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9E7" w:rsidRPr="00476E95" w:rsidRDefault="00FE69E7" w:rsidP="007674BB">
      <w:pPr>
        <w:spacing w:line="240" w:lineRule="exact"/>
        <w:jc w:val="center"/>
        <w:rPr>
          <w:rFonts w:ascii="Garamond" w:hAnsi="Garamond"/>
        </w:rPr>
      </w:pPr>
      <w:bookmarkStart w:id="0" w:name="_GoBack"/>
      <w:bookmarkEnd w:id="0"/>
    </w:p>
    <w:tbl>
      <w:tblPr>
        <w:tblW w:w="9540" w:type="dxa"/>
        <w:tblInd w:w="-18" w:type="dxa"/>
        <w:tblLayout w:type="fixed"/>
        <w:tblLook w:val="01E0" w:firstRow="1" w:lastRow="1" w:firstColumn="1" w:lastColumn="1" w:noHBand="0" w:noVBand="0"/>
      </w:tblPr>
      <w:tblGrid>
        <w:gridCol w:w="5092"/>
        <w:gridCol w:w="668"/>
        <w:gridCol w:w="3780"/>
      </w:tblGrid>
      <w:tr w:rsidR="00FB1ECF" w:rsidRPr="00F2564F" w:rsidTr="00F2564F">
        <w:trPr>
          <w:trHeight w:val="1008"/>
        </w:trPr>
        <w:tc>
          <w:tcPr>
            <w:tcW w:w="5092" w:type="dxa"/>
            <w:shd w:val="clear" w:color="auto" w:fill="auto"/>
          </w:tcPr>
          <w:p w:rsidR="00FB1ECF" w:rsidRPr="00F2564F" w:rsidRDefault="00FB1ECF" w:rsidP="00F2564F">
            <w:pPr>
              <w:spacing w:before="80" w:line="240" w:lineRule="exact"/>
              <w:rPr>
                <w:sz w:val="28"/>
                <w:szCs w:val="28"/>
              </w:rPr>
            </w:pPr>
          </w:p>
        </w:tc>
        <w:tc>
          <w:tcPr>
            <w:tcW w:w="668" w:type="dxa"/>
            <w:shd w:val="clear" w:color="auto" w:fill="auto"/>
          </w:tcPr>
          <w:p w:rsidR="00FB1ECF" w:rsidRPr="00F2564F" w:rsidRDefault="00FB1ECF" w:rsidP="00F2564F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780" w:type="dxa"/>
            <w:tcBorders>
              <w:left w:val="nil"/>
            </w:tcBorders>
            <w:shd w:val="clear" w:color="auto" w:fill="auto"/>
          </w:tcPr>
          <w:p w:rsidR="00FB1ECF" w:rsidRPr="00F2564F" w:rsidRDefault="00FB1ECF" w:rsidP="00F2564F">
            <w:pPr>
              <w:spacing w:line="240" w:lineRule="exact"/>
              <w:ind w:left="-108"/>
              <w:rPr>
                <w:sz w:val="28"/>
                <w:szCs w:val="28"/>
              </w:rPr>
            </w:pPr>
          </w:p>
        </w:tc>
      </w:tr>
    </w:tbl>
    <w:p w:rsidR="00FB1ECF" w:rsidRPr="00C541EF" w:rsidRDefault="00FB1ECF" w:rsidP="00C81626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68"/>
      </w:tblGrid>
      <w:tr w:rsidR="00C541EF" w:rsidRPr="00F2564F" w:rsidTr="00F2564F">
        <w:tc>
          <w:tcPr>
            <w:tcW w:w="4968" w:type="dxa"/>
            <w:shd w:val="clear" w:color="auto" w:fill="auto"/>
          </w:tcPr>
          <w:p w:rsidR="00C541EF" w:rsidRPr="00F2564F" w:rsidRDefault="00C541EF" w:rsidP="00F2564F">
            <w:pPr>
              <w:spacing w:line="240" w:lineRule="exact"/>
              <w:rPr>
                <w:sz w:val="28"/>
                <w:szCs w:val="28"/>
              </w:rPr>
            </w:pPr>
          </w:p>
        </w:tc>
      </w:tr>
    </w:tbl>
    <w:p w:rsidR="0076425E" w:rsidRPr="0076425E" w:rsidRDefault="0076425E" w:rsidP="0076425E">
      <w:pPr>
        <w:spacing w:line="240" w:lineRule="exact"/>
        <w:rPr>
          <w:sz w:val="28"/>
          <w:szCs w:val="28"/>
        </w:rPr>
      </w:pPr>
    </w:p>
    <w:p w:rsidR="0076425E" w:rsidRPr="0076425E" w:rsidRDefault="0076425E" w:rsidP="00C81626">
      <w:pPr>
        <w:ind w:left="142"/>
        <w:jc w:val="center"/>
        <w:rPr>
          <w:sz w:val="28"/>
        </w:rPr>
      </w:pPr>
    </w:p>
    <w:p w:rsidR="003B1626" w:rsidRPr="00DF537A" w:rsidRDefault="003B1626" w:rsidP="003B1626">
      <w:pPr>
        <w:widowControl w:val="0"/>
        <w:spacing w:line="240" w:lineRule="exact"/>
        <w:jc w:val="center"/>
        <w:rPr>
          <w:sz w:val="28"/>
          <w:szCs w:val="28"/>
        </w:rPr>
      </w:pPr>
      <w:r w:rsidRPr="00DF537A">
        <w:rPr>
          <w:sz w:val="28"/>
          <w:szCs w:val="28"/>
        </w:rPr>
        <w:t>ПОЯСНИТЕЛЬНАЯ ЗАПИСКА</w:t>
      </w:r>
    </w:p>
    <w:p w:rsidR="00E23CAF" w:rsidRDefault="00E23CAF" w:rsidP="00E23CAF">
      <w:pPr>
        <w:spacing w:line="240" w:lineRule="exact"/>
        <w:jc w:val="center"/>
        <w:rPr>
          <w:sz w:val="28"/>
        </w:rPr>
      </w:pPr>
      <w:r w:rsidRPr="00DF537A">
        <w:rPr>
          <w:sz w:val="28"/>
          <w:szCs w:val="28"/>
        </w:rPr>
        <w:t xml:space="preserve">к проекту </w:t>
      </w:r>
      <w:r>
        <w:rPr>
          <w:sz w:val="28"/>
          <w:szCs w:val="28"/>
        </w:rPr>
        <w:t>закона</w:t>
      </w:r>
      <w:r w:rsidRPr="00DF537A">
        <w:rPr>
          <w:sz w:val="28"/>
          <w:szCs w:val="28"/>
        </w:rPr>
        <w:t xml:space="preserve"> Алтайского края </w:t>
      </w:r>
      <w:r w:rsidRPr="00B668F9">
        <w:rPr>
          <w:rFonts w:eastAsia="Calibri"/>
          <w:sz w:val="28"/>
          <w:szCs w:val="28"/>
          <w:lang w:eastAsia="en-US"/>
        </w:rPr>
        <w:t>«</w:t>
      </w:r>
      <w:r w:rsidRPr="00FE62B3">
        <w:rPr>
          <w:sz w:val="28"/>
          <w:szCs w:val="28"/>
        </w:rPr>
        <w:t xml:space="preserve">О внесении изменений в </w:t>
      </w:r>
      <w:r>
        <w:rPr>
          <w:sz w:val="28"/>
          <w:szCs w:val="28"/>
        </w:rPr>
        <w:br/>
      </w:r>
      <w:r w:rsidRPr="00FE62B3">
        <w:rPr>
          <w:sz w:val="28"/>
          <w:szCs w:val="28"/>
        </w:rPr>
        <w:t xml:space="preserve">закон Алтайского края «О </w:t>
      </w:r>
      <w:r>
        <w:rPr>
          <w:sz w:val="28"/>
          <w:szCs w:val="28"/>
        </w:rPr>
        <w:t>развитии малого и среднего предпринимательства в</w:t>
      </w:r>
      <w:r w:rsidRPr="00FE62B3">
        <w:rPr>
          <w:sz w:val="28"/>
          <w:szCs w:val="28"/>
        </w:rPr>
        <w:t xml:space="preserve"> Алтайско</w:t>
      </w:r>
      <w:r>
        <w:rPr>
          <w:sz w:val="28"/>
          <w:szCs w:val="28"/>
        </w:rPr>
        <w:t>м крае</w:t>
      </w:r>
      <w:r w:rsidRPr="00B668F9">
        <w:rPr>
          <w:rFonts w:eastAsia="Calibri"/>
          <w:sz w:val="28"/>
          <w:szCs w:val="28"/>
          <w:lang w:eastAsia="en-US"/>
        </w:rPr>
        <w:t>»</w:t>
      </w:r>
    </w:p>
    <w:p w:rsidR="00E23CAF" w:rsidRDefault="00E23CAF" w:rsidP="00E23CAF">
      <w:pPr>
        <w:ind w:left="142"/>
        <w:jc w:val="center"/>
        <w:rPr>
          <w:sz w:val="28"/>
        </w:rPr>
      </w:pPr>
    </w:p>
    <w:p w:rsidR="00E23CAF" w:rsidRDefault="00E23CAF" w:rsidP="00E23CAF">
      <w:pPr>
        <w:tabs>
          <w:tab w:val="left" w:pos="3738"/>
        </w:tabs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Внесение изменений в </w:t>
      </w:r>
      <w:r w:rsidRPr="00FE62B3">
        <w:rPr>
          <w:sz w:val="28"/>
          <w:szCs w:val="28"/>
        </w:rPr>
        <w:t>закон</w:t>
      </w:r>
      <w:r>
        <w:rPr>
          <w:sz w:val="28"/>
          <w:szCs w:val="28"/>
        </w:rPr>
        <w:t xml:space="preserve"> Алтай</w:t>
      </w:r>
      <w:r w:rsidR="00227454">
        <w:rPr>
          <w:sz w:val="28"/>
          <w:szCs w:val="28"/>
        </w:rPr>
        <w:t>ского края от 17.11.2008 № 110-</w:t>
      </w:r>
      <w:r>
        <w:rPr>
          <w:sz w:val="28"/>
          <w:szCs w:val="28"/>
        </w:rPr>
        <w:t>З</w:t>
      </w:r>
      <w:r w:rsidR="00227454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FE62B3">
        <w:rPr>
          <w:sz w:val="28"/>
          <w:szCs w:val="28"/>
        </w:rPr>
        <w:t xml:space="preserve">«О </w:t>
      </w:r>
      <w:r>
        <w:rPr>
          <w:sz w:val="28"/>
          <w:szCs w:val="28"/>
        </w:rPr>
        <w:t>развитии малого и среднего предпринимательства в</w:t>
      </w:r>
      <w:r w:rsidRPr="00FE62B3">
        <w:rPr>
          <w:sz w:val="28"/>
          <w:szCs w:val="28"/>
        </w:rPr>
        <w:t xml:space="preserve"> Алтайско</w:t>
      </w:r>
      <w:r>
        <w:rPr>
          <w:sz w:val="28"/>
          <w:szCs w:val="28"/>
        </w:rPr>
        <w:t>м крае</w:t>
      </w:r>
      <w:r w:rsidRPr="00B668F9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 обусловлено динамикой федерального законодательства. </w:t>
      </w:r>
    </w:p>
    <w:p w:rsidR="009249EB" w:rsidRDefault="00E23CAF" w:rsidP="00E23CAF">
      <w:pPr>
        <w:tabs>
          <w:tab w:val="left" w:pos="3738"/>
        </w:tabs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проекте</w:t>
      </w:r>
      <w:r w:rsidRPr="0068514D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закона </w:t>
      </w:r>
      <w:r w:rsidR="00F72AC4">
        <w:rPr>
          <w:rFonts w:eastAsia="Calibri"/>
          <w:sz w:val="28"/>
          <w:szCs w:val="28"/>
          <w:lang w:eastAsia="en-US"/>
        </w:rPr>
        <w:t>учтены изменения в части конкретизации понятия субъекта малого и среднего предпринимательства с указанием на обязател</w:t>
      </w:r>
      <w:r w:rsidR="00F72AC4">
        <w:rPr>
          <w:rFonts w:eastAsia="Calibri"/>
          <w:sz w:val="28"/>
          <w:szCs w:val="28"/>
          <w:lang w:eastAsia="en-US"/>
        </w:rPr>
        <w:t>ь</w:t>
      </w:r>
      <w:r w:rsidR="00F72AC4">
        <w:rPr>
          <w:rFonts w:eastAsia="Calibri"/>
          <w:sz w:val="28"/>
          <w:szCs w:val="28"/>
          <w:lang w:eastAsia="en-US"/>
        </w:rPr>
        <w:t xml:space="preserve">ное внесение сведений о </w:t>
      </w:r>
      <w:r w:rsidR="009249EB">
        <w:rPr>
          <w:rFonts w:eastAsia="Calibri"/>
          <w:sz w:val="28"/>
          <w:szCs w:val="28"/>
          <w:lang w:eastAsia="en-US"/>
        </w:rPr>
        <w:t>таком хозяйствующем субъекте</w:t>
      </w:r>
      <w:r w:rsidR="00F72AC4">
        <w:rPr>
          <w:rFonts w:eastAsia="Calibri"/>
          <w:sz w:val="28"/>
          <w:szCs w:val="28"/>
          <w:lang w:eastAsia="en-US"/>
        </w:rPr>
        <w:t xml:space="preserve"> </w:t>
      </w:r>
      <w:r w:rsidR="00F72AC4" w:rsidRPr="00F72AC4">
        <w:rPr>
          <w:rFonts w:eastAsia="Calibri"/>
          <w:sz w:val="28"/>
          <w:szCs w:val="28"/>
          <w:lang w:eastAsia="en-US"/>
        </w:rPr>
        <w:t>в единый реестр субъектов малого и среднего предпринимательства</w:t>
      </w:r>
      <w:r w:rsidR="00F72AC4">
        <w:rPr>
          <w:rFonts w:eastAsia="Calibri"/>
          <w:sz w:val="28"/>
          <w:szCs w:val="28"/>
          <w:lang w:eastAsia="en-US"/>
        </w:rPr>
        <w:t>.</w:t>
      </w:r>
      <w:r w:rsidR="009433E4">
        <w:rPr>
          <w:rFonts w:eastAsia="Calibri"/>
          <w:sz w:val="28"/>
          <w:szCs w:val="28"/>
          <w:lang w:eastAsia="en-US"/>
        </w:rPr>
        <w:t xml:space="preserve"> </w:t>
      </w:r>
    </w:p>
    <w:p w:rsidR="009249EB" w:rsidRPr="009249EB" w:rsidRDefault="009249EB" w:rsidP="009249EB">
      <w:pPr>
        <w:tabs>
          <w:tab w:val="left" w:pos="3738"/>
        </w:tabs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9249EB">
        <w:rPr>
          <w:rFonts w:eastAsia="Calibri"/>
          <w:sz w:val="28"/>
          <w:szCs w:val="28"/>
          <w:lang w:eastAsia="en-US"/>
        </w:rPr>
        <w:t>Законопроектом предусмотрено отнесение объектов инфраструктуры поддержки субъектов малого и среднего предпринимательства, соответств</w:t>
      </w:r>
      <w:r w:rsidRPr="009249EB">
        <w:rPr>
          <w:rFonts w:eastAsia="Calibri"/>
          <w:sz w:val="28"/>
          <w:szCs w:val="28"/>
          <w:lang w:eastAsia="en-US"/>
        </w:rPr>
        <w:t>у</w:t>
      </w:r>
      <w:r w:rsidRPr="009249EB">
        <w:rPr>
          <w:rFonts w:eastAsia="Calibri"/>
          <w:sz w:val="28"/>
          <w:szCs w:val="28"/>
          <w:lang w:eastAsia="en-US"/>
        </w:rPr>
        <w:t xml:space="preserve">ющих критериям, установленным нормативным актом Центрального банка Российской Федерации, к организациям, которым могут предоставляться </w:t>
      </w:r>
      <w:proofErr w:type="spellStart"/>
      <w:r w:rsidRPr="009249EB">
        <w:rPr>
          <w:rFonts w:eastAsia="Calibri"/>
          <w:sz w:val="28"/>
          <w:szCs w:val="28"/>
          <w:lang w:eastAsia="en-US"/>
        </w:rPr>
        <w:t>микрозаймы</w:t>
      </w:r>
      <w:proofErr w:type="spellEnd"/>
      <w:r w:rsidRPr="009249EB">
        <w:rPr>
          <w:rFonts w:eastAsia="Calibri"/>
          <w:sz w:val="28"/>
          <w:szCs w:val="28"/>
          <w:lang w:eastAsia="en-US"/>
        </w:rPr>
        <w:t>. Такая возможность появилась в связи с принятием Федераль</w:t>
      </w:r>
      <w:r>
        <w:rPr>
          <w:rFonts w:eastAsia="Calibri"/>
          <w:sz w:val="28"/>
          <w:szCs w:val="28"/>
          <w:lang w:eastAsia="en-US"/>
        </w:rPr>
        <w:t>н</w:t>
      </w:r>
      <w:r>
        <w:rPr>
          <w:rFonts w:eastAsia="Calibri"/>
          <w:sz w:val="28"/>
          <w:szCs w:val="28"/>
          <w:lang w:eastAsia="en-US"/>
        </w:rPr>
        <w:t>о</w:t>
      </w:r>
      <w:r>
        <w:rPr>
          <w:rFonts w:eastAsia="Calibri"/>
          <w:sz w:val="28"/>
          <w:szCs w:val="28"/>
          <w:lang w:eastAsia="en-US"/>
        </w:rPr>
        <w:t>го</w:t>
      </w:r>
      <w:r w:rsidRPr="009249EB">
        <w:rPr>
          <w:rFonts w:eastAsia="Calibri"/>
          <w:sz w:val="28"/>
          <w:szCs w:val="28"/>
          <w:lang w:eastAsia="en-US"/>
        </w:rPr>
        <w:t xml:space="preserve"> закон</w:t>
      </w:r>
      <w:r>
        <w:rPr>
          <w:rFonts w:eastAsia="Calibri"/>
          <w:sz w:val="28"/>
          <w:szCs w:val="28"/>
          <w:lang w:eastAsia="en-US"/>
        </w:rPr>
        <w:t>а от 27.12.2018 №</w:t>
      </w:r>
      <w:r w:rsidRPr="009249EB">
        <w:rPr>
          <w:rFonts w:eastAsia="Calibri"/>
          <w:sz w:val="28"/>
          <w:szCs w:val="28"/>
          <w:lang w:eastAsia="en-US"/>
        </w:rPr>
        <w:t xml:space="preserve"> 537-ФЗ</w:t>
      </w:r>
      <w:r>
        <w:rPr>
          <w:rFonts w:eastAsia="Calibri"/>
          <w:sz w:val="28"/>
          <w:szCs w:val="28"/>
          <w:lang w:eastAsia="en-US"/>
        </w:rPr>
        <w:t xml:space="preserve"> «</w:t>
      </w:r>
      <w:r w:rsidRPr="009249EB">
        <w:rPr>
          <w:rFonts w:eastAsia="Calibri"/>
          <w:sz w:val="28"/>
          <w:szCs w:val="28"/>
          <w:lang w:eastAsia="en-US"/>
        </w:rPr>
        <w:t>О внесении изменений в Федеральный з</w:t>
      </w:r>
      <w:r w:rsidRPr="009249EB">
        <w:rPr>
          <w:rFonts w:eastAsia="Calibri"/>
          <w:sz w:val="28"/>
          <w:szCs w:val="28"/>
          <w:lang w:eastAsia="en-US"/>
        </w:rPr>
        <w:t>а</w:t>
      </w:r>
      <w:r>
        <w:rPr>
          <w:rFonts w:eastAsia="Calibri"/>
          <w:sz w:val="28"/>
          <w:szCs w:val="28"/>
          <w:lang w:eastAsia="en-US"/>
        </w:rPr>
        <w:t>кон «</w:t>
      </w:r>
      <w:r w:rsidRPr="009249EB">
        <w:rPr>
          <w:rFonts w:eastAsia="Calibri"/>
          <w:sz w:val="28"/>
          <w:szCs w:val="28"/>
          <w:lang w:eastAsia="en-US"/>
        </w:rPr>
        <w:t>О развитии малого и среднего предпринимательства в Российской Ф</w:t>
      </w:r>
      <w:r w:rsidRPr="009249EB">
        <w:rPr>
          <w:rFonts w:eastAsia="Calibri"/>
          <w:sz w:val="28"/>
          <w:szCs w:val="28"/>
          <w:lang w:eastAsia="en-US"/>
        </w:rPr>
        <w:t>е</w:t>
      </w:r>
      <w:r w:rsidRPr="009249EB">
        <w:rPr>
          <w:rFonts w:eastAsia="Calibri"/>
          <w:sz w:val="28"/>
          <w:szCs w:val="28"/>
          <w:lang w:eastAsia="en-US"/>
        </w:rPr>
        <w:t>де</w:t>
      </w:r>
      <w:r>
        <w:rPr>
          <w:rFonts w:eastAsia="Calibri"/>
          <w:sz w:val="28"/>
          <w:szCs w:val="28"/>
          <w:lang w:eastAsia="en-US"/>
        </w:rPr>
        <w:t>рации»</w:t>
      </w:r>
      <w:r w:rsidRPr="009249EB">
        <w:rPr>
          <w:rFonts w:eastAsia="Calibri"/>
          <w:sz w:val="28"/>
          <w:szCs w:val="28"/>
          <w:lang w:eastAsia="en-US"/>
        </w:rPr>
        <w:t xml:space="preserve"> и статью 12 Феде</w:t>
      </w:r>
      <w:r>
        <w:rPr>
          <w:rFonts w:eastAsia="Calibri"/>
          <w:sz w:val="28"/>
          <w:szCs w:val="28"/>
          <w:lang w:eastAsia="en-US"/>
        </w:rPr>
        <w:t>рального закона «</w:t>
      </w:r>
      <w:r w:rsidRPr="009249EB">
        <w:rPr>
          <w:rFonts w:eastAsia="Calibri"/>
          <w:sz w:val="28"/>
          <w:szCs w:val="28"/>
          <w:lang w:eastAsia="en-US"/>
        </w:rPr>
        <w:t xml:space="preserve">О </w:t>
      </w:r>
      <w:proofErr w:type="spellStart"/>
      <w:r w:rsidRPr="009249EB">
        <w:rPr>
          <w:rFonts w:eastAsia="Calibri"/>
          <w:sz w:val="28"/>
          <w:szCs w:val="28"/>
          <w:lang w:eastAsia="en-US"/>
        </w:rPr>
        <w:t>микрофинансовой</w:t>
      </w:r>
      <w:proofErr w:type="spellEnd"/>
      <w:r w:rsidRPr="009249EB">
        <w:rPr>
          <w:rFonts w:eastAsia="Calibri"/>
          <w:sz w:val="28"/>
          <w:szCs w:val="28"/>
          <w:lang w:eastAsia="en-US"/>
        </w:rPr>
        <w:t xml:space="preserve"> деятельн</w:t>
      </w:r>
      <w:r w:rsidRPr="009249EB">
        <w:rPr>
          <w:rFonts w:eastAsia="Calibri"/>
          <w:sz w:val="28"/>
          <w:szCs w:val="28"/>
          <w:lang w:eastAsia="en-US"/>
        </w:rPr>
        <w:t>о</w:t>
      </w:r>
      <w:r w:rsidRPr="009249EB">
        <w:rPr>
          <w:rFonts w:eastAsia="Calibri"/>
          <w:sz w:val="28"/>
          <w:szCs w:val="28"/>
          <w:lang w:eastAsia="en-US"/>
        </w:rPr>
        <w:t xml:space="preserve">сти и </w:t>
      </w:r>
      <w:proofErr w:type="spellStart"/>
      <w:r w:rsidRPr="009249EB">
        <w:rPr>
          <w:rFonts w:eastAsia="Calibri"/>
          <w:sz w:val="28"/>
          <w:szCs w:val="28"/>
          <w:lang w:eastAsia="en-US"/>
        </w:rPr>
        <w:t>микрофинансовых</w:t>
      </w:r>
      <w:proofErr w:type="spellEnd"/>
      <w:r w:rsidRPr="009249EB">
        <w:rPr>
          <w:rFonts w:eastAsia="Calibri"/>
          <w:sz w:val="28"/>
          <w:szCs w:val="28"/>
          <w:lang w:eastAsia="en-US"/>
        </w:rPr>
        <w:t xml:space="preserve"> ор</w:t>
      </w:r>
      <w:r>
        <w:rPr>
          <w:rFonts w:eastAsia="Calibri"/>
          <w:sz w:val="28"/>
          <w:szCs w:val="28"/>
          <w:lang w:eastAsia="en-US"/>
        </w:rPr>
        <w:t>ганизациях».</w:t>
      </w:r>
    </w:p>
    <w:p w:rsidR="009433E4" w:rsidRDefault="009433E4" w:rsidP="00E23CAF">
      <w:pPr>
        <w:tabs>
          <w:tab w:val="left" w:pos="3738"/>
        </w:tabs>
        <w:ind w:firstLine="720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>У</w:t>
      </w:r>
      <w:r w:rsidR="00E23CAF">
        <w:rPr>
          <w:rFonts w:eastAsia="Calibri"/>
          <w:sz w:val="28"/>
          <w:szCs w:val="28"/>
          <w:lang w:eastAsia="en-US"/>
        </w:rPr>
        <w:t>слови</w:t>
      </w:r>
      <w:r>
        <w:rPr>
          <w:rFonts w:eastAsia="Calibri"/>
          <w:sz w:val="28"/>
          <w:szCs w:val="28"/>
          <w:lang w:eastAsia="en-US"/>
        </w:rPr>
        <w:t>я</w:t>
      </w:r>
      <w:r w:rsidR="00E23CAF">
        <w:rPr>
          <w:rFonts w:eastAsia="Calibri"/>
          <w:sz w:val="28"/>
          <w:szCs w:val="28"/>
          <w:lang w:eastAsia="en-US"/>
        </w:rPr>
        <w:t xml:space="preserve"> имущественной поддержки субъектов</w:t>
      </w:r>
      <w:r>
        <w:rPr>
          <w:rFonts w:eastAsia="Calibri"/>
          <w:sz w:val="28"/>
          <w:szCs w:val="28"/>
          <w:lang w:eastAsia="en-US"/>
        </w:rPr>
        <w:t xml:space="preserve"> малого и среднего предпринимательства приведены в соответствие</w:t>
      </w:r>
      <w:r w:rsidR="00E23CAF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с</w:t>
      </w:r>
      <w:r w:rsidR="00E23CAF">
        <w:rPr>
          <w:rFonts w:eastAsia="Calibri"/>
          <w:sz w:val="28"/>
          <w:szCs w:val="28"/>
          <w:lang w:eastAsia="en-US"/>
        </w:rPr>
        <w:t xml:space="preserve"> </w:t>
      </w:r>
      <w:r w:rsidR="00E23CAF" w:rsidRPr="00F72AC4">
        <w:rPr>
          <w:rFonts w:eastAsia="Calibri"/>
          <w:sz w:val="28"/>
          <w:szCs w:val="28"/>
          <w:lang w:eastAsia="en-US"/>
        </w:rPr>
        <w:t>Федеральны</w:t>
      </w:r>
      <w:r>
        <w:rPr>
          <w:rFonts w:eastAsia="Calibri"/>
          <w:sz w:val="28"/>
          <w:szCs w:val="28"/>
          <w:lang w:eastAsia="en-US"/>
        </w:rPr>
        <w:t>м</w:t>
      </w:r>
      <w:r w:rsidR="00E23CAF" w:rsidRPr="00F72AC4">
        <w:rPr>
          <w:rFonts w:eastAsia="Calibri"/>
          <w:sz w:val="28"/>
          <w:szCs w:val="28"/>
          <w:lang w:eastAsia="en-US"/>
        </w:rPr>
        <w:t xml:space="preserve"> закон</w:t>
      </w:r>
      <w:r>
        <w:rPr>
          <w:rFonts w:eastAsia="Calibri"/>
          <w:sz w:val="28"/>
          <w:szCs w:val="28"/>
          <w:lang w:eastAsia="en-US"/>
        </w:rPr>
        <w:t>ом</w:t>
      </w:r>
      <w:r w:rsidR="00E23CAF" w:rsidRPr="00F72AC4">
        <w:rPr>
          <w:rFonts w:eastAsia="Calibri"/>
          <w:sz w:val="28"/>
          <w:szCs w:val="28"/>
          <w:lang w:eastAsia="en-US"/>
        </w:rPr>
        <w:t xml:space="preserve"> от 03.07.2018 № 185-ФЗ «О внесении изменений в отдельные законодательные акты Российской Федерации в целях расширения имущественной поддержки субъектов малого и среднего предприниматель</w:t>
      </w:r>
      <w:r>
        <w:rPr>
          <w:rFonts w:eastAsia="Calibri"/>
          <w:sz w:val="28"/>
          <w:szCs w:val="28"/>
          <w:lang w:eastAsia="en-US"/>
        </w:rPr>
        <w:t>ства», предусматривающ</w:t>
      </w:r>
      <w:r w:rsidR="000814D6">
        <w:rPr>
          <w:rFonts w:eastAsia="Calibri"/>
          <w:sz w:val="28"/>
          <w:szCs w:val="28"/>
          <w:lang w:eastAsia="en-US"/>
        </w:rPr>
        <w:t>и</w:t>
      </w:r>
      <w:r>
        <w:rPr>
          <w:rFonts w:eastAsia="Calibri"/>
          <w:sz w:val="28"/>
          <w:szCs w:val="28"/>
          <w:lang w:eastAsia="en-US"/>
        </w:rPr>
        <w:t xml:space="preserve">м возможность включения в перечни имущества, </w:t>
      </w:r>
      <w:r w:rsidRPr="009433E4">
        <w:rPr>
          <w:rFonts w:eastAsia="Calibri"/>
          <w:sz w:val="28"/>
          <w:szCs w:val="28"/>
          <w:lang w:eastAsia="en-US"/>
        </w:rPr>
        <w:t>находящегося в собственн</w:t>
      </w:r>
      <w:r w:rsidRPr="009433E4">
        <w:rPr>
          <w:rFonts w:eastAsia="Calibri"/>
          <w:sz w:val="28"/>
          <w:szCs w:val="28"/>
          <w:lang w:eastAsia="en-US"/>
        </w:rPr>
        <w:t>о</w:t>
      </w:r>
      <w:r w:rsidRPr="009433E4">
        <w:rPr>
          <w:rFonts w:eastAsia="Calibri"/>
          <w:sz w:val="28"/>
          <w:szCs w:val="28"/>
          <w:lang w:eastAsia="en-US"/>
        </w:rPr>
        <w:t>сти Алтайского края, муниципального имущества, сво</w:t>
      </w:r>
      <w:r w:rsidR="000814D6">
        <w:rPr>
          <w:rFonts w:eastAsia="Calibri"/>
          <w:sz w:val="28"/>
          <w:szCs w:val="28"/>
          <w:lang w:eastAsia="en-US"/>
        </w:rPr>
        <w:t>бодного от прав трет</w:t>
      </w:r>
      <w:r w:rsidR="000814D6">
        <w:rPr>
          <w:rFonts w:eastAsia="Calibri"/>
          <w:sz w:val="28"/>
          <w:szCs w:val="28"/>
          <w:lang w:eastAsia="en-US"/>
        </w:rPr>
        <w:t>ь</w:t>
      </w:r>
      <w:r w:rsidR="000814D6">
        <w:rPr>
          <w:rFonts w:eastAsia="Calibri"/>
          <w:sz w:val="28"/>
          <w:szCs w:val="28"/>
          <w:lang w:eastAsia="en-US"/>
        </w:rPr>
        <w:t>их лиц, предназначенного для предоставления субъектам</w:t>
      </w:r>
      <w:r w:rsidRPr="009433E4">
        <w:rPr>
          <w:rFonts w:eastAsia="Calibri"/>
          <w:sz w:val="28"/>
          <w:szCs w:val="28"/>
          <w:lang w:eastAsia="en-US"/>
        </w:rPr>
        <w:t xml:space="preserve"> малого и</w:t>
      </w:r>
      <w:proofErr w:type="gramEnd"/>
      <w:r w:rsidRPr="009433E4">
        <w:rPr>
          <w:rFonts w:eastAsia="Calibri"/>
          <w:sz w:val="28"/>
          <w:szCs w:val="28"/>
          <w:lang w:eastAsia="en-US"/>
        </w:rPr>
        <w:t xml:space="preserve"> среднего предпринимательства</w:t>
      </w:r>
      <w:r w:rsidR="00EA06C9">
        <w:rPr>
          <w:rFonts w:eastAsia="Calibri"/>
          <w:sz w:val="28"/>
          <w:szCs w:val="28"/>
          <w:lang w:eastAsia="en-US"/>
        </w:rPr>
        <w:t xml:space="preserve"> (далее – «Перечень»)</w:t>
      </w:r>
      <w:r w:rsidR="00227454">
        <w:rPr>
          <w:rFonts w:eastAsia="Calibri"/>
          <w:sz w:val="28"/>
          <w:szCs w:val="28"/>
          <w:lang w:eastAsia="en-US"/>
        </w:rPr>
        <w:t>,</w:t>
      </w:r>
      <w:r w:rsidR="000814D6">
        <w:rPr>
          <w:rFonts w:eastAsia="Calibri"/>
          <w:sz w:val="28"/>
          <w:szCs w:val="28"/>
          <w:lang w:eastAsia="en-US"/>
        </w:rPr>
        <w:t xml:space="preserve"> следующего имущества:</w:t>
      </w:r>
    </w:p>
    <w:p w:rsidR="000814D6" w:rsidRPr="00E271AC" w:rsidRDefault="000814D6" w:rsidP="00E23CAF">
      <w:pPr>
        <w:tabs>
          <w:tab w:val="left" w:pos="3738"/>
        </w:tabs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E271AC">
        <w:rPr>
          <w:rFonts w:eastAsia="Calibri"/>
          <w:sz w:val="28"/>
          <w:szCs w:val="28"/>
          <w:lang w:eastAsia="en-US"/>
        </w:rPr>
        <w:t>земельных участков (за исключением земельных участков, предназн</w:t>
      </w:r>
      <w:r w:rsidRPr="00E271AC">
        <w:rPr>
          <w:rFonts w:eastAsia="Calibri"/>
          <w:sz w:val="28"/>
          <w:szCs w:val="28"/>
          <w:lang w:eastAsia="en-US"/>
        </w:rPr>
        <w:t>а</w:t>
      </w:r>
      <w:r w:rsidRPr="00E271AC">
        <w:rPr>
          <w:rFonts w:eastAsia="Calibri"/>
          <w:sz w:val="28"/>
          <w:szCs w:val="28"/>
          <w:lang w:eastAsia="en-US"/>
        </w:rPr>
        <w:t>ченных для ведения личного подсобного хозяйства, огородничества, сад</w:t>
      </w:r>
      <w:r w:rsidRPr="00E271AC">
        <w:rPr>
          <w:rFonts w:eastAsia="Calibri"/>
          <w:sz w:val="28"/>
          <w:szCs w:val="28"/>
          <w:lang w:eastAsia="en-US"/>
        </w:rPr>
        <w:t>о</w:t>
      </w:r>
      <w:r w:rsidRPr="00E271AC">
        <w:rPr>
          <w:rFonts w:eastAsia="Calibri"/>
          <w:sz w:val="28"/>
          <w:szCs w:val="28"/>
          <w:lang w:eastAsia="en-US"/>
        </w:rPr>
        <w:lastRenderedPageBreak/>
        <w:t>водства, индивидуального жилищного строительства</w:t>
      </w:r>
      <w:r w:rsidR="00984836">
        <w:rPr>
          <w:rFonts w:eastAsia="Calibri"/>
          <w:sz w:val="28"/>
          <w:szCs w:val="28"/>
          <w:lang w:eastAsia="en-US"/>
        </w:rPr>
        <w:t xml:space="preserve">, а также </w:t>
      </w:r>
      <w:r w:rsidR="00984836" w:rsidRPr="00984836">
        <w:rPr>
          <w:rFonts w:eastAsia="Calibri"/>
          <w:sz w:val="28"/>
          <w:szCs w:val="28"/>
          <w:lang w:eastAsia="en-US"/>
        </w:rPr>
        <w:t>земельных участков, предоставленных в аренду субъектам малого и среднего предпр</w:t>
      </w:r>
      <w:r w:rsidR="00984836" w:rsidRPr="00984836">
        <w:rPr>
          <w:rFonts w:eastAsia="Calibri"/>
          <w:sz w:val="28"/>
          <w:szCs w:val="28"/>
          <w:lang w:eastAsia="en-US"/>
        </w:rPr>
        <w:t>и</w:t>
      </w:r>
      <w:r w:rsidR="00984836" w:rsidRPr="00984836">
        <w:rPr>
          <w:rFonts w:eastAsia="Calibri"/>
          <w:sz w:val="28"/>
          <w:szCs w:val="28"/>
          <w:lang w:eastAsia="en-US"/>
        </w:rPr>
        <w:t>нимательства</w:t>
      </w:r>
      <w:r w:rsidRPr="00E271AC">
        <w:rPr>
          <w:rFonts w:eastAsia="Calibri"/>
          <w:sz w:val="28"/>
          <w:szCs w:val="28"/>
          <w:lang w:eastAsia="en-US"/>
        </w:rPr>
        <w:t>) с соблюдением норм гражданского и земельного законод</w:t>
      </w:r>
      <w:r w:rsidRPr="00E271AC">
        <w:rPr>
          <w:rFonts w:eastAsia="Calibri"/>
          <w:sz w:val="28"/>
          <w:szCs w:val="28"/>
          <w:lang w:eastAsia="en-US"/>
        </w:rPr>
        <w:t>а</w:t>
      </w:r>
      <w:r w:rsidRPr="00E271AC">
        <w:rPr>
          <w:rFonts w:eastAsia="Calibri"/>
          <w:sz w:val="28"/>
          <w:szCs w:val="28"/>
          <w:lang w:eastAsia="en-US"/>
        </w:rPr>
        <w:t>тельства;</w:t>
      </w:r>
    </w:p>
    <w:p w:rsidR="000814D6" w:rsidRDefault="00E271AC" w:rsidP="00E23CAF">
      <w:pPr>
        <w:tabs>
          <w:tab w:val="left" w:pos="3738"/>
        </w:tabs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E271AC">
        <w:rPr>
          <w:rFonts w:eastAsia="Calibri"/>
          <w:sz w:val="28"/>
          <w:szCs w:val="28"/>
          <w:lang w:eastAsia="en-US"/>
        </w:rPr>
        <w:t>государственного и муниципального имущества, закрепленного на праве хозяйственного ведения или оперативного управления за госуда</w:t>
      </w:r>
      <w:r w:rsidRPr="00E271AC">
        <w:rPr>
          <w:rFonts w:eastAsia="Calibri"/>
          <w:sz w:val="28"/>
          <w:szCs w:val="28"/>
          <w:lang w:eastAsia="en-US"/>
        </w:rPr>
        <w:t>р</w:t>
      </w:r>
      <w:r w:rsidRPr="00E271AC">
        <w:rPr>
          <w:rFonts w:eastAsia="Calibri"/>
          <w:sz w:val="28"/>
          <w:szCs w:val="28"/>
          <w:lang w:eastAsia="en-US"/>
        </w:rPr>
        <w:t>ственным или муниципальным унитарным предприятием, на праве опер</w:t>
      </w:r>
      <w:r w:rsidRPr="00E271AC">
        <w:rPr>
          <w:rFonts w:eastAsia="Calibri"/>
          <w:sz w:val="28"/>
          <w:szCs w:val="28"/>
          <w:lang w:eastAsia="en-US"/>
        </w:rPr>
        <w:t>а</w:t>
      </w:r>
      <w:r w:rsidRPr="00E271AC">
        <w:rPr>
          <w:rFonts w:eastAsia="Calibri"/>
          <w:sz w:val="28"/>
          <w:szCs w:val="28"/>
          <w:lang w:eastAsia="en-US"/>
        </w:rPr>
        <w:t xml:space="preserve">тивного управления за государственным или муниципальным учреждением, по предложению </w:t>
      </w:r>
      <w:proofErr w:type="gramStart"/>
      <w:r w:rsidRPr="00E271AC">
        <w:rPr>
          <w:rFonts w:eastAsia="Calibri"/>
          <w:sz w:val="28"/>
          <w:szCs w:val="28"/>
          <w:lang w:eastAsia="en-US"/>
        </w:rPr>
        <w:t>указанных</w:t>
      </w:r>
      <w:proofErr w:type="gramEnd"/>
      <w:r w:rsidRPr="00E271AC">
        <w:rPr>
          <w:rFonts w:eastAsia="Calibri"/>
          <w:sz w:val="28"/>
          <w:szCs w:val="28"/>
          <w:lang w:eastAsia="en-US"/>
        </w:rPr>
        <w:t xml:space="preserve"> предприятия или учреждения и с согласия упо</w:t>
      </w:r>
      <w:r w:rsidRPr="00E271AC">
        <w:rPr>
          <w:rFonts w:eastAsia="Calibri"/>
          <w:sz w:val="28"/>
          <w:szCs w:val="28"/>
          <w:lang w:eastAsia="en-US"/>
        </w:rPr>
        <w:t>л</w:t>
      </w:r>
      <w:r w:rsidRPr="00E271AC">
        <w:rPr>
          <w:rFonts w:eastAsia="Calibri"/>
          <w:sz w:val="28"/>
          <w:szCs w:val="28"/>
          <w:lang w:eastAsia="en-US"/>
        </w:rPr>
        <w:t>номоченного органа государственной власти.</w:t>
      </w:r>
    </w:p>
    <w:p w:rsidR="00EA06C9" w:rsidRDefault="00B710F8" w:rsidP="00E23CAF">
      <w:pPr>
        <w:tabs>
          <w:tab w:val="left" w:pos="3738"/>
        </w:tabs>
        <w:ind w:firstLine="720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>З</w:t>
      </w:r>
      <w:r w:rsidR="00EA06C9">
        <w:rPr>
          <w:rFonts w:eastAsia="Calibri"/>
          <w:sz w:val="28"/>
          <w:szCs w:val="28"/>
          <w:lang w:eastAsia="en-US"/>
        </w:rPr>
        <w:t xml:space="preserve">апрет </w:t>
      </w:r>
      <w:r w:rsidR="00EA06C9" w:rsidRPr="00EA06C9">
        <w:rPr>
          <w:rFonts w:eastAsia="Calibri"/>
          <w:sz w:val="28"/>
          <w:szCs w:val="28"/>
          <w:lang w:eastAsia="en-US"/>
        </w:rPr>
        <w:t>переуступки прав пользования таким имуществом, передачи прав пользования им в залог и внесения прав пользования таким имуществом в уставный капитал любых других субъектов хозяйственной деятельности, передачи третьим лицам прав и обязанностей по договорам аренды такого имущества на условиях, противоречащих нормам Федерального закона</w:t>
      </w:r>
      <w:r w:rsidR="00EA06C9">
        <w:rPr>
          <w:rFonts w:eastAsia="Calibri"/>
          <w:sz w:val="28"/>
          <w:szCs w:val="28"/>
          <w:lang w:eastAsia="en-US"/>
        </w:rPr>
        <w:t xml:space="preserve"> от 26.07.2006 № 135-ФЗ «</w:t>
      </w:r>
      <w:r w:rsidR="00EA06C9" w:rsidRPr="00EA06C9">
        <w:rPr>
          <w:rFonts w:eastAsia="Calibri"/>
          <w:sz w:val="28"/>
          <w:szCs w:val="28"/>
          <w:lang w:eastAsia="en-US"/>
        </w:rPr>
        <w:t>О защите конкурен</w:t>
      </w:r>
      <w:r w:rsidR="00EA06C9">
        <w:rPr>
          <w:rFonts w:eastAsia="Calibri"/>
          <w:sz w:val="28"/>
          <w:szCs w:val="28"/>
          <w:lang w:eastAsia="en-US"/>
        </w:rPr>
        <w:t>ции»</w:t>
      </w:r>
      <w:r>
        <w:rPr>
          <w:rFonts w:eastAsia="Calibri"/>
          <w:sz w:val="28"/>
          <w:szCs w:val="28"/>
          <w:lang w:eastAsia="en-US"/>
        </w:rPr>
        <w:t>, распространен</w:t>
      </w:r>
      <w:r w:rsidR="00EA06C9" w:rsidRPr="00EA06C9">
        <w:rPr>
          <w:rFonts w:eastAsia="Calibri"/>
          <w:sz w:val="28"/>
          <w:szCs w:val="28"/>
          <w:lang w:eastAsia="en-US"/>
        </w:rPr>
        <w:t xml:space="preserve"> на любое имущество, внесенное в Перечень.</w:t>
      </w:r>
      <w:proofErr w:type="gramEnd"/>
    </w:p>
    <w:p w:rsidR="00E23CAF" w:rsidRPr="00F72AC4" w:rsidRDefault="00E23CAF" w:rsidP="00E23CAF">
      <w:pPr>
        <w:tabs>
          <w:tab w:val="left" w:pos="3738"/>
        </w:tabs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F72AC4">
        <w:rPr>
          <w:rFonts w:eastAsia="Calibri"/>
          <w:sz w:val="28"/>
          <w:szCs w:val="28"/>
          <w:lang w:eastAsia="en-US"/>
        </w:rPr>
        <w:t>Принятие закона Алтайского края «О внесении изменений в закон А</w:t>
      </w:r>
      <w:r w:rsidRPr="00F72AC4">
        <w:rPr>
          <w:rFonts w:eastAsia="Calibri"/>
          <w:sz w:val="28"/>
          <w:szCs w:val="28"/>
          <w:lang w:eastAsia="en-US"/>
        </w:rPr>
        <w:t>л</w:t>
      </w:r>
      <w:r w:rsidRPr="00F72AC4">
        <w:rPr>
          <w:rFonts w:eastAsia="Calibri"/>
          <w:sz w:val="28"/>
          <w:szCs w:val="28"/>
          <w:lang w:eastAsia="en-US"/>
        </w:rPr>
        <w:t>тайского края «О развитии малого и среднего предпринимательства в Алта</w:t>
      </w:r>
      <w:r w:rsidRPr="00F72AC4">
        <w:rPr>
          <w:rFonts w:eastAsia="Calibri"/>
          <w:sz w:val="28"/>
          <w:szCs w:val="28"/>
          <w:lang w:eastAsia="en-US"/>
        </w:rPr>
        <w:t>й</w:t>
      </w:r>
      <w:r w:rsidRPr="00F72AC4">
        <w:rPr>
          <w:rFonts w:eastAsia="Calibri"/>
          <w:sz w:val="28"/>
          <w:szCs w:val="28"/>
          <w:lang w:eastAsia="en-US"/>
        </w:rPr>
        <w:t>ском крае</w:t>
      </w:r>
      <w:r w:rsidRPr="00B668F9">
        <w:rPr>
          <w:rFonts w:eastAsia="Calibri"/>
          <w:sz w:val="28"/>
          <w:szCs w:val="28"/>
          <w:lang w:eastAsia="en-US"/>
        </w:rPr>
        <w:t>»</w:t>
      </w:r>
      <w:r w:rsidRPr="00F72AC4">
        <w:rPr>
          <w:rFonts w:eastAsia="Calibri"/>
          <w:sz w:val="28"/>
          <w:szCs w:val="28"/>
          <w:lang w:eastAsia="en-US"/>
        </w:rPr>
        <w:t xml:space="preserve"> не повлечет дополнительных расходов из краевого бюджета.</w:t>
      </w:r>
    </w:p>
    <w:p w:rsidR="00E23CAF" w:rsidRPr="00F72AC4" w:rsidRDefault="00E23CAF" w:rsidP="00E23CAF">
      <w:pPr>
        <w:jc w:val="both"/>
        <w:rPr>
          <w:rFonts w:eastAsia="Calibri"/>
          <w:sz w:val="28"/>
          <w:szCs w:val="28"/>
          <w:lang w:eastAsia="en-US"/>
        </w:rPr>
      </w:pPr>
    </w:p>
    <w:p w:rsidR="00E23CAF" w:rsidRPr="00F72AC4" w:rsidRDefault="00E23CAF" w:rsidP="00E23CAF">
      <w:pPr>
        <w:jc w:val="both"/>
        <w:rPr>
          <w:rFonts w:eastAsia="Calibri"/>
          <w:sz w:val="28"/>
          <w:szCs w:val="28"/>
          <w:lang w:eastAsia="en-US"/>
        </w:rPr>
      </w:pPr>
    </w:p>
    <w:p w:rsidR="00E23CAF" w:rsidRPr="00F72AC4" w:rsidRDefault="00E23CAF" w:rsidP="00E23CAF">
      <w:pPr>
        <w:jc w:val="both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E23CAF" w:rsidRPr="00F72AC4" w:rsidTr="00E0659E">
        <w:tc>
          <w:tcPr>
            <w:tcW w:w="4785" w:type="dxa"/>
          </w:tcPr>
          <w:p w:rsidR="00E23CAF" w:rsidRPr="00F72AC4" w:rsidRDefault="00E23CAF" w:rsidP="00E0659E">
            <w:pPr>
              <w:spacing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785" w:type="dxa"/>
          </w:tcPr>
          <w:p w:rsidR="00E23CAF" w:rsidRPr="00F72AC4" w:rsidRDefault="00E23CAF" w:rsidP="00E0659E">
            <w:pPr>
              <w:pStyle w:val="9"/>
              <w:spacing w:line="240" w:lineRule="exact"/>
              <w:rPr>
                <w:rFonts w:eastAsia="Calibri"/>
                <w:szCs w:val="28"/>
                <w:lang w:eastAsia="en-US"/>
              </w:rPr>
            </w:pPr>
            <w:r w:rsidRPr="00F72AC4">
              <w:rPr>
                <w:rFonts w:eastAsia="Calibri"/>
                <w:szCs w:val="28"/>
                <w:lang w:eastAsia="en-US"/>
              </w:rPr>
              <w:t>В.П. Томенко</w:t>
            </w:r>
          </w:p>
        </w:tc>
      </w:tr>
    </w:tbl>
    <w:p w:rsidR="00AD2C64" w:rsidRPr="00F72AC4" w:rsidRDefault="00AD2C64" w:rsidP="00C81626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AD2C64" w:rsidRPr="00F72AC4" w:rsidRDefault="00AD2C64" w:rsidP="00C81626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AD2C64" w:rsidRPr="00F72AC4" w:rsidRDefault="00AD2C64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AD2C64" w:rsidRPr="00F72AC4" w:rsidRDefault="00AD2C64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AD2C64" w:rsidRPr="00F72AC4" w:rsidRDefault="00AD2C64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AD2C64" w:rsidRPr="00F72AC4" w:rsidRDefault="00AD2C64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AD2C64" w:rsidRPr="00F72AC4" w:rsidRDefault="00AD2C64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AD2C64" w:rsidRPr="00F72AC4" w:rsidRDefault="00AD2C64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AD2C64" w:rsidRPr="00F72AC4" w:rsidRDefault="00AD2C64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5F5D2C" w:rsidRPr="00F72AC4" w:rsidRDefault="005F5D2C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5F5D2C" w:rsidRPr="00F72AC4" w:rsidRDefault="005F5D2C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5F5D2C" w:rsidRPr="00F72AC4" w:rsidRDefault="005F5D2C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5F5D2C" w:rsidRPr="00F72AC4" w:rsidRDefault="005F5D2C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5F5D2C" w:rsidRPr="00F72AC4" w:rsidRDefault="005F5D2C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5F5D2C" w:rsidRPr="00F72AC4" w:rsidRDefault="005F5D2C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E6536D" w:rsidRPr="00F72AC4" w:rsidRDefault="00E6536D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E6536D" w:rsidRPr="00F72AC4" w:rsidRDefault="00E6536D" w:rsidP="00AD2C64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E23CAF" w:rsidRDefault="00E23CAF" w:rsidP="00AD2C64">
      <w:pPr>
        <w:spacing w:line="240" w:lineRule="exact"/>
        <w:jc w:val="both"/>
      </w:pPr>
    </w:p>
    <w:p w:rsidR="0041638F" w:rsidRDefault="0041638F" w:rsidP="00AD2C64">
      <w:pPr>
        <w:spacing w:line="240" w:lineRule="exact"/>
        <w:jc w:val="both"/>
      </w:pPr>
    </w:p>
    <w:p w:rsidR="0041638F" w:rsidRDefault="0041638F" w:rsidP="00AD2C64">
      <w:pPr>
        <w:spacing w:line="240" w:lineRule="exact"/>
        <w:jc w:val="both"/>
      </w:pPr>
    </w:p>
    <w:p w:rsidR="0041638F" w:rsidRDefault="0041638F" w:rsidP="00AD2C64">
      <w:pPr>
        <w:spacing w:line="240" w:lineRule="exact"/>
        <w:jc w:val="both"/>
      </w:pPr>
    </w:p>
    <w:p w:rsidR="0041638F" w:rsidRDefault="0041638F" w:rsidP="00AD2C64">
      <w:pPr>
        <w:spacing w:line="240" w:lineRule="exact"/>
        <w:jc w:val="both"/>
      </w:pPr>
    </w:p>
    <w:p w:rsidR="0041638F" w:rsidRDefault="0041638F" w:rsidP="00AD2C64">
      <w:pPr>
        <w:spacing w:line="240" w:lineRule="exact"/>
        <w:jc w:val="both"/>
      </w:pPr>
    </w:p>
    <w:p w:rsidR="002638C0" w:rsidRDefault="002638C0" w:rsidP="00AD2C64">
      <w:pPr>
        <w:spacing w:line="240" w:lineRule="exact"/>
        <w:jc w:val="both"/>
      </w:pPr>
    </w:p>
    <w:p w:rsidR="002638C0" w:rsidRDefault="002638C0" w:rsidP="00AD2C64">
      <w:pPr>
        <w:spacing w:line="240" w:lineRule="exact"/>
        <w:jc w:val="both"/>
      </w:pPr>
    </w:p>
    <w:p w:rsidR="002638C0" w:rsidRDefault="002638C0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227454" w:rsidRDefault="00227454" w:rsidP="00AD2C64">
      <w:pPr>
        <w:spacing w:line="240" w:lineRule="exact"/>
        <w:jc w:val="both"/>
      </w:pPr>
    </w:p>
    <w:p w:rsidR="00E6536D" w:rsidRPr="00F30DB7" w:rsidRDefault="00E6536D" w:rsidP="00E6536D">
      <w:r w:rsidRPr="00F30DB7">
        <w:t xml:space="preserve">Юрлова Наталия Александровна, </w:t>
      </w:r>
    </w:p>
    <w:p w:rsidR="00AD2048" w:rsidRDefault="00E6536D" w:rsidP="00E6536D">
      <w:pPr>
        <w:spacing w:line="240" w:lineRule="exact"/>
        <w:jc w:val="both"/>
      </w:pPr>
      <w:r>
        <w:t>8 (3852) 66 89 27</w:t>
      </w:r>
    </w:p>
    <w:sectPr w:rsidR="00AD2048" w:rsidSect="008F573A">
      <w:headerReference w:type="even" r:id="rId8"/>
      <w:headerReference w:type="default" r:id="rId9"/>
      <w:headerReference w:type="first" r:id="rId10"/>
      <w:pgSz w:w="11906" w:h="16838" w:code="9"/>
      <w:pgMar w:top="1134" w:right="851" w:bottom="1134" w:left="1701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0C8" w:rsidRDefault="003450C8">
      <w:r>
        <w:separator/>
      </w:r>
    </w:p>
  </w:endnote>
  <w:endnote w:type="continuationSeparator" w:id="0">
    <w:p w:rsidR="003450C8" w:rsidRDefault="00345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0C8" w:rsidRDefault="003450C8">
      <w:r>
        <w:separator/>
      </w:r>
    </w:p>
  </w:footnote>
  <w:footnote w:type="continuationSeparator" w:id="0">
    <w:p w:rsidR="003450C8" w:rsidRDefault="003450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739" w:rsidRDefault="006D0739" w:rsidP="00066C30">
    <w:pPr>
      <w:pStyle w:val="a3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50807">
      <w:rPr>
        <w:rStyle w:val="a9"/>
        <w:noProof/>
      </w:rPr>
      <w:t>2</w:t>
    </w:r>
    <w:r>
      <w:rPr>
        <w:rStyle w:val="a9"/>
      </w:rPr>
      <w:fldChar w:fldCharType="end"/>
    </w:r>
  </w:p>
  <w:p w:rsidR="006D0739" w:rsidRDefault="006D0739" w:rsidP="006D0739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804" w:rsidRDefault="00B77804">
    <w:pPr>
      <w:pStyle w:val="a3"/>
      <w:jc w:val="right"/>
    </w:pPr>
  </w:p>
  <w:p w:rsidR="00953151" w:rsidRDefault="00953151" w:rsidP="00953151">
    <w:pPr>
      <w:pStyle w:val="a3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048" w:rsidRDefault="00AD2048" w:rsidP="007D3C35">
    <w:pPr>
      <w:rPr>
        <w:vanish/>
      </w:rPr>
    </w:pPr>
  </w:p>
  <w:p w:rsidR="00AD2048" w:rsidRDefault="00AD2048" w:rsidP="007D3C35">
    <w:pPr>
      <w:rPr>
        <w:vanish/>
      </w:rPr>
    </w:pPr>
  </w:p>
  <w:p w:rsidR="007D3C35" w:rsidRPr="007D3C35" w:rsidRDefault="00CF1099" w:rsidP="007D3C35">
    <w:pPr>
      <w:rPr>
        <w:vanish/>
      </w:rPr>
    </w:pPr>
    <w:r>
      <w:rPr>
        <w:b/>
        <w:i/>
        <w:noProof/>
        <w:sz w:val="28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5C9822B8" wp14:editId="5378DE96">
              <wp:simplePos x="0" y="0"/>
              <wp:positionH relativeFrom="column">
                <wp:posOffset>2514600</wp:posOffset>
              </wp:positionH>
              <wp:positionV relativeFrom="paragraph">
                <wp:posOffset>-342900</wp:posOffset>
              </wp:positionV>
              <wp:extent cx="787400" cy="800100"/>
              <wp:effectExtent l="3810" t="15240" r="0" b="3810"/>
              <wp:wrapNone/>
              <wp:docPr id="7091" name="Полотно 709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g:wgp>
                      <wpg:cNvPr id="2" name="Group 7093"/>
                      <wpg:cNvGrpSpPr>
                        <a:grpSpLocks/>
                      </wpg:cNvGrpSpPr>
                      <wpg:grpSpPr bwMode="auto">
                        <a:xfrm>
                          <a:off x="320040" y="7620"/>
                          <a:ext cx="356870" cy="784860"/>
                          <a:chOff x="6165" y="426"/>
                          <a:chExt cx="562" cy="1236"/>
                        </a:xfrm>
                      </wpg:grpSpPr>
                      <wps:wsp>
                        <wps:cNvPr id="3" name="Freeform 7094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7095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7096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097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098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099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7100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7101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102"/>
                        <wps:cNvSpPr>
                          <a:spLocks noEditPoints="1"/>
                        </wps:cNvSpPr>
                        <wps:spPr bwMode="auto">
                          <a:xfrm>
                            <a:off x="6603" y="624"/>
                            <a:ext cx="59" cy="112"/>
                          </a:xfrm>
                          <a:custGeom>
                            <a:avLst/>
                            <a:gdLst>
                              <a:gd name="T0" fmla="*/ 40 w 59"/>
                              <a:gd name="T1" fmla="*/ 57 h 112"/>
                              <a:gd name="T2" fmla="*/ 0 w 59"/>
                              <a:gd name="T3" fmla="*/ 0 h 112"/>
                              <a:gd name="T4" fmla="*/ 40 w 59"/>
                              <a:gd name="T5" fmla="*/ 57 h 112"/>
                              <a:gd name="T6" fmla="*/ 40 w 59"/>
                              <a:gd name="T7" fmla="*/ 57 h 112"/>
                              <a:gd name="T8" fmla="*/ 50 w 59"/>
                              <a:gd name="T9" fmla="*/ 69 h 112"/>
                              <a:gd name="T10" fmla="*/ 57 w 59"/>
                              <a:gd name="T11" fmla="*/ 84 h 112"/>
                              <a:gd name="T12" fmla="*/ 59 w 59"/>
                              <a:gd name="T13" fmla="*/ 89 h 112"/>
                              <a:gd name="T14" fmla="*/ 57 w 59"/>
                              <a:gd name="T15" fmla="*/ 97 h 112"/>
                              <a:gd name="T16" fmla="*/ 57 w 59"/>
                              <a:gd name="T17" fmla="*/ 104 h 112"/>
                              <a:gd name="T18" fmla="*/ 54 w 59"/>
                              <a:gd name="T19" fmla="*/ 112 h 112"/>
                              <a:gd name="T20" fmla="*/ 47 w 59"/>
                              <a:gd name="T21" fmla="*/ 107 h 112"/>
                              <a:gd name="T22" fmla="*/ 42 w 59"/>
                              <a:gd name="T23" fmla="*/ 102 h 112"/>
                              <a:gd name="T24" fmla="*/ 37 w 59"/>
                              <a:gd name="T25" fmla="*/ 94 h 112"/>
                              <a:gd name="T26" fmla="*/ 35 w 59"/>
                              <a:gd name="T27" fmla="*/ 87 h 112"/>
                              <a:gd name="T28" fmla="*/ 32 w 59"/>
                              <a:gd name="T29" fmla="*/ 79 h 112"/>
                              <a:gd name="T30" fmla="*/ 32 w 59"/>
                              <a:gd name="T31" fmla="*/ 72 h 112"/>
                              <a:gd name="T32" fmla="*/ 35 w 59"/>
                              <a:gd name="T33" fmla="*/ 64 h 112"/>
                              <a:gd name="T34" fmla="*/ 40 w 59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  <a:moveTo>
                                  <a:pt x="40" y="57"/>
                                </a:moveTo>
                                <a:lnTo>
                                  <a:pt x="50" y="69"/>
                                </a:lnTo>
                                <a:lnTo>
                                  <a:pt x="57" y="84"/>
                                </a:lnTo>
                                <a:lnTo>
                                  <a:pt x="59" y="89"/>
                                </a:lnTo>
                                <a:lnTo>
                                  <a:pt x="57" y="97"/>
                                </a:lnTo>
                                <a:lnTo>
                                  <a:pt x="57" y="104"/>
                                </a:lnTo>
                                <a:lnTo>
                                  <a:pt x="54" y="112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4"/>
                                </a:lnTo>
                                <a:lnTo>
                                  <a:pt x="35" y="87"/>
                                </a:lnTo>
                                <a:lnTo>
                                  <a:pt x="32" y="79"/>
                                </a:lnTo>
                                <a:lnTo>
                                  <a:pt x="32" y="72"/>
                                </a:lnTo>
                                <a:lnTo>
                                  <a:pt x="35" y="64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7103"/>
                        <wps:cNvSpPr>
                          <a:spLocks/>
                        </wps:cNvSpPr>
                        <wps:spPr bwMode="auto">
                          <a:xfrm>
                            <a:off x="6603" y="624"/>
                            <a:ext cx="40" cy="57"/>
                          </a:xfrm>
                          <a:custGeom>
                            <a:avLst/>
                            <a:gdLst>
                              <a:gd name="T0" fmla="*/ 40 w 40"/>
                              <a:gd name="T1" fmla="*/ 57 h 57"/>
                              <a:gd name="T2" fmla="*/ 0 w 40"/>
                              <a:gd name="T3" fmla="*/ 0 h 57"/>
                              <a:gd name="T4" fmla="*/ 40 w 4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7104"/>
                        <wps:cNvSpPr>
                          <a:spLocks/>
                        </wps:cNvSpPr>
                        <wps:spPr bwMode="auto">
                          <a:xfrm>
                            <a:off x="6635" y="681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18 w 27"/>
                              <a:gd name="T3" fmla="*/ 12 h 55"/>
                              <a:gd name="T4" fmla="*/ 25 w 27"/>
                              <a:gd name="T5" fmla="*/ 27 h 55"/>
                              <a:gd name="T6" fmla="*/ 27 w 27"/>
                              <a:gd name="T7" fmla="*/ 32 h 55"/>
                              <a:gd name="T8" fmla="*/ 25 w 27"/>
                              <a:gd name="T9" fmla="*/ 40 h 55"/>
                              <a:gd name="T10" fmla="*/ 25 w 27"/>
                              <a:gd name="T11" fmla="*/ 47 h 55"/>
                              <a:gd name="T12" fmla="*/ 22 w 27"/>
                              <a:gd name="T13" fmla="*/ 55 h 55"/>
                              <a:gd name="T14" fmla="*/ 15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37 h 55"/>
                              <a:gd name="T20" fmla="*/ 3 w 27"/>
                              <a:gd name="T21" fmla="*/ 30 h 55"/>
                              <a:gd name="T22" fmla="*/ 0 w 27"/>
                              <a:gd name="T23" fmla="*/ 22 h 55"/>
                              <a:gd name="T24" fmla="*/ 0 w 27"/>
                              <a:gd name="T25" fmla="*/ 15 h 55"/>
                              <a:gd name="T26" fmla="*/ 3 w 27"/>
                              <a:gd name="T27" fmla="*/ 7 h 55"/>
                              <a:gd name="T28" fmla="*/ 8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8" y="0"/>
                                </a:moveTo>
                                <a:lnTo>
                                  <a:pt x="18" y="12"/>
                                </a:lnTo>
                                <a:lnTo>
                                  <a:pt x="25" y="27"/>
                                </a:lnTo>
                                <a:lnTo>
                                  <a:pt x="27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105"/>
                        <wps:cNvSpPr>
                          <a:spLocks noEditPoints="1"/>
                        </wps:cNvSpPr>
                        <wps:spPr bwMode="auto">
                          <a:xfrm>
                            <a:off x="6645" y="659"/>
                            <a:ext cx="40" cy="114"/>
                          </a:xfrm>
                          <a:custGeom>
                            <a:avLst/>
                            <a:gdLst>
                              <a:gd name="T0" fmla="*/ 22 w 40"/>
                              <a:gd name="T1" fmla="*/ 62 h 114"/>
                              <a:gd name="T2" fmla="*/ 0 w 40"/>
                              <a:gd name="T3" fmla="*/ 0 h 114"/>
                              <a:gd name="T4" fmla="*/ 22 w 40"/>
                              <a:gd name="T5" fmla="*/ 62 h 114"/>
                              <a:gd name="T6" fmla="*/ 22 w 40"/>
                              <a:gd name="T7" fmla="*/ 59 h 114"/>
                              <a:gd name="T8" fmla="*/ 32 w 40"/>
                              <a:gd name="T9" fmla="*/ 74 h 114"/>
                              <a:gd name="T10" fmla="*/ 37 w 40"/>
                              <a:gd name="T11" fmla="*/ 87 h 114"/>
                              <a:gd name="T12" fmla="*/ 40 w 40"/>
                              <a:gd name="T13" fmla="*/ 102 h 114"/>
                              <a:gd name="T14" fmla="*/ 35 w 40"/>
                              <a:gd name="T15" fmla="*/ 114 h 114"/>
                              <a:gd name="T16" fmla="*/ 30 w 40"/>
                              <a:gd name="T17" fmla="*/ 112 h 114"/>
                              <a:gd name="T18" fmla="*/ 25 w 40"/>
                              <a:gd name="T19" fmla="*/ 104 h 114"/>
                              <a:gd name="T20" fmla="*/ 20 w 40"/>
                              <a:gd name="T21" fmla="*/ 99 h 114"/>
                              <a:gd name="T22" fmla="*/ 17 w 40"/>
                              <a:gd name="T23" fmla="*/ 92 h 114"/>
                              <a:gd name="T24" fmla="*/ 15 w 40"/>
                              <a:gd name="T25" fmla="*/ 84 h 114"/>
                              <a:gd name="T26" fmla="*/ 15 w 40"/>
                              <a:gd name="T27" fmla="*/ 74 h 114"/>
                              <a:gd name="T28" fmla="*/ 17 w 40"/>
                              <a:gd name="T29" fmla="*/ 67 h 114"/>
                              <a:gd name="T30" fmla="*/ 22 w 40"/>
                              <a:gd name="T31" fmla="*/ 5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  <a:moveTo>
                                  <a:pt x="22" y="59"/>
                                </a:moveTo>
                                <a:lnTo>
                                  <a:pt x="32" y="74"/>
                                </a:lnTo>
                                <a:lnTo>
                                  <a:pt x="37" y="87"/>
                                </a:lnTo>
                                <a:lnTo>
                                  <a:pt x="40" y="102"/>
                                </a:lnTo>
                                <a:lnTo>
                                  <a:pt x="35" y="114"/>
                                </a:lnTo>
                                <a:lnTo>
                                  <a:pt x="30" y="112"/>
                                </a:lnTo>
                                <a:lnTo>
                                  <a:pt x="25" y="104"/>
                                </a:lnTo>
                                <a:lnTo>
                                  <a:pt x="20" y="99"/>
                                </a:lnTo>
                                <a:lnTo>
                                  <a:pt x="17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4"/>
                                </a:lnTo>
                                <a:lnTo>
                                  <a:pt x="17" y="67"/>
                                </a:lnTo>
                                <a:lnTo>
                                  <a:pt x="2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7106"/>
                        <wps:cNvSpPr>
                          <a:spLocks/>
                        </wps:cNvSpPr>
                        <wps:spPr bwMode="auto">
                          <a:xfrm>
                            <a:off x="6645" y="659"/>
                            <a:ext cx="22" cy="62"/>
                          </a:xfrm>
                          <a:custGeom>
                            <a:avLst/>
                            <a:gdLst>
                              <a:gd name="T0" fmla="*/ 22 w 22"/>
                              <a:gd name="T1" fmla="*/ 62 h 62"/>
                              <a:gd name="T2" fmla="*/ 0 w 22"/>
                              <a:gd name="T3" fmla="*/ 0 h 62"/>
                              <a:gd name="T4" fmla="*/ 22 w 2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107"/>
                        <wps:cNvSpPr>
                          <a:spLocks/>
                        </wps:cNvSpPr>
                        <wps:spPr bwMode="auto">
                          <a:xfrm>
                            <a:off x="6660" y="718"/>
                            <a:ext cx="25" cy="55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5"/>
                              <a:gd name="T2" fmla="*/ 17 w 25"/>
                              <a:gd name="T3" fmla="*/ 15 h 55"/>
                              <a:gd name="T4" fmla="*/ 22 w 25"/>
                              <a:gd name="T5" fmla="*/ 28 h 55"/>
                              <a:gd name="T6" fmla="*/ 25 w 25"/>
                              <a:gd name="T7" fmla="*/ 43 h 55"/>
                              <a:gd name="T8" fmla="*/ 20 w 25"/>
                              <a:gd name="T9" fmla="*/ 55 h 55"/>
                              <a:gd name="T10" fmla="*/ 15 w 25"/>
                              <a:gd name="T11" fmla="*/ 53 h 55"/>
                              <a:gd name="T12" fmla="*/ 10 w 25"/>
                              <a:gd name="T13" fmla="*/ 45 h 55"/>
                              <a:gd name="T14" fmla="*/ 5 w 25"/>
                              <a:gd name="T15" fmla="*/ 40 h 55"/>
                              <a:gd name="T16" fmla="*/ 2 w 25"/>
                              <a:gd name="T17" fmla="*/ 33 h 55"/>
                              <a:gd name="T18" fmla="*/ 0 w 25"/>
                              <a:gd name="T19" fmla="*/ 25 h 55"/>
                              <a:gd name="T20" fmla="*/ 0 w 25"/>
                              <a:gd name="T21" fmla="*/ 15 h 55"/>
                              <a:gd name="T22" fmla="*/ 2 w 25"/>
                              <a:gd name="T23" fmla="*/ 8 h 55"/>
                              <a:gd name="T24" fmla="*/ 7 w 25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7" y="0"/>
                                </a:moveTo>
                                <a:lnTo>
                                  <a:pt x="17" y="15"/>
                                </a:lnTo>
                                <a:lnTo>
                                  <a:pt x="22" y="28"/>
                                </a:lnTo>
                                <a:lnTo>
                                  <a:pt x="25" y="43"/>
                                </a:lnTo>
                                <a:lnTo>
                                  <a:pt x="20" y="55"/>
                                </a:lnTo>
                                <a:lnTo>
                                  <a:pt x="15" y="53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108"/>
                        <wps:cNvSpPr>
                          <a:spLocks noEditPoints="1"/>
                        </wps:cNvSpPr>
                        <wps:spPr bwMode="auto">
                          <a:xfrm>
                            <a:off x="6670" y="688"/>
                            <a:ext cx="40" cy="115"/>
                          </a:xfrm>
                          <a:custGeom>
                            <a:avLst/>
                            <a:gdLst>
                              <a:gd name="T0" fmla="*/ 22 w 40"/>
                              <a:gd name="T1" fmla="*/ 63 h 115"/>
                              <a:gd name="T2" fmla="*/ 0 w 40"/>
                              <a:gd name="T3" fmla="*/ 0 h 115"/>
                              <a:gd name="T4" fmla="*/ 22 w 40"/>
                              <a:gd name="T5" fmla="*/ 63 h 115"/>
                              <a:gd name="T6" fmla="*/ 22 w 40"/>
                              <a:gd name="T7" fmla="*/ 63 h 115"/>
                              <a:gd name="T8" fmla="*/ 32 w 40"/>
                              <a:gd name="T9" fmla="*/ 75 h 115"/>
                              <a:gd name="T10" fmla="*/ 37 w 40"/>
                              <a:gd name="T11" fmla="*/ 88 h 115"/>
                              <a:gd name="T12" fmla="*/ 40 w 40"/>
                              <a:gd name="T13" fmla="*/ 103 h 115"/>
                              <a:gd name="T14" fmla="*/ 35 w 40"/>
                              <a:gd name="T15" fmla="*/ 115 h 115"/>
                              <a:gd name="T16" fmla="*/ 30 w 40"/>
                              <a:gd name="T17" fmla="*/ 113 h 115"/>
                              <a:gd name="T18" fmla="*/ 22 w 40"/>
                              <a:gd name="T19" fmla="*/ 108 h 115"/>
                              <a:gd name="T20" fmla="*/ 20 w 40"/>
                              <a:gd name="T21" fmla="*/ 100 h 115"/>
                              <a:gd name="T22" fmla="*/ 17 w 40"/>
                              <a:gd name="T23" fmla="*/ 93 h 115"/>
                              <a:gd name="T24" fmla="*/ 15 w 40"/>
                              <a:gd name="T25" fmla="*/ 85 h 115"/>
                              <a:gd name="T26" fmla="*/ 15 w 40"/>
                              <a:gd name="T27" fmla="*/ 78 h 115"/>
                              <a:gd name="T28" fmla="*/ 17 w 40"/>
                              <a:gd name="T29" fmla="*/ 70 h 115"/>
                              <a:gd name="T30" fmla="*/ 22 w 40"/>
                              <a:gd name="T31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  <a:moveTo>
                                  <a:pt x="22" y="63"/>
                                </a:moveTo>
                                <a:lnTo>
                                  <a:pt x="32" y="75"/>
                                </a:lnTo>
                                <a:lnTo>
                                  <a:pt x="37" y="88"/>
                                </a:lnTo>
                                <a:lnTo>
                                  <a:pt x="40" y="103"/>
                                </a:lnTo>
                                <a:lnTo>
                                  <a:pt x="35" y="115"/>
                                </a:lnTo>
                                <a:lnTo>
                                  <a:pt x="30" y="113"/>
                                </a:lnTo>
                                <a:lnTo>
                                  <a:pt x="22" y="108"/>
                                </a:lnTo>
                                <a:lnTo>
                                  <a:pt x="20" y="100"/>
                                </a:lnTo>
                                <a:lnTo>
                                  <a:pt x="17" y="93"/>
                                </a:lnTo>
                                <a:lnTo>
                                  <a:pt x="15" y="85"/>
                                </a:lnTo>
                                <a:lnTo>
                                  <a:pt x="15" y="78"/>
                                </a:lnTo>
                                <a:lnTo>
                                  <a:pt x="17" y="7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7109"/>
                        <wps:cNvSpPr>
                          <a:spLocks/>
                        </wps:cNvSpPr>
                        <wps:spPr bwMode="auto">
                          <a:xfrm>
                            <a:off x="6670" y="688"/>
                            <a:ext cx="22" cy="63"/>
                          </a:xfrm>
                          <a:custGeom>
                            <a:avLst/>
                            <a:gdLst>
                              <a:gd name="T0" fmla="*/ 22 w 22"/>
                              <a:gd name="T1" fmla="*/ 63 h 63"/>
                              <a:gd name="T2" fmla="*/ 0 w 22"/>
                              <a:gd name="T3" fmla="*/ 0 h 63"/>
                              <a:gd name="T4" fmla="*/ 22 w 2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7110"/>
                        <wps:cNvSpPr>
                          <a:spLocks/>
                        </wps:cNvSpPr>
                        <wps:spPr bwMode="auto">
                          <a:xfrm>
                            <a:off x="6685" y="751"/>
                            <a:ext cx="25" cy="52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2"/>
                              <a:gd name="T2" fmla="*/ 17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0 w 25"/>
                              <a:gd name="T9" fmla="*/ 52 h 52"/>
                              <a:gd name="T10" fmla="*/ 15 w 25"/>
                              <a:gd name="T11" fmla="*/ 50 h 52"/>
                              <a:gd name="T12" fmla="*/ 7 w 25"/>
                              <a:gd name="T13" fmla="*/ 45 h 52"/>
                              <a:gd name="T14" fmla="*/ 5 w 25"/>
                              <a:gd name="T15" fmla="*/ 37 h 52"/>
                              <a:gd name="T16" fmla="*/ 2 w 25"/>
                              <a:gd name="T17" fmla="*/ 30 h 52"/>
                              <a:gd name="T18" fmla="*/ 0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7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7" y="0"/>
                                </a:moveTo>
                                <a:lnTo>
                                  <a:pt x="17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7111"/>
                        <wps:cNvSpPr>
                          <a:spLocks noEditPoints="1"/>
                        </wps:cNvSpPr>
                        <wps:spPr bwMode="auto">
                          <a:xfrm>
                            <a:off x="6570" y="594"/>
                            <a:ext cx="63" cy="112"/>
                          </a:xfrm>
                          <a:custGeom>
                            <a:avLst/>
                            <a:gdLst>
                              <a:gd name="T0" fmla="*/ 43 w 63"/>
                              <a:gd name="T1" fmla="*/ 57 h 112"/>
                              <a:gd name="T2" fmla="*/ 0 w 63"/>
                              <a:gd name="T3" fmla="*/ 0 h 112"/>
                              <a:gd name="T4" fmla="*/ 43 w 63"/>
                              <a:gd name="T5" fmla="*/ 57 h 112"/>
                              <a:gd name="T6" fmla="*/ 43 w 63"/>
                              <a:gd name="T7" fmla="*/ 57 h 112"/>
                              <a:gd name="T8" fmla="*/ 55 w 63"/>
                              <a:gd name="T9" fmla="*/ 70 h 112"/>
                              <a:gd name="T10" fmla="*/ 60 w 63"/>
                              <a:gd name="T11" fmla="*/ 82 h 112"/>
                              <a:gd name="T12" fmla="*/ 63 w 63"/>
                              <a:gd name="T13" fmla="*/ 89 h 112"/>
                              <a:gd name="T14" fmla="*/ 63 w 63"/>
                              <a:gd name="T15" fmla="*/ 97 h 112"/>
                              <a:gd name="T16" fmla="*/ 60 w 63"/>
                              <a:gd name="T17" fmla="*/ 104 h 112"/>
                              <a:gd name="T18" fmla="*/ 58 w 63"/>
                              <a:gd name="T19" fmla="*/ 112 h 112"/>
                              <a:gd name="T20" fmla="*/ 50 w 63"/>
                              <a:gd name="T21" fmla="*/ 107 h 112"/>
                              <a:gd name="T22" fmla="*/ 45 w 63"/>
                              <a:gd name="T23" fmla="*/ 102 h 112"/>
                              <a:gd name="T24" fmla="*/ 40 w 63"/>
                              <a:gd name="T25" fmla="*/ 94 h 112"/>
                              <a:gd name="T26" fmla="*/ 38 w 63"/>
                              <a:gd name="T27" fmla="*/ 87 h 112"/>
                              <a:gd name="T28" fmla="*/ 35 w 63"/>
                              <a:gd name="T29" fmla="*/ 79 h 112"/>
                              <a:gd name="T30" fmla="*/ 38 w 63"/>
                              <a:gd name="T31" fmla="*/ 72 h 112"/>
                              <a:gd name="T32" fmla="*/ 38 w 63"/>
                              <a:gd name="T33" fmla="*/ 65 h 112"/>
                              <a:gd name="T34" fmla="*/ 43 w 63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  <a:moveTo>
                                  <a:pt x="43" y="57"/>
                                </a:moveTo>
                                <a:lnTo>
                                  <a:pt x="55" y="70"/>
                                </a:lnTo>
                                <a:lnTo>
                                  <a:pt x="60" y="82"/>
                                </a:lnTo>
                                <a:lnTo>
                                  <a:pt x="63" y="89"/>
                                </a:lnTo>
                                <a:lnTo>
                                  <a:pt x="63" y="97"/>
                                </a:lnTo>
                                <a:lnTo>
                                  <a:pt x="60" y="104"/>
                                </a:lnTo>
                                <a:lnTo>
                                  <a:pt x="58" y="112"/>
                                </a:lnTo>
                                <a:lnTo>
                                  <a:pt x="50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4"/>
                                </a:lnTo>
                                <a:lnTo>
                                  <a:pt x="38" y="87"/>
                                </a:lnTo>
                                <a:lnTo>
                                  <a:pt x="35" y="79"/>
                                </a:lnTo>
                                <a:lnTo>
                                  <a:pt x="38" y="72"/>
                                </a:lnTo>
                                <a:lnTo>
                                  <a:pt x="38" y="65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7112"/>
                        <wps:cNvSpPr>
                          <a:spLocks/>
                        </wps:cNvSpPr>
                        <wps:spPr bwMode="auto">
                          <a:xfrm>
                            <a:off x="6570" y="594"/>
                            <a:ext cx="43" cy="57"/>
                          </a:xfrm>
                          <a:custGeom>
                            <a:avLst/>
                            <a:gdLst>
                              <a:gd name="T0" fmla="*/ 43 w 43"/>
                              <a:gd name="T1" fmla="*/ 57 h 57"/>
                              <a:gd name="T2" fmla="*/ 0 w 43"/>
                              <a:gd name="T3" fmla="*/ 0 h 57"/>
                              <a:gd name="T4" fmla="*/ 43 w 4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113"/>
                        <wps:cNvSpPr>
                          <a:spLocks/>
                        </wps:cNvSpPr>
                        <wps:spPr bwMode="auto">
                          <a:xfrm>
                            <a:off x="6605" y="651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5 w 28"/>
                              <a:gd name="T5" fmla="*/ 25 h 55"/>
                              <a:gd name="T6" fmla="*/ 28 w 28"/>
                              <a:gd name="T7" fmla="*/ 32 h 55"/>
                              <a:gd name="T8" fmla="*/ 28 w 28"/>
                              <a:gd name="T9" fmla="*/ 40 h 55"/>
                              <a:gd name="T10" fmla="*/ 25 w 28"/>
                              <a:gd name="T11" fmla="*/ 47 h 55"/>
                              <a:gd name="T12" fmla="*/ 23 w 28"/>
                              <a:gd name="T13" fmla="*/ 55 h 55"/>
                              <a:gd name="T14" fmla="*/ 15 w 28"/>
                              <a:gd name="T15" fmla="*/ 50 h 55"/>
                              <a:gd name="T16" fmla="*/ 10 w 28"/>
                              <a:gd name="T17" fmla="*/ 45 h 55"/>
                              <a:gd name="T18" fmla="*/ 5 w 28"/>
                              <a:gd name="T19" fmla="*/ 37 h 55"/>
                              <a:gd name="T20" fmla="*/ 3 w 28"/>
                              <a:gd name="T21" fmla="*/ 30 h 55"/>
                              <a:gd name="T22" fmla="*/ 0 w 28"/>
                              <a:gd name="T23" fmla="*/ 22 h 55"/>
                              <a:gd name="T24" fmla="*/ 3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3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7114"/>
                        <wps:cNvSpPr>
                          <a:spLocks noEditPoints="1"/>
                        </wps:cNvSpPr>
                        <wps:spPr bwMode="auto">
                          <a:xfrm>
                            <a:off x="6548" y="559"/>
                            <a:ext cx="57" cy="117"/>
                          </a:xfrm>
                          <a:custGeom>
                            <a:avLst/>
                            <a:gdLst>
                              <a:gd name="T0" fmla="*/ 37 w 57"/>
                              <a:gd name="T1" fmla="*/ 65 h 117"/>
                              <a:gd name="T2" fmla="*/ 0 w 57"/>
                              <a:gd name="T3" fmla="*/ 0 h 117"/>
                              <a:gd name="T4" fmla="*/ 37 w 57"/>
                              <a:gd name="T5" fmla="*/ 65 h 117"/>
                              <a:gd name="T6" fmla="*/ 37 w 57"/>
                              <a:gd name="T7" fmla="*/ 65 h 117"/>
                              <a:gd name="T8" fmla="*/ 50 w 57"/>
                              <a:gd name="T9" fmla="*/ 77 h 117"/>
                              <a:gd name="T10" fmla="*/ 55 w 57"/>
                              <a:gd name="T11" fmla="*/ 90 h 117"/>
                              <a:gd name="T12" fmla="*/ 57 w 57"/>
                              <a:gd name="T13" fmla="*/ 97 h 117"/>
                              <a:gd name="T14" fmla="*/ 57 w 57"/>
                              <a:gd name="T15" fmla="*/ 105 h 117"/>
                              <a:gd name="T16" fmla="*/ 55 w 57"/>
                              <a:gd name="T17" fmla="*/ 112 h 117"/>
                              <a:gd name="T18" fmla="*/ 52 w 57"/>
                              <a:gd name="T19" fmla="*/ 117 h 117"/>
                              <a:gd name="T20" fmla="*/ 45 w 57"/>
                              <a:gd name="T21" fmla="*/ 114 h 117"/>
                              <a:gd name="T22" fmla="*/ 40 w 57"/>
                              <a:gd name="T23" fmla="*/ 109 h 117"/>
                              <a:gd name="T24" fmla="*/ 35 w 57"/>
                              <a:gd name="T25" fmla="*/ 102 h 117"/>
                              <a:gd name="T26" fmla="*/ 32 w 57"/>
                              <a:gd name="T27" fmla="*/ 95 h 117"/>
                              <a:gd name="T28" fmla="*/ 30 w 57"/>
                              <a:gd name="T29" fmla="*/ 87 h 117"/>
                              <a:gd name="T30" fmla="*/ 30 w 57"/>
                              <a:gd name="T31" fmla="*/ 80 h 117"/>
                              <a:gd name="T32" fmla="*/ 32 w 57"/>
                              <a:gd name="T33" fmla="*/ 72 h 117"/>
                              <a:gd name="T34" fmla="*/ 37 w 57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  <a:moveTo>
                                  <a:pt x="37" y="65"/>
                                </a:moveTo>
                                <a:lnTo>
                                  <a:pt x="50" y="77"/>
                                </a:lnTo>
                                <a:lnTo>
                                  <a:pt x="55" y="90"/>
                                </a:lnTo>
                                <a:lnTo>
                                  <a:pt x="57" y="97"/>
                                </a:lnTo>
                                <a:lnTo>
                                  <a:pt x="57" y="105"/>
                                </a:lnTo>
                                <a:lnTo>
                                  <a:pt x="55" y="112"/>
                                </a:lnTo>
                                <a:lnTo>
                                  <a:pt x="52" y="117"/>
                                </a:lnTo>
                                <a:lnTo>
                                  <a:pt x="45" y="114"/>
                                </a:lnTo>
                                <a:lnTo>
                                  <a:pt x="40" y="109"/>
                                </a:lnTo>
                                <a:lnTo>
                                  <a:pt x="35" y="102"/>
                                </a:lnTo>
                                <a:lnTo>
                                  <a:pt x="32" y="95"/>
                                </a:lnTo>
                                <a:lnTo>
                                  <a:pt x="30" y="87"/>
                                </a:lnTo>
                                <a:lnTo>
                                  <a:pt x="30" y="80"/>
                                </a:lnTo>
                                <a:lnTo>
                                  <a:pt x="32" y="72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115"/>
                        <wps:cNvSpPr>
                          <a:spLocks/>
                        </wps:cNvSpPr>
                        <wps:spPr bwMode="auto">
                          <a:xfrm>
                            <a:off x="6548" y="559"/>
                            <a:ext cx="37" cy="65"/>
                          </a:xfrm>
                          <a:custGeom>
                            <a:avLst/>
                            <a:gdLst>
                              <a:gd name="T0" fmla="*/ 37 w 37"/>
                              <a:gd name="T1" fmla="*/ 65 h 65"/>
                              <a:gd name="T2" fmla="*/ 0 w 37"/>
                              <a:gd name="T3" fmla="*/ 0 h 65"/>
                              <a:gd name="T4" fmla="*/ 37 w 3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7116"/>
                        <wps:cNvSpPr>
                          <a:spLocks/>
                        </wps:cNvSpPr>
                        <wps:spPr bwMode="auto">
                          <a:xfrm>
                            <a:off x="6578" y="624"/>
                            <a:ext cx="27" cy="52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2"/>
                              <a:gd name="T2" fmla="*/ 20 w 27"/>
                              <a:gd name="T3" fmla="*/ 12 h 52"/>
                              <a:gd name="T4" fmla="*/ 25 w 27"/>
                              <a:gd name="T5" fmla="*/ 25 h 52"/>
                              <a:gd name="T6" fmla="*/ 27 w 27"/>
                              <a:gd name="T7" fmla="*/ 32 h 52"/>
                              <a:gd name="T8" fmla="*/ 27 w 27"/>
                              <a:gd name="T9" fmla="*/ 40 h 52"/>
                              <a:gd name="T10" fmla="*/ 25 w 27"/>
                              <a:gd name="T11" fmla="*/ 47 h 52"/>
                              <a:gd name="T12" fmla="*/ 22 w 27"/>
                              <a:gd name="T13" fmla="*/ 52 h 52"/>
                              <a:gd name="T14" fmla="*/ 15 w 27"/>
                              <a:gd name="T15" fmla="*/ 49 h 52"/>
                              <a:gd name="T16" fmla="*/ 10 w 27"/>
                              <a:gd name="T17" fmla="*/ 44 h 52"/>
                              <a:gd name="T18" fmla="*/ 5 w 27"/>
                              <a:gd name="T19" fmla="*/ 37 h 52"/>
                              <a:gd name="T20" fmla="*/ 2 w 27"/>
                              <a:gd name="T21" fmla="*/ 30 h 52"/>
                              <a:gd name="T22" fmla="*/ 0 w 27"/>
                              <a:gd name="T23" fmla="*/ 22 h 52"/>
                              <a:gd name="T24" fmla="*/ 0 w 27"/>
                              <a:gd name="T25" fmla="*/ 15 h 52"/>
                              <a:gd name="T26" fmla="*/ 2 w 27"/>
                              <a:gd name="T27" fmla="*/ 7 h 52"/>
                              <a:gd name="T28" fmla="*/ 7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7" y="0"/>
                                </a:moveTo>
                                <a:lnTo>
                                  <a:pt x="20" y="12"/>
                                </a:lnTo>
                                <a:lnTo>
                                  <a:pt x="25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2"/>
                                </a:lnTo>
                                <a:lnTo>
                                  <a:pt x="15" y="49"/>
                                </a:lnTo>
                                <a:lnTo>
                                  <a:pt x="10" y="44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117"/>
                        <wps:cNvSpPr>
                          <a:spLocks noEditPoints="1"/>
                        </wps:cNvSpPr>
                        <wps:spPr bwMode="auto">
                          <a:xfrm>
                            <a:off x="6526" y="539"/>
                            <a:ext cx="54" cy="112"/>
                          </a:xfrm>
                          <a:custGeom>
                            <a:avLst/>
                            <a:gdLst>
                              <a:gd name="T0" fmla="*/ 35 w 54"/>
                              <a:gd name="T1" fmla="*/ 57 h 112"/>
                              <a:gd name="T2" fmla="*/ 0 w 54"/>
                              <a:gd name="T3" fmla="*/ 0 h 112"/>
                              <a:gd name="T4" fmla="*/ 35 w 54"/>
                              <a:gd name="T5" fmla="*/ 57 h 112"/>
                              <a:gd name="T6" fmla="*/ 35 w 54"/>
                              <a:gd name="T7" fmla="*/ 57 h 112"/>
                              <a:gd name="T8" fmla="*/ 47 w 54"/>
                              <a:gd name="T9" fmla="*/ 70 h 112"/>
                              <a:gd name="T10" fmla="*/ 52 w 54"/>
                              <a:gd name="T11" fmla="*/ 85 h 112"/>
                              <a:gd name="T12" fmla="*/ 54 w 54"/>
                              <a:gd name="T13" fmla="*/ 90 h 112"/>
                              <a:gd name="T14" fmla="*/ 54 w 54"/>
                              <a:gd name="T15" fmla="*/ 97 h 112"/>
                              <a:gd name="T16" fmla="*/ 54 w 54"/>
                              <a:gd name="T17" fmla="*/ 105 h 112"/>
                              <a:gd name="T18" fmla="*/ 52 w 54"/>
                              <a:gd name="T19" fmla="*/ 112 h 112"/>
                              <a:gd name="T20" fmla="*/ 44 w 54"/>
                              <a:gd name="T21" fmla="*/ 107 h 112"/>
                              <a:gd name="T22" fmla="*/ 37 w 54"/>
                              <a:gd name="T23" fmla="*/ 102 h 112"/>
                              <a:gd name="T24" fmla="*/ 32 w 54"/>
                              <a:gd name="T25" fmla="*/ 97 h 112"/>
                              <a:gd name="T26" fmla="*/ 30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30 w 54"/>
                              <a:gd name="T33" fmla="*/ 65 h 112"/>
                              <a:gd name="T34" fmla="*/ 35 w 54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  <a:moveTo>
                                  <a:pt x="35" y="57"/>
                                </a:moveTo>
                                <a:lnTo>
                                  <a:pt x="47" y="70"/>
                                </a:lnTo>
                                <a:lnTo>
                                  <a:pt x="52" y="85"/>
                                </a:lnTo>
                                <a:lnTo>
                                  <a:pt x="54" y="90"/>
                                </a:lnTo>
                                <a:lnTo>
                                  <a:pt x="54" y="97"/>
                                </a:lnTo>
                                <a:lnTo>
                                  <a:pt x="54" y="105"/>
                                </a:lnTo>
                                <a:lnTo>
                                  <a:pt x="52" y="112"/>
                                </a:lnTo>
                                <a:lnTo>
                                  <a:pt x="44" y="107"/>
                                </a:lnTo>
                                <a:lnTo>
                                  <a:pt x="37" y="102"/>
                                </a:lnTo>
                                <a:lnTo>
                                  <a:pt x="32" y="97"/>
                                </a:lnTo>
                                <a:lnTo>
                                  <a:pt x="30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30" y="65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118"/>
                        <wps:cNvSpPr>
                          <a:spLocks/>
                        </wps:cNvSpPr>
                        <wps:spPr bwMode="auto">
                          <a:xfrm>
                            <a:off x="6526" y="539"/>
                            <a:ext cx="35" cy="57"/>
                          </a:xfrm>
                          <a:custGeom>
                            <a:avLst/>
                            <a:gdLst>
                              <a:gd name="T0" fmla="*/ 35 w 35"/>
                              <a:gd name="T1" fmla="*/ 57 h 57"/>
                              <a:gd name="T2" fmla="*/ 0 w 35"/>
                              <a:gd name="T3" fmla="*/ 0 h 57"/>
                              <a:gd name="T4" fmla="*/ 35 w 35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7119"/>
                        <wps:cNvSpPr>
                          <a:spLocks/>
                        </wps:cNvSpPr>
                        <wps:spPr bwMode="auto">
                          <a:xfrm>
                            <a:off x="6553" y="596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20 w 27"/>
                              <a:gd name="T3" fmla="*/ 13 h 55"/>
                              <a:gd name="T4" fmla="*/ 25 w 27"/>
                              <a:gd name="T5" fmla="*/ 28 h 55"/>
                              <a:gd name="T6" fmla="*/ 27 w 27"/>
                              <a:gd name="T7" fmla="*/ 33 h 55"/>
                              <a:gd name="T8" fmla="*/ 27 w 27"/>
                              <a:gd name="T9" fmla="*/ 40 h 55"/>
                              <a:gd name="T10" fmla="*/ 27 w 27"/>
                              <a:gd name="T11" fmla="*/ 48 h 55"/>
                              <a:gd name="T12" fmla="*/ 25 w 27"/>
                              <a:gd name="T13" fmla="*/ 55 h 55"/>
                              <a:gd name="T14" fmla="*/ 17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40 h 55"/>
                              <a:gd name="T20" fmla="*/ 3 w 27"/>
                              <a:gd name="T21" fmla="*/ 33 h 55"/>
                              <a:gd name="T22" fmla="*/ 0 w 27"/>
                              <a:gd name="T23" fmla="*/ 25 h 55"/>
                              <a:gd name="T24" fmla="*/ 0 w 27"/>
                              <a:gd name="T25" fmla="*/ 15 h 55"/>
                              <a:gd name="T26" fmla="*/ 3 w 27"/>
                              <a:gd name="T27" fmla="*/ 8 h 55"/>
                              <a:gd name="T28" fmla="*/ 8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8"/>
                                </a:lnTo>
                                <a:lnTo>
                                  <a:pt x="27" y="33"/>
                                </a:lnTo>
                                <a:lnTo>
                                  <a:pt x="27" y="40"/>
                                </a:lnTo>
                                <a:lnTo>
                                  <a:pt x="27" y="48"/>
                                </a:lnTo>
                                <a:lnTo>
                                  <a:pt x="25" y="55"/>
                                </a:lnTo>
                                <a:lnTo>
                                  <a:pt x="17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3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120"/>
                        <wps:cNvSpPr>
                          <a:spLocks noEditPoints="1"/>
                        </wps:cNvSpPr>
                        <wps:spPr bwMode="auto">
                          <a:xfrm>
                            <a:off x="6486" y="511"/>
                            <a:ext cx="65" cy="110"/>
                          </a:xfrm>
                          <a:custGeom>
                            <a:avLst/>
                            <a:gdLst>
                              <a:gd name="T0" fmla="*/ 45 w 65"/>
                              <a:gd name="T1" fmla="*/ 55 h 110"/>
                              <a:gd name="T2" fmla="*/ 0 w 65"/>
                              <a:gd name="T3" fmla="*/ 0 h 110"/>
                              <a:gd name="T4" fmla="*/ 45 w 65"/>
                              <a:gd name="T5" fmla="*/ 55 h 110"/>
                              <a:gd name="T6" fmla="*/ 45 w 65"/>
                              <a:gd name="T7" fmla="*/ 55 h 110"/>
                              <a:gd name="T8" fmla="*/ 57 w 65"/>
                              <a:gd name="T9" fmla="*/ 68 h 110"/>
                              <a:gd name="T10" fmla="*/ 65 w 65"/>
                              <a:gd name="T11" fmla="*/ 80 h 110"/>
                              <a:gd name="T12" fmla="*/ 65 w 65"/>
                              <a:gd name="T13" fmla="*/ 88 h 110"/>
                              <a:gd name="T14" fmla="*/ 65 w 65"/>
                              <a:gd name="T15" fmla="*/ 95 h 110"/>
                              <a:gd name="T16" fmla="*/ 65 w 65"/>
                              <a:gd name="T17" fmla="*/ 103 h 110"/>
                              <a:gd name="T18" fmla="*/ 62 w 65"/>
                              <a:gd name="T19" fmla="*/ 110 h 110"/>
                              <a:gd name="T20" fmla="*/ 55 w 65"/>
                              <a:gd name="T21" fmla="*/ 105 h 110"/>
                              <a:gd name="T22" fmla="*/ 47 w 65"/>
                              <a:gd name="T23" fmla="*/ 100 h 110"/>
                              <a:gd name="T24" fmla="*/ 45 w 65"/>
                              <a:gd name="T25" fmla="*/ 93 h 110"/>
                              <a:gd name="T26" fmla="*/ 40 w 65"/>
                              <a:gd name="T27" fmla="*/ 85 h 110"/>
                              <a:gd name="T28" fmla="*/ 37 w 65"/>
                              <a:gd name="T29" fmla="*/ 78 h 110"/>
                              <a:gd name="T30" fmla="*/ 37 w 65"/>
                              <a:gd name="T31" fmla="*/ 70 h 110"/>
                              <a:gd name="T32" fmla="*/ 40 w 65"/>
                              <a:gd name="T33" fmla="*/ 63 h 110"/>
                              <a:gd name="T34" fmla="*/ 45 w 65"/>
                              <a:gd name="T35" fmla="*/ 5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  <a:moveTo>
                                  <a:pt x="45" y="55"/>
                                </a:moveTo>
                                <a:lnTo>
                                  <a:pt x="57" y="68"/>
                                </a:lnTo>
                                <a:lnTo>
                                  <a:pt x="65" y="80"/>
                                </a:lnTo>
                                <a:lnTo>
                                  <a:pt x="65" y="88"/>
                                </a:lnTo>
                                <a:lnTo>
                                  <a:pt x="65" y="95"/>
                                </a:lnTo>
                                <a:lnTo>
                                  <a:pt x="65" y="103"/>
                                </a:lnTo>
                                <a:lnTo>
                                  <a:pt x="62" y="110"/>
                                </a:lnTo>
                                <a:lnTo>
                                  <a:pt x="55" y="105"/>
                                </a:lnTo>
                                <a:lnTo>
                                  <a:pt x="47" y="100"/>
                                </a:lnTo>
                                <a:lnTo>
                                  <a:pt x="45" y="93"/>
                                </a:lnTo>
                                <a:lnTo>
                                  <a:pt x="40" y="85"/>
                                </a:lnTo>
                                <a:lnTo>
                                  <a:pt x="37" y="78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7121"/>
                        <wps:cNvSpPr>
                          <a:spLocks/>
                        </wps:cNvSpPr>
                        <wps:spPr bwMode="auto">
                          <a:xfrm>
                            <a:off x="6486" y="511"/>
                            <a:ext cx="45" cy="55"/>
                          </a:xfrm>
                          <a:custGeom>
                            <a:avLst/>
                            <a:gdLst>
                              <a:gd name="T0" fmla="*/ 45 w 45"/>
                              <a:gd name="T1" fmla="*/ 55 h 55"/>
                              <a:gd name="T2" fmla="*/ 0 w 45"/>
                              <a:gd name="T3" fmla="*/ 0 h 55"/>
                              <a:gd name="T4" fmla="*/ 45 w 4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7122"/>
                        <wps:cNvSpPr>
                          <a:spLocks/>
                        </wps:cNvSpPr>
                        <wps:spPr bwMode="auto">
                          <a:xfrm>
                            <a:off x="6523" y="566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8 w 28"/>
                              <a:gd name="T5" fmla="*/ 25 h 55"/>
                              <a:gd name="T6" fmla="*/ 28 w 28"/>
                              <a:gd name="T7" fmla="*/ 33 h 55"/>
                              <a:gd name="T8" fmla="*/ 28 w 28"/>
                              <a:gd name="T9" fmla="*/ 40 h 55"/>
                              <a:gd name="T10" fmla="*/ 28 w 28"/>
                              <a:gd name="T11" fmla="*/ 48 h 55"/>
                              <a:gd name="T12" fmla="*/ 25 w 28"/>
                              <a:gd name="T13" fmla="*/ 55 h 55"/>
                              <a:gd name="T14" fmla="*/ 18 w 28"/>
                              <a:gd name="T15" fmla="*/ 50 h 55"/>
                              <a:gd name="T16" fmla="*/ 10 w 28"/>
                              <a:gd name="T17" fmla="*/ 45 h 55"/>
                              <a:gd name="T18" fmla="*/ 8 w 28"/>
                              <a:gd name="T19" fmla="*/ 38 h 55"/>
                              <a:gd name="T20" fmla="*/ 3 w 28"/>
                              <a:gd name="T21" fmla="*/ 30 h 55"/>
                              <a:gd name="T22" fmla="*/ 0 w 28"/>
                              <a:gd name="T23" fmla="*/ 23 h 55"/>
                              <a:gd name="T24" fmla="*/ 0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8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40"/>
                                </a:lnTo>
                                <a:lnTo>
                                  <a:pt x="28" y="48"/>
                                </a:lnTo>
                                <a:lnTo>
                                  <a:pt x="25" y="55"/>
                                </a:lnTo>
                                <a:lnTo>
                                  <a:pt x="18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7123"/>
                        <wps:cNvSpPr>
                          <a:spLocks noEditPoints="1"/>
                        </wps:cNvSpPr>
                        <wps:spPr bwMode="auto">
                          <a:xfrm>
                            <a:off x="6444" y="489"/>
                            <a:ext cx="79" cy="107"/>
                          </a:xfrm>
                          <a:custGeom>
                            <a:avLst/>
                            <a:gdLst>
                              <a:gd name="T0" fmla="*/ 52 w 79"/>
                              <a:gd name="T1" fmla="*/ 55 h 107"/>
                              <a:gd name="T2" fmla="*/ 0 w 79"/>
                              <a:gd name="T3" fmla="*/ 0 h 107"/>
                              <a:gd name="T4" fmla="*/ 52 w 79"/>
                              <a:gd name="T5" fmla="*/ 55 h 107"/>
                              <a:gd name="T6" fmla="*/ 52 w 79"/>
                              <a:gd name="T7" fmla="*/ 55 h 107"/>
                              <a:gd name="T8" fmla="*/ 67 w 79"/>
                              <a:gd name="T9" fmla="*/ 67 h 107"/>
                              <a:gd name="T10" fmla="*/ 77 w 79"/>
                              <a:gd name="T11" fmla="*/ 80 h 107"/>
                              <a:gd name="T12" fmla="*/ 79 w 79"/>
                              <a:gd name="T13" fmla="*/ 87 h 107"/>
                              <a:gd name="T14" fmla="*/ 79 w 79"/>
                              <a:gd name="T15" fmla="*/ 95 h 107"/>
                              <a:gd name="T16" fmla="*/ 79 w 79"/>
                              <a:gd name="T17" fmla="*/ 102 h 107"/>
                              <a:gd name="T18" fmla="*/ 79 w 79"/>
                              <a:gd name="T19" fmla="*/ 107 h 107"/>
                              <a:gd name="T20" fmla="*/ 72 w 79"/>
                              <a:gd name="T21" fmla="*/ 105 h 107"/>
                              <a:gd name="T22" fmla="*/ 64 w 79"/>
                              <a:gd name="T23" fmla="*/ 100 h 107"/>
                              <a:gd name="T24" fmla="*/ 57 w 79"/>
                              <a:gd name="T25" fmla="*/ 92 h 107"/>
                              <a:gd name="T26" fmla="*/ 54 w 79"/>
                              <a:gd name="T27" fmla="*/ 85 h 107"/>
                              <a:gd name="T28" fmla="*/ 49 w 79"/>
                              <a:gd name="T29" fmla="*/ 77 h 107"/>
                              <a:gd name="T30" fmla="*/ 49 w 79"/>
                              <a:gd name="T31" fmla="*/ 70 h 107"/>
                              <a:gd name="T32" fmla="*/ 49 w 79"/>
                              <a:gd name="T33" fmla="*/ 62 h 107"/>
                              <a:gd name="T34" fmla="*/ 52 w 79"/>
                              <a:gd name="T35" fmla="*/ 55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  <a:moveTo>
                                  <a:pt x="52" y="55"/>
                                </a:moveTo>
                                <a:lnTo>
                                  <a:pt x="67" y="67"/>
                                </a:lnTo>
                                <a:lnTo>
                                  <a:pt x="77" y="80"/>
                                </a:lnTo>
                                <a:lnTo>
                                  <a:pt x="79" y="87"/>
                                </a:lnTo>
                                <a:lnTo>
                                  <a:pt x="79" y="95"/>
                                </a:lnTo>
                                <a:lnTo>
                                  <a:pt x="79" y="102"/>
                                </a:lnTo>
                                <a:lnTo>
                                  <a:pt x="79" y="107"/>
                                </a:lnTo>
                                <a:lnTo>
                                  <a:pt x="72" y="105"/>
                                </a:lnTo>
                                <a:lnTo>
                                  <a:pt x="64" y="100"/>
                                </a:lnTo>
                                <a:lnTo>
                                  <a:pt x="57" y="92"/>
                                </a:lnTo>
                                <a:lnTo>
                                  <a:pt x="54" y="85"/>
                                </a:lnTo>
                                <a:lnTo>
                                  <a:pt x="49" y="77"/>
                                </a:lnTo>
                                <a:lnTo>
                                  <a:pt x="49" y="70"/>
                                </a:lnTo>
                                <a:lnTo>
                                  <a:pt x="49" y="62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7124"/>
                        <wps:cNvSpPr>
                          <a:spLocks/>
                        </wps:cNvSpPr>
                        <wps:spPr bwMode="auto">
                          <a:xfrm>
                            <a:off x="6444" y="489"/>
                            <a:ext cx="52" cy="55"/>
                          </a:xfrm>
                          <a:custGeom>
                            <a:avLst/>
                            <a:gdLst>
                              <a:gd name="T0" fmla="*/ 52 w 52"/>
                              <a:gd name="T1" fmla="*/ 55 h 55"/>
                              <a:gd name="T2" fmla="*/ 0 w 52"/>
                              <a:gd name="T3" fmla="*/ 0 h 55"/>
                              <a:gd name="T4" fmla="*/ 52 w 52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7125"/>
                        <wps:cNvSpPr>
                          <a:spLocks/>
                        </wps:cNvSpPr>
                        <wps:spPr bwMode="auto">
                          <a:xfrm>
                            <a:off x="6493" y="544"/>
                            <a:ext cx="30" cy="52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52"/>
                              <a:gd name="T2" fmla="*/ 18 w 30"/>
                              <a:gd name="T3" fmla="*/ 12 h 52"/>
                              <a:gd name="T4" fmla="*/ 28 w 30"/>
                              <a:gd name="T5" fmla="*/ 25 h 52"/>
                              <a:gd name="T6" fmla="*/ 30 w 30"/>
                              <a:gd name="T7" fmla="*/ 32 h 52"/>
                              <a:gd name="T8" fmla="*/ 30 w 30"/>
                              <a:gd name="T9" fmla="*/ 40 h 52"/>
                              <a:gd name="T10" fmla="*/ 30 w 30"/>
                              <a:gd name="T11" fmla="*/ 47 h 52"/>
                              <a:gd name="T12" fmla="*/ 30 w 30"/>
                              <a:gd name="T13" fmla="*/ 52 h 52"/>
                              <a:gd name="T14" fmla="*/ 23 w 30"/>
                              <a:gd name="T15" fmla="*/ 50 h 52"/>
                              <a:gd name="T16" fmla="*/ 15 w 30"/>
                              <a:gd name="T17" fmla="*/ 45 h 52"/>
                              <a:gd name="T18" fmla="*/ 8 w 30"/>
                              <a:gd name="T19" fmla="*/ 37 h 52"/>
                              <a:gd name="T20" fmla="*/ 5 w 30"/>
                              <a:gd name="T21" fmla="*/ 30 h 52"/>
                              <a:gd name="T22" fmla="*/ 0 w 30"/>
                              <a:gd name="T23" fmla="*/ 22 h 52"/>
                              <a:gd name="T24" fmla="*/ 0 w 30"/>
                              <a:gd name="T25" fmla="*/ 15 h 52"/>
                              <a:gd name="T26" fmla="*/ 0 w 30"/>
                              <a:gd name="T27" fmla="*/ 7 h 52"/>
                              <a:gd name="T28" fmla="*/ 3 w 30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" y="0"/>
                                </a:moveTo>
                                <a:lnTo>
                                  <a:pt x="18" y="12"/>
                                </a:lnTo>
                                <a:lnTo>
                                  <a:pt x="28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30" y="47"/>
                                </a:lnTo>
                                <a:lnTo>
                                  <a:pt x="30" y="52"/>
                                </a:lnTo>
                                <a:lnTo>
                                  <a:pt x="23" y="50"/>
                                </a:lnTo>
                                <a:lnTo>
                                  <a:pt x="15" y="45"/>
                                </a:lnTo>
                                <a:lnTo>
                                  <a:pt x="8" y="37"/>
                                </a:lnTo>
                                <a:lnTo>
                                  <a:pt x="5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7126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7127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128"/>
                        <wps:cNvSpPr>
                          <a:spLocks noEditPoints="1"/>
                        </wps:cNvSpPr>
                        <wps:spPr bwMode="auto">
                          <a:xfrm>
                            <a:off x="6543" y="683"/>
                            <a:ext cx="114" cy="60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60"/>
                              <a:gd name="T2" fmla="*/ 77 w 114"/>
                              <a:gd name="T3" fmla="*/ 35 h 60"/>
                              <a:gd name="T4" fmla="*/ 90 w 114"/>
                              <a:gd name="T5" fmla="*/ 40 h 60"/>
                              <a:gd name="T6" fmla="*/ 105 w 114"/>
                              <a:gd name="T7" fmla="*/ 48 h 60"/>
                              <a:gd name="T8" fmla="*/ 114 w 114"/>
                              <a:gd name="T9" fmla="*/ 58 h 60"/>
                              <a:gd name="T10" fmla="*/ 110 w 114"/>
                              <a:gd name="T11" fmla="*/ 60 h 60"/>
                              <a:gd name="T12" fmla="*/ 102 w 114"/>
                              <a:gd name="T13" fmla="*/ 60 h 60"/>
                              <a:gd name="T14" fmla="*/ 95 w 114"/>
                              <a:gd name="T15" fmla="*/ 58 h 60"/>
                              <a:gd name="T16" fmla="*/ 87 w 114"/>
                              <a:gd name="T17" fmla="*/ 55 h 60"/>
                              <a:gd name="T18" fmla="*/ 80 w 114"/>
                              <a:gd name="T19" fmla="*/ 53 h 60"/>
                              <a:gd name="T20" fmla="*/ 72 w 114"/>
                              <a:gd name="T21" fmla="*/ 48 h 60"/>
                              <a:gd name="T22" fmla="*/ 65 w 114"/>
                              <a:gd name="T23" fmla="*/ 43 h 60"/>
                              <a:gd name="T24" fmla="*/ 60 w 114"/>
                              <a:gd name="T25" fmla="*/ 35 h 60"/>
                              <a:gd name="T26" fmla="*/ 60 w 114"/>
                              <a:gd name="T27" fmla="*/ 38 h 60"/>
                              <a:gd name="T28" fmla="*/ 0 w 114"/>
                              <a:gd name="T29" fmla="*/ 0 h 60"/>
                              <a:gd name="T30" fmla="*/ 60 w 114"/>
                              <a:gd name="T31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60" y="35"/>
                                </a:moveTo>
                                <a:lnTo>
                                  <a:pt x="77" y="35"/>
                                </a:lnTo>
                                <a:lnTo>
                                  <a:pt x="90" y="40"/>
                                </a:lnTo>
                                <a:lnTo>
                                  <a:pt x="105" y="48"/>
                                </a:lnTo>
                                <a:lnTo>
                                  <a:pt x="114" y="58"/>
                                </a:lnTo>
                                <a:lnTo>
                                  <a:pt x="110" y="60"/>
                                </a:lnTo>
                                <a:lnTo>
                                  <a:pt x="102" y="60"/>
                                </a:lnTo>
                                <a:lnTo>
                                  <a:pt x="95" y="58"/>
                                </a:lnTo>
                                <a:lnTo>
                                  <a:pt x="87" y="55"/>
                                </a:lnTo>
                                <a:lnTo>
                                  <a:pt x="80" y="53"/>
                                </a:lnTo>
                                <a:lnTo>
                                  <a:pt x="72" y="48"/>
                                </a:lnTo>
                                <a:lnTo>
                                  <a:pt x="65" y="43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129"/>
                        <wps:cNvSpPr>
                          <a:spLocks/>
                        </wps:cNvSpPr>
                        <wps:spPr bwMode="auto">
                          <a:xfrm>
                            <a:off x="6603" y="718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25"/>
                              <a:gd name="T2" fmla="*/ 17 w 54"/>
                              <a:gd name="T3" fmla="*/ 0 h 25"/>
                              <a:gd name="T4" fmla="*/ 30 w 54"/>
                              <a:gd name="T5" fmla="*/ 5 h 25"/>
                              <a:gd name="T6" fmla="*/ 45 w 54"/>
                              <a:gd name="T7" fmla="*/ 13 h 25"/>
                              <a:gd name="T8" fmla="*/ 54 w 54"/>
                              <a:gd name="T9" fmla="*/ 23 h 25"/>
                              <a:gd name="T10" fmla="*/ 50 w 54"/>
                              <a:gd name="T11" fmla="*/ 25 h 25"/>
                              <a:gd name="T12" fmla="*/ 42 w 54"/>
                              <a:gd name="T13" fmla="*/ 25 h 25"/>
                              <a:gd name="T14" fmla="*/ 35 w 54"/>
                              <a:gd name="T15" fmla="*/ 23 h 25"/>
                              <a:gd name="T16" fmla="*/ 27 w 54"/>
                              <a:gd name="T17" fmla="*/ 20 h 25"/>
                              <a:gd name="T18" fmla="*/ 20 w 54"/>
                              <a:gd name="T19" fmla="*/ 18 h 25"/>
                              <a:gd name="T20" fmla="*/ 12 w 54"/>
                              <a:gd name="T21" fmla="*/ 13 h 25"/>
                              <a:gd name="T22" fmla="*/ 5 w 54"/>
                              <a:gd name="T23" fmla="*/ 8 h 25"/>
                              <a:gd name="T24" fmla="*/ 0 w 54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30" y="5"/>
                                </a:lnTo>
                                <a:lnTo>
                                  <a:pt x="45" y="13"/>
                                </a:lnTo>
                                <a:lnTo>
                                  <a:pt x="54" y="23"/>
                                </a:lnTo>
                                <a:lnTo>
                                  <a:pt x="50" y="25"/>
                                </a:lnTo>
                                <a:lnTo>
                                  <a:pt x="42" y="25"/>
                                </a:lnTo>
                                <a:lnTo>
                                  <a:pt x="35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7130"/>
                        <wps:cNvSpPr>
                          <a:spLocks/>
                        </wps:cNvSpPr>
                        <wps:spPr bwMode="auto">
                          <a:xfrm>
                            <a:off x="6543" y="683"/>
                            <a:ext cx="60" cy="38"/>
                          </a:xfrm>
                          <a:custGeom>
                            <a:avLst/>
                            <a:gdLst>
                              <a:gd name="T0" fmla="*/ 60 w 60"/>
                              <a:gd name="T1" fmla="*/ 38 h 38"/>
                              <a:gd name="T2" fmla="*/ 0 w 60"/>
                              <a:gd name="T3" fmla="*/ 0 h 38"/>
                              <a:gd name="T4" fmla="*/ 60 w 60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7131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132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133"/>
                        <wps:cNvSpPr>
                          <a:spLocks/>
                        </wps:cNvSpPr>
                        <wps:spPr bwMode="auto">
                          <a:xfrm>
                            <a:off x="6498" y="639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7134"/>
                        <wps:cNvSpPr>
                          <a:spLocks/>
                        </wps:cNvSpPr>
                        <wps:spPr bwMode="auto">
                          <a:xfrm>
                            <a:off x="6498" y="639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7135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7136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7137"/>
                        <wps:cNvSpPr>
                          <a:spLocks/>
                        </wps:cNvSpPr>
                        <wps:spPr bwMode="auto">
                          <a:xfrm>
                            <a:off x="6471" y="619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7138"/>
                        <wps:cNvSpPr>
                          <a:spLocks/>
                        </wps:cNvSpPr>
                        <wps:spPr bwMode="auto">
                          <a:xfrm>
                            <a:off x="6471" y="619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7139"/>
                        <wps:cNvSpPr>
                          <a:spLocks/>
                        </wps:cNvSpPr>
                        <wps:spPr bwMode="auto">
                          <a:xfrm>
                            <a:off x="6506" y="6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7140"/>
                        <wps:cNvSpPr>
                          <a:spLocks/>
                        </wps:cNvSpPr>
                        <wps:spPr bwMode="auto">
                          <a:xfrm>
                            <a:off x="6506" y="6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7141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7142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7143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7144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7145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146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147"/>
                        <wps:cNvSpPr>
                          <a:spLocks/>
                        </wps:cNvSpPr>
                        <wps:spPr bwMode="auto">
                          <a:xfrm>
                            <a:off x="6449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148"/>
                        <wps:cNvSpPr>
                          <a:spLocks/>
                        </wps:cNvSpPr>
                        <wps:spPr bwMode="auto">
                          <a:xfrm>
                            <a:off x="6449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149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7150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7151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57" y="4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7152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57" y="4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7153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7154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155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7156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157"/>
                        <wps:cNvSpPr>
                          <a:spLocks noEditPoints="1"/>
                        </wps:cNvSpPr>
                        <wps:spPr bwMode="auto">
                          <a:xfrm>
                            <a:off x="6623" y="581"/>
                            <a:ext cx="57" cy="105"/>
                          </a:xfrm>
                          <a:custGeom>
                            <a:avLst/>
                            <a:gdLst>
                              <a:gd name="T0" fmla="*/ 39 w 57"/>
                              <a:gd name="T1" fmla="*/ 55 h 105"/>
                              <a:gd name="T2" fmla="*/ 0 w 57"/>
                              <a:gd name="T3" fmla="*/ 0 h 105"/>
                              <a:gd name="T4" fmla="*/ 39 w 57"/>
                              <a:gd name="T5" fmla="*/ 55 h 105"/>
                              <a:gd name="T6" fmla="*/ 39 w 57"/>
                              <a:gd name="T7" fmla="*/ 55 h 105"/>
                              <a:gd name="T8" fmla="*/ 49 w 57"/>
                              <a:gd name="T9" fmla="*/ 65 h 105"/>
                              <a:gd name="T10" fmla="*/ 57 w 57"/>
                              <a:gd name="T11" fmla="*/ 78 h 105"/>
                              <a:gd name="T12" fmla="*/ 57 w 57"/>
                              <a:gd name="T13" fmla="*/ 85 h 105"/>
                              <a:gd name="T14" fmla="*/ 57 w 57"/>
                              <a:gd name="T15" fmla="*/ 90 h 105"/>
                              <a:gd name="T16" fmla="*/ 57 w 57"/>
                              <a:gd name="T17" fmla="*/ 97 h 105"/>
                              <a:gd name="T18" fmla="*/ 54 w 57"/>
                              <a:gd name="T19" fmla="*/ 105 h 105"/>
                              <a:gd name="T20" fmla="*/ 47 w 57"/>
                              <a:gd name="T21" fmla="*/ 100 h 105"/>
                              <a:gd name="T22" fmla="*/ 39 w 57"/>
                              <a:gd name="T23" fmla="*/ 95 h 105"/>
                              <a:gd name="T24" fmla="*/ 37 w 57"/>
                              <a:gd name="T25" fmla="*/ 90 h 105"/>
                              <a:gd name="T26" fmla="*/ 32 w 57"/>
                              <a:gd name="T27" fmla="*/ 83 h 105"/>
                              <a:gd name="T28" fmla="*/ 32 w 57"/>
                              <a:gd name="T29" fmla="*/ 75 h 105"/>
                              <a:gd name="T30" fmla="*/ 32 w 57"/>
                              <a:gd name="T31" fmla="*/ 68 h 105"/>
                              <a:gd name="T32" fmla="*/ 34 w 57"/>
                              <a:gd name="T33" fmla="*/ 60 h 105"/>
                              <a:gd name="T34" fmla="*/ 39 w 57"/>
                              <a:gd name="T35" fmla="*/ 5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  <a:moveTo>
                                  <a:pt x="39" y="55"/>
                                </a:moveTo>
                                <a:lnTo>
                                  <a:pt x="49" y="65"/>
                                </a:lnTo>
                                <a:lnTo>
                                  <a:pt x="57" y="78"/>
                                </a:lnTo>
                                <a:lnTo>
                                  <a:pt x="57" y="85"/>
                                </a:lnTo>
                                <a:lnTo>
                                  <a:pt x="57" y="90"/>
                                </a:lnTo>
                                <a:lnTo>
                                  <a:pt x="57" y="97"/>
                                </a:lnTo>
                                <a:lnTo>
                                  <a:pt x="54" y="105"/>
                                </a:lnTo>
                                <a:lnTo>
                                  <a:pt x="47" y="100"/>
                                </a:lnTo>
                                <a:lnTo>
                                  <a:pt x="39" y="95"/>
                                </a:lnTo>
                                <a:lnTo>
                                  <a:pt x="37" y="90"/>
                                </a:lnTo>
                                <a:lnTo>
                                  <a:pt x="32" y="83"/>
                                </a:lnTo>
                                <a:lnTo>
                                  <a:pt x="32" y="75"/>
                                </a:lnTo>
                                <a:lnTo>
                                  <a:pt x="32" y="68"/>
                                </a:lnTo>
                                <a:lnTo>
                                  <a:pt x="34" y="6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158"/>
                        <wps:cNvSpPr>
                          <a:spLocks/>
                        </wps:cNvSpPr>
                        <wps:spPr bwMode="auto">
                          <a:xfrm>
                            <a:off x="6623" y="581"/>
                            <a:ext cx="39" cy="55"/>
                          </a:xfrm>
                          <a:custGeom>
                            <a:avLst/>
                            <a:gdLst>
                              <a:gd name="T0" fmla="*/ 39 w 39"/>
                              <a:gd name="T1" fmla="*/ 55 h 55"/>
                              <a:gd name="T2" fmla="*/ 0 w 39"/>
                              <a:gd name="T3" fmla="*/ 0 h 55"/>
                              <a:gd name="T4" fmla="*/ 39 w 39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159"/>
                        <wps:cNvSpPr>
                          <a:spLocks/>
                        </wps:cNvSpPr>
                        <wps:spPr bwMode="auto">
                          <a:xfrm>
                            <a:off x="6655" y="636"/>
                            <a:ext cx="25" cy="50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0"/>
                              <a:gd name="T2" fmla="*/ 17 w 25"/>
                              <a:gd name="T3" fmla="*/ 10 h 50"/>
                              <a:gd name="T4" fmla="*/ 25 w 25"/>
                              <a:gd name="T5" fmla="*/ 23 h 50"/>
                              <a:gd name="T6" fmla="*/ 25 w 25"/>
                              <a:gd name="T7" fmla="*/ 30 h 50"/>
                              <a:gd name="T8" fmla="*/ 25 w 25"/>
                              <a:gd name="T9" fmla="*/ 35 h 50"/>
                              <a:gd name="T10" fmla="*/ 25 w 25"/>
                              <a:gd name="T11" fmla="*/ 42 h 50"/>
                              <a:gd name="T12" fmla="*/ 22 w 25"/>
                              <a:gd name="T13" fmla="*/ 50 h 50"/>
                              <a:gd name="T14" fmla="*/ 15 w 25"/>
                              <a:gd name="T15" fmla="*/ 45 h 50"/>
                              <a:gd name="T16" fmla="*/ 7 w 25"/>
                              <a:gd name="T17" fmla="*/ 40 h 50"/>
                              <a:gd name="T18" fmla="*/ 5 w 25"/>
                              <a:gd name="T19" fmla="*/ 35 h 50"/>
                              <a:gd name="T20" fmla="*/ 0 w 25"/>
                              <a:gd name="T21" fmla="*/ 28 h 50"/>
                              <a:gd name="T22" fmla="*/ 0 w 25"/>
                              <a:gd name="T23" fmla="*/ 20 h 50"/>
                              <a:gd name="T24" fmla="*/ 0 w 25"/>
                              <a:gd name="T25" fmla="*/ 13 h 50"/>
                              <a:gd name="T26" fmla="*/ 2 w 25"/>
                              <a:gd name="T27" fmla="*/ 5 h 50"/>
                              <a:gd name="T28" fmla="*/ 7 w 25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7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3"/>
                                </a:lnTo>
                                <a:lnTo>
                                  <a:pt x="25" y="30"/>
                                </a:lnTo>
                                <a:lnTo>
                                  <a:pt x="25" y="35"/>
                                </a:lnTo>
                                <a:lnTo>
                                  <a:pt x="25" y="42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160"/>
                        <wps:cNvSpPr>
                          <a:spLocks noEditPoints="1"/>
                        </wps:cNvSpPr>
                        <wps:spPr bwMode="auto">
                          <a:xfrm>
                            <a:off x="6665" y="614"/>
                            <a:ext cx="37" cy="107"/>
                          </a:xfrm>
                          <a:custGeom>
                            <a:avLst/>
                            <a:gdLst>
                              <a:gd name="T0" fmla="*/ 20 w 37"/>
                              <a:gd name="T1" fmla="*/ 57 h 107"/>
                              <a:gd name="T2" fmla="*/ 0 w 37"/>
                              <a:gd name="T3" fmla="*/ 0 h 107"/>
                              <a:gd name="T4" fmla="*/ 20 w 37"/>
                              <a:gd name="T5" fmla="*/ 57 h 107"/>
                              <a:gd name="T6" fmla="*/ 20 w 37"/>
                              <a:gd name="T7" fmla="*/ 57 h 107"/>
                              <a:gd name="T8" fmla="*/ 32 w 37"/>
                              <a:gd name="T9" fmla="*/ 67 h 107"/>
                              <a:gd name="T10" fmla="*/ 37 w 37"/>
                              <a:gd name="T11" fmla="*/ 79 h 107"/>
                              <a:gd name="T12" fmla="*/ 37 w 37"/>
                              <a:gd name="T13" fmla="*/ 94 h 107"/>
                              <a:gd name="T14" fmla="*/ 35 w 37"/>
                              <a:gd name="T15" fmla="*/ 107 h 107"/>
                              <a:gd name="T16" fmla="*/ 27 w 37"/>
                              <a:gd name="T17" fmla="*/ 102 h 107"/>
                              <a:gd name="T18" fmla="*/ 22 w 37"/>
                              <a:gd name="T19" fmla="*/ 97 h 107"/>
                              <a:gd name="T20" fmla="*/ 20 w 37"/>
                              <a:gd name="T21" fmla="*/ 92 h 107"/>
                              <a:gd name="T22" fmla="*/ 15 w 37"/>
                              <a:gd name="T23" fmla="*/ 84 h 107"/>
                              <a:gd name="T24" fmla="*/ 15 w 37"/>
                              <a:gd name="T25" fmla="*/ 77 h 107"/>
                              <a:gd name="T26" fmla="*/ 15 w 37"/>
                              <a:gd name="T27" fmla="*/ 69 h 107"/>
                              <a:gd name="T28" fmla="*/ 17 w 37"/>
                              <a:gd name="T29" fmla="*/ 62 h 107"/>
                              <a:gd name="T30" fmla="*/ 20 w 37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32" y="67"/>
                                </a:lnTo>
                                <a:lnTo>
                                  <a:pt x="37" y="79"/>
                                </a:lnTo>
                                <a:lnTo>
                                  <a:pt x="37" y="94"/>
                                </a:lnTo>
                                <a:lnTo>
                                  <a:pt x="35" y="107"/>
                                </a:lnTo>
                                <a:lnTo>
                                  <a:pt x="27" y="102"/>
                                </a:lnTo>
                                <a:lnTo>
                                  <a:pt x="22" y="97"/>
                                </a:lnTo>
                                <a:lnTo>
                                  <a:pt x="20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7"/>
                                </a:lnTo>
                                <a:lnTo>
                                  <a:pt x="15" y="69"/>
                                </a:lnTo>
                                <a:lnTo>
                                  <a:pt x="17" y="62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161"/>
                        <wps:cNvSpPr>
                          <a:spLocks/>
                        </wps:cNvSpPr>
                        <wps:spPr bwMode="auto">
                          <a:xfrm>
                            <a:off x="6665" y="614"/>
                            <a:ext cx="20" cy="57"/>
                          </a:xfrm>
                          <a:custGeom>
                            <a:avLst/>
                            <a:gdLst>
                              <a:gd name="T0" fmla="*/ 20 w 20"/>
                              <a:gd name="T1" fmla="*/ 57 h 57"/>
                              <a:gd name="T2" fmla="*/ 0 w 20"/>
                              <a:gd name="T3" fmla="*/ 0 h 57"/>
                              <a:gd name="T4" fmla="*/ 20 w 2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162"/>
                        <wps:cNvSpPr>
                          <a:spLocks/>
                        </wps:cNvSpPr>
                        <wps:spPr bwMode="auto">
                          <a:xfrm>
                            <a:off x="6680" y="671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0 h 50"/>
                              <a:gd name="T4" fmla="*/ 22 w 22"/>
                              <a:gd name="T5" fmla="*/ 22 h 50"/>
                              <a:gd name="T6" fmla="*/ 22 w 22"/>
                              <a:gd name="T7" fmla="*/ 37 h 50"/>
                              <a:gd name="T8" fmla="*/ 20 w 22"/>
                              <a:gd name="T9" fmla="*/ 50 h 50"/>
                              <a:gd name="T10" fmla="*/ 12 w 22"/>
                              <a:gd name="T11" fmla="*/ 45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7 h 50"/>
                              <a:gd name="T18" fmla="*/ 0 w 22"/>
                              <a:gd name="T19" fmla="*/ 20 h 50"/>
                              <a:gd name="T20" fmla="*/ 0 w 22"/>
                              <a:gd name="T21" fmla="*/ 12 h 50"/>
                              <a:gd name="T22" fmla="*/ 2 w 22"/>
                              <a:gd name="T23" fmla="*/ 5 h 50"/>
                              <a:gd name="T24" fmla="*/ 5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2" y="22"/>
                                </a:lnTo>
                                <a:lnTo>
                                  <a:pt x="22" y="37"/>
                                </a:lnTo>
                                <a:lnTo>
                                  <a:pt x="20" y="50"/>
                                </a:lnTo>
                                <a:lnTo>
                                  <a:pt x="12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163"/>
                        <wps:cNvSpPr>
                          <a:spLocks noEditPoints="1"/>
                        </wps:cNvSpPr>
                        <wps:spPr bwMode="auto">
                          <a:xfrm>
                            <a:off x="6687" y="641"/>
                            <a:ext cx="40" cy="107"/>
                          </a:xfrm>
                          <a:custGeom>
                            <a:avLst/>
                            <a:gdLst>
                              <a:gd name="T0" fmla="*/ 23 w 40"/>
                              <a:gd name="T1" fmla="*/ 57 h 107"/>
                              <a:gd name="T2" fmla="*/ 0 w 40"/>
                              <a:gd name="T3" fmla="*/ 0 h 107"/>
                              <a:gd name="T4" fmla="*/ 23 w 40"/>
                              <a:gd name="T5" fmla="*/ 57 h 107"/>
                              <a:gd name="T6" fmla="*/ 23 w 40"/>
                              <a:gd name="T7" fmla="*/ 57 h 107"/>
                              <a:gd name="T8" fmla="*/ 35 w 40"/>
                              <a:gd name="T9" fmla="*/ 70 h 107"/>
                              <a:gd name="T10" fmla="*/ 40 w 40"/>
                              <a:gd name="T11" fmla="*/ 82 h 107"/>
                              <a:gd name="T12" fmla="*/ 40 w 40"/>
                              <a:gd name="T13" fmla="*/ 95 h 107"/>
                              <a:gd name="T14" fmla="*/ 38 w 40"/>
                              <a:gd name="T15" fmla="*/ 107 h 107"/>
                              <a:gd name="T16" fmla="*/ 30 w 40"/>
                              <a:gd name="T17" fmla="*/ 105 h 107"/>
                              <a:gd name="T18" fmla="*/ 25 w 40"/>
                              <a:gd name="T19" fmla="*/ 97 h 107"/>
                              <a:gd name="T20" fmla="*/ 23 w 40"/>
                              <a:gd name="T21" fmla="*/ 92 h 107"/>
                              <a:gd name="T22" fmla="*/ 18 w 40"/>
                              <a:gd name="T23" fmla="*/ 85 h 107"/>
                              <a:gd name="T24" fmla="*/ 18 w 40"/>
                              <a:gd name="T25" fmla="*/ 77 h 107"/>
                              <a:gd name="T26" fmla="*/ 18 w 40"/>
                              <a:gd name="T27" fmla="*/ 70 h 107"/>
                              <a:gd name="T28" fmla="*/ 20 w 40"/>
                              <a:gd name="T29" fmla="*/ 65 h 107"/>
                              <a:gd name="T30" fmla="*/ 23 w 40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  <a:moveTo>
                                  <a:pt x="23" y="57"/>
                                </a:moveTo>
                                <a:lnTo>
                                  <a:pt x="35" y="70"/>
                                </a:lnTo>
                                <a:lnTo>
                                  <a:pt x="40" y="82"/>
                                </a:lnTo>
                                <a:lnTo>
                                  <a:pt x="40" y="95"/>
                                </a:lnTo>
                                <a:lnTo>
                                  <a:pt x="38" y="107"/>
                                </a:lnTo>
                                <a:lnTo>
                                  <a:pt x="30" y="105"/>
                                </a:lnTo>
                                <a:lnTo>
                                  <a:pt x="25" y="97"/>
                                </a:lnTo>
                                <a:lnTo>
                                  <a:pt x="23" y="92"/>
                                </a:lnTo>
                                <a:lnTo>
                                  <a:pt x="18" y="85"/>
                                </a:lnTo>
                                <a:lnTo>
                                  <a:pt x="18" y="77"/>
                                </a:lnTo>
                                <a:lnTo>
                                  <a:pt x="18" y="70"/>
                                </a:lnTo>
                                <a:lnTo>
                                  <a:pt x="20" y="65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164"/>
                        <wps:cNvSpPr>
                          <a:spLocks/>
                        </wps:cNvSpPr>
                        <wps:spPr bwMode="auto">
                          <a:xfrm>
                            <a:off x="6687" y="641"/>
                            <a:ext cx="23" cy="57"/>
                          </a:xfrm>
                          <a:custGeom>
                            <a:avLst/>
                            <a:gdLst>
                              <a:gd name="T0" fmla="*/ 23 w 23"/>
                              <a:gd name="T1" fmla="*/ 57 h 57"/>
                              <a:gd name="T2" fmla="*/ 0 w 23"/>
                              <a:gd name="T3" fmla="*/ 0 h 57"/>
                              <a:gd name="T4" fmla="*/ 23 w 2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165"/>
                        <wps:cNvSpPr>
                          <a:spLocks/>
                        </wps:cNvSpPr>
                        <wps:spPr bwMode="auto">
                          <a:xfrm>
                            <a:off x="6705" y="698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3 h 50"/>
                              <a:gd name="T4" fmla="*/ 22 w 22"/>
                              <a:gd name="T5" fmla="*/ 25 h 50"/>
                              <a:gd name="T6" fmla="*/ 22 w 22"/>
                              <a:gd name="T7" fmla="*/ 38 h 50"/>
                              <a:gd name="T8" fmla="*/ 20 w 22"/>
                              <a:gd name="T9" fmla="*/ 50 h 50"/>
                              <a:gd name="T10" fmla="*/ 12 w 22"/>
                              <a:gd name="T11" fmla="*/ 48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8 h 50"/>
                              <a:gd name="T18" fmla="*/ 0 w 22"/>
                              <a:gd name="T19" fmla="*/ 20 h 50"/>
                              <a:gd name="T20" fmla="*/ 0 w 22"/>
                              <a:gd name="T21" fmla="*/ 13 h 50"/>
                              <a:gd name="T22" fmla="*/ 2 w 22"/>
                              <a:gd name="T23" fmla="*/ 8 h 50"/>
                              <a:gd name="T24" fmla="*/ 5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5" y="0"/>
                                </a:moveTo>
                                <a:lnTo>
                                  <a:pt x="17" y="13"/>
                                </a:lnTo>
                                <a:lnTo>
                                  <a:pt x="22" y="25"/>
                                </a:lnTo>
                                <a:lnTo>
                                  <a:pt x="22" y="38"/>
                                </a:lnTo>
                                <a:lnTo>
                                  <a:pt x="20" y="50"/>
                                </a:lnTo>
                                <a:lnTo>
                                  <a:pt x="12" y="48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166"/>
                        <wps:cNvSpPr>
                          <a:spLocks noEditPoints="1"/>
                        </wps:cNvSpPr>
                        <wps:spPr bwMode="auto">
                          <a:xfrm>
                            <a:off x="6590" y="554"/>
                            <a:ext cx="63" cy="102"/>
                          </a:xfrm>
                          <a:custGeom>
                            <a:avLst/>
                            <a:gdLst>
                              <a:gd name="T0" fmla="*/ 43 w 63"/>
                              <a:gd name="T1" fmla="*/ 52 h 102"/>
                              <a:gd name="T2" fmla="*/ 0 w 63"/>
                              <a:gd name="T3" fmla="*/ 0 h 102"/>
                              <a:gd name="T4" fmla="*/ 43 w 63"/>
                              <a:gd name="T5" fmla="*/ 52 h 102"/>
                              <a:gd name="T6" fmla="*/ 43 w 63"/>
                              <a:gd name="T7" fmla="*/ 52 h 102"/>
                              <a:gd name="T8" fmla="*/ 55 w 63"/>
                              <a:gd name="T9" fmla="*/ 65 h 102"/>
                              <a:gd name="T10" fmla="*/ 60 w 63"/>
                              <a:gd name="T11" fmla="*/ 77 h 102"/>
                              <a:gd name="T12" fmla="*/ 63 w 63"/>
                              <a:gd name="T13" fmla="*/ 85 h 102"/>
                              <a:gd name="T14" fmla="*/ 63 w 63"/>
                              <a:gd name="T15" fmla="*/ 90 h 102"/>
                              <a:gd name="T16" fmla="*/ 60 w 63"/>
                              <a:gd name="T17" fmla="*/ 97 h 102"/>
                              <a:gd name="T18" fmla="*/ 58 w 63"/>
                              <a:gd name="T19" fmla="*/ 102 h 102"/>
                              <a:gd name="T20" fmla="*/ 50 w 63"/>
                              <a:gd name="T21" fmla="*/ 100 h 102"/>
                              <a:gd name="T22" fmla="*/ 45 w 63"/>
                              <a:gd name="T23" fmla="*/ 95 h 102"/>
                              <a:gd name="T24" fmla="*/ 40 w 63"/>
                              <a:gd name="T25" fmla="*/ 87 h 102"/>
                              <a:gd name="T26" fmla="*/ 38 w 63"/>
                              <a:gd name="T27" fmla="*/ 82 h 102"/>
                              <a:gd name="T28" fmla="*/ 35 w 63"/>
                              <a:gd name="T29" fmla="*/ 75 h 102"/>
                              <a:gd name="T30" fmla="*/ 35 w 63"/>
                              <a:gd name="T31" fmla="*/ 67 h 102"/>
                              <a:gd name="T32" fmla="*/ 38 w 63"/>
                              <a:gd name="T33" fmla="*/ 60 h 102"/>
                              <a:gd name="T34" fmla="*/ 43 w 63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  <a:moveTo>
                                  <a:pt x="43" y="52"/>
                                </a:moveTo>
                                <a:lnTo>
                                  <a:pt x="55" y="65"/>
                                </a:lnTo>
                                <a:lnTo>
                                  <a:pt x="60" y="77"/>
                                </a:lnTo>
                                <a:lnTo>
                                  <a:pt x="63" y="85"/>
                                </a:lnTo>
                                <a:lnTo>
                                  <a:pt x="63" y="90"/>
                                </a:lnTo>
                                <a:lnTo>
                                  <a:pt x="60" y="97"/>
                                </a:lnTo>
                                <a:lnTo>
                                  <a:pt x="58" y="102"/>
                                </a:lnTo>
                                <a:lnTo>
                                  <a:pt x="50" y="100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8" y="82"/>
                                </a:lnTo>
                                <a:lnTo>
                                  <a:pt x="35" y="75"/>
                                </a:lnTo>
                                <a:lnTo>
                                  <a:pt x="35" y="67"/>
                                </a:lnTo>
                                <a:lnTo>
                                  <a:pt x="38" y="6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167"/>
                        <wps:cNvSpPr>
                          <a:spLocks/>
                        </wps:cNvSpPr>
                        <wps:spPr bwMode="auto">
                          <a:xfrm>
                            <a:off x="6590" y="554"/>
                            <a:ext cx="43" cy="52"/>
                          </a:xfrm>
                          <a:custGeom>
                            <a:avLst/>
                            <a:gdLst>
                              <a:gd name="T0" fmla="*/ 43 w 43"/>
                              <a:gd name="T1" fmla="*/ 52 h 52"/>
                              <a:gd name="T2" fmla="*/ 0 w 43"/>
                              <a:gd name="T3" fmla="*/ 0 h 52"/>
                              <a:gd name="T4" fmla="*/ 43 w 43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168"/>
                        <wps:cNvSpPr>
                          <a:spLocks/>
                        </wps:cNvSpPr>
                        <wps:spPr bwMode="auto">
                          <a:xfrm>
                            <a:off x="6625" y="606"/>
                            <a:ext cx="28" cy="50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0"/>
                              <a:gd name="T2" fmla="*/ 20 w 28"/>
                              <a:gd name="T3" fmla="*/ 13 h 50"/>
                              <a:gd name="T4" fmla="*/ 25 w 28"/>
                              <a:gd name="T5" fmla="*/ 25 h 50"/>
                              <a:gd name="T6" fmla="*/ 28 w 28"/>
                              <a:gd name="T7" fmla="*/ 33 h 50"/>
                              <a:gd name="T8" fmla="*/ 28 w 28"/>
                              <a:gd name="T9" fmla="*/ 38 h 50"/>
                              <a:gd name="T10" fmla="*/ 25 w 28"/>
                              <a:gd name="T11" fmla="*/ 45 h 50"/>
                              <a:gd name="T12" fmla="*/ 23 w 28"/>
                              <a:gd name="T13" fmla="*/ 50 h 50"/>
                              <a:gd name="T14" fmla="*/ 15 w 28"/>
                              <a:gd name="T15" fmla="*/ 48 h 50"/>
                              <a:gd name="T16" fmla="*/ 10 w 28"/>
                              <a:gd name="T17" fmla="*/ 43 h 50"/>
                              <a:gd name="T18" fmla="*/ 5 w 28"/>
                              <a:gd name="T19" fmla="*/ 35 h 50"/>
                              <a:gd name="T20" fmla="*/ 3 w 28"/>
                              <a:gd name="T21" fmla="*/ 30 h 50"/>
                              <a:gd name="T22" fmla="*/ 0 w 28"/>
                              <a:gd name="T23" fmla="*/ 23 h 50"/>
                              <a:gd name="T24" fmla="*/ 0 w 28"/>
                              <a:gd name="T25" fmla="*/ 15 h 50"/>
                              <a:gd name="T26" fmla="*/ 3 w 28"/>
                              <a:gd name="T27" fmla="*/ 8 h 50"/>
                              <a:gd name="T28" fmla="*/ 8 w 28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38"/>
                                </a:lnTo>
                                <a:lnTo>
                                  <a:pt x="25" y="45"/>
                                </a:lnTo>
                                <a:lnTo>
                                  <a:pt x="23" y="50"/>
                                </a:lnTo>
                                <a:lnTo>
                                  <a:pt x="15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169"/>
                        <wps:cNvSpPr>
                          <a:spLocks noEditPoints="1"/>
                        </wps:cNvSpPr>
                        <wps:spPr bwMode="auto">
                          <a:xfrm>
                            <a:off x="6568" y="521"/>
                            <a:ext cx="57" cy="110"/>
                          </a:xfrm>
                          <a:custGeom>
                            <a:avLst/>
                            <a:gdLst>
                              <a:gd name="T0" fmla="*/ 37 w 57"/>
                              <a:gd name="T1" fmla="*/ 60 h 110"/>
                              <a:gd name="T2" fmla="*/ 0 w 57"/>
                              <a:gd name="T3" fmla="*/ 0 h 110"/>
                              <a:gd name="T4" fmla="*/ 37 w 57"/>
                              <a:gd name="T5" fmla="*/ 60 h 110"/>
                              <a:gd name="T6" fmla="*/ 37 w 57"/>
                              <a:gd name="T7" fmla="*/ 60 h 110"/>
                              <a:gd name="T8" fmla="*/ 50 w 57"/>
                              <a:gd name="T9" fmla="*/ 73 h 110"/>
                              <a:gd name="T10" fmla="*/ 55 w 57"/>
                              <a:gd name="T11" fmla="*/ 83 h 110"/>
                              <a:gd name="T12" fmla="*/ 57 w 57"/>
                              <a:gd name="T13" fmla="*/ 90 h 110"/>
                              <a:gd name="T14" fmla="*/ 57 w 57"/>
                              <a:gd name="T15" fmla="*/ 98 h 110"/>
                              <a:gd name="T16" fmla="*/ 55 w 57"/>
                              <a:gd name="T17" fmla="*/ 103 h 110"/>
                              <a:gd name="T18" fmla="*/ 52 w 57"/>
                              <a:gd name="T19" fmla="*/ 110 h 110"/>
                              <a:gd name="T20" fmla="*/ 45 w 57"/>
                              <a:gd name="T21" fmla="*/ 105 h 110"/>
                              <a:gd name="T22" fmla="*/ 40 w 57"/>
                              <a:gd name="T23" fmla="*/ 100 h 110"/>
                              <a:gd name="T24" fmla="*/ 35 w 57"/>
                              <a:gd name="T25" fmla="*/ 95 h 110"/>
                              <a:gd name="T26" fmla="*/ 32 w 57"/>
                              <a:gd name="T27" fmla="*/ 88 h 110"/>
                              <a:gd name="T28" fmla="*/ 30 w 57"/>
                              <a:gd name="T29" fmla="*/ 80 h 110"/>
                              <a:gd name="T30" fmla="*/ 30 w 57"/>
                              <a:gd name="T31" fmla="*/ 73 h 110"/>
                              <a:gd name="T32" fmla="*/ 32 w 57"/>
                              <a:gd name="T33" fmla="*/ 65 h 110"/>
                              <a:gd name="T34" fmla="*/ 37 w 57"/>
                              <a:gd name="T35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50" y="73"/>
                                </a:lnTo>
                                <a:lnTo>
                                  <a:pt x="55" y="83"/>
                                </a:lnTo>
                                <a:lnTo>
                                  <a:pt x="57" y="90"/>
                                </a:lnTo>
                                <a:lnTo>
                                  <a:pt x="57" y="98"/>
                                </a:lnTo>
                                <a:lnTo>
                                  <a:pt x="55" y="103"/>
                                </a:lnTo>
                                <a:lnTo>
                                  <a:pt x="52" y="110"/>
                                </a:lnTo>
                                <a:lnTo>
                                  <a:pt x="45" y="105"/>
                                </a:lnTo>
                                <a:lnTo>
                                  <a:pt x="40" y="100"/>
                                </a:lnTo>
                                <a:lnTo>
                                  <a:pt x="35" y="95"/>
                                </a:lnTo>
                                <a:lnTo>
                                  <a:pt x="32" y="88"/>
                                </a:lnTo>
                                <a:lnTo>
                                  <a:pt x="30" y="80"/>
                                </a:lnTo>
                                <a:lnTo>
                                  <a:pt x="30" y="73"/>
                                </a:lnTo>
                                <a:lnTo>
                                  <a:pt x="32" y="65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170"/>
                        <wps:cNvSpPr>
                          <a:spLocks/>
                        </wps:cNvSpPr>
                        <wps:spPr bwMode="auto">
                          <a:xfrm>
                            <a:off x="6568" y="521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171"/>
                        <wps:cNvSpPr>
                          <a:spLocks/>
                        </wps:cNvSpPr>
                        <wps:spPr bwMode="auto">
                          <a:xfrm>
                            <a:off x="6598" y="581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3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3 h 50"/>
                              <a:gd name="T12" fmla="*/ 22 w 27"/>
                              <a:gd name="T13" fmla="*/ 50 h 50"/>
                              <a:gd name="T14" fmla="*/ 15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2 w 27"/>
                              <a:gd name="T21" fmla="*/ 28 h 50"/>
                              <a:gd name="T22" fmla="*/ 0 w 27"/>
                              <a:gd name="T23" fmla="*/ 20 h 50"/>
                              <a:gd name="T24" fmla="*/ 0 w 27"/>
                              <a:gd name="T25" fmla="*/ 13 h 50"/>
                              <a:gd name="T26" fmla="*/ 2 w 27"/>
                              <a:gd name="T27" fmla="*/ 5 h 50"/>
                              <a:gd name="T28" fmla="*/ 7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3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3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172"/>
                        <wps:cNvSpPr>
                          <a:spLocks noEditPoints="1"/>
                        </wps:cNvSpPr>
                        <wps:spPr bwMode="auto">
                          <a:xfrm>
                            <a:off x="6546" y="504"/>
                            <a:ext cx="54" cy="102"/>
                          </a:xfrm>
                          <a:custGeom>
                            <a:avLst/>
                            <a:gdLst>
                              <a:gd name="T0" fmla="*/ 34 w 54"/>
                              <a:gd name="T1" fmla="*/ 52 h 102"/>
                              <a:gd name="T2" fmla="*/ 0 w 54"/>
                              <a:gd name="T3" fmla="*/ 0 h 102"/>
                              <a:gd name="T4" fmla="*/ 34 w 54"/>
                              <a:gd name="T5" fmla="*/ 52 h 102"/>
                              <a:gd name="T6" fmla="*/ 34 w 54"/>
                              <a:gd name="T7" fmla="*/ 52 h 102"/>
                              <a:gd name="T8" fmla="*/ 47 w 54"/>
                              <a:gd name="T9" fmla="*/ 65 h 102"/>
                              <a:gd name="T10" fmla="*/ 52 w 54"/>
                              <a:gd name="T11" fmla="*/ 77 h 102"/>
                              <a:gd name="T12" fmla="*/ 54 w 54"/>
                              <a:gd name="T13" fmla="*/ 82 h 102"/>
                              <a:gd name="T14" fmla="*/ 54 w 54"/>
                              <a:gd name="T15" fmla="*/ 90 h 102"/>
                              <a:gd name="T16" fmla="*/ 52 w 54"/>
                              <a:gd name="T17" fmla="*/ 97 h 102"/>
                              <a:gd name="T18" fmla="*/ 49 w 54"/>
                              <a:gd name="T19" fmla="*/ 102 h 102"/>
                              <a:gd name="T20" fmla="*/ 44 w 54"/>
                              <a:gd name="T21" fmla="*/ 100 h 102"/>
                              <a:gd name="T22" fmla="*/ 37 w 54"/>
                              <a:gd name="T23" fmla="*/ 95 h 102"/>
                              <a:gd name="T24" fmla="*/ 32 w 54"/>
                              <a:gd name="T25" fmla="*/ 87 h 102"/>
                              <a:gd name="T26" fmla="*/ 29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9 w 54"/>
                              <a:gd name="T33" fmla="*/ 60 h 102"/>
                              <a:gd name="T34" fmla="*/ 34 w 54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  <a:moveTo>
                                  <a:pt x="34" y="52"/>
                                </a:moveTo>
                                <a:lnTo>
                                  <a:pt x="47" y="65"/>
                                </a:lnTo>
                                <a:lnTo>
                                  <a:pt x="52" y="77"/>
                                </a:lnTo>
                                <a:lnTo>
                                  <a:pt x="54" y="82"/>
                                </a:lnTo>
                                <a:lnTo>
                                  <a:pt x="54" y="90"/>
                                </a:lnTo>
                                <a:lnTo>
                                  <a:pt x="52" y="97"/>
                                </a:lnTo>
                                <a:lnTo>
                                  <a:pt x="49" y="102"/>
                                </a:lnTo>
                                <a:lnTo>
                                  <a:pt x="44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29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9" y="6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173"/>
                        <wps:cNvSpPr>
                          <a:spLocks/>
                        </wps:cNvSpPr>
                        <wps:spPr bwMode="auto">
                          <a:xfrm>
                            <a:off x="6546" y="504"/>
                            <a:ext cx="34" cy="52"/>
                          </a:xfrm>
                          <a:custGeom>
                            <a:avLst/>
                            <a:gdLst>
                              <a:gd name="T0" fmla="*/ 34 w 34"/>
                              <a:gd name="T1" fmla="*/ 52 h 52"/>
                              <a:gd name="T2" fmla="*/ 0 w 34"/>
                              <a:gd name="T3" fmla="*/ 0 h 52"/>
                              <a:gd name="T4" fmla="*/ 34 w 34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174"/>
                        <wps:cNvSpPr>
                          <a:spLocks/>
                        </wps:cNvSpPr>
                        <wps:spPr bwMode="auto">
                          <a:xfrm>
                            <a:off x="6573" y="556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5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5 h 50"/>
                              <a:gd name="T12" fmla="*/ 22 w 27"/>
                              <a:gd name="T13" fmla="*/ 50 h 50"/>
                              <a:gd name="T14" fmla="*/ 17 w 27"/>
                              <a:gd name="T15" fmla="*/ 48 h 50"/>
                              <a:gd name="T16" fmla="*/ 10 w 27"/>
                              <a:gd name="T17" fmla="*/ 43 h 50"/>
                              <a:gd name="T18" fmla="*/ 5 w 27"/>
                              <a:gd name="T19" fmla="*/ 35 h 50"/>
                              <a:gd name="T20" fmla="*/ 2 w 27"/>
                              <a:gd name="T21" fmla="*/ 30 h 50"/>
                              <a:gd name="T22" fmla="*/ 0 w 27"/>
                              <a:gd name="T23" fmla="*/ 23 h 50"/>
                              <a:gd name="T24" fmla="*/ 0 w 27"/>
                              <a:gd name="T25" fmla="*/ 15 h 50"/>
                              <a:gd name="T26" fmla="*/ 2 w 27"/>
                              <a:gd name="T27" fmla="*/ 8 h 50"/>
                              <a:gd name="T28" fmla="*/ 7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5"/>
                                </a:lnTo>
                                <a:lnTo>
                                  <a:pt x="22" y="50"/>
                                </a:lnTo>
                                <a:lnTo>
                                  <a:pt x="17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175"/>
                        <wps:cNvSpPr>
                          <a:spLocks noEditPoints="1"/>
                        </wps:cNvSpPr>
                        <wps:spPr bwMode="auto">
                          <a:xfrm>
                            <a:off x="6506" y="476"/>
                            <a:ext cx="64" cy="103"/>
                          </a:xfrm>
                          <a:custGeom>
                            <a:avLst/>
                            <a:gdLst>
                              <a:gd name="T0" fmla="*/ 45 w 64"/>
                              <a:gd name="T1" fmla="*/ 53 h 103"/>
                              <a:gd name="T2" fmla="*/ 0 w 64"/>
                              <a:gd name="T3" fmla="*/ 0 h 103"/>
                              <a:gd name="T4" fmla="*/ 45 w 64"/>
                              <a:gd name="T5" fmla="*/ 53 h 103"/>
                              <a:gd name="T6" fmla="*/ 45 w 64"/>
                              <a:gd name="T7" fmla="*/ 53 h 103"/>
                              <a:gd name="T8" fmla="*/ 57 w 64"/>
                              <a:gd name="T9" fmla="*/ 63 h 103"/>
                              <a:gd name="T10" fmla="*/ 62 w 64"/>
                              <a:gd name="T11" fmla="*/ 75 h 103"/>
                              <a:gd name="T12" fmla="*/ 64 w 64"/>
                              <a:gd name="T13" fmla="*/ 83 h 103"/>
                              <a:gd name="T14" fmla="*/ 64 w 64"/>
                              <a:gd name="T15" fmla="*/ 88 h 103"/>
                              <a:gd name="T16" fmla="*/ 62 w 64"/>
                              <a:gd name="T17" fmla="*/ 95 h 103"/>
                              <a:gd name="T18" fmla="*/ 60 w 64"/>
                              <a:gd name="T19" fmla="*/ 103 h 103"/>
                              <a:gd name="T20" fmla="*/ 55 w 64"/>
                              <a:gd name="T21" fmla="*/ 98 h 103"/>
                              <a:gd name="T22" fmla="*/ 47 w 64"/>
                              <a:gd name="T23" fmla="*/ 93 h 103"/>
                              <a:gd name="T24" fmla="*/ 42 w 64"/>
                              <a:gd name="T25" fmla="*/ 88 h 103"/>
                              <a:gd name="T26" fmla="*/ 40 w 64"/>
                              <a:gd name="T27" fmla="*/ 80 h 103"/>
                              <a:gd name="T28" fmla="*/ 37 w 64"/>
                              <a:gd name="T29" fmla="*/ 73 h 103"/>
                              <a:gd name="T30" fmla="*/ 37 w 64"/>
                              <a:gd name="T31" fmla="*/ 65 h 103"/>
                              <a:gd name="T32" fmla="*/ 40 w 64"/>
                              <a:gd name="T33" fmla="*/ 60 h 103"/>
                              <a:gd name="T34" fmla="*/ 45 w 64"/>
                              <a:gd name="T35" fmla="*/ 5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  <a:moveTo>
                                  <a:pt x="45" y="53"/>
                                </a:moveTo>
                                <a:lnTo>
                                  <a:pt x="57" y="63"/>
                                </a:lnTo>
                                <a:lnTo>
                                  <a:pt x="62" y="75"/>
                                </a:lnTo>
                                <a:lnTo>
                                  <a:pt x="64" y="83"/>
                                </a:lnTo>
                                <a:lnTo>
                                  <a:pt x="64" y="88"/>
                                </a:lnTo>
                                <a:lnTo>
                                  <a:pt x="62" y="95"/>
                                </a:lnTo>
                                <a:lnTo>
                                  <a:pt x="60" y="103"/>
                                </a:lnTo>
                                <a:lnTo>
                                  <a:pt x="55" y="98"/>
                                </a:lnTo>
                                <a:lnTo>
                                  <a:pt x="47" y="93"/>
                                </a:lnTo>
                                <a:lnTo>
                                  <a:pt x="42" y="88"/>
                                </a:lnTo>
                                <a:lnTo>
                                  <a:pt x="40" y="80"/>
                                </a:lnTo>
                                <a:lnTo>
                                  <a:pt x="37" y="73"/>
                                </a:lnTo>
                                <a:lnTo>
                                  <a:pt x="37" y="65"/>
                                </a:lnTo>
                                <a:lnTo>
                                  <a:pt x="40" y="6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176"/>
                        <wps:cNvSpPr>
                          <a:spLocks/>
                        </wps:cNvSpPr>
                        <wps:spPr bwMode="auto">
                          <a:xfrm>
                            <a:off x="6506" y="476"/>
                            <a:ext cx="45" cy="53"/>
                          </a:xfrm>
                          <a:custGeom>
                            <a:avLst/>
                            <a:gdLst>
                              <a:gd name="T0" fmla="*/ 45 w 45"/>
                              <a:gd name="T1" fmla="*/ 53 h 53"/>
                              <a:gd name="T2" fmla="*/ 0 w 45"/>
                              <a:gd name="T3" fmla="*/ 0 h 53"/>
                              <a:gd name="T4" fmla="*/ 45 w 45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177"/>
                        <wps:cNvSpPr>
                          <a:spLocks/>
                        </wps:cNvSpPr>
                        <wps:spPr bwMode="auto">
                          <a:xfrm>
                            <a:off x="6543" y="529"/>
                            <a:ext cx="27" cy="50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0"/>
                              <a:gd name="T2" fmla="*/ 20 w 27"/>
                              <a:gd name="T3" fmla="*/ 10 h 50"/>
                              <a:gd name="T4" fmla="*/ 25 w 27"/>
                              <a:gd name="T5" fmla="*/ 22 h 50"/>
                              <a:gd name="T6" fmla="*/ 27 w 27"/>
                              <a:gd name="T7" fmla="*/ 30 h 50"/>
                              <a:gd name="T8" fmla="*/ 27 w 27"/>
                              <a:gd name="T9" fmla="*/ 35 h 50"/>
                              <a:gd name="T10" fmla="*/ 25 w 27"/>
                              <a:gd name="T11" fmla="*/ 42 h 50"/>
                              <a:gd name="T12" fmla="*/ 23 w 27"/>
                              <a:gd name="T13" fmla="*/ 50 h 50"/>
                              <a:gd name="T14" fmla="*/ 18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3 w 27"/>
                              <a:gd name="T21" fmla="*/ 27 h 50"/>
                              <a:gd name="T22" fmla="*/ 0 w 27"/>
                              <a:gd name="T23" fmla="*/ 20 h 50"/>
                              <a:gd name="T24" fmla="*/ 0 w 27"/>
                              <a:gd name="T25" fmla="*/ 12 h 50"/>
                              <a:gd name="T26" fmla="*/ 3 w 27"/>
                              <a:gd name="T27" fmla="*/ 7 h 50"/>
                              <a:gd name="T28" fmla="*/ 8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8" y="0"/>
                                </a:moveTo>
                                <a:lnTo>
                                  <a:pt x="20" y="10"/>
                                </a:lnTo>
                                <a:lnTo>
                                  <a:pt x="25" y="22"/>
                                </a:lnTo>
                                <a:lnTo>
                                  <a:pt x="27" y="30"/>
                                </a:lnTo>
                                <a:lnTo>
                                  <a:pt x="27" y="35"/>
                                </a:lnTo>
                                <a:lnTo>
                                  <a:pt x="25" y="42"/>
                                </a:lnTo>
                                <a:lnTo>
                                  <a:pt x="23" y="50"/>
                                </a:lnTo>
                                <a:lnTo>
                                  <a:pt x="18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178"/>
                        <wps:cNvSpPr>
                          <a:spLocks noEditPoints="1"/>
                        </wps:cNvSpPr>
                        <wps:spPr bwMode="auto">
                          <a:xfrm>
                            <a:off x="6461" y="459"/>
                            <a:ext cx="82" cy="97"/>
                          </a:xfrm>
                          <a:custGeom>
                            <a:avLst/>
                            <a:gdLst>
                              <a:gd name="T0" fmla="*/ 55 w 82"/>
                              <a:gd name="T1" fmla="*/ 50 h 97"/>
                              <a:gd name="T2" fmla="*/ 0 w 82"/>
                              <a:gd name="T3" fmla="*/ 0 h 97"/>
                              <a:gd name="T4" fmla="*/ 55 w 82"/>
                              <a:gd name="T5" fmla="*/ 50 h 97"/>
                              <a:gd name="T6" fmla="*/ 55 w 82"/>
                              <a:gd name="T7" fmla="*/ 50 h 97"/>
                              <a:gd name="T8" fmla="*/ 70 w 82"/>
                              <a:gd name="T9" fmla="*/ 60 h 97"/>
                              <a:gd name="T10" fmla="*/ 77 w 82"/>
                              <a:gd name="T11" fmla="*/ 72 h 97"/>
                              <a:gd name="T12" fmla="*/ 82 w 82"/>
                              <a:gd name="T13" fmla="*/ 80 h 97"/>
                              <a:gd name="T14" fmla="*/ 82 w 82"/>
                              <a:gd name="T15" fmla="*/ 85 h 97"/>
                              <a:gd name="T16" fmla="*/ 82 w 82"/>
                              <a:gd name="T17" fmla="*/ 92 h 97"/>
                              <a:gd name="T18" fmla="*/ 82 w 82"/>
                              <a:gd name="T19" fmla="*/ 97 h 97"/>
                              <a:gd name="T20" fmla="*/ 72 w 82"/>
                              <a:gd name="T21" fmla="*/ 95 h 97"/>
                              <a:gd name="T22" fmla="*/ 67 w 82"/>
                              <a:gd name="T23" fmla="*/ 90 h 97"/>
                              <a:gd name="T24" fmla="*/ 60 w 82"/>
                              <a:gd name="T25" fmla="*/ 85 h 97"/>
                              <a:gd name="T26" fmla="*/ 55 w 82"/>
                              <a:gd name="T27" fmla="*/ 77 h 97"/>
                              <a:gd name="T28" fmla="*/ 52 w 82"/>
                              <a:gd name="T29" fmla="*/ 70 h 97"/>
                              <a:gd name="T30" fmla="*/ 52 w 82"/>
                              <a:gd name="T31" fmla="*/ 62 h 97"/>
                              <a:gd name="T32" fmla="*/ 52 w 82"/>
                              <a:gd name="T33" fmla="*/ 55 h 97"/>
                              <a:gd name="T34" fmla="*/ 55 w 82"/>
                              <a:gd name="T35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  <a:moveTo>
                                  <a:pt x="55" y="50"/>
                                </a:moveTo>
                                <a:lnTo>
                                  <a:pt x="70" y="60"/>
                                </a:lnTo>
                                <a:lnTo>
                                  <a:pt x="77" y="72"/>
                                </a:lnTo>
                                <a:lnTo>
                                  <a:pt x="82" y="80"/>
                                </a:lnTo>
                                <a:lnTo>
                                  <a:pt x="82" y="85"/>
                                </a:lnTo>
                                <a:lnTo>
                                  <a:pt x="82" y="92"/>
                                </a:lnTo>
                                <a:lnTo>
                                  <a:pt x="82" y="97"/>
                                </a:lnTo>
                                <a:lnTo>
                                  <a:pt x="72" y="95"/>
                                </a:lnTo>
                                <a:lnTo>
                                  <a:pt x="67" y="90"/>
                                </a:lnTo>
                                <a:lnTo>
                                  <a:pt x="60" y="85"/>
                                </a:lnTo>
                                <a:lnTo>
                                  <a:pt x="55" y="77"/>
                                </a:lnTo>
                                <a:lnTo>
                                  <a:pt x="52" y="70"/>
                                </a:lnTo>
                                <a:lnTo>
                                  <a:pt x="52" y="62"/>
                                </a:lnTo>
                                <a:lnTo>
                                  <a:pt x="52" y="55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179"/>
                        <wps:cNvSpPr>
                          <a:spLocks/>
                        </wps:cNvSpPr>
                        <wps:spPr bwMode="auto">
                          <a:xfrm>
                            <a:off x="6461" y="459"/>
                            <a:ext cx="55" cy="50"/>
                          </a:xfrm>
                          <a:custGeom>
                            <a:avLst/>
                            <a:gdLst>
                              <a:gd name="T0" fmla="*/ 55 w 55"/>
                              <a:gd name="T1" fmla="*/ 50 h 50"/>
                              <a:gd name="T2" fmla="*/ 0 w 55"/>
                              <a:gd name="T3" fmla="*/ 0 h 50"/>
                              <a:gd name="T4" fmla="*/ 55 w 5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180"/>
                        <wps:cNvSpPr>
                          <a:spLocks/>
                        </wps:cNvSpPr>
                        <wps:spPr bwMode="auto">
                          <a:xfrm>
                            <a:off x="6513" y="509"/>
                            <a:ext cx="30" cy="47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47"/>
                              <a:gd name="T2" fmla="*/ 18 w 30"/>
                              <a:gd name="T3" fmla="*/ 10 h 47"/>
                              <a:gd name="T4" fmla="*/ 25 w 30"/>
                              <a:gd name="T5" fmla="*/ 22 h 47"/>
                              <a:gd name="T6" fmla="*/ 30 w 30"/>
                              <a:gd name="T7" fmla="*/ 30 h 47"/>
                              <a:gd name="T8" fmla="*/ 30 w 30"/>
                              <a:gd name="T9" fmla="*/ 35 h 47"/>
                              <a:gd name="T10" fmla="*/ 30 w 30"/>
                              <a:gd name="T11" fmla="*/ 42 h 47"/>
                              <a:gd name="T12" fmla="*/ 30 w 30"/>
                              <a:gd name="T13" fmla="*/ 47 h 47"/>
                              <a:gd name="T14" fmla="*/ 20 w 30"/>
                              <a:gd name="T15" fmla="*/ 45 h 47"/>
                              <a:gd name="T16" fmla="*/ 15 w 30"/>
                              <a:gd name="T17" fmla="*/ 40 h 47"/>
                              <a:gd name="T18" fmla="*/ 8 w 30"/>
                              <a:gd name="T19" fmla="*/ 35 h 47"/>
                              <a:gd name="T20" fmla="*/ 3 w 30"/>
                              <a:gd name="T21" fmla="*/ 27 h 47"/>
                              <a:gd name="T22" fmla="*/ 0 w 30"/>
                              <a:gd name="T23" fmla="*/ 20 h 47"/>
                              <a:gd name="T24" fmla="*/ 0 w 30"/>
                              <a:gd name="T25" fmla="*/ 12 h 47"/>
                              <a:gd name="T26" fmla="*/ 0 w 30"/>
                              <a:gd name="T27" fmla="*/ 5 h 47"/>
                              <a:gd name="T28" fmla="*/ 3 w 30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3" y="0"/>
                                </a:moveTo>
                                <a:lnTo>
                                  <a:pt x="18" y="10"/>
                                </a:lnTo>
                                <a:lnTo>
                                  <a:pt x="25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5"/>
                                </a:lnTo>
                                <a:lnTo>
                                  <a:pt x="30" y="42"/>
                                </a:lnTo>
                                <a:lnTo>
                                  <a:pt x="30" y="47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181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182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183"/>
                        <wps:cNvSpPr>
                          <a:spLocks noEditPoints="1"/>
                        </wps:cNvSpPr>
                        <wps:spPr bwMode="auto">
                          <a:xfrm>
                            <a:off x="6563" y="636"/>
                            <a:ext cx="114" cy="55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55"/>
                              <a:gd name="T2" fmla="*/ 75 w 114"/>
                              <a:gd name="T3" fmla="*/ 32 h 55"/>
                              <a:gd name="T4" fmla="*/ 90 w 114"/>
                              <a:gd name="T5" fmla="*/ 37 h 55"/>
                              <a:gd name="T6" fmla="*/ 104 w 114"/>
                              <a:gd name="T7" fmla="*/ 42 h 55"/>
                              <a:gd name="T8" fmla="*/ 114 w 114"/>
                              <a:gd name="T9" fmla="*/ 52 h 55"/>
                              <a:gd name="T10" fmla="*/ 102 w 114"/>
                              <a:gd name="T11" fmla="*/ 55 h 55"/>
                              <a:gd name="T12" fmla="*/ 87 w 114"/>
                              <a:gd name="T13" fmla="*/ 52 h 55"/>
                              <a:gd name="T14" fmla="*/ 80 w 114"/>
                              <a:gd name="T15" fmla="*/ 50 h 55"/>
                              <a:gd name="T16" fmla="*/ 72 w 114"/>
                              <a:gd name="T17" fmla="*/ 45 h 55"/>
                              <a:gd name="T18" fmla="*/ 65 w 114"/>
                              <a:gd name="T19" fmla="*/ 40 h 55"/>
                              <a:gd name="T20" fmla="*/ 60 w 114"/>
                              <a:gd name="T21" fmla="*/ 35 h 55"/>
                              <a:gd name="T22" fmla="*/ 60 w 114"/>
                              <a:gd name="T23" fmla="*/ 35 h 55"/>
                              <a:gd name="T24" fmla="*/ 0 w 114"/>
                              <a:gd name="T25" fmla="*/ 0 h 55"/>
                              <a:gd name="T26" fmla="*/ 60 w 114"/>
                              <a:gd name="T27" fmla="*/ 3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>
                                <a:moveTo>
                                  <a:pt x="60" y="35"/>
                                </a:moveTo>
                                <a:lnTo>
                                  <a:pt x="75" y="32"/>
                                </a:lnTo>
                                <a:lnTo>
                                  <a:pt x="90" y="37"/>
                                </a:lnTo>
                                <a:lnTo>
                                  <a:pt x="104" y="42"/>
                                </a:lnTo>
                                <a:lnTo>
                                  <a:pt x="114" y="52"/>
                                </a:lnTo>
                                <a:lnTo>
                                  <a:pt x="102" y="55"/>
                                </a:lnTo>
                                <a:lnTo>
                                  <a:pt x="87" y="52"/>
                                </a:lnTo>
                                <a:lnTo>
                                  <a:pt x="80" y="50"/>
                                </a:lnTo>
                                <a:lnTo>
                                  <a:pt x="72" y="45"/>
                                </a:lnTo>
                                <a:lnTo>
                                  <a:pt x="65" y="40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184"/>
                        <wps:cNvSpPr>
                          <a:spLocks/>
                        </wps:cNvSpPr>
                        <wps:spPr bwMode="auto">
                          <a:xfrm>
                            <a:off x="6623" y="668"/>
                            <a:ext cx="54" cy="2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23"/>
                              <a:gd name="T2" fmla="*/ 15 w 54"/>
                              <a:gd name="T3" fmla="*/ 0 h 23"/>
                              <a:gd name="T4" fmla="*/ 30 w 54"/>
                              <a:gd name="T5" fmla="*/ 5 h 23"/>
                              <a:gd name="T6" fmla="*/ 44 w 54"/>
                              <a:gd name="T7" fmla="*/ 10 h 23"/>
                              <a:gd name="T8" fmla="*/ 54 w 54"/>
                              <a:gd name="T9" fmla="*/ 20 h 23"/>
                              <a:gd name="T10" fmla="*/ 42 w 54"/>
                              <a:gd name="T11" fmla="*/ 23 h 23"/>
                              <a:gd name="T12" fmla="*/ 27 w 54"/>
                              <a:gd name="T13" fmla="*/ 20 h 23"/>
                              <a:gd name="T14" fmla="*/ 20 w 54"/>
                              <a:gd name="T15" fmla="*/ 18 h 23"/>
                              <a:gd name="T16" fmla="*/ 12 w 54"/>
                              <a:gd name="T17" fmla="*/ 13 h 23"/>
                              <a:gd name="T18" fmla="*/ 5 w 54"/>
                              <a:gd name="T19" fmla="*/ 8 h 23"/>
                              <a:gd name="T20" fmla="*/ 0 w 54"/>
                              <a:gd name="T2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5"/>
                                </a:lnTo>
                                <a:lnTo>
                                  <a:pt x="44" y="10"/>
                                </a:lnTo>
                                <a:lnTo>
                                  <a:pt x="54" y="20"/>
                                </a:lnTo>
                                <a:lnTo>
                                  <a:pt x="42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7185"/>
                        <wps:cNvSpPr>
                          <a:spLocks/>
                        </wps:cNvSpPr>
                        <wps:spPr bwMode="auto">
                          <a:xfrm>
                            <a:off x="6563" y="636"/>
                            <a:ext cx="60" cy="35"/>
                          </a:xfrm>
                          <a:custGeom>
                            <a:avLst/>
                            <a:gdLst>
                              <a:gd name="T0" fmla="*/ 60 w 60"/>
                              <a:gd name="T1" fmla="*/ 35 h 35"/>
                              <a:gd name="T2" fmla="*/ 0 w 60"/>
                              <a:gd name="T3" fmla="*/ 0 h 35"/>
                              <a:gd name="T4" fmla="*/ 60 w 60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7186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7187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7188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7189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7190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191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192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7193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7194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7195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7196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7197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7198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7199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7200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7201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7202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7203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7204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7205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7206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58" y="37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7207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58" y="37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7208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57" y="32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7209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57" y="32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7210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7211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7212"/>
                        <wps:cNvSpPr>
                          <a:spLocks noEditPoints="1"/>
                        </wps:cNvSpPr>
                        <wps:spPr bwMode="auto">
                          <a:xfrm>
                            <a:off x="6491" y="50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3 h 88"/>
                              <a:gd name="T10" fmla="*/ 70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3 h 88"/>
                              <a:gd name="T18" fmla="*/ 72 w 72"/>
                              <a:gd name="T19" fmla="*/ 88 h 88"/>
                              <a:gd name="T20" fmla="*/ 65 w 72"/>
                              <a:gd name="T21" fmla="*/ 88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5 w 72"/>
                              <a:gd name="T29" fmla="*/ 65 h 88"/>
                              <a:gd name="T30" fmla="*/ 45 w 72"/>
                              <a:gd name="T31" fmla="*/ 58 h 88"/>
                              <a:gd name="T32" fmla="*/ 45 w 72"/>
                              <a:gd name="T33" fmla="*/ 50 h 88"/>
                              <a:gd name="T34" fmla="*/ 47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3"/>
                                </a:lnTo>
                                <a:lnTo>
                                  <a:pt x="70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3"/>
                                </a:lnTo>
                                <a:lnTo>
                                  <a:pt x="72" y="88"/>
                                </a:lnTo>
                                <a:lnTo>
                                  <a:pt x="65" y="88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5" y="65"/>
                                </a:lnTo>
                                <a:lnTo>
                                  <a:pt x="45" y="58"/>
                                </a:lnTo>
                                <a:lnTo>
                                  <a:pt x="45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7213"/>
                        <wps:cNvSpPr>
                          <a:spLocks/>
                        </wps:cNvSpPr>
                        <wps:spPr bwMode="auto">
                          <a:xfrm>
                            <a:off x="6491" y="50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7214"/>
                        <wps:cNvSpPr>
                          <a:spLocks/>
                        </wps:cNvSpPr>
                        <wps:spPr bwMode="auto">
                          <a:xfrm>
                            <a:off x="6536" y="54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7 w 27"/>
                              <a:gd name="T3" fmla="*/ 10 h 45"/>
                              <a:gd name="T4" fmla="*/ 25 w 27"/>
                              <a:gd name="T5" fmla="*/ 20 h 45"/>
                              <a:gd name="T6" fmla="*/ 27 w 27"/>
                              <a:gd name="T7" fmla="*/ 25 h 45"/>
                              <a:gd name="T8" fmla="*/ 27 w 27"/>
                              <a:gd name="T9" fmla="*/ 32 h 45"/>
                              <a:gd name="T10" fmla="*/ 27 w 27"/>
                              <a:gd name="T11" fmla="*/ 40 h 45"/>
                              <a:gd name="T12" fmla="*/ 27 w 27"/>
                              <a:gd name="T13" fmla="*/ 45 h 45"/>
                              <a:gd name="T14" fmla="*/ 20 w 27"/>
                              <a:gd name="T15" fmla="*/ 45 h 45"/>
                              <a:gd name="T16" fmla="*/ 12 w 27"/>
                              <a:gd name="T17" fmla="*/ 40 h 45"/>
                              <a:gd name="T18" fmla="*/ 7 w 27"/>
                              <a:gd name="T19" fmla="*/ 35 h 45"/>
                              <a:gd name="T20" fmla="*/ 2 w 27"/>
                              <a:gd name="T21" fmla="*/ 30 h 45"/>
                              <a:gd name="T22" fmla="*/ 0 w 27"/>
                              <a:gd name="T23" fmla="*/ 22 h 45"/>
                              <a:gd name="T24" fmla="*/ 0 w 27"/>
                              <a:gd name="T25" fmla="*/ 15 h 45"/>
                              <a:gd name="T26" fmla="*/ 0 w 27"/>
                              <a:gd name="T27" fmla="*/ 7 h 45"/>
                              <a:gd name="T28" fmla="*/ 2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7215"/>
                        <wps:cNvSpPr>
                          <a:spLocks noEditPoints="1"/>
                        </wps:cNvSpPr>
                        <wps:spPr bwMode="auto">
                          <a:xfrm>
                            <a:off x="6538" y="529"/>
                            <a:ext cx="55" cy="95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5"/>
                              <a:gd name="T2" fmla="*/ 0 w 55"/>
                              <a:gd name="T3" fmla="*/ 0 h 95"/>
                              <a:gd name="T4" fmla="*/ 32 w 55"/>
                              <a:gd name="T5" fmla="*/ 50 h 95"/>
                              <a:gd name="T6" fmla="*/ 30 w 55"/>
                              <a:gd name="T7" fmla="*/ 50 h 95"/>
                              <a:gd name="T8" fmla="*/ 42 w 55"/>
                              <a:gd name="T9" fmla="*/ 57 h 95"/>
                              <a:gd name="T10" fmla="*/ 52 w 55"/>
                              <a:gd name="T11" fmla="*/ 70 h 95"/>
                              <a:gd name="T12" fmla="*/ 55 w 55"/>
                              <a:gd name="T13" fmla="*/ 82 h 95"/>
                              <a:gd name="T14" fmla="*/ 52 w 55"/>
                              <a:gd name="T15" fmla="*/ 95 h 95"/>
                              <a:gd name="T16" fmla="*/ 47 w 55"/>
                              <a:gd name="T17" fmla="*/ 92 h 95"/>
                              <a:gd name="T18" fmla="*/ 40 w 55"/>
                              <a:gd name="T19" fmla="*/ 90 h 95"/>
                              <a:gd name="T20" fmla="*/ 35 w 55"/>
                              <a:gd name="T21" fmla="*/ 85 h 95"/>
                              <a:gd name="T22" fmla="*/ 32 w 55"/>
                              <a:gd name="T23" fmla="*/ 77 h 95"/>
                              <a:gd name="T24" fmla="*/ 28 w 55"/>
                              <a:gd name="T25" fmla="*/ 72 h 95"/>
                              <a:gd name="T26" fmla="*/ 28 w 55"/>
                              <a:gd name="T27" fmla="*/ 65 h 95"/>
                              <a:gd name="T28" fmla="*/ 28 w 55"/>
                              <a:gd name="T29" fmla="*/ 57 h 95"/>
                              <a:gd name="T30" fmla="*/ 30 w 55"/>
                              <a:gd name="T31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57"/>
                                </a:lnTo>
                                <a:lnTo>
                                  <a:pt x="52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5"/>
                                </a:lnTo>
                                <a:lnTo>
                                  <a:pt x="47" y="92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7216"/>
                        <wps:cNvSpPr>
                          <a:spLocks/>
                        </wps:cNvSpPr>
                        <wps:spPr bwMode="auto">
                          <a:xfrm>
                            <a:off x="6538" y="52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7217"/>
                        <wps:cNvSpPr>
                          <a:spLocks/>
                        </wps:cNvSpPr>
                        <wps:spPr bwMode="auto">
                          <a:xfrm>
                            <a:off x="6566" y="57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4 w 27"/>
                              <a:gd name="T3" fmla="*/ 7 h 45"/>
                              <a:gd name="T4" fmla="*/ 24 w 27"/>
                              <a:gd name="T5" fmla="*/ 20 h 45"/>
                              <a:gd name="T6" fmla="*/ 27 w 27"/>
                              <a:gd name="T7" fmla="*/ 32 h 45"/>
                              <a:gd name="T8" fmla="*/ 24 w 27"/>
                              <a:gd name="T9" fmla="*/ 45 h 45"/>
                              <a:gd name="T10" fmla="*/ 19 w 27"/>
                              <a:gd name="T11" fmla="*/ 42 h 45"/>
                              <a:gd name="T12" fmla="*/ 12 w 27"/>
                              <a:gd name="T13" fmla="*/ 40 h 45"/>
                              <a:gd name="T14" fmla="*/ 7 w 27"/>
                              <a:gd name="T15" fmla="*/ 35 h 45"/>
                              <a:gd name="T16" fmla="*/ 4 w 27"/>
                              <a:gd name="T17" fmla="*/ 27 h 45"/>
                              <a:gd name="T18" fmla="*/ 0 w 27"/>
                              <a:gd name="T19" fmla="*/ 22 h 45"/>
                              <a:gd name="T20" fmla="*/ 0 w 27"/>
                              <a:gd name="T21" fmla="*/ 15 h 45"/>
                              <a:gd name="T22" fmla="*/ 0 w 27"/>
                              <a:gd name="T23" fmla="*/ 7 h 45"/>
                              <a:gd name="T24" fmla="*/ 2 w 27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" y="0"/>
                                </a:moveTo>
                                <a:lnTo>
                                  <a:pt x="14" y="7"/>
                                </a:lnTo>
                                <a:lnTo>
                                  <a:pt x="24" y="20"/>
                                </a:lnTo>
                                <a:lnTo>
                                  <a:pt x="27" y="32"/>
                                </a:lnTo>
                                <a:lnTo>
                                  <a:pt x="24" y="45"/>
                                </a:lnTo>
                                <a:lnTo>
                                  <a:pt x="19" y="42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7218"/>
                        <wps:cNvSpPr>
                          <a:spLocks noEditPoints="1"/>
                        </wps:cNvSpPr>
                        <wps:spPr bwMode="auto">
                          <a:xfrm>
                            <a:off x="6568" y="549"/>
                            <a:ext cx="55" cy="97"/>
                          </a:xfrm>
                          <a:custGeom>
                            <a:avLst/>
                            <a:gdLst>
                              <a:gd name="T0" fmla="*/ 30 w 55"/>
                              <a:gd name="T1" fmla="*/ 50 h 97"/>
                              <a:gd name="T2" fmla="*/ 0 w 55"/>
                              <a:gd name="T3" fmla="*/ 0 h 97"/>
                              <a:gd name="T4" fmla="*/ 30 w 55"/>
                              <a:gd name="T5" fmla="*/ 50 h 97"/>
                              <a:gd name="T6" fmla="*/ 30 w 55"/>
                              <a:gd name="T7" fmla="*/ 50 h 97"/>
                              <a:gd name="T8" fmla="*/ 42 w 55"/>
                              <a:gd name="T9" fmla="*/ 60 h 97"/>
                              <a:gd name="T10" fmla="*/ 50 w 55"/>
                              <a:gd name="T11" fmla="*/ 70 h 97"/>
                              <a:gd name="T12" fmla="*/ 55 w 55"/>
                              <a:gd name="T13" fmla="*/ 82 h 97"/>
                              <a:gd name="T14" fmla="*/ 52 w 55"/>
                              <a:gd name="T15" fmla="*/ 97 h 97"/>
                              <a:gd name="T16" fmla="*/ 45 w 55"/>
                              <a:gd name="T17" fmla="*/ 95 h 97"/>
                              <a:gd name="T18" fmla="*/ 40 w 55"/>
                              <a:gd name="T19" fmla="*/ 90 h 97"/>
                              <a:gd name="T20" fmla="*/ 35 w 55"/>
                              <a:gd name="T21" fmla="*/ 85 h 97"/>
                              <a:gd name="T22" fmla="*/ 30 w 55"/>
                              <a:gd name="T23" fmla="*/ 80 h 97"/>
                              <a:gd name="T24" fmla="*/ 27 w 55"/>
                              <a:gd name="T25" fmla="*/ 72 h 97"/>
                              <a:gd name="T26" fmla="*/ 27 w 55"/>
                              <a:gd name="T27" fmla="*/ 65 h 97"/>
                              <a:gd name="T28" fmla="*/ 27 w 55"/>
                              <a:gd name="T29" fmla="*/ 57 h 97"/>
                              <a:gd name="T30" fmla="*/ 30 w 55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7"/>
                                </a:lnTo>
                                <a:lnTo>
                                  <a:pt x="45" y="95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7219"/>
                        <wps:cNvSpPr>
                          <a:spLocks/>
                        </wps:cNvSpPr>
                        <wps:spPr bwMode="auto">
                          <a:xfrm>
                            <a:off x="6568" y="549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7220"/>
                        <wps:cNvSpPr>
                          <a:spLocks/>
                        </wps:cNvSpPr>
                        <wps:spPr bwMode="auto">
                          <a:xfrm>
                            <a:off x="6595" y="599"/>
                            <a:ext cx="28" cy="47"/>
                          </a:xfrm>
                          <a:custGeom>
                            <a:avLst/>
                            <a:gdLst>
                              <a:gd name="T0" fmla="*/ 3 w 28"/>
                              <a:gd name="T1" fmla="*/ 0 h 47"/>
                              <a:gd name="T2" fmla="*/ 15 w 28"/>
                              <a:gd name="T3" fmla="*/ 10 h 47"/>
                              <a:gd name="T4" fmla="*/ 23 w 28"/>
                              <a:gd name="T5" fmla="*/ 20 h 47"/>
                              <a:gd name="T6" fmla="*/ 28 w 28"/>
                              <a:gd name="T7" fmla="*/ 32 h 47"/>
                              <a:gd name="T8" fmla="*/ 25 w 28"/>
                              <a:gd name="T9" fmla="*/ 47 h 47"/>
                              <a:gd name="T10" fmla="*/ 18 w 28"/>
                              <a:gd name="T11" fmla="*/ 45 h 47"/>
                              <a:gd name="T12" fmla="*/ 13 w 28"/>
                              <a:gd name="T13" fmla="*/ 40 h 47"/>
                              <a:gd name="T14" fmla="*/ 8 w 28"/>
                              <a:gd name="T15" fmla="*/ 35 h 47"/>
                              <a:gd name="T16" fmla="*/ 3 w 28"/>
                              <a:gd name="T17" fmla="*/ 30 h 47"/>
                              <a:gd name="T18" fmla="*/ 0 w 28"/>
                              <a:gd name="T19" fmla="*/ 22 h 47"/>
                              <a:gd name="T20" fmla="*/ 0 w 28"/>
                              <a:gd name="T21" fmla="*/ 15 h 47"/>
                              <a:gd name="T22" fmla="*/ 0 w 28"/>
                              <a:gd name="T23" fmla="*/ 7 h 47"/>
                              <a:gd name="T24" fmla="*/ 3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3" y="20"/>
                                </a:lnTo>
                                <a:lnTo>
                                  <a:pt x="28" y="32"/>
                                </a:lnTo>
                                <a:lnTo>
                                  <a:pt x="25" y="47"/>
                                </a:lnTo>
                                <a:lnTo>
                                  <a:pt x="18" y="45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7221"/>
                        <wps:cNvSpPr>
                          <a:spLocks noEditPoints="1"/>
                        </wps:cNvSpPr>
                        <wps:spPr bwMode="auto">
                          <a:xfrm>
                            <a:off x="6456" y="489"/>
                            <a:ext cx="75" cy="85"/>
                          </a:xfrm>
                          <a:custGeom>
                            <a:avLst/>
                            <a:gdLst>
                              <a:gd name="T0" fmla="*/ 50 w 75"/>
                              <a:gd name="T1" fmla="*/ 40 h 85"/>
                              <a:gd name="T2" fmla="*/ 0 w 75"/>
                              <a:gd name="T3" fmla="*/ 0 h 85"/>
                              <a:gd name="T4" fmla="*/ 50 w 75"/>
                              <a:gd name="T5" fmla="*/ 40 h 85"/>
                              <a:gd name="T6" fmla="*/ 50 w 75"/>
                              <a:gd name="T7" fmla="*/ 40 h 85"/>
                              <a:gd name="T8" fmla="*/ 62 w 75"/>
                              <a:gd name="T9" fmla="*/ 50 h 85"/>
                              <a:gd name="T10" fmla="*/ 72 w 75"/>
                              <a:gd name="T11" fmla="*/ 60 h 85"/>
                              <a:gd name="T12" fmla="*/ 75 w 75"/>
                              <a:gd name="T13" fmla="*/ 65 h 85"/>
                              <a:gd name="T14" fmla="*/ 75 w 75"/>
                              <a:gd name="T15" fmla="*/ 72 h 85"/>
                              <a:gd name="T16" fmla="*/ 75 w 75"/>
                              <a:gd name="T17" fmla="*/ 77 h 85"/>
                              <a:gd name="T18" fmla="*/ 72 w 75"/>
                              <a:gd name="T19" fmla="*/ 85 h 85"/>
                              <a:gd name="T20" fmla="*/ 65 w 75"/>
                              <a:gd name="T21" fmla="*/ 82 h 85"/>
                              <a:gd name="T22" fmla="*/ 60 w 75"/>
                              <a:gd name="T23" fmla="*/ 80 h 85"/>
                              <a:gd name="T24" fmla="*/ 55 w 75"/>
                              <a:gd name="T25" fmla="*/ 75 h 85"/>
                              <a:gd name="T26" fmla="*/ 50 w 75"/>
                              <a:gd name="T27" fmla="*/ 70 h 85"/>
                              <a:gd name="T28" fmla="*/ 47 w 75"/>
                              <a:gd name="T29" fmla="*/ 62 h 85"/>
                              <a:gd name="T30" fmla="*/ 45 w 75"/>
                              <a:gd name="T31" fmla="*/ 55 h 85"/>
                              <a:gd name="T32" fmla="*/ 47 w 75"/>
                              <a:gd name="T33" fmla="*/ 47 h 85"/>
                              <a:gd name="T34" fmla="*/ 50 w 75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  <a:moveTo>
                                  <a:pt x="50" y="40"/>
                                </a:moveTo>
                                <a:lnTo>
                                  <a:pt x="62" y="50"/>
                                </a:lnTo>
                                <a:lnTo>
                                  <a:pt x="72" y="60"/>
                                </a:lnTo>
                                <a:lnTo>
                                  <a:pt x="75" y="65"/>
                                </a:lnTo>
                                <a:lnTo>
                                  <a:pt x="75" y="72"/>
                                </a:lnTo>
                                <a:lnTo>
                                  <a:pt x="75" y="77"/>
                                </a:lnTo>
                                <a:lnTo>
                                  <a:pt x="72" y="85"/>
                                </a:lnTo>
                                <a:lnTo>
                                  <a:pt x="65" y="82"/>
                                </a:lnTo>
                                <a:lnTo>
                                  <a:pt x="60" y="80"/>
                                </a:lnTo>
                                <a:lnTo>
                                  <a:pt x="55" y="75"/>
                                </a:lnTo>
                                <a:lnTo>
                                  <a:pt x="50" y="70"/>
                                </a:lnTo>
                                <a:lnTo>
                                  <a:pt x="47" y="62"/>
                                </a:lnTo>
                                <a:lnTo>
                                  <a:pt x="45" y="55"/>
                                </a:lnTo>
                                <a:lnTo>
                                  <a:pt x="47" y="47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7222"/>
                        <wps:cNvSpPr>
                          <a:spLocks/>
                        </wps:cNvSpPr>
                        <wps:spPr bwMode="auto">
                          <a:xfrm>
                            <a:off x="6456" y="489"/>
                            <a:ext cx="50" cy="40"/>
                          </a:xfrm>
                          <a:custGeom>
                            <a:avLst/>
                            <a:gdLst>
                              <a:gd name="T0" fmla="*/ 50 w 50"/>
                              <a:gd name="T1" fmla="*/ 40 h 40"/>
                              <a:gd name="T2" fmla="*/ 0 w 50"/>
                              <a:gd name="T3" fmla="*/ 0 h 40"/>
                              <a:gd name="T4" fmla="*/ 50 w 50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7223"/>
                        <wps:cNvSpPr>
                          <a:spLocks/>
                        </wps:cNvSpPr>
                        <wps:spPr bwMode="auto">
                          <a:xfrm>
                            <a:off x="6501" y="52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7224"/>
                        <wps:cNvSpPr>
                          <a:spLocks noEditPoints="1"/>
                        </wps:cNvSpPr>
                        <wps:spPr bwMode="auto">
                          <a:xfrm>
                            <a:off x="6429" y="461"/>
                            <a:ext cx="69" cy="95"/>
                          </a:xfrm>
                          <a:custGeom>
                            <a:avLst/>
                            <a:gdLst>
                              <a:gd name="T0" fmla="*/ 45 w 69"/>
                              <a:gd name="T1" fmla="*/ 50 h 95"/>
                              <a:gd name="T2" fmla="*/ 0 w 69"/>
                              <a:gd name="T3" fmla="*/ 0 h 95"/>
                              <a:gd name="T4" fmla="*/ 45 w 69"/>
                              <a:gd name="T5" fmla="*/ 50 h 95"/>
                              <a:gd name="T6" fmla="*/ 45 w 69"/>
                              <a:gd name="T7" fmla="*/ 50 h 95"/>
                              <a:gd name="T8" fmla="*/ 59 w 69"/>
                              <a:gd name="T9" fmla="*/ 58 h 95"/>
                              <a:gd name="T10" fmla="*/ 67 w 69"/>
                              <a:gd name="T11" fmla="*/ 68 h 95"/>
                              <a:gd name="T12" fmla="*/ 69 w 69"/>
                              <a:gd name="T13" fmla="*/ 75 h 95"/>
                              <a:gd name="T14" fmla="*/ 69 w 69"/>
                              <a:gd name="T15" fmla="*/ 80 h 95"/>
                              <a:gd name="T16" fmla="*/ 69 w 69"/>
                              <a:gd name="T17" fmla="*/ 88 h 95"/>
                              <a:gd name="T18" fmla="*/ 69 w 69"/>
                              <a:gd name="T19" fmla="*/ 95 h 95"/>
                              <a:gd name="T20" fmla="*/ 62 w 69"/>
                              <a:gd name="T21" fmla="*/ 93 h 95"/>
                              <a:gd name="T22" fmla="*/ 55 w 69"/>
                              <a:gd name="T23" fmla="*/ 88 h 95"/>
                              <a:gd name="T24" fmla="*/ 50 w 69"/>
                              <a:gd name="T25" fmla="*/ 85 h 95"/>
                              <a:gd name="T26" fmla="*/ 45 w 69"/>
                              <a:gd name="T27" fmla="*/ 78 h 95"/>
                              <a:gd name="T28" fmla="*/ 42 w 69"/>
                              <a:gd name="T29" fmla="*/ 73 h 95"/>
                              <a:gd name="T30" fmla="*/ 42 w 69"/>
                              <a:gd name="T31" fmla="*/ 65 h 95"/>
                              <a:gd name="T32" fmla="*/ 42 w 69"/>
                              <a:gd name="T33" fmla="*/ 58 h 95"/>
                              <a:gd name="T34" fmla="*/ 45 w 69"/>
                              <a:gd name="T35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  <a:moveTo>
                                  <a:pt x="45" y="50"/>
                                </a:moveTo>
                                <a:lnTo>
                                  <a:pt x="59" y="58"/>
                                </a:lnTo>
                                <a:lnTo>
                                  <a:pt x="67" y="68"/>
                                </a:lnTo>
                                <a:lnTo>
                                  <a:pt x="69" y="75"/>
                                </a:lnTo>
                                <a:lnTo>
                                  <a:pt x="69" y="80"/>
                                </a:lnTo>
                                <a:lnTo>
                                  <a:pt x="69" y="88"/>
                                </a:lnTo>
                                <a:lnTo>
                                  <a:pt x="69" y="95"/>
                                </a:lnTo>
                                <a:lnTo>
                                  <a:pt x="62" y="93"/>
                                </a:lnTo>
                                <a:lnTo>
                                  <a:pt x="55" y="88"/>
                                </a:lnTo>
                                <a:lnTo>
                                  <a:pt x="50" y="85"/>
                                </a:lnTo>
                                <a:lnTo>
                                  <a:pt x="45" y="78"/>
                                </a:lnTo>
                                <a:lnTo>
                                  <a:pt x="42" y="73"/>
                                </a:lnTo>
                                <a:lnTo>
                                  <a:pt x="42" y="65"/>
                                </a:lnTo>
                                <a:lnTo>
                                  <a:pt x="42" y="58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7225"/>
                        <wps:cNvSpPr>
                          <a:spLocks/>
                        </wps:cNvSpPr>
                        <wps:spPr bwMode="auto">
                          <a:xfrm>
                            <a:off x="6429" y="461"/>
                            <a:ext cx="45" cy="50"/>
                          </a:xfrm>
                          <a:custGeom>
                            <a:avLst/>
                            <a:gdLst>
                              <a:gd name="T0" fmla="*/ 45 w 45"/>
                              <a:gd name="T1" fmla="*/ 50 h 50"/>
                              <a:gd name="T2" fmla="*/ 0 w 45"/>
                              <a:gd name="T3" fmla="*/ 0 h 50"/>
                              <a:gd name="T4" fmla="*/ 45 w 4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7226"/>
                        <wps:cNvSpPr>
                          <a:spLocks/>
                        </wps:cNvSpPr>
                        <wps:spPr bwMode="auto">
                          <a:xfrm>
                            <a:off x="6471" y="511"/>
                            <a:ext cx="27" cy="45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5"/>
                              <a:gd name="T2" fmla="*/ 17 w 27"/>
                              <a:gd name="T3" fmla="*/ 8 h 45"/>
                              <a:gd name="T4" fmla="*/ 25 w 27"/>
                              <a:gd name="T5" fmla="*/ 18 h 45"/>
                              <a:gd name="T6" fmla="*/ 27 w 27"/>
                              <a:gd name="T7" fmla="*/ 25 h 45"/>
                              <a:gd name="T8" fmla="*/ 27 w 27"/>
                              <a:gd name="T9" fmla="*/ 30 h 45"/>
                              <a:gd name="T10" fmla="*/ 27 w 27"/>
                              <a:gd name="T11" fmla="*/ 38 h 45"/>
                              <a:gd name="T12" fmla="*/ 27 w 27"/>
                              <a:gd name="T13" fmla="*/ 45 h 45"/>
                              <a:gd name="T14" fmla="*/ 20 w 27"/>
                              <a:gd name="T15" fmla="*/ 43 h 45"/>
                              <a:gd name="T16" fmla="*/ 13 w 27"/>
                              <a:gd name="T17" fmla="*/ 38 h 45"/>
                              <a:gd name="T18" fmla="*/ 8 w 27"/>
                              <a:gd name="T19" fmla="*/ 35 h 45"/>
                              <a:gd name="T20" fmla="*/ 3 w 27"/>
                              <a:gd name="T21" fmla="*/ 28 h 45"/>
                              <a:gd name="T22" fmla="*/ 0 w 27"/>
                              <a:gd name="T23" fmla="*/ 23 h 45"/>
                              <a:gd name="T24" fmla="*/ 0 w 27"/>
                              <a:gd name="T25" fmla="*/ 15 h 45"/>
                              <a:gd name="T26" fmla="*/ 0 w 27"/>
                              <a:gd name="T27" fmla="*/ 8 h 45"/>
                              <a:gd name="T28" fmla="*/ 3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3" y="0"/>
                                </a:moveTo>
                                <a:lnTo>
                                  <a:pt x="17" y="8"/>
                                </a:lnTo>
                                <a:lnTo>
                                  <a:pt x="25" y="18"/>
                                </a:lnTo>
                                <a:lnTo>
                                  <a:pt x="27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3" y="38"/>
                                </a:lnTo>
                                <a:lnTo>
                                  <a:pt x="8" y="35"/>
                                </a:lnTo>
                                <a:lnTo>
                                  <a:pt x="3" y="28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7227"/>
                        <wps:cNvSpPr>
                          <a:spLocks noEditPoints="1"/>
                        </wps:cNvSpPr>
                        <wps:spPr bwMode="auto">
                          <a:xfrm>
                            <a:off x="6404" y="449"/>
                            <a:ext cx="67" cy="90"/>
                          </a:xfrm>
                          <a:custGeom>
                            <a:avLst/>
                            <a:gdLst>
                              <a:gd name="T0" fmla="*/ 42 w 67"/>
                              <a:gd name="T1" fmla="*/ 45 h 90"/>
                              <a:gd name="T2" fmla="*/ 0 w 67"/>
                              <a:gd name="T3" fmla="*/ 0 h 90"/>
                              <a:gd name="T4" fmla="*/ 42 w 67"/>
                              <a:gd name="T5" fmla="*/ 45 h 90"/>
                              <a:gd name="T6" fmla="*/ 42 w 67"/>
                              <a:gd name="T7" fmla="*/ 45 h 90"/>
                              <a:gd name="T8" fmla="*/ 55 w 67"/>
                              <a:gd name="T9" fmla="*/ 52 h 90"/>
                              <a:gd name="T10" fmla="*/ 65 w 67"/>
                              <a:gd name="T11" fmla="*/ 62 h 90"/>
                              <a:gd name="T12" fmla="*/ 67 w 67"/>
                              <a:gd name="T13" fmla="*/ 67 h 90"/>
                              <a:gd name="T14" fmla="*/ 67 w 67"/>
                              <a:gd name="T15" fmla="*/ 75 h 90"/>
                              <a:gd name="T16" fmla="*/ 67 w 67"/>
                              <a:gd name="T17" fmla="*/ 82 h 90"/>
                              <a:gd name="T18" fmla="*/ 67 w 67"/>
                              <a:gd name="T19" fmla="*/ 90 h 90"/>
                              <a:gd name="T20" fmla="*/ 60 w 67"/>
                              <a:gd name="T21" fmla="*/ 87 h 90"/>
                              <a:gd name="T22" fmla="*/ 52 w 67"/>
                              <a:gd name="T23" fmla="*/ 82 h 90"/>
                              <a:gd name="T24" fmla="*/ 47 w 67"/>
                              <a:gd name="T25" fmla="*/ 80 h 90"/>
                              <a:gd name="T26" fmla="*/ 42 w 67"/>
                              <a:gd name="T27" fmla="*/ 72 h 90"/>
                              <a:gd name="T28" fmla="*/ 40 w 67"/>
                              <a:gd name="T29" fmla="*/ 67 h 90"/>
                              <a:gd name="T30" fmla="*/ 37 w 67"/>
                              <a:gd name="T31" fmla="*/ 60 h 90"/>
                              <a:gd name="T32" fmla="*/ 37 w 67"/>
                              <a:gd name="T33" fmla="*/ 52 h 90"/>
                              <a:gd name="T34" fmla="*/ 42 w 67"/>
                              <a:gd name="T35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55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67" y="75"/>
                                </a:lnTo>
                                <a:lnTo>
                                  <a:pt x="67" y="82"/>
                                </a:lnTo>
                                <a:lnTo>
                                  <a:pt x="67" y="90"/>
                                </a:lnTo>
                                <a:lnTo>
                                  <a:pt x="60" y="87"/>
                                </a:lnTo>
                                <a:lnTo>
                                  <a:pt x="52" y="82"/>
                                </a:lnTo>
                                <a:lnTo>
                                  <a:pt x="47" y="80"/>
                                </a:lnTo>
                                <a:lnTo>
                                  <a:pt x="42" y="72"/>
                                </a:lnTo>
                                <a:lnTo>
                                  <a:pt x="40" y="67"/>
                                </a:lnTo>
                                <a:lnTo>
                                  <a:pt x="37" y="60"/>
                                </a:lnTo>
                                <a:lnTo>
                                  <a:pt x="37" y="52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7228"/>
                        <wps:cNvSpPr>
                          <a:spLocks/>
                        </wps:cNvSpPr>
                        <wps:spPr bwMode="auto">
                          <a:xfrm>
                            <a:off x="6404" y="44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7229"/>
                        <wps:cNvSpPr>
                          <a:spLocks/>
                        </wps:cNvSpPr>
                        <wps:spPr bwMode="auto">
                          <a:xfrm>
                            <a:off x="6441" y="494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17 h 45"/>
                              <a:gd name="T6" fmla="*/ 30 w 30"/>
                              <a:gd name="T7" fmla="*/ 22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30 w 30"/>
                              <a:gd name="T13" fmla="*/ 45 h 45"/>
                              <a:gd name="T14" fmla="*/ 23 w 30"/>
                              <a:gd name="T15" fmla="*/ 42 h 45"/>
                              <a:gd name="T16" fmla="*/ 15 w 30"/>
                              <a:gd name="T17" fmla="*/ 37 h 45"/>
                              <a:gd name="T18" fmla="*/ 10 w 30"/>
                              <a:gd name="T19" fmla="*/ 35 h 45"/>
                              <a:gd name="T20" fmla="*/ 5 w 30"/>
                              <a:gd name="T21" fmla="*/ 27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17"/>
                                </a:lnTo>
                                <a:lnTo>
                                  <a:pt x="30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30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7"/>
                                </a:lnTo>
                                <a:lnTo>
                                  <a:pt x="10" y="35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7230"/>
                        <wps:cNvSpPr>
                          <a:spLocks noEditPoints="1"/>
                        </wps:cNvSpPr>
                        <wps:spPr bwMode="auto">
                          <a:xfrm>
                            <a:off x="6359" y="434"/>
                            <a:ext cx="77" cy="82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2"/>
                              <a:gd name="T2" fmla="*/ 0 w 77"/>
                              <a:gd name="T3" fmla="*/ 0 h 82"/>
                              <a:gd name="T4" fmla="*/ 52 w 77"/>
                              <a:gd name="T5" fmla="*/ 40 h 82"/>
                              <a:gd name="T6" fmla="*/ 52 w 77"/>
                              <a:gd name="T7" fmla="*/ 37 h 82"/>
                              <a:gd name="T8" fmla="*/ 65 w 77"/>
                              <a:gd name="T9" fmla="*/ 47 h 82"/>
                              <a:gd name="T10" fmla="*/ 75 w 77"/>
                              <a:gd name="T11" fmla="*/ 57 h 82"/>
                              <a:gd name="T12" fmla="*/ 77 w 77"/>
                              <a:gd name="T13" fmla="*/ 62 h 82"/>
                              <a:gd name="T14" fmla="*/ 77 w 77"/>
                              <a:gd name="T15" fmla="*/ 70 h 82"/>
                              <a:gd name="T16" fmla="*/ 77 w 77"/>
                              <a:gd name="T17" fmla="*/ 75 h 82"/>
                              <a:gd name="T18" fmla="*/ 77 w 77"/>
                              <a:gd name="T19" fmla="*/ 82 h 82"/>
                              <a:gd name="T20" fmla="*/ 70 w 77"/>
                              <a:gd name="T21" fmla="*/ 82 h 82"/>
                              <a:gd name="T22" fmla="*/ 62 w 77"/>
                              <a:gd name="T23" fmla="*/ 77 h 82"/>
                              <a:gd name="T24" fmla="*/ 57 w 77"/>
                              <a:gd name="T25" fmla="*/ 72 h 82"/>
                              <a:gd name="T26" fmla="*/ 52 w 77"/>
                              <a:gd name="T27" fmla="*/ 67 h 82"/>
                              <a:gd name="T28" fmla="*/ 50 w 77"/>
                              <a:gd name="T29" fmla="*/ 60 h 82"/>
                              <a:gd name="T30" fmla="*/ 47 w 77"/>
                              <a:gd name="T31" fmla="*/ 55 h 82"/>
                              <a:gd name="T32" fmla="*/ 50 w 77"/>
                              <a:gd name="T33" fmla="*/ 47 h 82"/>
                              <a:gd name="T34" fmla="*/ 52 w 77"/>
                              <a:gd name="T35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37"/>
                                </a:moveTo>
                                <a:lnTo>
                                  <a:pt x="65" y="47"/>
                                </a:lnTo>
                                <a:lnTo>
                                  <a:pt x="75" y="57"/>
                                </a:lnTo>
                                <a:lnTo>
                                  <a:pt x="77" y="62"/>
                                </a:lnTo>
                                <a:lnTo>
                                  <a:pt x="77" y="70"/>
                                </a:lnTo>
                                <a:lnTo>
                                  <a:pt x="77" y="75"/>
                                </a:lnTo>
                                <a:lnTo>
                                  <a:pt x="77" y="82"/>
                                </a:lnTo>
                                <a:lnTo>
                                  <a:pt x="70" y="82"/>
                                </a:lnTo>
                                <a:lnTo>
                                  <a:pt x="62" y="77"/>
                                </a:lnTo>
                                <a:lnTo>
                                  <a:pt x="57" y="72"/>
                                </a:lnTo>
                                <a:lnTo>
                                  <a:pt x="52" y="67"/>
                                </a:lnTo>
                                <a:lnTo>
                                  <a:pt x="50" y="60"/>
                                </a:lnTo>
                                <a:lnTo>
                                  <a:pt x="47" y="55"/>
                                </a:lnTo>
                                <a:lnTo>
                                  <a:pt x="50" y="47"/>
                                </a:lnTo>
                                <a:lnTo>
                                  <a:pt x="5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7231"/>
                        <wps:cNvSpPr>
                          <a:spLocks/>
                        </wps:cNvSpPr>
                        <wps:spPr bwMode="auto">
                          <a:xfrm>
                            <a:off x="6359" y="434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7232"/>
                        <wps:cNvSpPr>
                          <a:spLocks/>
                        </wps:cNvSpPr>
                        <wps:spPr bwMode="auto">
                          <a:xfrm>
                            <a:off x="6406" y="47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8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3 w 30"/>
                              <a:gd name="T15" fmla="*/ 45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8 h 45"/>
                              <a:gd name="T26" fmla="*/ 3 w 30"/>
                              <a:gd name="T27" fmla="*/ 10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8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3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8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7233"/>
                        <wps:cNvSpPr>
                          <a:spLocks noEditPoints="1"/>
                        </wps:cNvSpPr>
                        <wps:spPr bwMode="auto">
                          <a:xfrm>
                            <a:off x="6312" y="426"/>
                            <a:ext cx="97" cy="75"/>
                          </a:xfrm>
                          <a:custGeom>
                            <a:avLst/>
                            <a:gdLst>
                              <a:gd name="T0" fmla="*/ 62 w 97"/>
                              <a:gd name="T1" fmla="*/ 35 h 75"/>
                              <a:gd name="T2" fmla="*/ 0 w 97"/>
                              <a:gd name="T3" fmla="*/ 0 h 75"/>
                              <a:gd name="T4" fmla="*/ 62 w 97"/>
                              <a:gd name="T5" fmla="*/ 35 h 75"/>
                              <a:gd name="T6" fmla="*/ 62 w 97"/>
                              <a:gd name="T7" fmla="*/ 35 h 75"/>
                              <a:gd name="T8" fmla="*/ 77 w 97"/>
                              <a:gd name="T9" fmla="*/ 43 h 75"/>
                              <a:gd name="T10" fmla="*/ 90 w 97"/>
                              <a:gd name="T11" fmla="*/ 53 h 75"/>
                              <a:gd name="T12" fmla="*/ 92 w 97"/>
                              <a:gd name="T13" fmla="*/ 58 h 75"/>
                              <a:gd name="T14" fmla="*/ 94 w 97"/>
                              <a:gd name="T15" fmla="*/ 63 h 75"/>
                              <a:gd name="T16" fmla="*/ 97 w 97"/>
                              <a:gd name="T17" fmla="*/ 70 h 75"/>
                              <a:gd name="T18" fmla="*/ 97 w 97"/>
                              <a:gd name="T19" fmla="*/ 75 h 75"/>
                              <a:gd name="T20" fmla="*/ 87 w 97"/>
                              <a:gd name="T21" fmla="*/ 75 h 75"/>
                              <a:gd name="T22" fmla="*/ 80 w 97"/>
                              <a:gd name="T23" fmla="*/ 73 h 75"/>
                              <a:gd name="T24" fmla="*/ 72 w 97"/>
                              <a:gd name="T25" fmla="*/ 68 h 75"/>
                              <a:gd name="T26" fmla="*/ 67 w 97"/>
                              <a:gd name="T27" fmla="*/ 63 h 75"/>
                              <a:gd name="T28" fmla="*/ 62 w 97"/>
                              <a:gd name="T29" fmla="*/ 55 h 75"/>
                              <a:gd name="T30" fmla="*/ 60 w 97"/>
                              <a:gd name="T31" fmla="*/ 50 h 75"/>
                              <a:gd name="T32" fmla="*/ 60 w 97"/>
                              <a:gd name="T33" fmla="*/ 43 h 75"/>
                              <a:gd name="T34" fmla="*/ 62 w 97"/>
                              <a:gd name="T35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  <a:moveTo>
                                  <a:pt x="62" y="35"/>
                                </a:moveTo>
                                <a:lnTo>
                                  <a:pt x="77" y="43"/>
                                </a:lnTo>
                                <a:lnTo>
                                  <a:pt x="90" y="53"/>
                                </a:lnTo>
                                <a:lnTo>
                                  <a:pt x="92" y="58"/>
                                </a:lnTo>
                                <a:lnTo>
                                  <a:pt x="94" y="63"/>
                                </a:lnTo>
                                <a:lnTo>
                                  <a:pt x="97" y="70"/>
                                </a:lnTo>
                                <a:lnTo>
                                  <a:pt x="97" y="75"/>
                                </a:lnTo>
                                <a:lnTo>
                                  <a:pt x="87" y="75"/>
                                </a:lnTo>
                                <a:lnTo>
                                  <a:pt x="80" y="73"/>
                                </a:lnTo>
                                <a:lnTo>
                                  <a:pt x="72" y="68"/>
                                </a:lnTo>
                                <a:lnTo>
                                  <a:pt x="67" y="63"/>
                                </a:lnTo>
                                <a:lnTo>
                                  <a:pt x="62" y="55"/>
                                </a:lnTo>
                                <a:lnTo>
                                  <a:pt x="60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7234"/>
                        <wps:cNvSpPr>
                          <a:spLocks/>
                        </wps:cNvSpPr>
                        <wps:spPr bwMode="auto">
                          <a:xfrm>
                            <a:off x="6312" y="426"/>
                            <a:ext cx="62" cy="35"/>
                          </a:xfrm>
                          <a:custGeom>
                            <a:avLst/>
                            <a:gdLst>
                              <a:gd name="T0" fmla="*/ 62 w 62"/>
                              <a:gd name="T1" fmla="*/ 35 h 35"/>
                              <a:gd name="T2" fmla="*/ 0 w 62"/>
                              <a:gd name="T3" fmla="*/ 0 h 35"/>
                              <a:gd name="T4" fmla="*/ 62 w 62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7235"/>
                        <wps:cNvSpPr>
                          <a:spLocks/>
                        </wps:cNvSpPr>
                        <wps:spPr bwMode="auto">
                          <a:xfrm>
                            <a:off x="6372" y="461"/>
                            <a:ext cx="37" cy="40"/>
                          </a:xfrm>
                          <a:custGeom>
                            <a:avLst/>
                            <a:gdLst>
                              <a:gd name="T0" fmla="*/ 2 w 37"/>
                              <a:gd name="T1" fmla="*/ 0 h 40"/>
                              <a:gd name="T2" fmla="*/ 17 w 37"/>
                              <a:gd name="T3" fmla="*/ 8 h 40"/>
                              <a:gd name="T4" fmla="*/ 30 w 37"/>
                              <a:gd name="T5" fmla="*/ 18 h 40"/>
                              <a:gd name="T6" fmla="*/ 32 w 37"/>
                              <a:gd name="T7" fmla="*/ 23 h 40"/>
                              <a:gd name="T8" fmla="*/ 34 w 37"/>
                              <a:gd name="T9" fmla="*/ 28 h 40"/>
                              <a:gd name="T10" fmla="*/ 37 w 37"/>
                              <a:gd name="T11" fmla="*/ 35 h 40"/>
                              <a:gd name="T12" fmla="*/ 37 w 37"/>
                              <a:gd name="T13" fmla="*/ 40 h 40"/>
                              <a:gd name="T14" fmla="*/ 27 w 37"/>
                              <a:gd name="T15" fmla="*/ 40 h 40"/>
                              <a:gd name="T16" fmla="*/ 20 w 37"/>
                              <a:gd name="T17" fmla="*/ 38 h 40"/>
                              <a:gd name="T18" fmla="*/ 12 w 37"/>
                              <a:gd name="T19" fmla="*/ 33 h 40"/>
                              <a:gd name="T20" fmla="*/ 7 w 37"/>
                              <a:gd name="T21" fmla="*/ 28 h 40"/>
                              <a:gd name="T22" fmla="*/ 2 w 37"/>
                              <a:gd name="T23" fmla="*/ 20 h 40"/>
                              <a:gd name="T24" fmla="*/ 0 w 37"/>
                              <a:gd name="T25" fmla="*/ 15 h 40"/>
                              <a:gd name="T26" fmla="*/ 0 w 37"/>
                              <a:gd name="T27" fmla="*/ 8 h 40"/>
                              <a:gd name="T28" fmla="*/ 2 w 37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2" y="0"/>
                                </a:moveTo>
                                <a:lnTo>
                                  <a:pt x="17" y="8"/>
                                </a:lnTo>
                                <a:lnTo>
                                  <a:pt x="30" y="18"/>
                                </a:lnTo>
                                <a:lnTo>
                                  <a:pt x="32" y="23"/>
                                </a:lnTo>
                                <a:lnTo>
                                  <a:pt x="34" y="28"/>
                                </a:lnTo>
                                <a:lnTo>
                                  <a:pt x="37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0"/>
                                </a:lnTo>
                                <a:lnTo>
                                  <a:pt x="20" y="38"/>
                                </a:lnTo>
                                <a:lnTo>
                                  <a:pt x="12" y="33"/>
                                </a:lnTo>
                                <a:lnTo>
                                  <a:pt x="7" y="28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7236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7237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7238"/>
                        <wps:cNvSpPr>
                          <a:spLocks noEditPoints="1"/>
                        </wps:cNvSpPr>
                        <wps:spPr bwMode="auto">
                          <a:xfrm>
                            <a:off x="6444" y="574"/>
                            <a:ext cx="122" cy="30"/>
                          </a:xfrm>
                          <a:custGeom>
                            <a:avLst/>
                            <a:gdLst>
                              <a:gd name="T0" fmla="*/ 62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7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2 w 122"/>
                              <a:gd name="T13" fmla="*/ 30 h 30"/>
                              <a:gd name="T14" fmla="*/ 84 w 122"/>
                              <a:gd name="T15" fmla="*/ 30 h 30"/>
                              <a:gd name="T16" fmla="*/ 77 w 122"/>
                              <a:gd name="T17" fmla="*/ 27 h 30"/>
                              <a:gd name="T18" fmla="*/ 69 w 122"/>
                              <a:gd name="T19" fmla="*/ 25 h 30"/>
                              <a:gd name="T20" fmla="*/ 62 w 122"/>
                              <a:gd name="T21" fmla="*/ 20 h 30"/>
                              <a:gd name="T22" fmla="*/ 62 w 122"/>
                              <a:gd name="T23" fmla="*/ 20 h 30"/>
                              <a:gd name="T24" fmla="*/ 0 w 122"/>
                              <a:gd name="T25" fmla="*/ 0 h 30"/>
                              <a:gd name="T26" fmla="*/ 62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2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7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2" y="30"/>
                                </a:lnTo>
                                <a:lnTo>
                                  <a:pt x="84" y="30"/>
                                </a:lnTo>
                                <a:lnTo>
                                  <a:pt x="77" y="27"/>
                                </a:lnTo>
                                <a:lnTo>
                                  <a:pt x="69" y="25"/>
                                </a:lnTo>
                                <a:lnTo>
                                  <a:pt x="62" y="20"/>
                                </a:lnTo>
                                <a:close/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7239"/>
                        <wps:cNvSpPr>
                          <a:spLocks/>
                        </wps:cNvSpPr>
                        <wps:spPr bwMode="auto">
                          <a:xfrm>
                            <a:off x="6506" y="589"/>
                            <a:ext cx="60" cy="15"/>
                          </a:xfrm>
                          <a:custGeom>
                            <a:avLst/>
                            <a:gdLst>
                              <a:gd name="T0" fmla="*/ 0 w 60"/>
                              <a:gd name="T1" fmla="*/ 5 h 15"/>
                              <a:gd name="T2" fmla="*/ 17 w 60"/>
                              <a:gd name="T3" fmla="*/ 0 h 15"/>
                              <a:gd name="T4" fmla="*/ 32 w 60"/>
                              <a:gd name="T5" fmla="*/ 0 h 15"/>
                              <a:gd name="T6" fmla="*/ 45 w 60"/>
                              <a:gd name="T7" fmla="*/ 2 h 15"/>
                              <a:gd name="T8" fmla="*/ 60 w 60"/>
                              <a:gd name="T9" fmla="*/ 10 h 15"/>
                              <a:gd name="T10" fmla="*/ 47 w 60"/>
                              <a:gd name="T11" fmla="*/ 15 h 15"/>
                              <a:gd name="T12" fmla="*/ 30 w 60"/>
                              <a:gd name="T13" fmla="*/ 15 h 15"/>
                              <a:gd name="T14" fmla="*/ 22 w 60"/>
                              <a:gd name="T15" fmla="*/ 15 h 15"/>
                              <a:gd name="T16" fmla="*/ 15 w 60"/>
                              <a:gd name="T17" fmla="*/ 12 h 15"/>
                              <a:gd name="T18" fmla="*/ 7 w 60"/>
                              <a:gd name="T19" fmla="*/ 10 h 15"/>
                              <a:gd name="T20" fmla="*/ 0 w 60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2"/>
                                </a:lnTo>
                                <a:lnTo>
                                  <a:pt x="60" y="10"/>
                                </a:lnTo>
                                <a:lnTo>
                                  <a:pt x="47" y="15"/>
                                </a:lnTo>
                                <a:lnTo>
                                  <a:pt x="30" y="15"/>
                                </a:lnTo>
                                <a:lnTo>
                                  <a:pt x="22" y="15"/>
                                </a:lnTo>
                                <a:lnTo>
                                  <a:pt x="15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7240"/>
                        <wps:cNvSpPr>
                          <a:spLocks/>
                        </wps:cNvSpPr>
                        <wps:spPr bwMode="auto">
                          <a:xfrm>
                            <a:off x="6444" y="574"/>
                            <a:ext cx="62" cy="20"/>
                          </a:xfrm>
                          <a:custGeom>
                            <a:avLst/>
                            <a:gdLst>
                              <a:gd name="T0" fmla="*/ 62 w 62"/>
                              <a:gd name="T1" fmla="*/ 20 h 20"/>
                              <a:gd name="T2" fmla="*/ 0 w 62"/>
                              <a:gd name="T3" fmla="*/ 0 h 20"/>
                              <a:gd name="T4" fmla="*/ 62 w 62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7241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7242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7243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7244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7245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7246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7247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7248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7249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7250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7251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7252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7253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7254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7255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7256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7257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7258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7259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7260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7261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65" y="22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7262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65" y="22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7263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63" y="2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7264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63" y="2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7265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7266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7267"/>
                        <wps:cNvSpPr>
                          <a:spLocks noEditPoints="1"/>
                        </wps:cNvSpPr>
                        <wps:spPr bwMode="auto">
                          <a:xfrm>
                            <a:off x="6484" y="56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0 h 88"/>
                              <a:gd name="T10" fmla="*/ 69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0 h 88"/>
                              <a:gd name="T18" fmla="*/ 69 w 72"/>
                              <a:gd name="T19" fmla="*/ 88 h 88"/>
                              <a:gd name="T20" fmla="*/ 62 w 72"/>
                              <a:gd name="T21" fmla="*/ 85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4 w 72"/>
                              <a:gd name="T29" fmla="*/ 65 h 88"/>
                              <a:gd name="T30" fmla="*/ 42 w 72"/>
                              <a:gd name="T31" fmla="*/ 58 h 88"/>
                              <a:gd name="T32" fmla="*/ 44 w 72"/>
                              <a:gd name="T33" fmla="*/ 50 h 88"/>
                              <a:gd name="T34" fmla="*/ 47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0"/>
                                </a:lnTo>
                                <a:lnTo>
                                  <a:pt x="69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0"/>
                                </a:lnTo>
                                <a:lnTo>
                                  <a:pt x="69" y="88"/>
                                </a:lnTo>
                                <a:lnTo>
                                  <a:pt x="62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4" y="65"/>
                                </a:lnTo>
                                <a:lnTo>
                                  <a:pt x="42" y="58"/>
                                </a:lnTo>
                                <a:lnTo>
                                  <a:pt x="44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7268"/>
                        <wps:cNvSpPr>
                          <a:spLocks/>
                        </wps:cNvSpPr>
                        <wps:spPr bwMode="auto">
                          <a:xfrm>
                            <a:off x="6484" y="56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7269"/>
                        <wps:cNvSpPr>
                          <a:spLocks/>
                        </wps:cNvSpPr>
                        <wps:spPr bwMode="auto">
                          <a:xfrm>
                            <a:off x="6526" y="60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20 w 30"/>
                              <a:gd name="T3" fmla="*/ 7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20" y="7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7270"/>
                        <wps:cNvSpPr>
                          <a:spLocks noEditPoints="1"/>
                        </wps:cNvSpPr>
                        <wps:spPr bwMode="auto">
                          <a:xfrm>
                            <a:off x="6531" y="586"/>
                            <a:ext cx="54" cy="97"/>
                          </a:xfrm>
                          <a:custGeom>
                            <a:avLst/>
                            <a:gdLst>
                              <a:gd name="T0" fmla="*/ 30 w 54"/>
                              <a:gd name="T1" fmla="*/ 53 h 97"/>
                              <a:gd name="T2" fmla="*/ 0 w 54"/>
                              <a:gd name="T3" fmla="*/ 0 h 97"/>
                              <a:gd name="T4" fmla="*/ 30 w 54"/>
                              <a:gd name="T5" fmla="*/ 53 h 97"/>
                              <a:gd name="T6" fmla="*/ 30 w 54"/>
                              <a:gd name="T7" fmla="*/ 50 h 97"/>
                              <a:gd name="T8" fmla="*/ 42 w 54"/>
                              <a:gd name="T9" fmla="*/ 60 h 97"/>
                              <a:gd name="T10" fmla="*/ 49 w 54"/>
                              <a:gd name="T11" fmla="*/ 70 h 97"/>
                              <a:gd name="T12" fmla="*/ 54 w 54"/>
                              <a:gd name="T13" fmla="*/ 82 h 97"/>
                              <a:gd name="T14" fmla="*/ 52 w 54"/>
                              <a:gd name="T15" fmla="*/ 97 h 97"/>
                              <a:gd name="T16" fmla="*/ 44 w 54"/>
                              <a:gd name="T17" fmla="*/ 95 h 97"/>
                              <a:gd name="T18" fmla="*/ 39 w 54"/>
                              <a:gd name="T19" fmla="*/ 90 h 97"/>
                              <a:gd name="T20" fmla="*/ 35 w 54"/>
                              <a:gd name="T21" fmla="*/ 85 h 97"/>
                              <a:gd name="T22" fmla="*/ 30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30 w 54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49" y="70"/>
                                </a:lnTo>
                                <a:lnTo>
                                  <a:pt x="54" y="82"/>
                                </a:lnTo>
                                <a:lnTo>
                                  <a:pt x="52" y="97"/>
                                </a:lnTo>
                                <a:lnTo>
                                  <a:pt x="44" y="95"/>
                                </a:lnTo>
                                <a:lnTo>
                                  <a:pt x="39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7271"/>
                        <wps:cNvSpPr>
                          <a:spLocks/>
                        </wps:cNvSpPr>
                        <wps:spPr bwMode="auto">
                          <a:xfrm>
                            <a:off x="6531" y="586"/>
                            <a:ext cx="30" cy="53"/>
                          </a:xfrm>
                          <a:custGeom>
                            <a:avLst/>
                            <a:gdLst>
                              <a:gd name="T0" fmla="*/ 30 w 30"/>
                              <a:gd name="T1" fmla="*/ 53 h 53"/>
                              <a:gd name="T2" fmla="*/ 0 w 30"/>
                              <a:gd name="T3" fmla="*/ 0 h 53"/>
                              <a:gd name="T4" fmla="*/ 30 w 30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7272"/>
                        <wps:cNvSpPr>
                          <a:spLocks/>
                        </wps:cNvSpPr>
                        <wps:spPr bwMode="auto">
                          <a:xfrm>
                            <a:off x="6558" y="636"/>
                            <a:ext cx="27" cy="47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7"/>
                              <a:gd name="T2" fmla="*/ 15 w 27"/>
                              <a:gd name="T3" fmla="*/ 10 h 47"/>
                              <a:gd name="T4" fmla="*/ 22 w 27"/>
                              <a:gd name="T5" fmla="*/ 20 h 47"/>
                              <a:gd name="T6" fmla="*/ 27 w 27"/>
                              <a:gd name="T7" fmla="*/ 32 h 47"/>
                              <a:gd name="T8" fmla="*/ 25 w 27"/>
                              <a:gd name="T9" fmla="*/ 47 h 47"/>
                              <a:gd name="T10" fmla="*/ 17 w 27"/>
                              <a:gd name="T11" fmla="*/ 45 h 47"/>
                              <a:gd name="T12" fmla="*/ 12 w 27"/>
                              <a:gd name="T13" fmla="*/ 40 h 47"/>
                              <a:gd name="T14" fmla="*/ 8 w 27"/>
                              <a:gd name="T15" fmla="*/ 35 h 47"/>
                              <a:gd name="T16" fmla="*/ 3 w 27"/>
                              <a:gd name="T17" fmla="*/ 30 h 47"/>
                              <a:gd name="T18" fmla="*/ 0 w 27"/>
                              <a:gd name="T19" fmla="*/ 23 h 47"/>
                              <a:gd name="T20" fmla="*/ 0 w 27"/>
                              <a:gd name="T21" fmla="*/ 15 h 47"/>
                              <a:gd name="T22" fmla="*/ 0 w 27"/>
                              <a:gd name="T23" fmla="*/ 8 h 47"/>
                              <a:gd name="T24" fmla="*/ 3 w 27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2" y="20"/>
                                </a:lnTo>
                                <a:lnTo>
                                  <a:pt x="27" y="32"/>
                                </a:lnTo>
                                <a:lnTo>
                                  <a:pt x="25" y="47"/>
                                </a:lnTo>
                                <a:lnTo>
                                  <a:pt x="17" y="45"/>
                                </a:lnTo>
                                <a:lnTo>
                                  <a:pt x="12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7273"/>
                        <wps:cNvSpPr>
                          <a:spLocks noEditPoints="1"/>
                        </wps:cNvSpPr>
                        <wps:spPr bwMode="auto">
                          <a:xfrm>
                            <a:off x="6558" y="609"/>
                            <a:ext cx="55" cy="94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4"/>
                              <a:gd name="T2" fmla="*/ 0 w 55"/>
                              <a:gd name="T3" fmla="*/ 0 h 94"/>
                              <a:gd name="T4" fmla="*/ 32 w 55"/>
                              <a:gd name="T5" fmla="*/ 50 h 94"/>
                              <a:gd name="T6" fmla="*/ 32 w 55"/>
                              <a:gd name="T7" fmla="*/ 50 h 94"/>
                              <a:gd name="T8" fmla="*/ 45 w 55"/>
                              <a:gd name="T9" fmla="*/ 59 h 94"/>
                              <a:gd name="T10" fmla="*/ 52 w 55"/>
                              <a:gd name="T11" fmla="*/ 69 h 94"/>
                              <a:gd name="T12" fmla="*/ 55 w 55"/>
                              <a:gd name="T13" fmla="*/ 82 h 94"/>
                              <a:gd name="T14" fmla="*/ 55 w 55"/>
                              <a:gd name="T15" fmla="*/ 94 h 94"/>
                              <a:gd name="T16" fmla="*/ 47 w 55"/>
                              <a:gd name="T17" fmla="*/ 92 h 94"/>
                              <a:gd name="T18" fmla="*/ 42 w 55"/>
                              <a:gd name="T19" fmla="*/ 89 h 94"/>
                              <a:gd name="T20" fmla="*/ 37 w 55"/>
                              <a:gd name="T21" fmla="*/ 84 h 94"/>
                              <a:gd name="T22" fmla="*/ 32 w 55"/>
                              <a:gd name="T23" fmla="*/ 77 h 94"/>
                              <a:gd name="T24" fmla="*/ 30 w 55"/>
                              <a:gd name="T25" fmla="*/ 72 h 94"/>
                              <a:gd name="T26" fmla="*/ 27 w 55"/>
                              <a:gd name="T27" fmla="*/ 64 h 94"/>
                              <a:gd name="T28" fmla="*/ 30 w 55"/>
                              <a:gd name="T29" fmla="*/ 57 h 94"/>
                              <a:gd name="T30" fmla="*/ 32 w 55"/>
                              <a:gd name="T31" fmla="*/ 5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2" y="50"/>
                                </a:moveTo>
                                <a:lnTo>
                                  <a:pt x="45" y="59"/>
                                </a:lnTo>
                                <a:lnTo>
                                  <a:pt x="52" y="69"/>
                                </a:lnTo>
                                <a:lnTo>
                                  <a:pt x="55" y="82"/>
                                </a:lnTo>
                                <a:lnTo>
                                  <a:pt x="55" y="94"/>
                                </a:lnTo>
                                <a:lnTo>
                                  <a:pt x="47" y="92"/>
                                </a:lnTo>
                                <a:lnTo>
                                  <a:pt x="42" y="89"/>
                                </a:lnTo>
                                <a:lnTo>
                                  <a:pt x="37" y="84"/>
                                </a:lnTo>
                                <a:lnTo>
                                  <a:pt x="32" y="77"/>
                                </a:lnTo>
                                <a:lnTo>
                                  <a:pt x="30" y="72"/>
                                </a:lnTo>
                                <a:lnTo>
                                  <a:pt x="27" y="64"/>
                                </a:lnTo>
                                <a:lnTo>
                                  <a:pt x="30" y="57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7274"/>
                        <wps:cNvSpPr>
                          <a:spLocks/>
                        </wps:cNvSpPr>
                        <wps:spPr bwMode="auto">
                          <a:xfrm>
                            <a:off x="6558" y="60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7275"/>
                        <wps:cNvSpPr>
                          <a:spLocks/>
                        </wps:cNvSpPr>
                        <wps:spPr bwMode="auto">
                          <a:xfrm>
                            <a:off x="6585" y="659"/>
                            <a:ext cx="28" cy="44"/>
                          </a:xfrm>
                          <a:custGeom>
                            <a:avLst/>
                            <a:gdLst>
                              <a:gd name="T0" fmla="*/ 5 w 28"/>
                              <a:gd name="T1" fmla="*/ 0 h 44"/>
                              <a:gd name="T2" fmla="*/ 18 w 28"/>
                              <a:gd name="T3" fmla="*/ 9 h 44"/>
                              <a:gd name="T4" fmla="*/ 25 w 28"/>
                              <a:gd name="T5" fmla="*/ 19 h 44"/>
                              <a:gd name="T6" fmla="*/ 28 w 28"/>
                              <a:gd name="T7" fmla="*/ 32 h 44"/>
                              <a:gd name="T8" fmla="*/ 28 w 28"/>
                              <a:gd name="T9" fmla="*/ 44 h 44"/>
                              <a:gd name="T10" fmla="*/ 20 w 28"/>
                              <a:gd name="T11" fmla="*/ 42 h 44"/>
                              <a:gd name="T12" fmla="*/ 15 w 28"/>
                              <a:gd name="T13" fmla="*/ 39 h 44"/>
                              <a:gd name="T14" fmla="*/ 10 w 28"/>
                              <a:gd name="T15" fmla="*/ 34 h 44"/>
                              <a:gd name="T16" fmla="*/ 5 w 28"/>
                              <a:gd name="T17" fmla="*/ 27 h 44"/>
                              <a:gd name="T18" fmla="*/ 3 w 28"/>
                              <a:gd name="T19" fmla="*/ 22 h 44"/>
                              <a:gd name="T20" fmla="*/ 0 w 28"/>
                              <a:gd name="T21" fmla="*/ 14 h 44"/>
                              <a:gd name="T22" fmla="*/ 3 w 28"/>
                              <a:gd name="T23" fmla="*/ 7 h 44"/>
                              <a:gd name="T24" fmla="*/ 5 w 28"/>
                              <a:gd name="T2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5" y="0"/>
                                </a:moveTo>
                                <a:lnTo>
                                  <a:pt x="18" y="9"/>
                                </a:lnTo>
                                <a:lnTo>
                                  <a:pt x="25" y="19"/>
                                </a:lnTo>
                                <a:lnTo>
                                  <a:pt x="28" y="32"/>
                                </a:lnTo>
                                <a:lnTo>
                                  <a:pt x="28" y="44"/>
                                </a:lnTo>
                                <a:lnTo>
                                  <a:pt x="20" y="42"/>
                                </a:lnTo>
                                <a:lnTo>
                                  <a:pt x="15" y="39"/>
                                </a:lnTo>
                                <a:lnTo>
                                  <a:pt x="10" y="34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7276"/>
                        <wps:cNvSpPr>
                          <a:spLocks noEditPoints="1"/>
                        </wps:cNvSpPr>
                        <wps:spPr bwMode="auto">
                          <a:xfrm>
                            <a:off x="6449" y="546"/>
                            <a:ext cx="74" cy="88"/>
                          </a:xfrm>
                          <a:custGeom>
                            <a:avLst/>
                            <a:gdLst>
                              <a:gd name="T0" fmla="*/ 49 w 74"/>
                              <a:gd name="T1" fmla="*/ 43 h 88"/>
                              <a:gd name="T2" fmla="*/ 0 w 74"/>
                              <a:gd name="T3" fmla="*/ 0 h 88"/>
                              <a:gd name="T4" fmla="*/ 49 w 74"/>
                              <a:gd name="T5" fmla="*/ 43 h 88"/>
                              <a:gd name="T6" fmla="*/ 49 w 74"/>
                              <a:gd name="T7" fmla="*/ 43 h 88"/>
                              <a:gd name="T8" fmla="*/ 62 w 74"/>
                              <a:gd name="T9" fmla="*/ 50 h 88"/>
                              <a:gd name="T10" fmla="*/ 72 w 74"/>
                              <a:gd name="T11" fmla="*/ 63 h 88"/>
                              <a:gd name="T12" fmla="*/ 72 w 74"/>
                              <a:gd name="T13" fmla="*/ 68 h 88"/>
                              <a:gd name="T14" fmla="*/ 74 w 74"/>
                              <a:gd name="T15" fmla="*/ 73 h 88"/>
                              <a:gd name="T16" fmla="*/ 74 w 74"/>
                              <a:gd name="T17" fmla="*/ 80 h 88"/>
                              <a:gd name="T18" fmla="*/ 72 w 74"/>
                              <a:gd name="T19" fmla="*/ 88 h 88"/>
                              <a:gd name="T20" fmla="*/ 64 w 74"/>
                              <a:gd name="T21" fmla="*/ 85 h 88"/>
                              <a:gd name="T22" fmla="*/ 57 w 74"/>
                              <a:gd name="T23" fmla="*/ 83 h 88"/>
                              <a:gd name="T24" fmla="*/ 52 w 74"/>
                              <a:gd name="T25" fmla="*/ 78 h 88"/>
                              <a:gd name="T26" fmla="*/ 49 w 74"/>
                              <a:gd name="T27" fmla="*/ 70 h 88"/>
                              <a:gd name="T28" fmla="*/ 44 w 74"/>
                              <a:gd name="T29" fmla="*/ 65 h 88"/>
                              <a:gd name="T30" fmla="*/ 44 w 74"/>
                              <a:gd name="T31" fmla="*/ 58 h 88"/>
                              <a:gd name="T32" fmla="*/ 44 w 74"/>
                              <a:gd name="T33" fmla="*/ 50 h 88"/>
                              <a:gd name="T34" fmla="*/ 49 w 74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  <a:moveTo>
                                  <a:pt x="49" y="43"/>
                                </a:moveTo>
                                <a:lnTo>
                                  <a:pt x="62" y="50"/>
                                </a:lnTo>
                                <a:lnTo>
                                  <a:pt x="72" y="63"/>
                                </a:lnTo>
                                <a:lnTo>
                                  <a:pt x="72" y="68"/>
                                </a:lnTo>
                                <a:lnTo>
                                  <a:pt x="74" y="73"/>
                                </a:lnTo>
                                <a:lnTo>
                                  <a:pt x="74" y="80"/>
                                </a:lnTo>
                                <a:lnTo>
                                  <a:pt x="72" y="88"/>
                                </a:lnTo>
                                <a:lnTo>
                                  <a:pt x="64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9" y="70"/>
                                </a:lnTo>
                                <a:lnTo>
                                  <a:pt x="44" y="65"/>
                                </a:lnTo>
                                <a:lnTo>
                                  <a:pt x="44" y="58"/>
                                </a:lnTo>
                                <a:lnTo>
                                  <a:pt x="44" y="5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7277"/>
                        <wps:cNvSpPr>
                          <a:spLocks/>
                        </wps:cNvSpPr>
                        <wps:spPr bwMode="auto">
                          <a:xfrm>
                            <a:off x="6449" y="546"/>
                            <a:ext cx="49" cy="43"/>
                          </a:xfrm>
                          <a:custGeom>
                            <a:avLst/>
                            <a:gdLst>
                              <a:gd name="T0" fmla="*/ 49 w 49"/>
                              <a:gd name="T1" fmla="*/ 43 h 43"/>
                              <a:gd name="T2" fmla="*/ 0 w 49"/>
                              <a:gd name="T3" fmla="*/ 0 h 43"/>
                              <a:gd name="T4" fmla="*/ 49 w 4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7278"/>
                        <wps:cNvSpPr>
                          <a:spLocks/>
                        </wps:cNvSpPr>
                        <wps:spPr bwMode="auto">
                          <a:xfrm>
                            <a:off x="6493" y="58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20 h 45"/>
                              <a:gd name="T6" fmla="*/ 28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28 w 30"/>
                              <a:gd name="T13" fmla="*/ 45 h 45"/>
                              <a:gd name="T14" fmla="*/ 20 w 30"/>
                              <a:gd name="T15" fmla="*/ 42 h 45"/>
                              <a:gd name="T16" fmla="*/ 13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27 h 45"/>
                              <a:gd name="T22" fmla="*/ 0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20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28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7279"/>
                        <wps:cNvSpPr>
                          <a:spLocks noEditPoints="1"/>
                        </wps:cNvSpPr>
                        <wps:spPr bwMode="auto">
                          <a:xfrm>
                            <a:off x="6419" y="521"/>
                            <a:ext cx="72" cy="93"/>
                          </a:xfrm>
                          <a:custGeom>
                            <a:avLst/>
                            <a:gdLst>
                              <a:gd name="T0" fmla="*/ 47 w 72"/>
                              <a:gd name="T1" fmla="*/ 48 h 93"/>
                              <a:gd name="T2" fmla="*/ 0 w 72"/>
                              <a:gd name="T3" fmla="*/ 0 h 93"/>
                              <a:gd name="T4" fmla="*/ 47 w 72"/>
                              <a:gd name="T5" fmla="*/ 48 h 93"/>
                              <a:gd name="T6" fmla="*/ 47 w 72"/>
                              <a:gd name="T7" fmla="*/ 48 h 93"/>
                              <a:gd name="T8" fmla="*/ 60 w 72"/>
                              <a:gd name="T9" fmla="*/ 58 h 93"/>
                              <a:gd name="T10" fmla="*/ 69 w 72"/>
                              <a:gd name="T11" fmla="*/ 68 h 93"/>
                              <a:gd name="T12" fmla="*/ 72 w 72"/>
                              <a:gd name="T13" fmla="*/ 73 h 93"/>
                              <a:gd name="T14" fmla="*/ 72 w 72"/>
                              <a:gd name="T15" fmla="*/ 80 h 93"/>
                              <a:gd name="T16" fmla="*/ 72 w 72"/>
                              <a:gd name="T17" fmla="*/ 88 h 93"/>
                              <a:gd name="T18" fmla="*/ 69 w 72"/>
                              <a:gd name="T19" fmla="*/ 93 h 93"/>
                              <a:gd name="T20" fmla="*/ 62 w 72"/>
                              <a:gd name="T21" fmla="*/ 93 h 93"/>
                              <a:gd name="T22" fmla="*/ 57 w 72"/>
                              <a:gd name="T23" fmla="*/ 88 h 93"/>
                              <a:gd name="T24" fmla="*/ 50 w 72"/>
                              <a:gd name="T25" fmla="*/ 83 h 93"/>
                              <a:gd name="T26" fmla="*/ 47 w 72"/>
                              <a:gd name="T27" fmla="*/ 78 h 93"/>
                              <a:gd name="T28" fmla="*/ 45 w 72"/>
                              <a:gd name="T29" fmla="*/ 70 h 93"/>
                              <a:gd name="T30" fmla="*/ 42 w 72"/>
                              <a:gd name="T31" fmla="*/ 63 h 93"/>
                              <a:gd name="T32" fmla="*/ 45 w 72"/>
                              <a:gd name="T33" fmla="*/ 55 h 93"/>
                              <a:gd name="T34" fmla="*/ 47 w 72"/>
                              <a:gd name="T35" fmla="*/ 4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  <a:moveTo>
                                  <a:pt x="47" y="48"/>
                                </a:moveTo>
                                <a:lnTo>
                                  <a:pt x="60" y="58"/>
                                </a:lnTo>
                                <a:lnTo>
                                  <a:pt x="69" y="68"/>
                                </a:lnTo>
                                <a:lnTo>
                                  <a:pt x="72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88"/>
                                </a:lnTo>
                                <a:lnTo>
                                  <a:pt x="69" y="93"/>
                                </a:lnTo>
                                <a:lnTo>
                                  <a:pt x="62" y="93"/>
                                </a:lnTo>
                                <a:lnTo>
                                  <a:pt x="57" y="88"/>
                                </a:lnTo>
                                <a:lnTo>
                                  <a:pt x="50" y="83"/>
                                </a:lnTo>
                                <a:lnTo>
                                  <a:pt x="47" y="78"/>
                                </a:lnTo>
                                <a:lnTo>
                                  <a:pt x="45" y="70"/>
                                </a:lnTo>
                                <a:lnTo>
                                  <a:pt x="42" y="63"/>
                                </a:lnTo>
                                <a:lnTo>
                                  <a:pt x="45" y="55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7280"/>
                        <wps:cNvSpPr>
                          <a:spLocks/>
                        </wps:cNvSpPr>
                        <wps:spPr bwMode="auto">
                          <a:xfrm>
                            <a:off x="6419" y="521"/>
                            <a:ext cx="47" cy="48"/>
                          </a:xfrm>
                          <a:custGeom>
                            <a:avLst/>
                            <a:gdLst>
                              <a:gd name="T0" fmla="*/ 47 w 47"/>
                              <a:gd name="T1" fmla="*/ 48 h 48"/>
                              <a:gd name="T2" fmla="*/ 0 w 47"/>
                              <a:gd name="T3" fmla="*/ 0 h 48"/>
                              <a:gd name="T4" fmla="*/ 47 w 4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7281"/>
                        <wps:cNvSpPr>
                          <a:spLocks/>
                        </wps:cNvSpPr>
                        <wps:spPr bwMode="auto">
                          <a:xfrm>
                            <a:off x="6461" y="56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40 h 45"/>
                              <a:gd name="T12" fmla="*/ 27 w 30"/>
                              <a:gd name="T13" fmla="*/ 45 h 45"/>
                              <a:gd name="T14" fmla="*/ 20 w 30"/>
                              <a:gd name="T15" fmla="*/ 45 h 45"/>
                              <a:gd name="T16" fmla="*/ 15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3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7282"/>
                        <wps:cNvSpPr>
                          <a:spLocks noEditPoints="1"/>
                        </wps:cNvSpPr>
                        <wps:spPr bwMode="auto">
                          <a:xfrm>
                            <a:off x="6394" y="509"/>
                            <a:ext cx="70" cy="87"/>
                          </a:xfrm>
                          <a:custGeom>
                            <a:avLst/>
                            <a:gdLst>
                              <a:gd name="T0" fmla="*/ 42 w 70"/>
                              <a:gd name="T1" fmla="*/ 45 h 87"/>
                              <a:gd name="T2" fmla="*/ 0 w 70"/>
                              <a:gd name="T3" fmla="*/ 0 h 87"/>
                              <a:gd name="T4" fmla="*/ 42 w 70"/>
                              <a:gd name="T5" fmla="*/ 45 h 87"/>
                              <a:gd name="T6" fmla="*/ 42 w 70"/>
                              <a:gd name="T7" fmla="*/ 42 h 87"/>
                              <a:gd name="T8" fmla="*/ 57 w 70"/>
                              <a:gd name="T9" fmla="*/ 52 h 87"/>
                              <a:gd name="T10" fmla="*/ 65 w 70"/>
                              <a:gd name="T11" fmla="*/ 62 h 87"/>
                              <a:gd name="T12" fmla="*/ 67 w 70"/>
                              <a:gd name="T13" fmla="*/ 67 h 87"/>
                              <a:gd name="T14" fmla="*/ 70 w 70"/>
                              <a:gd name="T15" fmla="*/ 75 h 87"/>
                              <a:gd name="T16" fmla="*/ 70 w 70"/>
                              <a:gd name="T17" fmla="*/ 80 h 87"/>
                              <a:gd name="T18" fmla="*/ 67 w 70"/>
                              <a:gd name="T19" fmla="*/ 87 h 87"/>
                              <a:gd name="T20" fmla="*/ 60 w 70"/>
                              <a:gd name="T21" fmla="*/ 85 h 87"/>
                              <a:gd name="T22" fmla="*/ 55 w 70"/>
                              <a:gd name="T23" fmla="*/ 82 h 87"/>
                              <a:gd name="T24" fmla="*/ 47 w 70"/>
                              <a:gd name="T25" fmla="*/ 77 h 87"/>
                              <a:gd name="T26" fmla="*/ 42 w 70"/>
                              <a:gd name="T27" fmla="*/ 72 h 87"/>
                              <a:gd name="T28" fmla="*/ 40 w 70"/>
                              <a:gd name="T29" fmla="*/ 65 h 87"/>
                              <a:gd name="T30" fmla="*/ 40 w 70"/>
                              <a:gd name="T31" fmla="*/ 60 h 87"/>
                              <a:gd name="T32" fmla="*/ 40 w 70"/>
                              <a:gd name="T33" fmla="*/ 50 h 87"/>
                              <a:gd name="T34" fmla="*/ 42 w 70"/>
                              <a:gd name="T35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2"/>
                                </a:moveTo>
                                <a:lnTo>
                                  <a:pt x="57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70" y="75"/>
                                </a:lnTo>
                                <a:lnTo>
                                  <a:pt x="70" y="80"/>
                                </a:lnTo>
                                <a:lnTo>
                                  <a:pt x="67" y="87"/>
                                </a:lnTo>
                                <a:lnTo>
                                  <a:pt x="60" y="85"/>
                                </a:lnTo>
                                <a:lnTo>
                                  <a:pt x="55" y="82"/>
                                </a:lnTo>
                                <a:lnTo>
                                  <a:pt x="47" y="77"/>
                                </a:lnTo>
                                <a:lnTo>
                                  <a:pt x="42" y="72"/>
                                </a:lnTo>
                                <a:lnTo>
                                  <a:pt x="40" y="65"/>
                                </a:lnTo>
                                <a:lnTo>
                                  <a:pt x="40" y="60"/>
                                </a:lnTo>
                                <a:lnTo>
                                  <a:pt x="40" y="50"/>
                                </a:lnTo>
                                <a:lnTo>
                                  <a:pt x="4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7283"/>
                        <wps:cNvSpPr>
                          <a:spLocks/>
                        </wps:cNvSpPr>
                        <wps:spPr bwMode="auto">
                          <a:xfrm>
                            <a:off x="6394" y="50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7284"/>
                        <wps:cNvSpPr>
                          <a:spLocks/>
                        </wps:cNvSpPr>
                        <wps:spPr bwMode="auto">
                          <a:xfrm>
                            <a:off x="6434" y="551"/>
                            <a:ext cx="30" cy="45"/>
                          </a:xfrm>
                          <a:custGeom>
                            <a:avLst/>
                            <a:gdLst>
                              <a:gd name="T0" fmla="*/ 2 w 30"/>
                              <a:gd name="T1" fmla="*/ 0 h 45"/>
                              <a:gd name="T2" fmla="*/ 17 w 30"/>
                              <a:gd name="T3" fmla="*/ 10 h 45"/>
                              <a:gd name="T4" fmla="*/ 25 w 30"/>
                              <a:gd name="T5" fmla="*/ 20 h 45"/>
                              <a:gd name="T6" fmla="*/ 27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27 w 30"/>
                              <a:gd name="T13" fmla="*/ 45 h 45"/>
                              <a:gd name="T14" fmla="*/ 20 w 30"/>
                              <a:gd name="T15" fmla="*/ 43 h 45"/>
                              <a:gd name="T16" fmla="*/ 15 w 30"/>
                              <a:gd name="T17" fmla="*/ 40 h 45"/>
                              <a:gd name="T18" fmla="*/ 7 w 30"/>
                              <a:gd name="T19" fmla="*/ 35 h 45"/>
                              <a:gd name="T20" fmla="*/ 2 w 30"/>
                              <a:gd name="T21" fmla="*/ 30 h 45"/>
                              <a:gd name="T22" fmla="*/ 0 w 30"/>
                              <a:gd name="T23" fmla="*/ 23 h 45"/>
                              <a:gd name="T24" fmla="*/ 0 w 30"/>
                              <a:gd name="T25" fmla="*/ 18 h 45"/>
                              <a:gd name="T26" fmla="*/ 0 w 30"/>
                              <a:gd name="T27" fmla="*/ 8 h 45"/>
                              <a:gd name="T28" fmla="*/ 2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5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7285"/>
                        <wps:cNvSpPr>
                          <a:spLocks noEditPoints="1"/>
                        </wps:cNvSpPr>
                        <wps:spPr bwMode="auto">
                          <a:xfrm>
                            <a:off x="6352" y="491"/>
                            <a:ext cx="77" cy="85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5"/>
                              <a:gd name="T2" fmla="*/ 0 w 77"/>
                              <a:gd name="T3" fmla="*/ 0 h 85"/>
                              <a:gd name="T4" fmla="*/ 52 w 77"/>
                              <a:gd name="T5" fmla="*/ 40 h 85"/>
                              <a:gd name="T6" fmla="*/ 52 w 77"/>
                              <a:gd name="T7" fmla="*/ 40 h 85"/>
                              <a:gd name="T8" fmla="*/ 64 w 77"/>
                              <a:gd name="T9" fmla="*/ 48 h 85"/>
                              <a:gd name="T10" fmla="*/ 74 w 77"/>
                              <a:gd name="T11" fmla="*/ 60 h 85"/>
                              <a:gd name="T12" fmla="*/ 77 w 77"/>
                              <a:gd name="T13" fmla="*/ 65 h 85"/>
                              <a:gd name="T14" fmla="*/ 77 w 77"/>
                              <a:gd name="T15" fmla="*/ 70 h 85"/>
                              <a:gd name="T16" fmla="*/ 77 w 77"/>
                              <a:gd name="T17" fmla="*/ 78 h 85"/>
                              <a:gd name="T18" fmla="*/ 77 w 77"/>
                              <a:gd name="T19" fmla="*/ 85 h 85"/>
                              <a:gd name="T20" fmla="*/ 69 w 77"/>
                              <a:gd name="T21" fmla="*/ 83 h 85"/>
                              <a:gd name="T22" fmla="*/ 62 w 77"/>
                              <a:gd name="T23" fmla="*/ 80 h 85"/>
                              <a:gd name="T24" fmla="*/ 57 w 77"/>
                              <a:gd name="T25" fmla="*/ 75 h 85"/>
                              <a:gd name="T26" fmla="*/ 52 w 77"/>
                              <a:gd name="T27" fmla="*/ 70 h 85"/>
                              <a:gd name="T28" fmla="*/ 50 w 77"/>
                              <a:gd name="T29" fmla="*/ 63 h 85"/>
                              <a:gd name="T30" fmla="*/ 47 w 77"/>
                              <a:gd name="T31" fmla="*/ 55 h 85"/>
                              <a:gd name="T32" fmla="*/ 47 w 77"/>
                              <a:gd name="T33" fmla="*/ 48 h 85"/>
                              <a:gd name="T34" fmla="*/ 52 w 77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40"/>
                                </a:moveTo>
                                <a:lnTo>
                                  <a:pt x="64" y="48"/>
                                </a:lnTo>
                                <a:lnTo>
                                  <a:pt x="74" y="60"/>
                                </a:lnTo>
                                <a:lnTo>
                                  <a:pt x="77" y="65"/>
                                </a:lnTo>
                                <a:lnTo>
                                  <a:pt x="77" y="70"/>
                                </a:lnTo>
                                <a:lnTo>
                                  <a:pt x="77" y="78"/>
                                </a:lnTo>
                                <a:lnTo>
                                  <a:pt x="77" y="85"/>
                                </a:lnTo>
                                <a:lnTo>
                                  <a:pt x="69" y="83"/>
                                </a:lnTo>
                                <a:lnTo>
                                  <a:pt x="62" y="80"/>
                                </a:lnTo>
                                <a:lnTo>
                                  <a:pt x="57" y="75"/>
                                </a:lnTo>
                                <a:lnTo>
                                  <a:pt x="52" y="70"/>
                                </a:lnTo>
                                <a:lnTo>
                                  <a:pt x="50" y="63"/>
                                </a:lnTo>
                                <a:lnTo>
                                  <a:pt x="47" y="55"/>
                                </a:lnTo>
                                <a:lnTo>
                                  <a:pt x="47" y="48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7286"/>
                        <wps:cNvSpPr>
                          <a:spLocks/>
                        </wps:cNvSpPr>
                        <wps:spPr bwMode="auto">
                          <a:xfrm>
                            <a:off x="6352" y="491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7287"/>
                        <wps:cNvSpPr>
                          <a:spLocks/>
                        </wps:cNvSpPr>
                        <wps:spPr bwMode="auto">
                          <a:xfrm>
                            <a:off x="6399" y="53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8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2 w 30"/>
                              <a:gd name="T15" fmla="*/ 43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5 h 45"/>
                              <a:gd name="T26" fmla="*/ 0 w 30"/>
                              <a:gd name="T27" fmla="*/ 8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7" y="8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2" y="43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7288"/>
                        <wps:cNvSpPr>
                          <a:spLocks noEditPoints="1"/>
                        </wps:cNvSpPr>
                        <wps:spPr bwMode="auto">
                          <a:xfrm>
                            <a:off x="6305" y="484"/>
                            <a:ext cx="94" cy="77"/>
                          </a:xfrm>
                          <a:custGeom>
                            <a:avLst/>
                            <a:gdLst>
                              <a:gd name="T0" fmla="*/ 62 w 94"/>
                              <a:gd name="T1" fmla="*/ 37 h 77"/>
                              <a:gd name="T2" fmla="*/ 0 w 94"/>
                              <a:gd name="T3" fmla="*/ 0 h 77"/>
                              <a:gd name="T4" fmla="*/ 62 w 94"/>
                              <a:gd name="T5" fmla="*/ 37 h 77"/>
                              <a:gd name="T6" fmla="*/ 62 w 94"/>
                              <a:gd name="T7" fmla="*/ 37 h 77"/>
                              <a:gd name="T8" fmla="*/ 77 w 94"/>
                              <a:gd name="T9" fmla="*/ 45 h 77"/>
                              <a:gd name="T10" fmla="*/ 89 w 94"/>
                              <a:gd name="T11" fmla="*/ 52 h 77"/>
                              <a:gd name="T12" fmla="*/ 92 w 94"/>
                              <a:gd name="T13" fmla="*/ 60 h 77"/>
                              <a:gd name="T14" fmla="*/ 94 w 94"/>
                              <a:gd name="T15" fmla="*/ 65 h 77"/>
                              <a:gd name="T16" fmla="*/ 94 w 94"/>
                              <a:gd name="T17" fmla="*/ 70 h 77"/>
                              <a:gd name="T18" fmla="*/ 94 w 94"/>
                              <a:gd name="T19" fmla="*/ 77 h 77"/>
                              <a:gd name="T20" fmla="*/ 87 w 94"/>
                              <a:gd name="T21" fmla="*/ 77 h 77"/>
                              <a:gd name="T22" fmla="*/ 79 w 94"/>
                              <a:gd name="T23" fmla="*/ 72 h 77"/>
                              <a:gd name="T24" fmla="*/ 72 w 94"/>
                              <a:gd name="T25" fmla="*/ 70 h 77"/>
                              <a:gd name="T26" fmla="*/ 67 w 94"/>
                              <a:gd name="T27" fmla="*/ 62 h 77"/>
                              <a:gd name="T28" fmla="*/ 62 w 94"/>
                              <a:gd name="T29" fmla="*/ 57 h 77"/>
                              <a:gd name="T30" fmla="*/ 59 w 94"/>
                              <a:gd name="T31" fmla="*/ 50 h 77"/>
                              <a:gd name="T32" fmla="*/ 59 w 94"/>
                              <a:gd name="T33" fmla="*/ 45 h 77"/>
                              <a:gd name="T34" fmla="*/ 62 w 94"/>
                              <a:gd name="T35" fmla="*/ 3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  <a:moveTo>
                                  <a:pt x="62" y="37"/>
                                </a:moveTo>
                                <a:lnTo>
                                  <a:pt x="77" y="45"/>
                                </a:lnTo>
                                <a:lnTo>
                                  <a:pt x="89" y="52"/>
                                </a:lnTo>
                                <a:lnTo>
                                  <a:pt x="92" y="60"/>
                                </a:lnTo>
                                <a:lnTo>
                                  <a:pt x="94" y="65"/>
                                </a:lnTo>
                                <a:lnTo>
                                  <a:pt x="94" y="70"/>
                                </a:lnTo>
                                <a:lnTo>
                                  <a:pt x="94" y="77"/>
                                </a:lnTo>
                                <a:lnTo>
                                  <a:pt x="87" y="77"/>
                                </a:lnTo>
                                <a:lnTo>
                                  <a:pt x="79" y="72"/>
                                </a:lnTo>
                                <a:lnTo>
                                  <a:pt x="72" y="70"/>
                                </a:lnTo>
                                <a:lnTo>
                                  <a:pt x="67" y="62"/>
                                </a:lnTo>
                                <a:lnTo>
                                  <a:pt x="62" y="57"/>
                                </a:lnTo>
                                <a:lnTo>
                                  <a:pt x="59" y="50"/>
                                </a:lnTo>
                                <a:lnTo>
                                  <a:pt x="59" y="45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7289"/>
                        <wps:cNvSpPr>
                          <a:spLocks/>
                        </wps:cNvSpPr>
                        <wps:spPr bwMode="auto">
                          <a:xfrm>
                            <a:off x="6305" y="484"/>
                            <a:ext cx="62" cy="37"/>
                          </a:xfrm>
                          <a:custGeom>
                            <a:avLst/>
                            <a:gdLst>
                              <a:gd name="T0" fmla="*/ 62 w 62"/>
                              <a:gd name="T1" fmla="*/ 37 h 37"/>
                              <a:gd name="T2" fmla="*/ 0 w 62"/>
                              <a:gd name="T3" fmla="*/ 0 h 37"/>
                              <a:gd name="T4" fmla="*/ 62 w 6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7290"/>
                        <wps:cNvSpPr>
                          <a:spLocks/>
                        </wps:cNvSpPr>
                        <wps:spPr bwMode="auto">
                          <a:xfrm>
                            <a:off x="6364" y="521"/>
                            <a:ext cx="35" cy="40"/>
                          </a:xfrm>
                          <a:custGeom>
                            <a:avLst/>
                            <a:gdLst>
                              <a:gd name="T0" fmla="*/ 3 w 35"/>
                              <a:gd name="T1" fmla="*/ 0 h 40"/>
                              <a:gd name="T2" fmla="*/ 18 w 35"/>
                              <a:gd name="T3" fmla="*/ 8 h 40"/>
                              <a:gd name="T4" fmla="*/ 30 w 35"/>
                              <a:gd name="T5" fmla="*/ 15 h 40"/>
                              <a:gd name="T6" fmla="*/ 33 w 35"/>
                              <a:gd name="T7" fmla="*/ 23 h 40"/>
                              <a:gd name="T8" fmla="*/ 35 w 35"/>
                              <a:gd name="T9" fmla="*/ 28 h 40"/>
                              <a:gd name="T10" fmla="*/ 35 w 35"/>
                              <a:gd name="T11" fmla="*/ 33 h 40"/>
                              <a:gd name="T12" fmla="*/ 35 w 35"/>
                              <a:gd name="T13" fmla="*/ 40 h 40"/>
                              <a:gd name="T14" fmla="*/ 28 w 35"/>
                              <a:gd name="T15" fmla="*/ 40 h 40"/>
                              <a:gd name="T16" fmla="*/ 20 w 35"/>
                              <a:gd name="T17" fmla="*/ 35 h 40"/>
                              <a:gd name="T18" fmla="*/ 13 w 35"/>
                              <a:gd name="T19" fmla="*/ 33 h 40"/>
                              <a:gd name="T20" fmla="*/ 8 w 35"/>
                              <a:gd name="T21" fmla="*/ 25 h 40"/>
                              <a:gd name="T22" fmla="*/ 3 w 35"/>
                              <a:gd name="T23" fmla="*/ 20 h 40"/>
                              <a:gd name="T24" fmla="*/ 0 w 35"/>
                              <a:gd name="T25" fmla="*/ 13 h 40"/>
                              <a:gd name="T26" fmla="*/ 0 w 35"/>
                              <a:gd name="T27" fmla="*/ 8 h 40"/>
                              <a:gd name="T28" fmla="*/ 3 w 35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>
                                <a:moveTo>
                                  <a:pt x="3" y="0"/>
                                </a:moveTo>
                                <a:lnTo>
                                  <a:pt x="18" y="8"/>
                                </a:lnTo>
                                <a:lnTo>
                                  <a:pt x="30" y="15"/>
                                </a:lnTo>
                                <a:lnTo>
                                  <a:pt x="33" y="23"/>
                                </a:lnTo>
                                <a:lnTo>
                                  <a:pt x="35" y="28"/>
                                </a:lnTo>
                                <a:lnTo>
                                  <a:pt x="35" y="33"/>
                                </a:lnTo>
                                <a:lnTo>
                                  <a:pt x="35" y="40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3" y="20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7291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7292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7293"/>
                        <wps:cNvSpPr>
                          <a:spLocks noEditPoints="1"/>
                        </wps:cNvSpPr>
                        <wps:spPr bwMode="auto">
                          <a:xfrm>
                            <a:off x="6434" y="634"/>
                            <a:ext cx="122" cy="30"/>
                          </a:xfrm>
                          <a:custGeom>
                            <a:avLst/>
                            <a:gdLst>
                              <a:gd name="T0" fmla="*/ 64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9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4 w 122"/>
                              <a:gd name="T13" fmla="*/ 30 h 30"/>
                              <a:gd name="T14" fmla="*/ 87 w 122"/>
                              <a:gd name="T15" fmla="*/ 30 h 30"/>
                              <a:gd name="T16" fmla="*/ 77 w 122"/>
                              <a:gd name="T17" fmla="*/ 27 h 30"/>
                              <a:gd name="T18" fmla="*/ 72 w 122"/>
                              <a:gd name="T19" fmla="*/ 22 h 30"/>
                              <a:gd name="T20" fmla="*/ 64 w 122"/>
                              <a:gd name="T21" fmla="*/ 20 h 30"/>
                              <a:gd name="T22" fmla="*/ 64 w 122"/>
                              <a:gd name="T23" fmla="*/ 20 h 30"/>
                              <a:gd name="T24" fmla="*/ 0 w 122"/>
                              <a:gd name="T25" fmla="*/ 0 h 30"/>
                              <a:gd name="T26" fmla="*/ 64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4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9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4" y="30"/>
                                </a:lnTo>
                                <a:lnTo>
                                  <a:pt x="87" y="30"/>
                                </a:lnTo>
                                <a:lnTo>
                                  <a:pt x="77" y="27"/>
                                </a:lnTo>
                                <a:lnTo>
                                  <a:pt x="72" y="22"/>
                                </a:lnTo>
                                <a:lnTo>
                                  <a:pt x="64" y="20"/>
                                </a:lnTo>
                                <a:close/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203" name="Group 7294"/>
                      <wpg:cNvGrpSpPr>
                        <a:grpSpLocks/>
                      </wpg:cNvGrpSpPr>
                      <wpg:grpSpPr bwMode="auto">
                        <a:xfrm>
                          <a:off x="375285" y="82550"/>
                          <a:ext cx="404495" cy="630555"/>
                          <a:chOff x="6252" y="544"/>
                          <a:chExt cx="637" cy="993"/>
                        </a:xfrm>
                      </wpg:grpSpPr>
                      <wps:wsp>
                        <wps:cNvPr id="204" name="Freeform 7295"/>
                        <wps:cNvSpPr>
                          <a:spLocks/>
                        </wps:cNvSpPr>
                        <wps:spPr bwMode="auto">
                          <a:xfrm>
                            <a:off x="6498" y="649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5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2 h 15"/>
                              <a:gd name="T8" fmla="*/ 58 w 58"/>
                              <a:gd name="T9" fmla="*/ 10 h 15"/>
                              <a:gd name="T10" fmla="*/ 45 w 58"/>
                              <a:gd name="T11" fmla="*/ 15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2 h 15"/>
                              <a:gd name="T18" fmla="*/ 8 w 58"/>
                              <a:gd name="T19" fmla="*/ 7 h 15"/>
                              <a:gd name="T20" fmla="*/ 0 w 58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2"/>
                                </a:lnTo>
                                <a:lnTo>
                                  <a:pt x="58" y="10"/>
                                </a:lnTo>
                                <a:lnTo>
                                  <a:pt x="45" y="15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2"/>
                                </a:lnTo>
                                <a:lnTo>
                                  <a:pt x="8" y="7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7296"/>
                        <wps:cNvSpPr>
                          <a:spLocks/>
                        </wps:cNvSpPr>
                        <wps:spPr bwMode="auto">
                          <a:xfrm>
                            <a:off x="6434" y="634"/>
                            <a:ext cx="64" cy="20"/>
                          </a:xfrm>
                          <a:custGeom>
                            <a:avLst/>
                            <a:gdLst>
                              <a:gd name="T0" fmla="*/ 64 w 64"/>
                              <a:gd name="T1" fmla="*/ 20 h 20"/>
                              <a:gd name="T2" fmla="*/ 0 w 64"/>
                              <a:gd name="T3" fmla="*/ 0 h 20"/>
                              <a:gd name="T4" fmla="*/ 64 w 64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7297"/>
                        <wps:cNvSpPr>
                          <a:spLocks/>
                        </wps:cNvSpPr>
                        <wps:spPr bwMode="auto">
                          <a:xfrm>
                            <a:off x="6449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7298"/>
                        <wps:cNvSpPr>
                          <a:spLocks/>
                        </wps:cNvSpPr>
                        <wps:spPr bwMode="auto">
                          <a:xfrm>
                            <a:off x="6449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7299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7300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7301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7302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7303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7304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7305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7306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7307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7308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7309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7310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7311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7312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7313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7314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7315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7316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7317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62" y="25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7318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62" y="25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7319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65" y="17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7320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65" y="17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7321"/>
                        <wps:cNvSpPr>
                          <a:spLocks/>
                        </wps:cNvSpPr>
                        <wps:spPr bwMode="auto">
                          <a:xfrm>
                            <a:off x="6411" y="619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7322"/>
                        <wps:cNvSpPr>
                          <a:spLocks/>
                        </wps:cNvSpPr>
                        <wps:spPr bwMode="auto">
                          <a:xfrm>
                            <a:off x="6411" y="619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7323"/>
                        <wps:cNvSpPr>
                          <a:spLocks noEditPoints="1"/>
                        </wps:cNvSpPr>
                        <wps:spPr bwMode="auto">
                          <a:xfrm>
                            <a:off x="6635" y="1242"/>
                            <a:ext cx="80" cy="95"/>
                          </a:xfrm>
                          <a:custGeom>
                            <a:avLst/>
                            <a:gdLst>
                              <a:gd name="T0" fmla="*/ 42 w 80"/>
                              <a:gd name="T1" fmla="*/ 60 h 95"/>
                              <a:gd name="T2" fmla="*/ 80 w 80"/>
                              <a:gd name="T3" fmla="*/ 0 h 95"/>
                              <a:gd name="T4" fmla="*/ 42 w 80"/>
                              <a:gd name="T5" fmla="*/ 60 h 95"/>
                              <a:gd name="T6" fmla="*/ 42 w 80"/>
                              <a:gd name="T7" fmla="*/ 60 h 95"/>
                              <a:gd name="T8" fmla="*/ 35 w 80"/>
                              <a:gd name="T9" fmla="*/ 75 h 95"/>
                              <a:gd name="T10" fmla="*/ 27 w 80"/>
                              <a:gd name="T11" fmla="*/ 88 h 95"/>
                              <a:gd name="T12" fmla="*/ 20 w 80"/>
                              <a:gd name="T13" fmla="*/ 90 h 95"/>
                              <a:gd name="T14" fmla="*/ 15 w 80"/>
                              <a:gd name="T15" fmla="*/ 95 h 95"/>
                              <a:gd name="T16" fmla="*/ 8 w 80"/>
                              <a:gd name="T17" fmla="*/ 95 h 95"/>
                              <a:gd name="T18" fmla="*/ 0 w 80"/>
                              <a:gd name="T19" fmla="*/ 95 h 95"/>
                              <a:gd name="T20" fmla="*/ 0 w 80"/>
                              <a:gd name="T21" fmla="*/ 88 h 95"/>
                              <a:gd name="T22" fmla="*/ 3 w 80"/>
                              <a:gd name="T23" fmla="*/ 80 h 95"/>
                              <a:gd name="T24" fmla="*/ 8 w 80"/>
                              <a:gd name="T25" fmla="*/ 75 h 95"/>
                              <a:gd name="T26" fmla="*/ 13 w 80"/>
                              <a:gd name="T27" fmla="*/ 68 h 95"/>
                              <a:gd name="T28" fmla="*/ 18 w 80"/>
                              <a:gd name="T29" fmla="*/ 63 h 95"/>
                              <a:gd name="T30" fmla="*/ 25 w 80"/>
                              <a:gd name="T31" fmla="*/ 60 h 95"/>
                              <a:gd name="T32" fmla="*/ 35 w 80"/>
                              <a:gd name="T33" fmla="*/ 58 h 95"/>
                              <a:gd name="T34" fmla="*/ 42 w 80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42" y="60"/>
                                </a:moveTo>
                                <a:lnTo>
                                  <a:pt x="8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5"/>
                                </a:lnTo>
                                <a:lnTo>
                                  <a:pt x="27" y="88"/>
                                </a:lnTo>
                                <a:lnTo>
                                  <a:pt x="20" y="90"/>
                                </a:lnTo>
                                <a:lnTo>
                                  <a:pt x="15" y="95"/>
                                </a:lnTo>
                                <a:lnTo>
                                  <a:pt x="8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8"/>
                                </a:lnTo>
                                <a:lnTo>
                                  <a:pt x="3" y="80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lnTo>
                                  <a:pt x="18" y="63"/>
                                </a:lnTo>
                                <a:lnTo>
                                  <a:pt x="25" y="60"/>
                                </a:lnTo>
                                <a:lnTo>
                                  <a:pt x="35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7324"/>
                        <wps:cNvSpPr>
                          <a:spLocks/>
                        </wps:cNvSpPr>
                        <wps:spPr bwMode="auto">
                          <a:xfrm>
                            <a:off x="6677" y="1242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7325"/>
                        <wps:cNvSpPr>
                          <a:spLocks/>
                        </wps:cNvSpPr>
                        <wps:spPr bwMode="auto">
                          <a:xfrm>
                            <a:off x="6635" y="1300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7"/>
                              <a:gd name="T2" fmla="*/ 35 w 42"/>
                              <a:gd name="T3" fmla="*/ 17 h 37"/>
                              <a:gd name="T4" fmla="*/ 27 w 42"/>
                              <a:gd name="T5" fmla="*/ 30 h 37"/>
                              <a:gd name="T6" fmla="*/ 20 w 42"/>
                              <a:gd name="T7" fmla="*/ 32 h 37"/>
                              <a:gd name="T8" fmla="*/ 15 w 42"/>
                              <a:gd name="T9" fmla="*/ 37 h 37"/>
                              <a:gd name="T10" fmla="*/ 8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3 w 42"/>
                              <a:gd name="T17" fmla="*/ 22 h 37"/>
                              <a:gd name="T18" fmla="*/ 8 w 42"/>
                              <a:gd name="T19" fmla="*/ 17 h 37"/>
                              <a:gd name="T20" fmla="*/ 13 w 42"/>
                              <a:gd name="T21" fmla="*/ 10 h 37"/>
                              <a:gd name="T22" fmla="*/ 18 w 42"/>
                              <a:gd name="T23" fmla="*/ 5 h 37"/>
                              <a:gd name="T24" fmla="*/ 25 w 42"/>
                              <a:gd name="T25" fmla="*/ 2 h 37"/>
                              <a:gd name="T26" fmla="*/ 35 w 42"/>
                              <a:gd name="T27" fmla="*/ 0 h 37"/>
                              <a:gd name="T28" fmla="*/ 42 w 42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2"/>
                                </a:moveTo>
                                <a:lnTo>
                                  <a:pt x="35" y="17"/>
                                </a:lnTo>
                                <a:lnTo>
                                  <a:pt x="27" y="30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7326"/>
                        <wps:cNvSpPr>
                          <a:spLocks noEditPoints="1"/>
                        </wps:cNvSpPr>
                        <wps:spPr bwMode="auto">
                          <a:xfrm>
                            <a:off x="6610" y="1295"/>
                            <a:ext cx="90" cy="80"/>
                          </a:xfrm>
                          <a:custGeom>
                            <a:avLst/>
                            <a:gdLst>
                              <a:gd name="T0" fmla="*/ 43 w 90"/>
                              <a:gd name="T1" fmla="*/ 45 h 80"/>
                              <a:gd name="T2" fmla="*/ 90 w 90"/>
                              <a:gd name="T3" fmla="*/ 0 h 80"/>
                              <a:gd name="T4" fmla="*/ 43 w 90"/>
                              <a:gd name="T5" fmla="*/ 45 h 80"/>
                              <a:gd name="T6" fmla="*/ 43 w 90"/>
                              <a:gd name="T7" fmla="*/ 45 h 80"/>
                              <a:gd name="T8" fmla="*/ 35 w 90"/>
                              <a:gd name="T9" fmla="*/ 60 h 80"/>
                              <a:gd name="T10" fmla="*/ 25 w 90"/>
                              <a:gd name="T11" fmla="*/ 72 h 80"/>
                              <a:gd name="T12" fmla="*/ 13 w 90"/>
                              <a:gd name="T13" fmla="*/ 77 h 80"/>
                              <a:gd name="T14" fmla="*/ 0 w 90"/>
                              <a:gd name="T15" fmla="*/ 80 h 80"/>
                              <a:gd name="T16" fmla="*/ 0 w 90"/>
                              <a:gd name="T17" fmla="*/ 75 h 80"/>
                              <a:gd name="T18" fmla="*/ 3 w 90"/>
                              <a:gd name="T19" fmla="*/ 67 h 80"/>
                              <a:gd name="T20" fmla="*/ 8 w 90"/>
                              <a:gd name="T21" fmla="*/ 60 h 80"/>
                              <a:gd name="T22" fmla="*/ 13 w 90"/>
                              <a:gd name="T23" fmla="*/ 55 h 80"/>
                              <a:gd name="T24" fmla="*/ 20 w 90"/>
                              <a:gd name="T25" fmla="*/ 50 h 80"/>
                              <a:gd name="T26" fmla="*/ 28 w 90"/>
                              <a:gd name="T27" fmla="*/ 47 h 80"/>
                              <a:gd name="T28" fmla="*/ 35 w 90"/>
                              <a:gd name="T29" fmla="*/ 45 h 80"/>
                              <a:gd name="T30" fmla="*/ 43 w 90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>
                                <a:moveTo>
                                  <a:pt x="43" y="45"/>
                                </a:moveTo>
                                <a:lnTo>
                                  <a:pt x="90" y="0"/>
                                </a:lnTo>
                                <a:lnTo>
                                  <a:pt x="43" y="45"/>
                                </a:lnTo>
                                <a:close/>
                                <a:moveTo>
                                  <a:pt x="43" y="45"/>
                                </a:moveTo>
                                <a:lnTo>
                                  <a:pt x="35" y="60"/>
                                </a:lnTo>
                                <a:lnTo>
                                  <a:pt x="25" y="72"/>
                                </a:lnTo>
                                <a:lnTo>
                                  <a:pt x="1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7"/>
                                </a:lnTo>
                                <a:lnTo>
                                  <a:pt x="8" y="60"/>
                                </a:lnTo>
                                <a:lnTo>
                                  <a:pt x="13" y="55"/>
                                </a:lnTo>
                                <a:lnTo>
                                  <a:pt x="20" y="50"/>
                                </a:lnTo>
                                <a:lnTo>
                                  <a:pt x="28" y="47"/>
                                </a:lnTo>
                                <a:lnTo>
                                  <a:pt x="35" y="45"/>
                                </a:lnTo>
                                <a:lnTo>
                                  <a:pt x="4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7327"/>
                        <wps:cNvSpPr>
                          <a:spLocks/>
                        </wps:cNvSpPr>
                        <wps:spPr bwMode="auto">
                          <a:xfrm>
                            <a:off x="6653" y="1295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7328"/>
                        <wps:cNvSpPr>
                          <a:spLocks/>
                        </wps:cNvSpPr>
                        <wps:spPr bwMode="auto">
                          <a:xfrm>
                            <a:off x="6610" y="1340"/>
                            <a:ext cx="43" cy="35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5"/>
                              <a:gd name="T2" fmla="*/ 35 w 43"/>
                              <a:gd name="T3" fmla="*/ 15 h 35"/>
                              <a:gd name="T4" fmla="*/ 25 w 43"/>
                              <a:gd name="T5" fmla="*/ 27 h 35"/>
                              <a:gd name="T6" fmla="*/ 13 w 43"/>
                              <a:gd name="T7" fmla="*/ 32 h 35"/>
                              <a:gd name="T8" fmla="*/ 0 w 43"/>
                              <a:gd name="T9" fmla="*/ 35 h 35"/>
                              <a:gd name="T10" fmla="*/ 0 w 43"/>
                              <a:gd name="T11" fmla="*/ 30 h 35"/>
                              <a:gd name="T12" fmla="*/ 3 w 43"/>
                              <a:gd name="T13" fmla="*/ 22 h 35"/>
                              <a:gd name="T14" fmla="*/ 8 w 43"/>
                              <a:gd name="T15" fmla="*/ 15 h 35"/>
                              <a:gd name="T16" fmla="*/ 13 w 43"/>
                              <a:gd name="T17" fmla="*/ 10 h 35"/>
                              <a:gd name="T18" fmla="*/ 20 w 43"/>
                              <a:gd name="T19" fmla="*/ 5 h 35"/>
                              <a:gd name="T20" fmla="*/ 28 w 43"/>
                              <a:gd name="T21" fmla="*/ 2 h 35"/>
                              <a:gd name="T22" fmla="*/ 35 w 43"/>
                              <a:gd name="T23" fmla="*/ 0 h 35"/>
                              <a:gd name="T24" fmla="*/ 43 w 43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7"/>
                                </a:lnTo>
                                <a:lnTo>
                                  <a:pt x="13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7329"/>
                        <wps:cNvSpPr>
                          <a:spLocks noEditPoints="1"/>
                        </wps:cNvSpPr>
                        <wps:spPr bwMode="auto">
                          <a:xfrm>
                            <a:off x="6593" y="1330"/>
                            <a:ext cx="89" cy="80"/>
                          </a:xfrm>
                          <a:custGeom>
                            <a:avLst/>
                            <a:gdLst>
                              <a:gd name="T0" fmla="*/ 42 w 89"/>
                              <a:gd name="T1" fmla="*/ 45 h 80"/>
                              <a:gd name="T2" fmla="*/ 89 w 89"/>
                              <a:gd name="T3" fmla="*/ 0 h 80"/>
                              <a:gd name="T4" fmla="*/ 42 w 89"/>
                              <a:gd name="T5" fmla="*/ 45 h 80"/>
                              <a:gd name="T6" fmla="*/ 42 w 89"/>
                              <a:gd name="T7" fmla="*/ 45 h 80"/>
                              <a:gd name="T8" fmla="*/ 35 w 89"/>
                              <a:gd name="T9" fmla="*/ 60 h 80"/>
                              <a:gd name="T10" fmla="*/ 27 w 89"/>
                              <a:gd name="T11" fmla="*/ 70 h 80"/>
                              <a:gd name="T12" fmla="*/ 15 w 89"/>
                              <a:gd name="T13" fmla="*/ 77 h 80"/>
                              <a:gd name="T14" fmla="*/ 0 w 89"/>
                              <a:gd name="T15" fmla="*/ 80 h 80"/>
                              <a:gd name="T16" fmla="*/ 0 w 89"/>
                              <a:gd name="T17" fmla="*/ 75 h 80"/>
                              <a:gd name="T18" fmla="*/ 2 w 89"/>
                              <a:gd name="T19" fmla="*/ 67 h 80"/>
                              <a:gd name="T20" fmla="*/ 7 w 89"/>
                              <a:gd name="T21" fmla="*/ 60 h 80"/>
                              <a:gd name="T22" fmla="*/ 12 w 89"/>
                              <a:gd name="T23" fmla="*/ 55 h 80"/>
                              <a:gd name="T24" fmla="*/ 20 w 89"/>
                              <a:gd name="T25" fmla="*/ 50 h 80"/>
                              <a:gd name="T26" fmla="*/ 27 w 89"/>
                              <a:gd name="T27" fmla="*/ 47 h 80"/>
                              <a:gd name="T28" fmla="*/ 35 w 89"/>
                              <a:gd name="T29" fmla="*/ 45 h 80"/>
                              <a:gd name="T30" fmla="*/ 42 w 89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>
                                <a:moveTo>
                                  <a:pt x="42" y="45"/>
                                </a:moveTo>
                                <a:lnTo>
                                  <a:pt x="89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2" y="67"/>
                                </a:lnTo>
                                <a:lnTo>
                                  <a:pt x="7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47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7330"/>
                        <wps:cNvSpPr>
                          <a:spLocks/>
                        </wps:cNvSpPr>
                        <wps:spPr bwMode="auto">
                          <a:xfrm>
                            <a:off x="6635" y="1330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7331"/>
                        <wps:cNvSpPr>
                          <a:spLocks/>
                        </wps:cNvSpPr>
                        <wps:spPr bwMode="auto">
                          <a:xfrm>
                            <a:off x="6593" y="1375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5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2 h 35"/>
                              <a:gd name="T8" fmla="*/ 0 w 42"/>
                              <a:gd name="T9" fmla="*/ 35 h 35"/>
                              <a:gd name="T10" fmla="*/ 0 w 42"/>
                              <a:gd name="T11" fmla="*/ 30 h 35"/>
                              <a:gd name="T12" fmla="*/ 2 w 42"/>
                              <a:gd name="T13" fmla="*/ 22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2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7332"/>
                        <wps:cNvSpPr>
                          <a:spLocks noEditPoints="1"/>
                        </wps:cNvSpPr>
                        <wps:spPr bwMode="auto">
                          <a:xfrm>
                            <a:off x="6650" y="1202"/>
                            <a:ext cx="77" cy="98"/>
                          </a:xfrm>
                          <a:custGeom>
                            <a:avLst/>
                            <a:gdLst>
                              <a:gd name="T0" fmla="*/ 42 w 77"/>
                              <a:gd name="T1" fmla="*/ 60 h 98"/>
                              <a:gd name="T2" fmla="*/ 77 w 77"/>
                              <a:gd name="T3" fmla="*/ 0 h 98"/>
                              <a:gd name="T4" fmla="*/ 42 w 77"/>
                              <a:gd name="T5" fmla="*/ 60 h 98"/>
                              <a:gd name="T6" fmla="*/ 42 w 77"/>
                              <a:gd name="T7" fmla="*/ 60 h 98"/>
                              <a:gd name="T8" fmla="*/ 35 w 77"/>
                              <a:gd name="T9" fmla="*/ 78 h 98"/>
                              <a:gd name="T10" fmla="*/ 27 w 77"/>
                              <a:gd name="T11" fmla="*/ 88 h 98"/>
                              <a:gd name="T12" fmla="*/ 20 w 77"/>
                              <a:gd name="T13" fmla="*/ 93 h 98"/>
                              <a:gd name="T14" fmla="*/ 15 w 77"/>
                              <a:gd name="T15" fmla="*/ 95 h 98"/>
                              <a:gd name="T16" fmla="*/ 7 w 77"/>
                              <a:gd name="T17" fmla="*/ 98 h 98"/>
                              <a:gd name="T18" fmla="*/ 0 w 77"/>
                              <a:gd name="T19" fmla="*/ 98 h 98"/>
                              <a:gd name="T20" fmla="*/ 0 w 77"/>
                              <a:gd name="T21" fmla="*/ 90 h 98"/>
                              <a:gd name="T22" fmla="*/ 3 w 77"/>
                              <a:gd name="T23" fmla="*/ 83 h 98"/>
                              <a:gd name="T24" fmla="*/ 7 w 77"/>
                              <a:gd name="T25" fmla="*/ 75 h 98"/>
                              <a:gd name="T26" fmla="*/ 12 w 77"/>
                              <a:gd name="T27" fmla="*/ 70 h 98"/>
                              <a:gd name="T28" fmla="*/ 17 w 77"/>
                              <a:gd name="T29" fmla="*/ 65 h 98"/>
                              <a:gd name="T30" fmla="*/ 25 w 77"/>
                              <a:gd name="T31" fmla="*/ 63 h 98"/>
                              <a:gd name="T32" fmla="*/ 35 w 77"/>
                              <a:gd name="T33" fmla="*/ 60 h 98"/>
                              <a:gd name="T34" fmla="*/ 42 w 77"/>
                              <a:gd name="T35" fmla="*/ 6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>
                                <a:moveTo>
                                  <a:pt x="42" y="60"/>
                                </a:moveTo>
                                <a:lnTo>
                                  <a:pt x="77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8"/>
                                </a:lnTo>
                                <a:lnTo>
                                  <a:pt x="27" y="88"/>
                                </a:lnTo>
                                <a:lnTo>
                                  <a:pt x="20" y="93"/>
                                </a:lnTo>
                                <a:lnTo>
                                  <a:pt x="15" y="95"/>
                                </a:lnTo>
                                <a:lnTo>
                                  <a:pt x="7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7" y="75"/>
                                </a:lnTo>
                                <a:lnTo>
                                  <a:pt x="12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3"/>
                                </a:lnTo>
                                <a:lnTo>
                                  <a:pt x="35" y="6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7333"/>
                        <wps:cNvSpPr>
                          <a:spLocks/>
                        </wps:cNvSpPr>
                        <wps:spPr bwMode="auto">
                          <a:xfrm>
                            <a:off x="6692" y="1202"/>
                            <a:ext cx="35" cy="60"/>
                          </a:xfrm>
                          <a:custGeom>
                            <a:avLst/>
                            <a:gdLst>
                              <a:gd name="T0" fmla="*/ 0 w 35"/>
                              <a:gd name="T1" fmla="*/ 60 h 60"/>
                              <a:gd name="T2" fmla="*/ 35 w 35"/>
                              <a:gd name="T3" fmla="*/ 0 h 60"/>
                              <a:gd name="T4" fmla="*/ 0 w 3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0" y="60"/>
                                </a:moveTo>
                                <a:lnTo>
                                  <a:pt x="3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7334"/>
                        <wps:cNvSpPr>
                          <a:spLocks/>
                        </wps:cNvSpPr>
                        <wps:spPr bwMode="auto">
                          <a:xfrm>
                            <a:off x="6650" y="126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8"/>
                              <a:gd name="T2" fmla="*/ 35 w 42"/>
                              <a:gd name="T3" fmla="*/ 18 h 38"/>
                              <a:gd name="T4" fmla="*/ 27 w 42"/>
                              <a:gd name="T5" fmla="*/ 28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3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5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0"/>
                                </a:moveTo>
                                <a:lnTo>
                                  <a:pt x="35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7335"/>
                        <wps:cNvSpPr>
                          <a:spLocks noEditPoints="1"/>
                        </wps:cNvSpPr>
                        <wps:spPr bwMode="auto">
                          <a:xfrm>
                            <a:off x="6662" y="1168"/>
                            <a:ext cx="87" cy="94"/>
                          </a:xfrm>
                          <a:custGeom>
                            <a:avLst/>
                            <a:gdLst>
                              <a:gd name="T0" fmla="*/ 45 w 87"/>
                              <a:gd name="T1" fmla="*/ 59 h 94"/>
                              <a:gd name="T2" fmla="*/ 87 w 87"/>
                              <a:gd name="T3" fmla="*/ 0 h 94"/>
                              <a:gd name="T4" fmla="*/ 45 w 87"/>
                              <a:gd name="T5" fmla="*/ 59 h 94"/>
                              <a:gd name="T6" fmla="*/ 45 w 87"/>
                              <a:gd name="T7" fmla="*/ 59 h 94"/>
                              <a:gd name="T8" fmla="*/ 38 w 87"/>
                              <a:gd name="T9" fmla="*/ 74 h 94"/>
                              <a:gd name="T10" fmla="*/ 28 w 87"/>
                              <a:gd name="T11" fmla="*/ 84 h 94"/>
                              <a:gd name="T12" fmla="*/ 23 w 87"/>
                              <a:gd name="T13" fmla="*/ 89 h 94"/>
                              <a:gd name="T14" fmla="*/ 15 w 87"/>
                              <a:gd name="T15" fmla="*/ 92 h 94"/>
                              <a:gd name="T16" fmla="*/ 8 w 87"/>
                              <a:gd name="T17" fmla="*/ 94 h 94"/>
                              <a:gd name="T18" fmla="*/ 0 w 87"/>
                              <a:gd name="T19" fmla="*/ 94 h 94"/>
                              <a:gd name="T20" fmla="*/ 3 w 87"/>
                              <a:gd name="T21" fmla="*/ 87 h 94"/>
                              <a:gd name="T22" fmla="*/ 5 w 87"/>
                              <a:gd name="T23" fmla="*/ 79 h 94"/>
                              <a:gd name="T24" fmla="*/ 8 w 87"/>
                              <a:gd name="T25" fmla="*/ 72 h 94"/>
                              <a:gd name="T26" fmla="*/ 13 w 87"/>
                              <a:gd name="T27" fmla="*/ 67 h 94"/>
                              <a:gd name="T28" fmla="*/ 20 w 87"/>
                              <a:gd name="T29" fmla="*/ 62 h 94"/>
                              <a:gd name="T30" fmla="*/ 28 w 87"/>
                              <a:gd name="T31" fmla="*/ 59 h 94"/>
                              <a:gd name="T32" fmla="*/ 35 w 87"/>
                              <a:gd name="T33" fmla="*/ 57 h 94"/>
                              <a:gd name="T34" fmla="*/ 45 w 87"/>
                              <a:gd name="T35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>
                                <a:moveTo>
                                  <a:pt x="45" y="59"/>
                                </a:moveTo>
                                <a:lnTo>
                                  <a:pt x="87" y="0"/>
                                </a:lnTo>
                                <a:lnTo>
                                  <a:pt x="45" y="59"/>
                                </a:lnTo>
                                <a:close/>
                                <a:moveTo>
                                  <a:pt x="45" y="59"/>
                                </a:moveTo>
                                <a:lnTo>
                                  <a:pt x="38" y="74"/>
                                </a:lnTo>
                                <a:lnTo>
                                  <a:pt x="28" y="84"/>
                                </a:lnTo>
                                <a:lnTo>
                                  <a:pt x="23" y="89"/>
                                </a:lnTo>
                                <a:lnTo>
                                  <a:pt x="15" y="92"/>
                                </a:lnTo>
                                <a:lnTo>
                                  <a:pt x="8" y="94"/>
                                </a:lnTo>
                                <a:lnTo>
                                  <a:pt x="0" y="94"/>
                                </a:lnTo>
                                <a:lnTo>
                                  <a:pt x="3" y="87"/>
                                </a:lnTo>
                                <a:lnTo>
                                  <a:pt x="5" y="79"/>
                                </a:lnTo>
                                <a:lnTo>
                                  <a:pt x="8" y="72"/>
                                </a:lnTo>
                                <a:lnTo>
                                  <a:pt x="13" y="67"/>
                                </a:lnTo>
                                <a:lnTo>
                                  <a:pt x="20" y="62"/>
                                </a:lnTo>
                                <a:lnTo>
                                  <a:pt x="28" y="59"/>
                                </a:lnTo>
                                <a:lnTo>
                                  <a:pt x="35" y="57"/>
                                </a:lnTo>
                                <a:lnTo>
                                  <a:pt x="4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7336"/>
                        <wps:cNvSpPr>
                          <a:spLocks/>
                        </wps:cNvSpPr>
                        <wps:spPr bwMode="auto">
                          <a:xfrm>
                            <a:off x="6707" y="1168"/>
                            <a:ext cx="42" cy="59"/>
                          </a:xfrm>
                          <a:custGeom>
                            <a:avLst/>
                            <a:gdLst>
                              <a:gd name="T0" fmla="*/ 0 w 42"/>
                              <a:gd name="T1" fmla="*/ 59 h 59"/>
                              <a:gd name="T2" fmla="*/ 42 w 42"/>
                              <a:gd name="T3" fmla="*/ 0 h 59"/>
                              <a:gd name="T4" fmla="*/ 0 w 4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>
                                <a:moveTo>
                                  <a:pt x="0" y="59"/>
                                </a:moveTo>
                                <a:lnTo>
                                  <a:pt x="42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7337"/>
                        <wps:cNvSpPr>
                          <a:spLocks/>
                        </wps:cNvSpPr>
                        <wps:spPr bwMode="auto">
                          <a:xfrm>
                            <a:off x="6662" y="1225"/>
                            <a:ext cx="45" cy="37"/>
                          </a:xfrm>
                          <a:custGeom>
                            <a:avLst/>
                            <a:gdLst>
                              <a:gd name="T0" fmla="*/ 45 w 45"/>
                              <a:gd name="T1" fmla="*/ 2 h 37"/>
                              <a:gd name="T2" fmla="*/ 38 w 45"/>
                              <a:gd name="T3" fmla="*/ 17 h 37"/>
                              <a:gd name="T4" fmla="*/ 28 w 45"/>
                              <a:gd name="T5" fmla="*/ 27 h 37"/>
                              <a:gd name="T6" fmla="*/ 23 w 45"/>
                              <a:gd name="T7" fmla="*/ 32 h 37"/>
                              <a:gd name="T8" fmla="*/ 15 w 45"/>
                              <a:gd name="T9" fmla="*/ 35 h 37"/>
                              <a:gd name="T10" fmla="*/ 8 w 45"/>
                              <a:gd name="T11" fmla="*/ 37 h 37"/>
                              <a:gd name="T12" fmla="*/ 0 w 45"/>
                              <a:gd name="T13" fmla="*/ 37 h 37"/>
                              <a:gd name="T14" fmla="*/ 3 w 45"/>
                              <a:gd name="T15" fmla="*/ 30 h 37"/>
                              <a:gd name="T16" fmla="*/ 5 w 45"/>
                              <a:gd name="T17" fmla="*/ 22 h 37"/>
                              <a:gd name="T18" fmla="*/ 8 w 45"/>
                              <a:gd name="T19" fmla="*/ 15 h 37"/>
                              <a:gd name="T20" fmla="*/ 13 w 45"/>
                              <a:gd name="T21" fmla="*/ 10 h 37"/>
                              <a:gd name="T22" fmla="*/ 20 w 45"/>
                              <a:gd name="T23" fmla="*/ 5 h 37"/>
                              <a:gd name="T24" fmla="*/ 28 w 45"/>
                              <a:gd name="T25" fmla="*/ 2 h 37"/>
                              <a:gd name="T26" fmla="*/ 35 w 45"/>
                              <a:gd name="T27" fmla="*/ 0 h 37"/>
                              <a:gd name="T28" fmla="*/ 45 w 45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45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5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7338"/>
                        <wps:cNvSpPr>
                          <a:spLocks noEditPoints="1"/>
                        </wps:cNvSpPr>
                        <wps:spPr bwMode="auto">
                          <a:xfrm>
                            <a:off x="6677" y="1138"/>
                            <a:ext cx="80" cy="92"/>
                          </a:xfrm>
                          <a:custGeom>
                            <a:avLst/>
                            <a:gdLst>
                              <a:gd name="T0" fmla="*/ 43 w 80"/>
                              <a:gd name="T1" fmla="*/ 54 h 92"/>
                              <a:gd name="T2" fmla="*/ 80 w 80"/>
                              <a:gd name="T3" fmla="*/ 0 h 92"/>
                              <a:gd name="T4" fmla="*/ 43 w 80"/>
                              <a:gd name="T5" fmla="*/ 54 h 92"/>
                              <a:gd name="T6" fmla="*/ 43 w 80"/>
                              <a:gd name="T7" fmla="*/ 54 h 92"/>
                              <a:gd name="T8" fmla="*/ 35 w 80"/>
                              <a:gd name="T9" fmla="*/ 69 h 92"/>
                              <a:gd name="T10" fmla="*/ 28 w 80"/>
                              <a:gd name="T11" fmla="*/ 82 h 92"/>
                              <a:gd name="T12" fmla="*/ 20 w 80"/>
                              <a:gd name="T13" fmla="*/ 87 h 92"/>
                              <a:gd name="T14" fmla="*/ 15 w 80"/>
                              <a:gd name="T15" fmla="*/ 89 h 92"/>
                              <a:gd name="T16" fmla="*/ 8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4 h 92"/>
                              <a:gd name="T22" fmla="*/ 3 w 80"/>
                              <a:gd name="T23" fmla="*/ 77 h 92"/>
                              <a:gd name="T24" fmla="*/ 8 w 80"/>
                              <a:gd name="T25" fmla="*/ 69 h 92"/>
                              <a:gd name="T26" fmla="*/ 13 w 80"/>
                              <a:gd name="T27" fmla="*/ 64 h 92"/>
                              <a:gd name="T28" fmla="*/ 18 w 80"/>
                              <a:gd name="T29" fmla="*/ 59 h 92"/>
                              <a:gd name="T30" fmla="*/ 25 w 80"/>
                              <a:gd name="T31" fmla="*/ 57 h 92"/>
                              <a:gd name="T32" fmla="*/ 33 w 80"/>
                              <a:gd name="T33" fmla="*/ 54 h 92"/>
                              <a:gd name="T34" fmla="*/ 43 w 80"/>
                              <a:gd name="T35" fmla="*/ 5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43" y="54"/>
                                </a:moveTo>
                                <a:lnTo>
                                  <a:pt x="80" y="0"/>
                                </a:lnTo>
                                <a:lnTo>
                                  <a:pt x="43" y="54"/>
                                </a:lnTo>
                                <a:close/>
                                <a:moveTo>
                                  <a:pt x="43" y="54"/>
                                </a:moveTo>
                                <a:lnTo>
                                  <a:pt x="35" y="69"/>
                                </a:lnTo>
                                <a:lnTo>
                                  <a:pt x="28" y="82"/>
                                </a:lnTo>
                                <a:lnTo>
                                  <a:pt x="20" y="87"/>
                                </a:lnTo>
                                <a:lnTo>
                                  <a:pt x="15" y="89"/>
                                </a:lnTo>
                                <a:lnTo>
                                  <a:pt x="8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8" y="69"/>
                                </a:lnTo>
                                <a:lnTo>
                                  <a:pt x="13" y="64"/>
                                </a:lnTo>
                                <a:lnTo>
                                  <a:pt x="18" y="59"/>
                                </a:lnTo>
                                <a:lnTo>
                                  <a:pt x="25" y="57"/>
                                </a:lnTo>
                                <a:lnTo>
                                  <a:pt x="33" y="54"/>
                                </a:lnTo>
                                <a:lnTo>
                                  <a:pt x="4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7339"/>
                        <wps:cNvSpPr>
                          <a:spLocks/>
                        </wps:cNvSpPr>
                        <wps:spPr bwMode="auto">
                          <a:xfrm>
                            <a:off x="6720" y="1138"/>
                            <a:ext cx="37" cy="54"/>
                          </a:xfrm>
                          <a:custGeom>
                            <a:avLst/>
                            <a:gdLst>
                              <a:gd name="T0" fmla="*/ 0 w 37"/>
                              <a:gd name="T1" fmla="*/ 54 h 54"/>
                              <a:gd name="T2" fmla="*/ 37 w 37"/>
                              <a:gd name="T3" fmla="*/ 0 h 54"/>
                              <a:gd name="T4" fmla="*/ 0 w 37"/>
                              <a:gd name="T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0" y="54"/>
                                </a:moveTo>
                                <a:lnTo>
                                  <a:pt x="37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7340"/>
                        <wps:cNvSpPr>
                          <a:spLocks/>
                        </wps:cNvSpPr>
                        <wps:spPr bwMode="auto">
                          <a:xfrm>
                            <a:off x="6677" y="1192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8 w 43"/>
                              <a:gd name="T5" fmla="*/ 28 h 38"/>
                              <a:gd name="T6" fmla="*/ 20 w 43"/>
                              <a:gd name="T7" fmla="*/ 33 h 38"/>
                              <a:gd name="T8" fmla="*/ 15 w 43"/>
                              <a:gd name="T9" fmla="*/ 35 h 38"/>
                              <a:gd name="T10" fmla="*/ 8 w 43"/>
                              <a:gd name="T11" fmla="*/ 38 h 38"/>
                              <a:gd name="T12" fmla="*/ 0 w 43"/>
                              <a:gd name="T13" fmla="*/ 38 h 38"/>
                              <a:gd name="T14" fmla="*/ 0 w 43"/>
                              <a:gd name="T15" fmla="*/ 30 h 38"/>
                              <a:gd name="T16" fmla="*/ 3 w 43"/>
                              <a:gd name="T17" fmla="*/ 23 h 38"/>
                              <a:gd name="T18" fmla="*/ 8 w 43"/>
                              <a:gd name="T19" fmla="*/ 15 h 38"/>
                              <a:gd name="T20" fmla="*/ 13 w 43"/>
                              <a:gd name="T21" fmla="*/ 10 h 38"/>
                              <a:gd name="T22" fmla="*/ 18 w 43"/>
                              <a:gd name="T23" fmla="*/ 5 h 38"/>
                              <a:gd name="T24" fmla="*/ 25 w 43"/>
                              <a:gd name="T25" fmla="*/ 3 h 38"/>
                              <a:gd name="T26" fmla="*/ 33 w 43"/>
                              <a:gd name="T27" fmla="*/ 0 h 38"/>
                              <a:gd name="T28" fmla="*/ 43 w 43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8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8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7341"/>
                        <wps:cNvSpPr>
                          <a:spLocks noEditPoints="1"/>
                        </wps:cNvSpPr>
                        <wps:spPr bwMode="auto">
                          <a:xfrm>
                            <a:off x="6692" y="1090"/>
                            <a:ext cx="75" cy="100"/>
                          </a:xfrm>
                          <a:custGeom>
                            <a:avLst/>
                            <a:gdLst>
                              <a:gd name="T0" fmla="*/ 43 w 75"/>
                              <a:gd name="T1" fmla="*/ 63 h 100"/>
                              <a:gd name="T2" fmla="*/ 75 w 75"/>
                              <a:gd name="T3" fmla="*/ 0 h 100"/>
                              <a:gd name="T4" fmla="*/ 43 w 75"/>
                              <a:gd name="T5" fmla="*/ 63 h 100"/>
                              <a:gd name="T6" fmla="*/ 43 w 75"/>
                              <a:gd name="T7" fmla="*/ 63 h 100"/>
                              <a:gd name="T8" fmla="*/ 38 w 75"/>
                              <a:gd name="T9" fmla="*/ 80 h 100"/>
                              <a:gd name="T10" fmla="*/ 28 w 75"/>
                              <a:gd name="T11" fmla="*/ 90 h 100"/>
                              <a:gd name="T12" fmla="*/ 23 w 75"/>
                              <a:gd name="T13" fmla="*/ 95 h 100"/>
                              <a:gd name="T14" fmla="*/ 15 w 75"/>
                              <a:gd name="T15" fmla="*/ 97 h 100"/>
                              <a:gd name="T16" fmla="*/ 8 w 75"/>
                              <a:gd name="T17" fmla="*/ 100 h 100"/>
                              <a:gd name="T18" fmla="*/ 0 w 75"/>
                              <a:gd name="T19" fmla="*/ 100 h 100"/>
                              <a:gd name="T20" fmla="*/ 0 w 75"/>
                              <a:gd name="T21" fmla="*/ 92 h 100"/>
                              <a:gd name="T22" fmla="*/ 3 w 75"/>
                              <a:gd name="T23" fmla="*/ 85 h 100"/>
                              <a:gd name="T24" fmla="*/ 8 w 75"/>
                              <a:gd name="T25" fmla="*/ 78 h 100"/>
                              <a:gd name="T26" fmla="*/ 13 w 75"/>
                              <a:gd name="T27" fmla="*/ 73 h 100"/>
                              <a:gd name="T28" fmla="*/ 18 w 75"/>
                              <a:gd name="T29" fmla="*/ 68 h 100"/>
                              <a:gd name="T30" fmla="*/ 25 w 75"/>
                              <a:gd name="T31" fmla="*/ 65 h 100"/>
                              <a:gd name="T32" fmla="*/ 35 w 75"/>
                              <a:gd name="T33" fmla="*/ 63 h 100"/>
                              <a:gd name="T34" fmla="*/ 43 w 75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>
                                <a:moveTo>
                                  <a:pt x="43" y="63"/>
                                </a:moveTo>
                                <a:lnTo>
                                  <a:pt x="75" y="0"/>
                                </a:lnTo>
                                <a:lnTo>
                                  <a:pt x="43" y="63"/>
                                </a:lnTo>
                                <a:close/>
                                <a:moveTo>
                                  <a:pt x="43" y="63"/>
                                </a:moveTo>
                                <a:lnTo>
                                  <a:pt x="38" y="80"/>
                                </a:lnTo>
                                <a:lnTo>
                                  <a:pt x="28" y="90"/>
                                </a:lnTo>
                                <a:lnTo>
                                  <a:pt x="23" y="95"/>
                                </a:lnTo>
                                <a:lnTo>
                                  <a:pt x="15" y="97"/>
                                </a:lnTo>
                                <a:lnTo>
                                  <a:pt x="8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8" y="78"/>
                                </a:lnTo>
                                <a:lnTo>
                                  <a:pt x="13" y="73"/>
                                </a:lnTo>
                                <a:lnTo>
                                  <a:pt x="18" y="68"/>
                                </a:lnTo>
                                <a:lnTo>
                                  <a:pt x="25" y="65"/>
                                </a:lnTo>
                                <a:lnTo>
                                  <a:pt x="35" y="63"/>
                                </a:lnTo>
                                <a:lnTo>
                                  <a:pt x="4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7342"/>
                        <wps:cNvSpPr>
                          <a:spLocks/>
                        </wps:cNvSpPr>
                        <wps:spPr bwMode="auto">
                          <a:xfrm>
                            <a:off x="6735" y="1090"/>
                            <a:ext cx="32" cy="63"/>
                          </a:xfrm>
                          <a:custGeom>
                            <a:avLst/>
                            <a:gdLst>
                              <a:gd name="T0" fmla="*/ 0 w 32"/>
                              <a:gd name="T1" fmla="*/ 63 h 63"/>
                              <a:gd name="T2" fmla="*/ 32 w 32"/>
                              <a:gd name="T3" fmla="*/ 0 h 63"/>
                              <a:gd name="T4" fmla="*/ 0 w 3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0" y="63"/>
                                </a:moveTo>
                                <a:lnTo>
                                  <a:pt x="3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7343"/>
                        <wps:cNvSpPr>
                          <a:spLocks/>
                        </wps:cNvSpPr>
                        <wps:spPr bwMode="auto">
                          <a:xfrm>
                            <a:off x="6692" y="115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38 w 43"/>
                              <a:gd name="T3" fmla="*/ 17 h 37"/>
                              <a:gd name="T4" fmla="*/ 28 w 43"/>
                              <a:gd name="T5" fmla="*/ 27 h 37"/>
                              <a:gd name="T6" fmla="*/ 23 w 43"/>
                              <a:gd name="T7" fmla="*/ 32 h 37"/>
                              <a:gd name="T8" fmla="*/ 15 w 43"/>
                              <a:gd name="T9" fmla="*/ 34 h 37"/>
                              <a:gd name="T10" fmla="*/ 8 w 43"/>
                              <a:gd name="T11" fmla="*/ 37 h 37"/>
                              <a:gd name="T12" fmla="*/ 0 w 43"/>
                              <a:gd name="T13" fmla="*/ 37 h 37"/>
                              <a:gd name="T14" fmla="*/ 0 w 43"/>
                              <a:gd name="T15" fmla="*/ 29 h 37"/>
                              <a:gd name="T16" fmla="*/ 3 w 43"/>
                              <a:gd name="T17" fmla="*/ 22 h 37"/>
                              <a:gd name="T18" fmla="*/ 8 w 43"/>
                              <a:gd name="T19" fmla="*/ 15 h 37"/>
                              <a:gd name="T20" fmla="*/ 13 w 43"/>
                              <a:gd name="T21" fmla="*/ 10 h 37"/>
                              <a:gd name="T22" fmla="*/ 18 w 43"/>
                              <a:gd name="T23" fmla="*/ 5 h 37"/>
                              <a:gd name="T24" fmla="*/ 25 w 43"/>
                              <a:gd name="T25" fmla="*/ 2 h 37"/>
                              <a:gd name="T26" fmla="*/ 35 w 43"/>
                              <a:gd name="T27" fmla="*/ 0 h 37"/>
                              <a:gd name="T28" fmla="*/ 43 w 43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4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7344"/>
                        <wps:cNvSpPr>
                          <a:spLocks noEditPoints="1"/>
                        </wps:cNvSpPr>
                        <wps:spPr bwMode="auto">
                          <a:xfrm>
                            <a:off x="6702" y="1043"/>
                            <a:ext cx="65" cy="117"/>
                          </a:xfrm>
                          <a:custGeom>
                            <a:avLst/>
                            <a:gdLst>
                              <a:gd name="T0" fmla="*/ 37 w 65"/>
                              <a:gd name="T1" fmla="*/ 70 h 117"/>
                              <a:gd name="T2" fmla="*/ 65 w 65"/>
                              <a:gd name="T3" fmla="*/ 0 h 117"/>
                              <a:gd name="T4" fmla="*/ 37 w 65"/>
                              <a:gd name="T5" fmla="*/ 70 h 117"/>
                              <a:gd name="T6" fmla="*/ 37 w 65"/>
                              <a:gd name="T7" fmla="*/ 70 h 117"/>
                              <a:gd name="T8" fmla="*/ 33 w 65"/>
                              <a:gd name="T9" fmla="*/ 87 h 117"/>
                              <a:gd name="T10" fmla="*/ 25 w 65"/>
                              <a:gd name="T11" fmla="*/ 102 h 117"/>
                              <a:gd name="T12" fmla="*/ 20 w 65"/>
                              <a:gd name="T13" fmla="*/ 107 h 117"/>
                              <a:gd name="T14" fmla="*/ 15 w 65"/>
                              <a:gd name="T15" fmla="*/ 112 h 117"/>
                              <a:gd name="T16" fmla="*/ 8 w 65"/>
                              <a:gd name="T17" fmla="*/ 115 h 117"/>
                              <a:gd name="T18" fmla="*/ 0 w 65"/>
                              <a:gd name="T19" fmla="*/ 117 h 117"/>
                              <a:gd name="T20" fmla="*/ 0 w 65"/>
                              <a:gd name="T21" fmla="*/ 107 h 117"/>
                              <a:gd name="T22" fmla="*/ 3 w 65"/>
                              <a:gd name="T23" fmla="*/ 100 h 117"/>
                              <a:gd name="T24" fmla="*/ 5 w 65"/>
                              <a:gd name="T25" fmla="*/ 92 h 117"/>
                              <a:gd name="T26" fmla="*/ 10 w 65"/>
                              <a:gd name="T27" fmla="*/ 85 h 117"/>
                              <a:gd name="T28" fmla="*/ 15 w 65"/>
                              <a:gd name="T29" fmla="*/ 77 h 117"/>
                              <a:gd name="T30" fmla="*/ 23 w 65"/>
                              <a:gd name="T31" fmla="*/ 75 h 117"/>
                              <a:gd name="T32" fmla="*/ 30 w 65"/>
                              <a:gd name="T33" fmla="*/ 72 h 117"/>
                              <a:gd name="T34" fmla="*/ 37 w 65"/>
                              <a:gd name="T35" fmla="*/ 7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>
                                <a:moveTo>
                                  <a:pt x="37" y="70"/>
                                </a:moveTo>
                                <a:lnTo>
                                  <a:pt x="65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3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8" y="115"/>
                                </a:lnTo>
                                <a:lnTo>
                                  <a:pt x="0" y="117"/>
                                </a:lnTo>
                                <a:lnTo>
                                  <a:pt x="0" y="107"/>
                                </a:lnTo>
                                <a:lnTo>
                                  <a:pt x="3" y="100"/>
                                </a:lnTo>
                                <a:lnTo>
                                  <a:pt x="5" y="92"/>
                                </a:lnTo>
                                <a:lnTo>
                                  <a:pt x="10" y="85"/>
                                </a:lnTo>
                                <a:lnTo>
                                  <a:pt x="15" y="77"/>
                                </a:lnTo>
                                <a:lnTo>
                                  <a:pt x="23" y="75"/>
                                </a:lnTo>
                                <a:lnTo>
                                  <a:pt x="30" y="72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7345"/>
                        <wps:cNvSpPr>
                          <a:spLocks/>
                        </wps:cNvSpPr>
                        <wps:spPr bwMode="auto">
                          <a:xfrm>
                            <a:off x="6739" y="1043"/>
                            <a:ext cx="28" cy="70"/>
                          </a:xfrm>
                          <a:custGeom>
                            <a:avLst/>
                            <a:gdLst>
                              <a:gd name="T0" fmla="*/ 0 w 28"/>
                              <a:gd name="T1" fmla="*/ 70 h 70"/>
                              <a:gd name="T2" fmla="*/ 28 w 28"/>
                              <a:gd name="T3" fmla="*/ 0 h 70"/>
                              <a:gd name="T4" fmla="*/ 0 w 2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>
                                <a:moveTo>
                                  <a:pt x="0" y="70"/>
                                </a:moveTo>
                                <a:lnTo>
                                  <a:pt x="28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7346"/>
                        <wps:cNvSpPr>
                          <a:spLocks/>
                        </wps:cNvSpPr>
                        <wps:spPr bwMode="auto">
                          <a:xfrm>
                            <a:off x="6702" y="1113"/>
                            <a:ext cx="37" cy="4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7"/>
                              <a:gd name="T2" fmla="*/ 33 w 37"/>
                              <a:gd name="T3" fmla="*/ 17 h 47"/>
                              <a:gd name="T4" fmla="*/ 25 w 37"/>
                              <a:gd name="T5" fmla="*/ 32 h 47"/>
                              <a:gd name="T6" fmla="*/ 20 w 37"/>
                              <a:gd name="T7" fmla="*/ 37 h 47"/>
                              <a:gd name="T8" fmla="*/ 15 w 37"/>
                              <a:gd name="T9" fmla="*/ 42 h 47"/>
                              <a:gd name="T10" fmla="*/ 8 w 37"/>
                              <a:gd name="T11" fmla="*/ 45 h 47"/>
                              <a:gd name="T12" fmla="*/ 0 w 37"/>
                              <a:gd name="T13" fmla="*/ 47 h 47"/>
                              <a:gd name="T14" fmla="*/ 0 w 37"/>
                              <a:gd name="T15" fmla="*/ 37 h 47"/>
                              <a:gd name="T16" fmla="*/ 3 w 37"/>
                              <a:gd name="T17" fmla="*/ 30 h 47"/>
                              <a:gd name="T18" fmla="*/ 5 w 37"/>
                              <a:gd name="T19" fmla="*/ 22 h 47"/>
                              <a:gd name="T20" fmla="*/ 10 w 37"/>
                              <a:gd name="T21" fmla="*/ 15 h 47"/>
                              <a:gd name="T22" fmla="*/ 15 w 37"/>
                              <a:gd name="T23" fmla="*/ 7 h 47"/>
                              <a:gd name="T24" fmla="*/ 23 w 37"/>
                              <a:gd name="T25" fmla="*/ 5 h 47"/>
                              <a:gd name="T26" fmla="*/ 30 w 37"/>
                              <a:gd name="T27" fmla="*/ 2 h 47"/>
                              <a:gd name="T28" fmla="*/ 37 w 37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>
                                <a:moveTo>
                                  <a:pt x="37" y="0"/>
                                </a:moveTo>
                                <a:lnTo>
                                  <a:pt x="33" y="17"/>
                                </a:lnTo>
                                <a:lnTo>
                                  <a:pt x="25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8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10" y="15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7347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7348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7349"/>
                        <wps:cNvSpPr>
                          <a:spLocks noEditPoints="1"/>
                        </wps:cNvSpPr>
                        <wps:spPr bwMode="auto">
                          <a:xfrm>
                            <a:off x="6618" y="1215"/>
                            <a:ext cx="17" cy="127"/>
                          </a:xfrm>
                          <a:custGeom>
                            <a:avLst/>
                            <a:gdLst>
                              <a:gd name="T0" fmla="*/ 7 w 17"/>
                              <a:gd name="T1" fmla="*/ 70 h 127"/>
                              <a:gd name="T2" fmla="*/ 15 w 17"/>
                              <a:gd name="T3" fmla="*/ 82 h 127"/>
                              <a:gd name="T4" fmla="*/ 17 w 17"/>
                              <a:gd name="T5" fmla="*/ 97 h 127"/>
                              <a:gd name="T6" fmla="*/ 17 w 17"/>
                              <a:gd name="T7" fmla="*/ 112 h 127"/>
                              <a:gd name="T8" fmla="*/ 12 w 17"/>
                              <a:gd name="T9" fmla="*/ 127 h 127"/>
                              <a:gd name="T10" fmla="*/ 7 w 17"/>
                              <a:gd name="T11" fmla="*/ 122 h 127"/>
                              <a:gd name="T12" fmla="*/ 5 w 17"/>
                              <a:gd name="T13" fmla="*/ 117 h 127"/>
                              <a:gd name="T14" fmla="*/ 2 w 17"/>
                              <a:gd name="T15" fmla="*/ 110 h 127"/>
                              <a:gd name="T16" fmla="*/ 0 w 17"/>
                              <a:gd name="T17" fmla="*/ 102 h 127"/>
                              <a:gd name="T18" fmla="*/ 0 w 17"/>
                              <a:gd name="T19" fmla="*/ 92 h 127"/>
                              <a:gd name="T20" fmla="*/ 2 w 17"/>
                              <a:gd name="T21" fmla="*/ 85 h 127"/>
                              <a:gd name="T22" fmla="*/ 5 w 17"/>
                              <a:gd name="T23" fmla="*/ 77 h 127"/>
                              <a:gd name="T24" fmla="*/ 7 w 17"/>
                              <a:gd name="T25" fmla="*/ 70 h 127"/>
                              <a:gd name="T26" fmla="*/ 7 w 17"/>
                              <a:gd name="T27" fmla="*/ 70 h 127"/>
                              <a:gd name="T28" fmla="*/ 15 w 17"/>
                              <a:gd name="T29" fmla="*/ 0 h 127"/>
                              <a:gd name="T30" fmla="*/ 7 w 17"/>
                              <a:gd name="T31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>
                                <a:moveTo>
                                  <a:pt x="7" y="70"/>
                                </a:moveTo>
                                <a:lnTo>
                                  <a:pt x="15" y="82"/>
                                </a:lnTo>
                                <a:lnTo>
                                  <a:pt x="17" y="97"/>
                                </a:lnTo>
                                <a:lnTo>
                                  <a:pt x="17" y="112"/>
                                </a:lnTo>
                                <a:lnTo>
                                  <a:pt x="12" y="127"/>
                                </a:lnTo>
                                <a:lnTo>
                                  <a:pt x="7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7" y="70"/>
                                </a:lnTo>
                                <a:close/>
                                <a:moveTo>
                                  <a:pt x="7" y="70"/>
                                </a:moveTo>
                                <a:lnTo>
                                  <a:pt x="15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7350"/>
                        <wps:cNvSpPr>
                          <a:spLocks/>
                        </wps:cNvSpPr>
                        <wps:spPr bwMode="auto">
                          <a:xfrm>
                            <a:off x="6618" y="1285"/>
                            <a:ext cx="17" cy="57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7"/>
                              <a:gd name="T2" fmla="*/ 15 w 17"/>
                              <a:gd name="T3" fmla="*/ 12 h 57"/>
                              <a:gd name="T4" fmla="*/ 17 w 17"/>
                              <a:gd name="T5" fmla="*/ 27 h 57"/>
                              <a:gd name="T6" fmla="*/ 17 w 17"/>
                              <a:gd name="T7" fmla="*/ 42 h 57"/>
                              <a:gd name="T8" fmla="*/ 12 w 17"/>
                              <a:gd name="T9" fmla="*/ 57 h 57"/>
                              <a:gd name="T10" fmla="*/ 7 w 17"/>
                              <a:gd name="T11" fmla="*/ 52 h 57"/>
                              <a:gd name="T12" fmla="*/ 5 w 17"/>
                              <a:gd name="T13" fmla="*/ 47 h 57"/>
                              <a:gd name="T14" fmla="*/ 2 w 17"/>
                              <a:gd name="T15" fmla="*/ 40 h 57"/>
                              <a:gd name="T16" fmla="*/ 0 w 17"/>
                              <a:gd name="T17" fmla="*/ 32 h 57"/>
                              <a:gd name="T18" fmla="*/ 0 w 17"/>
                              <a:gd name="T19" fmla="*/ 22 h 57"/>
                              <a:gd name="T20" fmla="*/ 2 w 17"/>
                              <a:gd name="T21" fmla="*/ 15 h 57"/>
                              <a:gd name="T22" fmla="*/ 5 w 17"/>
                              <a:gd name="T23" fmla="*/ 7 h 57"/>
                              <a:gd name="T24" fmla="*/ 7 w 1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>
                                <a:moveTo>
                                  <a:pt x="7" y="0"/>
                                </a:moveTo>
                                <a:lnTo>
                                  <a:pt x="15" y="12"/>
                                </a:lnTo>
                                <a:lnTo>
                                  <a:pt x="17" y="27"/>
                                </a:lnTo>
                                <a:lnTo>
                                  <a:pt x="17" y="42"/>
                                </a:lnTo>
                                <a:lnTo>
                                  <a:pt x="12" y="57"/>
                                </a:lnTo>
                                <a:lnTo>
                                  <a:pt x="7" y="52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7351"/>
                        <wps:cNvSpPr>
                          <a:spLocks/>
                        </wps:cNvSpPr>
                        <wps:spPr bwMode="auto">
                          <a:xfrm>
                            <a:off x="6625" y="1215"/>
                            <a:ext cx="8" cy="70"/>
                          </a:xfrm>
                          <a:custGeom>
                            <a:avLst/>
                            <a:gdLst>
                              <a:gd name="T0" fmla="*/ 0 w 8"/>
                              <a:gd name="T1" fmla="*/ 70 h 70"/>
                              <a:gd name="T2" fmla="*/ 8 w 8"/>
                              <a:gd name="T3" fmla="*/ 0 h 70"/>
                              <a:gd name="T4" fmla="*/ 0 w 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0" y="70"/>
                                </a:moveTo>
                                <a:lnTo>
                                  <a:pt x="8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7352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7353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7354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7355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7356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7357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7358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7359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7360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7361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7362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7363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7364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7365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7366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7367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7368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7369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7370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7371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7372"/>
                        <wps:cNvSpPr>
                          <a:spLocks/>
                        </wps:cNvSpPr>
                        <wps:spPr bwMode="auto">
                          <a:xfrm>
                            <a:off x="6600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0" y="7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7373"/>
                        <wps:cNvSpPr>
                          <a:spLocks/>
                        </wps:cNvSpPr>
                        <wps:spPr bwMode="auto">
                          <a:xfrm>
                            <a:off x="6600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0" y="7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7374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7375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7376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7377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7378"/>
                        <wps:cNvSpPr>
                          <a:spLocks noEditPoints="1"/>
                        </wps:cNvSpPr>
                        <wps:spPr bwMode="auto">
                          <a:xfrm>
                            <a:off x="6727" y="1242"/>
                            <a:ext cx="90" cy="88"/>
                          </a:xfrm>
                          <a:custGeom>
                            <a:avLst/>
                            <a:gdLst>
                              <a:gd name="T0" fmla="*/ 47 w 90"/>
                              <a:gd name="T1" fmla="*/ 55 h 88"/>
                              <a:gd name="T2" fmla="*/ 90 w 90"/>
                              <a:gd name="T3" fmla="*/ 0 h 88"/>
                              <a:gd name="T4" fmla="*/ 47 w 90"/>
                              <a:gd name="T5" fmla="*/ 55 h 88"/>
                              <a:gd name="T6" fmla="*/ 47 w 90"/>
                              <a:gd name="T7" fmla="*/ 55 h 88"/>
                              <a:gd name="T8" fmla="*/ 37 w 90"/>
                              <a:gd name="T9" fmla="*/ 70 h 88"/>
                              <a:gd name="T10" fmla="*/ 27 w 90"/>
                              <a:gd name="T11" fmla="*/ 83 h 88"/>
                              <a:gd name="T12" fmla="*/ 20 w 90"/>
                              <a:gd name="T13" fmla="*/ 85 h 88"/>
                              <a:gd name="T14" fmla="*/ 15 w 90"/>
                              <a:gd name="T15" fmla="*/ 88 h 88"/>
                              <a:gd name="T16" fmla="*/ 8 w 90"/>
                              <a:gd name="T17" fmla="*/ 88 h 88"/>
                              <a:gd name="T18" fmla="*/ 0 w 90"/>
                              <a:gd name="T19" fmla="*/ 88 h 88"/>
                              <a:gd name="T20" fmla="*/ 0 w 90"/>
                              <a:gd name="T21" fmla="*/ 80 h 88"/>
                              <a:gd name="T22" fmla="*/ 5 w 90"/>
                              <a:gd name="T23" fmla="*/ 73 h 88"/>
                              <a:gd name="T24" fmla="*/ 10 w 90"/>
                              <a:gd name="T25" fmla="*/ 68 h 88"/>
                              <a:gd name="T26" fmla="*/ 15 w 90"/>
                              <a:gd name="T27" fmla="*/ 63 h 88"/>
                              <a:gd name="T28" fmla="*/ 22 w 90"/>
                              <a:gd name="T29" fmla="*/ 58 h 88"/>
                              <a:gd name="T30" fmla="*/ 30 w 90"/>
                              <a:gd name="T31" fmla="*/ 55 h 88"/>
                              <a:gd name="T32" fmla="*/ 37 w 90"/>
                              <a:gd name="T33" fmla="*/ 55 h 88"/>
                              <a:gd name="T34" fmla="*/ 47 w 90"/>
                              <a:gd name="T35" fmla="*/ 5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>
                                <a:moveTo>
                                  <a:pt x="47" y="55"/>
                                </a:moveTo>
                                <a:lnTo>
                                  <a:pt x="90" y="0"/>
                                </a:lnTo>
                                <a:lnTo>
                                  <a:pt x="47" y="55"/>
                                </a:lnTo>
                                <a:close/>
                                <a:moveTo>
                                  <a:pt x="47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3"/>
                                </a:lnTo>
                                <a:lnTo>
                                  <a:pt x="20" y="85"/>
                                </a:lnTo>
                                <a:lnTo>
                                  <a:pt x="15" y="88"/>
                                </a:lnTo>
                                <a:lnTo>
                                  <a:pt x="8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5" y="73"/>
                                </a:lnTo>
                                <a:lnTo>
                                  <a:pt x="10" y="68"/>
                                </a:lnTo>
                                <a:lnTo>
                                  <a:pt x="15" y="63"/>
                                </a:lnTo>
                                <a:lnTo>
                                  <a:pt x="22" y="58"/>
                                </a:lnTo>
                                <a:lnTo>
                                  <a:pt x="30" y="55"/>
                                </a:lnTo>
                                <a:lnTo>
                                  <a:pt x="37" y="55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7379"/>
                        <wps:cNvSpPr>
                          <a:spLocks/>
                        </wps:cNvSpPr>
                        <wps:spPr bwMode="auto">
                          <a:xfrm>
                            <a:off x="6774" y="1242"/>
                            <a:ext cx="43" cy="55"/>
                          </a:xfrm>
                          <a:custGeom>
                            <a:avLst/>
                            <a:gdLst>
                              <a:gd name="T0" fmla="*/ 0 w 43"/>
                              <a:gd name="T1" fmla="*/ 55 h 55"/>
                              <a:gd name="T2" fmla="*/ 43 w 43"/>
                              <a:gd name="T3" fmla="*/ 0 h 55"/>
                              <a:gd name="T4" fmla="*/ 0 w 4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0" y="55"/>
                                </a:moveTo>
                                <a:lnTo>
                                  <a:pt x="4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7380"/>
                        <wps:cNvSpPr>
                          <a:spLocks/>
                        </wps:cNvSpPr>
                        <wps:spPr bwMode="auto">
                          <a:xfrm>
                            <a:off x="6727" y="1297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3"/>
                              <a:gd name="T2" fmla="*/ 37 w 47"/>
                              <a:gd name="T3" fmla="*/ 15 h 33"/>
                              <a:gd name="T4" fmla="*/ 27 w 47"/>
                              <a:gd name="T5" fmla="*/ 28 h 33"/>
                              <a:gd name="T6" fmla="*/ 20 w 47"/>
                              <a:gd name="T7" fmla="*/ 30 h 33"/>
                              <a:gd name="T8" fmla="*/ 15 w 47"/>
                              <a:gd name="T9" fmla="*/ 33 h 33"/>
                              <a:gd name="T10" fmla="*/ 8 w 47"/>
                              <a:gd name="T11" fmla="*/ 33 h 33"/>
                              <a:gd name="T12" fmla="*/ 0 w 47"/>
                              <a:gd name="T13" fmla="*/ 33 h 33"/>
                              <a:gd name="T14" fmla="*/ 0 w 47"/>
                              <a:gd name="T15" fmla="*/ 25 h 33"/>
                              <a:gd name="T16" fmla="*/ 5 w 47"/>
                              <a:gd name="T17" fmla="*/ 18 h 33"/>
                              <a:gd name="T18" fmla="*/ 10 w 47"/>
                              <a:gd name="T19" fmla="*/ 13 h 33"/>
                              <a:gd name="T20" fmla="*/ 15 w 47"/>
                              <a:gd name="T21" fmla="*/ 8 h 33"/>
                              <a:gd name="T22" fmla="*/ 22 w 47"/>
                              <a:gd name="T23" fmla="*/ 3 h 33"/>
                              <a:gd name="T24" fmla="*/ 30 w 47"/>
                              <a:gd name="T25" fmla="*/ 0 h 33"/>
                              <a:gd name="T26" fmla="*/ 37 w 47"/>
                              <a:gd name="T27" fmla="*/ 0 h 33"/>
                              <a:gd name="T28" fmla="*/ 47 w 47"/>
                              <a:gd name="T2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47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8"/>
                                </a:lnTo>
                                <a:lnTo>
                                  <a:pt x="20" y="30"/>
                                </a:lnTo>
                                <a:lnTo>
                                  <a:pt x="15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7381"/>
                        <wps:cNvSpPr>
                          <a:spLocks noEditPoints="1"/>
                        </wps:cNvSpPr>
                        <wps:spPr bwMode="auto">
                          <a:xfrm>
                            <a:off x="6697" y="1292"/>
                            <a:ext cx="100" cy="73"/>
                          </a:xfrm>
                          <a:custGeom>
                            <a:avLst/>
                            <a:gdLst>
                              <a:gd name="T0" fmla="*/ 47 w 100"/>
                              <a:gd name="T1" fmla="*/ 43 h 73"/>
                              <a:gd name="T2" fmla="*/ 100 w 100"/>
                              <a:gd name="T3" fmla="*/ 0 h 73"/>
                              <a:gd name="T4" fmla="*/ 47 w 100"/>
                              <a:gd name="T5" fmla="*/ 43 h 73"/>
                              <a:gd name="T6" fmla="*/ 47 w 100"/>
                              <a:gd name="T7" fmla="*/ 43 h 73"/>
                              <a:gd name="T8" fmla="*/ 40 w 100"/>
                              <a:gd name="T9" fmla="*/ 55 h 73"/>
                              <a:gd name="T10" fmla="*/ 28 w 100"/>
                              <a:gd name="T11" fmla="*/ 65 h 73"/>
                              <a:gd name="T12" fmla="*/ 15 w 100"/>
                              <a:gd name="T13" fmla="*/ 73 h 73"/>
                              <a:gd name="T14" fmla="*/ 0 w 100"/>
                              <a:gd name="T15" fmla="*/ 73 h 73"/>
                              <a:gd name="T16" fmla="*/ 3 w 100"/>
                              <a:gd name="T17" fmla="*/ 65 h 73"/>
                              <a:gd name="T18" fmla="*/ 5 w 100"/>
                              <a:gd name="T19" fmla="*/ 58 h 73"/>
                              <a:gd name="T20" fmla="*/ 10 w 100"/>
                              <a:gd name="T21" fmla="*/ 53 h 73"/>
                              <a:gd name="T22" fmla="*/ 18 w 100"/>
                              <a:gd name="T23" fmla="*/ 48 h 73"/>
                              <a:gd name="T24" fmla="*/ 23 w 100"/>
                              <a:gd name="T25" fmla="*/ 43 h 73"/>
                              <a:gd name="T26" fmla="*/ 33 w 100"/>
                              <a:gd name="T27" fmla="*/ 40 h 73"/>
                              <a:gd name="T28" fmla="*/ 40 w 100"/>
                              <a:gd name="T29" fmla="*/ 40 h 73"/>
                              <a:gd name="T30" fmla="*/ 47 w 100"/>
                              <a:gd name="T31" fmla="*/ 4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>
                                <a:moveTo>
                                  <a:pt x="47" y="43"/>
                                </a:moveTo>
                                <a:lnTo>
                                  <a:pt x="10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40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3"/>
                                </a:lnTo>
                                <a:lnTo>
                                  <a:pt x="0" y="73"/>
                                </a:lnTo>
                                <a:lnTo>
                                  <a:pt x="3" y="65"/>
                                </a:lnTo>
                                <a:lnTo>
                                  <a:pt x="5" y="58"/>
                                </a:lnTo>
                                <a:lnTo>
                                  <a:pt x="10" y="53"/>
                                </a:lnTo>
                                <a:lnTo>
                                  <a:pt x="18" y="48"/>
                                </a:lnTo>
                                <a:lnTo>
                                  <a:pt x="23" y="43"/>
                                </a:lnTo>
                                <a:lnTo>
                                  <a:pt x="33" y="40"/>
                                </a:lnTo>
                                <a:lnTo>
                                  <a:pt x="40" y="4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7382"/>
                        <wps:cNvSpPr>
                          <a:spLocks/>
                        </wps:cNvSpPr>
                        <wps:spPr bwMode="auto">
                          <a:xfrm>
                            <a:off x="6744" y="1292"/>
                            <a:ext cx="53" cy="43"/>
                          </a:xfrm>
                          <a:custGeom>
                            <a:avLst/>
                            <a:gdLst>
                              <a:gd name="T0" fmla="*/ 0 w 53"/>
                              <a:gd name="T1" fmla="*/ 43 h 43"/>
                              <a:gd name="T2" fmla="*/ 53 w 53"/>
                              <a:gd name="T3" fmla="*/ 0 h 43"/>
                              <a:gd name="T4" fmla="*/ 0 w 53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>
                                <a:moveTo>
                                  <a:pt x="0" y="43"/>
                                </a:moveTo>
                                <a:lnTo>
                                  <a:pt x="53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7383"/>
                        <wps:cNvSpPr>
                          <a:spLocks/>
                        </wps:cNvSpPr>
                        <wps:spPr bwMode="auto">
                          <a:xfrm>
                            <a:off x="6697" y="1332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3"/>
                              <a:gd name="T2" fmla="*/ 40 w 47"/>
                              <a:gd name="T3" fmla="*/ 15 h 33"/>
                              <a:gd name="T4" fmla="*/ 28 w 47"/>
                              <a:gd name="T5" fmla="*/ 25 h 33"/>
                              <a:gd name="T6" fmla="*/ 15 w 47"/>
                              <a:gd name="T7" fmla="*/ 33 h 33"/>
                              <a:gd name="T8" fmla="*/ 0 w 47"/>
                              <a:gd name="T9" fmla="*/ 33 h 33"/>
                              <a:gd name="T10" fmla="*/ 3 w 47"/>
                              <a:gd name="T11" fmla="*/ 25 h 33"/>
                              <a:gd name="T12" fmla="*/ 5 w 47"/>
                              <a:gd name="T13" fmla="*/ 18 h 33"/>
                              <a:gd name="T14" fmla="*/ 10 w 47"/>
                              <a:gd name="T15" fmla="*/ 13 h 33"/>
                              <a:gd name="T16" fmla="*/ 18 w 47"/>
                              <a:gd name="T17" fmla="*/ 8 h 33"/>
                              <a:gd name="T18" fmla="*/ 23 w 47"/>
                              <a:gd name="T19" fmla="*/ 3 h 33"/>
                              <a:gd name="T20" fmla="*/ 33 w 47"/>
                              <a:gd name="T21" fmla="*/ 0 h 33"/>
                              <a:gd name="T22" fmla="*/ 40 w 47"/>
                              <a:gd name="T23" fmla="*/ 0 h 33"/>
                              <a:gd name="T24" fmla="*/ 47 w 47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47" y="3"/>
                                </a:moveTo>
                                <a:lnTo>
                                  <a:pt x="40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3" y="3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7384"/>
                        <wps:cNvSpPr>
                          <a:spLocks noEditPoints="1"/>
                        </wps:cNvSpPr>
                        <wps:spPr bwMode="auto">
                          <a:xfrm>
                            <a:off x="6677" y="1325"/>
                            <a:ext cx="100" cy="72"/>
                          </a:xfrm>
                          <a:custGeom>
                            <a:avLst/>
                            <a:gdLst>
                              <a:gd name="T0" fmla="*/ 48 w 100"/>
                              <a:gd name="T1" fmla="*/ 42 h 72"/>
                              <a:gd name="T2" fmla="*/ 100 w 100"/>
                              <a:gd name="T3" fmla="*/ 0 h 72"/>
                              <a:gd name="T4" fmla="*/ 48 w 100"/>
                              <a:gd name="T5" fmla="*/ 42 h 72"/>
                              <a:gd name="T6" fmla="*/ 48 w 100"/>
                              <a:gd name="T7" fmla="*/ 42 h 72"/>
                              <a:gd name="T8" fmla="*/ 38 w 100"/>
                              <a:gd name="T9" fmla="*/ 55 h 72"/>
                              <a:gd name="T10" fmla="*/ 28 w 100"/>
                              <a:gd name="T11" fmla="*/ 65 h 72"/>
                              <a:gd name="T12" fmla="*/ 15 w 100"/>
                              <a:gd name="T13" fmla="*/ 72 h 72"/>
                              <a:gd name="T14" fmla="*/ 0 w 100"/>
                              <a:gd name="T15" fmla="*/ 72 h 72"/>
                              <a:gd name="T16" fmla="*/ 0 w 100"/>
                              <a:gd name="T17" fmla="*/ 65 h 72"/>
                              <a:gd name="T18" fmla="*/ 5 w 100"/>
                              <a:gd name="T19" fmla="*/ 60 h 72"/>
                              <a:gd name="T20" fmla="*/ 10 w 100"/>
                              <a:gd name="T21" fmla="*/ 52 h 72"/>
                              <a:gd name="T22" fmla="*/ 15 w 100"/>
                              <a:gd name="T23" fmla="*/ 47 h 72"/>
                              <a:gd name="T24" fmla="*/ 23 w 100"/>
                              <a:gd name="T25" fmla="*/ 45 h 72"/>
                              <a:gd name="T26" fmla="*/ 30 w 100"/>
                              <a:gd name="T27" fmla="*/ 42 h 72"/>
                              <a:gd name="T28" fmla="*/ 38 w 100"/>
                              <a:gd name="T29" fmla="*/ 40 h 72"/>
                              <a:gd name="T30" fmla="*/ 48 w 100"/>
                              <a:gd name="T3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>
                                <a:moveTo>
                                  <a:pt x="48" y="42"/>
                                </a:moveTo>
                                <a:lnTo>
                                  <a:pt x="100" y="0"/>
                                </a:lnTo>
                                <a:lnTo>
                                  <a:pt x="48" y="42"/>
                                </a:lnTo>
                                <a:close/>
                                <a:moveTo>
                                  <a:pt x="48" y="42"/>
                                </a:moveTo>
                                <a:lnTo>
                                  <a:pt x="38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5" y="60"/>
                                </a:lnTo>
                                <a:lnTo>
                                  <a:pt x="10" y="52"/>
                                </a:lnTo>
                                <a:lnTo>
                                  <a:pt x="15" y="47"/>
                                </a:lnTo>
                                <a:lnTo>
                                  <a:pt x="23" y="45"/>
                                </a:lnTo>
                                <a:lnTo>
                                  <a:pt x="30" y="42"/>
                                </a:lnTo>
                                <a:lnTo>
                                  <a:pt x="38" y="40"/>
                                </a:lnTo>
                                <a:lnTo>
                                  <a:pt x="4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7385"/>
                        <wps:cNvSpPr>
                          <a:spLocks/>
                        </wps:cNvSpPr>
                        <wps:spPr bwMode="auto">
                          <a:xfrm>
                            <a:off x="6725" y="1325"/>
                            <a:ext cx="52" cy="42"/>
                          </a:xfrm>
                          <a:custGeom>
                            <a:avLst/>
                            <a:gdLst>
                              <a:gd name="T0" fmla="*/ 0 w 52"/>
                              <a:gd name="T1" fmla="*/ 42 h 42"/>
                              <a:gd name="T2" fmla="*/ 52 w 52"/>
                              <a:gd name="T3" fmla="*/ 0 h 42"/>
                              <a:gd name="T4" fmla="*/ 0 w 52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0" y="42"/>
                                </a:moveTo>
                                <a:lnTo>
                                  <a:pt x="52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7386"/>
                        <wps:cNvSpPr>
                          <a:spLocks/>
                        </wps:cNvSpPr>
                        <wps:spPr bwMode="auto">
                          <a:xfrm>
                            <a:off x="6677" y="136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5 h 32"/>
                              <a:gd name="T4" fmla="*/ 28 w 48"/>
                              <a:gd name="T5" fmla="*/ 25 h 32"/>
                              <a:gd name="T6" fmla="*/ 15 w 48"/>
                              <a:gd name="T7" fmla="*/ 32 h 32"/>
                              <a:gd name="T8" fmla="*/ 0 w 48"/>
                              <a:gd name="T9" fmla="*/ 32 h 32"/>
                              <a:gd name="T10" fmla="*/ 0 w 48"/>
                              <a:gd name="T11" fmla="*/ 25 h 32"/>
                              <a:gd name="T12" fmla="*/ 5 w 48"/>
                              <a:gd name="T13" fmla="*/ 20 h 32"/>
                              <a:gd name="T14" fmla="*/ 10 w 48"/>
                              <a:gd name="T15" fmla="*/ 12 h 32"/>
                              <a:gd name="T16" fmla="*/ 15 w 48"/>
                              <a:gd name="T17" fmla="*/ 7 h 32"/>
                              <a:gd name="T18" fmla="*/ 23 w 48"/>
                              <a:gd name="T19" fmla="*/ 5 h 32"/>
                              <a:gd name="T20" fmla="*/ 30 w 48"/>
                              <a:gd name="T21" fmla="*/ 2 h 32"/>
                              <a:gd name="T22" fmla="*/ 38 w 48"/>
                              <a:gd name="T23" fmla="*/ 0 h 32"/>
                              <a:gd name="T24" fmla="*/ 48 w 48"/>
                              <a:gd name="T25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2"/>
                                </a:moveTo>
                                <a:lnTo>
                                  <a:pt x="38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7387"/>
                        <wps:cNvSpPr>
                          <a:spLocks noEditPoints="1"/>
                        </wps:cNvSpPr>
                        <wps:spPr bwMode="auto">
                          <a:xfrm>
                            <a:off x="6744" y="1202"/>
                            <a:ext cx="90" cy="93"/>
                          </a:xfrm>
                          <a:custGeom>
                            <a:avLst/>
                            <a:gdLst>
                              <a:gd name="T0" fmla="*/ 48 w 90"/>
                              <a:gd name="T1" fmla="*/ 60 h 93"/>
                              <a:gd name="T2" fmla="*/ 90 w 90"/>
                              <a:gd name="T3" fmla="*/ 0 h 93"/>
                              <a:gd name="T4" fmla="*/ 48 w 90"/>
                              <a:gd name="T5" fmla="*/ 60 h 93"/>
                              <a:gd name="T6" fmla="*/ 48 w 90"/>
                              <a:gd name="T7" fmla="*/ 60 h 93"/>
                              <a:gd name="T8" fmla="*/ 40 w 90"/>
                              <a:gd name="T9" fmla="*/ 75 h 93"/>
                              <a:gd name="T10" fmla="*/ 30 w 90"/>
                              <a:gd name="T11" fmla="*/ 85 h 93"/>
                              <a:gd name="T12" fmla="*/ 23 w 90"/>
                              <a:gd name="T13" fmla="*/ 88 h 93"/>
                              <a:gd name="T14" fmla="*/ 18 w 90"/>
                              <a:gd name="T15" fmla="*/ 90 h 93"/>
                              <a:gd name="T16" fmla="*/ 10 w 90"/>
                              <a:gd name="T17" fmla="*/ 93 h 93"/>
                              <a:gd name="T18" fmla="*/ 0 w 90"/>
                              <a:gd name="T19" fmla="*/ 90 h 93"/>
                              <a:gd name="T20" fmla="*/ 3 w 90"/>
                              <a:gd name="T21" fmla="*/ 83 h 93"/>
                              <a:gd name="T22" fmla="*/ 5 w 90"/>
                              <a:gd name="T23" fmla="*/ 75 h 93"/>
                              <a:gd name="T24" fmla="*/ 10 w 90"/>
                              <a:gd name="T25" fmla="*/ 70 h 93"/>
                              <a:gd name="T26" fmla="*/ 18 w 90"/>
                              <a:gd name="T27" fmla="*/ 65 h 93"/>
                              <a:gd name="T28" fmla="*/ 25 w 90"/>
                              <a:gd name="T29" fmla="*/ 60 h 93"/>
                              <a:gd name="T30" fmla="*/ 33 w 90"/>
                              <a:gd name="T31" fmla="*/ 58 h 93"/>
                              <a:gd name="T32" fmla="*/ 40 w 90"/>
                              <a:gd name="T33" fmla="*/ 58 h 93"/>
                              <a:gd name="T34" fmla="*/ 48 w 90"/>
                              <a:gd name="T35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8" y="60"/>
                                </a:moveTo>
                                <a:lnTo>
                                  <a:pt x="90" y="0"/>
                                </a:lnTo>
                                <a:lnTo>
                                  <a:pt x="48" y="60"/>
                                </a:lnTo>
                                <a:close/>
                                <a:moveTo>
                                  <a:pt x="48" y="60"/>
                                </a:moveTo>
                                <a:lnTo>
                                  <a:pt x="40" y="75"/>
                                </a:lnTo>
                                <a:lnTo>
                                  <a:pt x="30" y="85"/>
                                </a:lnTo>
                                <a:lnTo>
                                  <a:pt x="23" y="88"/>
                                </a:lnTo>
                                <a:lnTo>
                                  <a:pt x="18" y="90"/>
                                </a:lnTo>
                                <a:lnTo>
                                  <a:pt x="10" y="93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5" y="75"/>
                                </a:lnTo>
                                <a:lnTo>
                                  <a:pt x="10" y="70"/>
                                </a:lnTo>
                                <a:lnTo>
                                  <a:pt x="18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8"/>
                                </a:lnTo>
                                <a:lnTo>
                                  <a:pt x="40" y="58"/>
                                </a:lnTo>
                                <a:lnTo>
                                  <a:pt x="4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7388"/>
                        <wps:cNvSpPr>
                          <a:spLocks/>
                        </wps:cNvSpPr>
                        <wps:spPr bwMode="auto">
                          <a:xfrm>
                            <a:off x="6792" y="1202"/>
                            <a:ext cx="42" cy="60"/>
                          </a:xfrm>
                          <a:custGeom>
                            <a:avLst/>
                            <a:gdLst>
                              <a:gd name="T0" fmla="*/ 0 w 42"/>
                              <a:gd name="T1" fmla="*/ 60 h 60"/>
                              <a:gd name="T2" fmla="*/ 42 w 42"/>
                              <a:gd name="T3" fmla="*/ 0 h 60"/>
                              <a:gd name="T4" fmla="*/ 0 w 4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0" y="60"/>
                                </a:moveTo>
                                <a:lnTo>
                                  <a:pt x="4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7389"/>
                        <wps:cNvSpPr>
                          <a:spLocks/>
                        </wps:cNvSpPr>
                        <wps:spPr bwMode="auto">
                          <a:xfrm>
                            <a:off x="6744" y="1260"/>
                            <a:ext cx="48" cy="35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5"/>
                              <a:gd name="T2" fmla="*/ 40 w 48"/>
                              <a:gd name="T3" fmla="*/ 17 h 35"/>
                              <a:gd name="T4" fmla="*/ 30 w 48"/>
                              <a:gd name="T5" fmla="*/ 27 h 35"/>
                              <a:gd name="T6" fmla="*/ 23 w 48"/>
                              <a:gd name="T7" fmla="*/ 30 h 35"/>
                              <a:gd name="T8" fmla="*/ 18 w 48"/>
                              <a:gd name="T9" fmla="*/ 32 h 35"/>
                              <a:gd name="T10" fmla="*/ 10 w 48"/>
                              <a:gd name="T11" fmla="*/ 35 h 35"/>
                              <a:gd name="T12" fmla="*/ 0 w 48"/>
                              <a:gd name="T13" fmla="*/ 32 h 35"/>
                              <a:gd name="T14" fmla="*/ 3 w 48"/>
                              <a:gd name="T15" fmla="*/ 25 h 35"/>
                              <a:gd name="T16" fmla="*/ 5 w 48"/>
                              <a:gd name="T17" fmla="*/ 17 h 35"/>
                              <a:gd name="T18" fmla="*/ 10 w 48"/>
                              <a:gd name="T19" fmla="*/ 12 h 35"/>
                              <a:gd name="T20" fmla="*/ 18 w 48"/>
                              <a:gd name="T21" fmla="*/ 7 h 35"/>
                              <a:gd name="T22" fmla="*/ 25 w 48"/>
                              <a:gd name="T23" fmla="*/ 2 h 35"/>
                              <a:gd name="T24" fmla="*/ 33 w 48"/>
                              <a:gd name="T25" fmla="*/ 0 h 35"/>
                              <a:gd name="T26" fmla="*/ 40 w 48"/>
                              <a:gd name="T27" fmla="*/ 0 h 35"/>
                              <a:gd name="T28" fmla="*/ 48 w 48"/>
                              <a:gd name="T29" fmla="*/ 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48" y="2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3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8" y="7"/>
                                </a:lnTo>
                                <a:lnTo>
                                  <a:pt x="25" y="2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7390"/>
                        <wps:cNvSpPr>
                          <a:spLocks noEditPoints="1"/>
                        </wps:cNvSpPr>
                        <wps:spPr bwMode="auto">
                          <a:xfrm>
                            <a:off x="6764" y="1170"/>
                            <a:ext cx="95" cy="87"/>
                          </a:xfrm>
                          <a:custGeom>
                            <a:avLst/>
                            <a:gdLst>
                              <a:gd name="T0" fmla="*/ 48 w 95"/>
                              <a:gd name="T1" fmla="*/ 57 h 87"/>
                              <a:gd name="T2" fmla="*/ 95 w 95"/>
                              <a:gd name="T3" fmla="*/ 0 h 87"/>
                              <a:gd name="T4" fmla="*/ 48 w 95"/>
                              <a:gd name="T5" fmla="*/ 57 h 87"/>
                              <a:gd name="T6" fmla="*/ 48 w 95"/>
                              <a:gd name="T7" fmla="*/ 57 h 87"/>
                              <a:gd name="T8" fmla="*/ 38 w 95"/>
                              <a:gd name="T9" fmla="*/ 72 h 87"/>
                              <a:gd name="T10" fmla="*/ 28 w 95"/>
                              <a:gd name="T11" fmla="*/ 82 h 87"/>
                              <a:gd name="T12" fmla="*/ 20 w 95"/>
                              <a:gd name="T13" fmla="*/ 85 h 87"/>
                              <a:gd name="T14" fmla="*/ 15 w 95"/>
                              <a:gd name="T15" fmla="*/ 87 h 87"/>
                              <a:gd name="T16" fmla="*/ 8 w 95"/>
                              <a:gd name="T17" fmla="*/ 87 h 87"/>
                              <a:gd name="T18" fmla="*/ 0 w 95"/>
                              <a:gd name="T19" fmla="*/ 87 h 87"/>
                              <a:gd name="T20" fmla="*/ 0 w 95"/>
                              <a:gd name="T21" fmla="*/ 80 h 87"/>
                              <a:gd name="T22" fmla="*/ 5 w 95"/>
                              <a:gd name="T23" fmla="*/ 72 h 87"/>
                              <a:gd name="T24" fmla="*/ 10 w 95"/>
                              <a:gd name="T25" fmla="*/ 67 h 87"/>
                              <a:gd name="T26" fmla="*/ 15 w 95"/>
                              <a:gd name="T27" fmla="*/ 62 h 87"/>
                              <a:gd name="T28" fmla="*/ 23 w 95"/>
                              <a:gd name="T29" fmla="*/ 57 h 87"/>
                              <a:gd name="T30" fmla="*/ 30 w 95"/>
                              <a:gd name="T31" fmla="*/ 55 h 87"/>
                              <a:gd name="T32" fmla="*/ 38 w 95"/>
                              <a:gd name="T33" fmla="*/ 55 h 87"/>
                              <a:gd name="T34" fmla="*/ 48 w 95"/>
                              <a:gd name="T35" fmla="*/ 5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48" y="57"/>
                                </a:moveTo>
                                <a:lnTo>
                                  <a:pt x="95" y="0"/>
                                </a:lnTo>
                                <a:lnTo>
                                  <a:pt x="48" y="57"/>
                                </a:lnTo>
                                <a:close/>
                                <a:moveTo>
                                  <a:pt x="48" y="57"/>
                                </a:moveTo>
                                <a:lnTo>
                                  <a:pt x="38" y="72"/>
                                </a:lnTo>
                                <a:lnTo>
                                  <a:pt x="28" y="82"/>
                                </a:lnTo>
                                <a:lnTo>
                                  <a:pt x="20" y="85"/>
                                </a:lnTo>
                                <a:lnTo>
                                  <a:pt x="15" y="87"/>
                                </a:lnTo>
                                <a:lnTo>
                                  <a:pt x="8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80"/>
                                </a:lnTo>
                                <a:lnTo>
                                  <a:pt x="5" y="72"/>
                                </a:lnTo>
                                <a:lnTo>
                                  <a:pt x="10" y="67"/>
                                </a:lnTo>
                                <a:lnTo>
                                  <a:pt x="15" y="62"/>
                                </a:lnTo>
                                <a:lnTo>
                                  <a:pt x="23" y="57"/>
                                </a:lnTo>
                                <a:lnTo>
                                  <a:pt x="30" y="55"/>
                                </a:lnTo>
                                <a:lnTo>
                                  <a:pt x="38" y="55"/>
                                </a:lnTo>
                                <a:lnTo>
                                  <a:pt x="4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7391"/>
                        <wps:cNvSpPr>
                          <a:spLocks/>
                        </wps:cNvSpPr>
                        <wps:spPr bwMode="auto">
                          <a:xfrm>
                            <a:off x="6812" y="1170"/>
                            <a:ext cx="47" cy="57"/>
                          </a:xfrm>
                          <a:custGeom>
                            <a:avLst/>
                            <a:gdLst>
                              <a:gd name="T0" fmla="*/ 0 w 47"/>
                              <a:gd name="T1" fmla="*/ 57 h 57"/>
                              <a:gd name="T2" fmla="*/ 47 w 47"/>
                              <a:gd name="T3" fmla="*/ 0 h 57"/>
                              <a:gd name="T4" fmla="*/ 0 w 4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0" y="57"/>
                                </a:moveTo>
                                <a:lnTo>
                                  <a:pt x="4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7392"/>
                        <wps:cNvSpPr>
                          <a:spLocks/>
                        </wps:cNvSpPr>
                        <wps:spPr bwMode="auto">
                          <a:xfrm>
                            <a:off x="6764" y="122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7 h 32"/>
                              <a:gd name="T4" fmla="*/ 28 w 48"/>
                              <a:gd name="T5" fmla="*/ 27 h 32"/>
                              <a:gd name="T6" fmla="*/ 20 w 48"/>
                              <a:gd name="T7" fmla="*/ 30 h 32"/>
                              <a:gd name="T8" fmla="*/ 15 w 48"/>
                              <a:gd name="T9" fmla="*/ 32 h 32"/>
                              <a:gd name="T10" fmla="*/ 8 w 48"/>
                              <a:gd name="T11" fmla="*/ 32 h 32"/>
                              <a:gd name="T12" fmla="*/ 0 w 48"/>
                              <a:gd name="T13" fmla="*/ 32 h 32"/>
                              <a:gd name="T14" fmla="*/ 0 w 48"/>
                              <a:gd name="T15" fmla="*/ 25 h 32"/>
                              <a:gd name="T16" fmla="*/ 5 w 48"/>
                              <a:gd name="T17" fmla="*/ 17 h 32"/>
                              <a:gd name="T18" fmla="*/ 10 w 48"/>
                              <a:gd name="T19" fmla="*/ 12 h 32"/>
                              <a:gd name="T20" fmla="*/ 15 w 48"/>
                              <a:gd name="T21" fmla="*/ 7 h 32"/>
                              <a:gd name="T22" fmla="*/ 23 w 48"/>
                              <a:gd name="T23" fmla="*/ 2 h 32"/>
                              <a:gd name="T24" fmla="*/ 30 w 48"/>
                              <a:gd name="T25" fmla="*/ 0 h 32"/>
                              <a:gd name="T26" fmla="*/ 38 w 48"/>
                              <a:gd name="T27" fmla="*/ 0 h 32"/>
                              <a:gd name="T28" fmla="*/ 48 w 48"/>
                              <a:gd name="T29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0" y="30"/>
                                </a:lnTo>
                                <a:lnTo>
                                  <a:pt x="15" y="32"/>
                                </a:lnTo>
                                <a:lnTo>
                                  <a:pt x="8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7393"/>
                        <wps:cNvSpPr>
                          <a:spLocks noEditPoints="1"/>
                        </wps:cNvSpPr>
                        <wps:spPr bwMode="auto">
                          <a:xfrm>
                            <a:off x="6782" y="1143"/>
                            <a:ext cx="89" cy="84"/>
                          </a:xfrm>
                          <a:custGeom>
                            <a:avLst/>
                            <a:gdLst>
                              <a:gd name="T0" fmla="*/ 44 w 89"/>
                              <a:gd name="T1" fmla="*/ 52 h 84"/>
                              <a:gd name="T2" fmla="*/ 89 w 89"/>
                              <a:gd name="T3" fmla="*/ 0 h 84"/>
                              <a:gd name="T4" fmla="*/ 44 w 89"/>
                              <a:gd name="T5" fmla="*/ 52 h 84"/>
                              <a:gd name="T6" fmla="*/ 44 w 89"/>
                              <a:gd name="T7" fmla="*/ 52 h 84"/>
                              <a:gd name="T8" fmla="*/ 37 w 89"/>
                              <a:gd name="T9" fmla="*/ 67 h 84"/>
                              <a:gd name="T10" fmla="*/ 27 w 89"/>
                              <a:gd name="T11" fmla="*/ 77 h 84"/>
                              <a:gd name="T12" fmla="*/ 20 w 89"/>
                              <a:gd name="T13" fmla="*/ 82 h 84"/>
                              <a:gd name="T14" fmla="*/ 15 w 89"/>
                              <a:gd name="T15" fmla="*/ 84 h 84"/>
                              <a:gd name="T16" fmla="*/ 7 w 89"/>
                              <a:gd name="T17" fmla="*/ 84 h 84"/>
                              <a:gd name="T18" fmla="*/ 0 w 89"/>
                              <a:gd name="T19" fmla="*/ 84 h 84"/>
                              <a:gd name="T20" fmla="*/ 0 w 89"/>
                              <a:gd name="T21" fmla="*/ 77 h 84"/>
                              <a:gd name="T22" fmla="*/ 2 w 89"/>
                              <a:gd name="T23" fmla="*/ 69 h 84"/>
                              <a:gd name="T24" fmla="*/ 7 w 89"/>
                              <a:gd name="T25" fmla="*/ 62 h 84"/>
                              <a:gd name="T26" fmla="*/ 15 w 89"/>
                              <a:gd name="T27" fmla="*/ 57 h 84"/>
                              <a:gd name="T28" fmla="*/ 20 w 89"/>
                              <a:gd name="T29" fmla="*/ 54 h 84"/>
                              <a:gd name="T30" fmla="*/ 27 w 89"/>
                              <a:gd name="T31" fmla="*/ 49 h 84"/>
                              <a:gd name="T32" fmla="*/ 37 w 89"/>
                              <a:gd name="T33" fmla="*/ 49 h 84"/>
                              <a:gd name="T34" fmla="*/ 44 w 89"/>
                              <a:gd name="T35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44" y="52"/>
                                </a:moveTo>
                                <a:lnTo>
                                  <a:pt x="89" y="0"/>
                                </a:lnTo>
                                <a:lnTo>
                                  <a:pt x="44" y="52"/>
                                </a:lnTo>
                                <a:close/>
                                <a:moveTo>
                                  <a:pt x="44" y="52"/>
                                </a:moveTo>
                                <a:lnTo>
                                  <a:pt x="37" y="67"/>
                                </a:lnTo>
                                <a:lnTo>
                                  <a:pt x="27" y="77"/>
                                </a:lnTo>
                                <a:lnTo>
                                  <a:pt x="20" y="82"/>
                                </a:lnTo>
                                <a:lnTo>
                                  <a:pt x="15" y="84"/>
                                </a:lnTo>
                                <a:lnTo>
                                  <a:pt x="7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77"/>
                                </a:lnTo>
                                <a:lnTo>
                                  <a:pt x="2" y="69"/>
                                </a:lnTo>
                                <a:lnTo>
                                  <a:pt x="7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4"/>
                                </a:lnTo>
                                <a:lnTo>
                                  <a:pt x="27" y="49"/>
                                </a:lnTo>
                                <a:lnTo>
                                  <a:pt x="37" y="49"/>
                                </a:lnTo>
                                <a:lnTo>
                                  <a:pt x="4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7394"/>
                        <wps:cNvSpPr>
                          <a:spLocks/>
                        </wps:cNvSpPr>
                        <wps:spPr bwMode="auto">
                          <a:xfrm>
                            <a:off x="6826" y="1143"/>
                            <a:ext cx="45" cy="52"/>
                          </a:xfrm>
                          <a:custGeom>
                            <a:avLst/>
                            <a:gdLst>
                              <a:gd name="T0" fmla="*/ 0 w 45"/>
                              <a:gd name="T1" fmla="*/ 52 h 52"/>
                              <a:gd name="T2" fmla="*/ 45 w 45"/>
                              <a:gd name="T3" fmla="*/ 0 h 52"/>
                              <a:gd name="T4" fmla="*/ 0 w 4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>
                                <a:moveTo>
                                  <a:pt x="0" y="52"/>
                                </a:moveTo>
                                <a:lnTo>
                                  <a:pt x="4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7395"/>
                        <wps:cNvSpPr>
                          <a:spLocks/>
                        </wps:cNvSpPr>
                        <wps:spPr bwMode="auto">
                          <a:xfrm>
                            <a:off x="6782" y="1192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3 h 35"/>
                              <a:gd name="T2" fmla="*/ 37 w 44"/>
                              <a:gd name="T3" fmla="*/ 18 h 35"/>
                              <a:gd name="T4" fmla="*/ 27 w 44"/>
                              <a:gd name="T5" fmla="*/ 28 h 35"/>
                              <a:gd name="T6" fmla="*/ 20 w 44"/>
                              <a:gd name="T7" fmla="*/ 33 h 35"/>
                              <a:gd name="T8" fmla="*/ 15 w 44"/>
                              <a:gd name="T9" fmla="*/ 35 h 35"/>
                              <a:gd name="T10" fmla="*/ 7 w 44"/>
                              <a:gd name="T11" fmla="*/ 35 h 35"/>
                              <a:gd name="T12" fmla="*/ 0 w 44"/>
                              <a:gd name="T13" fmla="*/ 35 h 35"/>
                              <a:gd name="T14" fmla="*/ 0 w 44"/>
                              <a:gd name="T15" fmla="*/ 28 h 35"/>
                              <a:gd name="T16" fmla="*/ 2 w 44"/>
                              <a:gd name="T17" fmla="*/ 20 h 35"/>
                              <a:gd name="T18" fmla="*/ 7 w 44"/>
                              <a:gd name="T19" fmla="*/ 13 h 35"/>
                              <a:gd name="T20" fmla="*/ 15 w 44"/>
                              <a:gd name="T21" fmla="*/ 8 h 35"/>
                              <a:gd name="T22" fmla="*/ 20 w 44"/>
                              <a:gd name="T23" fmla="*/ 5 h 35"/>
                              <a:gd name="T24" fmla="*/ 27 w 44"/>
                              <a:gd name="T25" fmla="*/ 0 h 35"/>
                              <a:gd name="T26" fmla="*/ 37 w 44"/>
                              <a:gd name="T27" fmla="*/ 0 h 35"/>
                              <a:gd name="T28" fmla="*/ 44 w 44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44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0"/>
                                </a:lnTo>
                                <a:lnTo>
                                  <a:pt x="7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7396"/>
                        <wps:cNvSpPr>
                          <a:spLocks noEditPoints="1"/>
                        </wps:cNvSpPr>
                        <wps:spPr bwMode="auto">
                          <a:xfrm>
                            <a:off x="6799" y="1098"/>
                            <a:ext cx="85" cy="92"/>
                          </a:xfrm>
                          <a:custGeom>
                            <a:avLst/>
                            <a:gdLst>
                              <a:gd name="T0" fmla="*/ 47 w 85"/>
                              <a:gd name="T1" fmla="*/ 60 h 92"/>
                              <a:gd name="T2" fmla="*/ 85 w 85"/>
                              <a:gd name="T3" fmla="*/ 0 h 92"/>
                              <a:gd name="T4" fmla="*/ 47 w 85"/>
                              <a:gd name="T5" fmla="*/ 60 h 92"/>
                              <a:gd name="T6" fmla="*/ 47 w 85"/>
                              <a:gd name="T7" fmla="*/ 60 h 92"/>
                              <a:gd name="T8" fmla="*/ 40 w 85"/>
                              <a:gd name="T9" fmla="*/ 74 h 92"/>
                              <a:gd name="T10" fmla="*/ 30 w 85"/>
                              <a:gd name="T11" fmla="*/ 84 h 92"/>
                              <a:gd name="T12" fmla="*/ 22 w 85"/>
                              <a:gd name="T13" fmla="*/ 87 h 92"/>
                              <a:gd name="T14" fmla="*/ 18 w 85"/>
                              <a:gd name="T15" fmla="*/ 89 h 92"/>
                              <a:gd name="T16" fmla="*/ 10 w 85"/>
                              <a:gd name="T17" fmla="*/ 92 h 92"/>
                              <a:gd name="T18" fmla="*/ 0 w 85"/>
                              <a:gd name="T19" fmla="*/ 92 h 92"/>
                              <a:gd name="T20" fmla="*/ 3 w 85"/>
                              <a:gd name="T21" fmla="*/ 84 h 92"/>
                              <a:gd name="T22" fmla="*/ 5 w 85"/>
                              <a:gd name="T23" fmla="*/ 77 h 92"/>
                              <a:gd name="T24" fmla="*/ 10 w 85"/>
                              <a:gd name="T25" fmla="*/ 70 h 92"/>
                              <a:gd name="T26" fmla="*/ 15 w 85"/>
                              <a:gd name="T27" fmla="*/ 65 h 92"/>
                              <a:gd name="T28" fmla="*/ 22 w 85"/>
                              <a:gd name="T29" fmla="*/ 60 h 92"/>
                              <a:gd name="T30" fmla="*/ 30 w 85"/>
                              <a:gd name="T31" fmla="*/ 57 h 92"/>
                              <a:gd name="T32" fmla="*/ 40 w 85"/>
                              <a:gd name="T33" fmla="*/ 57 h 92"/>
                              <a:gd name="T34" fmla="*/ 47 w 85"/>
                              <a:gd name="T35" fmla="*/ 6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47" y="60"/>
                                </a:moveTo>
                                <a:lnTo>
                                  <a:pt x="85" y="0"/>
                                </a:lnTo>
                                <a:lnTo>
                                  <a:pt x="47" y="60"/>
                                </a:lnTo>
                                <a:close/>
                                <a:moveTo>
                                  <a:pt x="47" y="60"/>
                                </a:moveTo>
                                <a:lnTo>
                                  <a:pt x="40" y="74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18" y="89"/>
                                </a:lnTo>
                                <a:lnTo>
                                  <a:pt x="10" y="92"/>
                                </a:lnTo>
                                <a:lnTo>
                                  <a:pt x="0" y="92"/>
                                </a:lnTo>
                                <a:lnTo>
                                  <a:pt x="3" y="84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0"/>
                                </a:lnTo>
                                <a:lnTo>
                                  <a:pt x="30" y="57"/>
                                </a:lnTo>
                                <a:lnTo>
                                  <a:pt x="40" y="57"/>
                                </a:lnTo>
                                <a:lnTo>
                                  <a:pt x="4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7397"/>
                        <wps:cNvSpPr>
                          <a:spLocks/>
                        </wps:cNvSpPr>
                        <wps:spPr bwMode="auto">
                          <a:xfrm>
                            <a:off x="6846" y="1098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7398"/>
                        <wps:cNvSpPr>
                          <a:spLocks/>
                        </wps:cNvSpPr>
                        <wps:spPr bwMode="auto">
                          <a:xfrm>
                            <a:off x="6799" y="1155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5"/>
                              <a:gd name="T2" fmla="*/ 40 w 47"/>
                              <a:gd name="T3" fmla="*/ 17 h 35"/>
                              <a:gd name="T4" fmla="*/ 30 w 47"/>
                              <a:gd name="T5" fmla="*/ 27 h 35"/>
                              <a:gd name="T6" fmla="*/ 22 w 47"/>
                              <a:gd name="T7" fmla="*/ 30 h 35"/>
                              <a:gd name="T8" fmla="*/ 18 w 47"/>
                              <a:gd name="T9" fmla="*/ 32 h 35"/>
                              <a:gd name="T10" fmla="*/ 10 w 47"/>
                              <a:gd name="T11" fmla="*/ 35 h 35"/>
                              <a:gd name="T12" fmla="*/ 0 w 47"/>
                              <a:gd name="T13" fmla="*/ 35 h 35"/>
                              <a:gd name="T14" fmla="*/ 3 w 47"/>
                              <a:gd name="T15" fmla="*/ 27 h 35"/>
                              <a:gd name="T16" fmla="*/ 5 w 47"/>
                              <a:gd name="T17" fmla="*/ 20 h 35"/>
                              <a:gd name="T18" fmla="*/ 10 w 47"/>
                              <a:gd name="T19" fmla="*/ 13 h 35"/>
                              <a:gd name="T20" fmla="*/ 15 w 47"/>
                              <a:gd name="T21" fmla="*/ 8 h 35"/>
                              <a:gd name="T22" fmla="*/ 22 w 47"/>
                              <a:gd name="T23" fmla="*/ 3 h 35"/>
                              <a:gd name="T24" fmla="*/ 30 w 47"/>
                              <a:gd name="T25" fmla="*/ 0 h 35"/>
                              <a:gd name="T26" fmla="*/ 40 w 47"/>
                              <a:gd name="T27" fmla="*/ 0 h 35"/>
                              <a:gd name="T28" fmla="*/ 47 w 47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3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2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5"/>
                                </a:lnTo>
                                <a:lnTo>
                                  <a:pt x="3" y="27"/>
                                </a:lnTo>
                                <a:lnTo>
                                  <a:pt x="5" y="20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7399"/>
                        <wps:cNvSpPr>
                          <a:spLocks noEditPoints="1"/>
                        </wps:cNvSpPr>
                        <wps:spPr bwMode="auto">
                          <a:xfrm>
                            <a:off x="6814" y="1050"/>
                            <a:ext cx="75" cy="110"/>
                          </a:xfrm>
                          <a:custGeom>
                            <a:avLst/>
                            <a:gdLst>
                              <a:gd name="T0" fmla="*/ 42 w 75"/>
                              <a:gd name="T1" fmla="*/ 68 h 110"/>
                              <a:gd name="T2" fmla="*/ 75 w 75"/>
                              <a:gd name="T3" fmla="*/ 0 h 110"/>
                              <a:gd name="T4" fmla="*/ 42 w 75"/>
                              <a:gd name="T5" fmla="*/ 68 h 110"/>
                              <a:gd name="T6" fmla="*/ 42 w 75"/>
                              <a:gd name="T7" fmla="*/ 68 h 110"/>
                              <a:gd name="T8" fmla="*/ 35 w 75"/>
                              <a:gd name="T9" fmla="*/ 85 h 110"/>
                              <a:gd name="T10" fmla="*/ 25 w 75"/>
                              <a:gd name="T11" fmla="*/ 98 h 110"/>
                              <a:gd name="T12" fmla="*/ 20 w 75"/>
                              <a:gd name="T13" fmla="*/ 103 h 110"/>
                              <a:gd name="T14" fmla="*/ 15 w 75"/>
                              <a:gd name="T15" fmla="*/ 105 h 110"/>
                              <a:gd name="T16" fmla="*/ 7 w 75"/>
                              <a:gd name="T17" fmla="*/ 108 h 110"/>
                              <a:gd name="T18" fmla="*/ 0 w 75"/>
                              <a:gd name="T19" fmla="*/ 110 h 110"/>
                              <a:gd name="T20" fmla="*/ 0 w 75"/>
                              <a:gd name="T21" fmla="*/ 100 h 110"/>
                              <a:gd name="T22" fmla="*/ 3 w 75"/>
                              <a:gd name="T23" fmla="*/ 93 h 110"/>
                              <a:gd name="T24" fmla="*/ 7 w 75"/>
                              <a:gd name="T25" fmla="*/ 85 h 110"/>
                              <a:gd name="T26" fmla="*/ 12 w 75"/>
                              <a:gd name="T27" fmla="*/ 78 h 110"/>
                              <a:gd name="T28" fmla="*/ 20 w 75"/>
                              <a:gd name="T29" fmla="*/ 73 h 110"/>
                              <a:gd name="T30" fmla="*/ 27 w 75"/>
                              <a:gd name="T31" fmla="*/ 70 h 110"/>
                              <a:gd name="T32" fmla="*/ 35 w 75"/>
                              <a:gd name="T33" fmla="*/ 68 h 110"/>
                              <a:gd name="T34" fmla="*/ 42 w 75"/>
                              <a:gd name="T35" fmla="*/ 6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42" y="68"/>
                                </a:moveTo>
                                <a:lnTo>
                                  <a:pt x="75" y="0"/>
                                </a:lnTo>
                                <a:lnTo>
                                  <a:pt x="42" y="68"/>
                                </a:lnTo>
                                <a:close/>
                                <a:moveTo>
                                  <a:pt x="42" y="68"/>
                                </a:moveTo>
                                <a:lnTo>
                                  <a:pt x="35" y="85"/>
                                </a:lnTo>
                                <a:lnTo>
                                  <a:pt x="25" y="98"/>
                                </a:lnTo>
                                <a:lnTo>
                                  <a:pt x="20" y="103"/>
                                </a:lnTo>
                                <a:lnTo>
                                  <a:pt x="15" y="105"/>
                                </a:lnTo>
                                <a:lnTo>
                                  <a:pt x="7" y="108"/>
                                </a:lnTo>
                                <a:lnTo>
                                  <a:pt x="0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3"/>
                                </a:lnTo>
                                <a:lnTo>
                                  <a:pt x="7" y="85"/>
                                </a:lnTo>
                                <a:lnTo>
                                  <a:pt x="12" y="78"/>
                                </a:lnTo>
                                <a:lnTo>
                                  <a:pt x="20" y="73"/>
                                </a:lnTo>
                                <a:lnTo>
                                  <a:pt x="27" y="70"/>
                                </a:lnTo>
                                <a:lnTo>
                                  <a:pt x="35" y="68"/>
                                </a:lnTo>
                                <a:lnTo>
                                  <a:pt x="4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7400"/>
                        <wps:cNvSpPr>
                          <a:spLocks/>
                        </wps:cNvSpPr>
                        <wps:spPr bwMode="auto">
                          <a:xfrm>
                            <a:off x="6856" y="1050"/>
                            <a:ext cx="33" cy="68"/>
                          </a:xfrm>
                          <a:custGeom>
                            <a:avLst/>
                            <a:gdLst>
                              <a:gd name="T0" fmla="*/ 0 w 33"/>
                              <a:gd name="T1" fmla="*/ 68 h 68"/>
                              <a:gd name="T2" fmla="*/ 33 w 33"/>
                              <a:gd name="T3" fmla="*/ 0 h 68"/>
                              <a:gd name="T4" fmla="*/ 0 w 3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>
                                <a:moveTo>
                                  <a:pt x="0" y="68"/>
                                </a:moveTo>
                                <a:lnTo>
                                  <a:pt x="3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7401"/>
                        <wps:cNvSpPr>
                          <a:spLocks/>
                        </wps:cNvSpPr>
                        <wps:spPr bwMode="auto">
                          <a:xfrm>
                            <a:off x="6814" y="1118"/>
                            <a:ext cx="42" cy="4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2"/>
                              <a:gd name="T2" fmla="*/ 35 w 42"/>
                              <a:gd name="T3" fmla="*/ 17 h 42"/>
                              <a:gd name="T4" fmla="*/ 25 w 42"/>
                              <a:gd name="T5" fmla="*/ 30 h 42"/>
                              <a:gd name="T6" fmla="*/ 20 w 42"/>
                              <a:gd name="T7" fmla="*/ 35 h 42"/>
                              <a:gd name="T8" fmla="*/ 15 w 42"/>
                              <a:gd name="T9" fmla="*/ 37 h 42"/>
                              <a:gd name="T10" fmla="*/ 7 w 42"/>
                              <a:gd name="T11" fmla="*/ 40 h 42"/>
                              <a:gd name="T12" fmla="*/ 0 w 42"/>
                              <a:gd name="T13" fmla="*/ 42 h 42"/>
                              <a:gd name="T14" fmla="*/ 0 w 42"/>
                              <a:gd name="T15" fmla="*/ 32 h 42"/>
                              <a:gd name="T16" fmla="*/ 3 w 42"/>
                              <a:gd name="T17" fmla="*/ 25 h 42"/>
                              <a:gd name="T18" fmla="*/ 7 w 42"/>
                              <a:gd name="T19" fmla="*/ 17 h 42"/>
                              <a:gd name="T20" fmla="*/ 12 w 42"/>
                              <a:gd name="T21" fmla="*/ 10 h 42"/>
                              <a:gd name="T22" fmla="*/ 20 w 42"/>
                              <a:gd name="T23" fmla="*/ 5 h 42"/>
                              <a:gd name="T24" fmla="*/ 27 w 42"/>
                              <a:gd name="T25" fmla="*/ 2 h 42"/>
                              <a:gd name="T26" fmla="*/ 35 w 42"/>
                              <a:gd name="T27" fmla="*/ 0 h 42"/>
                              <a:gd name="T28" fmla="*/ 42 w 42"/>
                              <a:gd name="T2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42" y="0"/>
                                </a:moveTo>
                                <a:lnTo>
                                  <a:pt x="35" y="17"/>
                                </a:lnTo>
                                <a:lnTo>
                                  <a:pt x="25" y="30"/>
                                </a:lnTo>
                                <a:lnTo>
                                  <a:pt x="20" y="35"/>
                                </a:lnTo>
                                <a:lnTo>
                                  <a:pt x="15" y="37"/>
                                </a:lnTo>
                                <a:lnTo>
                                  <a:pt x="7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7" y="17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7402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7403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7404"/>
                        <wps:cNvSpPr>
                          <a:spLocks noEditPoints="1"/>
                        </wps:cNvSpPr>
                        <wps:spPr bwMode="auto">
                          <a:xfrm>
                            <a:off x="6712" y="1207"/>
                            <a:ext cx="27" cy="125"/>
                          </a:xfrm>
                          <a:custGeom>
                            <a:avLst/>
                            <a:gdLst>
                              <a:gd name="T0" fmla="*/ 13 w 27"/>
                              <a:gd name="T1" fmla="*/ 68 h 125"/>
                              <a:gd name="T2" fmla="*/ 18 w 27"/>
                              <a:gd name="T3" fmla="*/ 83 h 125"/>
                              <a:gd name="T4" fmla="*/ 20 w 27"/>
                              <a:gd name="T5" fmla="*/ 98 h 125"/>
                              <a:gd name="T6" fmla="*/ 18 w 27"/>
                              <a:gd name="T7" fmla="*/ 113 h 125"/>
                              <a:gd name="T8" fmla="*/ 10 w 27"/>
                              <a:gd name="T9" fmla="*/ 125 h 125"/>
                              <a:gd name="T10" fmla="*/ 5 w 27"/>
                              <a:gd name="T11" fmla="*/ 120 h 125"/>
                              <a:gd name="T12" fmla="*/ 3 w 27"/>
                              <a:gd name="T13" fmla="*/ 115 h 125"/>
                              <a:gd name="T14" fmla="*/ 3 w 27"/>
                              <a:gd name="T15" fmla="*/ 108 h 125"/>
                              <a:gd name="T16" fmla="*/ 0 w 27"/>
                              <a:gd name="T17" fmla="*/ 100 h 125"/>
                              <a:gd name="T18" fmla="*/ 3 w 27"/>
                              <a:gd name="T19" fmla="*/ 90 h 125"/>
                              <a:gd name="T20" fmla="*/ 5 w 27"/>
                              <a:gd name="T21" fmla="*/ 83 h 125"/>
                              <a:gd name="T22" fmla="*/ 8 w 27"/>
                              <a:gd name="T23" fmla="*/ 75 h 125"/>
                              <a:gd name="T24" fmla="*/ 13 w 27"/>
                              <a:gd name="T25" fmla="*/ 68 h 125"/>
                              <a:gd name="T26" fmla="*/ 10 w 27"/>
                              <a:gd name="T27" fmla="*/ 68 h 125"/>
                              <a:gd name="T28" fmla="*/ 27 w 27"/>
                              <a:gd name="T29" fmla="*/ 0 h 125"/>
                              <a:gd name="T30" fmla="*/ 10 w 27"/>
                              <a:gd name="T3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13" y="68"/>
                                </a:moveTo>
                                <a:lnTo>
                                  <a:pt x="18" y="83"/>
                                </a:lnTo>
                                <a:lnTo>
                                  <a:pt x="20" y="98"/>
                                </a:lnTo>
                                <a:lnTo>
                                  <a:pt x="18" y="113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5"/>
                                </a:lnTo>
                                <a:lnTo>
                                  <a:pt x="3" y="108"/>
                                </a:lnTo>
                                <a:lnTo>
                                  <a:pt x="0" y="100"/>
                                </a:lnTo>
                                <a:lnTo>
                                  <a:pt x="3" y="90"/>
                                </a:lnTo>
                                <a:lnTo>
                                  <a:pt x="5" y="83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close/>
                                <a:moveTo>
                                  <a:pt x="10" y="68"/>
                                </a:moveTo>
                                <a:lnTo>
                                  <a:pt x="27" y="0"/>
                                </a:lnTo>
                                <a:lnTo>
                                  <a:pt x="1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7405"/>
                        <wps:cNvSpPr>
                          <a:spLocks/>
                        </wps:cNvSpPr>
                        <wps:spPr bwMode="auto">
                          <a:xfrm>
                            <a:off x="6712" y="1275"/>
                            <a:ext cx="20" cy="57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57"/>
                              <a:gd name="T2" fmla="*/ 18 w 20"/>
                              <a:gd name="T3" fmla="*/ 15 h 57"/>
                              <a:gd name="T4" fmla="*/ 20 w 20"/>
                              <a:gd name="T5" fmla="*/ 30 h 57"/>
                              <a:gd name="T6" fmla="*/ 18 w 20"/>
                              <a:gd name="T7" fmla="*/ 45 h 57"/>
                              <a:gd name="T8" fmla="*/ 10 w 20"/>
                              <a:gd name="T9" fmla="*/ 57 h 57"/>
                              <a:gd name="T10" fmla="*/ 5 w 20"/>
                              <a:gd name="T11" fmla="*/ 52 h 57"/>
                              <a:gd name="T12" fmla="*/ 3 w 20"/>
                              <a:gd name="T13" fmla="*/ 47 h 57"/>
                              <a:gd name="T14" fmla="*/ 3 w 20"/>
                              <a:gd name="T15" fmla="*/ 40 h 57"/>
                              <a:gd name="T16" fmla="*/ 0 w 20"/>
                              <a:gd name="T17" fmla="*/ 32 h 57"/>
                              <a:gd name="T18" fmla="*/ 3 w 20"/>
                              <a:gd name="T19" fmla="*/ 22 h 57"/>
                              <a:gd name="T20" fmla="*/ 5 w 20"/>
                              <a:gd name="T21" fmla="*/ 15 h 57"/>
                              <a:gd name="T22" fmla="*/ 8 w 20"/>
                              <a:gd name="T23" fmla="*/ 7 h 57"/>
                              <a:gd name="T24" fmla="*/ 13 w 20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13" y="0"/>
                                </a:moveTo>
                                <a:lnTo>
                                  <a:pt x="18" y="15"/>
                                </a:lnTo>
                                <a:lnTo>
                                  <a:pt x="20" y="30"/>
                                </a:lnTo>
                                <a:lnTo>
                                  <a:pt x="18" y="45"/>
                                </a:lnTo>
                                <a:lnTo>
                                  <a:pt x="10" y="57"/>
                                </a:lnTo>
                                <a:lnTo>
                                  <a:pt x="5" y="52"/>
                                </a:lnTo>
                                <a:lnTo>
                                  <a:pt x="3" y="47"/>
                                </a:lnTo>
                                <a:lnTo>
                                  <a:pt x="3" y="40"/>
                                </a:lnTo>
                                <a:lnTo>
                                  <a:pt x="0" y="32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7406"/>
                        <wps:cNvSpPr>
                          <a:spLocks/>
                        </wps:cNvSpPr>
                        <wps:spPr bwMode="auto">
                          <a:xfrm>
                            <a:off x="6722" y="1207"/>
                            <a:ext cx="17" cy="68"/>
                          </a:xfrm>
                          <a:custGeom>
                            <a:avLst/>
                            <a:gdLst>
                              <a:gd name="T0" fmla="*/ 0 w 17"/>
                              <a:gd name="T1" fmla="*/ 68 h 68"/>
                              <a:gd name="T2" fmla="*/ 17 w 17"/>
                              <a:gd name="T3" fmla="*/ 0 h 68"/>
                              <a:gd name="T4" fmla="*/ 0 w 17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>
                                <a:moveTo>
                                  <a:pt x="0" y="68"/>
                                </a:moveTo>
                                <a:lnTo>
                                  <a:pt x="17" y="0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7407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7408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7409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7410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7411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7412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7413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7414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7415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7416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7417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7418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7419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7420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7421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7422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7423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7424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7425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7426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7427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17" y="67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7428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17" y="67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7429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7430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7431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7432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7433"/>
                        <wps:cNvSpPr>
                          <a:spLocks noEditPoints="1"/>
                        </wps:cNvSpPr>
                        <wps:spPr bwMode="auto">
                          <a:xfrm>
                            <a:off x="6695" y="1235"/>
                            <a:ext cx="79" cy="95"/>
                          </a:xfrm>
                          <a:custGeom>
                            <a:avLst/>
                            <a:gdLst>
                              <a:gd name="T0" fmla="*/ 42 w 79"/>
                              <a:gd name="T1" fmla="*/ 60 h 95"/>
                              <a:gd name="T2" fmla="*/ 79 w 79"/>
                              <a:gd name="T3" fmla="*/ 0 h 95"/>
                              <a:gd name="T4" fmla="*/ 42 w 79"/>
                              <a:gd name="T5" fmla="*/ 60 h 95"/>
                              <a:gd name="T6" fmla="*/ 42 w 79"/>
                              <a:gd name="T7" fmla="*/ 60 h 95"/>
                              <a:gd name="T8" fmla="*/ 37 w 79"/>
                              <a:gd name="T9" fmla="*/ 75 h 95"/>
                              <a:gd name="T10" fmla="*/ 27 w 79"/>
                              <a:gd name="T11" fmla="*/ 87 h 95"/>
                              <a:gd name="T12" fmla="*/ 20 w 79"/>
                              <a:gd name="T13" fmla="*/ 90 h 95"/>
                              <a:gd name="T14" fmla="*/ 15 w 79"/>
                              <a:gd name="T15" fmla="*/ 92 h 95"/>
                              <a:gd name="T16" fmla="*/ 7 w 79"/>
                              <a:gd name="T17" fmla="*/ 95 h 95"/>
                              <a:gd name="T18" fmla="*/ 0 w 79"/>
                              <a:gd name="T19" fmla="*/ 95 h 95"/>
                              <a:gd name="T20" fmla="*/ 0 w 79"/>
                              <a:gd name="T21" fmla="*/ 87 h 95"/>
                              <a:gd name="T22" fmla="*/ 2 w 79"/>
                              <a:gd name="T23" fmla="*/ 80 h 95"/>
                              <a:gd name="T24" fmla="*/ 7 w 79"/>
                              <a:gd name="T25" fmla="*/ 75 h 95"/>
                              <a:gd name="T26" fmla="*/ 12 w 79"/>
                              <a:gd name="T27" fmla="*/ 67 h 95"/>
                              <a:gd name="T28" fmla="*/ 20 w 79"/>
                              <a:gd name="T29" fmla="*/ 62 h 95"/>
                              <a:gd name="T30" fmla="*/ 27 w 79"/>
                              <a:gd name="T31" fmla="*/ 60 h 95"/>
                              <a:gd name="T32" fmla="*/ 35 w 79"/>
                              <a:gd name="T33" fmla="*/ 57 h 95"/>
                              <a:gd name="T34" fmla="*/ 42 w 79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>
                                <a:moveTo>
                                  <a:pt x="42" y="60"/>
                                </a:moveTo>
                                <a:lnTo>
                                  <a:pt x="79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7" y="75"/>
                                </a:lnTo>
                                <a:lnTo>
                                  <a:pt x="27" y="87"/>
                                </a:lnTo>
                                <a:lnTo>
                                  <a:pt x="20" y="90"/>
                                </a:lnTo>
                                <a:lnTo>
                                  <a:pt x="15" y="92"/>
                                </a:lnTo>
                                <a:lnTo>
                                  <a:pt x="7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2" y="80"/>
                                </a:lnTo>
                                <a:lnTo>
                                  <a:pt x="7" y="75"/>
                                </a:lnTo>
                                <a:lnTo>
                                  <a:pt x="12" y="67"/>
                                </a:lnTo>
                                <a:lnTo>
                                  <a:pt x="20" y="62"/>
                                </a:lnTo>
                                <a:lnTo>
                                  <a:pt x="27" y="60"/>
                                </a:lnTo>
                                <a:lnTo>
                                  <a:pt x="35" y="57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7434"/>
                        <wps:cNvSpPr>
                          <a:spLocks/>
                        </wps:cNvSpPr>
                        <wps:spPr bwMode="auto">
                          <a:xfrm>
                            <a:off x="6737" y="1235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7435"/>
                        <wps:cNvSpPr>
                          <a:spLocks/>
                        </wps:cNvSpPr>
                        <wps:spPr bwMode="auto">
                          <a:xfrm>
                            <a:off x="6695" y="129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7 w 42"/>
                              <a:gd name="T3" fmla="*/ 18 h 38"/>
                              <a:gd name="T4" fmla="*/ 27 w 42"/>
                              <a:gd name="T5" fmla="*/ 30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8 h 38"/>
                              <a:gd name="T20" fmla="*/ 12 w 42"/>
                              <a:gd name="T21" fmla="*/ 10 h 38"/>
                              <a:gd name="T22" fmla="*/ 20 w 42"/>
                              <a:gd name="T23" fmla="*/ 5 h 38"/>
                              <a:gd name="T24" fmla="*/ 27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8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7436"/>
                        <wps:cNvSpPr>
                          <a:spLocks noEditPoints="1"/>
                        </wps:cNvSpPr>
                        <wps:spPr bwMode="auto">
                          <a:xfrm>
                            <a:off x="6670" y="1285"/>
                            <a:ext cx="89" cy="82"/>
                          </a:xfrm>
                          <a:custGeom>
                            <a:avLst/>
                            <a:gdLst>
                              <a:gd name="T0" fmla="*/ 42 w 89"/>
                              <a:gd name="T1" fmla="*/ 47 h 82"/>
                              <a:gd name="T2" fmla="*/ 89 w 89"/>
                              <a:gd name="T3" fmla="*/ 0 h 82"/>
                              <a:gd name="T4" fmla="*/ 42 w 89"/>
                              <a:gd name="T5" fmla="*/ 47 h 82"/>
                              <a:gd name="T6" fmla="*/ 42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5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2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20 w 89"/>
                              <a:gd name="T25" fmla="*/ 52 h 82"/>
                              <a:gd name="T26" fmla="*/ 27 w 89"/>
                              <a:gd name="T27" fmla="*/ 50 h 82"/>
                              <a:gd name="T28" fmla="*/ 35 w 89"/>
                              <a:gd name="T29" fmla="*/ 47 h 82"/>
                              <a:gd name="T30" fmla="*/ 42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2" y="47"/>
                                </a:moveTo>
                                <a:lnTo>
                                  <a:pt x="89" y="0"/>
                                </a:lnTo>
                                <a:lnTo>
                                  <a:pt x="42" y="47"/>
                                </a:lnTo>
                                <a:close/>
                                <a:moveTo>
                                  <a:pt x="42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7437"/>
                        <wps:cNvSpPr>
                          <a:spLocks/>
                        </wps:cNvSpPr>
                        <wps:spPr bwMode="auto">
                          <a:xfrm>
                            <a:off x="6712" y="1285"/>
                            <a:ext cx="47" cy="47"/>
                          </a:xfrm>
                          <a:custGeom>
                            <a:avLst/>
                            <a:gdLst>
                              <a:gd name="T0" fmla="*/ 0 w 47"/>
                              <a:gd name="T1" fmla="*/ 47 h 47"/>
                              <a:gd name="T2" fmla="*/ 47 w 47"/>
                              <a:gd name="T3" fmla="*/ 0 h 47"/>
                              <a:gd name="T4" fmla="*/ 0 w 47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0" y="47"/>
                                </a:moveTo>
                                <a:lnTo>
                                  <a:pt x="47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7438"/>
                        <wps:cNvSpPr>
                          <a:spLocks/>
                        </wps:cNvSpPr>
                        <wps:spPr bwMode="auto">
                          <a:xfrm>
                            <a:off x="6670" y="1332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7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3 h 35"/>
                              <a:gd name="T8" fmla="*/ 0 w 42"/>
                              <a:gd name="T9" fmla="*/ 35 h 35"/>
                              <a:gd name="T10" fmla="*/ 0 w 42"/>
                              <a:gd name="T11" fmla="*/ 28 h 35"/>
                              <a:gd name="T12" fmla="*/ 2 w 42"/>
                              <a:gd name="T13" fmla="*/ 23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3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7439"/>
                        <wps:cNvSpPr>
                          <a:spLocks noEditPoints="1"/>
                        </wps:cNvSpPr>
                        <wps:spPr bwMode="auto">
                          <a:xfrm>
                            <a:off x="6653" y="1320"/>
                            <a:ext cx="89" cy="82"/>
                          </a:xfrm>
                          <a:custGeom>
                            <a:avLst/>
                            <a:gdLst>
                              <a:gd name="T0" fmla="*/ 44 w 89"/>
                              <a:gd name="T1" fmla="*/ 47 h 82"/>
                              <a:gd name="T2" fmla="*/ 89 w 89"/>
                              <a:gd name="T3" fmla="*/ 0 h 82"/>
                              <a:gd name="T4" fmla="*/ 44 w 89"/>
                              <a:gd name="T5" fmla="*/ 47 h 82"/>
                              <a:gd name="T6" fmla="*/ 44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4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4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19 w 89"/>
                              <a:gd name="T25" fmla="*/ 52 h 82"/>
                              <a:gd name="T26" fmla="*/ 27 w 89"/>
                              <a:gd name="T27" fmla="*/ 47 h 82"/>
                              <a:gd name="T28" fmla="*/ 34 w 89"/>
                              <a:gd name="T29" fmla="*/ 47 h 82"/>
                              <a:gd name="T30" fmla="*/ 44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4" y="47"/>
                                </a:moveTo>
                                <a:lnTo>
                                  <a:pt x="89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4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4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19" y="52"/>
                                </a:lnTo>
                                <a:lnTo>
                                  <a:pt x="27" y="47"/>
                                </a:lnTo>
                                <a:lnTo>
                                  <a:pt x="3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7440"/>
                        <wps:cNvSpPr>
                          <a:spLocks/>
                        </wps:cNvSpPr>
                        <wps:spPr bwMode="auto">
                          <a:xfrm>
                            <a:off x="6697" y="1320"/>
                            <a:ext cx="45" cy="47"/>
                          </a:xfrm>
                          <a:custGeom>
                            <a:avLst/>
                            <a:gdLst>
                              <a:gd name="T0" fmla="*/ 0 w 45"/>
                              <a:gd name="T1" fmla="*/ 47 h 47"/>
                              <a:gd name="T2" fmla="*/ 45 w 45"/>
                              <a:gd name="T3" fmla="*/ 0 h 47"/>
                              <a:gd name="T4" fmla="*/ 0 w 45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>
                                <a:moveTo>
                                  <a:pt x="0" y="47"/>
                                </a:moveTo>
                                <a:lnTo>
                                  <a:pt x="45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7441"/>
                        <wps:cNvSpPr>
                          <a:spLocks/>
                        </wps:cNvSpPr>
                        <wps:spPr bwMode="auto">
                          <a:xfrm>
                            <a:off x="6653" y="1367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5"/>
                              <a:gd name="T2" fmla="*/ 37 w 44"/>
                              <a:gd name="T3" fmla="*/ 15 h 35"/>
                              <a:gd name="T4" fmla="*/ 27 w 44"/>
                              <a:gd name="T5" fmla="*/ 25 h 35"/>
                              <a:gd name="T6" fmla="*/ 14 w 44"/>
                              <a:gd name="T7" fmla="*/ 33 h 35"/>
                              <a:gd name="T8" fmla="*/ 0 w 44"/>
                              <a:gd name="T9" fmla="*/ 35 h 35"/>
                              <a:gd name="T10" fmla="*/ 0 w 44"/>
                              <a:gd name="T11" fmla="*/ 28 h 35"/>
                              <a:gd name="T12" fmla="*/ 4 w 44"/>
                              <a:gd name="T13" fmla="*/ 23 h 35"/>
                              <a:gd name="T14" fmla="*/ 7 w 44"/>
                              <a:gd name="T15" fmla="*/ 15 h 35"/>
                              <a:gd name="T16" fmla="*/ 12 w 44"/>
                              <a:gd name="T17" fmla="*/ 10 h 35"/>
                              <a:gd name="T18" fmla="*/ 19 w 44"/>
                              <a:gd name="T19" fmla="*/ 5 h 35"/>
                              <a:gd name="T20" fmla="*/ 27 w 44"/>
                              <a:gd name="T21" fmla="*/ 0 h 35"/>
                              <a:gd name="T22" fmla="*/ 34 w 44"/>
                              <a:gd name="T23" fmla="*/ 0 h 35"/>
                              <a:gd name="T24" fmla="*/ 44 w 4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44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4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4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9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7442"/>
                        <wps:cNvSpPr>
                          <a:spLocks noEditPoints="1"/>
                        </wps:cNvSpPr>
                        <wps:spPr bwMode="auto">
                          <a:xfrm>
                            <a:off x="6710" y="1192"/>
                            <a:ext cx="77" cy="100"/>
                          </a:xfrm>
                          <a:custGeom>
                            <a:avLst/>
                            <a:gdLst>
                              <a:gd name="T0" fmla="*/ 42 w 77"/>
                              <a:gd name="T1" fmla="*/ 63 h 100"/>
                              <a:gd name="T2" fmla="*/ 77 w 77"/>
                              <a:gd name="T3" fmla="*/ 0 h 100"/>
                              <a:gd name="T4" fmla="*/ 42 w 77"/>
                              <a:gd name="T5" fmla="*/ 63 h 100"/>
                              <a:gd name="T6" fmla="*/ 42 w 77"/>
                              <a:gd name="T7" fmla="*/ 63 h 100"/>
                              <a:gd name="T8" fmla="*/ 37 w 77"/>
                              <a:gd name="T9" fmla="*/ 80 h 100"/>
                              <a:gd name="T10" fmla="*/ 27 w 77"/>
                              <a:gd name="T11" fmla="*/ 90 h 100"/>
                              <a:gd name="T12" fmla="*/ 22 w 77"/>
                              <a:gd name="T13" fmla="*/ 95 h 100"/>
                              <a:gd name="T14" fmla="*/ 15 w 77"/>
                              <a:gd name="T15" fmla="*/ 98 h 100"/>
                              <a:gd name="T16" fmla="*/ 7 w 77"/>
                              <a:gd name="T17" fmla="*/ 100 h 100"/>
                              <a:gd name="T18" fmla="*/ 0 w 77"/>
                              <a:gd name="T19" fmla="*/ 100 h 100"/>
                              <a:gd name="T20" fmla="*/ 0 w 77"/>
                              <a:gd name="T21" fmla="*/ 93 h 100"/>
                              <a:gd name="T22" fmla="*/ 2 w 77"/>
                              <a:gd name="T23" fmla="*/ 85 h 100"/>
                              <a:gd name="T24" fmla="*/ 7 w 77"/>
                              <a:gd name="T25" fmla="*/ 78 h 100"/>
                              <a:gd name="T26" fmla="*/ 12 w 77"/>
                              <a:gd name="T27" fmla="*/ 73 h 100"/>
                              <a:gd name="T28" fmla="*/ 20 w 77"/>
                              <a:gd name="T29" fmla="*/ 68 h 100"/>
                              <a:gd name="T30" fmla="*/ 27 w 77"/>
                              <a:gd name="T31" fmla="*/ 63 h 100"/>
                              <a:gd name="T32" fmla="*/ 34 w 77"/>
                              <a:gd name="T33" fmla="*/ 63 h 100"/>
                              <a:gd name="T34" fmla="*/ 42 w 77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>
                                <a:moveTo>
                                  <a:pt x="42" y="63"/>
                                </a:moveTo>
                                <a:lnTo>
                                  <a:pt x="77" y="0"/>
                                </a:lnTo>
                                <a:lnTo>
                                  <a:pt x="42" y="63"/>
                                </a:lnTo>
                                <a:close/>
                                <a:moveTo>
                                  <a:pt x="42" y="63"/>
                                </a:moveTo>
                                <a:lnTo>
                                  <a:pt x="37" y="80"/>
                                </a:lnTo>
                                <a:lnTo>
                                  <a:pt x="27" y="90"/>
                                </a:lnTo>
                                <a:lnTo>
                                  <a:pt x="22" y="95"/>
                                </a:lnTo>
                                <a:lnTo>
                                  <a:pt x="15" y="98"/>
                                </a:lnTo>
                                <a:lnTo>
                                  <a:pt x="7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2" y="85"/>
                                </a:lnTo>
                                <a:lnTo>
                                  <a:pt x="7" y="78"/>
                                </a:lnTo>
                                <a:lnTo>
                                  <a:pt x="12" y="73"/>
                                </a:lnTo>
                                <a:lnTo>
                                  <a:pt x="20" y="68"/>
                                </a:lnTo>
                                <a:lnTo>
                                  <a:pt x="27" y="63"/>
                                </a:lnTo>
                                <a:lnTo>
                                  <a:pt x="34" y="63"/>
                                </a:lnTo>
                                <a:lnTo>
                                  <a:pt x="4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7443"/>
                        <wps:cNvSpPr>
                          <a:spLocks/>
                        </wps:cNvSpPr>
                        <wps:spPr bwMode="auto">
                          <a:xfrm>
                            <a:off x="6752" y="1192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7444"/>
                        <wps:cNvSpPr>
                          <a:spLocks/>
                        </wps:cNvSpPr>
                        <wps:spPr bwMode="auto">
                          <a:xfrm>
                            <a:off x="6710" y="125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7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0 h 37"/>
                              <a:gd name="T26" fmla="*/ 34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7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7445"/>
                        <wps:cNvSpPr>
                          <a:spLocks noEditPoints="1"/>
                        </wps:cNvSpPr>
                        <wps:spPr bwMode="auto">
                          <a:xfrm>
                            <a:off x="6725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84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34 w 84"/>
                              <a:gd name="T9" fmla="*/ 77 h 97"/>
                              <a:gd name="T10" fmla="*/ 27 w 84"/>
                              <a:gd name="T11" fmla="*/ 87 h 97"/>
                              <a:gd name="T12" fmla="*/ 19 w 84"/>
                              <a:gd name="T13" fmla="*/ 92 h 97"/>
                              <a:gd name="T14" fmla="*/ 14 w 84"/>
                              <a:gd name="T15" fmla="*/ 94 h 97"/>
                              <a:gd name="T16" fmla="*/ 7 w 84"/>
                              <a:gd name="T17" fmla="*/ 97 h 97"/>
                              <a:gd name="T18" fmla="*/ 0 w 84"/>
                              <a:gd name="T19" fmla="*/ 97 h 97"/>
                              <a:gd name="T20" fmla="*/ 0 w 84"/>
                              <a:gd name="T21" fmla="*/ 89 h 97"/>
                              <a:gd name="T22" fmla="*/ 2 w 84"/>
                              <a:gd name="T23" fmla="*/ 82 h 97"/>
                              <a:gd name="T24" fmla="*/ 7 w 84"/>
                              <a:gd name="T25" fmla="*/ 74 h 97"/>
                              <a:gd name="T26" fmla="*/ 12 w 84"/>
                              <a:gd name="T27" fmla="*/ 69 h 97"/>
                              <a:gd name="T28" fmla="*/ 17 w 84"/>
                              <a:gd name="T29" fmla="*/ 64 h 97"/>
                              <a:gd name="T30" fmla="*/ 24 w 84"/>
                              <a:gd name="T31" fmla="*/ 62 h 97"/>
                              <a:gd name="T32" fmla="*/ 34 w 84"/>
                              <a:gd name="T33" fmla="*/ 59 h 97"/>
                              <a:gd name="T34" fmla="*/ 42 w 84"/>
                              <a:gd name="T35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>
                                <a:moveTo>
                                  <a:pt x="42" y="62"/>
                                </a:moveTo>
                                <a:lnTo>
                                  <a:pt x="8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4" y="77"/>
                                </a:lnTo>
                                <a:lnTo>
                                  <a:pt x="27" y="87"/>
                                </a:lnTo>
                                <a:lnTo>
                                  <a:pt x="19" y="92"/>
                                </a:lnTo>
                                <a:lnTo>
                                  <a:pt x="14" y="94"/>
                                </a:lnTo>
                                <a:lnTo>
                                  <a:pt x="7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2" y="82"/>
                                </a:lnTo>
                                <a:lnTo>
                                  <a:pt x="7" y="74"/>
                                </a:lnTo>
                                <a:lnTo>
                                  <a:pt x="12" y="69"/>
                                </a:lnTo>
                                <a:lnTo>
                                  <a:pt x="17" y="64"/>
                                </a:lnTo>
                                <a:lnTo>
                                  <a:pt x="24" y="62"/>
                                </a:lnTo>
                                <a:lnTo>
                                  <a:pt x="34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7446"/>
                        <wps:cNvSpPr>
                          <a:spLocks/>
                        </wps:cNvSpPr>
                        <wps:spPr bwMode="auto">
                          <a:xfrm>
                            <a:off x="6767" y="1158"/>
                            <a:ext cx="42" cy="62"/>
                          </a:xfrm>
                          <a:custGeom>
                            <a:avLst/>
                            <a:gdLst>
                              <a:gd name="T0" fmla="*/ 0 w 42"/>
                              <a:gd name="T1" fmla="*/ 62 h 62"/>
                              <a:gd name="T2" fmla="*/ 42 w 42"/>
                              <a:gd name="T3" fmla="*/ 0 h 62"/>
                              <a:gd name="T4" fmla="*/ 0 w 4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>
                                <a:moveTo>
                                  <a:pt x="0" y="62"/>
                                </a:moveTo>
                                <a:lnTo>
                                  <a:pt x="4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7447"/>
                        <wps:cNvSpPr>
                          <a:spLocks/>
                        </wps:cNvSpPr>
                        <wps:spPr bwMode="auto">
                          <a:xfrm>
                            <a:off x="6725" y="1217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4 w 42"/>
                              <a:gd name="T3" fmla="*/ 18 h 38"/>
                              <a:gd name="T4" fmla="*/ 27 w 42"/>
                              <a:gd name="T5" fmla="*/ 28 h 38"/>
                              <a:gd name="T6" fmla="*/ 19 w 42"/>
                              <a:gd name="T7" fmla="*/ 33 h 38"/>
                              <a:gd name="T8" fmla="*/ 14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4 w 42"/>
                              <a:gd name="T25" fmla="*/ 3 h 38"/>
                              <a:gd name="T26" fmla="*/ 34 w 42"/>
                              <a:gd name="T27" fmla="*/ 0 h 38"/>
                              <a:gd name="T28" fmla="*/ 42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3"/>
                                </a:moveTo>
                                <a:lnTo>
                                  <a:pt x="34" y="18"/>
                                </a:lnTo>
                                <a:lnTo>
                                  <a:pt x="27" y="28"/>
                                </a:lnTo>
                                <a:lnTo>
                                  <a:pt x="19" y="33"/>
                                </a:lnTo>
                                <a:lnTo>
                                  <a:pt x="14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3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7448"/>
                        <wps:cNvSpPr>
                          <a:spLocks noEditPoints="1"/>
                        </wps:cNvSpPr>
                        <wps:spPr bwMode="auto">
                          <a:xfrm>
                            <a:off x="6737" y="1130"/>
                            <a:ext cx="80" cy="92"/>
                          </a:xfrm>
                          <a:custGeom>
                            <a:avLst/>
                            <a:gdLst>
                              <a:gd name="T0" fmla="*/ 42 w 80"/>
                              <a:gd name="T1" fmla="*/ 55 h 92"/>
                              <a:gd name="T2" fmla="*/ 80 w 80"/>
                              <a:gd name="T3" fmla="*/ 0 h 92"/>
                              <a:gd name="T4" fmla="*/ 42 w 80"/>
                              <a:gd name="T5" fmla="*/ 55 h 92"/>
                              <a:gd name="T6" fmla="*/ 42 w 80"/>
                              <a:gd name="T7" fmla="*/ 55 h 92"/>
                              <a:gd name="T8" fmla="*/ 37 w 80"/>
                              <a:gd name="T9" fmla="*/ 70 h 92"/>
                              <a:gd name="T10" fmla="*/ 27 w 80"/>
                              <a:gd name="T11" fmla="*/ 82 h 92"/>
                              <a:gd name="T12" fmla="*/ 22 w 80"/>
                              <a:gd name="T13" fmla="*/ 87 h 92"/>
                              <a:gd name="T14" fmla="*/ 15 w 80"/>
                              <a:gd name="T15" fmla="*/ 90 h 92"/>
                              <a:gd name="T16" fmla="*/ 7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5 h 92"/>
                              <a:gd name="T22" fmla="*/ 2 w 80"/>
                              <a:gd name="T23" fmla="*/ 77 h 92"/>
                              <a:gd name="T24" fmla="*/ 7 w 80"/>
                              <a:gd name="T25" fmla="*/ 70 h 92"/>
                              <a:gd name="T26" fmla="*/ 12 w 80"/>
                              <a:gd name="T27" fmla="*/ 65 h 92"/>
                              <a:gd name="T28" fmla="*/ 17 w 80"/>
                              <a:gd name="T29" fmla="*/ 60 h 92"/>
                              <a:gd name="T30" fmla="*/ 25 w 80"/>
                              <a:gd name="T31" fmla="*/ 55 h 92"/>
                              <a:gd name="T32" fmla="*/ 35 w 80"/>
                              <a:gd name="T33" fmla="*/ 55 h 92"/>
                              <a:gd name="T34" fmla="*/ 42 w 80"/>
                              <a:gd name="T35" fmla="*/ 5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42" y="55"/>
                                </a:moveTo>
                                <a:lnTo>
                                  <a:pt x="80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2"/>
                                </a:lnTo>
                                <a:lnTo>
                                  <a:pt x="22" y="87"/>
                                </a:lnTo>
                                <a:lnTo>
                                  <a:pt x="15" y="90"/>
                                </a:lnTo>
                                <a:lnTo>
                                  <a:pt x="7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5"/>
                                </a:lnTo>
                                <a:lnTo>
                                  <a:pt x="2" y="77"/>
                                </a:lnTo>
                                <a:lnTo>
                                  <a:pt x="7" y="70"/>
                                </a:lnTo>
                                <a:lnTo>
                                  <a:pt x="12" y="65"/>
                                </a:lnTo>
                                <a:lnTo>
                                  <a:pt x="17" y="60"/>
                                </a:lnTo>
                                <a:lnTo>
                                  <a:pt x="25" y="55"/>
                                </a:lnTo>
                                <a:lnTo>
                                  <a:pt x="35" y="55"/>
                                </a:lnTo>
                                <a:lnTo>
                                  <a:pt x="4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7449"/>
                        <wps:cNvSpPr>
                          <a:spLocks/>
                        </wps:cNvSpPr>
                        <wps:spPr bwMode="auto">
                          <a:xfrm>
                            <a:off x="6779" y="1130"/>
                            <a:ext cx="38" cy="55"/>
                          </a:xfrm>
                          <a:custGeom>
                            <a:avLst/>
                            <a:gdLst>
                              <a:gd name="T0" fmla="*/ 0 w 38"/>
                              <a:gd name="T1" fmla="*/ 55 h 55"/>
                              <a:gd name="T2" fmla="*/ 38 w 38"/>
                              <a:gd name="T3" fmla="*/ 0 h 55"/>
                              <a:gd name="T4" fmla="*/ 0 w 38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0" y="55"/>
                                </a:moveTo>
                                <a:lnTo>
                                  <a:pt x="38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7450"/>
                        <wps:cNvSpPr>
                          <a:spLocks/>
                        </wps:cNvSpPr>
                        <wps:spPr bwMode="auto">
                          <a:xfrm>
                            <a:off x="6737" y="118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5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17 w 42"/>
                              <a:gd name="T23" fmla="*/ 5 h 37"/>
                              <a:gd name="T24" fmla="*/ 25 w 42"/>
                              <a:gd name="T25" fmla="*/ 0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7451"/>
                        <wps:cNvSpPr>
                          <a:spLocks noEditPoints="1"/>
                        </wps:cNvSpPr>
                        <wps:spPr bwMode="auto">
                          <a:xfrm>
                            <a:off x="6752" y="1083"/>
                            <a:ext cx="74" cy="99"/>
                          </a:xfrm>
                          <a:custGeom>
                            <a:avLst/>
                            <a:gdLst>
                              <a:gd name="T0" fmla="*/ 42 w 74"/>
                              <a:gd name="T1" fmla="*/ 62 h 99"/>
                              <a:gd name="T2" fmla="*/ 74 w 74"/>
                              <a:gd name="T3" fmla="*/ 0 h 99"/>
                              <a:gd name="T4" fmla="*/ 42 w 74"/>
                              <a:gd name="T5" fmla="*/ 62 h 99"/>
                              <a:gd name="T6" fmla="*/ 42 w 74"/>
                              <a:gd name="T7" fmla="*/ 62 h 99"/>
                              <a:gd name="T8" fmla="*/ 37 w 74"/>
                              <a:gd name="T9" fmla="*/ 80 h 99"/>
                              <a:gd name="T10" fmla="*/ 27 w 74"/>
                              <a:gd name="T11" fmla="*/ 89 h 99"/>
                              <a:gd name="T12" fmla="*/ 22 w 74"/>
                              <a:gd name="T13" fmla="*/ 94 h 99"/>
                              <a:gd name="T14" fmla="*/ 15 w 74"/>
                              <a:gd name="T15" fmla="*/ 97 h 99"/>
                              <a:gd name="T16" fmla="*/ 7 w 74"/>
                              <a:gd name="T17" fmla="*/ 99 h 99"/>
                              <a:gd name="T18" fmla="*/ 0 w 74"/>
                              <a:gd name="T19" fmla="*/ 99 h 99"/>
                              <a:gd name="T20" fmla="*/ 2 w 74"/>
                              <a:gd name="T21" fmla="*/ 92 h 99"/>
                              <a:gd name="T22" fmla="*/ 2 w 74"/>
                              <a:gd name="T23" fmla="*/ 85 h 99"/>
                              <a:gd name="T24" fmla="*/ 7 w 74"/>
                              <a:gd name="T25" fmla="*/ 77 h 99"/>
                              <a:gd name="T26" fmla="*/ 12 w 74"/>
                              <a:gd name="T27" fmla="*/ 72 h 99"/>
                              <a:gd name="T28" fmla="*/ 20 w 74"/>
                              <a:gd name="T29" fmla="*/ 67 h 99"/>
                              <a:gd name="T30" fmla="*/ 27 w 74"/>
                              <a:gd name="T31" fmla="*/ 65 h 99"/>
                              <a:gd name="T32" fmla="*/ 35 w 74"/>
                              <a:gd name="T33" fmla="*/ 62 h 99"/>
                              <a:gd name="T34" fmla="*/ 42 w 74"/>
                              <a:gd name="T35" fmla="*/ 6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42" y="62"/>
                                </a:moveTo>
                                <a:lnTo>
                                  <a:pt x="7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7" y="80"/>
                                </a:lnTo>
                                <a:lnTo>
                                  <a:pt x="27" y="89"/>
                                </a:lnTo>
                                <a:lnTo>
                                  <a:pt x="22" y="94"/>
                                </a:lnTo>
                                <a:lnTo>
                                  <a:pt x="15" y="97"/>
                                </a:lnTo>
                                <a:lnTo>
                                  <a:pt x="7" y="99"/>
                                </a:lnTo>
                                <a:lnTo>
                                  <a:pt x="0" y="99"/>
                                </a:lnTo>
                                <a:lnTo>
                                  <a:pt x="2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2"/>
                                </a:lnTo>
                                <a:lnTo>
                                  <a:pt x="20" y="67"/>
                                </a:lnTo>
                                <a:lnTo>
                                  <a:pt x="27" y="65"/>
                                </a:lnTo>
                                <a:lnTo>
                                  <a:pt x="35" y="62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7452"/>
                        <wps:cNvSpPr>
                          <a:spLocks/>
                        </wps:cNvSpPr>
                        <wps:spPr bwMode="auto">
                          <a:xfrm>
                            <a:off x="6794" y="1083"/>
                            <a:ext cx="32" cy="62"/>
                          </a:xfrm>
                          <a:custGeom>
                            <a:avLst/>
                            <a:gdLst>
                              <a:gd name="T0" fmla="*/ 0 w 32"/>
                              <a:gd name="T1" fmla="*/ 62 h 62"/>
                              <a:gd name="T2" fmla="*/ 32 w 32"/>
                              <a:gd name="T3" fmla="*/ 0 h 62"/>
                              <a:gd name="T4" fmla="*/ 0 w 3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0" y="62"/>
                                </a:moveTo>
                                <a:lnTo>
                                  <a:pt x="3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7453"/>
                        <wps:cNvSpPr>
                          <a:spLocks/>
                        </wps:cNvSpPr>
                        <wps:spPr bwMode="auto">
                          <a:xfrm>
                            <a:off x="6752" y="114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8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2 w 42"/>
                              <a:gd name="T15" fmla="*/ 30 h 37"/>
                              <a:gd name="T16" fmla="*/ 2 w 42"/>
                              <a:gd name="T17" fmla="*/ 23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3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8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2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7454"/>
                        <wps:cNvSpPr>
                          <a:spLocks noEditPoints="1"/>
                        </wps:cNvSpPr>
                        <wps:spPr bwMode="auto">
                          <a:xfrm>
                            <a:off x="6762" y="1035"/>
                            <a:ext cx="64" cy="118"/>
                          </a:xfrm>
                          <a:custGeom>
                            <a:avLst/>
                            <a:gdLst>
                              <a:gd name="T0" fmla="*/ 37 w 64"/>
                              <a:gd name="T1" fmla="*/ 70 h 118"/>
                              <a:gd name="T2" fmla="*/ 64 w 64"/>
                              <a:gd name="T3" fmla="*/ 0 h 118"/>
                              <a:gd name="T4" fmla="*/ 37 w 64"/>
                              <a:gd name="T5" fmla="*/ 70 h 118"/>
                              <a:gd name="T6" fmla="*/ 37 w 64"/>
                              <a:gd name="T7" fmla="*/ 70 h 118"/>
                              <a:gd name="T8" fmla="*/ 32 w 64"/>
                              <a:gd name="T9" fmla="*/ 88 h 118"/>
                              <a:gd name="T10" fmla="*/ 25 w 64"/>
                              <a:gd name="T11" fmla="*/ 103 h 118"/>
                              <a:gd name="T12" fmla="*/ 20 w 64"/>
                              <a:gd name="T13" fmla="*/ 108 h 118"/>
                              <a:gd name="T14" fmla="*/ 15 w 64"/>
                              <a:gd name="T15" fmla="*/ 113 h 118"/>
                              <a:gd name="T16" fmla="*/ 7 w 64"/>
                              <a:gd name="T17" fmla="*/ 115 h 118"/>
                              <a:gd name="T18" fmla="*/ 0 w 64"/>
                              <a:gd name="T19" fmla="*/ 118 h 118"/>
                              <a:gd name="T20" fmla="*/ 0 w 64"/>
                              <a:gd name="T21" fmla="*/ 108 h 118"/>
                              <a:gd name="T22" fmla="*/ 2 w 64"/>
                              <a:gd name="T23" fmla="*/ 100 h 118"/>
                              <a:gd name="T24" fmla="*/ 5 w 64"/>
                              <a:gd name="T25" fmla="*/ 93 h 118"/>
                              <a:gd name="T26" fmla="*/ 10 w 64"/>
                              <a:gd name="T27" fmla="*/ 85 h 118"/>
                              <a:gd name="T28" fmla="*/ 15 w 64"/>
                              <a:gd name="T29" fmla="*/ 78 h 118"/>
                              <a:gd name="T30" fmla="*/ 22 w 64"/>
                              <a:gd name="T31" fmla="*/ 75 h 118"/>
                              <a:gd name="T32" fmla="*/ 30 w 64"/>
                              <a:gd name="T33" fmla="*/ 70 h 118"/>
                              <a:gd name="T34" fmla="*/ 37 w 64"/>
                              <a:gd name="T35" fmla="*/ 7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>
                                <a:moveTo>
                                  <a:pt x="37" y="70"/>
                                </a:moveTo>
                                <a:lnTo>
                                  <a:pt x="64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2" y="88"/>
                                </a:lnTo>
                                <a:lnTo>
                                  <a:pt x="25" y="103"/>
                                </a:lnTo>
                                <a:lnTo>
                                  <a:pt x="20" y="108"/>
                                </a:lnTo>
                                <a:lnTo>
                                  <a:pt x="15" y="113"/>
                                </a:lnTo>
                                <a:lnTo>
                                  <a:pt x="7" y="115"/>
                                </a:lnTo>
                                <a:lnTo>
                                  <a:pt x="0" y="118"/>
                                </a:lnTo>
                                <a:lnTo>
                                  <a:pt x="0" y="108"/>
                                </a:lnTo>
                                <a:lnTo>
                                  <a:pt x="2" y="100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78"/>
                                </a:lnTo>
                                <a:lnTo>
                                  <a:pt x="22" y="75"/>
                                </a:lnTo>
                                <a:lnTo>
                                  <a:pt x="30" y="70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7455"/>
                        <wps:cNvSpPr>
                          <a:spLocks/>
                        </wps:cNvSpPr>
                        <wps:spPr bwMode="auto">
                          <a:xfrm>
                            <a:off x="6799" y="1035"/>
                            <a:ext cx="27" cy="70"/>
                          </a:xfrm>
                          <a:custGeom>
                            <a:avLst/>
                            <a:gdLst>
                              <a:gd name="T0" fmla="*/ 0 w 27"/>
                              <a:gd name="T1" fmla="*/ 70 h 70"/>
                              <a:gd name="T2" fmla="*/ 27 w 27"/>
                              <a:gd name="T3" fmla="*/ 0 h 70"/>
                              <a:gd name="T4" fmla="*/ 0 w 2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0" y="70"/>
                                </a:moveTo>
                                <a:lnTo>
                                  <a:pt x="2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7456"/>
                        <wps:cNvSpPr>
                          <a:spLocks/>
                        </wps:cNvSpPr>
                        <wps:spPr bwMode="auto">
                          <a:xfrm>
                            <a:off x="6762" y="1105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8"/>
                              <a:gd name="T2" fmla="*/ 32 w 37"/>
                              <a:gd name="T3" fmla="*/ 18 h 48"/>
                              <a:gd name="T4" fmla="*/ 25 w 37"/>
                              <a:gd name="T5" fmla="*/ 33 h 48"/>
                              <a:gd name="T6" fmla="*/ 20 w 37"/>
                              <a:gd name="T7" fmla="*/ 38 h 48"/>
                              <a:gd name="T8" fmla="*/ 15 w 37"/>
                              <a:gd name="T9" fmla="*/ 43 h 48"/>
                              <a:gd name="T10" fmla="*/ 7 w 37"/>
                              <a:gd name="T11" fmla="*/ 45 h 48"/>
                              <a:gd name="T12" fmla="*/ 0 w 37"/>
                              <a:gd name="T13" fmla="*/ 48 h 48"/>
                              <a:gd name="T14" fmla="*/ 0 w 37"/>
                              <a:gd name="T15" fmla="*/ 38 h 48"/>
                              <a:gd name="T16" fmla="*/ 2 w 37"/>
                              <a:gd name="T17" fmla="*/ 30 h 48"/>
                              <a:gd name="T18" fmla="*/ 5 w 37"/>
                              <a:gd name="T19" fmla="*/ 23 h 48"/>
                              <a:gd name="T20" fmla="*/ 10 w 37"/>
                              <a:gd name="T21" fmla="*/ 15 h 48"/>
                              <a:gd name="T22" fmla="*/ 15 w 37"/>
                              <a:gd name="T23" fmla="*/ 8 h 48"/>
                              <a:gd name="T24" fmla="*/ 22 w 37"/>
                              <a:gd name="T25" fmla="*/ 5 h 48"/>
                              <a:gd name="T26" fmla="*/ 30 w 37"/>
                              <a:gd name="T27" fmla="*/ 0 h 48"/>
                              <a:gd name="T28" fmla="*/ 37 w 37"/>
                              <a:gd name="T2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38"/>
                                </a:lnTo>
                                <a:lnTo>
                                  <a:pt x="15" y="43"/>
                                </a:lnTo>
                                <a:lnTo>
                                  <a:pt x="7" y="45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2" y="30"/>
                                </a:lnTo>
                                <a:lnTo>
                                  <a:pt x="5" y="23"/>
                                </a:lnTo>
                                <a:lnTo>
                                  <a:pt x="10" y="15"/>
                                </a:lnTo>
                                <a:lnTo>
                                  <a:pt x="15" y="8"/>
                                </a:lnTo>
                                <a:lnTo>
                                  <a:pt x="22" y="5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7457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7458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7459"/>
                        <wps:cNvSpPr>
                          <a:spLocks noEditPoints="1"/>
                        </wps:cNvSpPr>
                        <wps:spPr bwMode="auto">
                          <a:xfrm>
                            <a:off x="6680" y="1207"/>
                            <a:ext cx="17" cy="128"/>
                          </a:xfrm>
                          <a:custGeom>
                            <a:avLst/>
                            <a:gdLst>
                              <a:gd name="T0" fmla="*/ 5 w 17"/>
                              <a:gd name="T1" fmla="*/ 70 h 128"/>
                              <a:gd name="T2" fmla="*/ 12 w 17"/>
                              <a:gd name="T3" fmla="*/ 83 h 128"/>
                              <a:gd name="T4" fmla="*/ 17 w 17"/>
                              <a:gd name="T5" fmla="*/ 98 h 128"/>
                              <a:gd name="T6" fmla="*/ 15 w 17"/>
                              <a:gd name="T7" fmla="*/ 113 h 128"/>
                              <a:gd name="T8" fmla="*/ 10 w 17"/>
                              <a:gd name="T9" fmla="*/ 128 h 128"/>
                              <a:gd name="T10" fmla="*/ 7 w 17"/>
                              <a:gd name="T11" fmla="*/ 123 h 128"/>
                              <a:gd name="T12" fmla="*/ 2 w 17"/>
                              <a:gd name="T13" fmla="*/ 118 h 128"/>
                              <a:gd name="T14" fmla="*/ 0 w 17"/>
                              <a:gd name="T15" fmla="*/ 110 h 128"/>
                              <a:gd name="T16" fmla="*/ 0 w 17"/>
                              <a:gd name="T17" fmla="*/ 103 h 128"/>
                              <a:gd name="T18" fmla="*/ 0 w 17"/>
                              <a:gd name="T19" fmla="*/ 93 h 128"/>
                              <a:gd name="T20" fmla="*/ 0 w 17"/>
                              <a:gd name="T21" fmla="*/ 85 h 128"/>
                              <a:gd name="T22" fmla="*/ 2 w 17"/>
                              <a:gd name="T23" fmla="*/ 78 h 128"/>
                              <a:gd name="T24" fmla="*/ 5 w 17"/>
                              <a:gd name="T25" fmla="*/ 70 h 128"/>
                              <a:gd name="T26" fmla="*/ 5 w 17"/>
                              <a:gd name="T27" fmla="*/ 70 h 128"/>
                              <a:gd name="T28" fmla="*/ 12 w 17"/>
                              <a:gd name="T29" fmla="*/ 0 h 128"/>
                              <a:gd name="T30" fmla="*/ 5 w 17"/>
                              <a:gd name="T31" fmla="*/ 7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>
                                <a:moveTo>
                                  <a:pt x="5" y="70"/>
                                </a:moveTo>
                                <a:lnTo>
                                  <a:pt x="12" y="83"/>
                                </a:lnTo>
                                <a:lnTo>
                                  <a:pt x="17" y="98"/>
                                </a:lnTo>
                                <a:lnTo>
                                  <a:pt x="15" y="113"/>
                                </a:lnTo>
                                <a:lnTo>
                                  <a:pt x="10" y="128"/>
                                </a:lnTo>
                                <a:lnTo>
                                  <a:pt x="7" y="123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0" y="85"/>
                                </a:lnTo>
                                <a:lnTo>
                                  <a:pt x="2" y="78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12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7460"/>
                        <wps:cNvSpPr>
                          <a:spLocks/>
                        </wps:cNvSpPr>
                        <wps:spPr bwMode="auto">
                          <a:xfrm>
                            <a:off x="6680" y="1277"/>
                            <a:ext cx="17" cy="58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8"/>
                              <a:gd name="T2" fmla="*/ 12 w 17"/>
                              <a:gd name="T3" fmla="*/ 13 h 58"/>
                              <a:gd name="T4" fmla="*/ 17 w 17"/>
                              <a:gd name="T5" fmla="*/ 28 h 58"/>
                              <a:gd name="T6" fmla="*/ 15 w 17"/>
                              <a:gd name="T7" fmla="*/ 43 h 58"/>
                              <a:gd name="T8" fmla="*/ 10 w 17"/>
                              <a:gd name="T9" fmla="*/ 58 h 58"/>
                              <a:gd name="T10" fmla="*/ 7 w 17"/>
                              <a:gd name="T11" fmla="*/ 53 h 58"/>
                              <a:gd name="T12" fmla="*/ 2 w 17"/>
                              <a:gd name="T13" fmla="*/ 48 h 58"/>
                              <a:gd name="T14" fmla="*/ 0 w 17"/>
                              <a:gd name="T15" fmla="*/ 40 h 58"/>
                              <a:gd name="T16" fmla="*/ 0 w 17"/>
                              <a:gd name="T17" fmla="*/ 33 h 58"/>
                              <a:gd name="T18" fmla="*/ 0 w 17"/>
                              <a:gd name="T19" fmla="*/ 23 h 58"/>
                              <a:gd name="T20" fmla="*/ 0 w 17"/>
                              <a:gd name="T21" fmla="*/ 15 h 58"/>
                              <a:gd name="T22" fmla="*/ 2 w 17"/>
                              <a:gd name="T23" fmla="*/ 8 h 58"/>
                              <a:gd name="T24" fmla="*/ 5 w 17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>
                                <a:moveTo>
                                  <a:pt x="5" y="0"/>
                                </a:moveTo>
                                <a:lnTo>
                                  <a:pt x="12" y="13"/>
                                </a:lnTo>
                                <a:lnTo>
                                  <a:pt x="17" y="28"/>
                                </a:lnTo>
                                <a:lnTo>
                                  <a:pt x="15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7461"/>
                        <wps:cNvSpPr>
                          <a:spLocks/>
                        </wps:cNvSpPr>
                        <wps:spPr bwMode="auto">
                          <a:xfrm>
                            <a:off x="6685" y="1207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7462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7463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7464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7465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7466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7467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7468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7469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7470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7471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7472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7473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7474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7475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7476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7477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7478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7479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7480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7481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7482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2" y="7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7483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2" y="7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7484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2" y="68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7485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2" y="68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7486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7487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7488"/>
                        <wps:cNvSpPr>
                          <a:spLocks noEditPoints="1"/>
                        </wps:cNvSpPr>
                        <wps:spPr bwMode="auto">
                          <a:xfrm>
                            <a:off x="6387" y="1477"/>
                            <a:ext cx="104" cy="32"/>
                          </a:xfrm>
                          <a:custGeom>
                            <a:avLst/>
                            <a:gdLst>
                              <a:gd name="T0" fmla="*/ 47 w 104"/>
                              <a:gd name="T1" fmla="*/ 22 h 32"/>
                              <a:gd name="T2" fmla="*/ 104 w 104"/>
                              <a:gd name="T3" fmla="*/ 0 h 32"/>
                              <a:gd name="T4" fmla="*/ 47 w 104"/>
                              <a:gd name="T5" fmla="*/ 22 h 32"/>
                              <a:gd name="T6" fmla="*/ 49 w 104"/>
                              <a:gd name="T7" fmla="*/ 22 h 32"/>
                              <a:gd name="T8" fmla="*/ 34 w 104"/>
                              <a:gd name="T9" fmla="*/ 30 h 32"/>
                              <a:gd name="T10" fmla="*/ 24 w 104"/>
                              <a:gd name="T11" fmla="*/ 32 h 32"/>
                              <a:gd name="T12" fmla="*/ 12 w 104"/>
                              <a:gd name="T13" fmla="*/ 30 h 32"/>
                              <a:gd name="T14" fmla="*/ 0 w 104"/>
                              <a:gd name="T15" fmla="*/ 25 h 32"/>
                              <a:gd name="T16" fmla="*/ 5 w 104"/>
                              <a:gd name="T17" fmla="*/ 20 h 32"/>
                              <a:gd name="T18" fmla="*/ 10 w 104"/>
                              <a:gd name="T19" fmla="*/ 17 h 32"/>
                              <a:gd name="T20" fmla="*/ 17 w 104"/>
                              <a:gd name="T21" fmla="*/ 15 h 32"/>
                              <a:gd name="T22" fmla="*/ 22 w 104"/>
                              <a:gd name="T23" fmla="*/ 12 h 32"/>
                              <a:gd name="T24" fmla="*/ 29 w 104"/>
                              <a:gd name="T25" fmla="*/ 12 h 32"/>
                              <a:gd name="T26" fmla="*/ 37 w 104"/>
                              <a:gd name="T27" fmla="*/ 15 h 32"/>
                              <a:gd name="T28" fmla="*/ 42 w 104"/>
                              <a:gd name="T29" fmla="*/ 17 h 32"/>
                              <a:gd name="T30" fmla="*/ 49 w 104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>
                                <a:moveTo>
                                  <a:pt x="47" y="22"/>
                                </a:moveTo>
                                <a:lnTo>
                                  <a:pt x="104" y="0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49" y="22"/>
                                </a:moveTo>
                                <a:lnTo>
                                  <a:pt x="34" y="30"/>
                                </a:lnTo>
                                <a:lnTo>
                                  <a:pt x="24" y="32"/>
                                </a:lnTo>
                                <a:lnTo>
                                  <a:pt x="12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2" y="12"/>
                                </a:lnTo>
                                <a:lnTo>
                                  <a:pt x="29" y="12"/>
                                </a:lnTo>
                                <a:lnTo>
                                  <a:pt x="37" y="15"/>
                                </a:lnTo>
                                <a:lnTo>
                                  <a:pt x="42" y="17"/>
                                </a:lnTo>
                                <a:lnTo>
                                  <a:pt x="4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7489"/>
                        <wps:cNvSpPr>
                          <a:spLocks/>
                        </wps:cNvSpPr>
                        <wps:spPr bwMode="auto">
                          <a:xfrm>
                            <a:off x="6434" y="1477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7490"/>
                        <wps:cNvSpPr>
                          <a:spLocks/>
                        </wps:cNvSpPr>
                        <wps:spPr bwMode="auto">
                          <a:xfrm>
                            <a:off x="6387" y="1489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10 h 20"/>
                              <a:gd name="T2" fmla="*/ 34 w 49"/>
                              <a:gd name="T3" fmla="*/ 18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5 h 20"/>
                              <a:gd name="T14" fmla="*/ 17 w 49"/>
                              <a:gd name="T15" fmla="*/ 3 h 20"/>
                              <a:gd name="T16" fmla="*/ 22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3 h 20"/>
                              <a:gd name="T22" fmla="*/ 42 w 49"/>
                              <a:gd name="T23" fmla="*/ 5 h 20"/>
                              <a:gd name="T24" fmla="*/ 49 w 49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49" y="10"/>
                                </a:moveTo>
                                <a:lnTo>
                                  <a:pt x="34" y="18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5"/>
                                </a:lnTo>
                                <a:lnTo>
                                  <a:pt x="49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7491"/>
                        <wps:cNvSpPr>
                          <a:spLocks noEditPoints="1"/>
                        </wps:cNvSpPr>
                        <wps:spPr bwMode="auto">
                          <a:xfrm>
                            <a:off x="6352" y="150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2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7492"/>
                        <wps:cNvSpPr>
                          <a:spLocks/>
                        </wps:cNvSpPr>
                        <wps:spPr bwMode="auto">
                          <a:xfrm>
                            <a:off x="6399" y="150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7493"/>
                        <wps:cNvSpPr>
                          <a:spLocks/>
                        </wps:cNvSpPr>
                        <wps:spPr bwMode="auto">
                          <a:xfrm>
                            <a:off x="6352" y="150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7494"/>
                        <wps:cNvSpPr>
                          <a:spLocks noEditPoints="1"/>
                        </wps:cNvSpPr>
                        <wps:spPr bwMode="auto">
                          <a:xfrm>
                            <a:off x="6322" y="1519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404" name="Group 7495"/>
                      <wpg:cNvGrpSpPr>
                        <a:grpSpLocks/>
                      </wpg:cNvGrpSpPr>
                      <wpg:grpSpPr bwMode="auto">
                        <a:xfrm>
                          <a:off x="419735" y="185420"/>
                          <a:ext cx="287020" cy="549910"/>
                          <a:chOff x="6322" y="706"/>
                          <a:chExt cx="452" cy="866"/>
                        </a:xfrm>
                      </wpg:grpSpPr>
                      <wps:wsp>
                        <wps:cNvPr id="405" name="Freeform 7496"/>
                        <wps:cNvSpPr>
                          <a:spLocks/>
                        </wps:cNvSpPr>
                        <wps:spPr bwMode="auto">
                          <a:xfrm>
                            <a:off x="6369" y="1519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7497"/>
                        <wps:cNvSpPr>
                          <a:spLocks/>
                        </wps:cNvSpPr>
                        <wps:spPr bwMode="auto">
                          <a:xfrm>
                            <a:off x="6322" y="151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7498"/>
                        <wps:cNvSpPr>
                          <a:spLocks noEditPoints="1"/>
                        </wps:cNvSpPr>
                        <wps:spPr bwMode="auto">
                          <a:xfrm>
                            <a:off x="6416" y="1457"/>
                            <a:ext cx="105" cy="35"/>
                          </a:xfrm>
                          <a:custGeom>
                            <a:avLst/>
                            <a:gdLst>
                              <a:gd name="T0" fmla="*/ 50 w 105"/>
                              <a:gd name="T1" fmla="*/ 25 h 35"/>
                              <a:gd name="T2" fmla="*/ 105 w 105"/>
                              <a:gd name="T3" fmla="*/ 0 h 35"/>
                              <a:gd name="T4" fmla="*/ 50 w 105"/>
                              <a:gd name="T5" fmla="*/ 25 h 35"/>
                              <a:gd name="T6" fmla="*/ 50 w 105"/>
                              <a:gd name="T7" fmla="*/ 25 h 35"/>
                              <a:gd name="T8" fmla="*/ 38 w 105"/>
                              <a:gd name="T9" fmla="*/ 30 h 35"/>
                              <a:gd name="T10" fmla="*/ 25 w 105"/>
                              <a:gd name="T11" fmla="*/ 35 h 35"/>
                              <a:gd name="T12" fmla="*/ 13 w 105"/>
                              <a:gd name="T13" fmla="*/ 32 h 35"/>
                              <a:gd name="T14" fmla="*/ 0 w 105"/>
                              <a:gd name="T15" fmla="*/ 27 h 35"/>
                              <a:gd name="T16" fmla="*/ 5 w 105"/>
                              <a:gd name="T17" fmla="*/ 22 h 35"/>
                              <a:gd name="T18" fmla="*/ 10 w 105"/>
                              <a:gd name="T19" fmla="*/ 17 h 35"/>
                              <a:gd name="T20" fmla="*/ 18 w 105"/>
                              <a:gd name="T21" fmla="*/ 15 h 35"/>
                              <a:gd name="T22" fmla="*/ 25 w 105"/>
                              <a:gd name="T23" fmla="*/ 15 h 35"/>
                              <a:gd name="T24" fmla="*/ 30 w 105"/>
                              <a:gd name="T25" fmla="*/ 15 h 35"/>
                              <a:gd name="T26" fmla="*/ 38 w 105"/>
                              <a:gd name="T27" fmla="*/ 15 h 35"/>
                              <a:gd name="T28" fmla="*/ 45 w 105"/>
                              <a:gd name="T29" fmla="*/ 20 h 35"/>
                              <a:gd name="T30" fmla="*/ 50 w 105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>
                                <a:moveTo>
                                  <a:pt x="50" y="25"/>
                                </a:moveTo>
                                <a:lnTo>
                                  <a:pt x="105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8" y="30"/>
                                </a:lnTo>
                                <a:lnTo>
                                  <a:pt x="25" y="35"/>
                                </a:lnTo>
                                <a:lnTo>
                                  <a:pt x="13" y="32"/>
                                </a:lnTo>
                                <a:lnTo>
                                  <a:pt x="0" y="27"/>
                                </a:lnTo>
                                <a:lnTo>
                                  <a:pt x="5" y="22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5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7499"/>
                        <wps:cNvSpPr>
                          <a:spLocks/>
                        </wps:cNvSpPr>
                        <wps:spPr bwMode="auto">
                          <a:xfrm>
                            <a:off x="6466" y="1457"/>
                            <a:ext cx="55" cy="25"/>
                          </a:xfrm>
                          <a:custGeom>
                            <a:avLst/>
                            <a:gdLst>
                              <a:gd name="T0" fmla="*/ 0 w 55"/>
                              <a:gd name="T1" fmla="*/ 25 h 25"/>
                              <a:gd name="T2" fmla="*/ 55 w 55"/>
                              <a:gd name="T3" fmla="*/ 0 h 25"/>
                              <a:gd name="T4" fmla="*/ 0 w 5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0" y="25"/>
                                </a:moveTo>
                                <a:lnTo>
                                  <a:pt x="5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7500"/>
                        <wps:cNvSpPr>
                          <a:spLocks/>
                        </wps:cNvSpPr>
                        <wps:spPr bwMode="auto">
                          <a:xfrm>
                            <a:off x="6416" y="1472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8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8 w 50"/>
                              <a:gd name="T21" fmla="*/ 0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8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7501"/>
                        <wps:cNvSpPr>
                          <a:spLocks noEditPoints="1"/>
                        </wps:cNvSpPr>
                        <wps:spPr bwMode="auto">
                          <a:xfrm>
                            <a:off x="6446" y="1444"/>
                            <a:ext cx="107" cy="28"/>
                          </a:xfrm>
                          <a:custGeom>
                            <a:avLst/>
                            <a:gdLst>
                              <a:gd name="T0" fmla="*/ 47 w 107"/>
                              <a:gd name="T1" fmla="*/ 18 h 28"/>
                              <a:gd name="T2" fmla="*/ 107 w 107"/>
                              <a:gd name="T3" fmla="*/ 0 h 28"/>
                              <a:gd name="T4" fmla="*/ 47 w 107"/>
                              <a:gd name="T5" fmla="*/ 18 h 28"/>
                              <a:gd name="T6" fmla="*/ 47 w 107"/>
                              <a:gd name="T7" fmla="*/ 18 h 28"/>
                              <a:gd name="T8" fmla="*/ 35 w 107"/>
                              <a:gd name="T9" fmla="*/ 25 h 28"/>
                              <a:gd name="T10" fmla="*/ 23 w 107"/>
                              <a:gd name="T11" fmla="*/ 28 h 28"/>
                              <a:gd name="T12" fmla="*/ 10 w 107"/>
                              <a:gd name="T13" fmla="*/ 28 h 28"/>
                              <a:gd name="T14" fmla="*/ 0 w 107"/>
                              <a:gd name="T15" fmla="*/ 23 h 28"/>
                              <a:gd name="T16" fmla="*/ 5 w 107"/>
                              <a:gd name="T17" fmla="*/ 18 h 28"/>
                              <a:gd name="T18" fmla="*/ 10 w 107"/>
                              <a:gd name="T19" fmla="*/ 13 h 28"/>
                              <a:gd name="T20" fmla="*/ 15 w 107"/>
                              <a:gd name="T21" fmla="*/ 10 h 28"/>
                              <a:gd name="T22" fmla="*/ 23 w 107"/>
                              <a:gd name="T23" fmla="*/ 10 h 28"/>
                              <a:gd name="T24" fmla="*/ 30 w 107"/>
                              <a:gd name="T25" fmla="*/ 10 h 28"/>
                              <a:gd name="T26" fmla="*/ 35 w 107"/>
                              <a:gd name="T27" fmla="*/ 10 h 28"/>
                              <a:gd name="T28" fmla="*/ 42 w 107"/>
                              <a:gd name="T29" fmla="*/ 13 h 28"/>
                              <a:gd name="T30" fmla="*/ 47 w 107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>
                                <a:moveTo>
                                  <a:pt x="47" y="18"/>
                                </a:moveTo>
                                <a:lnTo>
                                  <a:pt x="107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3" y="28"/>
                                </a:lnTo>
                                <a:lnTo>
                                  <a:pt x="10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10"/>
                                </a:lnTo>
                                <a:lnTo>
                                  <a:pt x="23" y="10"/>
                                </a:lnTo>
                                <a:lnTo>
                                  <a:pt x="30" y="10"/>
                                </a:lnTo>
                                <a:lnTo>
                                  <a:pt x="35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7502"/>
                        <wps:cNvSpPr>
                          <a:spLocks/>
                        </wps:cNvSpPr>
                        <wps:spPr bwMode="auto">
                          <a:xfrm>
                            <a:off x="6493" y="1444"/>
                            <a:ext cx="60" cy="18"/>
                          </a:xfrm>
                          <a:custGeom>
                            <a:avLst/>
                            <a:gdLst>
                              <a:gd name="T0" fmla="*/ 0 w 60"/>
                              <a:gd name="T1" fmla="*/ 18 h 18"/>
                              <a:gd name="T2" fmla="*/ 60 w 60"/>
                              <a:gd name="T3" fmla="*/ 0 h 18"/>
                              <a:gd name="T4" fmla="*/ 0 w 60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>
                                <a:moveTo>
                                  <a:pt x="0" y="18"/>
                                </a:moveTo>
                                <a:lnTo>
                                  <a:pt x="60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7503"/>
                        <wps:cNvSpPr>
                          <a:spLocks/>
                        </wps:cNvSpPr>
                        <wps:spPr bwMode="auto">
                          <a:xfrm>
                            <a:off x="6446" y="145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3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3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3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7504"/>
                        <wps:cNvSpPr>
                          <a:spLocks noEditPoints="1"/>
                        </wps:cNvSpPr>
                        <wps:spPr bwMode="auto">
                          <a:xfrm>
                            <a:off x="6471" y="1429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50 w 102"/>
                              <a:gd name="T7" fmla="*/ 18 h 28"/>
                              <a:gd name="T8" fmla="*/ 37 w 102"/>
                              <a:gd name="T9" fmla="*/ 25 h 28"/>
                              <a:gd name="T10" fmla="*/ 25 w 102"/>
                              <a:gd name="T11" fmla="*/ 28 h 28"/>
                              <a:gd name="T12" fmla="*/ 13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50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37" y="25"/>
                                </a:lnTo>
                                <a:lnTo>
                                  <a:pt x="25" y="28"/>
                                </a:lnTo>
                                <a:lnTo>
                                  <a:pt x="13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7505"/>
                        <wps:cNvSpPr>
                          <a:spLocks/>
                        </wps:cNvSpPr>
                        <wps:spPr bwMode="auto">
                          <a:xfrm>
                            <a:off x="6518" y="1429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7506"/>
                        <wps:cNvSpPr>
                          <a:spLocks/>
                        </wps:cNvSpPr>
                        <wps:spPr bwMode="auto">
                          <a:xfrm>
                            <a:off x="6471" y="143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7 h 20"/>
                              <a:gd name="T4" fmla="*/ 25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7 w 50"/>
                              <a:gd name="T15" fmla="*/ 2 h 20"/>
                              <a:gd name="T16" fmla="*/ 22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2 h 20"/>
                              <a:gd name="T22" fmla="*/ 42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7" y="17"/>
                                </a:lnTo>
                                <a:lnTo>
                                  <a:pt x="25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5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7507"/>
                        <wps:cNvSpPr>
                          <a:spLocks noEditPoints="1"/>
                        </wps:cNvSpPr>
                        <wps:spPr bwMode="auto">
                          <a:xfrm>
                            <a:off x="6503" y="1402"/>
                            <a:ext cx="102" cy="37"/>
                          </a:xfrm>
                          <a:custGeom>
                            <a:avLst/>
                            <a:gdLst>
                              <a:gd name="T0" fmla="*/ 48 w 102"/>
                              <a:gd name="T1" fmla="*/ 25 h 37"/>
                              <a:gd name="T2" fmla="*/ 102 w 102"/>
                              <a:gd name="T3" fmla="*/ 0 h 37"/>
                              <a:gd name="T4" fmla="*/ 48 w 102"/>
                              <a:gd name="T5" fmla="*/ 25 h 37"/>
                              <a:gd name="T6" fmla="*/ 48 w 102"/>
                              <a:gd name="T7" fmla="*/ 25 h 37"/>
                              <a:gd name="T8" fmla="*/ 35 w 102"/>
                              <a:gd name="T9" fmla="*/ 32 h 37"/>
                              <a:gd name="T10" fmla="*/ 23 w 102"/>
                              <a:gd name="T11" fmla="*/ 37 h 37"/>
                              <a:gd name="T12" fmla="*/ 10 w 102"/>
                              <a:gd name="T13" fmla="*/ 35 h 37"/>
                              <a:gd name="T14" fmla="*/ 0 w 102"/>
                              <a:gd name="T15" fmla="*/ 30 h 37"/>
                              <a:gd name="T16" fmla="*/ 3 w 102"/>
                              <a:gd name="T17" fmla="*/ 25 h 37"/>
                              <a:gd name="T18" fmla="*/ 10 w 102"/>
                              <a:gd name="T19" fmla="*/ 20 h 37"/>
                              <a:gd name="T20" fmla="*/ 15 w 102"/>
                              <a:gd name="T21" fmla="*/ 18 h 37"/>
                              <a:gd name="T22" fmla="*/ 23 w 102"/>
                              <a:gd name="T23" fmla="*/ 18 h 37"/>
                              <a:gd name="T24" fmla="*/ 28 w 102"/>
                              <a:gd name="T25" fmla="*/ 18 h 37"/>
                              <a:gd name="T26" fmla="*/ 35 w 102"/>
                              <a:gd name="T27" fmla="*/ 18 h 37"/>
                              <a:gd name="T28" fmla="*/ 43 w 102"/>
                              <a:gd name="T29" fmla="*/ 20 h 37"/>
                              <a:gd name="T30" fmla="*/ 48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48" y="25"/>
                                </a:moveTo>
                                <a:lnTo>
                                  <a:pt x="102" y="0"/>
                                </a:lnTo>
                                <a:lnTo>
                                  <a:pt x="48" y="25"/>
                                </a:lnTo>
                                <a:close/>
                                <a:moveTo>
                                  <a:pt x="48" y="25"/>
                                </a:moveTo>
                                <a:lnTo>
                                  <a:pt x="35" y="32"/>
                                </a:lnTo>
                                <a:lnTo>
                                  <a:pt x="23" y="37"/>
                                </a:lnTo>
                                <a:lnTo>
                                  <a:pt x="1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5"/>
                                </a:lnTo>
                                <a:lnTo>
                                  <a:pt x="10" y="20"/>
                                </a:lnTo>
                                <a:lnTo>
                                  <a:pt x="15" y="18"/>
                                </a:lnTo>
                                <a:lnTo>
                                  <a:pt x="23" y="18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3" y="20"/>
                                </a:lnTo>
                                <a:lnTo>
                                  <a:pt x="4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7508"/>
                        <wps:cNvSpPr>
                          <a:spLocks/>
                        </wps:cNvSpPr>
                        <wps:spPr bwMode="auto">
                          <a:xfrm>
                            <a:off x="6551" y="1402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25 h 25"/>
                              <a:gd name="T2" fmla="*/ 54 w 54"/>
                              <a:gd name="T3" fmla="*/ 0 h 25"/>
                              <a:gd name="T4" fmla="*/ 0 w 54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0" y="25"/>
                                </a:moveTo>
                                <a:lnTo>
                                  <a:pt x="54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7509"/>
                        <wps:cNvSpPr>
                          <a:spLocks/>
                        </wps:cNvSpPr>
                        <wps:spPr bwMode="auto">
                          <a:xfrm>
                            <a:off x="6503" y="1420"/>
                            <a:ext cx="48" cy="19"/>
                          </a:xfrm>
                          <a:custGeom>
                            <a:avLst/>
                            <a:gdLst>
                              <a:gd name="T0" fmla="*/ 48 w 48"/>
                              <a:gd name="T1" fmla="*/ 7 h 19"/>
                              <a:gd name="T2" fmla="*/ 35 w 48"/>
                              <a:gd name="T3" fmla="*/ 14 h 19"/>
                              <a:gd name="T4" fmla="*/ 23 w 48"/>
                              <a:gd name="T5" fmla="*/ 19 h 19"/>
                              <a:gd name="T6" fmla="*/ 10 w 48"/>
                              <a:gd name="T7" fmla="*/ 17 h 19"/>
                              <a:gd name="T8" fmla="*/ 0 w 48"/>
                              <a:gd name="T9" fmla="*/ 12 h 19"/>
                              <a:gd name="T10" fmla="*/ 3 w 48"/>
                              <a:gd name="T11" fmla="*/ 7 h 19"/>
                              <a:gd name="T12" fmla="*/ 10 w 48"/>
                              <a:gd name="T13" fmla="*/ 2 h 19"/>
                              <a:gd name="T14" fmla="*/ 15 w 48"/>
                              <a:gd name="T15" fmla="*/ 0 h 19"/>
                              <a:gd name="T16" fmla="*/ 23 w 48"/>
                              <a:gd name="T17" fmla="*/ 0 h 19"/>
                              <a:gd name="T18" fmla="*/ 28 w 48"/>
                              <a:gd name="T19" fmla="*/ 0 h 19"/>
                              <a:gd name="T20" fmla="*/ 35 w 48"/>
                              <a:gd name="T21" fmla="*/ 0 h 19"/>
                              <a:gd name="T22" fmla="*/ 43 w 48"/>
                              <a:gd name="T23" fmla="*/ 2 h 19"/>
                              <a:gd name="T24" fmla="*/ 48 w 48"/>
                              <a:gd name="T25" fmla="*/ 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>
                                <a:moveTo>
                                  <a:pt x="48" y="7"/>
                                </a:moveTo>
                                <a:lnTo>
                                  <a:pt x="35" y="14"/>
                                </a:lnTo>
                                <a:lnTo>
                                  <a:pt x="23" y="19"/>
                                </a:lnTo>
                                <a:lnTo>
                                  <a:pt x="10" y="17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7510"/>
                        <wps:cNvSpPr>
                          <a:spLocks noEditPoints="1"/>
                        </wps:cNvSpPr>
                        <wps:spPr bwMode="auto">
                          <a:xfrm>
                            <a:off x="6526" y="1367"/>
                            <a:ext cx="102" cy="53"/>
                          </a:xfrm>
                          <a:custGeom>
                            <a:avLst/>
                            <a:gdLst>
                              <a:gd name="T0" fmla="*/ 47 w 102"/>
                              <a:gd name="T1" fmla="*/ 38 h 53"/>
                              <a:gd name="T2" fmla="*/ 102 w 102"/>
                              <a:gd name="T3" fmla="*/ 0 h 53"/>
                              <a:gd name="T4" fmla="*/ 47 w 102"/>
                              <a:gd name="T5" fmla="*/ 38 h 53"/>
                              <a:gd name="T6" fmla="*/ 49 w 102"/>
                              <a:gd name="T7" fmla="*/ 38 h 53"/>
                              <a:gd name="T8" fmla="*/ 35 w 102"/>
                              <a:gd name="T9" fmla="*/ 45 h 53"/>
                              <a:gd name="T10" fmla="*/ 22 w 102"/>
                              <a:gd name="T11" fmla="*/ 50 h 53"/>
                              <a:gd name="T12" fmla="*/ 12 w 102"/>
                              <a:gd name="T13" fmla="*/ 53 h 53"/>
                              <a:gd name="T14" fmla="*/ 0 w 102"/>
                              <a:gd name="T15" fmla="*/ 50 h 53"/>
                              <a:gd name="T16" fmla="*/ 5 w 102"/>
                              <a:gd name="T17" fmla="*/ 43 h 53"/>
                              <a:gd name="T18" fmla="*/ 10 w 102"/>
                              <a:gd name="T19" fmla="*/ 38 h 53"/>
                              <a:gd name="T20" fmla="*/ 15 w 102"/>
                              <a:gd name="T21" fmla="*/ 35 h 53"/>
                              <a:gd name="T22" fmla="*/ 22 w 102"/>
                              <a:gd name="T23" fmla="*/ 33 h 53"/>
                              <a:gd name="T24" fmla="*/ 30 w 102"/>
                              <a:gd name="T25" fmla="*/ 30 h 53"/>
                              <a:gd name="T26" fmla="*/ 37 w 102"/>
                              <a:gd name="T27" fmla="*/ 30 h 53"/>
                              <a:gd name="T28" fmla="*/ 42 w 102"/>
                              <a:gd name="T29" fmla="*/ 33 h 53"/>
                              <a:gd name="T30" fmla="*/ 49 w 102"/>
                              <a:gd name="T31" fmla="*/ 3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>
                                <a:moveTo>
                                  <a:pt x="47" y="38"/>
                                </a:moveTo>
                                <a:lnTo>
                                  <a:pt x="102" y="0"/>
                                </a:lnTo>
                                <a:lnTo>
                                  <a:pt x="47" y="38"/>
                                </a:lnTo>
                                <a:close/>
                                <a:moveTo>
                                  <a:pt x="49" y="38"/>
                                </a:moveTo>
                                <a:lnTo>
                                  <a:pt x="35" y="45"/>
                                </a:lnTo>
                                <a:lnTo>
                                  <a:pt x="22" y="50"/>
                                </a:lnTo>
                                <a:lnTo>
                                  <a:pt x="12" y="53"/>
                                </a:lnTo>
                                <a:lnTo>
                                  <a:pt x="0" y="50"/>
                                </a:lnTo>
                                <a:lnTo>
                                  <a:pt x="5" y="43"/>
                                </a:lnTo>
                                <a:lnTo>
                                  <a:pt x="10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30" y="30"/>
                                </a:lnTo>
                                <a:lnTo>
                                  <a:pt x="37" y="30"/>
                                </a:lnTo>
                                <a:lnTo>
                                  <a:pt x="42" y="33"/>
                                </a:lnTo>
                                <a:lnTo>
                                  <a:pt x="4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7511"/>
                        <wps:cNvSpPr>
                          <a:spLocks/>
                        </wps:cNvSpPr>
                        <wps:spPr bwMode="auto">
                          <a:xfrm>
                            <a:off x="6573" y="1367"/>
                            <a:ext cx="55" cy="38"/>
                          </a:xfrm>
                          <a:custGeom>
                            <a:avLst/>
                            <a:gdLst>
                              <a:gd name="T0" fmla="*/ 0 w 55"/>
                              <a:gd name="T1" fmla="*/ 38 h 38"/>
                              <a:gd name="T2" fmla="*/ 55 w 55"/>
                              <a:gd name="T3" fmla="*/ 0 h 38"/>
                              <a:gd name="T4" fmla="*/ 0 w 55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0" y="38"/>
                                </a:moveTo>
                                <a:lnTo>
                                  <a:pt x="55" y="0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7512"/>
                        <wps:cNvSpPr>
                          <a:spLocks/>
                        </wps:cNvSpPr>
                        <wps:spPr bwMode="auto">
                          <a:xfrm>
                            <a:off x="6526" y="1397"/>
                            <a:ext cx="49" cy="23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3"/>
                              <a:gd name="T2" fmla="*/ 35 w 49"/>
                              <a:gd name="T3" fmla="*/ 15 h 23"/>
                              <a:gd name="T4" fmla="*/ 22 w 49"/>
                              <a:gd name="T5" fmla="*/ 20 h 23"/>
                              <a:gd name="T6" fmla="*/ 12 w 49"/>
                              <a:gd name="T7" fmla="*/ 23 h 23"/>
                              <a:gd name="T8" fmla="*/ 0 w 49"/>
                              <a:gd name="T9" fmla="*/ 20 h 23"/>
                              <a:gd name="T10" fmla="*/ 5 w 49"/>
                              <a:gd name="T11" fmla="*/ 13 h 23"/>
                              <a:gd name="T12" fmla="*/ 10 w 49"/>
                              <a:gd name="T13" fmla="*/ 8 h 23"/>
                              <a:gd name="T14" fmla="*/ 15 w 49"/>
                              <a:gd name="T15" fmla="*/ 5 h 23"/>
                              <a:gd name="T16" fmla="*/ 22 w 49"/>
                              <a:gd name="T17" fmla="*/ 3 h 23"/>
                              <a:gd name="T18" fmla="*/ 30 w 49"/>
                              <a:gd name="T19" fmla="*/ 0 h 23"/>
                              <a:gd name="T20" fmla="*/ 37 w 49"/>
                              <a:gd name="T21" fmla="*/ 0 h 23"/>
                              <a:gd name="T22" fmla="*/ 42 w 49"/>
                              <a:gd name="T23" fmla="*/ 3 h 23"/>
                              <a:gd name="T24" fmla="*/ 49 w 49"/>
                              <a:gd name="T2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49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20"/>
                                </a:lnTo>
                                <a:lnTo>
                                  <a:pt x="12" y="23"/>
                                </a:lnTo>
                                <a:lnTo>
                                  <a:pt x="0" y="20"/>
                                </a:lnTo>
                                <a:lnTo>
                                  <a:pt x="5" y="13"/>
                                </a:lnTo>
                                <a:lnTo>
                                  <a:pt x="10" y="8"/>
                                </a:lnTo>
                                <a:lnTo>
                                  <a:pt x="15" y="5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3"/>
                                </a:lnTo>
                                <a:lnTo>
                                  <a:pt x="4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7513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7514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7515"/>
                        <wps:cNvSpPr>
                          <a:spLocks noEditPoints="1"/>
                        </wps:cNvSpPr>
                        <wps:spPr bwMode="auto">
                          <a:xfrm>
                            <a:off x="6382" y="1420"/>
                            <a:ext cx="67" cy="82"/>
                          </a:xfrm>
                          <a:custGeom>
                            <a:avLst/>
                            <a:gdLst>
                              <a:gd name="T0" fmla="*/ 27 w 67"/>
                              <a:gd name="T1" fmla="*/ 42 h 82"/>
                              <a:gd name="T2" fmla="*/ 24 w 67"/>
                              <a:gd name="T3" fmla="*/ 54 h 82"/>
                              <a:gd name="T4" fmla="*/ 20 w 67"/>
                              <a:gd name="T5" fmla="*/ 64 h 82"/>
                              <a:gd name="T6" fmla="*/ 12 w 67"/>
                              <a:gd name="T7" fmla="*/ 74 h 82"/>
                              <a:gd name="T8" fmla="*/ 0 w 67"/>
                              <a:gd name="T9" fmla="*/ 82 h 82"/>
                              <a:gd name="T10" fmla="*/ 2 w 67"/>
                              <a:gd name="T11" fmla="*/ 72 h 82"/>
                              <a:gd name="T12" fmla="*/ 7 w 67"/>
                              <a:gd name="T13" fmla="*/ 59 h 82"/>
                              <a:gd name="T14" fmla="*/ 15 w 67"/>
                              <a:gd name="T15" fmla="*/ 49 h 82"/>
                              <a:gd name="T16" fmla="*/ 27 w 67"/>
                              <a:gd name="T17" fmla="*/ 42 h 82"/>
                              <a:gd name="T18" fmla="*/ 27 w 67"/>
                              <a:gd name="T19" fmla="*/ 42 h 82"/>
                              <a:gd name="T20" fmla="*/ 67 w 67"/>
                              <a:gd name="T21" fmla="*/ 0 h 82"/>
                              <a:gd name="T22" fmla="*/ 27 w 67"/>
                              <a:gd name="T23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>
                                <a:moveTo>
                                  <a:pt x="27" y="42"/>
                                </a:moveTo>
                                <a:lnTo>
                                  <a:pt x="24" y="54"/>
                                </a:lnTo>
                                <a:lnTo>
                                  <a:pt x="20" y="64"/>
                                </a:lnTo>
                                <a:lnTo>
                                  <a:pt x="12" y="74"/>
                                </a:lnTo>
                                <a:lnTo>
                                  <a:pt x="0" y="82"/>
                                </a:lnTo>
                                <a:lnTo>
                                  <a:pt x="2" y="72"/>
                                </a:lnTo>
                                <a:lnTo>
                                  <a:pt x="7" y="59"/>
                                </a:lnTo>
                                <a:lnTo>
                                  <a:pt x="15" y="49"/>
                                </a:lnTo>
                                <a:lnTo>
                                  <a:pt x="27" y="42"/>
                                </a:lnTo>
                                <a:close/>
                                <a:moveTo>
                                  <a:pt x="27" y="42"/>
                                </a:moveTo>
                                <a:lnTo>
                                  <a:pt x="67" y="0"/>
                                </a:lnTo>
                                <a:lnTo>
                                  <a:pt x="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7516"/>
                        <wps:cNvSpPr>
                          <a:spLocks/>
                        </wps:cNvSpPr>
                        <wps:spPr bwMode="auto">
                          <a:xfrm>
                            <a:off x="6382" y="1462"/>
                            <a:ext cx="27" cy="40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0"/>
                              <a:gd name="T2" fmla="*/ 24 w 27"/>
                              <a:gd name="T3" fmla="*/ 12 h 40"/>
                              <a:gd name="T4" fmla="*/ 20 w 27"/>
                              <a:gd name="T5" fmla="*/ 22 h 40"/>
                              <a:gd name="T6" fmla="*/ 12 w 27"/>
                              <a:gd name="T7" fmla="*/ 32 h 40"/>
                              <a:gd name="T8" fmla="*/ 0 w 27"/>
                              <a:gd name="T9" fmla="*/ 40 h 40"/>
                              <a:gd name="T10" fmla="*/ 2 w 27"/>
                              <a:gd name="T11" fmla="*/ 30 h 40"/>
                              <a:gd name="T12" fmla="*/ 7 w 27"/>
                              <a:gd name="T13" fmla="*/ 17 h 40"/>
                              <a:gd name="T14" fmla="*/ 15 w 27"/>
                              <a:gd name="T15" fmla="*/ 7 h 40"/>
                              <a:gd name="T16" fmla="*/ 27 w 27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2"/>
                                </a:lnTo>
                                <a:lnTo>
                                  <a:pt x="12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5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7517"/>
                        <wps:cNvSpPr>
                          <a:spLocks/>
                        </wps:cNvSpPr>
                        <wps:spPr bwMode="auto">
                          <a:xfrm>
                            <a:off x="6409" y="1420"/>
                            <a:ext cx="40" cy="42"/>
                          </a:xfrm>
                          <a:custGeom>
                            <a:avLst/>
                            <a:gdLst>
                              <a:gd name="T0" fmla="*/ 0 w 40"/>
                              <a:gd name="T1" fmla="*/ 42 h 42"/>
                              <a:gd name="T2" fmla="*/ 40 w 40"/>
                              <a:gd name="T3" fmla="*/ 0 h 42"/>
                              <a:gd name="T4" fmla="*/ 0 w 40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0" y="42"/>
                                </a:moveTo>
                                <a:lnTo>
                                  <a:pt x="40" y="0"/>
                                </a:ln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7518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7519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7520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7521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7522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7523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7524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7525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7526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7527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7528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7529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7530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7531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7532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7533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7534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7535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7536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7537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7538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7539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7540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7541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7542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7543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7544"/>
                        <wps:cNvSpPr>
                          <a:spLocks noEditPoints="1"/>
                        </wps:cNvSpPr>
                        <wps:spPr bwMode="auto">
                          <a:xfrm>
                            <a:off x="6454" y="1529"/>
                            <a:ext cx="104" cy="23"/>
                          </a:xfrm>
                          <a:custGeom>
                            <a:avLst/>
                            <a:gdLst>
                              <a:gd name="T0" fmla="*/ 47 w 104"/>
                              <a:gd name="T1" fmla="*/ 15 h 23"/>
                              <a:gd name="T2" fmla="*/ 104 w 104"/>
                              <a:gd name="T3" fmla="*/ 0 h 23"/>
                              <a:gd name="T4" fmla="*/ 47 w 104"/>
                              <a:gd name="T5" fmla="*/ 15 h 23"/>
                              <a:gd name="T6" fmla="*/ 47 w 104"/>
                              <a:gd name="T7" fmla="*/ 15 h 23"/>
                              <a:gd name="T8" fmla="*/ 34 w 104"/>
                              <a:gd name="T9" fmla="*/ 20 h 23"/>
                              <a:gd name="T10" fmla="*/ 22 w 104"/>
                              <a:gd name="T11" fmla="*/ 23 h 23"/>
                              <a:gd name="T12" fmla="*/ 10 w 104"/>
                              <a:gd name="T13" fmla="*/ 20 h 23"/>
                              <a:gd name="T14" fmla="*/ 0 w 104"/>
                              <a:gd name="T15" fmla="*/ 13 h 23"/>
                              <a:gd name="T16" fmla="*/ 5 w 104"/>
                              <a:gd name="T17" fmla="*/ 10 h 23"/>
                              <a:gd name="T18" fmla="*/ 10 w 104"/>
                              <a:gd name="T19" fmla="*/ 5 h 23"/>
                              <a:gd name="T20" fmla="*/ 17 w 104"/>
                              <a:gd name="T21" fmla="*/ 3 h 23"/>
                              <a:gd name="T22" fmla="*/ 25 w 104"/>
                              <a:gd name="T23" fmla="*/ 3 h 23"/>
                              <a:gd name="T24" fmla="*/ 30 w 104"/>
                              <a:gd name="T25" fmla="*/ 5 h 23"/>
                              <a:gd name="T26" fmla="*/ 37 w 104"/>
                              <a:gd name="T27" fmla="*/ 5 h 23"/>
                              <a:gd name="T28" fmla="*/ 42 w 104"/>
                              <a:gd name="T29" fmla="*/ 10 h 23"/>
                              <a:gd name="T30" fmla="*/ 47 w 104"/>
                              <a:gd name="T31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>
                                <a:moveTo>
                                  <a:pt x="47" y="15"/>
                                </a:moveTo>
                                <a:lnTo>
                                  <a:pt x="104" y="0"/>
                                </a:lnTo>
                                <a:lnTo>
                                  <a:pt x="47" y="15"/>
                                </a:lnTo>
                                <a:close/>
                                <a:moveTo>
                                  <a:pt x="47" y="15"/>
                                </a:moveTo>
                                <a:lnTo>
                                  <a:pt x="34" y="20"/>
                                </a:lnTo>
                                <a:lnTo>
                                  <a:pt x="22" y="23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3"/>
                                </a:lnTo>
                                <a:lnTo>
                                  <a:pt x="30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10"/>
                                </a:lnTo>
                                <a:lnTo>
                                  <a:pt x="4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7545"/>
                        <wps:cNvSpPr>
                          <a:spLocks/>
                        </wps:cNvSpPr>
                        <wps:spPr bwMode="auto">
                          <a:xfrm>
                            <a:off x="6501" y="15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15 h 15"/>
                              <a:gd name="T2" fmla="*/ 57 w 57"/>
                              <a:gd name="T3" fmla="*/ 0 h 15"/>
                              <a:gd name="T4" fmla="*/ 0 w 57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15"/>
                                </a:moveTo>
                                <a:lnTo>
                                  <a:pt x="57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7546"/>
                        <wps:cNvSpPr>
                          <a:spLocks/>
                        </wps:cNvSpPr>
                        <wps:spPr bwMode="auto">
                          <a:xfrm>
                            <a:off x="6454" y="153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4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4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7547"/>
                        <wps:cNvSpPr>
                          <a:spLocks noEditPoints="1"/>
                        </wps:cNvSpPr>
                        <wps:spPr bwMode="auto">
                          <a:xfrm>
                            <a:off x="6416" y="1542"/>
                            <a:ext cx="105" cy="17"/>
                          </a:xfrm>
                          <a:custGeom>
                            <a:avLst/>
                            <a:gdLst>
                              <a:gd name="T0" fmla="*/ 48 w 105"/>
                              <a:gd name="T1" fmla="*/ 12 h 17"/>
                              <a:gd name="T2" fmla="*/ 105 w 105"/>
                              <a:gd name="T3" fmla="*/ 10 h 17"/>
                              <a:gd name="T4" fmla="*/ 48 w 105"/>
                              <a:gd name="T5" fmla="*/ 12 h 17"/>
                              <a:gd name="T6" fmla="*/ 48 w 105"/>
                              <a:gd name="T7" fmla="*/ 12 h 17"/>
                              <a:gd name="T8" fmla="*/ 35 w 105"/>
                              <a:gd name="T9" fmla="*/ 17 h 17"/>
                              <a:gd name="T10" fmla="*/ 23 w 105"/>
                              <a:gd name="T11" fmla="*/ 17 h 17"/>
                              <a:gd name="T12" fmla="*/ 10 w 105"/>
                              <a:gd name="T13" fmla="*/ 15 h 17"/>
                              <a:gd name="T14" fmla="*/ 0 w 105"/>
                              <a:gd name="T15" fmla="*/ 10 h 17"/>
                              <a:gd name="T16" fmla="*/ 5 w 105"/>
                              <a:gd name="T17" fmla="*/ 5 h 17"/>
                              <a:gd name="T18" fmla="*/ 10 w 105"/>
                              <a:gd name="T19" fmla="*/ 2 h 17"/>
                              <a:gd name="T20" fmla="*/ 18 w 105"/>
                              <a:gd name="T21" fmla="*/ 0 h 17"/>
                              <a:gd name="T22" fmla="*/ 23 w 105"/>
                              <a:gd name="T23" fmla="*/ 0 h 17"/>
                              <a:gd name="T24" fmla="*/ 30 w 105"/>
                              <a:gd name="T25" fmla="*/ 2 h 17"/>
                              <a:gd name="T26" fmla="*/ 38 w 105"/>
                              <a:gd name="T27" fmla="*/ 2 h 17"/>
                              <a:gd name="T28" fmla="*/ 43 w 105"/>
                              <a:gd name="T29" fmla="*/ 7 h 17"/>
                              <a:gd name="T30" fmla="*/ 48 w 105"/>
                              <a:gd name="T31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>
                                <a:moveTo>
                                  <a:pt x="48" y="12"/>
                                </a:moveTo>
                                <a:lnTo>
                                  <a:pt x="105" y="10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7548"/>
                        <wps:cNvSpPr>
                          <a:spLocks/>
                        </wps:cNvSpPr>
                        <wps:spPr bwMode="auto">
                          <a:xfrm>
                            <a:off x="6464" y="1552"/>
                            <a:ext cx="57" cy="2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2"/>
                              <a:gd name="T2" fmla="*/ 57 w 57"/>
                              <a:gd name="T3" fmla="*/ 0 h 2"/>
                              <a:gd name="T4" fmla="*/ 0 w 57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>
                                <a:moveTo>
                                  <a:pt x="0" y="2"/>
                                </a:moveTo>
                                <a:lnTo>
                                  <a:pt x="5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7549"/>
                        <wps:cNvSpPr>
                          <a:spLocks/>
                        </wps:cNvSpPr>
                        <wps:spPr bwMode="auto">
                          <a:xfrm>
                            <a:off x="6416" y="1542"/>
                            <a:ext cx="48" cy="17"/>
                          </a:xfrm>
                          <a:custGeom>
                            <a:avLst/>
                            <a:gdLst>
                              <a:gd name="T0" fmla="*/ 48 w 48"/>
                              <a:gd name="T1" fmla="*/ 12 h 17"/>
                              <a:gd name="T2" fmla="*/ 35 w 48"/>
                              <a:gd name="T3" fmla="*/ 17 h 17"/>
                              <a:gd name="T4" fmla="*/ 23 w 48"/>
                              <a:gd name="T5" fmla="*/ 17 h 17"/>
                              <a:gd name="T6" fmla="*/ 10 w 48"/>
                              <a:gd name="T7" fmla="*/ 15 h 17"/>
                              <a:gd name="T8" fmla="*/ 0 w 48"/>
                              <a:gd name="T9" fmla="*/ 10 h 17"/>
                              <a:gd name="T10" fmla="*/ 5 w 48"/>
                              <a:gd name="T11" fmla="*/ 5 h 17"/>
                              <a:gd name="T12" fmla="*/ 10 w 48"/>
                              <a:gd name="T13" fmla="*/ 2 h 17"/>
                              <a:gd name="T14" fmla="*/ 18 w 48"/>
                              <a:gd name="T15" fmla="*/ 0 h 17"/>
                              <a:gd name="T16" fmla="*/ 23 w 48"/>
                              <a:gd name="T17" fmla="*/ 0 h 17"/>
                              <a:gd name="T18" fmla="*/ 30 w 48"/>
                              <a:gd name="T19" fmla="*/ 2 h 17"/>
                              <a:gd name="T20" fmla="*/ 38 w 48"/>
                              <a:gd name="T21" fmla="*/ 2 h 17"/>
                              <a:gd name="T22" fmla="*/ 43 w 48"/>
                              <a:gd name="T23" fmla="*/ 7 h 17"/>
                              <a:gd name="T24" fmla="*/ 48 w 48"/>
                              <a:gd name="T25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7550"/>
                        <wps:cNvSpPr>
                          <a:spLocks noEditPoints="1"/>
                        </wps:cNvSpPr>
                        <wps:spPr bwMode="auto">
                          <a:xfrm>
                            <a:off x="6384" y="1554"/>
                            <a:ext cx="104" cy="18"/>
                          </a:xfrm>
                          <a:custGeom>
                            <a:avLst/>
                            <a:gdLst>
                              <a:gd name="T0" fmla="*/ 50 w 104"/>
                              <a:gd name="T1" fmla="*/ 13 h 18"/>
                              <a:gd name="T2" fmla="*/ 104 w 104"/>
                              <a:gd name="T3" fmla="*/ 10 h 18"/>
                              <a:gd name="T4" fmla="*/ 50 w 104"/>
                              <a:gd name="T5" fmla="*/ 13 h 18"/>
                              <a:gd name="T6" fmla="*/ 50 w 104"/>
                              <a:gd name="T7" fmla="*/ 13 h 18"/>
                              <a:gd name="T8" fmla="*/ 35 w 104"/>
                              <a:gd name="T9" fmla="*/ 18 h 18"/>
                              <a:gd name="T10" fmla="*/ 22 w 104"/>
                              <a:gd name="T11" fmla="*/ 18 h 18"/>
                              <a:gd name="T12" fmla="*/ 13 w 104"/>
                              <a:gd name="T13" fmla="*/ 15 h 18"/>
                              <a:gd name="T14" fmla="*/ 0 w 104"/>
                              <a:gd name="T15" fmla="*/ 10 h 18"/>
                              <a:gd name="T16" fmla="*/ 5 w 104"/>
                              <a:gd name="T17" fmla="*/ 5 h 18"/>
                              <a:gd name="T18" fmla="*/ 13 w 104"/>
                              <a:gd name="T19" fmla="*/ 3 h 18"/>
                              <a:gd name="T20" fmla="*/ 18 w 104"/>
                              <a:gd name="T21" fmla="*/ 0 h 18"/>
                              <a:gd name="T22" fmla="*/ 25 w 104"/>
                              <a:gd name="T23" fmla="*/ 0 h 18"/>
                              <a:gd name="T24" fmla="*/ 32 w 104"/>
                              <a:gd name="T25" fmla="*/ 0 h 18"/>
                              <a:gd name="T26" fmla="*/ 37 w 104"/>
                              <a:gd name="T27" fmla="*/ 3 h 18"/>
                              <a:gd name="T28" fmla="*/ 45 w 104"/>
                              <a:gd name="T29" fmla="*/ 8 h 18"/>
                              <a:gd name="T30" fmla="*/ 50 w 104"/>
                              <a:gd name="T3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>
                                <a:moveTo>
                                  <a:pt x="50" y="13"/>
                                </a:moveTo>
                                <a:lnTo>
                                  <a:pt x="104" y="10"/>
                                </a:lnTo>
                                <a:lnTo>
                                  <a:pt x="50" y="13"/>
                                </a:lnTo>
                                <a:close/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7551"/>
                        <wps:cNvSpPr>
                          <a:spLocks/>
                        </wps:cNvSpPr>
                        <wps:spPr bwMode="auto">
                          <a:xfrm>
                            <a:off x="6434" y="1564"/>
                            <a:ext cx="54" cy="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3"/>
                              <a:gd name="T2" fmla="*/ 54 w 54"/>
                              <a:gd name="T3" fmla="*/ 0 h 3"/>
                              <a:gd name="T4" fmla="*/ 0 w 54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>
                                <a:moveTo>
                                  <a:pt x="0" y="3"/>
                                </a:moveTo>
                                <a:lnTo>
                                  <a:pt x="54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7552"/>
                        <wps:cNvSpPr>
                          <a:spLocks/>
                        </wps:cNvSpPr>
                        <wps:spPr bwMode="auto">
                          <a:xfrm>
                            <a:off x="6384" y="1554"/>
                            <a:ext cx="50" cy="18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18"/>
                              <a:gd name="T2" fmla="*/ 35 w 50"/>
                              <a:gd name="T3" fmla="*/ 18 h 18"/>
                              <a:gd name="T4" fmla="*/ 22 w 50"/>
                              <a:gd name="T5" fmla="*/ 18 h 18"/>
                              <a:gd name="T6" fmla="*/ 13 w 50"/>
                              <a:gd name="T7" fmla="*/ 15 h 18"/>
                              <a:gd name="T8" fmla="*/ 0 w 50"/>
                              <a:gd name="T9" fmla="*/ 10 h 18"/>
                              <a:gd name="T10" fmla="*/ 5 w 50"/>
                              <a:gd name="T11" fmla="*/ 5 h 18"/>
                              <a:gd name="T12" fmla="*/ 13 w 50"/>
                              <a:gd name="T13" fmla="*/ 3 h 18"/>
                              <a:gd name="T14" fmla="*/ 18 w 50"/>
                              <a:gd name="T15" fmla="*/ 0 h 18"/>
                              <a:gd name="T16" fmla="*/ 25 w 50"/>
                              <a:gd name="T17" fmla="*/ 0 h 18"/>
                              <a:gd name="T18" fmla="*/ 32 w 50"/>
                              <a:gd name="T19" fmla="*/ 0 h 18"/>
                              <a:gd name="T20" fmla="*/ 37 w 50"/>
                              <a:gd name="T21" fmla="*/ 3 h 18"/>
                              <a:gd name="T22" fmla="*/ 45 w 50"/>
                              <a:gd name="T23" fmla="*/ 8 h 18"/>
                              <a:gd name="T24" fmla="*/ 50 w 50"/>
                              <a:gd name="T2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7553"/>
                        <wps:cNvSpPr>
                          <a:spLocks noEditPoints="1"/>
                        </wps:cNvSpPr>
                        <wps:spPr bwMode="auto">
                          <a:xfrm>
                            <a:off x="6486" y="1509"/>
                            <a:ext cx="104" cy="28"/>
                          </a:xfrm>
                          <a:custGeom>
                            <a:avLst/>
                            <a:gdLst>
                              <a:gd name="T0" fmla="*/ 47 w 104"/>
                              <a:gd name="T1" fmla="*/ 20 h 28"/>
                              <a:gd name="T2" fmla="*/ 104 w 104"/>
                              <a:gd name="T3" fmla="*/ 0 h 28"/>
                              <a:gd name="T4" fmla="*/ 47 w 104"/>
                              <a:gd name="T5" fmla="*/ 20 h 28"/>
                              <a:gd name="T6" fmla="*/ 47 w 104"/>
                              <a:gd name="T7" fmla="*/ 20 h 28"/>
                              <a:gd name="T8" fmla="*/ 35 w 104"/>
                              <a:gd name="T9" fmla="*/ 25 h 28"/>
                              <a:gd name="T10" fmla="*/ 22 w 104"/>
                              <a:gd name="T11" fmla="*/ 28 h 28"/>
                              <a:gd name="T12" fmla="*/ 10 w 104"/>
                              <a:gd name="T13" fmla="*/ 25 h 28"/>
                              <a:gd name="T14" fmla="*/ 0 w 104"/>
                              <a:gd name="T15" fmla="*/ 18 h 28"/>
                              <a:gd name="T16" fmla="*/ 5 w 104"/>
                              <a:gd name="T17" fmla="*/ 13 h 28"/>
                              <a:gd name="T18" fmla="*/ 10 w 104"/>
                              <a:gd name="T19" fmla="*/ 10 h 28"/>
                              <a:gd name="T20" fmla="*/ 17 w 104"/>
                              <a:gd name="T21" fmla="*/ 8 h 28"/>
                              <a:gd name="T22" fmla="*/ 25 w 104"/>
                              <a:gd name="T23" fmla="*/ 8 h 28"/>
                              <a:gd name="T24" fmla="*/ 30 w 104"/>
                              <a:gd name="T25" fmla="*/ 8 h 28"/>
                              <a:gd name="T26" fmla="*/ 37 w 104"/>
                              <a:gd name="T27" fmla="*/ 10 h 28"/>
                              <a:gd name="T28" fmla="*/ 42 w 104"/>
                              <a:gd name="T29" fmla="*/ 15 h 28"/>
                              <a:gd name="T30" fmla="*/ 47 w 104"/>
                              <a:gd name="T31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>
                                <a:moveTo>
                                  <a:pt x="47" y="20"/>
                                </a:moveTo>
                                <a:lnTo>
                                  <a:pt x="104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5"/>
                                </a:lnTo>
                                <a:lnTo>
                                  <a:pt x="22" y="28"/>
                                </a:lnTo>
                                <a:lnTo>
                                  <a:pt x="10" y="25"/>
                                </a:lnTo>
                                <a:lnTo>
                                  <a:pt x="0" y="18"/>
                                </a:lnTo>
                                <a:lnTo>
                                  <a:pt x="5" y="13"/>
                                </a:lnTo>
                                <a:lnTo>
                                  <a:pt x="10" y="10"/>
                                </a:lnTo>
                                <a:lnTo>
                                  <a:pt x="17" y="8"/>
                                </a:lnTo>
                                <a:lnTo>
                                  <a:pt x="25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7554"/>
                        <wps:cNvSpPr>
                          <a:spLocks/>
                        </wps:cNvSpPr>
                        <wps:spPr bwMode="auto">
                          <a:xfrm>
                            <a:off x="6533" y="1509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7555"/>
                        <wps:cNvSpPr>
                          <a:spLocks/>
                        </wps:cNvSpPr>
                        <wps:spPr bwMode="auto">
                          <a:xfrm>
                            <a:off x="6486" y="1517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5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7556"/>
                        <wps:cNvSpPr>
                          <a:spLocks noEditPoints="1"/>
                        </wps:cNvSpPr>
                        <wps:spPr bwMode="auto">
                          <a:xfrm>
                            <a:off x="6516" y="1502"/>
                            <a:ext cx="109" cy="20"/>
                          </a:xfrm>
                          <a:custGeom>
                            <a:avLst/>
                            <a:gdLst>
                              <a:gd name="T0" fmla="*/ 47 w 109"/>
                              <a:gd name="T1" fmla="*/ 12 h 20"/>
                              <a:gd name="T2" fmla="*/ 109 w 109"/>
                              <a:gd name="T3" fmla="*/ 0 h 20"/>
                              <a:gd name="T4" fmla="*/ 47 w 109"/>
                              <a:gd name="T5" fmla="*/ 12 h 20"/>
                              <a:gd name="T6" fmla="*/ 47 w 109"/>
                              <a:gd name="T7" fmla="*/ 12 h 20"/>
                              <a:gd name="T8" fmla="*/ 35 w 109"/>
                              <a:gd name="T9" fmla="*/ 17 h 20"/>
                              <a:gd name="T10" fmla="*/ 22 w 109"/>
                              <a:gd name="T11" fmla="*/ 20 h 20"/>
                              <a:gd name="T12" fmla="*/ 10 w 109"/>
                              <a:gd name="T13" fmla="*/ 17 h 20"/>
                              <a:gd name="T14" fmla="*/ 0 w 109"/>
                              <a:gd name="T15" fmla="*/ 10 h 20"/>
                              <a:gd name="T16" fmla="*/ 5 w 109"/>
                              <a:gd name="T17" fmla="*/ 7 h 20"/>
                              <a:gd name="T18" fmla="*/ 10 w 109"/>
                              <a:gd name="T19" fmla="*/ 2 h 20"/>
                              <a:gd name="T20" fmla="*/ 17 w 109"/>
                              <a:gd name="T21" fmla="*/ 2 h 20"/>
                              <a:gd name="T22" fmla="*/ 25 w 109"/>
                              <a:gd name="T23" fmla="*/ 0 h 20"/>
                              <a:gd name="T24" fmla="*/ 30 w 109"/>
                              <a:gd name="T25" fmla="*/ 2 h 20"/>
                              <a:gd name="T26" fmla="*/ 37 w 109"/>
                              <a:gd name="T27" fmla="*/ 2 h 20"/>
                              <a:gd name="T28" fmla="*/ 42 w 109"/>
                              <a:gd name="T29" fmla="*/ 7 h 20"/>
                              <a:gd name="T30" fmla="*/ 47 w 109"/>
                              <a:gd name="T3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>
                                <a:moveTo>
                                  <a:pt x="47" y="12"/>
                                </a:moveTo>
                                <a:lnTo>
                                  <a:pt x="109" y="0"/>
                                </a:lnTo>
                                <a:lnTo>
                                  <a:pt x="47" y="12"/>
                                </a:lnTo>
                                <a:close/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7557"/>
                        <wps:cNvSpPr>
                          <a:spLocks/>
                        </wps:cNvSpPr>
                        <wps:spPr bwMode="auto">
                          <a:xfrm>
                            <a:off x="6563" y="1502"/>
                            <a:ext cx="62" cy="12"/>
                          </a:xfrm>
                          <a:custGeom>
                            <a:avLst/>
                            <a:gdLst>
                              <a:gd name="T0" fmla="*/ 0 w 62"/>
                              <a:gd name="T1" fmla="*/ 12 h 12"/>
                              <a:gd name="T2" fmla="*/ 62 w 62"/>
                              <a:gd name="T3" fmla="*/ 0 h 12"/>
                              <a:gd name="T4" fmla="*/ 0 w 6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>
                                <a:moveTo>
                                  <a:pt x="0" y="12"/>
                                </a:moveTo>
                                <a:lnTo>
                                  <a:pt x="6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7558"/>
                        <wps:cNvSpPr>
                          <a:spLocks/>
                        </wps:cNvSpPr>
                        <wps:spPr bwMode="auto">
                          <a:xfrm>
                            <a:off x="6516" y="150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2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7559"/>
                        <wps:cNvSpPr>
                          <a:spLocks noEditPoints="1"/>
                        </wps:cNvSpPr>
                        <wps:spPr bwMode="auto">
                          <a:xfrm>
                            <a:off x="6543" y="1489"/>
                            <a:ext cx="105" cy="20"/>
                          </a:xfrm>
                          <a:custGeom>
                            <a:avLst/>
                            <a:gdLst>
                              <a:gd name="T0" fmla="*/ 47 w 105"/>
                              <a:gd name="T1" fmla="*/ 13 h 20"/>
                              <a:gd name="T2" fmla="*/ 105 w 105"/>
                              <a:gd name="T3" fmla="*/ 0 h 20"/>
                              <a:gd name="T4" fmla="*/ 47 w 105"/>
                              <a:gd name="T5" fmla="*/ 13 h 20"/>
                              <a:gd name="T6" fmla="*/ 47 w 105"/>
                              <a:gd name="T7" fmla="*/ 13 h 20"/>
                              <a:gd name="T8" fmla="*/ 35 w 105"/>
                              <a:gd name="T9" fmla="*/ 18 h 20"/>
                              <a:gd name="T10" fmla="*/ 23 w 105"/>
                              <a:gd name="T11" fmla="*/ 20 h 20"/>
                              <a:gd name="T12" fmla="*/ 10 w 105"/>
                              <a:gd name="T13" fmla="*/ 18 h 20"/>
                              <a:gd name="T14" fmla="*/ 0 w 105"/>
                              <a:gd name="T15" fmla="*/ 10 h 20"/>
                              <a:gd name="T16" fmla="*/ 5 w 105"/>
                              <a:gd name="T17" fmla="*/ 8 h 20"/>
                              <a:gd name="T18" fmla="*/ 10 w 105"/>
                              <a:gd name="T19" fmla="*/ 3 h 20"/>
                              <a:gd name="T20" fmla="*/ 18 w 105"/>
                              <a:gd name="T21" fmla="*/ 0 h 20"/>
                              <a:gd name="T22" fmla="*/ 25 w 105"/>
                              <a:gd name="T23" fmla="*/ 0 h 20"/>
                              <a:gd name="T24" fmla="*/ 30 w 105"/>
                              <a:gd name="T25" fmla="*/ 0 h 20"/>
                              <a:gd name="T26" fmla="*/ 37 w 105"/>
                              <a:gd name="T27" fmla="*/ 3 h 20"/>
                              <a:gd name="T28" fmla="*/ 42 w 105"/>
                              <a:gd name="T29" fmla="*/ 8 h 20"/>
                              <a:gd name="T30" fmla="*/ 47 w 105"/>
                              <a:gd name="T3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47" y="13"/>
                                </a:moveTo>
                                <a:lnTo>
                                  <a:pt x="105" y="0"/>
                                </a:lnTo>
                                <a:lnTo>
                                  <a:pt x="47" y="13"/>
                                </a:lnTo>
                                <a:close/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7560"/>
                        <wps:cNvSpPr>
                          <a:spLocks/>
                        </wps:cNvSpPr>
                        <wps:spPr bwMode="auto">
                          <a:xfrm>
                            <a:off x="6590" y="1489"/>
                            <a:ext cx="58" cy="13"/>
                          </a:xfrm>
                          <a:custGeom>
                            <a:avLst/>
                            <a:gdLst>
                              <a:gd name="T0" fmla="*/ 0 w 58"/>
                              <a:gd name="T1" fmla="*/ 13 h 13"/>
                              <a:gd name="T2" fmla="*/ 58 w 58"/>
                              <a:gd name="T3" fmla="*/ 0 h 13"/>
                              <a:gd name="T4" fmla="*/ 0 w 58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>
                                <a:moveTo>
                                  <a:pt x="0" y="13"/>
                                </a:moveTo>
                                <a:lnTo>
                                  <a:pt x="58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7561"/>
                        <wps:cNvSpPr>
                          <a:spLocks/>
                        </wps:cNvSpPr>
                        <wps:spPr bwMode="auto">
                          <a:xfrm>
                            <a:off x="6543" y="1489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3 h 20"/>
                              <a:gd name="T2" fmla="*/ 35 w 47"/>
                              <a:gd name="T3" fmla="*/ 18 h 20"/>
                              <a:gd name="T4" fmla="*/ 23 w 47"/>
                              <a:gd name="T5" fmla="*/ 20 h 20"/>
                              <a:gd name="T6" fmla="*/ 10 w 47"/>
                              <a:gd name="T7" fmla="*/ 18 h 20"/>
                              <a:gd name="T8" fmla="*/ 0 w 47"/>
                              <a:gd name="T9" fmla="*/ 10 h 20"/>
                              <a:gd name="T10" fmla="*/ 5 w 47"/>
                              <a:gd name="T11" fmla="*/ 8 h 20"/>
                              <a:gd name="T12" fmla="*/ 10 w 47"/>
                              <a:gd name="T13" fmla="*/ 3 h 20"/>
                              <a:gd name="T14" fmla="*/ 18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3 h 20"/>
                              <a:gd name="T22" fmla="*/ 42 w 47"/>
                              <a:gd name="T23" fmla="*/ 8 h 20"/>
                              <a:gd name="T24" fmla="*/ 47 w 47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7562"/>
                        <wps:cNvSpPr>
                          <a:spLocks noEditPoints="1"/>
                        </wps:cNvSpPr>
                        <wps:spPr bwMode="auto">
                          <a:xfrm>
                            <a:off x="6575" y="1464"/>
                            <a:ext cx="105" cy="30"/>
                          </a:xfrm>
                          <a:custGeom>
                            <a:avLst/>
                            <a:gdLst>
                              <a:gd name="T0" fmla="*/ 48 w 105"/>
                              <a:gd name="T1" fmla="*/ 20 h 30"/>
                              <a:gd name="T2" fmla="*/ 105 w 105"/>
                              <a:gd name="T3" fmla="*/ 0 h 30"/>
                              <a:gd name="T4" fmla="*/ 48 w 105"/>
                              <a:gd name="T5" fmla="*/ 20 h 30"/>
                              <a:gd name="T6" fmla="*/ 48 w 105"/>
                              <a:gd name="T7" fmla="*/ 20 h 30"/>
                              <a:gd name="T8" fmla="*/ 35 w 105"/>
                              <a:gd name="T9" fmla="*/ 28 h 30"/>
                              <a:gd name="T10" fmla="*/ 23 w 105"/>
                              <a:gd name="T11" fmla="*/ 30 h 30"/>
                              <a:gd name="T12" fmla="*/ 10 w 105"/>
                              <a:gd name="T13" fmla="*/ 28 h 30"/>
                              <a:gd name="T14" fmla="*/ 0 w 105"/>
                              <a:gd name="T15" fmla="*/ 20 h 30"/>
                              <a:gd name="T16" fmla="*/ 5 w 105"/>
                              <a:gd name="T17" fmla="*/ 15 h 30"/>
                              <a:gd name="T18" fmla="*/ 10 w 105"/>
                              <a:gd name="T19" fmla="*/ 13 h 30"/>
                              <a:gd name="T20" fmla="*/ 18 w 105"/>
                              <a:gd name="T21" fmla="*/ 10 h 30"/>
                              <a:gd name="T22" fmla="*/ 25 w 105"/>
                              <a:gd name="T23" fmla="*/ 10 h 30"/>
                              <a:gd name="T24" fmla="*/ 30 w 105"/>
                              <a:gd name="T25" fmla="*/ 10 h 30"/>
                              <a:gd name="T26" fmla="*/ 38 w 105"/>
                              <a:gd name="T27" fmla="*/ 13 h 30"/>
                              <a:gd name="T28" fmla="*/ 43 w 105"/>
                              <a:gd name="T29" fmla="*/ 15 h 30"/>
                              <a:gd name="T30" fmla="*/ 48 w 105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>
                                <a:moveTo>
                                  <a:pt x="48" y="20"/>
                                </a:moveTo>
                                <a:lnTo>
                                  <a:pt x="105" y="0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35" y="28"/>
                                </a:lnTo>
                                <a:lnTo>
                                  <a:pt x="23" y="30"/>
                                </a:lnTo>
                                <a:lnTo>
                                  <a:pt x="10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13"/>
                                </a:lnTo>
                                <a:lnTo>
                                  <a:pt x="18" y="10"/>
                                </a:lnTo>
                                <a:lnTo>
                                  <a:pt x="25" y="10"/>
                                </a:lnTo>
                                <a:lnTo>
                                  <a:pt x="30" y="10"/>
                                </a:lnTo>
                                <a:lnTo>
                                  <a:pt x="38" y="13"/>
                                </a:lnTo>
                                <a:lnTo>
                                  <a:pt x="43" y="15"/>
                                </a:lnTo>
                                <a:lnTo>
                                  <a:pt x="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7563"/>
                        <wps:cNvSpPr>
                          <a:spLocks/>
                        </wps:cNvSpPr>
                        <wps:spPr bwMode="auto">
                          <a:xfrm>
                            <a:off x="6623" y="1464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7564"/>
                        <wps:cNvSpPr>
                          <a:spLocks/>
                        </wps:cNvSpPr>
                        <wps:spPr bwMode="auto">
                          <a:xfrm>
                            <a:off x="6575" y="147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0 w 48"/>
                              <a:gd name="T7" fmla="*/ 18 h 20"/>
                              <a:gd name="T8" fmla="*/ 0 w 48"/>
                              <a:gd name="T9" fmla="*/ 10 h 20"/>
                              <a:gd name="T10" fmla="*/ 5 w 48"/>
                              <a:gd name="T11" fmla="*/ 5 h 20"/>
                              <a:gd name="T12" fmla="*/ 10 w 48"/>
                              <a:gd name="T13" fmla="*/ 3 h 20"/>
                              <a:gd name="T14" fmla="*/ 18 w 48"/>
                              <a:gd name="T15" fmla="*/ 0 h 20"/>
                              <a:gd name="T16" fmla="*/ 25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7565"/>
                        <wps:cNvSpPr>
                          <a:spLocks noEditPoints="1"/>
                        </wps:cNvSpPr>
                        <wps:spPr bwMode="auto">
                          <a:xfrm>
                            <a:off x="6600" y="1434"/>
                            <a:ext cx="107" cy="43"/>
                          </a:xfrm>
                          <a:custGeom>
                            <a:avLst/>
                            <a:gdLst>
                              <a:gd name="T0" fmla="*/ 50 w 107"/>
                              <a:gd name="T1" fmla="*/ 30 h 43"/>
                              <a:gd name="T2" fmla="*/ 107 w 107"/>
                              <a:gd name="T3" fmla="*/ 0 h 43"/>
                              <a:gd name="T4" fmla="*/ 50 w 107"/>
                              <a:gd name="T5" fmla="*/ 30 h 43"/>
                              <a:gd name="T6" fmla="*/ 50 w 107"/>
                              <a:gd name="T7" fmla="*/ 30 h 43"/>
                              <a:gd name="T8" fmla="*/ 38 w 107"/>
                              <a:gd name="T9" fmla="*/ 38 h 43"/>
                              <a:gd name="T10" fmla="*/ 23 w 107"/>
                              <a:gd name="T11" fmla="*/ 43 h 43"/>
                              <a:gd name="T12" fmla="*/ 13 w 107"/>
                              <a:gd name="T13" fmla="*/ 43 h 43"/>
                              <a:gd name="T14" fmla="*/ 0 w 107"/>
                              <a:gd name="T15" fmla="*/ 38 h 43"/>
                              <a:gd name="T16" fmla="*/ 5 w 107"/>
                              <a:gd name="T17" fmla="*/ 33 h 43"/>
                              <a:gd name="T18" fmla="*/ 10 w 107"/>
                              <a:gd name="T19" fmla="*/ 28 h 43"/>
                              <a:gd name="T20" fmla="*/ 18 w 107"/>
                              <a:gd name="T21" fmla="*/ 25 h 43"/>
                              <a:gd name="T22" fmla="*/ 25 w 107"/>
                              <a:gd name="T23" fmla="*/ 23 h 43"/>
                              <a:gd name="T24" fmla="*/ 33 w 107"/>
                              <a:gd name="T25" fmla="*/ 23 h 43"/>
                              <a:gd name="T26" fmla="*/ 40 w 107"/>
                              <a:gd name="T27" fmla="*/ 23 h 43"/>
                              <a:gd name="T28" fmla="*/ 45 w 107"/>
                              <a:gd name="T29" fmla="*/ 25 h 43"/>
                              <a:gd name="T30" fmla="*/ 50 w 107"/>
                              <a:gd name="T31" fmla="*/ 3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>
                                <a:moveTo>
                                  <a:pt x="50" y="30"/>
                                </a:moveTo>
                                <a:lnTo>
                                  <a:pt x="107" y="0"/>
                                </a:lnTo>
                                <a:lnTo>
                                  <a:pt x="50" y="3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38" y="38"/>
                                </a:lnTo>
                                <a:lnTo>
                                  <a:pt x="23" y="43"/>
                                </a:lnTo>
                                <a:lnTo>
                                  <a:pt x="13" y="43"/>
                                </a:lnTo>
                                <a:lnTo>
                                  <a:pt x="0" y="38"/>
                                </a:lnTo>
                                <a:lnTo>
                                  <a:pt x="5" y="33"/>
                                </a:lnTo>
                                <a:lnTo>
                                  <a:pt x="10" y="28"/>
                                </a:lnTo>
                                <a:lnTo>
                                  <a:pt x="18" y="25"/>
                                </a:lnTo>
                                <a:lnTo>
                                  <a:pt x="25" y="23"/>
                                </a:lnTo>
                                <a:lnTo>
                                  <a:pt x="33" y="23"/>
                                </a:lnTo>
                                <a:lnTo>
                                  <a:pt x="40" y="23"/>
                                </a:lnTo>
                                <a:lnTo>
                                  <a:pt x="45" y="25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7566"/>
                        <wps:cNvSpPr>
                          <a:spLocks/>
                        </wps:cNvSpPr>
                        <wps:spPr bwMode="auto">
                          <a:xfrm>
                            <a:off x="6650" y="1434"/>
                            <a:ext cx="57" cy="30"/>
                          </a:xfrm>
                          <a:custGeom>
                            <a:avLst/>
                            <a:gdLst>
                              <a:gd name="T0" fmla="*/ 0 w 57"/>
                              <a:gd name="T1" fmla="*/ 30 h 30"/>
                              <a:gd name="T2" fmla="*/ 57 w 57"/>
                              <a:gd name="T3" fmla="*/ 0 h 30"/>
                              <a:gd name="T4" fmla="*/ 0 w 57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>
                                <a:moveTo>
                                  <a:pt x="0" y="30"/>
                                </a:moveTo>
                                <a:lnTo>
                                  <a:pt x="57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7567"/>
                        <wps:cNvSpPr>
                          <a:spLocks/>
                        </wps:cNvSpPr>
                        <wps:spPr bwMode="auto">
                          <a:xfrm>
                            <a:off x="6600" y="145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8 w 50"/>
                              <a:gd name="T3" fmla="*/ 15 h 20"/>
                              <a:gd name="T4" fmla="*/ 23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8 w 50"/>
                              <a:gd name="T15" fmla="*/ 2 h 20"/>
                              <a:gd name="T16" fmla="*/ 25 w 50"/>
                              <a:gd name="T17" fmla="*/ 0 h 20"/>
                              <a:gd name="T18" fmla="*/ 33 w 50"/>
                              <a:gd name="T19" fmla="*/ 0 h 20"/>
                              <a:gd name="T20" fmla="*/ 40 w 50"/>
                              <a:gd name="T21" fmla="*/ 0 h 20"/>
                              <a:gd name="T22" fmla="*/ 45 w 50"/>
                              <a:gd name="T23" fmla="*/ 2 h 20"/>
                              <a:gd name="T24" fmla="*/ 5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7"/>
                                </a:moveTo>
                                <a:lnTo>
                                  <a:pt x="38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5" y="2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7568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7569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7570"/>
                        <wps:cNvSpPr>
                          <a:spLocks noEditPoints="1"/>
                        </wps:cNvSpPr>
                        <wps:spPr bwMode="auto">
                          <a:xfrm>
                            <a:off x="6449" y="1467"/>
                            <a:ext cx="74" cy="75"/>
                          </a:xfrm>
                          <a:custGeom>
                            <a:avLst/>
                            <a:gdLst>
                              <a:gd name="T0" fmla="*/ 30 w 74"/>
                              <a:gd name="T1" fmla="*/ 37 h 75"/>
                              <a:gd name="T2" fmla="*/ 27 w 74"/>
                              <a:gd name="T3" fmla="*/ 50 h 75"/>
                              <a:gd name="T4" fmla="*/ 22 w 74"/>
                              <a:gd name="T5" fmla="*/ 60 h 75"/>
                              <a:gd name="T6" fmla="*/ 12 w 74"/>
                              <a:gd name="T7" fmla="*/ 70 h 75"/>
                              <a:gd name="T8" fmla="*/ 0 w 74"/>
                              <a:gd name="T9" fmla="*/ 75 h 75"/>
                              <a:gd name="T10" fmla="*/ 2 w 74"/>
                              <a:gd name="T11" fmla="*/ 65 h 75"/>
                              <a:gd name="T12" fmla="*/ 7 w 74"/>
                              <a:gd name="T13" fmla="*/ 52 h 75"/>
                              <a:gd name="T14" fmla="*/ 17 w 74"/>
                              <a:gd name="T15" fmla="*/ 42 h 75"/>
                              <a:gd name="T16" fmla="*/ 30 w 74"/>
                              <a:gd name="T17" fmla="*/ 37 h 75"/>
                              <a:gd name="T18" fmla="*/ 30 w 74"/>
                              <a:gd name="T19" fmla="*/ 37 h 75"/>
                              <a:gd name="T20" fmla="*/ 74 w 74"/>
                              <a:gd name="T21" fmla="*/ 0 h 75"/>
                              <a:gd name="T22" fmla="*/ 30 w 74"/>
                              <a:gd name="T2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30" y="37"/>
                                </a:moveTo>
                                <a:lnTo>
                                  <a:pt x="27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70"/>
                                </a:lnTo>
                                <a:lnTo>
                                  <a:pt x="0" y="75"/>
                                </a:lnTo>
                                <a:lnTo>
                                  <a:pt x="2" y="65"/>
                                </a:lnTo>
                                <a:lnTo>
                                  <a:pt x="7" y="52"/>
                                </a:lnTo>
                                <a:lnTo>
                                  <a:pt x="17" y="42"/>
                                </a:lnTo>
                                <a:lnTo>
                                  <a:pt x="30" y="37"/>
                                </a:lnTo>
                                <a:close/>
                                <a:moveTo>
                                  <a:pt x="30" y="37"/>
                                </a:moveTo>
                                <a:lnTo>
                                  <a:pt x="74" y="0"/>
                                </a:lnTo>
                                <a:lnTo>
                                  <a:pt x="3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7571"/>
                        <wps:cNvSpPr>
                          <a:spLocks/>
                        </wps:cNvSpPr>
                        <wps:spPr bwMode="auto">
                          <a:xfrm>
                            <a:off x="6449" y="1504"/>
                            <a:ext cx="30" cy="38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38"/>
                              <a:gd name="T2" fmla="*/ 27 w 30"/>
                              <a:gd name="T3" fmla="*/ 13 h 38"/>
                              <a:gd name="T4" fmla="*/ 22 w 30"/>
                              <a:gd name="T5" fmla="*/ 23 h 38"/>
                              <a:gd name="T6" fmla="*/ 12 w 30"/>
                              <a:gd name="T7" fmla="*/ 33 h 38"/>
                              <a:gd name="T8" fmla="*/ 0 w 30"/>
                              <a:gd name="T9" fmla="*/ 38 h 38"/>
                              <a:gd name="T10" fmla="*/ 2 w 30"/>
                              <a:gd name="T11" fmla="*/ 28 h 38"/>
                              <a:gd name="T12" fmla="*/ 7 w 30"/>
                              <a:gd name="T13" fmla="*/ 15 h 38"/>
                              <a:gd name="T14" fmla="*/ 17 w 30"/>
                              <a:gd name="T15" fmla="*/ 5 h 38"/>
                              <a:gd name="T16" fmla="*/ 30 w 30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30" y="0"/>
                                </a:moveTo>
                                <a:lnTo>
                                  <a:pt x="27" y="13"/>
                                </a:lnTo>
                                <a:lnTo>
                                  <a:pt x="22" y="23"/>
                                </a:lnTo>
                                <a:lnTo>
                                  <a:pt x="12" y="33"/>
                                </a:lnTo>
                                <a:lnTo>
                                  <a:pt x="0" y="38"/>
                                </a:lnTo>
                                <a:lnTo>
                                  <a:pt x="2" y="28"/>
                                </a:lnTo>
                                <a:lnTo>
                                  <a:pt x="7" y="15"/>
                                </a:lnTo>
                                <a:lnTo>
                                  <a:pt x="17" y="5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7572"/>
                        <wps:cNvSpPr>
                          <a:spLocks/>
                        </wps:cNvSpPr>
                        <wps:spPr bwMode="auto">
                          <a:xfrm>
                            <a:off x="6479" y="1467"/>
                            <a:ext cx="44" cy="37"/>
                          </a:xfrm>
                          <a:custGeom>
                            <a:avLst/>
                            <a:gdLst>
                              <a:gd name="T0" fmla="*/ 0 w 44"/>
                              <a:gd name="T1" fmla="*/ 37 h 37"/>
                              <a:gd name="T2" fmla="*/ 44 w 44"/>
                              <a:gd name="T3" fmla="*/ 0 h 37"/>
                              <a:gd name="T4" fmla="*/ 0 w 44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>
                                <a:moveTo>
                                  <a:pt x="0" y="37"/>
                                </a:moveTo>
                                <a:lnTo>
                                  <a:pt x="44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7573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7574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7575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7576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7577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7578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7579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7580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7581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7582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7583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7584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7585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7586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7587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7588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7589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7590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7591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7592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7593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5" y="37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7594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5" y="37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7595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5" y="38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7596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5" y="38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7597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7598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7599"/>
                        <wps:cNvSpPr>
                          <a:spLocks noEditPoints="1"/>
                        </wps:cNvSpPr>
                        <wps:spPr bwMode="auto">
                          <a:xfrm>
                            <a:off x="6431" y="1502"/>
                            <a:ext cx="105" cy="32"/>
                          </a:xfrm>
                          <a:custGeom>
                            <a:avLst/>
                            <a:gdLst>
                              <a:gd name="T0" fmla="*/ 48 w 105"/>
                              <a:gd name="T1" fmla="*/ 22 h 32"/>
                              <a:gd name="T2" fmla="*/ 105 w 105"/>
                              <a:gd name="T3" fmla="*/ 0 h 32"/>
                              <a:gd name="T4" fmla="*/ 48 w 105"/>
                              <a:gd name="T5" fmla="*/ 22 h 32"/>
                              <a:gd name="T6" fmla="*/ 48 w 105"/>
                              <a:gd name="T7" fmla="*/ 22 h 32"/>
                              <a:gd name="T8" fmla="*/ 35 w 105"/>
                              <a:gd name="T9" fmla="*/ 30 h 32"/>
                              <a:gd name="T10" fmla="*/ 23 w 105"/>
                              <a:gd name="T11" fmla="*/ 32 h 32"/>
                              <a:gd name="T12" fmla="*/ 13 w 105"/>
                              <a:gd name="T13" fmla="*/ 30 h 32"/>
                              <a:gd name="T14" fmla="*/ 0 w 105"/>
                              <a:gd name="T15" fmla="*/ 25 h 32"/>
                              <a:gd name="T16" fmla="*/ 5 w 105"/>
                              <a:gd name="T17" fmla="*/ 20 h 32"/>
                              <a:gd name="T18" fmla="*/ 10 w 105"/>
                              <a:gd name="T19" fmla="*/ 17 h 32"/>
                              <a:gd name="T20" fmla="*/ 18 w 105"/>
                              <a:gd name="T21" fmla="*/ 15 h 32"/>
                              <a:gd name="T22" fmla="*/ 23 w 105"/>
                              <a:gd name="T23" fmla="*/ 12 h 32"/>
                              <a:gd name="T24" fmla="*/ 30 w 105"/>
                              <a:gd name="T25" fmla="*/ 12 h 32"/>
                              <a:gd name="T26" fmla="*/ 38 w 105"/>
                              <a:gd name="T27" fmla="*/ 15 h 32"/>
                              <a:gd name="T28" fmla="*/ 43 w 105"/>
                              <a:gd name="T29" fmla="*/ 17 h 32"/>
                              <a:gd name="T30" fmla="*/ 48 w 105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>
                                <a:moveTo>
                                  <a:pt x="48" y="22"/>
                                </a:moveTo>
                                <a:lnTo>
                                  <a:pt x="105" y="0"/>
                                </a:lnTo>
                                <a:lnTo>
                                  <a:pt x="48" y="22"/>
                                </a:lnTo>
                                <a:close/>
                                <a:moveTo>
                                  <a:pt x="48" y="22"/>
                                </a:moveTo>
                                <a:lnTo>
                                  <a:pt x="35" y="30"/>
                                </a:lnTo>
                                <a:lnTo>
                                  <a:pt x="23" y="32"/>
                                </a:lnTo>
                                <a:lnTo>
                                  <a:pt x="13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3" y="12"/>
                                </a:lnTo>
                                <a:lnTo>
                                  <a:pt x="30" y="12"/>
                                </a:lnTo>
                                <a:lnTo>
                                  <a:pt x="38" y="15"/>
                                </a:lnTo>
                                <a:lnTo>
                                  <a:pt x="43" y="17"/>
                                </a:lnTo>
                                <a:lnTo>
                                  <a:pt x="4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7600"/>
                        <wps:cNvSpPr>
                          <a:spLocks/>
                        </wps:cNvSpPr>
                        <wps:spPr bwMode="auto">
                          <a:xfrm>
                            <a:off x="6479" y="1502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7601"/>
                        <wps:cNvSpPr>
                          <a:spLocks/>
                        </wps:cNvSpPr>
                        <wps:spPr bwMode="auto">
                          <a:xfrm>
                            <a:off x="6431" y="151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3 w 48"/>
                              <a:gd name="T7" fmla="*/ 18 h 20"/>
                              <a:gd name="T8" fmla="*/ 0 w 48"/>
                              <a:gd name="T9" fmla="*/ 13 h 20"/>
                              <a:gd name="T10" fmla="*/ 5 w 48"/>
                              <a:gd name="T11" fmla="*/ 8 h 20"/>
                              <a:gd name="T12" fmla="*/ 10 w 48"/>
                              <a:gd name="T13" fmla="*/ 5 h 20"/>
                              <a:gd name="T14" fmla="*/ 18 w 48"/>
                              <a:gd name="T15" fmla="*/ 3 h 20"/>
                              <a:gd name="T16" fmla="*/ 23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3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8" y="3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7602"/>
                        <wps:cNvSpPr>
                          <a:spLocks noEditPoints="1"/>
                        </wps:cNvSpPr>
                        <wps:spPr bwMode="auto">
                          <a:xfrm>
                            <a:off x="6397" y="1529"/>
                            <a:ext cx="101" cy="18"/>
                          </a:xfrm>
                          <a:custGeom>
                            <a:avLst/>
                            <a:gdLst>
                              <a:gd name="T0" fmla="*/ 47 w 101"/>
                              <a:gd name="T1" fmla="*/ 8 h 18"/>
                              <a:gd name="T2" fmla="*/ 101 w 101"/>
                              <a:gd name="T3" fmla="*/ 0 h 18"/>
                              <a:gd name="T4" fmla="*/ 47 w 101"/>
                              <a:gd name="T5" fmla="*/ 8 h 18"/>
                              <a:gd name="T6" fmla="*/ 47 w 101"/>
                              <a:gd name="T7" fmla="*/ 8 h 18"/>
                              <a:gd name="T8" fmla="*/ 34 w 101"/>
                              <a:gd name="T9" fmla="*/ 15 h 18"/>
                              <a:gd name="T10" fmla="*/ 22 w 101"/>
                              <a:gd name="T11" fmla="*/ 18 h 18"/>
                              <a:gd name="T12" fmla="*/ 9 w 101"/>
                              <a:gd name="T13" fmla="*/ 15 h 18"/>
                              <a:gd name="T14" fmla="*/ 0 w 101"/>
                              <a:gd name="T15" fmla="*/ 10 h 18"/>
                              <a:gd name="T16" fmla="*/ 2 w 101"/>
                              <a:gd name="T17" fmla="*/ 5 h 18"/>
                              <a:gd name="T18" fmla="*/ 9 w 101"/>
                              <a:gd name="T19" fmla="*/ 3 h 18"/>
                              <a:gd name="T20" fmla="*/ 14 w 101"/>
                              <a:gd name="T21" fmla="*/ 0 h 18"/>
                              <a:gd name="T22" fmla="*/ 22 w 101"/>
                              <a:gd name="T23" fmla="*/ 0 h 18"/>
                              <a:gd name="T24" fmla="*/ 29 w 101"/>
                              <a:gd name="T25" fmla="*/ 0 h 18"/>
                              <a:gd name="T26" fmla="*/ 34 w 101"/>
                              <a:gd name="T27" fmla="*/ 0 h 18"/>
                              <a:gd name="T28" fmla="*/ 42 w 101"/>
                              <a:gd name="T29" fmla="*/ 3 h 18"/>
                              <a:gd name="T30" fmla="*/ 47 w 101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>
                                <a:moveTo>
                                  <a:pt x="47" y="8"/>
                                </a:moveTo>
                                <a:lnTo>
                                  <a:pt x="101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7603"/>
                        <wps:cNvSpPr>
                          <a:spLocks/>
                        </wps:cNvSpPr>
                        <wps:spPr bwMode="auto">
                          <a:xfrm>
                            <a:off x="6444" y="1529"/>
                            <a:ext cx="54" cy="8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8"/>
                              <a:gd name="T2" fmla="*/ 54 w 54"/>
                              <a:gd name="T3" fmla="*/ 0 h 8"/>
                              <a:gd name="T4" fmla="*/ 0 w 54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>
                                <a:moveTo>
                                  <a:pt x="0" y="8"/>
                                </a:moveTo>
                                <a:lnTo>
                                  <a:pt x="5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7604"/>
                        <wps:cNvSpPr>
                          <a:spLocks/>
                        </wps:cNvSpPr>
                        <wps:spPr bwMode="auto">
                          <a:xfrm>
                            <a:off x="6397" y="152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4 w 47"/>
                              <a:gd name="T3" fmla="*/ 15 h 18"/>
                              <a:gd name="T4" fmla="*/ 22 w 47"/>
                              <a:gd name="T5" fmla="*/ 18 h 18"/>
                              <a:gd name="T6" fmla="*/ 9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9 w 47"/>
                              <a:gd name="T13" fmla="*/ 3 h 18"/>
                              <a:gd name="T14" fmla="*/ 14 w 47"/>
                              <a:gd name="T15" fmla="*/ 0 h 18"/>
                              <a:gd name="T16" fmla="*/ 22 w 47"/>
                              <a:gd name="T17" fmla="*/ 0 h 18"/>
                              <a:gd name="T18" fmla="*/ 29 w 47"/>
                              <a:gd name="T19" fmla="*/ 0 h 18"/>
                              <a:gd name="T20" fmla="*/ 34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7605"/>
                        <wps:cNvSpPr>
                          <a:spLocks noEditPoints="1"/>
                        </wps:cNvSpPr>
                        <wps:spPr bwMode="auto">
                          <a:xfrm>
                            <a:off x="6367" y="154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3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7606"/>
                        <wps:cNvSpPr>
                          <a:spLocks/>
                        </wps:cNvSpPr>
                        <wps:spPr bwMode="auto">
                          <a:xfrm>
                            <a:off x="6414" y="154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7607"/>
                        <wps:cNvSpPr>
                          <a:spLocks/>
                        </wps:cNvSpPr>
                        <wps:spPr bwMode="auto">
                          <a:xfrm>
                            <a:off x="6367" y="154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7608"/>
                        <wps:cNvSpPr>
                          <a:spLocks noEditPoints="1"/>
                        </wps:cNvSpPr>
                        <wps:spPr bwMode="auto">
                          <a:xfrm>
                            <a:off x="6461" y="1479"/>
                            <a:ext cx="105" cy="38"/>
                          </a:xfrm>
                          <a:custGeom>
                            <a:avLst/>
                            <a:gdLst>
                              <a:gd name="T0" fmla="*/ 47 w 105"/>
                              <a:gd name="T1" fmla="*/ 25 h 38"/>
                              <a:gd name="T2" fmla="*/ 105 w 105"/>
                              <a:gd name="T3" fmla="*/ 0 h 38"/>
                              <a:gd name="T4" fmla="*/ 47 w 105"/>
                              <a:gd name="T5" fmla="*/ 25 h 38"/>
                              <a:gd name="T6" fmla="*/ 50 w 105"/>
                              <a:gd name="T7" fmla="*/ 25 h 38"/>
                              <a:gd name="T8" fmla="*/ 37 w 105"/>
                              <a:gd name="T9" fmla="*/ 33 h 38"/>
                              <a:gd name="T10" fmla="*/ 25 w 105"/>
                              <a:gd name="T11" fmla="*/ 38 h 38"/>
                              <a:gd name="T12" fmla="*/ 13 w 105"/>
                              <a:gd name="T13" fmla="*/ 35 h 38"/>
                              <a:gd name="T14" fmla="*/ 0 w 105"/>
                              <a:gd name="T15" fmla="*/ 30 h 38"/>
                              <a:gd name="T16" fmla="*/ 5 w 105"/>
                              <a:gd name="T17" fmla="*/ 25 h 38"/>
                              <a:gd name="T18" fmla="*/ 10 w 105"/>
                              <a:gd name="T19" fmla="*/ 20 h 38"/>
                              <a:gd name="T20" fmla="*/ 18 w 105"/>
                              <a:gd name="T21" fmla="*/ 18 h 38"/>
                              <a:gd name="T22" fmla="*/ 25 w 105"/>
                              <a:gd name="T23" fmla="*/ 18 h 38"/>
                              <a:gd name="T24" fmla="*/ 30 w 105"/>
                              <a:gd name="T25" fmla="*/ 18 h 38"/>
                              <a:gd name="T26" fmla="*/ 37 w 105"/>
                              <a:gd name="T27" fmla="*/ 18 h 38"/>
                              <a:gd name="T28" fmla="*/ 42 w 105"/>
                              <a:gd name="T29" fmla="*/ 23 h 38"/>
                              <a:gd name="T30" fmla="*/ 50 w 105"/>
                              <a:gd name="T31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>
                                <a:moveTo>
                                  <a:pt x="47" y="25"/>
                                </a:moveTo>
                                <a:lnTo>
                                  <a:pt x="105" y="0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8"/>
                                </a:lnTo>
                                <a:lnTo>
                                  <a:pt x="13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8" y="18"/>
                                </a:lnTo>
                                <a:lnTo>
                                  <a:pt x="2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8"/>
                                </a:lnTo>
                                <a:lnTo>
                                  <a:pt x="42" y="2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7609"/>
                        <wps:cNvSpPr>
                          <a:spLocks/>
                        </wps:cNvSpPr>
                        <wps:spPr bwMode="auto">
                          <a:xfrm>
                            <a:off x="6508" y="1479"/>
                            <a:ext cx="58" cy="25"/>
                          </a:xfrm>
                          <a:custGeom>
                            <a:avLst/>
                            <a:gdLst>
                              <a:gd name="T0" fmla="*/ 0 w 58"/>
                              <a:gd name="T1" fmla="*/ 25 h 25"/>
                              <a:gd name="T2" fmla="*/ 58 w 58"/>
                              <a:gd name="T3" fmla="*/ 0 h 25"/>
                              <a:gd name="T4" fmla="*/ 0 w 5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>
                                <a:moveTo>
                                  <a:pt x="0" y="25"/>
                                </a:moveTo>
                                <a:lnTo>
                                  <a:pt x="5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7610"/>
                        <wps:cNvSpPr>
                          <a:spLocks/>
                        </wps:cNvSpPr>
                        <wps:spPr bwMode="auto">
                          <a:xfrm>
                            <a:off x="6461" y="149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7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0 h 20"/>
                              <a:gd name="T22" fmla="*/ 42 w 50"/>
                              <a:gd name="T23" fmla="*/ 5 h 20"/>
                              <a:gd name="T24" fmla="*/ 5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7"/>
                                </a:moveTo>
                                <a:lnTo>
                                  <a:pt x="37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5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7611"/>
                        <wps:cNvSpPr>
                          <a:spLocks noEditPoints="1"/>
                        </wps:cNvSpPr>
                        <wps:spPr bwMode="auto">
                          <a:xfrm>
                            <a:off x="6491" y="1467"/>
                            <a:ext cx="107" cy="30"/>
                          </a:xfrm>
                          <a:custGeom>
                            <a:avLst/>
                            <a:gdLst>
                              <a:gd name="T0" fmla="*/ 47 w 107"/>
                              <a:gd name="T1" fmla="*/ 20 h 30"/>
                              <a:gd name="T2" fmla="*/ 107 w 107"/>
                              <a:gd name="T3" fmla="*/ 0 h 30"/>
                              <a:gd name="T4" fmla="*/ 47 w 107"/>
                              <a:gd name="T5" fmla="*/ 20 h 30"/>
                              <a:gd name="T6" fmla="*/ 47 w 107"/>
                              <a:gd name="T7" fmla="*/ 20 h 30"/>
                              <a:gd name="T8" fmla="*/ 35 w 107"/>
                              <a:gd name="T9" fmla="*/ 27 h 30"/>
                              <a:gd name="T10" fmla="*/ 22 w 107"/>
                              <a:gd name="T11" fmla="*/ 30 h 30"/>
                              <a:gd name="T12" fmla="*/ 10 w 107"/>
                              <a:gd name="T13" fmla="*/ 30 h 30"/>
                              <a:gd name="T14" fmla="*/ 0 w 107"/>
                              <a:gd name="T15" fmla="*/ 25 h 30"/>
                              <a:gd name="T16" fmla="*/ 5 w 107"/>
                              <a:gd name="T17" fmla="*/ 20 h 30"/>
                              <a:gd name="T18" fmla="*/ 10 w 107"/>
                              <a:gd name="T19" fmla="*/ 15 h 30"/>
                              <a:gd name="T20" fmla="*/ 15 w 107"/>
                              <a:gd name="T21" fmla="*/ 12 h 30"/>
                              <a:gd name="T22" fmla="*/ 22 w 107"/>
                              <a:gd name="T23" fmla="*/ 12 h 30"/>
                              <a:gd name="T24" fmla="*/ 30 w 107"/>
                              <a:gd name="T25" fmla="*/ 12 h 30"/>
                              <a:gd name="T26" fmla="*/ 35 w 107"/>
                              <a:gd name="T27" fmla="*/ 12 h 30"/>
                              <a:gd name="T28" fmla="*/ 42 w 107"/>
                              <a:gd name="T29" fmla="*/ 15 h 30"/>
                              <a:gd name="T30" fmla="*/ 47 w 107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>
                                <a:moveTo>
                                  <a:pt x="47" y="20"/>
                                </a:moveTo>
                                <a:lnTo>
                                  <a:pt x="107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7"/>
                                </a:lnTo>
                                <a:lnTo>
                                  <a:pt x="22" y="30"/>
                                </a:lnTo>
                                <a:lnTo>
                                  <a:pt x="10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2" y="12"/>
                                </a:lnTo>
                                <a:lnTo>
                                  <a:pt x="30" y="12"/>
                                </a:lnTo>
                                <a:lnTo>
                                  <a:pt x="35" y="12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7612"/>
                        <wps:cNvSpPr>
                          <a:spLocks/>
                        </wps:cNvSpPr>
                        <wps:spPr bwMode="auto">
                          <a:xfrm>
                            <a:off x="6538" y="1467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7613"/>
                        <wps:cNvSpPr>
                          <a:spLocks/>
                        </wps:cNvSpPr>
                        <wps:spPr bwMode="auto">
                          <a:xfrm>
                            <a:off x="6491" y="147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7614"/>
                        <wps:cNvSpPr>
                          <a:spLocks noEditPoints="1"/>
                        </wps:cNvSpPr>
                        <wps:spPr bwMode="auto">
                          <a:xfrm>
                            <a:off x="6516" y="1454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47 w 102"/>
                              <a:gd name="T7" fmla="*/ 18 h 28"/>
                              <a:gd name="T8" fmla="*/ 35 w 102"/>
                              <a:gd name="T9" fmla="*/ 25 h 28"/>
                              <a:gd name="T10" fmla="*/ 25 w 102"/>
                              <a:gd name="T11" fmla="*/ 28 h 28"/>
                              <a:gd name="T12" fmla="*/ 12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47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5" y="28"/>
                                </a:lnTo>
                                <a:lnTo>
                                  <a:pt x="12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7615"/>
                        <wps:cNvSpPr>
                          <a:spLocks/>
                        </wps:cNvSpPr>
                        <wps:spPr bwMode="auto">
                          <a:xfrm>
                            <a:off x="6563" y="1454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7616"/>
                        <wps:cNvSpPr>
                          <a:spLocks/>
                        </wps:cNvSpPr>
                        <wps:spPr bwMode="auto">
                          <a:xfrm>
                            <a:off x="6516" y="146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0 h 20"/>
                              <a:gd name="T2" fmla="*/ 35 w 47"/>
                              <a:gd name="T3" fmla="*/ 17 h 20"/>
                              <a:gd name="T4" fmla="*/ 25 w 47"/>
                              <a:gd name="T5" fmla="*/ 20 h 20"/>
                              <a:gd name="T6" fmla="*/ 12 w 47"/>
                              <a:gd name="T7" fmla="*/ 20 h 20"/>
                              <a:gd name="T8" fmla="*/ 0 w 47"/>
                              <a:gd name="T9" fmla="*/ 15 h 20"/>
                              <a:gd name="T10" fmla="*/ 5 w 47"/>
                              <a:gd name="T11" fmla="*/ 10 h 20"/>
                              <a:gd name="T12" fmla="*/ 10 w 47"/>
                              <a:gd name="T13" fmla="*/ 5 h 20"/>
                              <a:gd name="T14" fmla="*/ 17 w 47"/>
                              <a:gd name="T15" fmla="*/ 2 h 20"/>
                              <a:gd name="T16" fmla="*/ 22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5 h 20"/>
                              <a:gd name="T24" fmla="*/ 47 w 47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0"/>
                                </a:moveTo>
                                <a:lnTo>
                                  <a:pt x="35" y="17"/>
                                </a:lnTo>
                                <a:lnTo>
                                  <a:pt x="25" y="20"/>
                                </a:lnTo>
                                <a:lnTo>
                                  <a:pt x="12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7617"/>
                        <wps:cNvSpPr>
                          <a:spLocks noEditPoints="1"/>
                        </wps:cNvSpPr>
                        <wps:spPr bwMode="auto">
                          <a:xfrm>
                            <a:off x="6546" y="1427"/>
                            <a:ext cx="102" cy="37"/>
                          </a:xfrm>
                          <a:custGeom>
                            <a:avLst/>
                            <a:gdLst>
                              <a:gd name="T0" fmla="*/ 49 w 102"/>
                              <a:gd name="T1" fmla="*/ 25 h 37"/>
                              <a:gd name="T2" fmla="*/ 102 w 102"/>
                              <a:gd name="T3" fmla="*/ 0 h 37"/>
                              <a:gd name="T4" fmla="*/ 49 w 102"/>
                              <a:gd name="T5" fmla="*/ 25 h 37"/>
                              <a:gd name="T6" fmla="*/ 49 w 102"/>
                              <a:gd name="T7" fmla="*/ 25 h 37"/>
                              <a:gd name="T8" fmla="*/ 37 w 102"/>
                              <a:gd name="T9" fmla="*/ 32 h 37"/>
                              <a:gd name="T10" fmla="*/ 24 w 102"/>
                              <a:gd name="T11" fmla="*/ 37 h 37"/>
                              <a:gd name="T12" fmla="*/ 12 w 102"/>
                              <a:gd name="T13" fmla="*/ 35 h 37"/>
                              <a:gd name="T14" fmla="*/ 0 w 102"/>
                              <a:gd name="T15" fmla="*/ 30 h 37"/>
                              <a:gd name="T16" fmla="*/ 5 w 102"/>
                              <a:gd name="T17" fmla="*/ 25 h 37"/>
                              <a:gd name="T18" fmla="*/ 10 w 102"/>
                              <a:gd name="T19" fmla="*/ 20 h 37"/>
                              <a:gd name="T20" fmla="*/ 17 w 102"/>
                              <a:gd name="T21" fmla="*/ 17 h 37"/>
                              <a:gd name="T22" fmla="*/ 24 w 102"/>
                              <a:gd name="T23" fmla="*/ 17 h 37"/>
                              <a:gd name="T24" fmla="*/ 29 w 102"/>
                              <a:gd name="T25" fmla="*/ 17 h 37"/>
                              <a:gd name="T26" fmla="*/ 37 w 102"/>
                              <a:gd name="T27" fmla="*/ 17 h 37"/>
                              <a:gd name="T28" fmla="*/ 44 w 102"/>
                              <a:gd name="T29" fmla="*/ 20 h 37"/>
                              <a:gd name="T30" fmla="*/ 49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49" y="25"/>
                                </a:moveTo>
                                <a:lnTo>
                                  <a:pt x="102" y="0"/>
                                </a:lnTo>
                                <a:lnTo>
                                  <a:pt x="49" y="25"/>
                                </a:lnTo>
                                <a:close/>
                                <a:moveTo>
                                  <a:pt x="49" y="25"/>
                                </a:moveTo>
                                <a:lnTo>
                                  <a:pt x="37" y="32"/>
                                </a:lnTo>
                                <a:lnTo>
                                  <a:pt x="24" y="37"/>
                                </a:lnTo>
                                <a:lnTo>
                                  <a:pt x="12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4" y="17"/>
                                </a:lnTo>
                                <a:lnTo>
                                  <a:pt x="29" y="17"/>
                                </a:lnTo>
                                <a:lnTo>
                                  <a:pt x="37" y="17"/>
                                </a:lnTo>
                                <a:lnTo>
                                  <a:pt x="44" y="20"/>
                                </a:lnTo>
                                <a:lnTo>
                                  <a:pt x="4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7618"/>
                        <wps:cNvSpPr>
                          <a:spLocks/>
                        </wps:cNvSpPr>
                        <wps:spPr bwMode="auto">
                          <a:xfrm>
                            <a:off x="6595" y="1427"/>
                            <a:ext cx="53" cy="25"/>
                          </a:xfrm>
                          <a:custGeom>
                            <a:avLst/>
                            <a:gdLst>
                              <a:gd name="T0" fmla="*/ 0 w 53"/>
                              <a:gd name="T1" fmla="*/ 25 h 25"/>
                              <a:gd name="T2" fmla="*/ 53 w 53"/>
                              <a:gd name="T3" fmla="*/ 0 h 25"/>
                              <a:gd name="T4" fmla="*/ 0 w 53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>
                                <a:moveTo>
                                  <a:pt x="0" y="25"/>
                                </a:moveTo>
                                <a:lnTo>
                                  <a:pt x="53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7619"/>
                        <wps:cNvSpPr>
                          <a:spLocks/>
                        </wps:cNvSpPr>
                        <wps:spPr bwMode="auto">
                          <a:xfrm>
                            <a:off x="6546" y="1444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0"/>
                              <a:gd name="T2" fmla="*/ 37 w 49"/>
                              <a:gd name="T3" fmla="*/ 15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3 h 20"/>
                              <a:gd name="T14" fmla="*/ 17 w 49"/>
                              <a:gd name="T15" fmla="*/ 0 h 20"/>
                              <a:gd name="T16" fmla="*/ 24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0 h 20"/>
                              <a:gd name="T22" fmla="*/ 44 w 49"/>
                              <a:gd name="T23" fmla="*/ 3 h 20"/>
                              <a:gd name="T24" fmla="*/ 49 w 49"/>
                              <a:gd name="T2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49" y="8"/>
                                </a:moveTo>
                                <a:lnTo>
                                  <a:pt x="37" y="15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lnTo>
                                  <a:pt x="49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7620"/>
                        <wps:cNvSpPr>
                          <a:spLocks noEditPoints="1"/>
                        </wps:cNvSpPr>
                        <wps:spPr bwMode="auto">
                          <a:xfrm>
                            <a:off x="6570" y="1392"/>
                            <a:ext cx="102" cy="52"/>
                          </a:xfrm>
                          <a:custGeom>
                            <a:avLst/>
                            <a:gdLst>
                              <a:gd name="T0" fmla="*/ 48 w 102"/>
                              <a:gd name="T1" fmla="*/ 35 h 52"/>
                              <a:gd name="T2" fmla="*/ 102 w 102"/>
                              <a:gd name="T3" fmla="*/ 0 h 52"/>
                              <a:gd name="T4" fmla="*/ 48 w 102"/>
                              <a:gd name="T5" fmla="*/ 35 h 52"/>
                              <a:gd name="T6" fmla="*/ 48 w 102"/>
                              <a:gd name="T7" fmla="*/ 35 h 52"/>
                              <a:gd name="T8" fmla="*/ 35 w 102"/>
                              <a:gd name="T9" fmla="*/ 45 h 52"/>
                              <a:gd name="T10" fmla="*/ 23 w 102"/>
                              <a:gd name="T11" fmla="*/ 50 h 52"/>
                              <a:gd name="T12" fmla="*/ 13 w 102"/>
                              <a:gd name="T13" fmla="*/ 52 h 52"/>
                              <a:gd name="T14" fmla="*/ 0 w 102"/>
                              <a:gd name="T15" fmla="*/ 47 h 52"/>
                              <a:gd name="T16" fmla="*/ 5 w 102"/>
                              <a:gd name="T17" fmla="*/ 42 h 52"/>
                              <a:gd name="T18" fmla="*/ 10 w 102"/>
                              <a:gd name="T19" fmla="*/ 37 h 52"/>
                              <a:gd name="T20" fmla="*/ 15 w 102"/>
                              <a:gd name="T21" fmla="*/ 35 h 52"/>
                              <a:gd name="T22" fmla="*/ 23 w 102"/>
                              <a:gd name="T23" fmla="*/ 32 h 52"/>
                              <a:gd name="T24" fmla="*/ 30 w 102"/>
                              <a:gd name="T25" fmla="*/ 30 h 52"/>
                              <a:gd name="T26" fmla="*/ 38 w 102"/>
                              <a:gd name="T27" fmla="*/ 30 h 52"/>
                              <a:gd name="T28" fmla="*/ 43 w 102"/>
                              <a:gd name="T29" fmla="*/ 32 h 52"/>
                              <a:gd name="T30" fmla="*/ 48 w 102"/>
                              <a:gd name="T31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>
                                <a:moveTo>
                                  <a:pt x="48" y="35"/>
                                </a:moveTo>
                                <a:lnTo>
                                  <a:pt x="102" y="0"/>
                                </a:lnTo>
                                <a:lnTo>
                                  <a:pt x="48" y="35"/>
                                </a:lnTo>
                                <a:close/>
                                <a:moveTo>
                                  <a:pt x="48" y="35"/>
                                </a:moveTo>
                                <a:lnTo>
                                  <a:pt x="35" y="45"/>
                                </a:lnTo>
                                <a:lnTo>
                                  <a:pt x="23" y="50"/>
                                </a:lnTo>
                                <a:lnTo>
                                  <a:pt x="13" y="52"/>
                                </a:lnTo>
                                <a:lnTo>
                                  <a:pt x="0" y="47"/>
                                </a:lnTo>
                                <a:lnTo>
                                  <a:pt x="5" y="42"/>
                                </a:lnTo>
                                <a:lnTo>
                                  <a:pt x="10" y="37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3" y="32"/>
                                </a:lnTo>
                                <a:lnTo>
                                  <a:pt x="4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7621"/>
                        <wps:cNvSpPr>
                          <a:spLocks/>
                        </wps:cNvSpPr>
                        <wps:spPr bwMode="auto">
                          <a:xfrm>
                            <a:off x="6618" y="1392"/>
                            <a:ext cx="54" cy="35"/>
                          </a:xfrm>
                          <a:custGeom>
                            <a:avLst/>
                            <a:gdLst>
                              <a:gd name="T0" fmla="*/ 0 w 54"/>
                              <a:gd name="T1" fmla="*/ 35 h 35"/>
                              <a:gd name="T2" fmla="*/ 54 w 54"/>
                              <a:gd name="T3" fmla="*/ 0 h 35"/>
                              <a:gd name="T4" fmla="*/ 0 w 54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>
                                <a:moveTo>
                                  <a:pt x="0" y="35"/>
                                </a:moveTo>
                                <a:lnTo>
                                  <a:pt x="54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7622"/>
                        <wps:cNvSpPr>
                          <a:spLocks/>
                        </wps:cNvSpPr>
                        <wps:spPr bwMode="auto">
                          <a:xfrm>
                            <a:off x="6570" y="1422"/>
                            <a:ext cx="48" cy="22"/>
                          </a:xfrm>
                          <a:custGeom>
                            <a:avLst/>
                            <a:gdLst>
                              <a:gd name="T0" fmla="*/ 48 w 48"/>
                              <a:gd name="T1" fmla="*/ 5 h 22"/>
                              <a:gd name="T2" fmla="*/ 35 w 48"/>
                              <a:gd name="T3" fmla="*/ 15 h 22"/>
                              <a:gd name="T4" fmla="*/ 23 w 48"/>
                              <a:gd name="T5" fmla="*/ 20 h 22"/>
                              <a:gd name="T6" fmla="*/ 13 w 48"/>
                              <a:gd name="T7" fmla="*/ 22 h 22"/>
                              <a:gd name="T8" fmla="*/ 0 w 48"/>
                              <a:gd name="T9" fmla="*/ 17 h 22"/>
                              <a:gd name="T10" fmla="*/ 5 w 48"/>
                              <a:gd name="T11" fmla="*/ 12 h 22"/>
                              <a:gd name="T12" fmla="*/ 10 w 48"/>
                              <a:gd name="T13" fmla="*/ 7 h 22"/>
                              <a:gd name="T14" fmla="*/ 15 w 48"/>
                              <a:gd name="T15" fmla="*/ 5 h 22"/>
                              <a:gd name="T16" fmla="*/ 23 w 48"/>
                              <a:gd name="T17" fmla="*/ 2 h 22"/>
                              <a:gd name="T18" fmla="*/ 30 w 48"/>
                              <a:gd name="T19" fmla="*/ 0 h 22"/>
                              <a:gd name="T20" fmla="*/ 38 w 48"/>
                              <a:gd name="T21" fmla="*/ 0 h 22"/>
                              <a:gd name="T22" fmla="*/ 43 w 48"/>
                              <a:gd name="T23" fmla="*/ 2 h 22"/>
                              <a:gd name="T24" fmla="*/ 48 w 48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48" y="5"/>
                                </a:moveTo>
                                <a:lnTo>
                                  <a:pt x="35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2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7623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7624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7625"/>
                        <wps:cNvSpPr>
                          <a:spLocks noEditPoints="1"/>
                        </wps:cNvSpPr>
                        <wps:spPr bwMode="auto">
                          <a:xfrm>
                            <a:off x="6426" y="1444"/>
                            <a:ext cx="67" cy="83"/>
                          </a:xfrm>
                          <a:custGeom>
                            <a:avLst/>
                            <a:gdLst>
                              <a:gd name="T0" fmla="*/ 28 w 67"/>
                              <a:gd name="T1" fmla="*/ 43 h 83"/>
                              <a:gd name="T2" fmla="*/ 25 w 67"/>
                              <a:gd name="T3" fmla="*/ 55 h 83"/>
                              <a:gd name="T4" fmla="*/ 20 w 67"/>
                              <a:gd name="T5" fmla="*/ 65 h 83"/>
                              <a:gd name="T6" fmla="*/ 13 w 67"/>
                              <a:gd name="T7" fmla="*/ 75 h 83"/>
                              <a:gd name="T8" fmla="*/ 0 w 67"/>
                              <a:gd name="T9" fmla="*/ 83 h 83"/>
                              <a:gd name="T10" fmla="*/ 0 w 67"/>
                              <a:gd name="T11" fmla="*/ 73 h 83"/>
                              <a:gd name="T12" fmla="*/ 8 w 67"/>
                              <a:gd name="T13" fmla="*/ 60 h 83"/>
                              <a:gd name="T14" fmla="*/ 15 w 67"/>
                              <a:gd name="T15" fmla="*/ 50 h 83"/>
                              <a:gd name="T16" fmla="*/ 28 w 67"/>
                              <a:gd name="T17" fmla="*/ 43 h 83"/>
                              <a:gd name="T18" fmla="*/ 28 w 67"/>
                              <a:gd name="T19" fmla="*/ 43 h 83"/>
                              <a:gd name="T20" fmla="*/ 67 w 67"/>
                              <a:gd name="T21" fmla="*/ 0 h 83"/>
                              <a:gd name="T22" fmla="*/ 28 w 67"/>
                              <a:gd name="T23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>
                                <a:moveTo>
                                  <a:pt x="28" y="43"/>
                                </a:moveTo>
                                <a:lnTo>
                                  <a:pt x="25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73"/>
                                </a:lnTo>
                                <a:lnTo>
                                  <a:pt x="8" y="60"/>
                                </a:lnTo>
                                <a:lnTo>
                                  <a:pt x="15" y="50"/>
                                </a:lnTo>
                                <a:lnTo>
                                  <a:pt x="28" y="43"/>
                                </a:lnTo>
                                <a:close/>
                                <a:moveTo>
                                  <a:pt x="28" y="43"/>
                                </a:moveTo>
                                <a:lnTo>
                                  <a:pt x="67" y="0"/>
                                </a:lnTo>
                                <a:lnTo>
                                  <a:pt x="2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7626"/>
                        <wps:cNvSpPr>
                          <a:spLocks/>
                        </wps:cNvSpPr>
                        <wps:spPr bwMode="auto">
                          <a:xfrm>
                            <a:off x="6426" y="1487"/>
                            <a:ext cx="28" cy="40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40"/>
                              <a:gd name="T2" fmla="*/ 25 w 28"/>
                              <a:gd name="T3" fmla="*/ 12 h 40"/>
                              <a:gd name="T4" fmla="*/ 20 w 28"/>
                              <a:gd name="T5" fmla="*/ 22 h 40"/>
                              <a:gd name="T6" fmla="*/ 13 w 28"/>
                              <a:gd name="T7" fmla="*/ 32 h 40"/>
                              <a:gd name="T8" fmla="*/ 0 w 28"/>
                              <a:gd name="T9" fmla="*/ 40 h 40"/>
                              <a:gd name="T10" fmla="*/ 0 w 28"/>
                              <a:gd name="T11" fmla="*/ 30 h 40"/>
                              <a:gd name="T12" fmla="*/ 8 w 28"/>
                              <a:gd name="T13" fmla="*/ 17 h 40"/>
                              <a:gd name="T14" fmla="*/ 15 w 28"/>
                              <a:gd name="T15" fmla="*/ 7 h 40"/>
                              <a:gd name="T16" fmla="*/ 28 w 28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28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2"/>
                                </a:lnTo>
                                <a:lnTo>
                                  <a:pt x="13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7627"/>
                        <wps:cNvSpPr>
                          <a:spLocks/>
                        </wps:cNvSpPr>
                        <wps:spPr bwMode="auto">
                          <a:xfrm>
                            <a:off x="6454" y="1444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43 h 43"/>
                              <a:gd name="T2" fmla="*/ 39 w 39"/>
                              <a:gd name="T3" fmla="*/ 0 h 43"/>
                              <a:gd name="T4" fmla="*/ 0 w 3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43"/>
                                </a:moveTo>
                                <a:lnTo>
                                  <a:pt x="39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7628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7629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7630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7631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7632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7633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7634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7635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7636"/>
                        <wps:cNvSpPr>
                          <a:spLocks/>
                        </wps:cNvSpPr>
                        <wps:spPr bwMode="auto">
                          <a:xfrm>
                            <a:off x="6533" y="1424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7637"/>
                        <wps:cNvSpPr>
                          <a:spLocks/>
                        </wps:cNvSpPr>
                        <wps:spPr bwMode="auto">
                          <a:xfrm>
                            <a:off x="6533" y="1424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7638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7639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7640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7641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7642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7643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7644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7645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7646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7647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7648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7649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7650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7651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7652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7653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7654"/>
                        <wps:cNvSpPr>
                          <a:spLocks noEditPoints="1"/>
                        </wps:cNvSpPr>
                        <wps:spPr bwMode="auto">
                          <a:xfrm>
                            <a:off x="6732" y="908"/>
                            <a:ext cx="25" cy="132"/>
                          </a:xfrm>
                          <a:custGeom>
                            <a:avLst/>
                            <a:gdLst>
                              <a:gd name="T0" fmla="*/ 22 w 25"/>
                              <a:gd name="T1" fmla="*/ 75 h 132"/>
                              <a:gd name="T2" fmla="*/ 17 w 25"/>
                              <a:gd name="T3" fmla="*/ 0 h 132"/>
                              <a:gd name="T4" fmla="*/ 22 w 25"/>
                              <a:gd name="T5" fmla="*/ 75 h 132"/>
                              <a:gd name="T6" fmla="*/ 22 w 25"/>
                              <a:gd name="T7" fmla="*/ 75 h 132"/>
                              <a:gd name="T8" fmla="*/ 25 w 25"/>
                              <a:gd name="T9" fmla="*/ 92 h 132"/>
                              <a:gd name="T10" fmla="*/ 25 w 25"/>
                              <a:gd name="T11" fmla="*/ 107 h 132"/>
                              <a:gd name="T12" fmla="*/ 22 w 25"/>
                              <a:gd name="T13" fmla="*/ 115 h 132"/>
                              <a:gd name="T14" fmla="*/ 17 w 25"/>
                              <a:gd name="T15" fmla="*/ 120 h 132"/>
                              <a:gd name="T16" fmla="*/ 12 w 25"/>
                              <a:gd name="T17" fmla="*/ 125 h 132"/>
                              <a:gd name="T18" fmla="*/ 7 w 25"/>
                              <a:gd name="T19" fmla="*/ 132 h 132"/>
                              <a:gd name="T20" fmla="*/ 3 w 25"/>
                              <a:gd name="T21" fmla="*/ 125 h 132"/>
                              <a:gd name="T22" fmla="*/ 0 w 25"/>
                              <a:gd name="T23" fmla="*/ 115 h 132"/>
                              <a:gd name="T24" fmla="*/ 0 w 25"/>
                              <a:gd name="T25" fmla="*/ 107 h 132"/>
                              <a:gd name="T26" fmla="*/ 0 w 25"/>
                              <a:gd name="T27" fmla="*/ 100 h 132"/>
                              <a:gd name="T28" fmla="*/ 3 w 25"/>
                              <a:gd name="T29" fmla="*/ 92 h 132"/>
                              <a:gd name="T30" fmla="*/ 7 w 25"/>
                              <a:gd name="T31" fmla="*/ 85 h 132"/>
                              <a:gd name="T32" fmla="*/ 12 w 25"/>
                              <a:gd name="T33" fmla="*/ 77 h 132"/>
                              <a:gd name="T34" fmla="*/ 22 w 25"/>
                              <a:gd name="T35" fmla="*/ 7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>
                                <a:moveTo>
                                  <a:pt x="22" y="75"/>
                                </a:moveTo>
                                <a:lnTo>
                                  <a:pt x="17" y="0"/>
                                </a:lnTo>
                                <a:lnTo>
                                  <a:pt x="22" y="75"/>
                                </a:lnTo>
                                <a:close/>
                                <a:moveTo>
                                  <a:pt x="22" y="75"/>
                                </a:moveTo>
                                <a:lnTo>
                                  <a:pt x="25" y="92"/>
                                </a:lnTo>
                                <a:lnTo>
                                  <a:pt x="25" y="107"/>
                                </a:lnTo>
                                <a:lnTo>
                                  <a:pt x="22" y="115"/>
                                </a:lnTo>
                                <a:lnTo>
                                  <a:pt x="17" y="120"/>
                                </a:lnTo>
                                <a:lnTo>
                                  <a:pt x="12" y="125"/>
                                </a:lnTo>
                                <a:lnTo>
                                  <a:pt x="7" y="132"/>
                                </a:lnTo>
                                <a:lnTo>
                                  <a:pt x="3" y="125"/>
                                </a:lnTo>
                                <a:lnTo>
                                  <a:pt x="0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7" y="85"/>
                                </a:lnTo>
                                <a:lnTo>
                                  <a:pt x="12" y="77"/>
                                </a:lnTo>
                                <a:lnTo>
                                  <a:pt x="2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7655"/>
                        <wps:cNvSpPr>
                          <a:spLocks/>
                        </wps:cNvSpPr>
                        <wps:spPr bwMode="auto">
                          <a:xfrm>
                            <a:off x="6749" y="908"/>
                            <a:ext cx="5" cy="75"/>
                          </a:xfrm>
                          <a:custGeom>
                            <a:avLst/>
                            <a:gdLst>
                              <a:gd name="T0" fmla="*/ 5 w 5"/>
                              <a:gd name="T1" fmla="*/ 75 h 75"/>
                              <a:gd name="T2" fmla="*/ 0 w 5"/>
                              <a:gd name="T3" fmla="*/ 0 h 75"/>
                              <a:gd name="T4" fmla="*/ 5 w 5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>
                                <a:moveTo>
                                  <a:pt x="5" y="75"/>
                                </a:moveTo>
                                <a:lnTo>
                                  <a:pt x="0" y="0"/>
                                </a:lnTo>
                                <a:lnTo>
                                  <a:pt x="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7656"/>
                        <wps:cNvSpPr>
                          <a:spLocks/>
                        </wps:cNvSpPr>
                        <wps:spPr bwMode="auto">
                          <a:xfrm>
                            <a:off x="6732" y="983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17 w 25"/>
                              <a:gd name="T9" fmla="*/ 45 h 57"/>
                              <a:gd name="T10" fmla="*/ 12 w 25"/>
                              <a:gd name="T11" fmla="*/ 50 h 57"/>
                              <a:gd name="T12" fmla="*/ 7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0 h 57"/>
                              <a:gd name="T18" fmla="*/ 0 w 25"/>
                              <a:gd name="T19" fmla="*/ 32 h 57"/>
                              <a:gd name="T20" fmla="*/ 0 w 25"/>
                              <a:gd name="T21" fmla="*/ 25 h 57"/>
                              <a:gd name="T22" fmla="*/ 3 w 25"/>
                              <a:gd name="T23" fmla="*/ 17 h 57"/>
                              <a:gd name="T24" fmla="*/ 7 w 25"/>
                              <a:gd name="T25" fmla="*/ 10 h 57"/>
                              <a:gd name="T26" fmla="*/ 12 w 25"/>
                              <a:gd name="T27" fmla="*/ 2 h 57"/>
                              <a:gd name="T28" fmla="*/ 22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7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7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7657"/>
                        <wps:cNvSpPr>
                          <a:spLocks noEditPoints="1"/>
                        </wps:cNvSpPr>
                        <wps:spPr bwMode="auto">
                          <a:xfrm>
                            <a:off x="6735" y="963"/>
                            <a:ext cx="32" cy="122"/>
                          </a:xfrm>
                          <a:custGeom>
                            <a:avLst/>
                            <a:gdLst>
                              <a:gd name="T0" fmla="*/ 19 w 32"/>
                              <a:gd name="T1" fmla="*/ 67 h 122"/>
                              <a:gd name="T2" fmla="*/ 32 w 32"/>
                              <a:gd name="T3" fmla="*/ 0 h 122"/>
                              <a:gd name="T4" fmla="*/ 19 w 32"/>
                              <a:gd name="T5" fmla="*/ 67 h 122"/>
                              <a:gd name="T6" fmla="*/ 19 w 32"/>
                              <a:gd name="T7" fmla="*/ 67 h 122"/>
                              <a:gd name="T8" fmla="*/ 24 w 32"/>
                              <a:gd name="T9" fmla="*/ 82 h 122"/>
                              <a:gd name="T10" fmla="*/ 22 w 32"/>
                              <a:gd name="T11" fmla="*/ 100 h 122"/>
                              <a:gd name="T12" fmla="*/ 19 w 32"/>
                              <a:gd name="T13" fmla="*/ 105 h 122"/>
                              <a:gd name="T14" fmla="*/ 17 w 32"/>
                              <a:gd name="T15" fmla="*/ 112 h 122"/>
                              <a:gd name="T16" fmla="*/ 12 w 32"/>
                              <a:gd name="T17" fmla="*/ 117 h 122"/>
                              <a:gd name="T18" fmla="*/ 4 w 32"/>
                              <a:gd name="T19" fmla="*/ 122 h 122"/>
                              <a:gd name="T20" fmla="*/ 2 w 32"/>
                              <a:gd name="T21" fmla="*/ 117 h 122"/>
                              <a:gd name="T22" fmla="*/ 0 w 32"/>
                              <a:gd name="T23" fmla="*/ 107 h 122"/>
                              <a:gd name="T24" fmla="*/ 0 w 32"/>
                              <a:gd name="T25" fmla="*/ 100 h 122"/>
                              <a:gd name="T26" fmla="*/ 0 w 32"/>
                              <a:gd name="T27" fmla="*/ 92 h 122"/>
                              <a:gd name="T28" fmla="*/ 2 w 32"/>
                              <a:gd name="T29" fmla="*/ 85 h 122"/>
                              <a:gd name="T30" fmla="*/ 7 w 32"/>
                              <a:gd name="T31" fmla="*/ 77 h 122"/>
                              <a:gd name="T32" fmla="*/ 12 w 32"/>
                              <a:gd name="T33" fmla="*/ 70 h 122"/>
                              <a:gd name="T34" fmla="*/ 19 w 32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>
                                <a:moveTo>
                                  <a:pt x="19" y="67"/>
                                </a:moveTo>
                                <a:lnTo>
                                  <a:pt x="32" y="0"/>
                                </a:lnTo>
                                <a:lnTo>
                                  <a:pt x="19" y="67"/>
                                </a:lnTo>
                                <a:close/>
                                <a:moveTo>
                                  <a:pt x="19" y="67"/>
                                </a:moveTo>
                                <a:lnTo>
                                  <a:pt x="24" y="82"/>
                                </a:lnTo>
                                <a:lnTo>
                                  <a:pt x="22" y="100"/>
                                </a:lnTo>
                                <a:lnTo>
                                  <a:pt x="19" y="105"/>
                                </a:lnTo>
                                <a:lnTo>
                                  <a:pt x="17" y="112"/>
                                </a:lnTo>
                                <a:lnTo>
                                  <a:pt x="12" y="117"/>
                                </a:lnTo>
                                <a:lnTo>
                                  <a:pt x="4" y="122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0"/>
                                </a:lnTo>
                                <a:lnTo>
                                  <a:pt x="1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7658"/>
                        <wps:cNvSpPr>
                          <a:spLocks/>
                        </wps:cNvSpPr>
                        <wps:spPr bwMode="auto">
                          <a:xfrm>
                            <a:off x="6754" y="963"/>
                            <a:ext cx="13" cy="67"/>
                          </a:xfrm>
                          <a:custGeom>
                            <a:avLst/>
                            <a:gdLst>
                              <a:gd name="T0" fmla="*/ 0 w 13"/>
                              <a:gd name="T1" fmla="*/ 67 h 67"/>
                              <a:gd name="T2" fmla="*/ 13 w 13"/>
                              <a:gd name="T3" fmla="*/ 0 h 67"/>
                              <a:gd name="T4" fmla="*/ 0 w 1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>
                                <a:moveTo>
                                  <a:pt x="0" y="67"/>
                                </a:moveTo>
                                <a:lnTo>
                                  <a:pt x="1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7659"/>
                        <wps:cNvSpPr>
                          <a:spLocks/>
                        </wps:cNvSpPr>
                        <wps:spPr bwMode="auto">
                          <a:xfrm>
                            <a:off x="6735" y="1030"/>
                            <a:ext cx="24" cy="55"/>
                          </a:xfrm>
                          <a:custGeom>
                            <a:avLst/>
                            <a:gdLst>
                              <a:gd name="T0" fmla="*/ 19 w 24"/>
                              <a:gd name="T1" fmla="*/ 0 h 55"/>
                              <a:gd name="T2" fmla="*/ 24 w 24"/>
                              <a:gd name="T3" fmla="*/ 15 h 55"/>
                              <a:gd name="T4" fmla="*/ 22 w 24"/>
                              <a:gd name="T5" fmla="*/ 33 h 55"/>
                              <a:gd name="T6" fmla="*/ 19 w 24"/>
                              <a:gd name="T7" fmla="*/ 38 h 55"/>
                              <a:gd name="T8" fmla="*/ 17 w 24"/>
                              <a:gd name="T9" fmla="*/ 45 h 55"/>
                              <a:gd name="T10" fmla="*/ 12 w 24"/>
                              <a:gd name="T11" fmla="*/ 50 h 55"/>
                              <a:gd name="T12" fmla="*/ 4 w 24"/>
                              <a:gd name="T13" fmla="*/ 55 h 55"/>
                              <a:gd name="T14" fmla="*/ 2 w 24"/>
                              <a:gd name="T15" fmla="*/ 50 h 55"/>
                              <a:gd name="T16" fmla="*/ 0 w 24"/>
                              <a:gd name="T17" fmla="*/ 40 h 55"/>
                              <a:gd name="T18" fmla="*/ 0 w 24"/>
                              <a:gd name="T19" fmla="*/ 33 h 55"/>
                              <a:gd name="T20" fmla="*/ 0 w 24"/>
                              <a:gd name="T21" fmla="*/ 25 h 55"/>
                              <a:gd name="T22" fmla="*/ 2 w 24"/>
                              <a:gd name="T23" fmla="*/ 18 h 55"/>
                              <a:gd name="T24" fmla="*/ 7 w 24"/>
                              <a:gd name="T25" fmla="*/ 10 h 55"/>
                              <a:gd name="T26" fmla="*/ 12 w 24"/>
                              <a:gd name="T27" fmla="*/ 3 h 55"/>
                              <a:gd name="T28" fmla="*/ 19 w 24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19" y="0"/>
                                </a:moveTo>
                                <a:lnTo>
                                  <a:pt x="24" y="15"/>
                                </a:lnTo>
                                <a:lnTo>
                                  <a:pt x="22" y="33"/>
                                </a:lnTo>
                                <a:lnTo>
                                  <a:pt x="19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4" y="55"/>
                                </a:lnTo>
                                <a:lnTo>
                                  <a:pt x="2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2" y="18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7660"/>
                        <wps:cNvSpPr>
                          <a:spLocks noEditPoints="1"/>
                        </wps:cNvSpPr>
                        <wps:spPr bwMode="auto">
                          <a:xfrm>
                            <a:off x="6739" y="1003"/>
                            <a:ext cx="35" cy="122"/>
                          </a:xfrm>
                          <a:custGeom>
                            <a:avLst/>
                            <a:gdLst>
                              <a:gd name="T0" fmla="*/ 23 w 35"/>
                              <a:gd name="T1" fmla="*/ 67 h 122"/>
                              <a:gd name="T2" fmla="*/ 35 w 35"/>
                              <a:gd name="T3" fmla="*/ 0 h 122"/>
                              <a:gd name="T4" fmla="*/ 23 w 35"/>
                              <a:gd name="T5" fmla="*/ 67 h 122"/>
                              <a:gd name="T6" fmla="*/ 23 w 35"/>
                              <a:gd name="T7" fmla="*/ 67 h 122"/>
                              <a:gd name="T8" fmla="*/ 25 w 35"/>
                              <a:gd name="T9" fmla="*/ 82 h 122"/>
                              <a:gd name="T10" fmla="*/ 25 w 35"/>
                              <a:gd name="T11" fmla="*/ 100 h 122"/>
                              <a:gd name="T12" fmla="*/ 23 w 35"/>
                              <a:gd name="T13" fmla="*/ 105 h 122"/>
                              <a:gd name="T14" fmla="*/ 18 w 35"/>
                              <a:gd name="T15" fmla="*/ 112 h 122"/>
                              <a:gd name="T16" fmla="*/ 13 w 35"/>
                              <a:gd name="T17" fmla="*/ 117 h 122"/>
                              <a:gd name="T18" fmla="*/ 8 w 35"/>
                              <a:gd name="T19" fmla="*/ 122 h 122"/>
                              <a:gd name="T20" fmla="*/ 3 w 35"/>
                              <a:gd name="T21" fmla="*/ 117 h 122"/>
                              <a:gd name="T22" fmla="*/ 3 w 35"/>
                              <a:gd name="T23" fmla="*/ 110 h 122"/>
                              <a:gd name="T24" fmla="*/ 0 w 35"/>
                              <a:gd name="T25" fmla="*/ 100 h 122"/>
                              <a:gd name="T26" fmla="*/ 3 w 35"/>
                              <a:gd name="T27" fmla="*/ 92 h 122"/>
                              <a:gd name="T28" fmla="*/ 5 w 35"/>
                              <a:gd name="T29" fmla="*/ 85 h 122"/>
                              <a:gd name="T30" fmla="*/ 10 w 35"/>
                              <a:gd name="T31" fmla="*/ 77 h 122"/>
                              <a:gd name="T32" fmla="*/ 15 w 35"/>
                              <a:gd name="T33" fmla="*/ 70 h 122"/>
                              <a:gd name="T34" fmla="*/ 23 w 35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>
                                <a:moveTo>
                                  <a:pt x="23" y="67"/>
                                </a:moveTo>
                                <a:lnTo>
                                  <a:pt x="35" y="0"/>
                                </a:lnTo>
                                <a:lnTo>
                                  <a:pt x="23" y="67"/>
                                </a:lnTo>
                                <a:close/>
                                <a:moveTo>
                                  <a:pt x="23" y="67"/>
                                </a:moveTo>
                                <a:lnTo>
                                  <a:pt x="25" y="82"/>
                                </a:lnTo>
                                <a:lnTo>
                                  <a:pt x="25" y="100"/>
                                </a:lnTo>
                                <a:lnTo>
                                  <a:pt x="23" y="105"/>
                                </a:lnTo>
                                <a:lnTo>
                                  <a:pt x="18" y="112"/>
                                </a:lnTo>
                                <a:lnTo>
                                  <a:pt x="13" y="11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3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0"/>
                                </a:lnTo>
                                <a:lnTo>
                                  <a:pt x="2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7661"/>
                        <wps:cNvSpPr>
                          <a:spLocks/>
                        </wps:cNvSpPr>
                        <wps:spPr bwMode="auto">
                          <a:xfrm>
                            <a:off x="6762" y="1003"/>
                            <a:ext cx="12" cy="67"/>
                          </a:xfrm>
                          <a:custGeom>
                            <a:avLst/>
                            <a:gdLst>
                              <a:gd name="T0" fmla="*/ 0 w 12"/>
                              <a:gd name="T1" fmla="*/ 67 h 67"/>
                              <a:gd name="T2" fmla="*/ 12 w 12"/>
                              <a:gd name="T3" fmla="*/ 0 h 67"/>
                              <a:gd name="T4" fmla="*/ 0 w 12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>
                                <a:moveTo>
                                  <a:pt x="0" y="67"/>
                                </a:moveTo>
                                <a:lnTo>
                                  <a:pt x="12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7662"/>
                        <wps:cNvSpPr>
                          <a:spLocks/>
                        </wps:cNvSpPr>
                        <wps:spPr bwMode="auto">
                          <a:xfrm>
                            <a:off x="6739" y="1070"/>
                            <a:ext cx="25" cy="55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5"/>
                              <a:gd name="T2" fmla="*/ 25 w 25"/>
                              <a:gd name="T3" fmla="*/ 15 h 55"/>
                              <a:gd name="T4" fmla="*/ 25 w 25"/>
                              <a:gd name="T5" fmla="*/ 33 h 55"/>
                              <a:gd name="T6" fmla="*/ 23 w 25"/>
                              <a:gd name="T7" fmla="*/ 38 h 55"/>
                              <a:gd name="T8" fmla="*/ 18 w 25"/>
                              <a:gd name="T9" fmla="*/ 45 h 55"/>
                              <a:gd name="T10" fmla="*/ 13 w 25"/>
                              <a:gd name="T11" fmla="*/ 50 h 55"/>
                              <a:gd name="T12" fmla="*/ 8 w 25"/>
                              <a:gd name="T13" fmla="*/ 55 h 55"/>
                              <a:gd name="T14" fmla="*/ 3 w 25"/>
                              <a:gd name="T15" fmla="*/ 50 h 55"/>
                              <a:gd name="T16" fmla="*/ 3 w 25"/>
                              <a:gd name="T17" fmla="*/ 43 h 55"/>
                              <a:gd name="T18" fmla="*/ 0 w 25"/>
                              <a:gd name="T19" fmla="*/ 33 h 55"/>
                              <a:gd name="T20" fmla="*/ 3 w 25"/>
                              <a:gd name="T21" fmla="*/ 25 h 55"/>
                              <a:gd name="T22" fmla="*/ 5 w 25"/>
                              <a:gd name="T23" fmla="*/ 18 h 55"/>
                              <a:gd name="T24" fmla="*/ 10 w 25"/>
                              <a:gd name="T25" fmla="*/ 10 h 55"/>
                              <a:gd name="T26" fmla="*/ 15 w 25"/>
                              <a:gd name="T27" fmla="*/ 3 h 55"/>
                              <a:gd name="T28" fmla="*/ 23 w 25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5" y="33"/>
                                </a:lnTo>
                                <a:lnTo>
                                  <a:pt x="23" y="38"/>
                                </a:lnTo>
                                <a:lnTo>
                                  <a:pt x="18" y="45"/>
                                </a:lnTo>
                                <a:lnTo>
                                  <a:pt x="13" y="50"/>
                                </a:lnTo>
                                <a:lnTo>
                                  <a:pt x="8" y="55"/>
                                </a:lnTo>
                                <a:lnTo>
                                  <a:pt x="3" y="50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7663"/>
                        <wps:cNvSpPr>
                          <a:spLocks noEditPoints="1"/>
                        </wps:cNvSpPr>
                        <wps:spPr bwMode="auto">
                          <a:xfrm>
                            <a:off x="6720" y="866"/>
                            <a:ext cx="27" cy="132"/>
                          </a:xfrm>
                          <a:custGeom>
                            <a:avLst/>
                            <a:gdLst>
                              <a:gd name="T0" fmla="*/ 22 w 27"/>
                              <a:gd name="T1" fmla="*/ 74 h 132"/>
                              <a:gd name="T2" fmla="*/ 15 w 27"/>
                              <a:gd name="T3" fmla="*/ 0 h 132"/>
                              <a:gd name="T4" fmla="*/ 22 w 27"/>
                              <a:gd name="T5" fmla="*/ 74 h 132"/>
                              <a:gd name="T6" fmla="*/ 22 w 27"/>
                              <a:gd name="T7" fmla="*/ 74 h 132"/>
                              <a:gd name="T8" fmla="*/ 27 w 27"/>
                              <a:gd name="T9" fmla="*/ 92 h 132"/>
                              <a:gd name="T10" fmla="*/ 24 w 27"/>
                              <a:gd name="T11" fmla="*/ 107 h 132"/>
                              <a:gd name="T12" fmla="*/ 22 w 27"/>
                              <a:gd name="T13" fmla="*/ 114 h 132"/>
                              <a:gd name="T14" fmla="*/ 19 w 27"/>
                              <a:gd name="T15" fmla="*/ 119 h 132"/>
                              <a:gd name="T16" fmla="*/ 15 w 27"/>
                              <a:gd name="T17" fmla="*/ 127 h 132"/>
                              <a:gd name="T18" fmla="*/ 7 w 27"/>
                              <a:gd name="T19" fmla="*/ 132 h 132"/>
                              <a:gd name="T20" fmla="*/ 5 w 27"/>
                              <a:gd name="T21" fmla="*/ 124 h 132"/>
                              <a:gd name="T22" fmla="*/ 2 w 27"/>
                              <a:gd name="T23" fmla="*/ 117 h 132"/>
                              <a:gd name="T24" fmla="*/ 0 w 27"/>
                              <a:gd name="T25" fmla="*/ 107 h 132"/>
                              <a:gd name="T26" fmla="*/ 2 w 27"/>
                              <a:gd name="T27" fmla="*/ 99 h 132"/>
                              <a:gd name="T28" fmla="*/ 5 w 27"/>
                              <a:gd name="T29" fmla="*/ 92 h 132"/>
                              <a:gd name="T30" fmla="*/ 10 w 27"/>
                              <a:gd name="T31" fmla="*/ 84 h 132"/>
                              <a:gd name="T32" fmla="*/ 15 w 27"/>
                              <a:gd name="T33" fmla="*/ 77 h 132"/>
                              <a:gd name="T34" fmla="*/ 22 w 27"/>
                              <a:gd name="T35" fmla="*/ 74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>
                                <a:moveTo>
                                  <a:pt x="22" y="74"/>
                                </a:moveTo>
                                <a:lnTo>
                                  <a:pt x="15" y="0"/>
                                </a:lnTo>
                                <a:lnTo>
                                  <a:pt x="22" y="74"/>
                                </a:lnTo>
                                <a:close/>
                                <a:moveTo>
                                  <a:pt x="22" y="74"/>
                                </a:moveTo>
                                <a:lnTo>
                                  <a:pt x="27" y="92"/>
                                </a:lnTo>
                                <a:lnTo>
                                  <a:pt x="24" y="107"/>
                                </a:lnTo>
                                <a:lnTo>
                                  <a:pt x="22" y="114"/>
                                </a:lnTo>
                                <a:lnTo>
                                  <a:pt x="19" y="119"/>
                                </a:lnTo>
                                <a:lnTo>
                                  <a:pt x="15" y="127"/>
                                </a:lnTo>
                                <a:lnTo>
                                  <a:pt x="7" y="132"/>
                                </a:lnTo>
                                <a:lnTo>
                                  <a:pt x="5" y="124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2" y="99"/>
                                </a:lnTo>
                                <a:lnTo>
                                  <a:pt x="5" y="92"/>
                                </a:lnTo>
                                <a:lnTo>
                                  <a:pt x="10" y="84"/>
                                </a:lnTo>
                                <a:lnTo>
                                  <a:pt x="15" y="77"/>
                                </a:lnTo>
                                <a:lnTo>
                                  <a:pt x="2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7664"/>
                        <wps:cNvSpPr>
                          <a:spLocks/>
                        </wps:cNvSpPr>
                        <wps:spPr bwMode="auto">
                          <a:xfrm>
                            <a:off x="6735" y="866"/>
                            <a:ext cx="7" cy="74"/>
                          </a:xfrm>
                          <a:custGeom>
                            <a:avLst/>
                            <a:gdLst>
                              <a:gd name="T0" fmla="*/ 7 w 7"/>
                              <a:gd name="T1" fmla="*/ 74 h 74"/>
                              <a:gd name="T2" fmla="*/ 0 w 7"/>
                              <a:gd name="T3" fmla="*/ 0 h 74"/>
                              <a:gd name="T4" fmla="*/ 7 w 7"/>
                              <a:gd name="T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>
                                <a:moveTo>
                                  <a:pt x="7" y="74"/>
                                </a:moveTo>
                                <a:lnTo>
                                  <a:pt x="0" y="0"/>
                                </a:lnTo>
                                <a:lnTo>
                                  <a:pt x="7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7665"/>
                        <wps:cNvSpPr>
                          <a:spLocks/>
                        </wps:cNvSpPr>
                        <wps:spPr bwMode="auto">
                          <a:xfrm>
                            <a:off x="6720" y="940"/>
                            <a:ext cx="27" cy="58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8"/>
                              <a:gd name="T2" fmla="*/ 27 w 27"/>
                              <a:gd name="T3" fmla="*/ 18 h 58"/>
                              <a:gd name="T4" fmla="*/ 24 w 27"/>
                              <a:gd name="T5" fmla="*/ 33 h 58"/>
                              <a:gd name="T6" fmla="*/ 22 w 27"/>
                              <a:gd name="T7" fmla="*/ 40 h 58"/>
                              <a:gd name="T8" fmla="*/ 19 w 27"/>
                              <a:gd name="T9" fmla="*/ 45 h 58"/>
                              <a:gd name="T10" fmla="*/ 15 w 27"/>
                              <a:gd name="T11" fmla="*/ 53 h 58"/>
                              <a:gd name="T12" fmla="*/ 7 w 27"/>
                              <a:gd name="T13" fmla="*/ 58 h 58"/>
                              <a:gd name="T14" fmla="*/ 5 w 27"/>
                              <a:gd name="T15" fmla="*/ 50 h 58"/>
                              <a:gd name="T16" fmla="*/ 2 w 27"/>
                              <a:gd name="T17" fmla="*/ 43 h 58"/>
                              <a:gd name="T18" fmla="*/ 0 w 27"/>
                              <a:gd name="T19" fmla="*/ 33 h 58"/>
                              <a:gd name="T20" fmla="*/ 2 w 27"/>
                              <a:gd name="T21" fmla="*/ 25 h 58"/>
                              <a:gd name="T22" fmla="*/ 5 w 27"/>
                              <a:gd name="T23" fmla="*/ 18 h 58"/>
                              <a:gd name="T24" fmla="*/ 10 w 27"/>
                              <a:gd name="T25" fmla="*/ 10 h 58"/>
                              <a:gd name="T26" fmla="*/ 15 w 27"/>
                              <a:gd name="T27" fmla="*/ 3 h 58"/>
                              <a:gd name="T28" fmla="*/ 22 w 27"/>
                              <a:gd name="T2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22" y="0"/>
                                </a:moveTo>
                                <a:lnTo>
                                  <a:pt x="27" y="18"/>
                                </a:lnTo>
                                <a:lnTo>
                                  <a:pt x="24" y="33"/>
                                </a:lnTo>
                                <a:lnTo>
                                  <a:pt x="22" y="40"/>
                                </a:lnTo>
                                <a:lnTo>
                                  <a:pt x="19" y="45"/>
                                </a:lnTo>
                                <a:lnTo>
                                  <a:pt x="15" y="53"/>
                                </a:lnTo>
                                <a:lnTo>
                                  <a:pt x="7" y="58"/>
                                </a:lnTo>
                                <a:lnTo>
                                  <a:pt x="5" y="50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7666"/>
                        <wps:cNvSpPr>
                          <a:spLocks noEditPoints="1"/>
                        </wps:cNvSpPr>
                        <wps:spPr bwMode="auto">
                          <a:xfrm>
                            <a:off x="6710" y="823"/>
                            <a:ext cx="27" cy="135"/>
                          </a:xfrm>
                          <a:custGeom>
                            <a:avLst/>
                            <a:gdLst>
                              <a:gd name="T0" fmla="*/ 22 w 27"/>
                              <a:gd name="T1" fmla="*/ 78 h 135"/>
                              <a:gd name="T2" fmla="*/ 22 w 27"/>
                              <a:gd name="T3" fmla="*/ 0 h 135"/>
                              <a:gd name="T4" fmla="*/ 22 w 27"/>
                              <a:gd name="T5" fmla="*/ 78 h 135"/>
                              <a:gd name="T6" fmla="*/ 22 w 27"/>
                              <a:gd name="T7" fmla="*/ 78 h 135"/>
                              <a:gd name="T8" fmla="*/ 27 w 27"/>
                              <a:gd name="T9" fmla="*/ 95 h 135"/>
                              <a:gd name="T10" fmla="*/ 25 w 27"/>
                              <a:gd name="T11" fmla="*/ 110 h 135"/>
                              <a:gd name="T12" fmla="*/ 22 w 27"/>
                              <a:gd name="T13" fmla="*/ 117 h 135"/>
                              <a:gd name="T14" fmla="*/ 20 w 27"/>
                              <a:gd name="T15" fmla="*/ 122 h 135"/>
                              <a:gd name="T16" fmla="*/ 15 w 27"/>
                              <a:gd name="T17" fmla="*/ 130 h 135"/>
                              <a:gd name="T18" fmla="*/ 7 w 27"/>
                              <a:gd name="T19" fmla="*/ 135 h 135"/>
                              <a:gd name="T20" fmla="*/ 2 w 27"/>
                              <a:gd name="T21" fmla="*/ 127 h 135"/>
                              <a:gd name="T22" fmla="*/ 0 w 27"/>
                              <a:gd name="T23" fmla="*/ 120 h 135"/>
                              <a:gd name="T24" fmla="*/ 0 w 27"/>
                              <a:gd name="T25" fmla="*/ 110 h 135"/>
                              <a:gd name="T26" fmla="*/ 2 w 27"/>
                              <a:gd name="T27" fmla="*/ 102 h 135"/>
                              <a:gd name="T28" fmla="*/ 5 w 27"/>
                              <a:gd name="T29" fmla="*/ 95 h 135"/>
                              <a:gd name="T30" fmla="*/ 7 w 27"/>
                              <a:gd name="T31" fmla="*/ 88 h 135"/>
                              <a:gd name="T32" fmla="*/ 15 w 27"/>
                              <a:gd name="T33" fmla="*/ 80 h 135"/>
                              <a:gd name="T34" fmla="*/ 22 w 27"/>
                              <a:gd name="T35" fmla="*/ 7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>
                                <a:moveTo>
                                  <a:pt x="22" y="78"/>
                                </a:moveTo>
                                <a:lnTo>
                                  <a:pt x="22" y="0"/>
                                </a:lnTo>
                                <a:lnTo>
                                  <a:pt x="22" y="78"/>
                                </a:lnTo>
                                <a:close/>
                                <a:moveTo>
                                  <a:pt x="22" y="78"/>
                                </a:moveTo>
                                <a:lnTo>
                                  <a:pt x="27" y="95"/>
                                </a:lnTo>
                                <a:lnTo>
                                  <a:pt x="25" y="110"/>
                                </a:lnTo>
                                <a:lnTo>
                                  <a:pt x="22" y="117"/>
                                </a:lnTo>
                                <a:lnTo>
                                  <a:pt x="20" y="122"/>
                                </a:lnTo>
                                <a:lnTo>
                                  <a:pt x="15" y="130"/>
                                </a:lnTo>
                                <a:lnTo>
                                  <a:pt x="7" y="135"/>
                                </a:lnTo>
                                <a:lnTo>
                                  <a:pt x="2" y="127"/>
                                </a:lnTo>
                                <a:lnTo>
                                  <a:pt x="0" y="120"/>
                                </a:lnTo>
                                <a:lnTo>
                                  <a:pt x="0" y="110"/>
                                </a:lnTo>
                                <a:lnTo>
                                  <a:pt x="2" y="102"/>
                                </a:lnTo>
                                <a:lnTo>
                                  <a:pt x="5" y="95"/>
                                </a:lnTo>
                                <a:lnTo>
                                  <a:pt x="7" y="88"/>
                                </a:lnTo>
                                <a:lnTo>
                                  <a:pt x="15" y="80"/>
                                </a:lnTo>
                                <a:lnTo>
                                  <a:pt x="22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7667"/>
                        <wps:cNvSpPr>
                          <a:spLocks/>
                        </wps:cNvSpPr>
                        <wps:spPr bwMode="auto">
                          <a:xfrm>
                            <a:off x="6732" y="823"/>
                            <a:ext cx="1" cy="78"/>
                          </a:xfrm>
                          <a:custGeom>
                            <a:avLst/>
                            <a:gdLst>
                              <a:gd name="T0" fmla="*/ 78 h 78"/>
                              <a:gd name="T1" fmla="*/ 0 h 78"/>
                              <a:gd name="T2" fmla="*/ 78 h 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8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7668"/>
                        <wps:cNvSpPr>
                          <a:spLocks/>
                        </wps:cNvSpPr>
                        <wps:spPr bwMode="auto">
                          <a:xfrm>
                            <a:off x="6710" y="901"/>
                            <a:ext cx="27" cy="57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7"/>
                              <a:gd name="T2" fmla="*/ 27 w 27"/>
                              <a:gd name="T3" fmla="*/ 17 h 57"/>
                              <a:gd name="T4" fmla="*/ 25 w 27"/>
                              <a:gd name="T5" fmla="*/ 32 h 57"/>
                              <a:gd name="T6" fmla="*/ 22 w 27"/>
                              <a:gd name="T7" fmla="*/ 39 h 57"/>
                              <a:gd name="T8" fmla="*/ 20 w 27"/>
                              <a:gd name="T9" fmla="*/ 44 h 57"/>
                              <a:gd name="T10" fmla="*/ 15 w 27"/>
                              <a:gd name="T11" fmla="*/ 52 h 57"/>
                              <a:gd name="T12" fmla="*/ 7 w 27"/>
                              <a:gd name="T13" fmla="*/ 57 h 57"/>
                              <a:gd name="T14" fmla="*/ 2 w 27"/>
                              <a:gd name="T15" fmla="*/ 49 h 57"/>
                              <a:gd name="T16" fmla="*/ 0 w 27"/>
                              <a:gd name="T17" fmla="*/ 42 h 57"/>
                              <a:gd name="T18" fmla="*/ 0 w 27"/>
                              <a:gd name="T19" fmla="*/ 32 h 57"/>
                              <a:gd name="T20" fmla="*/ 2 w 27"/>
                              <a:gd name="T21" fmla="*/ 24 h 57"/>
                              <a:gd name="T22" fmla="*/ 5 w 27"/>
                              <a:gd name="T23" fmla="*/ 17 h 57"/>
                              <a:gd name="T24" fmla="*/ 7 w 27"/>
                              <a:gd name="T25" fmla="*/ 10 h 57"/>
                              <a:gd name="T26" fmla="*/ 15 w 27"/>
                              <a:gd name="T27" fmla="*/ 2 h 57"/>
                              <a:gd name="T28" fmla="*/ 22 w 27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22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9"/>
                                </a:lnTo>
                                <a:lnTo>
                                  <a:pt x="20" y="44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2" y="49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2" y="24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7669"/>
                        <wps:cNvSpPr>
                          <a:spLocks noEditPoints="1"/>
                        </wps:cNvSpPr>
                        <wps:spPr bwMode="auto">
                          <a:xfrm>
                            <a:off x="6702" y="793"/>
                            <a:ext cx="25" cy="127"/>
                          </a:xfrm>
                          <a:custGeom>
                            <a:avLst/>
                            <a:gdLst>
                              <a:gd name="T0" fmla="*/ 20 w 25"/>
                              <a:gd name="T1" fmla="*/ 70 h 127"/>
                              <a:gd name="T2" fmla="*/ 20 w 25"/>
                              <a:gd name="T3" fmla="*/ 0 h 127"/>
                              <a:gd name="T4" fmla="*/ 20 w 25"/>
                              <a:gd name="T5" fmla="*/ 70 h 127"/>
                              <a:gd name="T6" fmla="*/ 20 w 25"/>
                              <a:gd name="T7" fmla="*/ 70 h 127"/>
                              <a:gd name="T8" fmla="*/ 25 w 25"/>
                              <a:gd name="T9" fmla="*/ 88 h 127"/>
                              <a:gd name="T10" fmla="*/ 25 w 25"/>
                              <a:gd name="T11" fmla="*/ 103 h 127"/>
                              <a:gd name="T12" fmla="*/ 23 w 25"/>
                              <a:gd name="T13" fmla="*/ 110 h 127"/>
                              <a:gd name="T14" fmla="*/ 18 w 25"/>
                              <a:gd name="T15" fmla="*/ 118 h 127"/>
                              <a:gd name="T16" fmla="*/ 13 w 25"/>
                              <a:gd name="T17" fmla="*/ 123 h 127"/>
                              <a:gd name="T18" fmla="*/ 8 w 25"/>
                              <a:gd name="T19" fmla="*/ 127 h 127"/>
                              <a:gd name="T20" fmla="*/ 3 w 25"/>
                              <a:gd name="T21" fmla="*/ 120 h 127"/>
                              <a:gd name="T22" fmla="*/ 0 w 25"/>
                              <a:gd name="T23" fmla="*/ 113 h 127"/>
                              <a:gd name="T24" fmla="*/ 0 w 25"/>
                              <a:gd name="T25" fmla="*/ 105 h 127"/>
                              <a:gd name="T26" fmla="*/ 0 w 25"/>
                              <a:gd name="T27" fmla="*/ 98 h 127"/>
                              <a:gd name="T28" fmla="*/ 3 w 25"/>
                              <a:gd name="T29" fmla="*/ 88 h 127"/>
                              <a:gd name="T30" fmla="*/ 8 w 25"/>
                              <a:gd name="T31" fmla="*/ 80 h 127"/>
                              <a:gd name="T32" fmla="*/ 13 w 25"/>
                              <a:gd name="T33" fmla="*/ 75 h 127"/>
                              <a:gd name="T34" fmla="*/ 20 w 25"/>
                              <a:gd name="T35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>
                                <a:moveTo>
                                  <a:pt x="20" y="70"/>
                                </a:moveTo>
                                <a:lnTo>
                                  <a:pt x="20" y="0"/>
                                </a:lnTo>
                                <a:lnTo>
                                  <a:pt x="20" y="70"/>
                                </a:lnTo>
                                <a:close/>
                                <a:moveTo>
                                  <a:pt x="20" y="70"/>
                                </a:moveTo>
                                <a:lnTo>
                                  <a:pt x="25" y="88"/>
                                </a:lnTo>
                                <a:lnTo>
                                  <a:pt x="25" y="103"/>
                                </a:lnTo>
                                <a:lnTo>
                                  <a:pt x="23" y="110"/>
                                </a:lnTo>
                                <a:lnTo>
                                  <a:pt x="18" y="118"/>
                                </a:lnTo>
                                <a:lnTo>
                                  <a:pt x="13" y="123"/>
                                </a:lnTo>
                                <a:lnTo>
                                  <a:pt x="8" y="127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105"/>
                                </a:lnTo>
                                <a:lnTo>
                                  <a:pt x="0" y="98"/>
                                </a:lnTo>
                                <a:lnTo>
                                  <a:pt x="3" y="88"/>
                                </a:lnTo>
                                <a:lnTo>
                                  <a:pt x="8" y="80"/>
                                </a:lnTo>
                                <a:lnTo>
                                  <a:pt x="13" y="75"/>
                                </a:lnTo>
                                <a:lnTo>
                                  <a:pt x="2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7670"/>
                        <wps:cNvSpPr>
                          <a:spLocks/>
                        </wps:cNvSpPr>
                        <wps:spPr bwMode="auto">
                          <a:xfrm>
                            <a:off x="6722" y="793"/>
                            <a:ext cx="1" cy="70"/>
                          </a:xfrm>
                          <a:custGeom>
                            <a:avLst/>
                            <a:gdLst>
                              <a:gd name="T0" fmla="*/ 70 h 70"/>
                              <a:gd name="T1" fmla="*/ 0 h 70"/>
                              <a:gd name="T2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7671"/>
                        <wps:cNvSpPr>
                          <a:spLocks/>
                        </wps:cNvSpPr>
                        <wps:spPr bwMode="auto">
                          <a:xfrm>
                            <a:off x="6702" y="86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25 w 25"/>
                              <a:gd name="T3" fmla="*/ 18 h 57"/>
                              <a:gd name="T4" fmla="*/ 25 w 25"/>
                              <a:gd name="T5" fmla="*/ 33 h 57"/>
                              <a:gd name="T6" fmla="*/ 23 w 25"/>
                              <a:gd name="T7" fmla="*/ 40 h 57"/>
                              <a:gd name="T8" fmla="*/ 18 w 25"/>
                              <a:gd name="T9" fmla="*/ 48 h 57"/>
                              <a:gd name="T10" fmla="*/ 13 w 25"/>
                              <a:gd name="T11" fmla="*/ 53 h 57"/>
                              <a:gd name="T12" fmla="*/ 8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3 h 57"/>
                              <a:gd name="T18" fmla="*/ 0 w 25"/>
                              <a:gd name="T19" fmla="*/ 35 h 57"/>
                              <a:gd name="T20" fmla="*/ 0 w 25"/>
                              <a:gd name="T21" fmla="*/ 28 h 57"/>
                              <a:gd name="T22" fmla="*/ 3 w 25"/>
                              <a:gd name="T23" fmla="*/ 18 h 57"/>
                              <a:gd name="T24" fmla="*/ 8 w 25"/>
                              <a:gd name="T25" fmla="*/ 10 h 57"/>
                              <a:gd name="T26" fmla="*/ 13 w 25"/>
                              <a:gd name="T27" fmla="*/ 5 h 57"/>
                              <a:gd name="T28" fmla="*/ 20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25" y="18"/>
                                </a:lnTo>
                                <a:lnTo>
                                  <a:pt x="25" y="33"/>
                                </a:lnTo>
                                <a:lnTo>
                                  <a:pt x="23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3"/>
                                </a:lnTo>
                                <a:lnTo>
                                  <a:pt x="8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3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7672"/>
                        <wps:cNvSpPr>
                          <a:spLocks noEditPoints="1"/>
                        </wps:cNvSpPr>
                        <wps:spPr bwMode="auto">
                          <a:xfrm>
                            <a:off x="6690" y="748"/>
                            <a:ext cx="25" cy="130"/>
                          </a:xfrm>
                          <a:custGeom>
                            <a:avLst/>
                            <a:gdLst>
                              <a:gd name="T0" fmla="*/ 22 w 25"/>
                              <a:gd name="T1" fmla="*/ 73 h 130"/>
                              <a:gd name="T2" fmla="*/ 10 w 25"/>
                              <a:gd name="T3" fmla="*/ 0 h 130"/>
                              <a:gd name="T4" fmla="*/ 22 w 25"/>
                              <a:gd name="T5" fmla="*/ 73 h 130"/>
                              <a:gd name="T6" fmla="*/ 22 w 25"/>
                              <a:gd name="T7" fmla="*/ 73 h 130"/>
                              <a:gd name="T8" fmla="*/ 25 w 25"/>
                              <a:gd name="T9" fmla="*/ 90 h 130"/>
                              <a:gd name="T10" fmla="*/ 25 w 25"/>
                              <a:gd name="T11" fmla="*/ 105 h 130"/>
                              <a:gd name="T12" fmla="*/ 22 w 25"/>
                              <a:gd name="T13" fmla="*/ 113 h 130"/>
                              <a:gd name="T14" fmla="*/ 20 w 25"/>
                              <a:gd name="T15" fmla="*/ 118 h 130"/>
                              <a:gd name="T16" fmla="*/ 15 w 25"/>
                              <a:gd name="T17" fmla="*/ 125 h 130"/>
                              <a:gd name="T18" fmla="*/ 7 w 25"/>
                              <a:gd name="T19" fmla="*/ 130 h 130"/>
                              <a:gd name="T20" fmla="*/ 5 w 25"/>
                              <a:gd name="T21" fmla="*/ 123 h 130"/>
                              <a:gd name="T22" fmla="*/ 2 w 25"/>
                              <a:gd name="T23" fmla="*/ 115 h 130"/>
                              <a:gd name="T24" fmla="*/ 0 w 25"/>
                              <a:gd name="T25" fmla="*/ 108 h 130"/>
                              <a:gd name="T26" fmla="*/ 0 w 25"/>
                              <a:gd name="T27" fmla="*/ 98 h 130"/>
                              <a:gd name="T28" fmla="*/ 2 w 25"/>
                              <a:gd name="T29" fmla="*/ 90 h 130"/>
                              <a:gd name="T30" fmla="*/ 7 w 25"/>
                              <a:gd name="T31" fmla="*/ 83 h 130"/>
                              <a:gd name="T32" fmla="*/ 15 w 25"/>
                              <a:gd name="T33" fmla="*/ 78 h 130"/>
                              <a:gd name="T34" fmla="*/ 22 w 25"/>
                              <a:gd name="T35" fmla="*/ 73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22" y="73"/>
                                </a:moveTo>
                                <a:lnTo>
                                  <a:pt x="10" y="0"/>
                                </a:lnTo>
                                <a:lnTo>
                                  <a:pt x="22" y="73"/>
                                </a:lnTo>
                                <a:close/>
                                <a:moveTo>
                                  <a:pt x="22" y="73"/>
                                </a:moveTo>
                                <a:lnTo>
                                  <a:pt x="25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3"/>
                                </a:lnTo>
                                <a:lnTo>
                                  <a:pt x="20" y="118"/>
                                </a:lnTo>
                                <a:lnTo>
                                  <a:pt x="15" y="125"/>
                                </a:lnTo>
                                <a:lnTo>
                                  <a:pt x="7" y="130"/>
                                </a:lnTo>
                                <a:lnTo>
                                  <a:pt x="5" y="123"/>
                                </a:lnTo>
                                <a:lnTo>
                                  <a:pt x="2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98"/>
                                </a:lnTo>
                                <a:lnTo>
                                  <a:pt x="2" y="90"/>
                                </a:lnTo>
                                <a:lnTo>
                                  <a:pt x="7" y="83"/>
                                </a:lnTo>
                                <a:lnTo>
                                  <a:pt x="15" y="78"/>
                                </a:lnTo>
                                <a:lnTo>
                                  <a:pt x="2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7673"/>
                        <wps:cNvSpPr>
                          <a:spLocks/>
                        </wps:cNvSpPr>
                        <wps:spPr bwMode="auto">
                          <a:xfrm>
                            <a:off x="6700" y="748"/>
                            <a:ext cx="12" cy="73"/>
                          </a:xfrm>
                          <a:custGeom>
                            <a:avLst/>
                            <a:gdLst>
                              <a:gd name="T0" fmla="*/ 12 w 12"/>
                              <a:gd name="T1" fmla="*/ 73 h 73"/>
                              <a:gd name="T2" fmla="*/ 0 w 12"/>
                              <a:gd name="T3" fmla="*/ 0 h 73"/>
                              <a:gd name="T4" fmla="*/ 12 w 12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>
                                <a:moveTo>
                                  <a:pt x="12" y="73"/>
                                </a:moveTo>
                                <a:lnTo>
                                  <a:pt x="0" y="0"/>
                                </a:lnTo>
                                <a:lnTo>
                                  <a:pt x="12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7674"/>
                        <wps:cNvSpPr>
                          <a:spLocks/>
                        </wps:cNvSpPr>
                        <wps:spPr bwMode="auto">
                          <a:xfrm>
                            <a:off x="6690" y="821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20 w 25"/>
                              <a:gd name="T9" fmla="*/ 45 h 57"/>
                              <a:gd name="T10" fmla="*/ 15 w 25"/>
                              <a:gd name="T11" fmla="*/ 52 h 57"/>
                              <a:gd name="T12" fmla="*/ 7 w 25"/>
                              <a:gd name="T13" fmla="*/ 57 h 57"/>
                              <a:gd name="T14" fmla="*/ 5 w 25"/>
                              <a:gd name="T15" fmla="*/ 50 h 57"/>
                              <a:gd name="T16" fmla="*/ 2 w 25"/>
                              <a:gd name="T17" fmla="*/ 42 h 57"/>
                              <a:gd name="T18" fmla="*/ 0 w 25"/>
                              <a:gd name="T19" fmla="*/ 35 h 57"/>
                              <a:gd name="T20" fmla="*/ 0 w 25"/>
                              <a:gd name="T21" fmla="*/ 25 h 57"/>
                              <a:gd name="T22" fmla="*/ 2 w 25"/>
                              <a:gd name="T23" fmla="*/ 17 h 57"/>
                              <a:gd name="T24" fmla="*/ 7 w 25"/>
                              <a:gd name="T25" fmla="*/ 10 h 57"/>
                              <a:gd name="T26" fmla="*/ 15 w 25"/>
                              <a:gd name="T27" fmla="*/ 5 h 57"/>
                              <a:gd name="T28" fmla="*/ 22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45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5" y="50"/>
                                </a:lnTo>
                                <a:lnTo>
                                  <a:pt x="2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7675"/>
                        <wps:cNvSpPr>
                          <a:spLocks noEditPoints="1"/>
                        </wps:cNvSpPr>
                        <wps:spPr bwMode="auto">
                          <a:xfrm>
                            <a:off x="6670" y="706"/>
                            <a:ext cx="30" cy="140"/>
                          </a:xfrm>
                          <a:custGeom>
                            <a:avLst/>
                            <a:gdLst>
                              <a:gd name="T0" fmla="*/ 22 w 30"/>
                              <a:gd name="T1" fmla="*/ 77 h 140"/>
                              <a:gd name="T2" fmla="*/ 0 w 30"/>
                              <a:gd name="T3" fmla="*/ 0 h 140"/>
                              <a:gd name="T4" fmla="*/ 22 w 30"/>
                              <a:gd name="T5" fmla="*/ 77 h 140"/>
                              <a:gd name="T6" fmla="*/ 22 w 30"/>
                              <a:gd name="T7" fmla="*/ 77 h 140"/>
                              <a:gd name="T8" fmla="*/ 27 w 30"/>
                              <a:gd name="T9" fmla="*/ 95 h 140"/>
                              <a:gd name="T10" fmla="*/ 30 w 30"/>
                              <a:gd name="T11" fmla="*/ 112 h 140"/>
                              <a:gd name="T12" fmla="*/ 30 w 30"/>
                              <a:gd name="T13" fmla="*/ 120 h 140"/>
                              <a:gd name="T14" fmla="*/ 27 w 30"/>
                              <a:gd name="T15" fmla="*/ 127 h 140"/>
                              <a:gd name="T16" fmla="*/ 22 w 30"/>
                              <a:gd name="T17" fmla="*/ 132 h 140"/>
                              <a:gd name="T18" fmla="*/ 17 w 30"/>
                              <a:gd name="T19" fmla="*/ 140 h 140"/>
                              <a:gd name="T20" fmla="*/ 12 w 30"/>
                              <a:gd name="T21" fmla="*/ 132 h 140"/>
                              <a:gd name="T22" fmla="*/ 10 w 30"/>
                              <a:gd name="T23" fmla="*/ 122 h 140"/>
                              <a:gd name="T24" fmla="*/ 7 w 30"/>
                              <a:gd name="T25" fmla="*/ 115 h 140"/>
                              <a:gd name="T26" fmla="*/ 7 w 30"/>
                              <a:gd name="T27" fmla="*/ 105 h 140"/>
                              <a:gd name="T28" fmla="*/ 7 w 30"/>
                              <a:gd name="T29" fmla="*/ 97 h 140"/>
                              <a:gd name="T30" fmla="*/ 10 w 30"/>
                              <a:gd name="T31" fmla="*/ 90 h 140"/>
                              <a:gd name="T32" fmla="*/ 15 w 30"/>
                              <a:gd name="T33" fmla="*/ 82 h 140"/>
                              <a:gd name="T34" fmla="*/ 22 w 30"/>
                              <a:gd name="T35" fmla="*/ 7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  <a:moveTo>
                                  <a:pt x="22" y="77"/>
                                </a:moveTo>
                                <a:lnTo>
                                  <a:pt x="27" y="95"/>
                                </a:lnTo>
                                <a:lnTo>
                                  <a:pt x="30" y="112"/>
                                </a:lnTo>
                                <a:lnTo>
                                  <a:pt x="30" y="120"/>
                                </a:lnTo>
                                <a:lnTo>
                                  <a:pt x="27" y="127"/>
                                </a:lnTo>
                                <a:lnTo>
                                  <a:pt x="22" y="132"/>
                                </a:lnTo>
                                <a:lnTo>
                                  <a:pt x="17" y="140"/>
                                </a:lnTo>
                                <a:lnTo>
                                  <a:pt x="12" y="132"/>
                                </a:lnTo>
                                <a:lnTo>
                                  <a:pt x="10" y="122"/>
                                </a:lnTo>
                                <a:lnTo>
                                  <a:pt x="7" y="115"/>
                                </a:lnTo>
                                <a:lnTo>
                                  <a:pt x="7" y="105"/>
                                </a:lnTo>
                                <a:lnTo>
                                  <a:pt x="7" y="97"/>
                                </a:lnTo>
                                <a:lnTo>
                                  <a:pt x="10" y="90"/>
                                </a:lnTo>
                                <a:lnTo>
                                  <a:pt x="15" y="82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7676"/>
                        <wps:cNvSpPr>
                          <a:spLocks/>
                        </wps:cNvSpPr>
                        <wps:spPr bwMode="auto">
                          <a:xfrm>
                            <a:off x="6670" y="706"/>
                            <a:ext cx="22" cy="77"/>
                          </a:xfrm>
                          <a:custGeom>
                            <a:avLst/>
                            <a:gdLst>
                              <a:gd name="T0" fmla="*/ 22 w 22"/>
                              <a:gd name="T1" fmla="*/ 77 h 77"/>
                              <a:gd name="T2" fmla="*/ 0 w 22"/>
                              <a:gd name="T3" fmla="*/ 0 h 77"/>
                              <a:gd name="T4" fmla="*/ 22 w 22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7677"/>
                        <wps:cNvSpPr>
                          <a:spLocks/>
                        </wps:cNvSpPr>
                        <wps:spPr bwMode="auto">
                          <a:xfrm>
                            <a:off x="6677" y="783"/>
                            <a:ext cx="23" cy="63"/>
                          </a:xfrm>
                          <a:custGeom>
                            <a:avLst/>
                            <a:gdLst>
                              <a:gd name="T0" fmla="*/ 15 w 23"/>
                              <a:gd name="T1" fmla="*/ 0 h 63"/>
                              <a:gd name="T2" fmla="*/ 20 w 23"/>
                              <a:gd name="T3" fmla="*/ 18 h 63"/>
                              <a:gd name="T4" fmla="*/ 23 w 23"/>
                              <a:gd name="T5" fmla="*/ 35 h 63"/>
                              <a:gd name="T6" fmla="*/ 23 w 23"/>
                              <a:gd name="T7" fmla="*/ 43 h 63"/>
                              <a:gd name="T8" fmla="*/ 20 w 23"/>
                              <a:gd name="T9" fmla="*/ 50 h 63"/>
                              <a:gd name="T10" fmla="*/ 15 w 23"/>
                              <a:gd name="T11" fmla="*/ 55 h 63"/>
                              <a:gd name="T12" fmla="*/ 10 w 23"/>
                              <a:gd name="T13" fmla="*/ 63 h 63"/>
                              <a:gd name="T14" fmla="*/ 5 w 23"/>
                              <a:gd name="T15" fmla="*/ 55 h 63"/>
                              <a:gd name="T16" fmla="*/ 3 w 23"/>
                              <a:gd name="T17" fmla="*/ 45 h 63"/>
                              <a:gd name="T18" fmla="*/ 0 w 23"/>
                              <a:gd name="T19" fmla="*/ 38 h 63"/>
                              <a:gd name="T20" fmla="*/ 0 w 23"/>
                              <a:gd name="T21" fmla="*/ 28 h 63"/>
                              <a:gd name="T22" fmla="*/ 0 w 23"/>
                              <a:gd name="T23" fmla="*/ 20 h 63"/>
                              <a:gd name="T24" fmla="*/ 3 w 23"/>
                              <a:gd name="T25" fmla="*/ 13 h 63"/>
                              <a:gd name="T26" fmla="*/ 8 w 23"/>
                              <a:gd name="T27" fmla="*/ 5 h 63"/>
                              <a:gd name="T28" fmla="*/ 15 w 23"/>
                              <a:gd name="T2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15" y="0"/>
                                </a:moveTo>
                                <a:lnTo>
                                  <a:pt x="20" y="18"/>
                                </a:lnTo>
                                <a:lnTo>
                                  <a:pt x="23" y="35"/>
                                </a:lnTo>
                                <a:lnTo>
                                  <a:pt x="23" y="43"/>
                                </a:lnTo>
                                <a:lnTo>
                                  <a:pt x="20" y="50"/>
                                </a:lnTo>
                                <a:lnTo>
                                  <a:pt x="15" y="55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3" y="13"/>
                                </a:lnTo>
                                <a:lnTo>
                                  <a:pt x="8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7678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7679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7680"/>
                        <wps:cNvSpPr>
                          <a:spLocks noEditPoints="1"/>
                        </wps:cNvSpPr>
                        <wps:spPr bwMode="auto">
                          <a:xfrm>
                            <a:off x="6662" y="935"/>
                            <a:ext cx="75" cy="110"/>
                          </a:xfrm>
                          <a:custGeom>
                            <a:avLst/>
                            <a:gdLst>
                              <a:gd name="T0" fmla="*/ 35 w 75"/>
                              <a:gd name="T1" fmla="*/ 63 h 110"/>
                              <a:gd name="T2" fmla="*/ 50 w 75"/>
                              <a:gd name="T3" fmla="*/ 70 h 110"/>
                              <a:gd name="T4" fmla="*/ 63 w 75"/>
                              <a:gd name="T5" fmla="*/ 80 h 110"/>
                              <a:gd name="T6" fmla="*/ 70 w 75"/>
                              <a:gd name="T7" fmla="*/ 93 h 110"/>
                              <a:gd name="T8" fmla="*/ 75 w 75"/>
                              <a:gd name="T9" fmla="*/ 110 h 110"/>
                              <a:gd name="T10" fmla="*/ 68 w 75"/>
                              <a:gd name="T11" fmla="*/ 108 h 110"/>
                              <a:gd name="T12" fmla="*/ 63 w 75"/>
                              <a:gd name="T13" fmla="*/ 105 h 110"/>
                              <a:gd name="T14" fmla="*/ 55 w 75"/>
                              <a:gd name="T15" fmla="*/ 100 h 110"/>
                              <a:gd name="T16" fmla="*/ 50 w 75"/>
                              <a:gd name="T17" fmla="*/ 95 h 110"/>
                              <a:gd name="T18" fmla="*/ 45 w 75"/>
                              <a:gd name="T19" fmla="*/ 88 h 110"/>
                              <a:gd name="T20" fmla="*/ 40 w 75"/>
                              <a:gd name="T21" fmla="*/ 80 h 110"/>
                              <a:gd name="T22" fmla="*/ 38 w 75"/>
                              <a:gd name="T23" fmla="*/ 70 h 110"/>
                              <a:gd name="T24" fmla="*/ 35 w 75"/>
                              <a:gd name="T25" fmla="*/ 63 h 110"/>
                              <a:gd name="T26" fmla="*/ 35 w 75"/>
                              <a:gd name="T27" fmla="*/ 63 h 110"/>
                              <a:gd name="T28" fmla="*/ 0 w 75"/>
                              <a:gd name="T29" fmla="*/ 0 h 110"/>
                              <a:gd name="T30" fmla="*/ 35 w 75"/>
                              <a:gd name="T31" fmla="*/ 6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35" y="63"/>
                                </a:moveTo>
                                <a:lnTo>
                                  <a:pt x="50" y="70"/>
                                </a:lnTo>
                                <a:lnTo>
                                  <a:pt x="63" y="80"/>
                                </a:lnTo>
                                <a:lnTo>
                                  <a:pt x="70" y="93"/>
                                </a:lnTo>
                                <a:lnTo>
                                  <a:pt x="75" y="110"/>
                                </a:lnTo>
                                <a:lnTo>
                                  <a:pt x="68" y="108"/>
                                </a:lnTo>
                                <a:lnTo>
                                  <a:pt x="63" y="105"/>
                                </a:lnTo>
                                <a:lnTo>
                                  <a:pt x="55" y="100"/>
                                </a:lnTo>
                                <a:lnTo>
                                  <a:pt x="50" y="95"/>
                                </a:lnTo>
                                <a:lnTo>
                                  <a:pt x="45" y="88"/>
                                </a:lnTo>
                                <a:lnTo>
                                  <a:pt x="40" y="80"/>
                                </a:lnTo>
                                <a:lnTo>
                                  <a:pt x="38" y="7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7681"/>
                        <wps:cNvSpPr>
                          <a:spLocks/>
                        </wps:cNvSpPr>
                        <wps:spPr bwMode="auto">
                          <a:xfrm>
                            <a:off x="6697" y="998"/>
                            <a:ext cx="40" cy="47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7"/>
                              <a:gd name="T2" fmla="*/ 15 w 40"/>
                              <a:gd name="T3" fmla="*/ 7 h 47"/>
                              <a:gd name="T4" fmla="*/ 28 w 40"/>
                              <a:gd name="T5" fmla="*/ 17 h 47"/>
                              <a:gd name="T6" fmla="*/ 35 w 40"/>
                              <a:gd name="T7" fmla="*/ 30 h 47"/>
                              <a:gd name="T8" fmla="*/ 40 w 40"/>
                              <a:gd name="T9" fmla="*/ 47 h 47"/>
                              <a:gd name="T10" fmla="*/ 33 w 40"/>
                              <a:gd name="T11" fmla="*/ 45 h 47"/>
                              <a:gd name="T12" fmla="*/ 28 w 40"/>
                              <a:gd name="T13" fmla="*/ 42 h 47"/>
                              <a:gd name="T14" fmla="*/ 20 w 40"/>
                              <a:gd name="T15" fmla="*/ 37 h 47"/>
                              <a:gd name="T16" fmla="*/ 15 w 40"/>
                              <a:gd name="T17" fmla="*/ 32 h 47"/>
                              <a:gd name="T18" fmla="*/ 10 w 40"/>
                              <a:gd name="T19" fmla="*/ 25 h 47"/>
                              <a:gd name="T20" fmla="*/ 5 w 40"/>
                              <a:gd name="T21" fmla="*/ 17 h 47"/>
                              <a:gd name="T22" fmla="*/ 3 w 40"/>
                              <a:gd name="T23" fmla="*/ 7 h 47"/>
                              <a:gd name="T24" fmla="*/ 0 w 40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7"/>
                                </a:lnTo>
                                <a:lnTo>
                                  <a:pt x="33" y="45"/>
                                </a:lnTo>
                                <a:lnTo>
                                  <a:pt x="28" y="42"/>
                                </a:lnTo>
                                <a:lnTo>
                                  <a:pt x="20" y="37"/>
                                </a:lnTo>
                                <a:lnTo>
                                  <a:pt x="15" y="32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7682"/>
                        <wps:cNvSpPr>
                          <a:spLocks/>
                        </wps:cNvSpPr>
                        <wps:spPr bwMode="auto">
                          <a:xfrm>
                            <a:off x="6662" y="935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7683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7684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7685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7686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7687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7688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7689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7690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7691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7692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7693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7694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7695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605" name="Group 7696"/>
                      <wpg:cNvGrpSpPr>
                        <a:grpSpLocks/>
                      </wpg:cNvGrpSpPr>
                      <wpg:grpSpPr bwMode="auto">
                        <a:xfrm>
                          <a:off x="440055" y="45720"/>
                          <a:ext cx="323850" cy="661035"/>
                          <a:chOff x="6354" y="486"/>
                          <a:chExt cx="510" cy="1041"/>
                        </a:xfrm>
                      </wpg:grpSpPr>
                      <wps:wsp>
                        <wps:cNvPr id="606" name="Freeform 7697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7698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7699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7700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7701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7702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7703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7704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7705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7706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7707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7708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7709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7710"/>
                        <wps:cNvSpPr>
                          <a:spLocks noEditPoints="1"/>
                        </wps:cNvSpPr>
                        <wps:spPr bwMode="auto">
                          <a:xfrm>
                            <a:off x="6804" y="871"/>
                            <a:ext cx="27" cy="122"/>
                          </a:xfrm>
                          <a:custGeom>
                            <a:avLst/>
                            <a:gdLst>
                              <a:gd name="T0" fmla="*/ 25 w 27"/>
                              <a:gd name="T1" fmla="*/ 69 h 122"/>
                              <a:gd name="T2" fmla="*/ 27 w 27"/>
                              <a:gd name="T3" fmla="*/ 0 h 122"/>
                              <a:gd name="T4" fmla="*/ 25 w 27"/>
                              <a:gd name="T5" fmla="*/ 69 h 122"/>
                              <a:gd name="T6" fmla="*/ 25 w 27"/>
                              <a:gd name="T7" fmla="*/ 69 h 122"/>
                              <a:gd name="T8" fmla="*/ 27 w 27"/>
                              <a:gd name="T9" fmla="*/ 87 h 122"/>
                              <a:gd name="T10" fmla="*/ 25 w 27"/>
                              <a:gd name="T11" fmla="*/ 102 h 122"/>
                              <a:gd name="T12" fmla="*/ 20 w 27"/>
                              <a:gd name="T13" fmla="*/ 109 h 122"/>
                              <a:gd name="T14" fmla="*/ 17 w 27"/>
                              <a:gd name="T15" fmla="*/ 114 h 122"/>
                              <a:gd name="T16" fmla="*/ 10 w 27"/>
                              <a:gd name="T17" fmla="*/ 119 h 122"/>
                              <a:gd name="T18" fmla="*/ 5 w 27"/>
                              <a:gd name="T19" fmla="*/ 122 h 122"/>
                              <a:gd name="T20" fmla="*/ 3 w 27"/>
                              <a:gd name="T21" fmla="*/ 117 h 122"/>
                              <a:gd name="T22" fmla="*/ 0 w 27"/>
                              <a:gd name="T23" fmla="*/ 107 h 122"/>
                              <a:gd name="T24" fmla="*/ 0 w 27"/>
                              <a:gd name="T25" fmla="*/ 99 h 122"/>
                              <a:gd name="T26" fmla="*/ 3 w 27"/>
                              <a:gd name="T27" fmla="*/ 92 h 122"/>
                              <a:gd name="T28" fmla="*/ 5 w 27"/>
                              <a:gd name="T29" fmla="*/ 84 h 122"/>
                              <a:gd name="T30" fmla="*/ 10 w 27"/>
                              <a:gd name="T31" fmla="*/ 79 h 122"/>
                              <a:gd name="T32" fmla="*/ 17 w 27"/>
                              <a:gd name="T33" fmla="*/ 74 h 122"/>
                              <a:gd name="T34" fmla="*/ 25 w 27"/>
                              <a:gd name="T35" fmla="*/ 6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>
                                <a:moveTo>
                                  <a:pt x="25" y="69"/>
                                </a:moveTo>
                                <a:lnTo>
                                  <a:pt x="27" y="0"/>
                                </a:lnTo>
                                <a:lnTo>
                                  <a:pt x="25" y="69"/>
                                </a:lnTo>
                                <a:close/>
                                <a:moveTo>
                                  <a:pt x="25" y="69"/>
                                </a:moveTo>
                                <a:lnTo>
                                  <a:pt x="27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9"/>
                                </a:lnTo>
                                <a:lnTo>
                                  <a:pt x="17" y="114"/>
                                </a:lnTo>
                                <a:lnTo>
                                  <a:pt x="10" y="119"/>
                                </a:lnTo>
                                <a:lnTo>
                                  <a:pt x="5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4"/>
                                </a:lnTo>
                                <a:lnTo>
                                  <a:pt x="10" y="79"/>
                                </a:lnTo>
                                <a:lnTo>
                                  <a:pt x="17" y="74"/>
                                </a:lnTo>
                                <a:lnTo>
                                  <a:pt x="2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7711"/>
                        <wps:cNvSpPr>
                          <a:spLocks/>
                        </wps:cNvSpPr>
                        <wps:spPr bwMode="auto">
                          <a:xfrm>
                            <a:off x="6829" y="871"/>
                            <a:ext cx="2" cy="69"/>
                          </a:xfrm>
                          <a:custGeom>
                            <a:avLst/>
                            <a:gdLst>
                              <a:gd name="T0" fmla="*/ 0 w 2"/>
                              <a:gd name="T1" fmla="*/ 69 h 69"/>
                              <a:gd name="T2" fmla="*/ 2 w 2"/>
                              <a:gd name="T3" fmla="*/ 0 h 69"/>
                              <a:gd name="T4" fmla="*/ 0 w 2"/>
                              <a:gd name="T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>
                                <a:moveTo>
                                  <a:pt x="0" y="69"/>
                                </a:moveTo>
                                <a:lnTo>
                                  <a:pt x="2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7712"/>
                        <wps:cNvSpPr>
                          <a:spLocks/>
                        </wps:cNvSpPr>
                        <wps:spPr bwMode="auto">
                          <a:xfrm>
                            <a:off x="6804" y="940"/>
                            <a:ext cx="27" cy="53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3"/>
                              <a:gd name="T2" fmla="*/ 27 w 27"/>
                              <a:gd name="T3" fmla="*/ 18 h 53"/>
                              <a:gd name="T4" fmla="*/ 25 w 27"/>
                              <a:gd name="T5" fmla="*/ 33 h 53"/>
                              <a:gd name="T6" fmla="*/ 20 w 27"/>
                              <a:gd name="T7" fmla="*/ 40 h 53"/>
                              <a:gd name="T8" fmla="*/ 17 w 27"/>
                              <a:gd name="T9" fmla="*/ 45 h 53"/>
                              <a:gd name="T10" fmla="*/ 10 w 27"/>
                              <a:gd name="T11" fmla="*/ 50 h 53"/>
                              <a:gd name="T12" fmla="*/ 5 w 27"/>
                              <a:gd name="T13" fmla="*/ 53 h 53"/>
                              <a:gd name="T14" fmla="*/ 3 w 27"/>
                              <a:gd name="T15" fmla="*/ 48 h 53"/>
                              <a:gd name="T16" fmla="*/ 0 w 27"/>
                              <a:gd name="T17" fmla="*/ 38 h 53"/>
                              <a:gd name="T18" fmla="*/ 0 w 27"/>
                              <a:gd name="T19" fmla="*/ 30 h 53"/>
                              <a:gd name="T20" fmla="*/ 3 w 27"/>
                              <a:gd name="T21" fmla="*/ 23 h 53"/>
                              <a:gd name="T22" fmla="*/ 5 w 27"/>
                              <a:gd name="T23" fmla="*/ 15 h 53"/>
                              <a:gd name="T24" fmla="*/ 10 w 27"/>
                              <a:gd name="T25" fmla="*/ 10 h 53"/>
                              <a:gd name="T26" fmla="*/ 17 w 27"/>
                              <a:gd name="T27" fmla="*/ 5 h 53"/>
                              <a:gd name="T28" fmla="*/ 25 w 27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40"/>
                                </a:lnTo>
                                <a:lnTo>
                                  <a:pt x="17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7713"/>
                        <wps:cNvSpPr>
                          <a:spLocks noEditPoints="1"/>
                        </wps:cNvSpPr>
                        <wps:spPr bwMode="auto">
                          <a:xfrm>
                            <a:off x="6802" y="923"/>
                            <a:ext cx="42" cy="115"/>
                          </a:xfrm>
                          <a:custGeom>
                            <a:avLst/>
                            <a:gdLst>
                              <a:gd name="T0" fmla="*/ 24 w 42"/>
                              <a:gd name="T1" fmla="*/ 65 h 115"/>
                              <a:gd name="T2" fmla="*/ 42 w 42"/>
                              <a:gd name="T3" fmla="*/ 0 h 115"/>
                              <a:gd name="T4" fmla="*/ 24 w 42"/>
                              <a:gd name="T5" fmla="*/ 65 h 115"/>
                              <a:gd name="T6" fmla="*/ 24 w 42"/>
                              <a:gd name="T7" fmla="*/ 62 h 115"/>
                              <a:gd name="T8" fmla="*/ 24 w 42"/>
                              <a:gd name="T9" fmla="*/ 80 h 115"/>
                              <a:gd name="T10" fmla="*/ 22 w 42"/>
                              <a:gd name="T11" fmla="*/ 95 h 115"/>
                              <a:gd name="T12" fmla="*/ 15 w 42"/>
                              <a:gd name="T13" fmla="*/ 107 h 115"/>
                              <a:gd name="T14" fmla="*/ 2 w 42"/>
                              <a:gd name="T15" fmla="*/ 115 h 115"/>
                              <a:gd name="T16" fmla="*/ 0 w 42"/>
                              <a:gd name="T17" fmla="*/ 110 h 115"/>
                              <a:gd name="T18" fmla="*/ 0 w 42"/>
                              <a:gd name="T19" fmla="*/ 102 h 115"/>
                              <a:gd name="T20" fmla="*/ 0 w 42"/>
                              <a:gd name="T21" fmla="*/ 92 h 115"/>
                              <a:gd name="T22" fmla="*/ 2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2 h 115"/>
                              <a:gd name="T28" fmla="*/ 17 w 42"/>
                              <a:gd name="T29" fmla="*/ 67 h 115"/>
                              <a:gd name="T30" fmla="*/ 24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24" y="65"/>
                                </a:moveTo>
                                <a:lnTo>
                                  <a:pt x="42" y="0"/>
                                </a:lnTo>
                                <a:lnTo>
                                  <a:pt x="24" y="65"/>
                                </a:lnTo>
                                <a:close/>
                                <a:moveTo>
                                  <a:pt x="24" y="62"/>
                                </a:moveTo>
                                <a:lnTo>
                                  <a:pt x="24" y="80"/>
                                </a:lnTo>
                                <a:lnTo>
                                  <a:pt x="22" y="95"/>
                                </a:lnTo>
                                <a:lnTo>
                                  <a:pt x="15" y="107"/>
                                </a:lnTo>
                                <a:lnTo>
                                  <a:pt x="2" y="115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7714"/>
                        <wps:cNvSpPr>
                          <a:spLocks/>
                        </wps:cNvSpPr>
                        <wps:spPr bwMode="auto">
                          <a:xfrm>
                            <a:off x="6826" y="923"/>
                            <a:ext cx="18" cy="65"/>
                          </a:xfrm>
                          <a:custGeom>
                            <a:avLst/>
                            <a:gdLst>
                              <a:gd name="T0" fmla="*/ 0 w 18"/>
                              <a:gd name="T1" fmla="*/ 65 h 65"/>
                              <a:gd name="T2" fmla="*/ 18 w 18"/>
                              <a:gd name="T3" fmla="*/ 0 h 65"/>
                              <a:gd name="T4" fmla="*/ 0 w 1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>
                                <a:moveTo>
                                  <a:pt x="0" y="65"/>
                                </a:moveTo>
                                <a:lnTo>
                                  <a:pt x="1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7715"/>
                        <wps:cNvSpPr>
                          <a:spLocks/>
                        </wps:cNvSpPr>
                        <wps:spPr bwMode="auto">
                          <a:xfrm>
                            <a:off x="6802" y="985"/>
                            <a:ext cx="24" cy="53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53"/>
                              <a:gd name="T2" fmla="*/ 24 w 24"/>
                              <a:gd name="T3" fmla="*/ 18 h 53"/>
                              <a:gd name="T4" fmla="*/ 22 w 24"/>
                              <a:gd name="T5" fmla="*/ 33 h 53"/>
                              <a:gd name="T6" fmla="*/ 15 w 24"/>
                              <a:gd name="T7" fmla="*/ 45 h 53"/>
                              <a:gd name="T8" fmla="*/ 2 w 24"/>
                              <a:gd name="T9" fmla="*/ 53 h 53"/>
                              <a:gd name="T10" fmla="*/ 0 w 24"/>
                              <a:gd name="T11" fmla="*/ 48 h 53"/>
                              <a:gd name="T12" fmla="*/ 0 w 24"/>
                              <a:gd name="T13" fmla="*/ 40 h 53"/>
                              <a:gd name="T14" fmla="*/ 0 w 24"/>
                              <a:gd name="T15" fmla="*/ 30 h 53"/>
                              <a:gd name="T16" fmla="*/ 2 w 24"/>
                              <a:gd name="T17" fmla="*/ 23 h 53"/>
                              <a:gd name="T18" fmla="*/ 5 w 24"/>
                              <a:gd name="T19" fmla="*/ 15 h 53"/>
                              <a:gd name="T20" fmla="*/ 10 w 24"/>
                              <a:gd name="T21" fmla="*/ 10 h 53"/>
                              <a:gd name="T22" fmla="*/ 17 w 24"/>
                              <a:gd name="T23" fmla="*/ 5 h 53"/>
                              <a:gd name="T24" fmla="*/ 24 w 24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24" y="0"/>
                                </a:moveTo>
                                <a:lnTo>
                                  <a:pt x="24" y="18"/>
                                </a:lnTo>
                                <a:lnTo>
                                  <a:pt x="22" y="33"/>
                                </a:lnTo>
                                <a:lnTo>
                                  <a:pt x="15" y="45"/>
                                </a:lnTo>
                                <a:lnTo>
                                  <a:pt x="2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7716"/>
                        <wps:cNvSpPr>
                          <a:spLocks noEditPoints="1"/>
                        </wps:cNvSpPr>
                        <wps:spPr bwMode="auto">
                          <a:xfrm>
                            <a:off x="6804" y="963"/>
                            <a:ext cx="42" cy="115"/>
                          </a:xfrm>
                          <a:custGeom>
                            <a:avLst/>
                            <a:gdLst>
                              <a:gd name="T0" fmla="*/ 25 w 42"/>
                              <a:gd name="T1" fmla="*/ 62 h 115"/>
                              <a:gd name="T2" fmla="*/ 42 w 42"/>
                              <a:gd name="T3" fmla="*/ 0 h 115"/>
                              <a:gd name="T4" fmla="*/ 25 w 42"/>
                              <a:gd name="T5" fmla="*/ 62 h 115"/>
                              <a:gd name="T6" fmla="*/ 25 w 42"/>
                              <a:gd name="T7" fmla="*/ 62 h 115"/>
                              <a:gd name="T8" fmla="*/ 25 w 42"/>
                              <a:gd name="T9" fmla="*/ 77 h 115"/>
                              <a:gd name="T10" fmla="*/ 22 w 42"/>
                              <a:gd name="T11" fmla="*/ 92 h 115"/>
                              <a:gd name="T12" fmla="*/ 15 w 42"/>
                              <a:gd name="T13" fmla="*/ 105 h 115"/>
                              <a:gd name="T14" fmla="*/ 3 w 42"/>
                              <a:gd name="T15" fmla="*/ 115 h 115"/>
                              <a:gd name="T16" fmla="*/ 0 w 42"/>
                              <a:gd name="T17" fmla="*/ 107 h 115"/>
                              <a:gd name="T18" fmla="*/ 0 w 42"/>
                              <a:gd name="T19" fmla="*/ 100 h 115"/>
                              <a:gd name="T20" fmla="*/ 0 w 42"/>
                              <a:gd name="T21" fmla="*/ 92 h 115"/>
                              <a:gd name="T22" fmla="*/ 3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0 h 115"/>
                              <a:gd name="T28" fmla="*/ 17 w 42"/>
                              <a:gd name="T29" fmla="*/ 65 h 115"/>
                              <a:gd name="T30" fmla="*/ 25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25" y="62"/>
                                </a:moveTo>
                                <a:lnTo>
                                  <a:pt x="42" y="0"/>
                                </a:lnTo>
                                <a:lnTo>
                                  <a:pt x="25" y="62"/>
                                </a:lnTo>
                                <a:close/>
                                <a:moveTo>
                                  <a:pt x="25" y="62"/>
                                </a:moveTo>
                                <a:lnTo>
                                  <a:pt x="25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5"/>
                                </a:lnTo>
                                <a:lnTo>
                                  <a:pt x="3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7717"/>
                        <wps:cNvSpPr>
                          <a:spLocks/>
                        </wps:cNvSpPr>
                        <wps:spPr bwMode="auto">
                          <a:xfrm>
                            <a:off x="6829" y="963"/>
                            <a:ext cx="17" cy="62"/>
                          </a:xfrm>
                          <a:custGeom>
                            <a:avLst/>
                            <a:gdLst>
                              <a:gd name="T0" fmla="*/ 0 w 17"/>
                              <a:gd name="T1" fmla="*/ 62 h 62"/>
                              <a:gd name="T2" fmla="*/ 17 w 17"/>
                              <a:gd name="T3" fmla="*/ 0 h 62"/>
                              <a:gd name="T4" fmla="*/ 0 w 1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>
                                <a:moveTo>
                                  <a:pt x="0" y="62"/>
                                </a:moveTo>
                                <a:lnTo>
                                  <a:pt x="1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7718"/>
                        <wps:cNvSpPr>
                          <a:spLocks/>
                        </wps:cNvSpPr>
                        <wps:spPr bwMode="auto">
                          <a:xfrm>
                            <a:off x="6804" y="1025"/>
                            <a:ext cx="25" cy="5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3"/>
                              <a:gd name="T2" fmla="*/ 25 w 25"/>
                              <a:gd name="T3" fmla="*/ 15 h 53"/>
                              <a:gd name="T4" fmla="*/ 22 w 25"/>
                              <a:gd name="T5" fmla="*/ 30 h 53"/>
                              <a:gd name="T6" fmla="*/ 15 w 25"/>
                              <a:gd name="T7" fmla="*/ 43 h 53"/>
                              <a:gd name="T8" fmla="*/ 3 w 25"/>
                              <a:gd name="T9" fmla="*/ 53 h 53"/>
                              <a:gd name="T10" fmla="*/ 0 w 25"/>
                              <a:gd name="T11" fmla="*/ 45 h 53"/>
                              <a:gd name="T12" fmla="*/ 0 w 25"/>
                              <a:gd name="T13" fmla="*/ 38 h 53"/>
                              <a:gd name="T14" fmla="*/ 0 w 25"/>
                              <a:gd name="T15" fmla="*/ 30 h 53"/>
                              <a:gd name="T16" fmla="*/ 3 w 25"/>
                              <a:gd name="T17" fmla="*/ 23 h 53"/>
                              <a:gd name="T18" fmla="*/ 5 w 25"/>
                              <a:gd name="T19" fmla="*/ 15 h 53"/>
                              <a:gd name="T20" fmla="*/ 10 w 25"/>
                              <a:gd name="T21" fmla="*/ 8 h 53"/>
                              <a:gd name="T22" fmla="*/ 17 w 25"/>
                              <a:gd name="T23" fmla="*/ 3 h 53"/>
                              <a:gd name="T24" fmla="*/ 25 w 25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>
                                <a:moveTo>
                                  <a:pt x="25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3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7719"/>
                        <wps:cNvSpPr>
                          <a:spLocks noEditPoints="1"/>
                        </wps:cNvSpPr>
                        <wps:spPr bwMode="auto">
                          <a:xfrm>
                            <a:off x="6799" y="831"/>
                            <a:ext cx="25" cy="122"/>
                          </a:xfrm>
                          <a:custGeom>
                            <a:avLst/>
                            <a:gdLst>
                              <a:gd name="T0" fmla="*/ 25 w 25"/>
                              <a:gd name="T1" fmla="*/ 70 h 122"/>
                              <a:gd name="T2" fmla="*/ 22 w 25"/>
                              <a:gd name="T3" fmla="*/ 0 h 122"/>
                              <a:gd name="T4" fmla="*/ 25 w 25"/>
                              <a:gd name="T5" fmla="*/ 70 h 122"/>
                              <a:gd name="T6" fmla="*/ 25 w 25"/>
                              <a:gd name="T7" fmla="*/ 70 h 122"/>
                              <a:gd name="T8" fmla="*/ 25 w 25"/>
                              <a:gd name="T9" fmla="*/ 87 h 122"/>
                              <a:gd name="T10" fmla="*/ 22 w 25"/>
                              <a:gd name="T11" fmla="*/ 102 h 122"/>
                              <a:gd name="T12" fmla="*/ 20 w 25"/>
                              <a:gd name="T13" fmla="*/ 107 h 122"/>
                              <a:gd name="T14" fmla="*/ 15 w 25"/>
                              <a:gd name="T15" fmla="*/ 112 h 122"/>
                              <a:gd name="T16" fmla="*/ 10 w 25"/>
                              <a:gd name="T17" fmla="*/ 117 h 122"/>
                              <a:gd name="T18" fmla="*/ 5 w 25"/>
                              <a:gd name="T19" fmla="*/ 122 h 122"/>
                              <a:gd name="T20" fmla="*/ 0 w 25"/>
                              <a:gd name="T21" fmla="*/ 114 h 122"/>
                              <a:gd name="T22" fmla="*/ 0 w 25"/>
                              <a:gd name="T23" fmla="*/ 107 h 122"/>
                              <a:gd name="T24" fmla="*/ 0 w 25"/>
                              <a:gd name="T25" fmla="*/ 99 h 122"/>
                              <a:gd name="T26" fmla="*/ 3 w 25"/>
                              <a:gd name="T27" fmla="*/ 92 h 122"/>
                              <a:gd name="T28" fmla="*/ 5 w 25"/>
                              <a:gd name="T29" fmla="*/ 85 h 122"/>
                              <a:gd name="T30" fmla="*/ 10 w 25"/>
                              <a:gd name="T31" fmla="*/ 77 h 122"/>
                              <a:gd name="T32" fmla="*/ 15 w 25"/>
                              <a:gd name="T33" fmla="*/ 72 h 122"/>
                              <a:gd name="T34" fmla="*/ 25 w 25"/>
                              <a:gd name="T35" fmla="*/ 7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>
                                <a:moveTo>
                                  <a:pt x="25" y="70"/>
                                </a:moveTo>
                                <a:lnTo>
                                  <a:pt x="22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5" y="87"/>
                                </a:lnTo>
                                <a:lnTo>
                                  <a:pt x="22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10" y="117"/>
                                </a:lnTo>
                                <a:lnTo>
                                  <a:pt x="5" y="122"/>
                                </a:lnTo>
                                <a:lnTo>
                                  <a:pt x="0" y="114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2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7720"/>
                        <wps:cNvSpPr>
                          <a:spLocks/>
                        </wps:cNvSpPr>
                        <wps:spPr bwMode="auto">
                          <a:xfrm>
                            <a:off x="6821" y="831"/>
                            <a:ext cx="3" cy="70"/>
                          </a:xfrm>
                          <a:custGeom>
                            <a:avLst/>
                            <a:gdLst>
                              <a:gd name="T0" fmla="*/ 3 w 3"/>
                              <a:gd name="T1" fmla="*/ 70 h 70"/>
                              <a:gd name="T2" fmla="*/ 0 w 3"/>
                              <a:gd name="T3" fmla="*/ 0 h 70"/>
                              <a:gd name="T4" fmla="*/ 3 w 3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>
                                <a:moveTo>
                                  <a:pt x="3" y="70"/>
                                </a:moveTo>
                                <a:lnTo>
                                  <a:pt x="0" y="0"/>
                                </a:lnTo>
                                <a:lnTo>
                                  <a:pt x="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7721"/>
                        <wps:cNvSpPr>
                          <a:spLocks/>
                        </wps:cNvSpPr>
                        <wps:spPr bwMode="auto">
                          <a:xfrm>
                            <a:off x="6799" y="901"/>
                            <a:ext cx="25" cy="5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2"/>
                              <a:gd name="T2" fmla="*/ 25 w 25"/>
                              <a:gd name="T3" fmla="*/ 17 h 52"/>
                              <a:gd name="T4" fmla="*/ 22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2 h 52"/>
                              <a:gd name="T10" fmla="*/ 10 w 25"/>
                              <a:gd name="T11" fmla="*/ 47 h 52"/>
                              <a:gd name="T12" fmla="*/ 5 w 25"/>
                              <a:gd name="T13" fmla="*/ 52 h 52"/>
                              <a:gd name="T14" fmla="*/ 0 w 25"/>
                              <a:gd name="T15" fmla="*/ 44 h 52"/>
                              <a:gd name="T16" fmla="*/ 0 w 25"/>
                              <a:gd name="T17" fmla="*/ 37 h 52"/>
                              <a:gd name="T18" fmla="*/ 0 w 25"/>
                              <a:gd name="T19" fmla="*/ 29 h 52"/>
                              <a:gd name="T20" fmla="*/ 3 w 25"/>
                              <a:gd name="T21" fmla="*/ 22 h 52"/>
                              <a:gd name="T22" fmla="*/ 5 w 25"/>
                              <a:gd name="T23" fmla="*/ 15 h 52"/>
                              <a:gd name="T24" fmla="*/ 10 w 25"/>
                              <a:gd name="T25" fmla="*/ 7 h 52"/>
                              <a:gd name="T26" fmla="*/ 15 w 25"/>
                              <a:gd name="T27" fmla="*/ 2 h 52"/>
                              <a:gd name="T28" fmla="*/ 25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5" y="0"/>
                                </a:moveTo>
                                <a:lnTo>
                                  <a:pt x="25" y="17"/>
                                </a:lnTo>
                                <a:lnTo>
                                  <a:pt x="22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10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7722"/>
                        <wps:cNvSpPr>
                          <a:spLocks noEditPoints="1"/>
                        </wps:cNvSpPr>
                        <wps:spPr bwMode="auto">
                          <a:xfrm>
                            <a:off x="6792" y="788"/>
                            <a:ext cx="32" cy="125"/>
                          </a:xfrm>
                          <a:custGeom>
                            <a:avLst/>
                            <a:gdLst>
                              <a:gd name="T0" fmla="*/ 25 w 32"/>
                              <a:gd name="T1" fmla="*/ 73 h 125"/>
                              <a:gd name="T2" fmla="*/ 32 w 32"/>
                              <a:gd name="T3" fmla="*/ 0 h 125"/>
                              <a:gd name="T4" fmla="*/ 25 w 32"/>
                              <a:gd name="T5" fmla="*/ 73 h 125"/>
                              <a:gd name="T6" fmla="*/ 25 w 32"/>
                              <a:gd name="T7" fmla="*/ 73 h 125"/>
                              <a:gd name="T8" fmla="*/ 27 w 32"/>
                              <a:gd name="T9" fmla="*/ 90 h 125"/>
                              <a:gd name="T10" fmla="*/ 25 w 32"/>
                              <a:gd name="T11" fmla="*/ 105 h 125"/>
                              <a:gd name="T12" fmla="*/ 22 w 32"/>
                              <a:gd name="T13" fmla="*/ 110 h 125"/>
                              <a:gd name="T14" fmla="*/ 17 w 32"/>
                              <a:gd name="T15" fmla="*/ 118 h 125"/>
                              <a:gd name="T16" fmla="*/ 12 w 32"/>
                              <a:gd name="T17" fmla="*/ 123 h 125"/>
                              <a:gd name="T18" fmla="*/ 5 w 32"/>
                              <a:gd name="T19" fmla="*/ 125 h 125"/>
                              <a:gd name="T20" fmla="*/ 2 w 32"/>
                              <a:gd name="T21" fmla="*/ 120 h 125"/>
                              <a:gd name="T22" fmla="*/ 0 w 32"/>
                              <a:gd name="T23" fmla="*/ 110 h 125"/>
                              <a:gd name="T24" fmla="*/ 0 w 32"/>
                              <a:gd name="T25" fmla="*/ 103 h 125"/>
                              <a:gd name="T26" fmla="*/ 2 w 32"/>
                              <a:gd name="T27" fmla="*/ 95 h 125"/>
                              <a:gd name="T28" fmla="*/ 7 w 32"/>
                              <a:gd name="T29" fmla="*/ 88 h 125"/>
                              <a:gd name="T30" fmla="*/ 12 w 32"/>
                              <a:gd name="T31" fmla="*/ 83 h 125"/>
                              <a:gd name="T32" fmla="*/ 17 w 32"/>
                              <a:gd name="T33" fmla="*/ 78 h 125"/>
                              <a:gd name="T34" fmla="*/ 25 w 32"/>
                              <a:gd name="T35" fmla="*/ 73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>
                                <a:moveTo>
                                  <a:pt x="25" y="73"/>
                                </a:moveTo>
                                <a:lnTo>
                                  <a:pt x="32" y="0"/>
                                </a:lnTo>
                                <a:lnTo>
                                  <a:pt x="25" y="73"/>
                                </a:lnTo>
                                <a:close/>
                                <a:moveTo>
                                  <a:pt x="25" y="73"/>
                                </a:moveTo>
                                <a:lnTo>
                                  <a:pt x="27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0"/>
                                </a:lnTo>
                                <a:lnTo>
                                  <a:pt x="17" y="118"/>
                                </a:lnTo>
                                <a:lnTo>
                                  <a:pt x="12" y="123"/>
                                </a:lnTo>
                                <a:lnTo>
                                  <a:pt x="5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5"/>
                                </a:lnTo>
                                <a:lnTo>
                                  <a:pt x="7" y="88"/>
                                </a:lnTo>
                                <a:lnTo>
                                  <a:pt x="12" y="83"/>
                                </a:lnTo>
                                <a:lnTo>
                                  <a:pt x="17" y="78"/>
                                </a:lnTo>
                                <a:lnTo>
                                  <a:pt x="2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7723"/>
                        <wps:cNvSpPr>
                          <a:spLocks/>
                        </wps:cNvSpPr>
                        <wps:spPr bwMode="auto">
                          <a:xfrm>
                            <a:off x="6817" y="788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7724"/>
                        <wps:cNvSpPr>
                          <a:spLocks/>
                        </wps:cNvSpPr>
                        <wps:spPr bwMode="auto">
                          <a:xfrm>
                            <a:off x="6792" y="861"/>
                            <a:ext cx="27" cy="52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2"/>
                              <a:gd name="T2" fmla="*/ 27 w 27"/>
                              <a:gd name="T3" fmla="*/ 17 h 52"/>
                              <a:gd name="T4" fmla="*/ 25 w 27"/>
                              <a:gd name="T5" fmla="*/ 32 h 52"/>
                              <a:gd name="T6" fmla="*/ 22 w 27"/>
                              <a:gd name="T7" fmla="*/ 37 h 52"/>
                              <a:gd name="T8" fmla="*/ 17 w 27"/>
                              <a:gd name="T9" fmla="*/ 45 h 52"/>
                              <a:gd name="T10" fmla="*/ 12 w 27"/>
                              <a:gd name="T11" fmla="*/ 50 h 52"/>
                              <a:gd name="T12" fmla="*/ 5 w 27"/>
                              <a:gd name="T13" fmla="*/ 52 h 52"/>
                              <a:gd name="T14" fmla="*/ 2 w 27"/>
                              <a:gd name="T15" fmla="*/ 47 h 52"/>
                              <a:gd name="T16" fmla="*/ 0 w 27"/>
                              <a:gd name="T17" fmla="*/ 37 h 52"/>
                              <a:gd name="T18" fmla="*/ 0 w 27"/>
                              <a:gd name="T19" fmla="*/ 30 h 52"/>
                              <a:gd name="T20" fmla="*/ 2 w 27"/>
                              <a:gd name="T21" fmla="*/ 22 h 52"/>
                              <a:gd name="T22" fmla="*/ 7 w 27"/>
                              <a:gd name="T23" fmla="*/ 15 h 52"/>
                              <a:gd name="T24" fmla="*/ 12 w 27"/>
                              <a:gd name="T25" fmla="*/ 10 h 52"/>
                              <a:gd name="T26" fmla="*/ 17 w 27"/>
                              <a:gd name="T27" fmla="*/ 5 h 52"/>
                              <a:gd name="T28" fmla="*/ 25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5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7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2"/>
                                </a:lnTo>
                                <a:lnTo>
                                  <a:pt x="2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7725"/>
                        <wps:cNvSpPr>
                          <a:spLocks noEditPoints="1"/>
                        </wps:cNvSpPr>
                        <wps:spPr bwMode="auto">
                          <a:xfrm>
                            <a:off x="6789" y="761"/>
                            <a:ext cx="30" cy="117"/>
                          </a:xfrm>
                          <a:custGeom>
                            <a:avLst/>
                            <a:gdLst>
                              <a:gd name="T0" fmla="*/ 23 w 30"/>
                              <a:gd name="T1" fmla="*/ 65 h 117"/>
                              <a:gd name="T2" fmla="*/ 30 w 30"/>
                              <a:gd name="T3" fmla="*/ 0 h 117"/>
                              <a:gd name="T4" fmla="*/ 23 w 30"/>
                              <a:gd name="T5" fmla="*/ 65 h 117"/>
                              <a:gd name="T6" fmla="*/ 23 w 30"/>
                              <a:gd name="T7" fmla="*/ 65 h 117"/>
                              <a:gd name="T8" fmla="*/ 25 w 30"/>
                              <a:gd name="T9" fmla="*/ 82 h 117"/>
                              <a:gd name="T10" fmla="*/ 23 w 30"/>
                              <a:gd name="T11" fmla="*/ 97 h 117"/>
                              <a:gd name="T12" fmla="*/ 20 w 30"/>
                              <a:gd name="T13" fmla="*/ 102 h 117"/>
                              <a:gd name="T14" fmla="*/ 15 w 30"/>
                              <a:gd name="T15" fmla="*/ 110 h 117"/>
                              <a:gd name="T16" fmla="*/ 10 w 30"/>
                              <a:gd name="T17" fmla="*/ 115 h 117"/>
                              <a:gd name="T18" fmla="*/ 5 w 30"/>
                              <a:gd name="T19" fmla="*/ 117 h 117"/>
                              <a:gd name="T20" fmla="*/ 0 w 30"/>
                              <a:gd name="T21" fmla="*/ 112 h 117"/>
                              <a:gd name="T22" fmla="*/ 0 w 30"/>
                              <a:gd name="T23" fmla="*/ 105 h 117"/>
                              <a:gd name="T24" fmla="*/ 0 w 30"/>
                              <a:gd name="T25" fmla="*/ 95 h 117"/>
                              <a:gd name="T26" fmla="*/ 0 w 30"/>
                              <a:gd name="T27" fmla="*/ 87 h 117"/>
                              <a:gd name="T28" fmla="*/ 5 w 30"/>
                              <a:gd name="T29" fmla="*/ 80 h 117"/>
                              <a:gd name="T30" fmla="*/ 8 w 30"/>
                              <a:gd name="T31" fmla="*/ 75 h 117"/>
                              <a:gd name="T32" fmla="*/ 15 w 30"/>
                              <a:gd name="T33" fmla="*/ 70 h 117"/>
                              <a:gd name="T34" fmla="*/ 23 w 30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>
                                <a:moveTo>
                                  <a:pt x="23" y="65"/>
                                </a:moveTo>
                                <a:lnTo>
                                  <a:pt x="30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2"/>
                                </a:lnTo>
                                <a:lnTo>
                                  <a:pt x="23" y="97"/>
                                </a:lnTo>
                                <a:lnTo>
                                  <a:pt x="20" y="102"/>
                                </a:lnTo>
                                <a:lnTo>
                                  <a:pt x="15" y="110"/>
                                </a:lnTo>
                                <a:lnTo>
                                  <a:pt x="10" y="115"/>
                                </a:lnTo>
                                <a:lnTo>
                                  <a:pt x="5" y="117"/>
                                </a:lnTo>
                                <a:lnTo>
                                  <a:pt x="0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5" y="80"/>
                                </a:lnTo>
                                <a:lnTo>
                                  <a:pt x="8" y="75"/>
                                </a:lnTo>
                                <a:lnTo>
                                  <a:pt x="15" y="70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7726"/>
                        <wps:cNvSpPr>
                          <a:spLocks/>
                        </wps:cNvSpPr>
                        <wps:spPr bwMode="auto">
                          <a:xfrm>
                            <a:off x="6812" y="761"/>
                            <a:ext cx="7" cy="65"/>
                          </a:xfrm>
                          <a:custGeom>
                            <a:avLst/>
                            <a:gdLst>
                              <a:gd name="T0" fmla="*/ 0 w 7"/>
                              <a:gd name="T1" fmla="*/ 65 h 65"/>
                              <a:gd name="T2" fmla="*/ 7 w 7"/>
                              <a:gd name="T3" fmla="*/ 0 h 65"/>
                              <a:gd name="T4" fmla="*/ 0 w 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>
                                <a:moveTo>
                                  <a:pt x="0" y="65"/>
                                </a:moveTo>
                                <a:lnTo>
                                  <a:pt x="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7727"/>
                        <wps:cNvSpPr>
                          <a:spLocks/>
                        </wps:cNvSpPr>
                        <wps:spPr bwMode="auto">
                          <a:xfrm>
                            <a:off x="6789" y="826"/>
                            <a:ext cx="25" cy="52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2"/>
                              <a:gd name="T2" fmla="*/ 25 w 25"/>
                              <a:gd name="T3" fmla="*/ 17 h 52"/>
                              <a:gd name="T4" fmla="*/ 23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5 h 52"/>
                              <a:gd name="T10" fmla="*/ 10 w 25"/>
                              <a:gd name="T11" fmla="*/ 50 h 52"/>
                              <a:gd name="T12" fmla="*/ 5 w 25"/>
                              <a:gd name="T13" fmla="*/ 52 h 52"/>
                              <a:gd name="T14" fmla="*/ 0 w 25"/>
                              <a:gd name="T15" fmla="*/ 47 h 52"/>
                              <a:gd name="T16" fmla="*/ 0 w 25"/>
                              <a:gd name="T17" fmla="*/ 40 h 52"/>
                              <a:gd name="T18" fmla="*/ 0 w 25"/>
                              <a:gd name="T19" fmla="*/ 30 h 52"/>
                              <a:gd name="T20" fmla="*/ 0 w 25"/>
                              <a:gd name="T21" fmla="*/ 22 h 52"/>
                              <a:gd name="T22" fmla="*/ 5 w 25"/>
                              <a:gd name="T23" fmla="*/ 15 h 52"/>
                              <a:gd name="T24" fmla="*/ 8 w 25"/>
                              <a:gd name="T25" fmla="*/ 10 h 52"/>
                              <a:gd name="T26" fmla="*/ 15 w 25"/>
                              <a:gd name="T27" fmla="*/ 5 h 52"/>
                              <a:gd name="T28" fmla="*/ 23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3" y="0"/>
                                </a:moveTo>
                                <a:lnTo>
                                  <a:pt x="25" y="17"/>
                                </a:lnTo>
                                <a:lnTo>
                                  <a:pt x="23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7728"/>
                        <wps:cNvSpPr>
                          <a:spLocks noEditPoints="1"/>
                        </wps:cNvSpPr>
                        <wps:spPr bwMode="auto">
                          <a:xfrm>
                            <a:off x="6782" y="713"/>
                            <a:ext cx="27" cy="125"/>
                          </a:xfrm>
                          <a:custGeom>
                            <a:avLst/>
                            <a:gdLst>
                              <a:gd name="T0" fmla="*/ 25 w 27"/>
                              <a:gd name="T1" fmla="*/ 70 h 125"/>
                              <a:gd name="T2" fmla="*/ 20 w 27"/>
                              <a:gd name="T3" fmla="*/ 0 h 125"/>
                              <a:gd name="T4" fmla="*/ 25 w 27"/>
                              <a:gd name="T5" fmla="*/ 70 h 125"/>
                              <a:gd name="T6" fmla="*/ 25 w 27"/>
                              <a:gd name="T7" fmla="*/ 70 h 125"/>
                              <a:gd name="T8" fmla="*/ 27 w 27"/>
                              <a:gd name="T9" fmla="*/ 88 h 125"/>
                              <a:gd name="T10" fmla="*/ 25 w 27"/>
                              <a:gd name="T11" fmla="*/ 103 h 125"/>
                              <a:gd name="T12" fmla="*/ 22 w 27"/>
                              <a:gd name="T13" fmla="*/ 110 h 125"/>
                              <a:gd name="T14" fmla="*/ 17 w 27"/>
                              <a:gd name="T15" fmla="*/ 115 h 125"/>
                              <a:gd name="T16" fmla="*/ 12 w 27"/>
                              <a:gd name="T17" fmla="*/ 120 h 125"/>
                              <a:gd name="T18" fmla="*/ 5 w 27"/>
                              <a:gd name="T19" fmla="*/ 125 h 125"/>
                              <a:gd name="T20" fmla="*/ 2 w 27"/>
                              <a:gd name="T21" fmla="*/ 118 h 125"/>
                              <a:gd name="T22" fmla="*/ 0 w 27"/>
                              <a:gd name="T23" fmla="*/ 110 h 125"/>
                              <a:gd name="T24" fmla="*/ 0 w 27"/>
                              <a:gd name="T25" fmla="*/ 103 h 125"/>
                              <a:gd name="T26" fmla="*/ 2 w 27"/>
                              <a:gd name="T27" fmla="*/ 93 h 125"/>
                              <a:gd name="T28" fmla="*/ 5 w 27"/>
                              <a:gd name="T29" fmla="*/ 85 h 125"/>
                              <a:gd name="T30" fmla="*/ 10 w 27"/>
                              <a:gd name="T31" fmla="*/ 80 h 125"/>
                              <a:gd name="T32" fmla="*/ 17 w 27"/>
                              <a:gd name="T33" fmla="*/ 75 h 125"/>
                              <a:gd name="T34" fmla="*/ 25 w 27"/>
                              <a:gd name="T35" fmla="*/ 7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25" y="70"/>
                                </a:moveTo>
                                <a:lnTo>
                                  <a:pt x="20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7" y="88"/>
                                </a:lnTo>
                                <a:lnTo>
                                  <a:pt x="25" y="103"/>
                                </a:lnTo>
                                <a:lnTo>
                                  <a:pt x="22" y="110"/>
                                </a:lnTo>
                                <a:lnTo>
                                  <a:pt x="17" y="115"/>
                                </a:lnTo>
                                <a:lnTo>
                                  <a:pt x="12" y="120"/>
                                </a:lnTo>
                                <a:lnTo>
                                  <a:pt x="5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3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7" y="75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7729"/>
                        <wps:cNvSpPr>
                          <a:spLocks/>
                        </wps:cNvSpPr>
                        <wps:spPr bwMode="auto">
                          <a:xfrm>
                            <a:off x="6802" y="713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7730"/>
                        <wps:cNvSpPr>
                          <a:spLocks/>
                        </wps:cNvSpPr>
                        <wps:spPr bwMode="auto">
                          <a:xfrm>
                            <a:off x="6782" y="783"/>
                            <a:ext cx="27" cy="5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5"/>
                              <a:gd name="T2" fmla="*/ 27 w 27"/>
                              <a:gd name="T3" fmla="*/ 18 h 55"/>
                              <a:gd name="T4" fmla="*/ 25 w 27"/>
                              <a:gd name="T5" fmla="*/ 33 h 55"/>
                              <a:gd name="T6" fmla="*/ 22 w 27"/>
                              <a:gd name="T7" fmla="*/ 40 h 55"/>
                              <a:gd name="T8" fmla="*/ 17 w 27"/>
                              <a:gd name="T9" fmla="*/ 45 h 55"/>
                              <a:gd name="T10" fmla="*/ 12 w 27"/>
                              <a:gd name="T11" fmla="*/ 50 h 55"/>
                              <a:gd name="T12" fmla="*/ 5 w 27"/>
                              <a:gd name="T13" fmla="*/ 55 h 55"/>
                              <a:gd name="T14" fmla="*/ 2 w 27"/>
                              <a:gd name="T15" fmla="*/ 48 h 55"/>
                              <a:gd name="T16" fmla="*/ 0 w 27"/>
                              <a:gd name="T17" fmla="*/ 40 h 55"/>
                              <a:gd name="T18" fmla="*/ 0 w 27"/>
                              <a:gd name="T19" fmla="*/ 33 h 55"/>
                              <a:gd name="T20" fmla="*/ 2 w 27"/>
                              <a:gd name="T21" fmla="*/ 23 h 55"/>
                              <a:gd name="T22" fmla="*/ 5 w 27"/>
                              <a:gd name="T23" fmla="*/ 15 h 55"/>
                              <a:gd name="T24" fmla="*/ 10 w 27"/>
                              <a:gd name="T25" fmla="*/ 10 h 55"/>
                              <a:gd name="T26" fmla="*/ 17 w 27"/>
                              <a:gd name="T27" fmla="*/ 5 h 55"/>
                              <a:gd name="T28" fmla="*/ 25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5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7731"/>
                        <wps:cNvSpPr>
                          <a:spLocks noEditPoints="1"/>
                        </wps:cNvSpPr>
                        <wps:spPr bwMode="auto">
                          <a:xfrm>
                            <a:off x="6774" y="671"/>
                            <a:ext cx="20" cy="135"/>
                          </a:xfrm>
                          <a:custGeom>
                            <a:avLst/>
                            <a:gdLst>
                              <a:gd name="T0" fmla="*/ 18 w 20"/>
                              <a:gd name="T1" fmla="*/ 77 h 135"/>
                              <a:gd name="T2" fmla="*/ 5 w 20"/>
                              <a:gd name="T3" fmla="*/ 0 h 135"/>
                              <a:gd name="T4" fmla="*/ 18 w 20"/>
                              <a:gd name="T5" fmla="*/ 77 h 135"/>
                              <a:gd name="T6" fmla="*/ 18 w 20"/>
                              <a:gd name="T7" fmla="*/ 75 h 135"/>
                              <a:gd name="T8" fmla="*/ 20 w 20"/>
                              <a:gd name="T9" fmla="*/ 95 h 135"/>
                              <a:gd name="T10" fmla="*/ 20 w 20"/>
                              <a:gd name="T11" fmla="*/ 110 h 135"/>
                              <a:gd name="T12" fmla="*/ 20 w 20"/>
                              <a:gd name="T13" fmla="*/ 117 h 135"/>
                              <a:gd name="T14" fmla="*/ 15 w 20"/>
                              <a:gd name="T15" fmla="*/ 122 h 135"/>
                              <a:gd name="T16" fmla="*/ 13 w 20"/>
                              <a:gd name="T17" fmla="*/ 130 h 135"/>
                              <a:gd name="T18" fmla="*/ 8 w 20"/>
                              <a:gd name="T19" fmla="*/ 135 h 135"/>
                              <a:gd name="T20" fmla="*/ 3 w 20"/>
                              <a:gd name="T21" fmla="*/ 127 h 135"/>
                              <a:gd name="T22" fmla="*/ 0 w 20"/>
                              <a:gd name="T23" fmla="*/ 117 h 135"/>
                              <a:gd name="T24" fmla="*/ 0 w 20"/>
                              <a:gd name="T25" fmla="*/ 110 h 135"/>
                              <a:gd name="T26" fmla="*/ 0 w 20"/>
                              <a:gd name="T27" fmla="*/ 102 h 135"/>
                              <a:gd name="T28" fmla="*/ 0 w 20"/>
                              <a:gd name="T29" fmla="*/ 92 h 135"/>
                              <a:gd name="T30" fmla="*/ 5 w 20"/>
                              <a:gd name="T31" fmla="*/ 85 h 135"/>
                              <a:gd name="T32" fmla="*/ 10 w 20"/>
                              <a:gd name="T33" fmla="*/ 80 h 135"/>
                              <a:gd name="T34" fmla="*/ 18 w 20"/>
                              <a:gd name="T35" fmla="*/ 7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>
                                <a:moveTo>
                                  <a:pt x="18" y="77"/>
                                </a:moveTo>
                                <a:lnTo>
                                  <a:pt x="5" y="0"/>
                                </a:lnTo>
                                <a:lnTo>
                                  <a:pt x="18" y="77"/>
                                </a:lnTo>
                                <a:close/>
                                <a:moveTo>
                                  <a:pt x="18" y="75"/>
                                </a:moveTo>
                                <a:lnTo>
                                  <a:pt x="20" y="95"/>
                                </a:lnTo>
                                <a:lnTo>
                                  <a:pt x="20" y="110"/>
                                </a:lnTo>
                                <a:lnTo>
                                  <a:pt x="20" y="117"/>
                                </a:lnTo>
                                <a:lnTo>
                                  <a:pt x="15" y="122"/>
                                </a:lnTo>
                                <a:lnTo>
                                  <a:pt x="13" y="130"/>
                                </a:lnTo>
                                <a:lnTo>
                                  <a:pt x="8" y="135"/>
                                </a:lnTo>
                                <a:lnTo>
                                  <a:pt x="3" y="127"/>
                                </a:lnTo>
                                <a:lnTo>
                                  <a:pt x="0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7732"/>
                        <wps:cNvSpPr>
                          <a:spLocks/>
                        </wps:cNvSpPr>
                        <wps:spPr bwMode="auto">
                          <a:xfrm>
                            <a:off x="6779" y="671"/>
                            <a:ext cx="13" cy="77"/>
                          </a:xfrm>
                          <a:custGeom>
                            <a:avLst/>
                            <a:gdLst>
                              <a:gd name="T0" fmla="*/ 13 w 13"/>
                              <a:gd name="T1" fmla="*/ 77 h 77"/>
                              <a:gd name="T2" fmla="*/ 0 w 13"/>
                              <a:gd name="T3" fmla="*/ 0 h 77"/>
                              <a:gd name="T4" fmla="*/ 13 w 13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>
                                <a:moveTo>
                                  <a:pt x="13" y="77"/>
                                </a:moveTo>
                                <a:lnTo>
                                  <a:pt x="0" y="0"/>
                                </a:lnTo>
                                <a:lnTo>
                                  <a:pt x="13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7733"/>
                        <wps:cNvSpPr>
                          <a:spLocks/>
                        </wps:cNvSpPr>
                        <wps:spPr bwMode="auto">
                          <a:xfrm>
                            <a:off x="6774" y="746"/>
                            <a:ext cx="20" cy="60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60"/>
                              <a:gd name="T2" fmla="*/ 20 w 20"/>
                              <a:gd name="T3" fmla="*/ 20 h 60"/>
                              <a:gd name="T4" fmla="*/ 20 w 20"/>
                              <a:gd name="T5" fmla="*/ 35 h 60"/>
                              <a:gd name="T6" fmla="*/ 20 w 20"/>
                              <a:gd name="T7" fmla="*/ 42 h 60"/>
                              <a:gd name="T8" fmla="*/ 15 w 20"/>
                              <a:gd name="T9" fmla="*/ 47 h 60"/>
                              <a:gd name="T10" fmla="*/ 13 w 20"/>
                              <a:gd name="T11" fmla="*/ 55 h 60"/>
                              <a:gd name="T12" fmla="*/ 8 w 20"/>
                              <a:gd name="T13" fmla="*/ 60 h 60"/>
                              <a:gd name="T14" fmla="*/ 3 w 20"/>
                              <a:gd name="T15" fmla="*/ 52 h 60"/>
                              <a:gd name="T16" fmla="*/ 0 w 20"/>
                              <a:gd name="T17" fmla="*/ 42 h 60"/>
                              <a:gd name="T18" fmla="*/ 0 w 20"/>
                              <a:gd name="T19" fmla="*/ 35 h 60"/>
                              <a:gd name="T20" fmla="*/ 0 w 20"/>
                              <a:gd name="T21" fmla="*/ 27 h 60"/>
                              <a:gd name="T22" fmla="*/ 0 w 20"/>
                              <a:gd name="T23" fmla="*/ 17 h 60"/>
                              <a:gd name="T24" fmla="*/ 5 w 20"/>
                              <a:gd name="T25" fmla="*/ 10 h 60"/>
                              <a:gd name="T26" fmla="*/ 10 w 20"/>
                              <a:gd name="T27" fmla="*/ 5 h 60"/>
                              <a:gd name="T28" fmla="*/ 18 w 20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18" y="0"/>
                                </a:moveTo>
                                <a:lnTo>
                                  <a:pt x="20" y="20"/>
                                </a:lnTo>
                                <a:lnTo>
                                  <a:pt x="20" y="35"/>
                                </a:lnTo>
                                <a:lnTo>
                                  <a:pt x="20" y="42"/>
                                </a:lnTo>
                                <a:lnTo>
                                  <a:pt x="15" y="47"/>
                                </a:lnTo>
                                <a:lnTo>
                                  <a:pt x="13" y="55"/>
                                </a:lnTo>
                                <a:lnTo>
                                  <a:pt x="8" y="60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7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7734"/>
                        <wps:cNvSpPr>
                          <a:spLocks/>
                        </wps:cNvSpPr>
                        <wps:spPr bwMode="auto">
                          <a:xfrm>
                            <a:off x="6772" y="918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7735"/>
                        <wps:cNvSpPr>
                          <a:spLocks/>
                        </wps:cNvSpPr>
                        <wps:spPr bwMode="auto">
                          <a:xfrm>
                            <a:off x="6772" y="918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7736"/>
                        <wps:cNvSpPr>
                          <a:spLocks noEditPoints="1"/>
                        </wps:cNvSpPr>
                        <wps:spPr bwMode="auto">
                          <a:xfrm>
                            <a:off x="6747" y="888"/>
                            <a:ext cx="60" cy="110"/>
                          </a:xfrm>
                          <a:custGeom>
                            <a:avLst/>
                            <a:gdLst>
                              <a:gd name="T0" fmla="*/ 27 w 60"/>
                              <a:gd name="T1" fmla="*/ 62 h 110"/>
                              <a:gd name="T2" fmla="*/ 40 w 60"/>
                              <a:gd name="T3" fmla="*/ 70 h 110"/>
                              <a:gd name="T4" fmla="*/ 50 w 60"/>
                              <a:gd name="T5" fmla="*/ 82 h 110"/>
                              <a:gd name="T6" fmla="*/ 57 w 60"/>
                              <a:gd name="T7" fmla="*/ 95 h 110"/>
                              <a:gd name="T8" fmla="*/ 60 w 60"/>
                              <a:gd name="T9" fmla="*/ 110 h 110"/>
                              <a:gd name="T10" fmla="*/ 55 w 60"/>
                              <a:gd name="T11" fmla="*/ 110 h 110"/>
                              <a:gd name="T12" fmla="*/ 47 w 60"/>
                              <a:gd name="T13" fmla="*/ 105 h 110"/>
                              <a:gd name="T14" fmla="*/ 42 w 60"/>
                              <a:gd name="T15" fmla="*/ 100 h 110"/>
                              <a:gd name="T16" fmla="*/ 37 w 60"/>
                              <a:gd name="T17" fmla="*/ 95 h 110"/>
                              <a:gd name="T18" fmla="*/ 32 w 60"/>
                              <a:gd name="T19" fmla="*/ 87 h 110"/>
                              <a:gd name="T20" fmla="*/ 30 w 60"/>
                              <a:gd name="T21" fmla="*/ 80 h 110"/>
                              <a:gd name="T22" fmla="*/ 27 w 60"/>
                              <a:gd name="T23" fmla="*/ 70 h 110"/>
                              <a:gd name="T24" fmla="*/ 27 w 60"/>
                              <a:gd name="T25" fmla="*/ 62 h 110"/>
                              <a:gd name="T26" fmla="*/ 27 w 60"/>
                              <a:gd name="T27" fmla="*/ 62 h 110"/>
                              <a:gd name="T28" fmla="*/ 0 w 60"/>
                              <a:gd name="T29" fmla="*/ 0 h 110"/>
                              <a:gd name="T30" fmla="*/ 27 w 60"/>
                              <a:gd name="T31" fmla="*/ 6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>
                                <a:moveTo>
                                  <a:pt x="27" y="62"/>
                                </a:moveTo>
                                <a:lnTo>
                                  <a:pt x="40" y="70"/>
                                </a:lnTo>
                                <a:lnTo>
                                  <a:pt x="50" y="82"/>
                                </a:lnTo>
                                <a:lnTo>
                                  <a:pt x="57" y="95"/>
                                </a:lnTo>
                                <a:lnTo>
                                  <a:pt x="60" y="110"/>
                                </a:lnTo>
                                <a:lnTo>
                                  <a:pt x="55" y="110"/>
                                </a:lnTo>
                                <a:lnTo>
                                  <a:pt x="47" y="105"/>
                                </a:lnTo>
                                <a:lnTo>
                                  <a:pt x="42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30" y="80"/>
                                </a:lnTo>
                                <a:lnTo>
                                  <a:pt x="27" y="70"/>
                                </a:lnTo>
                                <a:lnTo>
                                  <a:pt x="27" y="62"/>
                                </a:lnTo>
                                <a:close/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7737"/>
                        <wps:cNvSpPr>
                          <a:spLocks/>
                        </wps:cNvSpPr>
                        <wps:spPr bwMode="auto">
                          <a:xfrm>
                            <a:off x="6774" y="950"/>
                            <a:ext cx="33" cy="48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48"/>
                              <a:gd name="T2" fmla="*/ 13 w 33"/>
                              <a:gd name="T3" fmla="*/ 8 h 48"/>
                              <a:gd name="T4" fmla="*/ 23 w 33"/>
                              <a:gd name="T5" fmla="*/ 20 h 48"/>
                              <a:gd name="T6" fmla="*/ 30 w 33"/>
                              <a:gd name="T7" fmla="*/ 33 h 48"/>
                              <a:gd name="T8" fmla="*/ 33 w 33"/>
                              <a:gd name="T9" fmla="*/ 48 h 48"/>
                              <a:gd name="T10" fmla="*/ 28 w 33"/>
                              <a:gd name="T11" fmla="*/ 48 h 48"/>
                              <a:gd name="T12" fmla="*/ 20 w 33"/>
                              <a:gd name="T13" fmla="*/ 43 h 48"/>
                              <a:gd name="T14" fmla="*/ 15 w 33"/>
                              <a:gd name="T15" fmla="*/ 38 h 48"/>
                              <a:gd name="T16" fmla="*/ 10 w 33"/>
                              <a:gd name="T17" fmla="*/ 33 h 48"/>
                              <a:gd name="T18" fmla="*/ 5 w 33"/>
                              <a:gd name="T19" fmla="*/ 25 h 48"/>
                              <a:gd name="T20" fmla="*/ 3 w 33"/>
                              <a:gd name="T21" fmla="*/ 18 h 48"/>
                              <a:gd name="T22" fmla="*/ 0 w 33"/>
                              <a:gd name="T23" fmla="*/ 8 h 48"/>
                              <a:gd name="T24" fmla="*/ 0 w 33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>
                                <a:moveTo>
                                  <a:pt x="0" y="0"/>
                                </a:moveTo>
                                <a:lnTo>
                                  <a:pt x="13" y="8"/>
                                </a:lnTo>
                                <a:lnTo>
                                  <a:pt x="23" y="20"/>
                                </a:lnTo>
                                <a:lnTo>
                                  <a:pt x="30" y="33"/>
                                </a:lnTo>
                                <a:lnTo>
                                  <a:pt x="33" y="48"/>
                                </a:lnTo>
                                <a:lnTo>
                                  <a:pt x="28" y="48"/>
                                </a:lnTo>
                                <a:lnTo>
                                  <a:pt x="20" y="43"/>
                                </a:lnTo>
                                <a:lnTo>
                                  <a:pt x="15" y="38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3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7738"/>
                        <wps:cNvSpPr>
                          <a:spLocks/>
                        </wps:cNvSpPr>
                        <wps:spPr bwMode="auto">
                          <a:xfrm>
                            <a:off x="6747" y="888"/>
                            <a:ext cx="27" cy="62"/>
                          </a:xfrm>
                          <a:custGeom>
                            <a:avLst/>
                            <a:gdLst>
                              <a:gd name="T0" fmla="*/ 27 w 27"/>
                              <a:gd name="T1" fmla="*/ 62 h 62"/>
                              <a:gd name="T2" fmla="*/ 0 w 27"/>
                              <a:gd name="T3" fmla="*/ 0 h 62"/>
                              <a:gd name="T4" fmla="*/ 27 w 2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7739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7740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7741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7742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7743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7744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7745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7746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7747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7748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7749"/>
                        <wps:cNvSpPr>
                          <a:spLocks/>
                        </wps:cNvSpPr>
                        <wps:spPr bwMode="auto">
                          <a:xfrm>
                            <a:off x="6715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7750"/>
                        <wps:cNvSpPr>
                          <a:spLocks/>
                        </wps:cNvSpPr>
                        <wps:spPr bwMode="auto">
                          <a:xfrm>
                            <a:off x="6715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7751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7752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7753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7754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7755"/>
                        <wps:cNvSpPr>
                          <a:spLocks/>
                        </wps:cNvSpPr>
                        <wps:spPr bwMode="auto">
                          <a:xfrm>
                            <a:off x="6735" y="743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7756"/>
                        <wps:cNvSpPr>
                          <a:spLocks/>
                        </wps:cNvSpPr>
                        <wps:spPr bwMode="auto">
                          <a:xfrm>
                            <a:off x="6735" y="743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7757"/>
                        <wps:cNvSpPr>
                          <a:spLocks/>
                        </wps:cNvSpPr>
                        <wps:spPr bwMode="auto">
                          <a:xfrm>
                            <a:off x="6697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7758"/>
                        <wps:cNvSpPr>
                          <a:spLocks/>
                        </wps:cNvSpPr>
                        <wps:spPr bwMode="auto">
                          <a:xfrm>
                            <a:off x="6697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7759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7760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7761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7762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7763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7764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7765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4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7 w 294"/>
                              <a:gd name="T37" fmla="*/ 10 h 120"/>
                              <a:gd name="T38" fmla="*/ 182 w 294"/>
                              <a:gd name="T39" fmla="*/ 22 h 120"/>
                              <a:gd name="T40" fmla="*/ 209 w 294"/>
                              <a:gd name="T41" fmla="*/ 35 h 120"/>
                              <a:gd name="T42" fmla="*/ 236 w 294"/>
                              <a:gd name="T43" fmla="*/ 47 h 120"/>
                              <a:gd name="T44" fmla="*/ 264 w 294"/>
                              <a:gd name="T45" fmla="*/ 57 h 120"/>
                              <a:gd name="T46" fmla="*/ 271 w 294"/>
                              <a:gd name="T47" fmla="*/ 60 h 120"/>
                              <a:gd name="T48" fmla="*/ 279 w 294"/>
                              <a:gd name="T49" fmla="*/ 57 h 120"/>
                              <a:gd name="T50" fmla="*/ 281 w 294"/>
                              <a:gd name="T51" fmla="*/ 57 h 120"/>
                              <a:gd name="T52" fmla="*/ 286 w 294"/>
                              <a:gd name="T53" fmla="*/ 55 h 120"/>
                              <a:gd name="T54" fmla="*/ 286 w 294"/>
                              <a:gd name="T55" fmla="*/ 45 h 120"/>
                              <a:gd name="T56" fmla="*/ 281 w 294"/>
                              <a:gd name="T57" fmla="*/ 30 h 120"/>
                              <a:gd name="T58" fmla="*/ 286 w 294"/>
                              <a:gd name="T59" fmla="*/ 35 h 120"/>
                              <a:gd name="T60" fmla="*/ 291 w 294"/>
                              <a:gd name="T61" fmla="*/ 40 h 120"/>
                              <a:gd name="T62" fmla="*/ 291 w 294"/>
                              <a:gd name="T63" fmla="*/ 45 h 120"/>
                              <a:gd name="T64" fmla="*/ 294 w 294"/>
                              <a:gd name="T65" fmla="*/ 52 h 120"/>
                              <a:gd name="T66" fmla="*/ 291 w 294"/>
                              <a:gd name="T67" fmla="*/ 57 h 120"/>
                              <a:gd name="T68" fmla="*/ 286 w 294"/>
                              <a:gd name="T69" fmla="*/ 62 h 120"/>
                              <a:gd name="T70" fmla="*/ 279 w 294"/>
                              <a:gd name="T71" fmla="*/ 67 h 120"/>
                              <a:gd name="T72" fmla="*/ 271 w 294"/>
                              <a:gd name="T73" fmla="*/ 72 h 120"/>
                              <a:gd name="T74" fmla="*/ 259 w 294"/>
                              <a:gd name="T75" fmla="*/ 80 h 120"/>
                              <a:gd name="T76" fmla="*/ 249 w 294"/>
                              <a:gd name="T77" fmla="*/ 87 h 120"/>
                              <a:gd name="T78" fmla="*/ 239 w 294"/>
                              <a:gd name="T79" fmla="*/ 97 h 120"/>
                              <a:gd name="T80" fmla="*/ 229 w 294"/>
                              <a:gd name="T81" fmla="*/ 112 h 120"/>
                              <a:gd name="T82" fmla="*/ 224 w 294"/>
                              <a:gd name="T83" fmla="*/ 115 h 120"/>
                              <a:gd name="T84" fmla="*/ 219 w 294"/>
                              <a:gd name="T85" fmla="*/ 120 h 120"/>
                              <a:gd name="T86" fmla="*/ 209 w 294"/>
                              <a:gd name="T87" fmla="*/ 120 h 120"/>
                              <a:gd name="T88" fmla="*/ 194 w 294"/>
                              <a:gd name="T89" fmla="*/ 117 h 120"/>
                              <a:gd name="T90" fmla="*/ 177 w 294"/>
                              <a:gd name="T91" fmla="*/ 112 h 120"/>
                              <a:gd name="T92" fmla="*/ 159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7766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4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7 w 294"/>
                              <a:gd name="T37" fmla="*/ 10 h 120"/>
                              <a:gd name="T38" fmla="*/ 182 w 294"/>
                              <a:gd name="T39" fmla="*/ 22 h 120"/>
                              <a:gd name="T40" fmla="*/ 209 w 294"/>
                              <a:gd name="T41" fmla="*/ 35 h 120"/>
                              <a:gd name="T42" fmla="*/ 236 w 294"/>
                              <a:gd name="T43" fmla="*/ 47 h 120"/>
                              <a:gd name="T44" fmla="*/ 264 w 294"/>
                              <a:gd name="T45" fmla="*/ 57 h 120"/>
                              <a:gd name="T46" fmla="*/ 271 w 294"/>
                              <a:gd name="T47" fmla="*/ 60 h 120"/>
                              <a:gd name="T48" fmla="*/ 279 w 294"/>
                              <a:gd name="T49" fmla="*/ 57 h 120"/>
                              <a:gd name="T50" fmla="*/ 281 w 294"/>
                              <a:gd name="T51" fmla="*/ 57 h 120"/>
                              <a:gd name="T52" fmla="*/ 286 w 294"/>
                              <a:gd name="T53" fmla="*/ 55 h 120"/>
                              <a:gd name="T54" fmla="*/ 286 w 294"/>
                              <a:gd name="T55" fmla="*/ 45 h 120"/>
                              <a:gd name="T56" fmla="*/ 281 w 294"/>
                              <a:gd name="T57" fmla="*/ 30 h 120"/>
                              <a:gd name="T58" fmla="*/ 286 w 294"/>
                              <a:gd name="T59" fmla="*/ 35 h 120"/>
                              <a:gd name="T60" fmla="*/ 291 w 294"/>
                              <a:gd name="T61" fmla="*/ 40 h 120"/>
                              <a:gd name="T62" fmla="*/ 291 w 294"/>
                              <a:gd name="T63" fmla="*/ 45 h 120"/>
                              <a:gd name="T64" fmla="*/ 294 w 294"/>
                              <a:gd name="T65" fmla="*/ 52 h 120"/>
                              <a:gd name="T66" fmla="*/ 291 w 294"/>
                              <a:gd name="T67" fmla="*/ 57 h 120"/>
                              <a:gd name="T68" fmla="*/ 286 w 294"/>
                              <a:gd name="T69" fmla="*/ 62 h 120"/>
                              <a:gd name="T70" fmla="*/ 279 w 294"/>
                              <a:gd name="T71" fmla="*/ 67 h 120"/>
                              <a:gd name="T72" fmla="*/ 271 w 294"/>
                              <a:gd name="T73" fmla="*/ 72 h 120"/>
                              <a:gd name="T74" fmla="*/ 259 w 294"/>
                              <a:gd name="T75" fmla="*/ 80 h 120"/>
                              <a:gd name="T76" fmla="*/ 249 w 294"/>
                              <a:gd name="T77" fmla="*/ 87 h 120"/>
                              <a:gd name="T78" fmla="*/ 239 w 294"/>
                              <a:gd name="T79" fmla="*/ 97 h 120"/>
                              <a:gd name="T80" fmla="*/ 229 w 294"/>
                              <a:gd name="T81" fmla="*/ 112 h 120"/>
                              <a:gd name="T82" fmla="*/ 224 w 294"/>
                              <a:gd name="T83" fmla="*/ 115 h 120"/>
                              <a:gd name="T84" fmla="*/ 219 w 294"/>
                              <a:gd name="T85" fmla="*/ 120 h 120"/>
                              <a:gd name="T86" fmla="*/ 209 w 294"/>
                              <a:gd name="T87" fmla="*/ 120 h 120"/>
                              <a:gd name="T88" fmla="*/ 194 w 294"/>
                              <a:gd name="T89" fmla="*/ 117 h 120"/>
                              <a:gd name="T90" fmla="*/ 177 w 294"/>
                              <a:gd name="T91" fmla="*/ 112 h 120"/>
                              <a:gd name="T92" fmla="*/ 159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7767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7768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7769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7770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7771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7772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7773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7774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7775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7776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7777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7778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7779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7780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7781"/>
                        <wps:cNvSpPr>
                          <a:spLocks noEditPoints="1"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3 w 110"/>
                              <a:gd name="T3" fmla="*/ 220 h 222"/>
                              <a:gd name="T4" fmla="*/ 5 w 110"/>
                              <a:gd name="T5" fmla="*/ 220 h 222"/>
                              <a:gd name="T6" fmla="*/ 8 w 110"/>
                              <a:gd name="T7" fmla="*/ 220 h 222"/>
                              <a:gd name="T8" fmla="*/ 10 w 110"/>
                              <a:gd name="T9" fmla="*/ 222 h 222"/>
                              <a:gd name="T10" fmla="*/ 5 w 110"/>
                              <a:gd name="T11" fmla="*/ 222 h 222"/>
                              <a:gd name="T12" fmla="*/ 0 w 110"/>
                              <a:gd name="T13" fmla="*/ 222 h 222"/>
                              <a:gd name="T14" fmla="*/ 110 w 110"/>
                              <a:gd name="T15" fmla="*/ 5 h 222"/>
                              <a:gd name="T16" fmla="*/ 110 w 110"/>
                              <a:gd name="T17" fmla="*/ 0 h 222"/>
                              <a:gd name="T18" fmla="*/ 110 w 110"/>
                              <a:gd name="T19" fmla="*/ 5 h 222"/>
                              <a:gd name="T20" fmla="*/ 110 w 110"/>
                              <a:gd name="T21" fmla="*/ 5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0" y="222"/>
                                </a:moveTo>
                                <a:lnTo>
                                  <a:pt x="3" y="220"/>
                                </a:lnTo>
                                <a:lnTo>
                                  <a:pt x="5" y="220"/>
                                </a:lnTo>
                                <a:lnTo>
                                  <a:pt x="8" y="220"/>
                                </a:lnTo>
                                <a:lnTo>
                                  <a:pt x="10" y="222"/>
                                </a:lnTo>
                                <a:lnTo>
                                  <a:pt x="5" y="222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110" y="5"/>
                                </a:moveTo>
                                <a:lnTo>
                                  <a:pt x="110" y="0"/>
                                </a:lnTo>
                                <a:lnTo>
                                  <a:pt x="110" y="5"/>
                                </a:lnTo>
                                <a:lnTo>
                                  <a:pt x="1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7782"/>
                        <wps:cNvSpPr>
                          <a:spLocks noEditPoints="1"/>
                        </wps:cNvSpPr>
                        <wps:spPr bwMode="auto">
                          <a:xfrm>
                            <a:off x="6757" y="963"/>
                            <a:ext cx="107" cy="219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219"/>
                              <a:gd name="T2" fmla="*/ 107 w 107"/>
                              <a:gd name="T3" fmla="*/ 0 h 219"/>
                              <a:gd name="T4" fmla="*/ 104 w 107"/>
                              <a:gd name="T5" fmla="*/ 5 h 219"/>
                              <a:gd name="T6" fmla="*/ 107 w 107"/>
                              <a:gd name="T7" fmla="*/ 5 h 219"/>
                              <a:gd name="T8" fmla="*/ 107 w 107"/>
                              <a:gd name="T9" fmla="*/ 0 h 219"/>
                              <a:gd name="T10" fmla="*/ 0 w 107"/>
                              <a:gd name="T11" fmla="*/ 217 h 219"/>
                              <a:gd name="T12" fmla="*/ 2 w 107"/>
                              <a:gd name="T13" fmla="*/ 219 h 219"/>
                              <a:gd name="T14" fmla="*/ 7 w 107"/>
                              <a:gd name="T15" fmla="*/ 219 h 219"/>
                              <a:gd name="T16" fmla="*/ 12 w 107"/>
                              <a:gd name="T17" fmla="*/ 217 h 219"/>
                              <a:gd name="T18" fmla="*/ 7 w 107"/>
                              <a:gd name="T19" fmla="*/ 217 h 219"/>
                              <a:gd name="T20" fmla="*/ 5 w 107"/>
                              <a:gd name="T21" fmla="*/ 214 h 219"/>
                              <a:gd name="T22" fmla="*/ 0 w 107"/>
                              <a:gd name="T23" fmla="*/ 217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107" y="0"/>
                                </a:moveTo>
                                <a:lnTo>
                                  <a:pt x="107" y="0"/>
                                </a:lnTo>
                                <a:lnTo>
                                  <a:pt x="104" y="5"/>
                                </a:lnTo>
                                <a:lnTo>
                                  <a:pt x="107" y="5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0" y="217"/>
                                </a:moveTo>
                                <a:lnTo>
                                  <a:pt x="2" y="219"/>
                                </a:lnTo>
                                <a:lnTo>
                                  <a:pt x="7" y="219"/>
                                </a:lnTo>
                                <a:lnTo>
                                  <a:pt x="12" y="217"/>
                                </a:lnTo>
                                <a:lnTo>
                                  <a:pt x="7" y="217"/>
                                </a:lnTo>
                                <a:lnTo>
                                  <a:pt x="5" y="214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7783"/>
                        <wps:cNvSpPr>
                          <a:spLocks noEditPoints="1"/>
                        </wps:cNvSpPr>
                        <wps:spPr bwMode="auto">
                          <a:xfrm>
                            <a:off x="6759" y="965"/>
                            <a:ext cx="105" cy="217"/>
                          </a:xfrm>
                          <a:custGeom>
                            <a:avLst/>
                            <a:gdLst>
                              <a:gd name="T0" fmla="*/ 105 w 105"/>
                              <a:gd name="T1" fmla="*/ 0 h 217"/>
                              <a:gd name="T2" fmla="*/ 105 w 105"/>
                              <a:gd name="T3" fmla="*/ 0 h 217"/>
                              <a:gd name="T4" fmla="*/ 102 w 105"/>
                              <a:gd name="T5" fmla="*/ 5 h 217"/>
                              <a:gd name="T6" fmla="*/ 105 w 105"/>
                              <a:gd name="T7" fmla="*/ 5 h 217"/>
                              <a:gd name="T8" fmla="*/ 105 w 105"/>
                              <a:gd name="T9" fmla="*/ 0 h 217"/>
                              <a:gd name="T10" fmla="*/ 0 w 105"/>
                              <a:gd name="T11" fmla="*/ 215 h 217"/>
                              <a:gd name="T12" fmla="*/ 3 w 105"/>
                              <a:gd name="T13" fmla="*/ 215 h 217"/>
                              <a:gd name="T14" fmla="*/ 5 w 105"/>
                              <a:gd name="T15" fmla="*/ 217 h 217"/>
                              <a:gd name="T16" fmla="*/ 10 w 105"/>
                              <a:gd name="T17" fmla="*/ 215 h 217"/>
                              <a:gd name="T18" fmla="*/ 15 w 105"/>
                              <a:gd name="T19" fmla="*/ 215 h 217"/>
                              <a:gd name="T20" fmla="*/ 10 w 105"/>
                              <a:gd name="T21" fmla="*/ 212 h 217"/>
                              <a:gd name="T22" fmla="*/ 5 w 105"/>
                              <a:gd name="T23" fmla="*/ 210 h 217"/>
                              <a:gd name="T24" fmla="*/ 3 w 105"/>
                              <a:gd name="T25" fmla="*/ 212 h 217"/>
                              <a:gd name="T26" fmla="*/ 0 w 105"/>
                              <a:gd name="T27" fmla="*/ 215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102" y="5"/>
                                </a:lnTo>
                                <a:lnTo>
                                  <a:pt x="105" y="5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0" y="215"/>
                                </a:moveTo>
                                <a:lnTo>
                                  <a:pt x="3" y="215"/>
                                </a:lnTo>
                                <a:lnTo>
                                  <a:pt x="5" y="217"/>
                                </a:lnTo>
                                <a:lnTo>
                                  <a:pt x="10" y="215"/>
                                </a:lnTo>
                                <a:lnTo>
                                  <a:pt x="15" y="215"/>
                                </a:lnTo>
                                <a:lnTo>
                                  <a:pt x="10" y="212"/>
                                </a:lnTo>
                                <a:lnTo>
                                  <a:pt x="5" y="210"/>
                                </a:lnTo>
                                <a:lnTo>
                                  <a:pt x="3" y="212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7784"/>
                        <wps:cNvSpPr>
                          <a:spLocks noEditPoints="1"/>
                        </wps:cNvSpPr>
                        <wps:spPr bwMode="auto">
                          <a:xfrm>
                            <a:off x="6762" y="968"/>
                            <a:ext cx="102" cy="21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212"/>
                              <a:gd name="T2" fmla="*/ 99 w 102"/>
                              <a:gd name="T3" fmla="*/ 0 h 212"/>
                              <a:gd name="T4" fmla="*/ 99 w 102"/>
                              <a:gd name="T5" fmla="*/ 5 h 212"/>
                              <a:gd name="T6" fmla="*/ 102 w 102"/>
                              <a:gd name="T7" fmla="*/ 5 h 212"/>
                              <a:gd name="T8" fmla="*/ 102 w 102"/>
                              <a:gd name="T9" fmla="*/ 0 h 212"/>
                              <a:gd name="T10" fmla="*/ 0 w 102"/>
                              <a:gd name="T11" fmla="*/ 209 h 212"/>
                              <a:gd name="T12" fmla="*/ 2 w 102"/>
                              <a:gd name="T13" fmla="*/ 212 h 212"/>
                              <a:gd name="T14" fmla="*/ 7 w 102"/>
                              <a:gd name="T15" fmla="*/ 212 h 212"/>
                              <a:gd name="T16" fmla="*/ 12 w 102"/>
                              <a:gd name="T17" fmla="*/ 212 h 212"/>
                              <a:gd name="T18" fmla="*/ 20 w 102"/>
                              <a:gd name="T19" fmla="*/ 212 h 212"/>
                              <a:gd name="T20" fmla="*/ 12 w 102"/>
                              <a:gd name="T21" fmla="*/ 209 h 212"/>
                              <a:gd name="T22" fmla="*/ 2 w 102"/>
                              <a:gd name="T23" fmla="*/ 207 h 212"/>
                              <a:gd name="T24" fmla="*/ 2 w 102"/>
                              <a:gd name="T25" fmla="*/ 207 h 212"/>
                              <a:gd name="T26" fmla="*/ 0 w 102"/>
                              <a:gd name="T27" fmla="*/ 209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>
                                <a:moveTo>
                                  <a:pt x="102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5"/>
                                </a:lnTo>
                                <a:lnTo>
                                  <a:pt x="102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209"/>
                                </a:moveTo>
                                <a:lnTo>
                                  <a:pt x="2" y="212"/>
                                </a:lnTo>
                                <a:lnTo>
                                  <a:pt x="7" y="212"/>
                                </a:lnTo>
                                <a:lnTo>
                                  <a:pt x="12" y="212"/>
                                </a:lnTo>
                                <a:lnTo>
                                  <a:pt x="20" y="212"/>
                                </a:lnTo>
                                <a:lnTo>
                                  <a:pt x="12" y="209"/>
                                </a:lnTo>
                                <a:lnTo>
                                  <a:pt x="2" y="207"/>
                                </a:lnTo>
                                <a:lnTo>
                                  <a:pt x="2" y="207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7785"/>
                        <wps:cNvSpPr>
                          <a:spLocks noEditPoints="1"/>
                        </wps:cNvSpPr>
                        <wps:spPr bwMode="auto">
                          <a:xfrm>
                            <a:off x="6764" y="970"/>
                            <a:ext cx="100" cy="210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10"/>
                              <a:gd name="T2" fmla="*/ 97 w 100"/>
                              <a:gd name="T3" fmla="*/ 0 h 210"/>
                              <a:gd name="T4" fmla="*/ 97 w 100"/>
                              <a:gd name="T5" fmla="*/ 5 h 210"/>
                              <a:gd name="T6" fmla="*/ 97 w 100"/>
                              <a:gd name="T7" fmla="*/ 5 h 210"/>
                              <a:gd name="T8" fmla="*/ 100 w 100"/>
                              <a:gd name="T9" fmla="*/ 5 h 210"/>
                              <a:gd name="T10" fmla="*/ 100 w 100"/>
                              <a:gd name="T11" fmla="*/ 0 h 210"/>
                              <a:gd name="T12" fmla="*/ 0 w 100"/>
                              <a:gd name="T13" fmla="*/ 205 h 210"/>
                              <a:gd name="T14" fmla="*/ 5 w 100"/>
                              <a:gd name="T15" fmla="*/ 207 h 210"/>
                              <a:gd name="T16" fmla="*/ 10 w 100"/>
                              <a:gd name="T17" fmla="*/ 210 h 210"/>
                              <a:gd name="T18" fmla="*/ 18 w 100"/>
                              <a:gd name="T19" fmla="*/ 210 h 210"/>
                              <a:gd name="T20" fmla="*/ 25 w 100"/>
                              <a:gd name="T21" fmla="*/ 207 h 210"/>
                              <a:gd name="T22" fmla="*/ 13 w 100"/>
                              <a:gd name="T23" fmla="*/ 205 h 210"/>
                              <a:gd name="T24" fmla="*/ 3 w 100"/>
                              <a:gd name="T25" fmla="*/ 202 h 210"/>
                              <a:gd name="T26" fmla="*/ 0 w 100"/>
                              <a:gd name="T27" fmla="*/ 205 h 210"/>
                              <a:gd name="T28" fmla="*/ 0 w 100"/>
                              <a:gd name="T29" fmla="*/ 2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5"/>
                                </a:moveTo>
                                <a:lnTo>
                                  <a:pt x="5" y="207"/>
                                </a:lnTo>
                                <a:lnTo>
                                  <a:pt x="10" y="210"/>
                                </a:lnTo>
                                <a:lnTo>
                                  <a:pt x="18" y="210"/>
                                </a:lnTo>
                                <a:lnTo>
                                  <a:pt x="25" y="207"/>
                                </a:lnTo>
                                <a:lnTo>
                                  <a:pt x="13" y="205"/>
                                </a:lnTo>
                                <a:lnTo>
                                  <a:pt x="3" y="202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7786"/>
                        <wps:cNvSpPr>
                          <a:spLocks noEditPoints="1"/>
                        </wps:cNvSpPr>
                        <wps:spPr bwMode="auto">
                          <a:xfrm>
                            <a:off x="6764" y="973"/>
                            <a:ext cx="100" cy="207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07"/>
                              <a:gd name="T2" fmla="*/ 97 w 100"/>
                              <a:gd name="T3" fmla="*/ 0 h 207"/>
                              <a:gd name="T4" fmla="*/ 97 w 100"/>
                              <a:gd name="T5" fmla="*/ 5 h 207"/>
                              <a:gd name="T6" fmla="*/ 97 w 100"/>
                              <a:gd name="T7" fmla="*/ 5 h 207"/>
                              <a:gd name="T8" fmla="*/ 100 w 100"/>
                              <a:gd name="T9" fmla="*/ 7 h 207"/>
                              <a:gd name="T10" fmla="*/ 100 w 100"/>
                              <a:gd name="T11" fmla="*/ 0 h 207"/>
                              <a:gd name="T12" fmla="*/ 0 w 100"/>
                              <a:gd name="T13" fmla="*/ 202 h 207"/>
                              <a:gd name="T14" fmla="*/ 10 w 100"/>
                              <a:gd name="T15" fmla="*/ 204 h 207"/>
                              <a:gd name="T16" fmla="*/ 18 w 100"/>
                              <a:gd name="T17" fmla="*/ 207 h 207"/>
                              <a:gd name="T18" fmla="*/ 25 w 100"/>
                              <a:gd name="T19" fmla="*/ 204 h 207"/>
                              <a:gd name="T20" fmla="*/ 33 w 100"/>
                              <a:gd name="T21" fmla="*/ 204 h 207"/>
                              <a:gd name="T22" fmla="*/ 18 w 100"/>
                              <a:gd name="T23" fmla="*/ 202 h 207"/>
                              <a:gd name="T24" fmla="*/ 5 w 100"/>
                              <a:gd name="T25" fmla="*/ 197 h 207"/>
                              <a:gd name="T26" fmla="*/ 3 w 100"/>
                              <a:gd name="T27" fmla="*/ 199 h 207"/>
                              <a:gd name="T28" fmla="*/ 0 w 100"/>
                              <a:gd name="T29" fmla="*/ 202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97" y="5"/>
                                </a:lnTo>
                                <a:lnTo>
                                  <a:pt x="100" y="7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2"/>
                                </a:moveTo>
                                <a:lnTo>
                                  <a:pt x="10" y="204"/>
                                </a:lnTo>
                                <a:lnTo>
                                  <a:pt x="18" y="207"/>
                                </a:lnTo>
                                <a:lnTo>
                                  <a:pt x="25" y="204"/>
                                </a:lnTo>
                                <a:lnTo>
                                  <a:pt x="33" y="204"/>
                                </a:lnTo>
                                <a:lnTo>
                                  <a:pt x="18" y="202"/>
                                </a:lnTo>
                                <a:lnTo>
                                  <a:pt x="5" y="197"/>
                                </a:lnTo>
                                <a:lnTo>
                                  <a:pt x="3" y="199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7787"/>
                        <wps:cNvSpPr>
                          <a:spLocks noEditPoints="1"/>
                        </wps:cNvSpPr>
                        <wps:spPr bwMode="auto">
                          <a:xfrm>
                            <a:off x="6767" y="975"/>
                            <a:ext cx="97" cy="202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202"/>
                              <a:gd name="T2" fmla="*/ 94 w 97"/>
                              <a:gd name="T3" fmla="*/ 0 h 202"/>
                              <a:gd name="T4" fmla="*/ 94 w 97"/>
                              <a:gd name="T5" fmla="*/ 0 h 202"/>
                              <a:gd name="T6" fmla="*/ 92 w 97"/>
                              <a:gd name="T7" fmla="*/ 5 h 202"/>
                              <a:gd name="T8" fmla="*/ 94 w 97"/>
                              <a:gd name="T9" fmla="*/ 5 h 202"/>
                              <a:gd name="T10" fmla="*/ 97 w 97"/>
                              <a:gd name="T11" fmla="*/ 8 h 202"/>
                              <a:gd name="T12" fmla="*/ 97 w 97"/>
                              <a:gd name="T13" fmla="*/ 0 h 202"/>
                              <a:gd name="T14" fmla="*/ 0 w 97"/>
                              <a:gd name="T15" fmla="*/ 197 h 202"/>
                              <a:gd name="T16" fmla="*/ 10 w 97"/>
                              <a:gd name="T17" fmla="*/ 200 h 202"/>
                              <a:gd name="T18" fmla="*/ 22 w 97"/>
                              <a:gd name="T19" fmla="*/ 202 h 202"/>
                              <a:gd name="T20" fmla="*/ 30 w 97"/>
                              <a:gd name="T21" fmla="*/ 202 h 202"/>
                              <a:gd name="T22" fmla="*/ 40 w 97"/>
                              <a:gd name="T23" fmla="*/ 200 h 202"/>
                              <a:gd name="T24" fmla="*/ 20 w 97"/>
                              <a:gd name="T25" fmla="*/ 197 h 202"/>
                              <a:gd name="T26" fmla="*/ 5 w 97"/>
                              <a:gd name="T27" fmla="*/ 193 h 202"/>
                              <a:gd name="T28" fmla="*/ 2 w 97"/>
                              <a:gd name="T29" fmla="*/ 195 h 202"/>
                              <a:gd name="T30" fmla="*/ 0 w 97"/>
                              <a:gd name="T31" fmla="*/ 197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>
                                <a:moveTo>
                                  <a:pt x="97" y="0"/>
                                </a:move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5"/>
                                </a:lnTo>
                                <a:lnTo>
                                  <a:pt x="94" y="5"/>
                                </a:lnTo>
                                <a:lnTo>
                                  <a:pt x="97" y="8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10" y="200"/>
                                </a:lnTo>
                                <a:lnTo>
                                  <a:pt x="22" y="202"/>
                                </a:lnTo>
                                <a:lnTo>
                                  <a:pt x="30" y="202"/>
                                </a:lnTo>
                                <a:lnTo>
                                  <a:pt x="40" y="200"/>
                                </a:lnTo>
                                <a:lnTo>
                                  <a:pt x="20" y="197"/>
                                </a:lnTo>
                                <a:lnTo>
                                  <a:pt x="5" y="193"/>
                                </a:lnTo>
                                <a:lnTo>
                                  <a:pt x="2" y="195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7788"/>
                        <wps:cNvSpPr>
                          <a:spLocks noEditPoints="1"/>
                        </wps:cNvSpPr>
                        <wps:spPr bwMode="auto">
                          <a:xfrm>
                            <a:off x="6769" y="978"/>
                            <a:ext cx="95" cy="199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99"/>
                              <a:gd name="T2" fmla="*/ 92 w 95"/>
                              <a:gd name="T3" fmla="*/ 0 h 199"/>
                              <a:gd name="T4" fmla="*/ 92 w 95"/>
                              <a:gd name="T5" fmla="*/ 0 h 199"/>
                              <a:gd name="T6" fmla="*/ 90 w 95"/>
                              <a:gd name="T7" fmla="*/ 5 h 199"/>
                              <a:gd name="T8" fmla="*/ 92 w 95"/>
                              <a:gd name="T9" fmla="*/ 5 h 199"/>
                              <a:gd name="T10" fmla="*/ 95 w 95"/>
                              <a:gd name="T11" fmla="*/ 7 h 199"/>
                              <a:gd name="T12" fmla="*/ 95 w 95"/>
                              <a:gd name="T13" fmla="*/ 2 h 199"/>
                              <a:gd name="T14" fmla="*/ 0 w 95"/>
                              <a:gd name="T15" fmla="*/ 192 h 199"/>
                              <a:gd name="T16" fmla="*/ 13 w 95"/>
                              <a:gd name="T17" fmla="*/ 197 h 199"/>
                              <a:gd name="T18" fmla="*/ 28 w 95"/>
                              <a:gd name="T19" fmla="*/ 199 h 199"/>
                              <a:gd name="T20" fmla="*/ 35 w 95"/>
                              <a:gd name="T21" fmla="*/ 197 h 199"/>
                              <a:gd name="T22" fmla="*/ 45 w 95"/>
                              <a:gd name="T23" fmla="*/ 194 h 199"/>
                              <a:gd name="T24" fmla="*/ 43 w 95"/>
                              <a:gd name="T25" fmla="*/ 194 h 199"/>
                              <a:gd name="T26" fmla="*/ 40 w 95"/>
                              <a:gd name="T27" fmla="*/ 194 h 199"/>
                              <a:gd name="T28" fmla="*/ 23 w 95"/>
                              <a:gd name="T29" fmla="*/ 194 h 199"/>
                              <a:gd name="T30" fmla="*/ 3 w 95"/>
                              <a:gd name="T31" fmla="*/ 190 h 199"/>
                              <a:gd name="T32" fmla="*/ 3 w 95"/>
                              <a:gd name="T33" fmla="*/ 190 h 199"/>
                              <a:gd name="T34" fmla="*/ 0 w 95"/>
                              <a:gd name="T35" fmla="*/ 192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92"/>
                                </a:moveTo>
                                <a:lnTo>
                                  <a:pt x="13" y="197"/>
                                </a:lnTo>
                                <a:lnTo>
                                  <a:pt x="28" y="199"/>
                                </a:lnTo>
                                <a:lnTo>
                                  <a:pt x="35" y="197"/>
                                </a:lnTo>
                                <a:lnTo>
                                  <a:pt x="45" y="194"/>
                                </a:lnTo>
                                <a:lnTo>
                                  <a:pt x="43" y="194"/>
                                </a:lnTo>
                                <a:lnTo>
                                  <a:pt x="40" y="194"/>
                                </a:lnTo>
                                <a:lnTo>
                                  <a:pt x="23" y="194"/>
                                </a:lnTo>
                                <a:lnTo>
                                  <a:pt x="3" y="190"/>
                                </a:lnTo>
                                <a:lnTo>
                                  <a:pt x="3" y="190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7789"/>
                        <wps:cNvSpPr>
                          <a:spLocks noEditPoints="1"/>
                        </wps:cNvSpPr>
                        <wps:spPr bwMode="auto">
                          <a:xfrm>
                            <a:off x="6772" y="980"/>
                            <a:ext cx="92" cy="195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95"/>
                              <a:gd name="T2" fmla="*/ 89 w 92"/>
                              <a:gd name="T3" fmla="*/ 0 h 195"/>
                              <a:gd name="T4" fmla="*/ 87 w 92"/>
                              <a:gd name="T5" fmla="*/ 0 h 195"/>
                              <a:gd name="T6" fmla="*/ 87 w 92"/>
                              <a:gd name="T7" fmla="*/ 5 h 195"/>
                              <a:gd name="T8" fmla="*/ 89 w 92"/>
                              <a:gd name="T9" fmla="*/ 8 h 195"/>
                              <a:gd name="T10" fmla="*/ 89 w 92"/>
                              <a:gd name="T11" fmla="*/ 8 h 195"/>
                              <a:gd name="T12" fmla="*/ 92 w 92"/>
                              <a:gd name="T13" fmla="*/ 3 h 195"/>
                              <a:gd name="T14" fmla="*/ 0 w 92"/>
                              <a:gd name="T15" fmla="*/ 188 h 195"/>
                              <a:gd name="T16" fmla="*/ 15 w 92"/>
                              <a:gd name="T17" fmla="*/ 192 h 195"/>
                              <a:gd name="T18" fmla="*/ 35 w 92"/>
                              <a:gd name="T19" fmla="*/ 195 h 195"/>
                              <a:gd name="T20" fmla="*/ 42 w 92"/>
                              <a:gd name="T21" fmla="*/ 192 h 195"/>
                              <a:gd name="T22" fmla="*/ 49 w 92"/>
                              <a:gd name="T23" fmla="*/ 190 h 195"/>
                              <a:gd name="T24" fmla="*/ 42 w 92"/>
                              <a:gd name="T25" fmla="*/ 190 h 195"/>
                              <a:gd name="T26" fmla="*/ 37 w 92"/>
                              <a:gd name="T27" fmla="*/ 190 h 195"/>
                              <a:gd name="T28" fmla="*/ 20 w 92"/>
                              <a:gd name="T29" fmla="*/ 190 h 195"/>
                              <a:gd name="T30" fmla="*/ 2 w 92"/>
                              <a:gd name="T31" fmla="*/ 185 h 195"/>
                              <a:gd name="T32" fmla="*/ 0 w 92"/>
                              <a:gd name="T33" fmla="*/ 188 h 195"/>
                              <a:gd name="T34" fmla="*/ 0 w 92"/>
                              <a:gd name="T35" fmla="*/ 188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8"/>
                                </a:lnTo>
                                <a:lnTo>
                                  <a:pt x="89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88"/>
                                </a:moveTo>
                                <a:lnTo>
                                  <a:pt x="15" y="192"/>
                                </a:lnTo>
                                <a:lnTo>
                                  <a:pt x="35" y="195"/>
                                </a:lnTo>
                                <a:lnTo>
                                  <a:pt x="42" y="192"/>
                                </a:lnTo>
                                <a:lnTo>
                                  <a:pt x="49" y="190"/>
                                </a:lnTo>
                                <a:lnTo>
                                  <a:pt x="42" y="190"/>
                                </a:lnTo>
                                <a:lnTo>
                                  <a:pt x="37" y="190"/>
                                </a:lnTo>
                                <a:lnTo>
                                  <a:pt x="20" y="190"/>
                                </a:lnTo>
                                <a:lnTo>
                                  <a:pt x="2" y="185"/>
                                </a:lnTo>
                                <a:lnTo>
                                  <a:pt x="0" y="188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7790"/>
                        <wps:cNvSpPr>
                          <a:spLocks noEditPoints="1"/>
                        </wps:cNvSpPr>
                        <wps:spPr bwMode="auto">
                          <a:xfrm>
                            <a:off x="6772" y="983"/>
                            <a:ext cx="92" cy="189"/>
                          </a:xfrm>
                          <a:custGeom>
                            <a:avLst/>
                            <a:gdLst>
                              <a:gd name="T0" fmla="*/ 92 w 92"/>
                              <a:gd name="T1" fmla="*/ 2 h 189"/>
                              <a:gd name="T2" fmla="*/ 89 w 92"/>
                              <a:gd name="T3" fmla="*/ 0 h 189"/>
                              <a:gd name="T4" fmla="*/ 87 w 92"/>
                              <a:gd name="T5" fmla="*/ 0 h 189"/>
                              <a:gd name="T6" fmla="*/ 87 w 92"/>
                              <a:gd name="T7" fmla="*/ 5 h 189"/>
                              <a:gd name="T8" fmla="*/ 89 w 92"/>
                              <a:gd name="T9" fmla="*/ 7 h 189"/>
                              <a:gd name="T10" fmla="*/ 89 w 92"/>
                              <a:gd name="T11" fmla="*/ 7 h 189"/>
                              <a:gd name="T12" fmla="*/ 92 w 92"/>
                              <a:gd name="T13" fmla="*/ 2 h 189"/>
                              <a:gd name="T14" fmla="*/ 0 w 92"/>
                              <a:gd name="T15" fmla="*/ 185 h 189"/>
                              <a:gd name="T16" fmla="*/ 20 w 92"/>
                              <a:gd name="T17" fmla="*/ 189 h 189"/>
                              <a:gd name="T18" fmla="*/ 37 w 92"/>
                              <a:gd name="T19" fmla="*/ 189 h 189"/>
                              <a:gd name="T20" fmla="*/ 40 w 92"/>
                              <a:gd name="T21" fmla="*/ 189 h 189"/>
                              <a:gd name="T22" fmla="*/ 42 w 92"/>
                              <a:gd name="T23" fmla="*/ 189 h 189"/>
                              <a:gd name="T24" fmla="*/ 47 w 92"/>
                              <a:gd name="T25" fmla="*/ 187 h 189"/>
                              <a:gd name="T26" fmla="*/ 52 w 92"/>
                              <a:gd name="T27" fmla="*/ 185 h 189"/>
                              <a:gd name="T28" fmla="*/ 52 w 92"/>
                              <a:gd name="T29" fmla="*/ 185 h 189"/>
                              <a:gd name="T30" fmla="*/ 45 w 92"/>
                              <a:gd name="T31" fmla="*/ 185 h 189"/>
                              <a:gd name="T32" fmla="*/ 37 w 92"/>
                              <a:gd name="T33" fmla="*/ 185 h 189"/>
                              <a:gd name="T34" fmla="*/ 20 w 92"/>
                              <a:gd name="T35" fmla="*/ 185 h 189"/>
                              <a:gd name="T36" fmla="*/ 5 w 92"/>
                              <a:gd name="T37" fmla="*/ 180 h 189"/>
                              <a:gd name="T38" fmla="*/ 2 w 92"/>
                              <a:gd name="T39" fmla="*/ 182 h 189"/>
                              <a:gd name="T40" fmla="*/ 0 w 92"/>
                              <a:gd name="T41" fmla="*/ 185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>
                                <a:moveTo>
                                  <a:pt x="92" y="2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7"/>
                                </a:lnTo>
                                <a:lnTo>
                                  <a:pt x="89" y="7"/>
                                </a:lnTo>
                                <a:lnTo>
                                  <a:pt x="92" y="2"/>
                                </a:lnTo>
                                <a:close/>
                                <a:moveTo>
                                  <a:pt x="0" y="185"/>
                                </a:moveTo>
                                <a:lnTo>
                                  <a:pt x="20" y="189"/>
                                </a:lnTo>
                                <a:lnTo>
                                  <a:pt x="37" y="189"/>
                                </a:lnTo>
                                <a:lnTo>
                                  <a:pt x="40" y="189"/>
                                </a:lnTo>
                                <a:lnTo>
                                  <a:pt x="42" y="189"/>
                                </a:lnTo>
                                <a:lnTo>
                                  <a:pt x="47" y="187"/>
                                </a:lnTo>
                                <a:lnTo>
                                  <a:pt x="52" y="185"/>
                                </a:lnTo>
                                <a:lnTo>
                                  <a:pt x="52" y="185"/>
                                </a:lnTo>
                                <a:lnTo>
                                  <a:pt x="45" y="185"/>
                                </a:lnTo>
                                <a:lnTo>
                                  <a:pt x="37" y="185"/>
                                </a:lnTo>
                                <a:lnTo>
                                  <a:pt x="20" y="185"/>
                                </a:lnTo>
                                <a:lnTo>
                                  <a:pt x="5" y="180"/>
                                </a:lnTo>
                                <a:lnTo>
                                  <a:pt x="2" y="182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7791"/>
                        <wps:cNvSpPr>
                          <a:spLocks noEditPoints="1"/>
                        </wps:cNvSpPr>
                        <wps:spPr bwMode="auto">
                          <a:xfrm>
                            <a:off x="6774" y="985"/>
                            <a:ext cx="87" cy="185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85"/>
                              <a:gd name="T2" fmla="*/ 87 w 87"/>
                              <a:gd name="T3" fmla="*/ 3 h 185"/>
                              <a:gd name="T4" fmla="*/ 85 w 87"/>
                              <a:gd name="T5" fmla="*/ 0 h 185"/>
                              <a:gd name="T6" fmla="*/ 82 w 87"/>
                              <a:gd name="T7" fmla="*/ 5 h 185"/>
                              <a:gd name="T8" fmla="*/ 85 w 87"/>
                              <a:gd name="T9" fmla="*/ 8 h 185"/>
                              <a:gd name="T10" fmla="*/ 87 w 87"/>
                              <a:gd name="T11" fmla="*/ 8 h 185"/>
                              <a:gd name="T12" fmla="*/ 87 w 87"/>
                              <a:gd name="T13" fmla="*/ 3 h 185"/>
                              <a:gd name="T14" fmla="*/ 0 w 87"/>
                              <a:gd name="T15" fmla="*/ 180 h 185"/>
                              <a:gd name="T16" fmla="*/ 18 w 87"/>
                              <a:gd name="T17" fmla="*/ 185 h 185"/>
                              <a:gd name="T18" fmla="*/ 35 w 87"/>
                              <a:gd name="T19" fmla="*/ 185 h 185"/>
                              <a:gd name="T20" fmla="*/ 40 w 87"/>
                              <a:gd name="T21" fmla="*/ 185 h 185"/>
                              <a:gd name="T22" fmla="*/ 47 w 87"/>
                              <a:gd name="T23" fmla="*/ 185 h 185"/>
                              <a:gd name="T24" fmla="*/ 47 w 87"/>
                              <a:gd name="T25" fmla="*/ 185 h 185"/>
                              <a:gd name="T26" fmla="*/ 50 w 87"/>
                              <a:gd name="T27" fmla="*/ 183 h 185"/>
                              <a:gd name="T28" fmla="*/ 52 w 87"/>
                              <a:gd name="T29" fmla="*/ 183 h 185"/>
                              <a:gd name="T30" fmla="*/ 52 w 87"/>
                              <a:gd name="T31" fmla="*/ 180 h 185"/>
                              <a:gd name="T32" fmla="*/ 45 w 87"/>
                              <a:gd name="T33" fmla="*/ 180 h 185"/>
                              <a:gd name="T34" fmla="*/ 35 w 87"/>
                              <a:gd name="T35" fmla="*/ 180 h 185"/>
                              <a:gd name="T36" fmla="*/ 20 w 87"/>
                              <a:gd name="T37" fmla="*/ 180 h 185"/>
                              <a:gd name="T38" fmla="*/ 5 w 87"/>
                              <a:gd name="T39" fmla="*/ 175 h 185"/>
                              <a:gd name="T40" fmla="*/ 3 w 87"/>
                              <a:gd name="T41" fmla="*/ 178 h 185"/>
                              <a:gd name="T42" fmla="*/ 0 w 87"/>
                              <a:gd name="T43" fmla="*/ 18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>
                                <a:moveTo>
                                  <a:pt x="87" y="3"/>
                                </a:moveTo>
                                <a:lnTo>
                                  <a:pt x="87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5"/>
                                </a:lnTo>
                                <a:lnTo>
                                  <a:pt x="85" y="8"/>
                                </a:lnTo>
                                <a:lnTo>
                                  <a:pt x="87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18" y="185"/>
                                </a:lnTo>
                                <a:lnTo>
                                  <a:pt x="35" y="185"/>
                                </a:lnTo>
                                <a:lnTo>
                                  <a:pt x="40" y="185"/>
                                </a:lnTo>
                                <a:lnTo>
                                  <a:pt x="47" y="185"/>
                                </a:lnTo>
                                <a:lnTo>
                                  <a:pt x="47" y="185"/>
                                </a:lnTo>
                                <a:lnTo>
                                  <a:pt x="50" y="183"/>
                                </a:lnTo>
                                <a:lnTo>
                                  <a:pt x="52" y="183"/>
                                </a:lnTo>
                                <a:lnTo>
                                  <a:pt x="52" y="180"/>
                                </a:lnTo>
                                <a:lnTo>
                                  <a:pt x="45" y="180"/>
                                </a:lnTo>
                                <a:lnTo>
                                  <a:pt x="35" y="180"/>
                                </a:lnTo>
                                <a:lnTo>
                                  <a:pt x="20" y="180"/>
                                </a:lnTo>
                                <a:lnTo>
                                  <a:pt x="5" y="175"/>
                                </a:lnTo>
                                <a:lnTo>
                                  <a:pt x="3" y="178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7792"/>
                        <wps:cNvSpPr>
                          <a:spLocks noEditPoints="1"/>
                        </wps:cNvSpPr>
                        <wps:spPr bwMode="auto">
                          <a:xfrm>
                            <a:off x="6777" y="988"/>
                            <a:ext cx="84" cy="180"/>
                          </a:xfrm>
                          <a:custGeom>
                            <a:avLst/>
                            <a:gdLst>
                              <a:gd name="T0" fmla="*/ 84 w 84"/>
                              <a:gd name="T1" fmla="*/ 2 h 180"/>
                              <a:gd name="T2" fmla="*/ 84 w 84"/>
                              <a:gd name="T3" fmla="*/ 2 h 180"/>
                              <a:gd name="T4" fmla="*/ 82 w 84"/>
                              <a:gd name="T5" fmla="*/ 0 h 180"/>
                              <a:gd name="T6" fmla="*/ 79 w 84"/>
                              <a:gd name="T7" fmla="*/ 5 h 180"/>
                              <a:gd name="T8" fmla="*/ 82 w 84"/>
                              <a:gd name="T9" fmla="*/ 7 h 180"/>
                              <a:gd name="T10" fmla="*/ 84 w 84"/>
                              <a:gd name="T11" fmla="*/ 10 h 180"/>
                              <a:gd name="T12" fmla="*/ 84 w 84"/>
                              <a:gd name="T13" fmla="*/ 2 h 180"/>
                              <a:gd name="T14" fmla="*/ 0 w 84"/>
                              <a:gd name="T15" fmla="*/ 175 h 180"/>
                              <a:gd name="T16" fmla="*/ 15 w 84"/>
                              <a:gd name="T17" fmla="*/ 180 h 180"/>
                              <a:gd name="T18" fmla="*/ 32 w 84"/>
                              <a:gd name="T19" fmla="*/ 180 h 180"/>
                              <a:gd name="T20" fmla="*/ 40 w 84"/>
                              <a:gd name="T21" fmla="*/ 180 h 180"/>
                              <a:gd name="T22" fmla="*/ 47 w 84"/>
                              <a:gd name="T23" fmla="*/ 180 h 180"/>
                              <a:gd name="T24" fmla="*/ 49 w 84"/>
                              <a:gd name="T25" fmla="*/ 177 h 180"/>
                              <a:gd name="T26" fmla="*/ 52 w 84"/>
                              <a:gd name="T27" fmla="*/ 172 h 180"/>
                              <a:gd name="T28" fmla="*/ 42 w 84"/>
                              <a:gd name="T29" fmla="*/ 175 h 180"/>
                              <a:gd name="T30" fmla="*/ 32 w 84"/>
                              <a:gd name="T31" fmla="*/ 175 h 180"/>
                              <a:gd name="T32" fmla="*/ 17 w 84"/>
                              <a:gd name="T33" fmla="*/ 175 h 180"/>
                              <a:gd name="T34" fmla="*/ 5 w 84"/>
                              <a:gd name="T35" fmla="*/ 170 h 180"/>
                              <a:gd name="T36" fmla="*/ 2 w 84"/>
                              <a:gd name="T37" fmla="*/ 172 h 180"/>
                              <a:gd name="T38" fmla="*/ 0 w 84"/>
                              <a:gd name="T39" fmla="*/ 175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>
                                <a:moveTo>
                                  <a:pt x="84" y="2"/>
                                </a:moveTo>
                                <a:lnTo>
                                  <a:pt x="84" y="2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7"/>
                                </a:lnTo>
                                <a:lnTo>
                                  <a:pt x="84" y="10"/>
                                </a:lnTo>
                                <a:lnTo>
                                  <a:pt x="84" y="2"/>
                                </a:lnTo>
                                <a:close/>
                                <a:moveTo>
                                  <a:pt x="0" y="175"/>
                                </a:moveTo>
                                <a:lnTo>
                                  <a:pt x="15" y="180"/>
                                </a:lnTo>
                                <a:lnTo>
                                  <a:pt x="32" y="180"/>
                                </a:lnTo>
                                <a:lnTo>
                                  <a:pt x="40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77"/>
                                </a:lnTo>
                                <a:lnTo>
                                  <a:pt x="52" y="172"/>
                                </a:lnTo>
                                <a:lnTo>
                                  <a:pt x="42" y="175"/>
                                </a:lnTo>
                                <a:lnTo>
                                  <a:pt x="32" y="175"/>
                                </a:lnTo>
                                <a:lnTo>
                                  <a:pt x="17" y="175"/>
                                </a:lnTo>
                                <a:lnTo>
                                  <a:pt x="5" y="170"/>
                                </a:lnTo>
                                <a:lnTo>
                                  <a:pt x="2" y="172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7793"/>
                        <wps:cNvSpPr>
                          <a:spLocks noEditPoints="1"/>
                        </wps:cNvSpPr>
                        <wps:spPr bwMode="auto">
                          <a:xfrm>
                            <a:off x="6779" y="990"/>
                            <a:ext cx="82" cy="175"/>
                          </a:xfrm>
                          <a:custGeom>
                            <a:avLst/>
                            <a:gdLst>
                              <a:gd name="T0" fmla="*/ 82 w 82"/>
                              <a:gd name="T1" fmla="*/ 3 h 175"/>
                              <a:gd name="T2" fmla="*/ 80 w 82"/>
                              <a:gd name="T3" fmla="*/ 3 h 175"/>
                              <a:gd name="T4" fmla="*/ 77 w 82"/>
                              <a:gd name="T5" fmla="*/ 0 h 175"/>
                              <a:gd name="T6" fmla="*/ 77 w 82"/>
                              <a:gd name="T7" fmla="*/ 5 h 175"/>
                              <a:gd name="T8" fmla="*/ 80 w 82"/>
                              <a:gd name="T9" fmla="*/ 8 h 175"/>
                              <a:gd name="T10" fmla="*/ 82 w 82"/>
                              <a:gd name="T11" fmla="*/ 10 h 175"/>
                              <a:gd name="T12" fmla="*/ 82 w 82"/>
                              <a:gd name="T13" fmla="*/ 3 h 175"/>
                              <a:gd name="T14" fmla="*/ 0 w 82"/>
                              <a:gd name="T15" fmla="*/ 170 h 175"/>
                              <a:gd name="T16" fmla="*/ 15 w 82"/>
                              <a:gd name="T17" fmla="*/ 175 h 175"/>
                              <a:gd name="T18" fmla="*/ 30 w 82"/>
                              <a:gd name="T19" fmla="*/ 175 h 175"/>
                              <a:gd name="T20" fmla="*/ 40 w 82"/>
                              <a:gd name="T21" fmla="*/ 175 h 175"/>
                              <a:gd name="T22" fmla="*/ 47 w 82"/>
                              <a:gd name="T23" fmla="*/ 175 h 175"/>
                              <a:gd name="T24" fmla="*/ 50 w 82"/>
                              <a:gd name="T25" fmla="*/ 170 h 175"/>
                              <a:gd name="T26" fmla="*/ 52 w 82"/>
                              <a:gd name="T27" fmla="*/ 168 h 175"/>
                              <a:gd name="T28" fmla="*/ 40 w 82"/>
                              <a:gd name="T29" fmla="*/ 170 h 175"/>
                              <a:gd name="T30" fmla="*/ 30 w 82"/>
                              <a:gd name="T31" fmla="*/ 170 h 175"/>
                              <a:gd name="T32" fmla="*/ 18 w 82"/>
                              <a:gd name="T33" fmla="*/ 170 h 175"/>
                              <a:gd name="T34" fmla="*/ 3 w 82"/>
                              <a:gd name="T35" fmla="*/ 168 h 175"/>
                              <a:gd name="T36" fmla="*/ 3 w 82"/>
                              <a:gd name="T37" fmla="*/ 168 h 175"/>
                              <a:gd name="T38" fmla="*/ 0 w 82"/>
                              <a:gd name="T39" fmla="*/ 17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>
                                <a:moveTo>
                                  <a:pt x="82" y="3"/>
                                </a:moveTo>
                                <a:lnTo>
                                  <a:pt x="80" y="3"/>
                                </a:lnTo>
                                <a:lnTo>
                                  <a:pt x="77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8"/>
                                </a:lnTo>
                                <a:lnTo>
                                  <a:pt x="82" y="10"/>
                                </a:lnTo>
                                <a:lnTo>
                                  <a:pt x="82" y="3"/>
                                </a:lnTo>
                                <a:close/>
                                <a:moveTo>
                                  <a:pt x="0" y="170"/>
                                </a:moveTo>
                                <a:lnTo>
                                  <a:pt x="15" y="175"/>
                                </a:lnTo>
                                <a:lnTo>
                                  <a:pt x="30" y="175"/>
                                </a:lnTo>
                                <a:lnTo>
                                  <a:pt x="40" y="175"/>
                                </a:lnTo>
                                <a:lnTo>
                                  <a:pt x="47" y="175"/>
                                </a:lnTo>
                                <a:lnTo>
                                  <a:pt x="50" y="170"/>
                                </a:lnTo>
                                <a:lnTo>
                                  <a:pt x="52" y="168"/>
                                </a:lnTo>
                                <a:lnTo>
                                  <a:pt x="40" y="170"/>
                                </a:lnTo>
                                <a:lnTo>
                                  <a:pt x="30" y="170"/>
                                </a:lnTo>
                                <a:lnTo>
                                  <a:pt x="18" y="170"/>
                                </a:lnTo>
                                <a:lnTo>
                                  <a:pt x="3" y="168"/>
                                </a:lnTo>
                                <a:lnTo>
                                  <a:pt x="3" y="16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7794"/>
                        <wps:cNvSpPr>
                          <a:spLocks noEditPoints="1"/>
                        </wps:cNvSpPr>
                        <wps:spPr bwMode="auto">
                          <a:xfrm>
                            <a:off x="6782" y="993"/>
                            <a:ext cx="79" cy="170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70"/>
                              <a:gd name="T2" fmla="*/ 77 w 79"/>
                              <a:gd name="T3" fmla="*/ 2 h 170"/>
                              <a:gd name="T4" fmla="*/ 74 w 79"/>
                              <a:gd name="T5" fmla="*/ 0 h 170"/>
                              <a:gd name="T6" fmla="*/ 74 w 79"/>
                              <a:gd name="T7" fmla="*/ 5 h 170"/>
                              <a:gd name="T8" fmla="*/ 77 w 79"/>
                              <a:gd name="T9" fmla="*/ 7 h 170"/>
                              <a:gd name="T10" fmla="*/ 79 w 79"/>
                              <a:gd name="T11" fmla="*/ 10 h 170"/>
                              <a:gd name="T12" fmla="*/ 79 w 79"/>
                              <a:gd name="T13" fmla="*/ 5 h 170"/>
                              <a:gd name="T14" fmla="*/ 0 w 79"/>
                              <a:gd name="T15" fmla="*/ 165 h 170"/>
                              <a:gd name="T16" fmla="*/ 12 w 79"/>
                              <a:gd name="T17" fmla="*/ 170 h 170"/>
                              <a:gd name="T18" fmla="*/ 27 w 79"/>
                              <a:gd name="T19" fmla="*/ 170 h 170"/>
                              <a:gd name="T20" fmla="*/ 37 w 79"/>
                              <a:gd name="T21" fmla="*/ 170 h 170"/>
                              <a:gd name="T22" fmla="*/ 47 w 79"/>
                              <a:gd name="T23" fmla="*/ 167 h 170"/>
                              <a:gd name="T24" fmla="*/ 49 w 79"/>
                              <a:gd name="T25" fmla="*/ 165 h 170"/>
                              <a:gd name="T26" fmla="*/ 49 w 79"/>
                              <a:gd name="T27" fmla="*/ 162 h 170"/>
                              <a:gd name="T28" fmla="*/ 39 w 79"/>
                              <a:gd name="T29" fmla="*/ 165 h 170"/>
                              <a:gd name="T30" fmla="*/ 27 w 79"/>
                              <a:gd name="T31" fmla="*/ 165 h 170"/>
                              <a:gd name="T32" fmla="*/ 15 w 79"/>
                              <a:gd name="T33" fmla="*/ 165 h 170"/>
                              <a:gd name="T34" fmla="*/ 2 w 79"/>
                              <a:gd name="T35" fmla="*/ 162 h 170"/>
                              <a:gd name="T36" fmla="*/ 0 w 79"/>
                              <a:gd name="T37" fmla="*/ 165 h 170"/>
                              <a:gd name="T38" fmla="*/ 0 w 79"/>
                              <a:gd name="T39" fmla="*/ 165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>
                                <a:moveTo>
                                  <a:pt x="79" y="5"/>
                                </a:moveTo>
                                <a:lnTo>
                                  <a:pt x="77" y="2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7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5"/>
                                </a:moveTo>
                                <a:lnTo>
                                  <a:pt x="12" y="170"/>
                                </a:lnTo>
                                <a:lnTo>
                                  <a:pt x="27" y="170"/>
                                </a:lnTo>
                                <a:lnTo>
                                  <a:pt x="37" y="170"/>
                                </a:lnTo>
                                <a:lnTo>
                                  <a:pt x="47" y="167"/>
                                </a:lnTo>
                                <a:lnTo>
                                  <a:pt x="49" y="165"/>
                                </a:lnTo>
                                <a:lnTo>
                                  <a:pt x="49" y="162"/>
                                </a:lnTo>
                                <a:lnTo>
                                  <a:pt x="39" y="165"/>
                                </a:lnTo>
                                <a:lnTo>
                                  <a:pt x="27" y="165"/>
                                </a:lnTo>
                                <a:lnTo>
                                  <a:pt x="15" y="165"/>
                                </a:lnTo>
                                <a:lnTo>
                                  <a:pt x="2" y="162"/>
                                </a:lnTo>
                                <a:lnTo>
                                  <a:pt x="0" y="165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7795"/>
                        <wps:cNvSpPr>
                          <a:spLocks noEditPoints="1"/>
                        </wps:cNvSpPr>
                        <wps:spPr bwMode="auto">
                          <a:xfrm>
                            <a:off x="6782" y="995"/>
                            <a:ext cx="79" cy="165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65"/>
                              <a:gd name="T2" fmla="*/ 77 w 79"/>
                              <a:gd name="T3" fmla="*/ 3 h 165"/>
                              <a:gd name="T4" fmla="*/ 74 w 79"/>
                              <a:gd name="T5" fmla="*/ 0 h 165"/>
                              <a:gd name="T6" fmla="*/ 74 w 79"/>
                              <a:gd name="T7" fmla="*/ 5 h 165"/>
                              <a:gd name="T8" fmla="*/ 77 w 79"/>
                              <a:gd name="T9" fmla="*/ 8 h 165"/>
                              <a:gd name="T10" fmla="*/ 79 w 79"/>
                              <a:gd name="T11" fmla="*/ 10 h 165"/>
                              <a:gd name="T12" fmla="*/ 79 w 79"/>
                              <a:gd name="T13" fmla="*/ 5 h 165"/>
                              <a:gd name="T14" fmla="*/ 0 w 79"/>
                              <a:gd name="T15" fmla="*/ 163 h 165"/>
                              <a:gd name="T16" fmla="*/ 15 w 79"/>
                              <a:gd name="T17" fmla="*/ 165 h 165"/>
                              <a:gd name="T18" fmla="*/ 27 w 79"/>
                              <a:gd name="T19" fmla="*/ 165 h 165"/>
                              <a:gd name="T20" fmla="*/ 37 w 79"/>
                              <a:gd name="T21" fmla="*/ 165 h 165"/>
                              <a:gd name="T22" fmla="*/ 49 w 79"/>
                              <a:gd name="T23" fmla="*/ 163 h 165"/>
                              <a:gd name="T24" fmla="*/ 49 w 79"/>
                              <a:gd name="T25" fmla="*/ 160 h 165"/>
                              <a:gd name="T26" fmla="*/ 52 w 79"/>
                              <a:gd name="T27" fmla="*/ 158 h 165"/>
                              <a:gd name="T28" fmla="*/ 39 w 79"/>
                              <a:gd name="T29" fmla="*/ 160 h 165"/>
                              <a:gd name="T30" fmla="*/ 27 w 79"/>
                              <a:gd name="T31" fmla="*/ 160 h 165"/>
                              <a:gd name="T32" fmla="*/ 15 w 79"/>
                              <a:gd name="T33" fmla="*/ 160 h 165"/>
                              <a:gd name="T34" fmla="*/ 5 w 79"/>
                              <a:gd name="T35" fmla="*/ 158 h 165"/>
                              <a:gd name="T36" fmla="*/ 2 w 79"/>
                              <a:gd name="T37" fmla="*/ 160 h 165"/>
                              <a:gd name="T38" fmla="*/ 0 w 79"/>
                              <a:gd name="T39" fmla="*/ 16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>
                                <a:moveTo>
                                  <a:pt x="79" y="5"/>
                                </a:moveTo>
                                <a:lnTo>
                                  <a:pt x="77" y="3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3"/>
                                </a:moveTo>
                                <a:lnTo>
                                  <a:pt x="15" y="165"/>
                                </a:lnTo>
                                <a:lnTo>
                                  <a:pt x="27" y="165"/>
                                </a:lnTo>
                                <a:lnTo>
                                  <a:pt x="37" y="165"/>
                                </a:lnTo>
                                <a:lnTo>
                                  <a:pt x="49" y="163"/>
                                </a:lnTo>
                                <a:lnTo>
                                  <a:pt x="49" y="160"/>
                                </a:lnTo>
                                <a:lnTo>
                                  <a:pt x="52" y="158"/>
                                </a:lnTo>
                                <a:lnTo>
                                  <a:pt x="39" y="160"/>
                                </a:lnTo>
                                <a:lnTo>
                                  <a:pt x="27" y="160"/>
                                </a:lnTo>
                                <a:lnTo>
                                  <a:pt x="15" y="160"/>
                                </a:lnTo>
                                <a:lnTo>
                                  <a:pt x="5" y="158"/>
                                </a:lnTo>
                                <a:lnTo>
                                  <a:pt x="2" y="16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7796"/>
                        <wps:cNvSpPr>
                          <a:spLocks noEditPoints="1"/>
                        </wps:cNvSpPr>
                        <wps:spPr bwMode="auto">
                          <a:xfrm>
                            <a:off x="6784" y="998"/>
                            <a:ext cx="77" cy="160"/>
                          </a:xfrm>
                          <a:custGeom>
                            <a:avLst/>
                            <a:gdLst>
                              <a:gd name="T0" fmla="*/ 77 w 77"/>
                              <a:gd name="T1" fmla="*/ 5 h 160"/>
                              <a:gd name="T2" fmla="*/ 75 w 77"/>
                              <a:gd name="T3" fmla="*/ 2 h 160"/>
                              <a:gd name="T4" fmla="*/ 72 w 77"/>
                              <a:gd name="T5" fmla="*/ 0 h 160"/>
                              <a:gd name="T6" fmla="*/ 70 w 77"/>
                              <a:gd name="T7" fmla="*/ 5 h 160"/>
                              <a:gd name="T8" fmla="*/ 75 w 77"/>
                              <a:gd name="T9" fmla="*/ 7 h 160"/>
                              <a:gd name="T10" fmla="*/ 77 w 77"/>
                              <a:gd name="T11" fmla="*/ 12 h 160"/>
                              <a:gd name="T12" fmla="*/ 77 w 77"/>
                              <a:gd name="T13" fmla="*/ 5 h 160"/>
                              <a:gd name="T14" fmla="*/ 0 w 77"/>
                              <a:gd name="T15" fmla="*/ 157 h 160"/>
                              <a:gd name="T16" fmla="*/ 13 w 77"/>
                              <a:gd name="T17" fmla="*/ 160 h 160"/>
                              <a:gd name="T18" fmla="*/ 25 w 77"/>
                              <a:gd name="T19" fmla="*/ 160 h 160"/>
                              <a:gd name="T20" fmla="*/ 37 w 77"/>
                              <a:gd name="T21" fmla="*/ 160 h 160"/>
                              <a:gd name="T22" fmla="*/ 47 w 77"/>
                              <a:gd name="T23" fmla="*/ 157 h 160"/>
                              <a:gd name="T24" fmla="*/ 50 w 77"/>
                              <a:gd name="T25" fmla="*/ 155 h 160"/>
                              <a:gd name="T26" fmla="*/ 52 w 77"/>
                              <a:gd name="T27" fmla="*/ 152 h 160"/>
                              <a:gd name="T28" fmla="*/ 40 w 77"/>
                              <a:gd name="T29" fmla="*/ 155 h 160"/>
                              <a:gd name="T30" fmla="*/ 25 w 77"/>
                              <a:gd name="T31" fmla="*/ 155 h 160"/>
                              <a:gd name="T32" fmla="*/ 15 w 77"/>
                              <a:gd name="T33" fmla="*/ 155 h 160"/>
                              <a:gd name="T34" fmla="*/ 5 w 77"/>
                              <a:gd name="T35" fmla="*/ 152 h 160"/>
                              <a:gd name="T36" fmla="*/ 3 w 77"/>
                              <a:gd name="T37" fmla="*/ 155 h 160"/>
                              <a:gd name="T38" fmla="*/ 0 w 77"/>
                              <a:gd name="T39" fmla="*/ 15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>
                                <a:moveTo>
                                  <a:pt x="77" y="5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5" y="7"/>
                                </a:lnTo>
                                <a:lnTo>
                                  <a:pt x="77" y="12"/>
                                </a:lnTo>
                                <a:lnTo>
                                  <a:pt x="77" y="5"/>
                                </a:lnTo>
                                <a:close/>
                                <a:moveTo>
                                  <a:pt x="0" y="157"/>
                                </a:moveTo>
                                <a:lnTo>
                                  <a:pt x="13" y="160"/>
                                </a:lnTo>
                                <a:lnTo>
                                  <a:pt x="25" y="160"/>
                                </a:lnTo>
                                <a:lnTo>
                                  <a:pt x="37" y="160"/>
                                </a:lnTo>
                                <a:lnTo>
                                  <a:pt x="47" y="157"/>
                                </a:lnTo>
                                <a:lnTo>
                                  <a:pt x="50" y="155"/>
                                </a:lnTo>
                                <a:lnTo>
                                  <a:pt x="52" y="152"/>
                                </a:lnTo>
                                <a:lnTo>
                                  <a:pt x="40" y="155"/>
                                </a:lnTo>
                                <a:lnTo>
                                  <a:pt x="25" y="155"/>
                                </a:lnTo>
                                <a:lnTo>
                                  <a:pt x="15" y="155"/>
                                </a:lnTo>
                                <a:lnTo>
                                  <a:pt x="5" y="152"/>
                                </a:lnTo>
                                <a:lnTo>
                                  <a:pt x="3" y="155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7797"/>
                        <wps:cNvSpPr>
                          <a:spLocks noEditPoints="1"/>
                        </wps:cNvSpPr>
                        <wps:spPr bwMode="auto">
                          <a:xfrm>
                            <a:off x="6787" y="1000"/>
                            <a:ext cx="74" cy="155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55"/>
                              <a:gd name="T2" fmla="*/ 72 w 74"/>
                              <a:gd name="T3" fmla="*/ 3 h 155"/>
                              <a:gd name="T4" fmla="*/ 69 w 74"/>
                              <a:gd name="T5" fmla="*/ 0 h 155"/>
                              <a:gd name="T6" fmla="*/ 67 w 74"/>
                              <a:gd name="T7" fmla="*/ 5 h 155"/>
                              <a:gd name="T8" fmla="*/ 72 w 74"/>
                              <a:gd name="T9" fmla="*/ 10 h 155"/>
                              <a:gd name="T10" fmla="*/ 74 w 74"/>
                              <a:gd name="T11" fmla="*/ 13 h 155"/>
                              <a:gd name="T12" fmla="*/ 74 w 74"/>
                              <a:gd name="T13" fmla="*/ 5 h 155"/>
                              <a:gd name="T14" fmla="*/ 0 w 74"/>
                              <a:gd name="T15" fmla="*/ 153 h 155"/>
                              <a:gd name="T16" fmla="*/ 10 w 74"/>
                              <a:gd name="T17" fmla="*/ 155 h 155"/>
                              <a:gd name="T18" fmla="*/ 22 w 74"/>
                              <a:gd name="T19" fmla="*/ 155 h 155"/>
                              <a:gd name="T20" fmla="*/ 34 w 74"/>
                              <a:gd name="T21" fmla="*/ 155 h 155"/>
                              <a:gd name="T22" fmla="*/ 47 w 74"/>
                              <a:gd name="T23" fmla="*/ 153 h 155"/>
                              <a:gd name="T24" fmla="*/ 49 w 74"/>
                              <a:gd name="T25" fmla="*/ 150 h 155"/>
                              <a:gd name="T26" fmla="*/ 49 w 74"/>
                              <a:gd name="T27" fmla="*/ 145 h 155"/>
                              <a:gd name="T28" fmla="*/ 37 w 74"/>
                              <a:gd name="T29" fmla="*/ 150 h 155"/>
                              <a:gd name="T30" fmla="*/ 22 w 74"/>
                              <a:gd name="T31" fmla="*/ 150 h 155"/>
                              <a:gd name="T32" fmla="*/ 12 w 74"/>
                              <a:gd name="T33" fmla="*/ 150 h 155"/>
                              <a:gd name="T34" fmla="*/ 2 w 74"/>
                              <a:gd name="T35" fmla="*/ 148 h 155"/>
                              <a:gd name="T36" fmla="*/ 2 w 74"/>
                              <a:gd name="T37" fmla="*/ 150 h 155"/>
                              <a:gd name="T38" fmla="*/ 0 w 74"/>
                              <a:gd name="T39" fmla="*/ 15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72" y="10"/>
                                </a:lnTo>
                                <a:lnTo>
                                  <a:pt x="74" y="13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53"/>
                                </a:moveTo>
                                <a:lnTo>
                                  <a:pt x="10" y="155"/>
                                </a:lnTo>
                                <a:lnTo>
                                  <a:pt x="22" y="155"/>
                                </a:lnTo>
                                <a:lnTo>
                                  <a:pt x="34" y="155"/>
                                </a:lnTo>
                                <a:lnTo>
                                  <a:pt x="47" y="153"/>
                                </a:lnTo>
                                <a:lnTo>
                                  <a:pt x="49" y="150"/>
                                </a:lnTo>
                                <a:lnTo>
                                  <a:pt x="49" y="145"/>
                                </a:lnTo>
                                <a:lnTo>
                                  <a:pt x="37" y="150"/>
                                </a:lnTo>
                                <a:lnTo>
                                  <a:pt x="22" y="150"/>
                                </a:lnTo>
                                <a:lnTo>
                                  <a:pt x="12" y="150"/>
                                </a:lnTo>
                                <a:lnTo>
                                  <a:pt x="2" y="148"/>
                                </a:lnTo>
                                <a:lnTo>
                                  <a:pt x="2" y="150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7798"/>
                        <wps:cNvSpPr>
                          <a:spLocks noEditPoints="1"/>
                        </wps:cNvSpPr>
                        <wps:spPr bwMode="auto">
                          <a:xfrm>
                            <a:off x="6789" y="1003"/>
                            <a:ext cx="72" cy="150"/>
                          </a:xfrm>
                          <a:custGeom>
                            <a:avLst/>
                            <a:gdLst>
                              <a:gd name="T0" fmla="*/ 72 w 72"/>
                              <a:gd name="T1" fmla="*/ 7 h 150"/>
                              <a:gd name="T2" fmla="*/ 70 w 72"/>
                              <a:gd name="T3" fmla="*/ 2 h 150"/>
                              <a:gd name="T4" fmla="*/ 65 w 72"/>
                              <a:gd name="T5" fmla="*/ 0 h 150"/>
                              <a:gd name="T6" fmla="*/ 65 w 72"/>
                              <a:gd name="T7" fmla="*/ 5 h 150"/>
                              <a:gd name="T8" fmla="*/ 70 w 72"/>
                              <a:gd name="T9" fmla="*/ 10 h 150"/>
                              <a:gd name="T10" fmla="*/ 72 w 72"/>
                              <a:gd name="T11" fmla="*/ 12 h 150"/>
                              <a:gd name="T12" fmla="*/ 72 w 72"/>
                              <a:gd name="T13" fmla="*/ 7 h 150"/>
                              <a:gd name="T14" fmla="*/ 0 w 72"/>
                              <a:gd name="T15" fmla="*/ 147 h 150"/>
                              <a:gd name="T16" fmla="*/ 10 w 72"/>
                              <a:gd name="T17" fmla="*/ 150 h 150"/>
                              <a:gd name="T18" fmla="*/ 20 w 72"/>
                              <a:gd name="T19" fmla="*/ 150 h 150"/>
                              <a:gd name="T20" fmla="*/ 35 w 72"/>
                              <a:gd name="T21" fmla="*/ 150 h 150"/>
                              <a:gd name="T22" fmla="*/ 47 w 72"/>
                              <a:gd name="T23" fmla="*/ 147 h 150"/>
                              <a:gd name="T24" fmla="*/ 47 w 72"/>
                              <a:gd name="T25" fmla="*/ 142 h 150"/>
                              <a:gd name="T26" fmla="*/ 50 w 72"/>
                              <a:gd name="T27" fmla="*/ 140 h 150"/>
                              <a:gd name="T28" fmla="*/ 35 w 72"/>
                              <a:gd name="T29" fmla="*/ 145 h 150"/>
                              <a:gd name="T30" fmla="*/ 20 w 72"/>
                              <a:gd name="T31" fmla="*/ 145 h 150"/>
                              <a:gd name="T32" fmla="*/ 13 w 72"/>
                              <a:gd name="T33" fmla="*/ 145 h 150"/>
                              <a:gd name="T34" fmla="*/ 3 w 72"/>
                              <a:gd name="T35" fmla="*/ 142 h 150"/>
                              <a:gd name="T36" fmla="*/ 0 w 72"/>
                              <a:gd name="T37" fmla="*/ 145 h 150"/>
                              <a:gd name="T38" fmla="*/ 0 w 72"/>
                              <a:gd name="T39" fmla="*/ 14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>
                                <a:moveTo>
                                  <a:pt x="72" y="7"/>
                                </a:moveTo>
                                <a:lnTo>
                                  <a:pt x="70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2"/>
                                </a:lnTo>
                                <a:lnTo>
                                  <a:pt x="72" y="7"/>
                                </a:lnTo>
                                <a:close/>
                                <a:moveTo>
                                  <a:pt x="0" y="147"/>
                                </a:moveTo>
                                <a:lnTo>
                                  <a:pt x="10" y="150"/>
                                </a:lnTo>
                                <a:lnTo>
                                  <a:pt x="20" y="150"/>
                                </a:lnTo>
                                <a:lnTo>
                                  <a:pt x="35" y="150"/>
                                </a:lnTo>
                                <a:lnTo>
                                  <a:pt x="47" y="147"/>
                                </a:lnTo>
                                <a:lnTo>
                                  <a:pt x="47" y="142"/>
                                </a:lnTo>
                                <a:lnTo>
                                  <a:pt x="50" y="140"/>
                                </a:lnTo>
                                <a:lnTo>
                                  <a:pt x="35" y="145"/>
                                </a:lnTo>
                                <a:lnTo>
                                  <a:pt x="20" y="145"/>
                                </a:lnTo>
                                <a:lnTo>
                                  <a:pt x="13" y="145"/>
                                </a:lnTo>
                                <a:lnTo>
                                  <a:pt x="3" y="142"/>
                                </a:lnTo>
                                <a:lnTo>
                                  <a:pt x="0" y="145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7799"/>
                        <wps:cNvSpPr>
                          <a:spLocks noEditPoints="1"/>
                        </wps:cNvSpPr>
                        <wps:spPr bwMode="auto">
                          <a:xfrm>
                            <a:off x="6789" y="1005"/>
                            <a:ext cx="72" cy="145"/>
                          </a:xfrm>
                          <a:custGeom>
                            <a:avLst/>
                            <a:gdLst>
                              <a:gd name="T0" fmla="*/ 72 w 72"/>
                              <a:gd name="T1" fmla="*/ 8 h 145"/>
                              <a:gd name="T2" fmla="*/ 70 w 72"/>
                              <a:gd name="T3" fmla="*/ 5 h 145"/>
                              <a:gd name="T4" fmla="*/ 65 w 72"/>
                              <a:gd name="T5" fmla="*/ 0 h 145"/>
                              <a:gd name="T6" fmla="*/ 65 w 72"/>
                              <a:gd name="T7" fmla="*/ 5 h 145"/>
                              <a:gd name="T8" fmla="*/ 70 w 72"/>
                              <a:gd name="T9" fmla="*/ 10 h 145"/>
                              <a:gd name="T10" fmla="*/ 72 w 72"/>
                              <a:gd name="T11" fmla="*/ 13 h 145"/>
                              <a:gd name="T12" fmla="*/ 72 w 72"/>
                              <a:gd name="T13" fmla="*/ 8 h 145"/>
                              <a:gd name="T14" fmla="*/ 0 w 72"/>
                              <a:gd name="T15" fmla="*/ 143 h 145"/>
                              <a:gd name="T16" fmla="*/ 10 w 72"/>
                              <a:gd name="T17" fmla="*/ 145 h 145"/>
                              <a:gd name="T18" fmla="*/ 20 w 72"/>
                              <a:gd name="T19" fmla="*/ 145 h 145"/>
                              <a:gd name="T20" fmla="*/ 35 w 72"/>
                              <a:gd name="T21" fmla="*/ 145 h 145"/>
                              <a:gd name="T22" fmla="*/ 47 w 72"/>
                              <a:gd name="T23" fmla="*/ 140 h 145"/>
                              <a:gd name="T24" fmla="*/ 50 w 72"/>
                              <a:gd name="T25" fmla="*/ 138 h 145"/>
                              <a:gd name="T26" fmla="*/ 52 w 72"/>
                              <a:gd name="T27" fmla="*/ 135 h 145"/>
                              <a:gd name="T28" fmla="*/ 37 w 72"/>
                              <a:gd name="T29" fmla="*/ 140 h 145"/>
                              <a:gd name="T30" fmla="*/ 20 w 72"/>
                              <a:gd name="T31" fmla="*/ 140 h 145"/>
                              <a:gd name="T32" fmla="*/ 13 w 72"/>
                              <a:gd name="T33" fmla="*/ 140 h 145"/>
                              <a:gd name="T34" fmla="*/ 5 w 72"/>
                              <a:gd name="T35" fmla="*/ 140 h 145"/>
                              <a:gd name="T36" fmla="*/ 3 w 72"/>
                              <a:gd name="T37" fmla="*/ 140 h 145"/>
                              <a:gd name="T38" fmla="*/ 0 w 72"/>
                              <a:gd name="T39" fmla="*/ 143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>
                                <a:moveTo>
                                  <a:pt x="72" y="8"/>
                                </a:moveTo>
                                <a:lnTo>
                                  <a:pt x="70" y="5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3"/>
                                </a:lnTo>
                                <a:lnTo>
                                  <a:pt x="72" y="8"/>
                                </a:lnTo>
                                <a:close/>
                                <a:moveTo>
                                  <a:pt x="0" y="143"/>
                                </a:moveTo>
                                <a:lnTo>
                                  <a:pt x="10" y="145"/>
                                </a:lnTo>
                                <a:lnTo>
                                  <a:pt x="20" y="145"/>
                                </a:lnTo>
                                <a:lnTo>
                                  <a:pt x="35" y="145"/>
                                </a:lnTo>
                                <a:lnTo>
                                  <a:pt x="47" y="140"/>
                                </a:lnTo>
                                <a:lnTo>
                                  <a:pt x="50" y="138"/>
                                </a:lnTo>
                                <a:lnTo>
                                  <a:pt x="52" y="135"/>
                                </a:lnTo>
                                <a:lnTo>
                                  <a:pt x="37" y="140"/>
                                </a:lnTo>
                                <a:lnTo>
                                  <a:pt x="20" y="140"/>
                                </a:lnTo>
                                <a:lnTo>
                                  <a:pt x="13" y="140"/>
                                </a:lnTo>
                                <a:lnTo>
                                  <a:pt x="5" y="140"/>
                                </a:lnTo>
                                <a:lnTo>
                                  <a:pt x="3" y="14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7800"/>
                        <wps:cNvSpPr>
                          <a:spLocks noEditPoints="1"/>
                        </wps:cNvSpPr>
                        <wps:spPr bwMode="auto">
                          <a:xfrm>
                            <a:off x="6792" y="1008"/>
                            <a:ext cx="69" cy="140"/>
                          </a:xfrm>
                          <a:custGeom>
                            <a:avLst/>
                            <a:gdLst>
                              <a:gd name="T0" fmla="*/ 69 w 69"/>
                              <a:gd name="T1" fmla="*/ 7 h 140"/>
                              <a:gd name="T2" fmla="*/ 67 w 69"/>
                              <a:gd name="T3" fmla="*/ 5 h 140"/>
                              <a:gd name="T4" fmla="*/ 62 w 69"/>
                              <a:gd name="T5" fmla="*/ 0 h 140"/>
                              <a:gd name="T6" fmla="*/ 59 w 69"/>
                              <a:gd name="T7" fmla="*/ 7 h 140"/>
                              <a:gd name="T8" fmla="*/ 64 w 69"/>
                              <a:gd name="T9" fmla="*/ 10 h 140"/>
                              <a:gd name="T10" fmla="*/ 69 w 69"/>
                              <a:gd name="T11" fmla="*/ 15 h 140"/>
                              <a:gd name="T12" fmla="*/ 69 w 69"/>
                              <a:gd name="T13" fmla="*/ 7 h 140"/>
                              <a:gd name="T14" fmla="*/ 0 w 69"/>
                              <a:gd name="T15" fmla="*/ 137 h 140"/>
                              <a:gd name="T16" fmla="*/ 10 w 69"/>
                              <a:gd name="T17" fmla="*/ 140 h 140"/>
                              <a:gd name="T18" fmla="*/ 17 w 69"/>
                              <a:gd name="T19" fmla="*/ 140 h 140"/>
                              <a:gd name="T20" fmla="*/ 32 w 69"/>
                              <a:gd name="T21" fmla="*/ 140 h 140"/>
                              <a:gd name="T22" fmla="*/ 47 w 69"/>
                              <a:gd name="T23" fmla="*/ 135 h 140"/>
                              <a:gd name="T24" fmla="*/ 49 w 69"/>
                              <a:gd name="T25" fmla="*/ 132 h 140"/>
                              <a:gd name="T26" fmla="*/ 49 w 69"/>
                              <a:gd name="T27" fmla="*/ 127 h 140"/>
                              <a:gd name="T28" fmla="*/ 34 w 69"/>
                              <a:gd name="T29" fmla="*/ 132 h 140"/>
                              <a:gd name="T30" fmla="*/ 17 w 69"/>
                              <a:gd name="T31" fmla="*/ 135 h 140"/>
                              <a:gd name="T32" fmla="*/ 10 w 69"/>
                              <a:gd name="T33" fmla="*/ 135 h 140"/>
                              <a:gd name="T34" fmla="*/ 5 w 69"/>
                              <a:gd name="T35" fmla="*/ 135 h 140"/>
                              <a:gd name="T36" fmla="*/ 2 w 69"/>
                              <a:gd name="T37" fmla="*/ 137 h 140"/>
                              <a:gd name="T38" fmla="*/ 0 w 69"/>
                              <a:gd name="T39" fmla="*/ 13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>
                                <a:moveTo>
                                  <a:pt x="69" y="7"/>
                                </a:moveTo>
                                <a:lnTo>
                                  <a:pt x="67" y="5"/>
                                </a:lnTo>
                                <a:lnTo>
                                  <a:pt x="62" y="0"/>
                                </a:lnTo>
                                <a:lnTo>
                                  <a:pt x="59" y="7"/>
                                </a:lnTo>
                                <a:lnTo>
                                  <a:pt x="64" y="10"/>
                                </a:lnTo>
                                <a:lnTo>
                                  <a:pt x="69" y="15"/>
                                </a:lnTo>
                                <a:lnTo>
                                  <a:pt x="69" y="7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0"/>
                                </a:lnTo>
                                <a:lnTo>
                                  <a:pt x="17" y="140"/>
                                </a:lnTo>
                                <a:lnTo>
                                  <a:pt x="32" y="140"/>
                                </a:lnTo>
                                <a:lnTo>
                                  <a:pt x="47" y="135"/>
                                </a:lnTo>
                                <a:lnTo>
                                  <a:pt x="49" y="132"/>
                                </a:lnTo>
                                <a:lnTo>
                                  <a:pt x="49" y="127"/>
                                </a:lnTo>
                                <a:lnTo>
                                  <a:pt x="34" y="132"/>
                                </a:lnTo>
                                <a:lnTo>
                                  <a:pt x="17" y="135"/>
                                </a:lnTo>
                                <a:lnTo>
                                  <a:pt x="10" y="135"/>
                                </a:lnTo>
                                <a:lnTo>
                                  <a:pt x="5" y="135"/>
                                </a:lnTo>
                                <a:lnTo>
                                  <a:pt x="2" y="137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7801"/>
                        <wps:cNvSpPr>
                          <a:spLocks noEditPoints="1"/>
                        </wps:cNvSpPr>
                        <wps:spPr bwMode="auto">
                          <a:xfrm>
                            <a:off x="6794" y="1010"/>
                            <a:ext cx="67" cy="135"/>
                          </a:xfrm>
                          <a:custGeom>
                            <a:avLst/>
                            <a:gdLst>
                              <a:gd name="T0" fmla="*/ 67 w 67"/>
                              <a:gd name="T1" fmla="*/ 8 h 135"/>
                              <a:gd name="T2" fmla="*/ 65 w 67"/>
                              <a:gd name="T3" fmla="*/ 5 h 135"/>
                              <a:gd name="T4" fmla="*/ 60 w 67"/>
                              <a:gd name="T5" fmla="*/ 0 h 135"/>
                              <a:gd name="T6" fmla="*/ 57 w 67"/>
                              <a:gd name="T7" fmla="*/ 8 h 135"/>
                              <a:gd name="T8" fmla="*/ 62 w 67"/>
                              <a:gd name="T9" fmla="*/ 10 h 135"/>
                              <a:gd name="T10" fmla="*/ 67 w 67"/>
                              <a:gd name="T11" fmla="*/ 15 h 135"/>
                              <a:gd name="T12" fmla="*/ 67 w 67"/>
                              <a:gd name="T13" fmla="*/ 8 h 135"/>
                              <a:gd name="T14" fmla="*/ 0 w 67"/>
                              <a:gd name="T15" fmla="*/ 135 h 135"/>
                              <a:gd name="T16" fmla="*/ 8 w 67"/>
                              <a:gd name="T17" fmla="*/ 135 h 135"/>
                              <a:gd name="T18" fmla="*/ 15 w 67"/>
                              <a:gd name="T19" fmla="*/ 135 h 135"/>
                              <a:gd name="T20" fmla="*/ 32 w 67"/>
                              <a:gd name="T21" fmla="*/ 135 h 135"/>
                              <a:gd name="T22" fmla="*/ 47 w 67"/>
                              <a:gd name="T23" fmla="*/ 130 h 135"/>
                              <a:gd name="T24" fmla="*/ 47 w 67"/>
                              <a:gd name="T25" fmla="*/ 125 h 135"/>
                              <a:gd name="T26" fmla="*/ 50 w 67"/>
                              <a:gd name="T27" fmla="*/ 123 h 135"/>
                              <a:gd name="T28" fmla="*/ 32 w 67"/>
                              <a:gd name="T29" fmla="*/ 128 h 135"/>
                              <a:gd name="T30" fmla="*/ 15 w 67"/>
                              <a:gd name="T31" fmla="*/ 130 h 135"/>
                              <a:gd name="T32" fmla="*/ 10 w 67"/>
                              <a:gd name="T33" fmla="*/ 130 h 135"/>
                              <a:gd name="T34" fmla="*/ 3 w 67"/>
                              <a:gd name="T35" fmla="*/ 130 h 135"/>
                              <a:gd name="T36" fmla="*/ 3 w 67"/>
                              <a:gd name="T37" fmla="*/ 133 h 135"/>
                              <a:gd name="T38" fmla="*/ 0 w 67"/>
                              <a:gd name="T3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>
                                <a:moveTo>
                                  <a:pt x="67" y="8"/>
                                </a:moveTo>
                                <a:lnTo>
                                  <a:pt x="65" y="5"/>
                                </a:lnTo>
                                <a:lnTo>
                                  <a:pt x="60" y="0"/>
                                </a:lnTo>
                                <a:lnTo>
                                  <a:pt x="57" y="8"/>
                                </a:lnTo>
                                <a:lnTo>
                                  <a:pt x="62" y="10"/>
                                </a:lnTo>
                                <a:lnTo>
                                  <a:pt x="67" y="15"/>
                                </a:lnTo>
                                <a:lnTo>
                                  <a:pt x="67" y="8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8" y="135"/>
                                </a:lnTo>
                                <a:lnTo>
                                  <a:pt x="15" y="135"/>
                                </a:lnTo>
                                <a:lnTo>
                                  <a:pt x="32" y="135"/>
                                </a:lnTo>
                                <a:lnTo>
                                  <a:pt x="47" y="130"/>
                                </a:lnTo>
                                <a:lnTo>
                                  <a:pt x="47" y="125"/>
                                </a:lnTo>
                                <a:lnTo>
                                  <a:pt x="50" y="123"/>
                                </a:lnTo>
                                <a:lnTo>
                                  <a:pt x="32" y="128"/>
                                </a:lnTo>
                                <a:lnTo>
                                  <a:pt x="15" y="130"/>
                                </a:lnTo>
                                <a:lnTo>
                                  <a:pt x="10" y="130"/>
                                </a:lnTo>
                                <a:lnTo>
                                  <a:pt x="3" y="130"/>
                                </a:lnTo>
                                <a:lnTo>
                                  <a:pt x="3" y="133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7802"/>
                        <wps:cNvSpPr>
                          <a:spLocks noEditPoints="1"/>
                        </wps:cNvSpPr>
                        <wps:spPr bwMode="auto">
                          <a:xfrm>
                            <a:off x="6797" y="1015"/>
                            <a:ext cx="64" cy="128"/>
                          </a:xfrm>
                          <a:custGeom>
                            <a:avLst/>
                            <a:gdLst>
                              <a:gd name="T0" fmla="*/ 64 w 64"/>
                              <a:gd name="T1" fmla="*/ 8 h 128"/>
                              <a:gd name="T2" fmla="*/ 59 w 64"/>
                              <a:gd name="T3" fmla="*/ 3 h 128"/>
                              <a:gd name="T4" fmla="*/ 54 w 64"/>
                              <a:gd name="T5" fmla="*/ 0 h 128"/>
                              <a:gd name="T6" fmla="*/ 54 w 64"/>
                              <a:gd name="T7" fmla="*/ 5 h 128"/>
                              <a:gd name="T8" fmla="*/ 59 w 64"/>
                              <a:gd name="T9" fmla="*/ 10 h 128"/>
                              <a:gd name="T10" fmla="*/ 64 w 64"/>
                              <a:gd name="T11" fmla="*/ 15 h 128"/>
                              <a:gd name="T12" fmla="*/ 64 w 64"/>
                              <a:gd name="T13" fmla="*/ 10 h 128"/>
                              <a:gd name="T14" fmla="*/ 64 w 64"/>
                              <a:gd name="T15" fmla="*/ 8 h 128"/>
                              <a:gd name="T16" fmla="*/ 0 w 64"/>
                              <a:gd name="T17" fmla="*/ 128 h 128"/>
                              <a:gd name="T18" fmla="*/ 5 w 64"/>
                              <a:gd name="T19" fmla="*/ 128 h 128"/>
                              <a:gd name="T20" fmla="*/ 12 w 64"/>
                              <a:gd name="T21" fmla="*/ 128 h 128"/>
                              <a:gd name="T22" fmla="*/ 29 w 64"/>
                              <a:gd name="T23" fmla="*/ 125 h 128"/>
                              <a:gd name="T24" fmla="*/ 44 w 64"/>
                              <a:gd name="T25" fmla="*/ 120 h 128"/>
                              <a:gd name="T26" fmla="*/ 47 w 64"/>
                              <a:gd name="T27" fmla="*/ 118 h 128"/>
                              <a:gd name="T28" fmla="*/ 49 w 64"/>
                              <a:gd name="T29" fmla="*/ 113 h 128"/>
                              <a:gd name="T30" fmla="*/ 39 w 64"/>
                              <a:gd name="T31" fmla="*/ 118 h 128"/>
                              <a:gd name="T32" fmla="*/ 32 w 64"/>
                              <a:gd name="T33" fmla="*/ 120 h 128"/>
                              <a:gd name="T34" fmla="*/ 22 w 64"/>
                              <a:gd name="T35" fmla="*/ 123 h 128"/>
                              <a:gd name="T36" fmla="*/ 12 w 64"/>
                              <a:gd name="T37" fmla="*/ 123 h 128"/>
                              <a:gd name="T38" fmla="*/ 7 w 64"/>
                              <a:gd name="T39" fmla="*/ 123 h 128"/>
                              <a:gd name="T40" fmla="*/ 2 w 64"/>
                              <a:gd name="T41" fmla="*/ 123 h 128"/>
                              <a:gd name="T42" fmla="*/ 0 w 64"/>
                              <a:gd name="T43" fmla="*/ 125 h 128"/>
                              <a:gd name="T44" fmla="*/ 0 w 64"/>
                              <a:gd name="T45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>
                                <a:moveTo>
                                  <a:pt x="64" y="8"/>
                                </a:moveTo>
                                <a:lnTo>
                                  <a:pt x="59" y="3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lnTo>
                                  <a:pt x="64" y="8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5" y="128"/>
                                </a:lnTo>
                                <a:lnTo>
                                  <a:pt x="12" y="128"/>
                                </a:lnTo>
                                <a:lnTo>
                                  <a:pt x="29" y="125"/>
                                </a:lnTo>
                                <a:lnTo>
                                  <a:pt x="44" y="120"/>
                                </a:lnTo>
                                <a:lnTo>
                                  <a:pt x="47" y="118"/>
                                </a:lnTo>
                                <a:lnTo>
                                  <a:pt x="49" y="113"/>
                                </a:lnTo>
                                <a:lnTo>
                                  <a:pt x="39" y="118"/>
                                </a:lnTo>
                                <a:lnTo>
                                  <a:pt x="32" y="120"/>
                                </a:lnTo>
                                <a:lnTo>
                                  <a:pt x="22" y="123"/>
                                </a:lnTo>
                                <a:lnTo>
                                  <a:pt x="12" y="123"/>
                                </a:lnTo>
                                <a:lnTo>
                                  <a:pt x="7" y="123"/>
                                </a:lnTo>
                                <a:lnTo>
                                  <a:pt x="2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7803"/>
                        <wps:cNvSpPr>
                          <a:spLocks noEditPoints="1"/>
                        </wps:cNvSpPr>
                        <wps:spPr bwMode="auto">
                          <a:xfrm>
                            <a:off x="6797" y="1018"/>
                            <a:ext cx="64" cy="122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122"/>
                              <a:gd name="T2" fmla="*/ 59 w 64"/>
                              <a:gd name="T3" fmla="*/ 2 h 122"/>
                              <a:gd name="T4" fmla="*/ 54 w 64"/>
                              <a:gd name="T5" fmla="*/ 0 h 122"/>
                              <a:gd name="T6" fmla="*/ 54 w 64"/>
                              <a:gd name="T7" fmla="*/ 5 h 122"/>
                              <a:gd name="T8" fmla="*/ 59 w 64"/>
                              <a:gd name="T9" fmla="*/ 10 h 122"/>
                              <a:gd name="T10" fmla="*/ 64 w 64"/>
                              <a:gd name="T11" fmla="*/ 15 h 122"/>
                              <a:gd name="T12" fmla="*/ 64 w 64"/>
                              <a:gd name="T13" fmla="*/ 12 h 122"/>
                              <a:gd name="T14" fmla="*/ 64 w 64"/>
                              <a:gd name="T15" fmla="*/ 7 h 122"/>
                              <a:gd name="T16" fmla="*/ 0 w 64"/>
                              <a:gd name="T17" fmla="*/ 122 h 122"/>
                              <a:gd name="T18" fmla="*/ 7 w 64"/>
                              <a:gd name="T19" fmla="*/ 122 h 122"/>
                              <a:gd name="T20" fmla="*/ 12 w 64"/>
                              <a:gd name="T21" fmla="*/ 122 h 122"/>
                              <a:gd name="T22" fmla="*/ 29 w 64"/>
                              <a:gd name="T23" fmla="*/ 120 h 122"/>
                              <a:gd name="T24" fmla="*/ 47 w 64"/>
                              <a:gd name="T25" fmla="*/ 115 h 122"/>
                              <a:gd name="T26" fmla="*/ 49 w 64"/>
                              <a:gd name="T27" fmla="*/ 110 h 122"/>
                              <a:gd name="T28" fmla="*/ 49 w 64"/>
                              <a:gd name="T29" fmla="*/ 105 h 122"/>
                              <a:gd name="T30" fmla="*/ 42 w 64"/>
                              <a:gd name="T31" fmla="*/ 112 h 122"/>
                              <a:gd name="T32" fmla="*/ 32 w 64"/>
                              <a:gd name="T33" fmla="*/ 115 h 122"/>
                              <a:gd name="T34" fmla="*/ 22 w 64"/>
                              <a:gd name="T35" fmla="*/ 117 h 122"/>
                              <a:gd name="T36" fmla="*/ 12 w 64"/>
                              <a:gd name="T37" fmla="*/ 117 h 122"/>
                              <a:gd name="T38" fmla="*/ 7 w 64"/>
                              <a:gd name="T39" fmla="*/ 117 h 122"/>
                              <a:gd name="T40" fmla="*/ 5 w 64"/>
                              <a:gd name="T41" fmla="*/ 117 h 122"/>
                              <a:gd name="T42" fmla="*/ 2 w 64"/>
                              <a:gd name="T43" fmla="*/ 120 h 122"/>
                              <a:gd name="T44" fmla="*/ 0 w 64"/>
                              <a:gd name="T45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>
                                <a:moveTo>
                                  <a:pt x="64" y="7"/>
                                </a:moveTo>
                                <a:lnTo>
                                  <a:pt x="59" y="2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2"/>
                                </a:lnTo>
                                <a:lnTo>
                                  <a:pt x="64" y="7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7" y="122"/>
                                </a:lnTo>
                                <a:lnTo>
                                  <a:pt x="12" y="122"/>
                                </a:lnTo>
                                <a:lnTo>
                                  <a:pt x="29" y="120"/>
                                </a:lnTo>
                                <a:lnTo>
                                  <a:pt x="47" y="115"/>
                                </a:lnTo>
                                <a:lnTo>
                                  <a:pt x="49" y="110"/>
                                </a:lnTo>
                                <a:lnTo>
                                  <a:pt x="49" y="105"/>
                                </a:lnTo>
                                <a:lnTo>
                                  <a:pt x="42" y="112"/>
                                </a:lnTo>
                                <a:lnTo>
                                  <a:pt x="32" y="115"/>
                                </a:lnTo>
                                <a:lnTo>
                                  <a:pt x="22" y="117"/>
                                </a:lnTo>
                                <a:lnTo>
                                  <a:pt x="12" y="117"/>
                                </a:lnTo>
                                <a:lnTo>
                                  <a:pt x="7" y="117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7804"/>
                        <wps:cNvSpPr>
                          <a:spLocks noEditPoints="1"/>
                        </wps:cNvSpPr>
                        <wps:spPr bwMode="auto">
                          <a:xfrm>
                            <a:off x="6799" y="1020"/>
                            <a:ext cx="62" cy="118"/>
                          </a:xfrm>
                          <a:custGeom>
                            <a:avLst/>
                            <a:gdLst>
                              <a:gd name="T0" fmla="*/ 62 w 62"/>
                              <a:gd name="T1" fmla="*/ 10 h 118"/>
                              <a:gd name="T2" fmla="*/ 57 w 62"/>
                              <a:gd name="T3" fmla="*/ 5 h 118"/>
                              <a:gd name="T4" fmla="*/ 52 w 62"/>
                              <a:gd name="T5" fmla="*/ 0 h 118"/>
                              <a:gd name="T6" fmla="*/ 50 w 62"/>
                              <a:gd name="T7" fmla="*/ 5 h 118"/>
                              <a:gd name="T8" fmla="*/ 57 w 62"/>
                              <a:gd name="T9" fmla="*/ 10 h 118"/>
                              <a:gd name="T10" fmla="*/ 62 w 62"/>
                              <a:gd name="T11" fmla="*/ 18 h 118"/>
                              <a:gd name="T12" fmla="*/ 62 w 62"/>
                              <a:gd name="T13" fmla="*/ 13 h 118"/>
                              <a:gd name="T14" fmla="*/ 62 w 62"/>
                              <a:gd name="T15" fmla="*/ 10 h 118"/>
                              <a:gd name="T16" fmla="*/ 0 w 62"/>
                              <a:gd name="T17" fmla="*/ 118 h 118"/>
                              <a:gd name="T18" fmla="*/ 5 w 62"/>
                              <a:gd name="T19" fmla="*/ 118 h 118"/>
                              <a:gd name="T20" fmla="*/ 10 w 62"/>
                              <a:gd name="T21" fmla="*/ 118 h 118"/>
                              <a:gd name="T22" fmla="*/ 20 w 62"/>
                              <a:gd name="T23" fmla="*/ 118 h 118"/>
                              <a:gd name="T24" fmla="*/ 30 w 62"/>
                              <a:gd name="T25" fmla="*/ 115 h 118"/>
                              <a:gd name="T26" fmla="*/ 37 w 62"/>
                              <a:gd name="T27" fmla="*/ 113 h 118"/>
                              <a:gd name="T28" fmla="*/ 47 w 62"/>
                              <a:gd name="T29" fmla="*/ 108 h 118"/>
                              <a:gd name="T30" fmla="*/ 47 w 62"/>
                              <a:gd name="T31" fmla="*/ 103 h 118"/>
                              <a:gd name="T32" fmla="*/ 50 w 62"/>
                              <a:gd name="T33" fmla="*/ 100 h 118"/>
                              <a:gd name="T34" fmla="*/ 40 w 62"/>
                              <a:gd name="T35" fmla="*/ 105 h 118"/>
                              <a:gd name="T36" fmla="*/ 32 w 62"/>
                              <a:gd name="T37" fmla="*/ 110 h 118"/>
                              <a:gd name="T38" fmla="*/ 22 w 62"/>
                              <a:gd name="T39" fmla="*/ 113 h 118"/>
                              <a:gd name="T40" fmla="*/ 10 w 62"/>
                              <a:gd name="T41" fmla="*/ 113 h 118"/>
                              <a:gd name="T42" fmla="*/ 8 w 62"/>
                              <a:gd name="T43" fmla="*/ 113 h 118"/>
                              <a:gd name="T44" fmla="*/ 3 w 62"/>
                              <a:gd name="T45" fmla="*/ 113 h 118"/>
                              <a:gd name="T46" fmla="*/ 3 w 62"/>
                              <a:gd name="T47" fmla="*/ 115 h 118"/>
                              <a:gd name="T48" fmla="*/ 0 w 62"/>
                              <a:gd name="T49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>
                                <a:moveTo>
                                  <a:pt x="62" y="10"/>
                                </a:moveTo>
                                <a:lnTo>
                                  <a:pt x="57" y="5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62" y="18"/>
                                </a:lnTo>
                                <a:lnTo>
                                  <a:pt x="62" y="13"/>
                                </a:lnTo>
                                <a:lnTo>
                                  <a:pt x="62" y="10"/>
                                </a:lnTo>
                                <a:close/>
                                <a:moveTo>
                                  <a:pt x="0" y="118"/>
                                </a:moveTo>
                                <a:lnTo>
                                  <a:pt x="5" y="118"/>
                                </a:lnTo>
                                <a:lnTo>
                                  <a:pt x="10" y="118"/>
                                </a:lnTo>
                                <a:lnTo>
                                  <a:pt x="20" y="118"/>
                                </a:lnTo>
                                <a:lnTo>
                                  <a:pt x="30" y="115"/>
                                </a:lnTo>
                                <a:lnTo>
                                  <a:pt x="37" y="113"/>
                                </a:lnTo>
                                <a:lnTo>
                                  <a:pt x="47" y="108"/>
                                </a:lnTo>
                                <a:lnTo>
                                  <a:pt x="47" y="103"/>
                                </a:lnTo>
                                <a:lnTo>
                                  <a:pt x="50" y="100"/>
                                </a:lnTo>
                                <a:lnTo>
                                  <a:pt x="40" y="105"/>
                                </a:lnTo>
                                <a:lnTo>
                                  <a:pt x="32" y="110"/>
                                </a:lnTo>
                                <a:lnTo>
                                  <a:pt x="22" y="113"/>
                                </a:lnTo>
                                <a:lnTo>
                                  <a:pt x="10" y="113"/>
                                </a:lnTo>
                                <a:lnTo>
                                  <a:pt x="8" y="113"/>
                                </a:lnTo>
                                <a:lnTo>
                                  <a:pt x="3" y="113"/>
                                </a:lnTo>
                                <a:lnTo>
                                  <a:pt x="3" y="115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7805"/>
                        <wps:cNvSpPr>
                          <a:spLocks noEditPoints="1"/>
                        </wps:cNvSpPr>
                        <wps:spPr bwMode="auto">
                          <a:xfrm>
                            <a:off x="6802" y="1023"/>
                            <a:ext cx="59" cy="112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12"/>
                              <a:gd name="T2" fmla="*/ 54 w 59"/>
                              <a:gd name="T3" fmla="*/ 5 h 112"/>
                              <a:gd name="T4" fmla="*/ 49 w 59"/>
                              <a:gd name="T5" fmla="*/ 0 h 112"/>
                              <a:gd name="T6" fmla="*/ 47 w 59"/>
                              <a:gd name="T7" fmla="*/ 2 h 112"/>
                              <a:gd name="T8" fmla="*/ 47 w 59"/>
                              <a:gd name="T9" fmla="*/ 5 h 112"/>
                              <a:gd name="T10" fmla="*/ 54 w 59"/>
                              <a:gd name="T11" fmla="*/ 12 h 112"/>
                              <a:gd name="T12" fmla="*/ 59 w 59"/>
                              <a:gd name="T13" fmla="*/ 20 h 112"/>
                              <a:gd name="T14" fmla="*/ 59 w 59"/>
                              <a:gd name="T15" fmla="*/ 15 h 112"/>
                              <a:gd name="T16" fmla="*/ 59 w 59"/>
                              <a:gd name="T17" fmla="*/ 10 h 112"/>
                              <a:gd name="T18" fmla="*/ 0 w 59"/>
                              <a:gd name="T19" fmla="*/ 112 h 112"/>
                              <a:gd name="T20" fmla="*/ 2 w 59"/>
                              <a:gd name="T21" fmla="*/ 112 h 112"/>
                              <a:gd name="T22" fmla="*/ 7 w 59"/>
                              <a:gd name="T23" fmla="*/ 112 h 112"/>
                              <a:gd name="T24" fmla="*/ 17 w 59"/>
                              <a:gd name="T25" fmla="*/ 112 h 112"/>
                              <a:gd name="T26" fmla="*/ 27 w 59"/>
                              <a:gd name="T27" fmla="*/ 110 h 112"/>
                              <a:gd name="T28" fmla="*/ 37 w 59"/>
                              <a:gd name="T29" fmla="*/ 107 h 112"/>
                              <a:gd name="T30" fmla="*/ 44 w 59"/>
                              <a:gd name="T31" fmla="*/ 100 h 112"/>
                              <a:gd name="T32" fmla="*/ 47 w 59"/>
                              <a:gd name="T33" fmla="*/ 97 h 112"/>
                              <a:gd name="T34" fmla="*/ 47 w 59"/>
                              <a:gd name="T35" fmla="*/ 92 h 112"/>
                              <a:gd name="T36" fmla="*/ 39 w 59"/>
                              <a:gd name="T37" fmla="*/ 100 h 112"/>
                              <a:gd name="T38" fmla="*/ 29 w 59"/>
                              <a:gd name="T39" fmla="*/ 105 h 112"/>
                              <a:gd name="T40" fmla="*/ 19 w 59"/>
                              <a:gd name="T41" fmla="*/ 107 h 112"/>
                              <a:gd name="T42" fmla="*/ 7 w 59"/>
                              <a:gd name="T43" fmla="*/ 107 h 112"/>
                              <a:gd name="T44" fmla="*/ 5 w 59"/>
                              <a:gd name="T45" fmla="*/ 107 h 112"/>
                              <a:gd name="T46" fmla="*/ 2 w 59"/>
                              <a:gd name="T47" fmla="*/ 107 h 112"/>
                              <a:gd name="T48" fmla="*/ 0 w 59"/>
                              <a:gd name="T49" fmla="*/ 110 h 112"/>
                              <a:gd name="T50" fmla="*/ 0 w 59"/>
                              <a:gd name="T5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59" y="10"/>
                                </a:moveTo>
                                <a:lnTo>
                                  <a:pt x="54" y="5"/>
                                </a:lnTo>
                                <a:lnTo>
                                  <a:pt x="49" y="0"/>
                                </a:lnTo>
                                <a:lnTo>
                                  <a:pt x="47" y="2"/>
                                </a:lnTo>
                                <a:lnTo>
                                  <a:pt x="47" y="5"/>
                                </a:lnTo>
                                <a:lnTo>
                                  <a:pt x="54" y="12"/>
                                </a:lnTo>
                                <a:lnTo>
                                  <a:pt x="59" y="20"/>
                                </a:lnTo>
                                <a:lnTo>
                                  <a:pt x="59" y="15"/>
                                </a:lnTo>
                                <a:lnTo>
                                  <a:pt x="59" y="10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2" y="112"/>
                                </a:lnTo>
                                <a:lnTo>
                                  <a:pt x="7" y="112"/>
                                </a:lnTo>
                                <a:lnTo>
                                  <a:pt x="17" y="112"/>
                                </a:lnTo>
                                <a:lnTo>
                                  <a:pt x="27" y="110"/>
                                </a:lnTo>
                                <a:lnTo>
                                  <a:pt x="37" y="107"/>
                                </a:lnTo>
                                <a:lnTo>
                                  <a:pt x="44" y="100"/>
                                </a:lnTo>
                                <a:lnTo>
                                  <a:pt x="47" y="97"/>
                                </a:lnTo>
                                <a:lnTo>
                                  <a:pt x="47" y="92"/>
                                </a:lnTo>
                                <a:lnTo>
                                  <a:pt x="39" y="100"/>
                                </a:lnTo>
                                <a:lnTo>
                                  <a:pt x="29" y="105"/>
                                </a:lnTo>
                                <a:lnTo>
                                  <a:pt x="19" y="107"/>
                                </a:lnTo>
                                <a:lnTo>
                                  <a:pt x="7" y="107"/>
                                </a:lnTo>
                                <a:lnTo>
                                  <a:pt x="5" y="107"/>
                                </a:lnTo>
                                <a:lnTo>
                                  <a:pt x="2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7806"/>
                        <wps:cNvSpPr>
                          <a:spLocks noEditPoints="1"/>
                        </wps:cNvSpPr>
                        <wps:spPr bwMode="auto">
                          <a:xfrm>
                            <a:off x="6802" y="1025"/>
                            <a:ext cx="59" cy="108"/>
                          </a:xfrm>
                          <a:custGeom>
                            <a:avLst/>
                            <a:gdLst>
                              <a:gd name="T0" fmla="*/ 59 w 59"/>
                              <a:gd name="T1" fmla="*/ 13 h 108"/>
                              <a:gd name="T2" fmla="*/ 54 w 59"/>
                              <a:gd name="T3" fmla="*/ 5 h 108"/>
                              <a:gd name="T4" fmla="*/ 47 w 59"/>
                              <a:gd name="T5" fmla="*/ 0 h 108"/>
                              <a:gd name="T6" fmla="*/ 47 w 59"/>
                              <a:gd name="T7" fmla="*/ 3 h 108"/>
                              <a:gd name="T8" fmla="*/ 47 w 59"/>
                              <a:gd name="T9" fmla="*/ 5 h 108"/>
                              <a:gd name="T10" fmla="*/ 54 w 59"/>
                              <a:gd name="T11" fmla="*/ 13 h 108"/>
                              <a:gd name="T12" fmla="*/ 59 w 59"/>
                              <a:gd name="T13" fmla="*/ 23 h 108"/>
                              <a:gd name="T14" fmla="*/ 59 w 59"/>
                              <a:gd name="T15" fmla="*/ 18 h 108"/>
                              <a:gd name="T16" fmla="*/ 59 w 59"/>
                              <a:gd name="T17" fmla="*/ 13 h 108"/>
                              <a:gd name="T18" fmla="*/ 0 w 59"/>
                              <a:gd name="T19" fmla="*/ 108 h 108"/>
                              <a:gd name="T20" fmla="*/ 5 w 59"/>
                              <a:gd name="T21" fmla="*/ 108 h 108"/>
                              <a:gd name="T22" fmla="*/ 7 w 59"/>
                              <a:gd name="T23" fmla="*/ 108 h 108"/>
                              <a:gd name="T24" fmla="*/ 19 w 59"/>
                              <a:gd name="T25" fmla="*/ 108 h 108"/>
                              <a:gd name="T26" fmla="*/ 29 w 59"/>
                              <a:gd name="T27" fmla="*/ 105 h 108"/>
                              <a:gd name="T28" fmla="*/ 37 w 59"/>
                              <a:gd name="T29" fmla="*/ 100 h 108"/>
                              <a:gd name="T30" fmla="*/ 47 w 59"/>
                              <a:gd name="T31" fmla="*/ 95 h 108"/>
                              <a:gd name="T32" fmla="*/ 47 w 59"/>
                              <a:gd name="T33" fmla="*/ 90 h 108"/>
                              <a:gd name="T34" fmla="*/ 49 w 59"/>
                              <a:gd name="T35" fmla="*/ 85 h 108"/>
                              <a:gd name="T36" fmla="*/ 42 w 59"/>
                              <a:gd name="T37" fmla="*/ 93 h 108"/>
                              <a:gd name="T38" fmla="*/ 32 w 59"/>
                              <a:gd name="T39" fmla="*/ 98 h 108"/>
                              <a:gd name="T40" fmla="*/ 19 w 59"/>
                              <a:gd name="T41" fmla="*/ 103 h 108"/>
                              <a:gd name="T42" fmla="*/ 7 w 59"/>
                              <a:gd name="T43" fmla="*/ 103 h 108"/>
                              <a:gd name="T44" fmla="*/ 5 w 59"/>
                              <a:gd name="T45" fmla="*/ 103 h 108"/>
                              <a:gd name="T46" fmla="*/ 5 w 59"/>
                              <a:gd name="T47" fmla="*/ 103 h 108"/>
                              <a:gd name="T48" fmla="*/ 2 w 59"/>
                              <a:gd name="T49" fmla="*/ 105 h 108"/>
                              <a:gd name="T50" fmla="*/ 0 w 59"/>
                              <a:gd name="T51" fmla="*/ 108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>
                                <a:moveTo>
                                  <a:pt x="59" y="13"/>
                                </a:moveTo>
                                <a:lnTo>
                                  <a:pt x="54" y="5"/>
                                </a:lnTo>
                                <a:lnTo>
                                  <a:pt x="47" y="0"/>
                                </a:lnTo>
                                <a:lnTo>
                                  <a:pt x="47" y="3"/>
                                </a:lnTo>
                                <a:lnTo>
                                  <a:pt x="47" y="5"/>
                                </a:lnTo>
                                <a:lnTo>
                                  <a:pt x="54" y="13"/>
                                </a:lnTo>
                                <a:lnTo>
                                  <a:pt x="59" y="23"/>
                                </a:lnTo>
                                <a:lnTo>
                                  <a:pt x="59" y="18"/>
                                </a:lnTo>
                                <a:lnTo>
                                  <a:pt x="59" y="13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5" y="108"/>
                                </a:lnTo>
                                <a:lnTo>
                                  <a:pt x="7" y="108"/>
                                </a:lnTo>
                                <a:lnTo>
                                  <a:pt x="19" y="108"/>
                                </a:lnTo>
                                <a:lnTo>
                                  <a:pt x="29" y="105"/>
                                </a:lnTo>
                                <a:lnTo>
                                  <a:pt x="37" y="100"/>
                                </a:lnTo>
                                <a:lnTo>
                                  <a:pt x="47" y="95"/>
                                </a:lnTo>
                                <a:lnTo>
                                  <a:pt x="47" y="90"/>
                                </a:lnTo>
                                <a:lnTo>
                                  <a:pt x="49" y="85"/>
                                </a:lnTo>
                                <a:lnTo>
                                  <a:pt x="42" y="93"/>
                                </a:lnTo>
                                <a:lnTo>
                                  <a:pt x="32" y="98"/>
                                </a:lnTo>
                                <a:lnTo>
                                  <a:pt x="19" y="103"/>
                                </a:lnTo>
                                <a:lnTo>
                                  <a:pt x="7" y="103"/>
                                </a:lnTo>
                                <a:lnTo>
                                  <a:pt x="5" y="103"/>
                                </a:lnTo>
                                <a:lnTo>
                                  <a:pt x="5" y="103"/>
                                </a:lnTo>
                                <a:lnTo>
                                  <a:pt x="2" y="105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7807"/>
                        <wps:cNvSpPr>
                          <a:spLocks noEditPoints="1"/>
                        </wps:cNvSpPr>
                        <wps:spPr bwMode="auto">
                          <a:xfrm>
                            <a:off x="6804" y="1028"/>
                            <a:ext cx="57" cy="102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02"/>
                              <a:gd name="T2" fmla="*/ 52 w 57"/>
                              <a:gd name="T3" fmla="*/ 7 h 102"/>
                              <a:gd name="T4" fmla="*/ 45 w 57"/>
                              <a:gd name="T5" fmla="*/ 0 h 102"/>
                              <a:gd name="T6" fmla="*/ 45 w 57"/>
                              <a:gd name="T7" fmla="*/ 2 h 102"/>
                              <a:gd name="T8" fmla="*/ 45 w 57"/>
                              <a:gd name="T9" fmla="*/ 5 h 102"/>
                              <a:gd name="T10" fmla="*/ 52 w 57"/>
                              <a:gd name="T11" fmla="*/ 15 h 102"/>
                              <a:gd name="T12" fmla="*/ 57 w 57"/>
                              <a:gd name="T13" fmla="*/ 25 h 102"/>
                              <a:gd name="T14" fmla="*/ 57 w 57"/>
                              <a:gd name="T15" fmla="*/ 20 h 102"/>
                              <a:gd name="T16" fmla="*/ 57 w 57"/>
                              <a:gd name="T17" fmla="*/ 15 h 102"/>
                              <a:gd name="T18" fmla="*/ 0 w 57"/>
                              <a:gd name="T19" fmla="*/ 102 h 102"/>
                              <a:gd name="T20" fmla="*/ 3 w 57"/>
                              <a:gd name="T21" fmla="*/ 102 h 102"/>
                              <a:gd name="T22" fmla="*/ 5 w 57"/>
                              <a:gd name="T23" fmla="*/ 102 h 102"/>
                              <a:gd name="T24" fmla="*/ 17 w 57"/>
                              <a:gd name="T25" fmla="*/ 102 h 102"/>
                              <a:gd name="T26" fmla="*/ 27 w 57"/>
                              <a:gd name="T27" fmla="*/ 100 h 102"/>
                              <a:gd name="T28" fmla="*/ 37 w 57"/>
                              <a:gd name="T29" fmla="*/ 95 h 102"/>
                              <a:gd name="T30" fmla="*/ 45 w 57"/>
                              <a:gd name="T31" fmla="*/ 87 h 102"/>
                              <a:gd name="T32" fmla="*/ 47 w 57"/>
                              <a:gd name="T33" fmla="*/ 82 h 102"/>
                              <a:gd name="T34" fmla="*/ 50 w 57"/>
                              <a:gd name="T35" fmla="*/ 77 h 102"/>
                              <a:gd name="T36" fmla="*/ 40 w 57"/>
                              <a:gd name="T37" fmla="*/ 85 h 102"/>
                              <a:gd name="T38" fmla="*/ 30 w 57"/>
                              <a:gd name="T39" fmla="*/ 92 h 102"/>
                              <a:gd name="T40" fmla="*/ 17 w 57"/>
                              <a:gd name="T41" fmla="*/ 97 h 102"/>
                              <a:gd name="T42" fmla="*/ 5 w 57"/>
                              <a:gd name="T43" fmla="*/ 97 h 102"/>
                              <a:gd name="T44" fmla="*/ 5 w 57"/>
                              <a:gd name="T45" fmla="*/ 97 h 102"/>
                              <a:gd name="T46" fmla="*/ 3 w 57"/>
                              <a:gd name="T47" fmla="*/ 97 h 102"/>
                              <a:gd name="T48" fmla="*/ 3 w 57"/>
                              <a:gd name="T49" fmla="*/ 100 h 102"/>
                              <a:gd name="T50" fmla="*/ 0 w 57"/>
                              <a:gd name="T5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>
                                <a:moveTo>
                                  <a:pt x="57" y="15"/>
                                </a:moveTo>
                                <a:lnTo>
                                  <a:pt x="52" y="7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15"/>
                                </a:lnTo>
                                <a:lnTo>
                                  <a:pt x="57" y="25"/>
                                </a:lnTo>
                                <a:lnTo>
                                  <a:pt x="57" y="2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2"/>
                                </a:lnTo>
                                <a:lnTo>
                                  <a:pt x="5" y="102"/>
                                </a:lnTo>
                                <a:lnTo>
                                  <a:pt x="17" y="102"/>
                                </a:lnTo>
                                <a:lnTo>
                                  <a:pt x="27" y="100"/>
                                </a:lnTo>
                                <a:lnTo>
                                  <a:pt x="37" y="95"/>
                                </a:lnTo>
                                <a:lnTo>
                                  <a:pt x="45" y="87"/>
                                </a:lnTo>
                                <a:lnTo>
                                  <a:pt x="47" y="82"/>
                                </a:lnTo>
                                <a:lnTo>
                                  <a:pt x="50" y="77"/>
                                </a:lnTo>
                                <a:lnTo>
                                  <a:pt x="40" y="85"/>
                                </a:lnTo>
                                <a:lnTo>
                                  <a:pt x="30" y="92"/>
                                </a:lnTo>
                                <a:lnTo>
                                  <a:pt x="17" y="97"/>
                                </a:lnTo>
                                <a:lnTo>
                                  <a:pt x="5" y="97"/>
                                </a:lnTo>
                                <a:lnTo>
                                  <a:pt x="5" y="97"/>
                                </a:lnTo>
                                <a:lnTo>
                                  <a:pt x="3" y="97"/>
                                </a:lnTo>
                                <a:lnTo>
                                  <a:pt x="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7808"/>
                        <wps:cNvSpPr>
                          <a:spLocks noEditPoints="1"/>
                        </wps:cNvSpPr>
                        <wps:spPr bwMode="auto">
                          <a:xfrm>
                            <a:off x="6807" y="1030"/>
                            <a:ext cx="54" cy="98"/>
                          </a:xfrm>
                          <a:custGeom>
                            <a:avLst/>
                            <a:gdLst>
                              <a:gd name="T0" fmla="*/ 54 w 54"/>
                              <a:gd name="T1" fmla="*/ 18 h 98"/>
                              <a:gd name="T2" fmla="*/ 49 w 54"/>
                              <a:gd name="T3" fmla="*/ 8 h 98"/>
                              <a:gd name="T4" fmla="*/ 42 w 54"/>
                              <a:gd name="T5" fmla="*/ 0 h 98"/>
                              <a:gd name="T6" fmla="*/ 42 w 54"/>
                              <a:gd name="T7" fmla="*/ 3 h 98"/>
                              <a:gd name="T8" fmla="*/ 39 w 54"/>
                              <a:gd name="T9" fmla="*/ 5 h 98"/>
                              <a:gd name="T10" fmla="*/ 49 w 54"/>
                              <a:gd name="T11" fmla="*/ 18 h 98"/>
                              <a:gd name="T12" fmla="*/ 52 w 54"/>
                              <a:gd name="T13" fmla="*/ 30 h 98"/>
                              <a:gd name="T14" fmla="*/ 54 w 54"/>
                              <a:gd name="T15" fmla="*/ 23 h 98"/>
                              <a:gd name="T16" fmla="*/ 54 w 54"/>
                              <a:gd name="T17" fmla="*/ 18 h 98"/>
                              <a:gd name="T18" fmla="*/ 0 w 54"/>
                              <a:gd name="T19" fmla="*/ 98 h 98"/>
                              <a:gd name="T20" fmla="*/ 0 w 54"/>
                              <a:gd name="T21" fmla="*/ 98 h 98"/>
                              <a:gd name="T22" fmla="*/ 2 w 54"/>
                              <a:gd name="T23" fmla="*/ 98 h 98"/>
                              <a:gd name="T24" fmla="*/ 14 w 54"/>
                              <a:gd name="T25" fmla="*/ 98 h 98"/>
                              <a:gd name="T26" fmla="*/ 27 w 54"/>
                              <a:gd name="T27" fmla="*/ 93 h 98"/>
                              <a:gd name="T28" fmla="*/ 37 w 54"/>
                              <a:gd name="T29" fmla="*/ 88 h 98"/>
                              <a:gd name="T30" fmla="*/ 44 w 54"/>
                              <a:gd name="T31" fmla="*/ 80 h 98"/>
                              <a:gd name="T32" fmla="*/ 47 w 54"/>
                              <a:gd name="T33" fmla="*/ 73 h 98"/>
                              <a:gd name="T34" fmla="*/ 47 w 54"/>
                              <a:gd name="T35" fmla="*/ 68 h 98"/>
                              <a:gd name="T36" fmla="*/ 39 w 54"/>
                              <a:gd name="T37" fmla="*/ 78 h 98"/>
                              <a:gd name="T38" fmla="*/ 29 w 54"/>
                              <a:gd name="T39" fmla="*/ 85 h 98"/>
                              <a:gd name="T40" fmla="*/ 17 w 54"/>
                              <a:gd name="T41" fmla="*/ 93 h 98"/>
                              <a:gd name="T42" fmla="*/ 2 w 54"/>
                              <a:gd name="T43" fmla="*/ 93 h 98"/>
                              <a:gd name="T44" fmla="*/ 0 w 54"/>
                              <a:gd name="T45" fmla="*/ 95 h 98"/>
                              <a:gd name="T46" fmla="*/ 0 w 54"/>
                              <a:gd name="T47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>
                                <a:moveTo>
                                  <a:pt x="54" y="18"/>
                                </a:moveTo>
                                <a:lnTo>
                                  <a:pt x="49" y="8"/>
                                </a:lnTo>
                                <a:lnTo>
                                  <a:pt x="42" y="0"/>
                                </a:lnTo>
                                <a:lnTo>
                                  <a:pt x="42" y="3"/>
                                </a:lnTo>
                                <a:lnTo>
                                  <a:pt x="39" y="5"/>
                                </a:lnTo>
                                <a:lnTo>
                                  <a:pt x="49" y="18"/>
                                </a:lnTo>
                                <a:lnTo>
                                  <a:pt x="52" y="30"/>
                                </a:lnTo>
                                <a:lnTo>
                                  <a:pt x="54" y="23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0" y="98"/>
                                </a:lnTo>
                                <a:lnTo>
                                  <a:pt x="2" y="98"/>
                                </a:lnTo>
                                <a:lnTo>
                                  <a:pt x="14" y="98"/>
                                </a:lnTo>
                                <a:lnTo>
                                  <a:pt x="27" y="93"/>
                                </a:lnTo>
                                <a:lnTo>
                                  <a:pt x="37" y="88"/>
                                </a:lnTo>
                                <a:lnTo>
                                  <a:pt x="44" y="80"/>
                                </a:lnTo>
                                <a:lnTo>
                                  <a:pt x="47" y="73"/>
                                </a:lnTo>
                                <a:lnTo>
                                  <a:pt x="47" y="68"/>
                                </a:lnTo>
                                <a:lnTo>
                                  <a:pt x="39" y="78"/>
                                </a:lnTo>
                                <a:lnTo>
                                  <a:pt x="29" y="85"/>
                                </a:lnTo>
                                <a:lnTo>
                                  <a:pt x="17" y="93"/>
                                </a:lnTo>
                                <a:lnTo>
                                  <a:pt x="2" y="93"/>
                                </a:lnTo>
                                <a:lnTo>
                                  <a:pt x="0" y="95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7809"/>
                        <wps:cNvSpPr>
                          <a:spLocks noEditPoints="1"/>
                        </wps:cNvSpPr>
                        <wps:spPr bwMode="auto">
                          <a:xfrm>
                            <a:off x="6807" y="1033"/>
                            <a:ext cx="54" cy="92"/>
                          </a:xfrm>
                          <a:custGeom>
                            <a:avLst/>
                            <a:gdLst>
                              <a:gd name="T0" fmla="*/ 54 w 54"/>
                              <a:gd name="T1" fmla="*/ 20 h 92"/>
                              <a:gd name="T2" fmla="*/ 49 w 54"/>
                              <a:gd name="T3" fmla="*/ 10 h 92"/>
                              <a:gd name="T4" fmla="*/ 42 w 54"/>
                              <a:gd name="T5" fmla="*/ 0 h 92"/>
                              <a:gd name="T6" fmla="*/ 39 w 54"/>
                              <a:gd name="T7" fmla="*/ 2 h 92"/>
                              <a:gd name="T8" fmla="*/ 39 w 54"/>
                              <a:gd name="T9" fmla="*/ 5 h 92"/>
                              <a:gd name="T10" fmla="*/ 44 w 54"/>
                              <a:gd name="T11" fmla="*/ 12 h 92"/>
                              <a:gd name="T12" fmla="*/ 49 w 54"/>
                              <a:gd name="T13" fmla="*/ 20 h 92"/>
                              <a:gd name="T14" fmla="*/ 52 w 54"/>
                              <a:gd name="T15" fmla="*/ 30 h 92"/>
                              <a:gd name="T16" fmla="*/ 52 w 54"/>
                              <a:gd name="T17" fmla="*/ 40 h 92"/>
                              <a:gd name="T18" fmla="*/ 52 w 54"/>
                              <a:gd name="T19" fmla="*/ 40 h 92"/>
                              <a:gd name="T20" fmla="*/ 52 w 54"/>
                              <a:gd name="T21" fmla="*/ 30 h 92"/>
                              <a:gd name="T22" fmla="*/ 54 w 54"/>
                              <a:gd name="T23" fmla="*/ 20 h 92"/>
                              <a:gd name="T24" fmla="*/ 0 w 54"/>
                              <a:gd name="T25" fmla="*/ 92 h 92"/>
                              <a:gd name="T26" fmla="*/ 2 w 54"/>
                              <a:gd name="T27" fmla="*/ 92 h 92"/>
                              <a:gd name="T28" fmla="*/ 2 w 54"/>
                              <a:gd name="T29" fmla="*/ 92 h 92"/>
                              <a:gd name="T30" fmla="*/ 14 w 54"/>
                              <a:gd name="T31" fmla="*/ 92 h 92"/>
                              <a:gd name="T32" fmla="*/ 27 w 54"/>
                              <a:gd name="T33" fmla="*/ 87 h 92"/>
                              <a:gd name="T34" fmla="*/ 37 w 54"/>
                              <a:gd name="T35" fmla="*/ 80 h 92"/>
                              <a:gd name="T36" fmla="*/ 47 w 54"/>
                              <a:gd name="T37" fmla="*/ 72 h 92"/>
                              <a:gd name="T38" fmla="*/ 49 w 54"/>
                              <a:gd name="T39" fmla="*/ 62 h 92"/>
                              <a:gd name="T40" fmla="*/ 49 w 54"/>
                              <a:gd name="T41" fmla="*/ 52 h 92"/>
                              <a:gd name="T42" fmla="*/ 44 w 54"/>
                              <a:gd name="T43" fmla="*/ 65 h 92"/>
                              <a:gd name="T44" fmla="*/ 34 w 54"/>
                              <a:gd name="T45" fmla="*/ 77 h 92"/>
                              <a:gd name="T46" fmla="*/ 27 w 54"/>
                              <a:gd name="T47" fmla="*/ 82 h 92"/>
                              <a:gd name="T48" fmla="*/ 19 w 54"/>
                              <a:gd name="T49" fmla="*/ 85 h 92"/>
                              <a:gd name="T50" fmla="*/ 12 w 54"/>
                              <a:gd name="T51" fmla="*/ 87 h 92"/>
                              <a:gd name="T52" fmla="*/ 5 w 54"/>
                              <a:gd name="T53" fmla="*/ 87 h 92"/>
                              <a:gd name="T54" fmla="*/ 2 w 54"/>
                              <a:gd name="T55" fmla="*/ 90 h 92"/>
                              <a:gd name="T56" fmla="*/ 0 w 54"/>
                              <a:gd name="T57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>
                                <a:moveTo>
                                  <a:pt x="54" y="20"/>
                                </a:moveTo>
                                <a:lnTo>
                                  <a:pt x="49" y="10"/>
                                </a:lnTo>
                                <a:lnTo>
                                  <a:pt x="42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5"/>
                                </a:lnTo>
                                <a:lnTo>
                                  <a:pt x="44" y="12"/>
                                </a:lnTo>
                                <a:lnTo>
                                  <a:pt x="49" y="20"/>
                                </a:lnTo>
                                <a:lnTo>
                                  <a:pt x="52" y="30"/>
                                </a:lnTo>
                                <a:lnTo>
                                  <a:pt x="52" y="40"/>
                                </a:lnTo>
                                <a:lnTo>
                                  <a:pt x="52" y="40"/>
                                </a:lnTo>
                                <a:lnTo>
                                  <a:pt x="52" y="30"/>
                                </a:lnTo>
                                <a:lnTo>
                                  <a:pt x="54" y="2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2" y="92"/>
                                </a:lnTo>
                                <a:lnTo>
                                  <a:pt x="2" y="92"/>
                                </a:lnTo>
                                <a:lnTo>
                                  <a:pt x="14" y="92"/>
                                </a:lnTo>
                                <a:lnTo>
                                  <a:pt x="27" y="87"/>
                                </a:lnTo>
                                <a:lnTo>
                                  <a:pt x="37" y="80"/>
                                </a:lnTo>
                                <a:lnTo>
                                  <a:pt x="47" y="72"/>
                                </a:lnTo>
                                <a:lnTo>
                                  <a:pt x="49" y="62"/>
                                </a:lnTo>
                                <a:lnTo>
                                  <a:pt x="49" y="52"/>
                                </a:lnTo>
                                <a:lnTo>
                                  <a:pt x="44" y="65"/>
                                </a:lnTo>
                                <a:lnTo>
                                  <a:pt x="34" y="77"/>
                                </a:lnTo>
                                <a:lnTo>
                                  <a:pt x="27" y="82"/>
                                </a:lnTo>
                                <a:lnTo>
                                  <a:pt x="19" y="85"/>
                                </a:lnTo>
                                <a:lnTo>
                                  <a:pt x="12" y="87"/>
                                </a:lnTo>
                                <a:lnTo>
                                  <a:pt x="5" y="87"/>
                                </a:lnTo>
                                <a:lnTo>
                                  <a:pt x="2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7810"/>
                        <wps:cNvSpPr>
                          <a:spLocks/>
                        </wps:cNvSpPr>
                        <wps:spPr bwMode="auto">
                          <a:xfrm>
                            <a:off x="6809" y="1035"/>
                            <a:ext cx="50" cy="88"/>
                          </a:xfrm>
                          <a:custGeom>
                            <a:avLst/>
                            <a:gdLst>
                              <a:gd name="T0" fmla="*/ 50 w 50"/>
                              <a:gd name="T1" fmla="*/ 25 h 88"/>
                              <a:gd name="T2" fmla="*/ 47 w 50"/>
                              <a:gd name="T3" fmla="*/ 13 h 88"/>
                              <a:gd name="T4" fmla="*/ 37 w 50"/>
                              <a:gd name="T5" fmla="*/ 0 h 88"/>
                              <a:gd name="T6" fmla="*/ 37 w 50"/>
                              <a:gd name="T7" fmla="*/ 3 h 88"/>
                              <a:gd name="T8" fmla="*/ 37 w 50"/>
                              <a:gd name="T9" fmla="*/ 8 h 88"/>
                              <a:gd name="T10" fmla="*/ 42 w 50"/>
                              <a:gd name="T11" fmla="*/ 13 h 88"/>
                              <a:gd name="T12" fmla="*/ 45 w 50"/>
                              <a:gd name="T13" fmla="*/ 20 h 88"/>
                              <a:gd name="T14" fmla="*/ 47 w 50"/>
                              <a:gd name="T15" fmla="*/ 28 h 88"/>
                              <a:gd name="T16" fmla="*/ 47 w 50"/>
                              <a:gd name="T17" fmla="*/ 38 h 88"/>
                              <a:gd name="T18" fmla="*/ 47 w 50"/>
                              <a:gd name="T19" fmla="*/ 45 h 88"/>
                              <a:gd name="T20" fmla="*/ 45 w 50"/>
                              <a:gd name="T21" fmla="*/ 55 h 88"/>
                              <a:gd name="T22" fmla="*/ 40 w 50"/>
                              <a:gd name="T23" fmla="*/ 63 h 88"/>
                              <a:gd name="T24" fmla="*/ 35 w 50"/>
                              <a:gd name="T25" fmla="*/ 68 h 88"/>
                              <a:gd name="T26" fmla="*/ 27 w 50"/>
                              <a:gd name="T27" fmla="*/ 75 h 88"/>
                              <a:gd name="T28" fmla="*/ 20 w 50"/>
                              <a:gd name="T29" fmla="*/ 80 h 88"/>
                              <a:gd name="T30" fmla="*/ 12 w 50"/>
                              <a:gd name="T31" fmla="*/ 83 h 88"/>
                              <a:gd name="T32" fmla="*/ 5 w 50"/>
                              <a:gd name="T33" fmla="*/ 83 h 88"/>
                              <a:gd name="T34" fmla="*/ 3 w 50"/>
                              <a:gd name="T35" fmla="*/ 85 h 88"/>
                              <a:gd name="T36" fmla="*/ 0 w 50"/>
                              <a:gd name="T37" fmla="*/ 88 h 88"/>
                              <a:gd name="T38" fmla="*/ 15 w 50"/>
                              <a:gd name="T39" fmla="*/ 88 h 88"/>
                              <a:gd name="T40" fmla="*/ 27 w 50"/>
                              <a:gd name="T41" fmla="*/ 80 h 88"/>
                              <a:gd name="T42" fmla="*/ 37 w 50"/>
                              <a:gd name="T43" fmla="*/ 73 h 88"/>
                              <a:gd name="T44" fmla="*/ 45 w 50"/>
                              <a:gd name="T45" fmla="*/ 63 h 88"/>
                              <a:gd name="T46" fmla="*/ 50 w 50"/>
                              <a:gd name="T47" fmla="*/ 43 h 88"/>
                              <a:gd name="T48" fmla="*/ 50 w 50"/>
                              <a:gd name="T49" fmla="*/ 2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>
                                <a:moveTo>
                                  <a:pt x="50" y="25"/>
                                </a:moveTo>
                                <a:lnTo>
                                  <a:pt x="47" y="13"/>
                                </a:lnTo>
                                <a:lnTo>
                                  <a:pt x="37" y="0"/>
                                </a:lnTo>
                                <a:lnTo>
                                  <a:pt x="37" y="3"/>
                                </a:lnTo>
                                <a:lnTo>
                                  <a:pt x="37" y="8"/>
                                </a:lnTo>
                                <a:lnTo>
                                  <a:pt x="42" y="13"/>
                                </a:lnTo>
                                <a:lnTo>
                                  <a:pt x="45" y="20"/>
                                </a:lnTo>
                                <a:lnTo>
                                  <a:pt x="47" y="28"/>
                                </a:lnTo>
                                <a:lnTo>
                                  <a:pt x="47" y="38"/>
                                </a:lnTo>
                                <a:lnTo>
                                  <a:pt x="47" y="45"/>
                                </a:lnTo>
                                <a:lnTo>
                                  <a:pt x="45" y="55"/>
                                </a:lnTo>
                                <a:lnTo>
                                  <a:pt x="40" y="63"/>
                                </a:lnTo>
                                <a:lnTo>
                                  <a:pt x="35" y="68"/>
                                </a:lnTo>
                                <a:lnTo>
                                  <a:pt x="27" y="75"/>
                                </a:lnTo>
                                <a:lnTo>
                                  <a:pt x="20" y="80"/>
                                </a:lnTo>
                                <a:lnTo>
                                  <a:pt x="12" y="83"/>
                                </a:lnTo>
                                <a:lnTo>
                                  <a:pt x="5" y="83"/>
                                </a:lnTo>
                                <a:lnTo>
                                  <a:pt x="3" y="85"/>
                                </a:lnTo>
                                <a:lnTo>
                                  <a:pt x="0" y="88"/>
                                </a:lnTo>
                                <a:lnTo>
                                  <a:pt x="15" y="88"/>
                                </a:lnTo>
                                <a:lnTo>
                                  <a:pt x="27" y="80"/>
                                </a:lnTo>
                                <a:lnTo>
                                  <a:pt x="37" y="73"/>
                                </a:lnTo>
                                <a:lnTo>
                                  <a:pt x="45" y="63"/>
                                </a:lnTo>
                                <a:lnTo>
                                  <a:pt x="50" y="4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7811"/>
                        <wps:cNvSpPr>
                          <a:spLocks/>
                        </wps:cNvSpPr>
                        <wps:spPr bwMode="auto">
                          <a:xfrm>
                            <a:off x="6812" y="1038"/>
                            <a:ext cx="47" cy="82"/>
                          </a:xfrm>
                          <a:custGeom>
                            <a:avLst/>
                            <a:gdLst>
                              <a:gd name="T0" fmla="*/ 47 w 47"/>
                              <a:gd name="T1" fmla="*/ 35 h 82"/>
                              <a:gd name="T2" fmla="*/ 47 w 47"/>
                              <a:gd name="T3" fmla="*/ 25 h 82"/>
                              <a:gd name="T4" fmla="*/ 44 w 47"/>
                              <a:gd name="T5" fmla="*/ 15 h 82"/>
                              <a:gd name="T6" fmla="*/ 39 w 47"/>
                              <a:gd name="T7" fmla="*/ 7 h 82"/>
                              <a:gd name="T8" fmla="*/ 34 w 47"/>
                              <a:gd name="T9" fmla="*/ 0 h 82"/>
                              <a:gd name="T10" fmla="*/ 34 w 47"/>
                              <a:gd name="T11" fmla="*/ 5 h 82"/>
                              <a:gd name="T12" fmla="*/ 32 w 47"/>
                              <a:gd name="T13" fmla="*/ 7 h 82"/>
                              <a:gd name="T14" fmla="*/ 39 w 47"/>
                              <a:gd name="T15" fmla="*/ 20 h 82"/>
                              <a:gd name="T16" fmla="*/ 42 w 47"/>
                              <a:gd name="T17" fmla="*/ 35 h 82"/>
                              <a:gd name="T18" fmla="*/ 42 w 47"/>
                              <a:gd name="T19" fmla="*/ 42 h 82"/>
                              <a:gd name="T20" fmla="*/ 39 w 47"/>
                              <a:gd name="T21" fmla="*/ 50 h 82"/>
                              <a:gd name="T22" fmla="*/ 34 w 47"/>
                              <a:gd name="T23" fmla="*/ 57 h 82"/>
                              <a:gd name="T24" fmla="*/ 29 w 47"/>
                              <a:gd name="T25" fmla="*/ 62 h 82"/>
                              <a:gd name="T26" fmla="*/ 24 w 47"/>
                              <a:gd name="T27" fmla="*/ 70 h 82"/>
                              <a:gd name="T28" fmla="*/ 17 w 47"/>
                              <a:gd name="T29" fmla="*/ 72 h 82"/>
                              <a:gd name="T30" fmla="*/ 9 w 47"/>
                              <a:gd name="T31" fmla="*/ 77 h 82"/>
                              <a:gd name="T32" fmla="*/ 2 w 47"/>
                              <a:gd name="T33" fmla="*/ 77 h 82"/>
                              <a:gd name="T34" fmla="*/ 2 w 47"/>
                              <a:gd name="T35" fmla="*/ 80 h 82"/>
                              <a:gd name="T36" fmla="*/ 0 w 47"/>
                              <a:gd name="T37" fmla="*/ 82 h 82"/>
                              <a:gd name="T38" fmla="*/ 7 w 47"/>
                              <a:gd name="T39" fmla="*/ 82 h 82"/>
                              <a:gd name="T40" fmla="*/ 14 w 47"/>
                              <a:gd name="T41" fmla="*/ 80 h 82"/>
                              <a:gd name="T42" fmla="*/ 22 w 47"/>
                              <a:gd name="T43" fmla="*/ 77 h 82"/>
                              <a:gd name="T44" fmla="*/ 29 w 47"/>
                              <a:gd name="T45" fmla="*/ 72 h 82"/>
                              <a:gd name="T46" fmla="*/ 39 w 47"/>
                              <a:gd name="T47" fmla="*/ 60 h 82"/>
                              <a:gd name="T48" fmla="*/ 44 w 47"/>
                              <a:gd name="T49" fmla="*/ 47 h 82"/>
                              <a:gd name="T50" fmla="*/ 47 w 47"/>
                              <a:gd name="T51" fmla="*/ 40 h 82"/>
                              <a:gd name="T52" fmla="*/ 47 w 47"/>
                              <a:gd name="T53" fmla="*/ 35 h 82"/>
                              <a:gd name="T54" fmla="*/ 47 w 47"/>
                              <a:gd name="T55" fmla="*/ 3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47" y="35"/>
                                </a:moveTo>
                                <a:lnTo>
                                  <a:pt x="47" y="25"/>
                                </a:lnTo>
                                <a:lnTo>
                                  <a:pt x="44" y="15"/>
                                </a:ln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34" y="5"/>
                                </a:lnTo>
                                <a:lnTo>
                                  <a:pt x="32" y="7"/>
                                </a:lnTo>
                                <a:lnTo>
                                  <a:pt x="39" y="20"/>
                                </a:lnTo>
                                <a:lnTo>
                                  <a:pt x="42" y="35"/>
                                </a:lnTo>
                                <a:lnTo>
                                  <a:pt x="42" y="42"/>
                                </a:lnTo>
                                <a:lnTo>
                                  <a:pt x="39" y="50"/>
                                </a:lnTo>
                                <a:lnTo>
                                  <a:pt x="34" y="57"/>
                                </a:lnTo>
                                <a:lnTo>
                                  <a:pt x="29" y="62"/>
                                </a:lnTo>
                                <a:lnTo>
                                  <a:pt x="24" y="70"/>
                                </a:lnTo>
                                <a:lnTo>
                                  <a:pt x="17" y="72"/>
                                </a:lnTo>
                                <a:lnTo>
                                  <a:pt x="9" y="77"/>
                                </a:lnTo>
                                <a:lnTo>
                                  <a:pt x="2" y="77"/>
                                </a:lnTo>
                                <a:lnTo>
                                  <a:pt x="2" y="80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4" y="80"/>
                                </a:lnTo>
                                <a:lnTo>
                                  <a:pt x="22" y="77"/>
                                </a:lnTo>
                                <a:lnTo>
                                  <a:pt x="29" y="72"/>
                                </a:lnTo>
                                <a:lnTo>
                                  <a:pt x="39" y="60"/>
                                </a:lnTo>
                                <a:lnTo>
                                  <a:pt x="44" y="47"/>
                                </a:lnTo>
                                <a:lnTo>
                                  <a:pt x="47" y="40"/>
                                </a:lnTo>
                                <a:lnTo>
                                  <a:pt x="47" y="35"/>
                                </a:lnTo>
                                <a:lnTo>
                                  <a:pt x="4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7812"/>
                        <wps:cNvSpPr>
                          <a:spLocks/>
                        </wps:cNvSpPr>
                        <wps:spPr bwMode="auto">
                          <a:xfrm>
                            <a:off x="6814" y="1043"/>
                            <a:ext cx="42" cy="75"/>
                          </a:xfrm>
                          <a:custGeom>
                            <a:avLst/>
                            <a:gdLst>
                              <a:gd name="T0" fmla="*/ 42 w 42"/>
                              <a:gd name="T1" fmla="*/ 30 h 75"/>
                              <a:gd name="T2" fmla="*/ 42 w 42"/>
                              <a:gd name="T3" fmla="*/ 20 h 75"/>
                              <a:gd name="T4" fmla="*/ 40 w 42"/>
                              <a:gd name="T5" fmla="*/ 12 h 75"/>
                              <a:gd name="T6" fmla="*/ 37 w 42"/>
                              <a:gd name="T7" fmla="*/ 5 h 75"/>
                              <a:gd name="T8" fmla="*/ 32 w 42"/>
                              <a:gd name="T9" fmla="*/ 0 h 75"/>
                              <a:gd name="T10" fmla="*/ 30 w 42"/>
                              <a:gd name="T11" fmla="*/ 2 h 75"/>
                              <a:gd name="T12" fmla="*/ 30 w 42"/>
                              <a:gd name="T13" fmla="*/ 5 h 75"/>
                              <a:gd name="T14" fmla="*/ 35 w 42"/>
                              <a:gd name="T15" fmla="*/ 15 h 75"/>
                              <a:gd name="T16" fmla="*/ 37 w 42"/>
                              <a:gd name="T17" fmla="*/ 30 h 75"/>
                              <a:gd name="T18" fmla="*/ 37 w 42"/>
                              <a:gd name="T19" fmla="*/ 37 h 75"/>
                              <a:gd name="T20" fmla="*/ 35 w 42"/>
                              <a:gd name="T21" fmla="*/ 42 h 75"/>
                              <a:gd name="T22" fmla="*/ 32 w 42"/>
                              <a:gd name="T23" fmla="*/ 50 h 75"/>
                              <a:gd name="T24" fmla="*/ 27 w 42"/>
                              <a:gd name="T25" fmla="*/ 57 h 75"/>
                              <a:gd name="T26" fmla="*/ 22 w 42"/>
                              <a:gd name="T27" fmla="*/ 62 h 75"/>
                              <a:gd name="T28" fmla="*/ 15 w 42"/>
                              <a:gd name="T29" fmla="*/ 65 h 75"/>
                              <a:gd name="T30" fmla="*/ 10 w 42"/>
                              <a:gd name="T31" fmla="*/ 67 h 75"/>
                              <a:gd name="T32" fmla="*/ 3 w 42"/>
                              <a:gd name="T33" fmla="*/ 70 h 75"/>
                              <a:gd name="T34" fmla="*/ 0 w 42"/>
                              <a:gd name="T35" fmla="*/ 72 h 75"/>
                              <a:gd name="T36" fmla="*/ 0 w 42"/>
                              <a:gd name="T37" fmla="*/ 75 h 75"/>
                              <a:gd name="T38" fmla="*/ 7 w 42"/>
                              <a:gd name="T39" fmla="*/ 75 h 75"/>
                              <a:gd name="T40" fmla="*/ 15 w 42"/>
                              <a:gd name="T41" fmla="*/ 72 h 75"/>
                              <a:gd name="T42" fmla="*/ 22 w 42"/>
                              <a:gd name="T43" fmla="*/ 67 h 75"/>
                              <a:gd name="T44" fmla="*/ 30 w 42"/>
                              <a:gd name="T45" fmla="*/ 60 h 75"/>
                              <a:gd name="T46" fmla="*/ 35 w 42"/>
                              <a:gd name="T47" fmla="*/ 55 h 75"/>
                              <a:gd name="T48" fmla="*/ 40 w 42"/>
                              <a:gd name="T49" fmla="*/ 47 h 75"/>
                              <a:gd name="T50" fmla="*/ 42 w 42"/>
                              <a:gd name="T51" fmla="*/ 37 h 75"/>
                              <a:gd name="T52" fmla="*/ 42 w 42"/>
                              <a:gd name="T53" fmla="*/ 3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>
                                <a:moveTo>
                                  <a:pt x="42" y="30"/>
                                </a:moveTo>
                                <a:lnTo>
                                  <a:pt x="42" y="20"/>
                                </a:lnTo>
                                <a:lnTo>
                                  <a:pt x="40" y="12"/>
                                </a:lnTo>
                                <a:lnTo>
                                  <a:pt x="37" y="5"/>
                                </a:lnTo>
                                <a:lnTo>
                                  <a:pt x="32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5"/>
                                </a:lnTo>
                                <a:lnTo>
                                  <a:pt x="35" y="15"/>
                                </a:lnTo>
                                <a:lnTo>
                                  <a:pt x="37" y="30"/>
                                </a:lnTo>
                                <a:lnTo>
                                  <a:pt x="37" y="37"/>
                                </a:lnTo>
                                <a:lnTo>
                                  <a:pt x="35" y="42"/>
                                </a:lnTo>
                                <a:lnTo>
                                  <a:pt x="32" y="50"/>
                                </a:lnTo>
                                <a:lnTo>
                                  <a:pt x="27" y="57"/>
                                </a:lnTo>
                                <a:lnTo>
                                  <a:pt x="22" y="62"/>
                                </a:lnTo>
                                <a:lnTo>
                                  <a:pt x="15" y="65"/>
                                </a:lnTo>
                                <a:lnTo>
                                  <a:pt x="10" y="67"/>
                                </a:lnTo>
                                <a:lnTo>
                                  <a:pt x="3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7" y="75"/>
                                </a:lnTo>
                                <a:lnTo>
                                  <a:pt x="15" y="72"/>
                                </a:lnTo>
                                <a:lnTo>
                                  <a:pt x="22" y="67"/>
                                </a:lnTo>
                                <a:lnTo>
                                  <a:pt x="30" y="60"/>
                                </a:lnTo>
                                <a:lnTo>
                                  <a:pt x="35" y="55"/>
                                </a:lnTo>
                                <a:lnTo>
                                  <a:pt x="40" y="4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7813"/>
                        <wps:cNvSpPr>
                          <a:spLocks/>
                        </wps:cNvSpPr>
                        <wps:spPr bwMode="auto">
                          <a:xfrm>
                            <a:off x="6814" y="1045"/>
                            <a:ext cx="40" cy="70"/>
                          </a:xfrm>
                          <a:custGeom>
                            <a:avLst/>
                            <a:gdLst>
                              <a:gd name="T0" fmla="*/ 40 w 40"/>
                              <a:gd name="T1" fmla="*/ 28 h 70"/>
                              <a:gd name="T2" fmla="*/ 37 w 40"/>
                              <a:gd name="T3" fmla="*/ 13 h 70"/>
                              <a:gd name="T4" fmla="*/ 30 w 40"/>
                              <a:gd name="T5" fmla="*/ 0 h 70"/>
                              <a:gd name="T6" fmla="*/ 30 w 40"/>
                              <a:gd name="T7" fmla="*/ 3 h 70"/>
                              <a:gd name="T8" fmla="*/ 30 w 40"/>
                              <a:gd name="T9" fmla="*/ 5 h 70"/>
                              <a:gd name="T10" fmla="*/ 32 w 40"/>
                              <a:gd name="T11" fmla="*/ 15 h 70"/>
                              <a:gd name="T12" fmla="*/ 35 w 40"/>
                              <a:gd name="T13" fmla="*/ 28 h 70"/>
                              <a:gd name="T14" fmla="*/ 32 w 40"/>
                              <a:gd name="T15" fmla="*/ 40 h 70"/>
                              <a:gd name="T16" fmla="*/ 25 w 40"/>
                              <a:gd name="T17" fmla="*/ 53 h 70"/>
                              <a:gd name="T18" fmla="*/ 17 w 40"/>
                              <a:gd name="T19" fmla="*/ 60 h 70"/>
                              <a:gd name="T20" fmla="*/ 5 w 40"/>
                              <a:gd name="T21" fmla="*/ 65 h 70"/>
                              <a:gd name="T22" fmla="*/ 3 w 40"/>
                              <a:gd name="T23" fmla="*/ 68 h 70"/>
                              <a:gd name="T24" fmla="*/ 0 w 40"/>
                              <a:gd name="T25" fmla="*/ 70 h 70"/>
                              <a:gd name="T26" fmla="*/ 7 w 40"/>
                              <a:gd name="T27" fmla="*/ 70 h 70"/>
                              <a:gd name="T28" fmla="*/ 15 w 40"/>
                              <a:gd name="T29" fmla="*/ 65 h 70"/>
                              <a:gd name="T30" fmla="*/ 22 w 40"/>
                              <a:gd name="T31" fmla="*/ 63 h 70"/>
                              <a:gd name="T32" fmla="*/ 27 w 40"/>
                              <a:gd name="T33" fmla="*/ 55 h 70"/>
                              <a:gd name="T34" fmla="*/ 32 w 40"/>
                              <a:gd name="T35" fmla="*/ 50 h 70"/>
                              <a:gd name="T36" fmla="*/ 37 w 40"/>
                              <a:gd name="T37" fmla="*/ 43 h 70"/>
                              <a:gd name="T38" fmla="*/ 40 w 40"/>
                              <a:gd name="T39" fmla="*/ 35 h 70"/>
                              <a:gd name="T40" fmla="*/ 40 w 40"/>
                              <a:gd name="T41" fmla="*/ 28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>
                                <a:moveTo>
                                  <a:pt x="40" y="28"/>
                                </a:moveTo>
                                <a:lnTo>
                                  <a:pt x="37" y="13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32" y="15"/>
                                </a:lnTo>
                                <a:lnTo>
                                  <a:pt x="35" y="28"/>
                                </a:lnTo>
                                <a:lnTo>
                                  <a:pt x="32" y="40"/>
                                </a:lnTo>
                                <a:lnTo>
                                  <a:pt x="25" y="53"/>
                                </a:lnTo>
                                <a:lnTo>
                                  <a:pt x="17" y="60"/>
                                </a:lnTo>
                                <a:lnTo>
                                  <a:pt x="5" y="65"/>
                                </a:lnTo>
                                <a:lnTo>
                                  <a:pt x="3" y="68"/>
                                </a:lnTo>
                                <a:lnTo>
                                  <a:pt x="0" y="70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3"/>
                                </a:lnTo>
                                <a:lnTo>
                                  <a:pt x="27" y="55"/>
                                </a:lnTo>
                                <a:lnTo>
                                  <a:pt x="32" y="50"/>
                                </a:lnTo>
                                <a:lnTo>
                                  <a:pt x="37" y="43"/>
                                </a:lnTo>
                                <a:lnTo>
                                  <a:pt x="40" y="35"/>
                                </a:lnTo>
                                <a:lnTo>
                                  <a:pt x="4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7814"/>
                        <wps:cNvSpPr>
                          <a:spLocks/>
                        </wps:cNvSpPr>
                        <wps:spPr bwMode="auto">
                          <a:xfrm>
                            <a:off x="6817" y="1048"/>
                            <a:ext cx="34" cy="65"/>
                          </a:xfrm>
                          <a:custGeom>
                            <a:avLst/>
                            <a:gdLst>
                              <a:gd name="T0" fmla="*/ 34 w 34"/>
                              <a:gd name="T1" fmla="*/ 25 h 65"/>
                              <a:gd name="T2" fmla="*/ 32 w 34"/>
                              <a:gd name="T3" fmla="*/ 10 h 65"/>
                              <a:gd name="T4" fmla="*/ 27 w 34"/>
                              <a:gd name="T5" fmla="*/ 0 h 65"/>
                              <a:gd name="T6" fmla="*/ 27 w 34"/>
                              <a:gd name="T7" fmla="*/ 2 h 65"/>
                              <a:gd name="T8" fmla="*/ 24 w 34"/>
                              <a:gd name="T9" fmla="*/ 7 h 65"/>
                              <a:gd name="T10" fmla="*/ 29 w 34"/>
                              <a:gd name="T11" fmla="*/ 15 h 65"/>
                              <a:gd name="T12" fmla="*/ 29 w 34"/>
                              <a:gd name="T13" fmla="*/ 25 h 65"/>
                              <a:gd name="T14" fmla="*/ 27 w 34"/>
                              <a:gd name="T15" fmla="*/ 35 h 65"/>
                              <a:gd name="T16" fmla="*/ 22 w 34"/>
                              <a:gd name="T17" fmla="*/ 47 h 65"/>
                              <a:gd name="T18" fmla="*/ 14 w 34"/>
                              <a:gd name="T19" fmla="*/ 55 h 65"/>
                              <a:gd name="T20" fmla="*/ 2 w 34"/>
                              <a:gd name="T21" fmla="*/ 60 h 65"/>
                              <a:gd name="T22" fmla="*/ 2 w 34"/>
                              <a:gd name="T23" fmla="*/ 62 h 65"/>
                              <a:gd name="T24" fmla="*/ 0 w 34"/>
                              <a:gd name="T25" fmla="*/ 65 h 65"/>
                              <a:gd name="T26" fmla="*/ 7 w 34"/>
                              <a:gd name="T27" fmla="*/ 62 h 65"/>
                              <a:gd name="T28" fmla="*/ 12 w 34"/>
                              <a:gd name="T29" fmla="*/ 60 h 65"/>
                              <a:gd name="T30" fmla="*/ 19 w 34"/>
                              <a:gd name="T31" fmla="*/ 57 h 65"/>
                              <a:gd name="T32" fmla="*/ 24 w 34"/>
                              <a:gd name="T33" fmla="*/ 52 h 65"/>
                              <a:gd name="T34" fmla="*/ 29 w 34"/>
                              <a:gd name="T35" fmla="*/ 45 h 65"/>
                              <a:gd name="T36" fmla="*/ 32 w 34"/>
                              <a:gd name="T37" fmla="*/ 37 h 65"/>
                              <a:gd name="T38" fmla="*/ 34 w 34"/>
                              <a:gd name="T39" fmla="*/ 32 h 65"/>
                              <a:gd name="T40" fmla="*/ 34 w 34"/>
                              <a:gd name="T41" fmla="*/ 2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>
                                <a:moveTo>
                                  <a:pt x="34" y="25"/>
                                </a:moveTo>
                                <a:lnTo>
                                  <a:pt x="32" y="10"/>
                                </a:lnTo>
                                <a:lnTo>
                                  <a:pt x="27" y="0"/>
                                </a:lnTo>
                                <a:lnTo>
                                  <a:pt x="27" y="2"/>
                                </a:lnTo>
                                <a:lnTo>
                                  <a:pt x="24" y="7"/>
                                </a:lnTo>
                                <a:lnTo>
                                  <a:pt x="29" y="15"/>
                                </a:lnTo>
                                <a:lnTo>
                                  <a:pt x="29" y="25"/>
                                </a:lnTo>
                                <a:lnTo>
                                  <a:pt x="27" y="35"/>
                                </a:lnTo>
                                <a:lnTo>
                                  <a:pt x="22" y="47"/>
                                </a:lnTo>
                                <a:lnTo>
                                  <a:pt x="14" y="55"/>
                                </a:lnTo>
                                <a:lnTo>
                                  <a:pt x="2" y="60"/>
                                </a:lnTo>
                                <a:lnTo>
                                  <a:pt x="2" y="62"/>
                                </a:lnTo>
                                <a:lnTo>
                                  <a:pt x="0" y="65"/>
                                </a:lnTo>
                                <a:lnTo>
                                  <a:pt x="7" y="62"/>
                                </a:lnTo>
                                <a:lnTo>
                                  <a:pt x="12" y="60"/>
                                </a:lnTo>
                                <a:lnTo>
                                  <a:pt x="19" y="57"/>
                                </a:lnTo>
                                <a:lnTo>
                                  <a:pt x="24" y="52"/>
                                </a:lnTo>
                                <a:lnTo>
                                  <a:pt x="29" y="45"/>
                                </a:lnTo>
                                <a:lnTo>
                                  <a:pt x="32" y="37"/>
                                </a:lnTo>
                                <a:lnTo>
                                  <a:pt x="34" y="32"/>
                                </a:lnTo>
                                <a:lnTo>
                                  <a:pt x="3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7815"/>
                        <wps:cNvSpPr>
                          <a:spLocks/>
                        </wps:cNvSpPr>
                        <wps:spPr bwMode="auto">
                          <a:xfrm>
                            <a:off x="6819" y="1050"/>
                            <a:ext cx="30" cy="60"/>
                          </a:xfrm>
                          <a:custGeom>
                            <a:avLst/>
                            <a:gdLst>
                              <a:gd name="T0" fmla="*/ 30 w 30"/>
                              <a:gd name="T1" fmla="*/ 23 h 60"/>
                              <a:gd name="T2" fmla="*/ 27 w 30"/>
                              <a:gd name="T3" fmla="*/ 10 h 60"/>
                              <a:gd name="T4" fmla="*/ 25 w 30"/>
                              <a:gd name="T5" fmla="*/ 0 h 60"/>
                              <a:gd name="T6" fmla="*/ 22 w 30"/>
                              <a:gd name="T7" fmla="*/ 5 h 60"/>
                              <a:gd name="T8" fmla="*/ 22 w 30"/>
                              <a:gd name="T9" fmla="*/ 8 h 60"/>
                              <a:gd name="T10" fmla="*/ 25 w 30"/>
                              <a:gd name="T11" fmla="*/ 15 h 60"/>
                              <a:gd name="T12" fmla="*/ 25 w 30"/>
                              <a:gd name="T13" fmla="*/ 23 h 60"/>
                              <a:gd name="T14" fmla="*/ 22 w 30"/>
                              <a:gd name="T15" fmla="*/ 33 h 60"/>
                              <a:gd name="T16" fmla="*/ 17 w 30"/>
                              <a:gd name="T17" fmla="*/ 43 h 60"/>
                              <a:gd name="T18" fmla="*/ 12 w 30"/>
                              <a:gd name="T19" fmla="*/ 50 h 60"/>
                              <a:gd name="T20" fmla="*/ 2 w 30"/>
                              <a:gd name="T21" fmla="*/ 55 h 60"/>
                              <a:gd name="T22" fmla="*/ 0 w 30"/>
                              <a:gd name="T23" fmla="*/ 58 h 60"/>
                              <a:gd name="T24" fmla="*/ 0 w 30"/>
                              <a:gd name="T25" fmla="*/ 60 h 60"/>
                              <a:gd name="T26" fmla="*/ 12 w 30"/>
                              <a:gd name="T27" fmla="*/ 55 h 60"/>
                              <a:gd name="T28" fmla="*/ 20 w 30"/>
                              <a:gd name="T29" fmla="*/ 48 h 60"/>
                              <a:gd name="T30" fmla="*/ 27 w 30"/>
                              <a:gd name="T31" fmla="*/ 35 h 60"/>
                              <a:gd name="T32" fmla="*/ 30 w 30"/>
                              <a:gd name="T33" fmla="*/ 2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30" y="23"/>
                                </a:move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8"/>
                                </a:lnTo>
                                <a:lnTo>
                                  <a:pt x="25" y="15"/>
                                </a:lnTo>
                                <a:lnTo>
                                  <a:pt x="25" y="23"/>
                                </a:lnTo>
                                <a:lnTo>
                                  <a:pt x="22" y="33"/>
                                </a:lnTo>
                                <a:lnTo>
                                  <a:pt x="17" y="43"/>
                                </a:lnTo>
                                <a:lnTo>
                                  <a:pt x="12" y="50"/>
                                </a:lnTo>
                                <a:lnTo>
                                  <a:pt x="2" y="55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48"/>
                                </a:lnTo>
                                <a:lnTo>
                                  <a:pt x="27" y="35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7816"/>
                        <wps:cNvSpPr>
                          <a:spLocks/>
                        </wps:cNvSpPr>
                        <wps:spPr bwMode="auto">
                          <a:xfrm>
                            <a:off x="6819" y="1055"/>
                            <a:ext cx="27" cy="53"/>
                          </a:xfrm>
                          <a:custGeom>
                            <a:avLst/>
                            <a:gdLst>
                              <a:gd name="T0" fmla="*/ 27 w 27"/>
                              <a:gd name="T1" fmla="*/ 18 h 53"/>
                              <a:gd name="T2" fmla="*/ 27 w 27"/>
                              <a:gd name="T3" fmla="*/ 8 h 53"/>
                              <a:gd name="T4" fmla="*/ 22 w 27"/>
                              <a:gd name="T5" fmla="*/ 0 h 53"/>
                              <a:gd name="T6" fmla="*/ 22 w 27"/>
                              <a:gd name="T7" fmla="*/ 3 h 53"/>
                              <a:gd name="T8" fmla="*/ 20 w 27"/>
                              <a:gd name="T9" fmla="*/ 5 h 53"/>
                              <a:gd name="T10" fmla="*/ 22 w 27"/>
                              <a:gd name="T11" fmla="*/ 10 h 53"/>
                              <a:gd name="T12" fmla="*/ 22 w 27"/>
                              <a:gd name="T13" fmla="*/ 18 h 53"/>
                              <a:gd name="T14" fmla="*/ 22 w 27"/>
                              <a:gd name="T15" fmla="*/ 25 h 53"/>
                              <a:gd name="T16" fmla="*/ 17 w 27"/>
                              <a:gd name="T17" fmla="*/ 33 h 53"/>
                              <a:gd name="T18" fmla="*/ 12 w 27"/>
                              <a:gd name="T19" fmla="*/ 40 h 53"/>
                              <a:gd name="T20" fmla="*/ 5 w 27"/>
                              <a:gd name="T21" fmla="*/ 45 h 53"/>
                              <a:gd name="T22" fmla="*/ 2 w 27"/>
                              <a:gd name="T23" fmla="*/ 48 h 53"/>
                              <a:gd name="T24" fmla="*/ 0 w 27"/>
                              <a:gd name="T25" fmla="*/ 53 h 53"/>
                              <a:gd name="T26" fmla="*/ 12 w 27"/>
                              <a:gd name="T27" fmla="*/ 48 h 53"/>
                              <a:gd name="T28" fmla="*/ 20 w 27"/>
                              <a:gd name="T29" fmla="*/ 40 h 53"/>
                              <a:gd name="T30" fmla="*/ 25 w 27"/>
                              <a:gd name="T31" fmla="*/ 28 h 53"/>
                              <a:gd name="T32" fmla="*/ 27 w 27"/>
                              <a:gd name="T33" fmla="*/ 1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7" y="18"/>
                                </a:moveTo>
                                <a:lnTo>
                                  <a:pt x="27" y="8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lnTo>
                                  <a:pt x="20" y="5"/>
                                </a:lnTo>
                                <a:lnTo>
                                  <a:pt x="22" y="10"/>
                                </a:lnTo>
                                <a:lnTo>
                                  <a:pt x="22" y="18"/>
                                </a:lnTo>
                                <a:lnTo>
                                  <a:pt x="22" y="25"/>
                                </a:lnTo>
                                <a:lnTo>
                                  <a:pt x="17" y="33"/>
                                </a:lnTo>
                                <a:lnTo>
                                  <a:pt x="12" y="40"/>
                                </a:lnTo>
                                <a:lnTo>
                                  <a:pt x="5" y="45"/>
                                </a:lnTo>
                                <a:lnTo>
                                  <a:pt x="2" y="48"/>
                                </a:lnTo>
                                <a:lnTo>
                                  <a:pt x="0" y="53"/>
                                </a:lnTo>
                                <a:lnTo>
                                  <a:pt x="12" y="48"/>
                                </a:lnTo>
                                <a:lnTo>
                                  <a:pt x="20" y="40"/>
                                </a:lnTo>
                                <a:lnTo>
                                  <a:pt x="25" y="28"/>
                                </a:lnTo>
                                <a:lnTo>
                                  <a:pt x="2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7817"/>
                        <wps:cNvSpPr>
                          <a:spLocks/>
                        </wps:cNvSpPr>
                        <wps:spPr bwMode="auto">
                          <a:xfrm>
                            <a:off x="6821" y="1058"/>
                            <a:ext cx="23" cy="47"/>
                          </a:xfrm>
                          <a:custGeom>
                            <a:avLst/>
                            <a:gdLst>
                              <a:gd name="T0" fmla="*/ 23 w 23"/>
                              <a:gd name="T1" fmla="*/ 15 h 47"/>
                              <a:gd name="T2" fmla="*/ 23 w 23"/>
                              <a:gd name="T3" fmla="*/ 7 h 47"/>
                              <a:gd name="T4" fmla="*/ 20 w 23"/>
                              <a:gd name="T5" fmla="*/ 0 h 47"/>
                              <a:gd name="T6" fmla="*/ 18 w 23"/>
                              <a:gd name="T7" fmla="*/ 2 h 47"/>
                              <a:gd name="T8" fmla="*/ 18 w 23"/>
                              <a:gd name="T9" fmla="*/ 7 h 47"/>
                              <a:gd name="T10" fmla="*/ 18 w 23"/>
                              <a:gd name="T11" fmla="*/ 10 h 47"/>
                              <a:gd name="T12" fmla="*/ 18 w 23"/>
                              <a:gd name="T13" fmla="*/ 15 h 47"/>
                              <a:gd name="T14" fmla="*/ 18 w 23"/>
                              <a:gd name="T15" fmla="*/ 22 h 47"/>
                              <a:gd name="T16" fmla="*/ 15 w 23"/>
                              <a:gd name="T17" fmla="*/ 27 h 47"/>
                              <a:gd name="T18" fmla="*/ 10 w 23"/>
                              <a:gd name="T19" fmla="*/ 35 h 47"/>
                              <a:gd name="T20" fmla="*/ 5 w 23"/>
                              <a:gd name="T21" fmla="*/ 40 h 47"/>
                              <a:gd name="T22" fmla="*/ 3 w 23"/>
                              <a:gd name="T23" fmla="*/ 42 h 47"/>
                              <a:gd name="T24" fmla="*/ 0 w 23"/>
                              <a:gd name="T25" fmla="*/ 47 h 47"/>
                              <a:gd name="T26" fmla="*/ 10 w 23"/>
                              <a:gd name="T27" fmla="*/ 42 h 47"/>
                              <a:gd name="T28" fmla="*/ 15 w 23"/>
                              <a:gd name="T29" fmla="*/ 35 h 47"/>
                              <a:gd name="T30" fmla="*/ 20 w 23"/>
                              <a:gd name="T31" fmla="*/ 25 h 47"/>
                              <a:gd name="T32" fmla="*/ 23 w 23"/>
                              <a:gd name="T33" fmla="*/ 15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>
                                <a:moveTo>
                                  <a:pt x="23" y="15"/>
                                </a:move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lnTo>
                                  <a:pt x="18" y="2"/>
                                </a:lnTo>
                                <a:lnTo>
                                  <a:pt x="18" y="7"/>
                                </a:lnTo>
                                <a:lnTo>
                                  <a:pt x="18" y="10"/>
                                </a:lnTo>
                                <a:lnTo>
                                  <a:pt x="18" y="15"/>
                                </a:lnTo>
                                <a:lnTo>
                                  <a:pt x="18" y="22"/>
                                </a:lnTo>
                                <a:lnTo>
                                  <a:pt x="15" y="27"/>
                                </a:lnTo>
                                <a:lnTo>
                                  <a:pt x="10" y="35"/>
                                </a:lnTo>
                                <a:lnTo>
                                  <a:pt x="5" y="40"/>
                                </a:lnTo>
                                <a:lnTo>
                                  <a:pt x="3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2"/>
                                </a:lnTo>
                                <a:lnTo>
                                  <a:pt x="15" y="35"/>
                                </a:lnTo>
                                <a:lnTo>
                                  <a:pt x="20" y="25"/>
                                </a:lnTo>
                                <a:lnTo>
                                  <a:pt x="2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7818"/>
                        <wps:cNvSpPr>
                          <a:spLocks/>
                        </wps:cNvSpPr>
                        <wps:spPr bwMode="auto">
                          <a:xfrm>
                            <a:off x="6824" y="1060"/>
                            <a:ext cx="17" cy="40"/>
                          </a:xfrm>
                          <a:custGeom>
                            <a:avLst/>
                            <a:gdLst>
                              <a:gd name="T0" fmla="*/ 17 w 17"/>
                              <a:gd name="T1" fmla="*/ 13 h 40"/>
                              <a:gd name="T2" fmla="*/ 17 w 17"/>
                              <a:gd name="T3" fmla="*/ 5 h 40"/>
                              <a:gd name="T4" fmla="*/ 15 w 17"/>
                              <a:gd name="T5" fmla="*/ 0 h 40"/>
                              <a:gd name="T6" fmla="*/ 15 w 17"/>
                              <a:gd name="T7" fmla="*/ 5 h 40"/>
                              <a:gd name="T8" fmla="*/ 12 w 17"/>
                              <a:gd name="T9" fmla="*/ 10 h 40"/>
                              <a:gd name="T10" fmla="*/ 12 w 17"/>
                              <a:gd name="T11" fmla="*/ 13 h 40"/>
                              <a:gd name="T12" fmla="*/ 10 w 17"/>
                              <a:gd name="T13" fmla="*/ 23 h 40"/>
                              <a:gd name="T14" fmla="*/ 5 w 17"/>
                              <a:gd name="T15" fmla="*/ 33 h 40"/>
                              <a:gd name="T16" fmla="*/ 2 w 17"/>
                              <a:gd name="T17" fmla="*/ 35 h 40"/>
                              <a:gd name="T18" fmla="*/ 0 w 17"/>
                              <a:gd name="T19" fmla="*/ 40 h 40"/>
                              <a:gd name="T20" fmla="*/ 7 w 17"/>
                              <a:gd name="T21" fmla="*/ 35 h 40"/>
                              <a:gd name="T22" fmla="*/ 12 w 17"/>
                              <a:gd name="T23" fmla="*/ 28 h 40"/>
                              <a:gd name="T24" fmla="*/ 17 w 17"/>
                              <a:gd name="T25" fmla="*/ 20 h 40"/>
                              <a:gd name="T26" fmla="*/ 17 w 17"/>
                              <a:gd name="T27" fmla="*/ 1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17" y="13"/>
                                </a:move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  <a:lnTo>
                                  <a:pt x="12" y="10"/>
                                </a:lnTo>
                                <a:lnTo>
                                  <a:pt x="12" y="13"/>
                                </a:lnTo>
                                <a:lnTo>
                                  <a:pt x="10" y="23"/>
                                </a:lnTo>
                                <a:lnTo>
                                  <a:pt x="5" y="33"/>
                                </a:lnTo>
                                <a:lnTo>
                                  <a:pt x="2" y="35"/>
                                </a:lnTo>
                                <a:lnTo>
                                  <a:pt x="0" y="40"/>
                                </a:lnTo>
                                <a:lnTo>
                                  <a:pt x="7" y="35"/>
                                </a:lnTo>
                                <a:lnTo>
                                  <a:pt x="12" y="28"/>
                                </a:lnTo>
                                <a:lnTo>
                                  <a:pt x="17" y="20"/>
                                </a:lnTo>
                                <a:lnTo>
                                  <a:pt x="1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7819"/>
                        <wps:cNvSpPr>
                          <a:spLocks/>
                        </wps:cNvSpPr>
                        <wps:spPr bwMode="auto">
                          <a:xfrm>
                            <a:off x="6826" y="1065"/>
                            <a:ext cx="13" cy="33"/>
                          </a:xfrm>
                          <a:custGeom>
                            <a:avLst/>
                            <a:gdLst>
                              <a:gd name="T0" fmla="*/ 13 w 13"/>
                              <a:gd name="T1" fmla="*/ 8 h 33"/>
                              <a:gd name="T2" fmla="*/ 13 w 13"/>
                              <a:gd name="T3" fmla="*/ 3 h 33"/>
                              <a:gd name="T4" fmla="*/ 13 w 13"/>
                              <a:gd name="T5" fmla="*/ 0 h 33"/>
                              <a:gd name="T6" fmla="*/ 5 w 13"/>
                              <a:gd name="T7" fmla="*/ 15 h 33"/>
                              <a:gd name="T8" fmla="*/ 0 w 13"/>
                              <a:gd name="T9" fmla="*/ 33 h 33"/>
                              <a:gd name="T10" fmla="*/ 5 w 13"/>
                              <a:gd name="T11" fmla="*/ 28 h 33"/>
                              <a:gd name="T12" fmla="*/ 10 w 13"/>
                              <a:gd name="T13" fmla="*/ 20 h 33"/>
                              <a:gd name="T14" fmla="*/ 13 w 13"/>
                              <a:gd name="T15" fmla="*/ 15 h 33"/>
                              <a:gd name="T16" fmla="*/ 13 w 13"/>
                              <a:gd name="T17" fmla="*/ 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13" y="8"/>
                                </a:move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28"/>
                                </a:lnTo>
                                <a:lnTo>
                                  <a:pt x="10" y="20"/>
                                </a:lnTo>
                                <a:lnTo>
                                  <a:pt x="13" y="15"/>
                                </a:lnTo>
                                <a:lnTo>
                                  <a:pt x="1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7820"/>
                        <wps:cNvSpPr>
                          <a:spLocks/>
                        </wps:cNvSpPr>
                        <wps:spPr bwMode="auto">
                          <a:xfrm>
                            <a:off x="6829" y="1070"/>
                            <a:ext cx="7" cy="23"/>
                          </a:xfrm>
                          <a:custGeom>
                            <a:avLst/>
                            <a:gdLst>
                              <a:gd name="T0" fmla="*/ 7 w 7"/>
                              <a:gd name="T1" fmla="*/ 3 h 23"/>
                              <a:gd name="T2" fmla="*/ 7 w 7"/>
                              <a:gd name="T3" fmla="*/ 0 h 23"/>
                              <a:gd name="T4" fmla="*/ 2 w 7"/>
                              <a:gd name="T5" fmla="*/ 10 h 23"/>
                              <a:gd name="T6" fmla="*/ 0 w 7"/>
                              <a:gd name="T7" fmla="*/ 23 h 23"/>
                              <a:gd name="T8" fmla="*/ 5 w 7"/>
                              <a:gd name="T9" fmla="*/ 13 h 23"/>
                              <a:gd name="T10" fmla="*/ 7 w 7"/>
                              <a:gd name="T1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7" y="3"/>
                                </a:move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7821"/>
                        <wps:cNvSpPr>
                          <a:spLocks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28 w 110"/>
                              <a:gd name="T3" fmla="*/ 198 h 222"/>
                              <a:gd name="T4" fmla="*/ 48 w 110"/>
                              <a:gd name="T5" fmla="*/ 173 h 222"/>
                              <a:gd name="T6" fmla="*/ 65 w 110"/>
                              <a:gd name="T7" fmla="*/ 150 h 222"/>
                              <a:gd name="T8" fmla="*/ 77 w 110"/>
                              <a:gd name="T9" fmla="*/ 125 h 222"/>
                              <a:gd name="T10" fmla="*/ 87 w 110"/>
                              <a:gd name="T11" fmla="*/ 98 h 222"/>
                              <a:gd name="T12" fmla="*/ 95 w 110"/>
                              <a:gd name="T13" fmla="*/ 70 h 222"/>
                              <a:gd name="T14" fmla="*/ 102 w 110"/>
                              <a:gd name="T15" fmla="*/ 38 h 222"/>
                              <a:gd name="T16" fmla="*/ 110 w 110"/>
                              <a:gd name="T17" fmla="*/ 0 h 222"/>
                              <a:gd name="T18" fmla="*/ 107 w 110"/>
                              <a:gd name="T19" fmla="*/ 58 h 222"/>
                              <a:gd name="T20" fmla="*/ 105 w 110"/>
                              <a:gd name="T21" fmla="*/ 110 h 222"/>
                              <a:gd name="T22" fmla="*/ 102 w 110"/>
                              <a:gd name="T23" fmla="*/ 135 h 222"/>
                              <a:gd name="T24" fmla="*/ 95 w 110"/>
                              <a:gd name="T25" fmla="*/ 158 h 222"/>
                              <a:gd name="T26" fmla="*/ 85 w 110"/>
                              <a:gd name="T27" fmla="*/ 183 h 222"/>
                              <a:gd name="T28" fmla="*/ 70 w 110"/>
                              <a:gd name="T29" fmla="*/ 208 h 222"/>
                              <a:gd name="T30" fmla="*/ 53 w 110"/>
                              <a:gd name="T31" fmla="*/ 215 h 222"/>
                              <a:gd name="T32" fmla="*/ 35 w 110"/>
                              <a:gd name="T33" fmla="*/ 217 h 222"/>
                              <a:gd name="T34" fmla="*/ 18 w 110"/>
                              <a:gd name="T35" fmla="*/ 220 h 222"/>
                              <a:gd name="T36" fmla="*/ 0 w 110"/>
                              <a:gd name="T3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0" y="222"/>
                                </a:moveTo>
                                <a:lnTo>
                                  <a:pt x="28" y="198"/>
                                </a:lnTo>
                                <a:lnTo>
                                  <a:pt x="48" y="173"/>
                                </a:lnTo>
                                <a:lnTo>
                                  <a:pt x="65" y="150"/>
                                </a:lnTo>
                                <a:lnTo>
                                  <a:pt x="77" y="125"/>
                                </a:lnTo>
                                <a:lnTo>
                                  <a:pt x="87" y="98"/>
                                </a:lnTo>
                                <a:lnTo>
                                  <a:pt x="95" y="70"/>
                                </a:lnTo>
                                <a:lnTo>
                                  <a:pt x="102" y="38"/>
                                </a:lnTo>
                                <a:lnTo>
                                  <a:pt x="110" y="0"/>
                                </a:lnTo>
                                <a:lnTo>
                                  <a:pt x="107" y="58"/>
                                </a:lnTo>
                                <a:lnTo>
                                  <a:pt x="105" y="110"/>
                                </a:lnTo>
                                <a:lnTo>
                                  <a:pt x="102" y="135"/>
                                </a:lnTo>
                                <a:lnTo>
                                  <a:pt x="95" y="158"/>
                                </a:lnTo>
                                <a:lnTo>
                                  <a:pt x="85" y="183"/>
                                </a:lnTo>
                                <a:lnTo>
                                  <a:pt x="70" y="208"/>
                                </a:lnTo>
                                <a:lnTo>
                                  <a:pt x="53" y="215"/>
                                </a:lnTo>
                                <a:lnTo>
                                  <a:pt x="35" y="217"/>
                                </a:lnTo>
                                <a:lnTo>
                                  <a:pt x="18" y="220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7822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5 h 5"/>
                              <a:gd name="T6" fmla="*/ 3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7823"/>
                        <wps:cNvSpPr>
                          <a:spLocks/>
                        </wps:cNvSpPr>
                        <wps:spPr bwMode="auto">
                          <a:xfrm>
                            <a:off x="6633" y="526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2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7824"/>
                        <wps:cNvSpPr>
                          <a:spLocks noEditPoints="1"/>
                        </wps:cNvSpPr>
                        <wps:spPr bwMode="auto">
                          <a:xfrm>
                            <a:off x="6633" y="529"/>
                            <a:ext cx="52" cy="21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9"/>
                              <a:gd name="T2" fmla="*/ 0 w 52"/>
                              <a:gd name="T3" fmla="*/ 0 h 219"/>
                              <a:gd name="T4" fmla="*/ 2 w 52"/>
                              <a:gd name="T5" fmla="*/ 5 h 219"/>
                              <a:gd name="T6" fmla="*/ 5 w 52"/>
                              <a:gd name="T7" fmla="*/ 2 h 219"/>
                              <a:gd name="T8" fmla="*/ 0 w 52"/>
                              <a:gd name="T9" fmla="*/ 0 h 219"/>
                              <a:gd name="T10" fmla="*/ 49 w 52"/>
                              <a:gd name="T11" fmla="*/ 219 h 219"/>
                              <a:gd name="T12" fmla="*/ 49 w 52"/>
                              <a:gd name="T13" fmla="*/ 217 h 219"/>
                              <a:gd name="T14" fmla="*/ 52 w 52"/>
                              <a:gd name="T15" fmla="*/ 217 h 219"/>
                              <a:gd name="T16" fmla="*/ 49 w 52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9" y="219"/>
                                </a:moveTo>
                                <a:lnTo>
                                  <a:pt x="49" y="217"/>
                                </a:lnTo>
                                <a:lnTo>
                                  <a:pt x="52" y="217"/>
                                </a:lnTo>
                                <a:lnTo>
                                  <a:pt x="49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7825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2" cy="217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7"/>
                              <a:gd name="T2" fmla="*/ 0 w 52"/>
                              <a:gd name="T3" fmla="*/ 0 h 217"/>
                              <a:gd name="T4" fmla="*/ 3 w 52"/>
                              <a:gd name="T5" fmla="*/ 3 h 217"/>
                              <a:gd name="T6" fmla="*/ 3 w 52"/>
                              <a:gd name="T7" fmla="*/ 3 h 217"/>
                              <a:gd name="T8" fmla="*/ 0 w 52"/>
                              <a:gd name="T9" fmla="*/ 0 h 217"/>
                              <a:gd name="T10" fmla="*/ 47 w 52"/>
                              <a:gd name="T11" fmla="*/ 217 h 217"/>
                              <a:gd name="T12" fmla="*/ 47 w 52"/>
                              <a:gd name="T13" fmla="*/ 212 h 217"/>
                              <a:gd name="T14" fmla="*/ 50 w 52"/>
                              <a:gd name="T15" fmla="*/ 212 h 217"/>
                              <a:gd name="T16" fmla="*/ 52 w 52"/>
                              <a:gd name="T17" fmla="*/ 212 h 217"/>
                              <a:gd name="T18" fmla="*/ 50 w 52"/>
                              <a:gd name="T19" fmla="*/ 215 h 217"/>
                              <a:gd name="T20" fmla="*/ 47 w 52"/>
                              <a:gd name="T21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7" y="217"/>
                                </a:moveTo>
                                <a:lnTo>
                                  <a:pt x="47" y="212"/>
                                </a:lnTo>
                                <a:lnTo>
                                  <a:pt x="50" y="212"/>
                                </a:lnTo>
                                <a:lnTo>
                                  <a:pt x="52" y="212"/>
                                </a:lnTo>
                                <a:lnTo>
                                  <a:pt x="50" y="215"/>
                                </a:lnTo>
                                <a:lnTo>
                                  <a:pt x="47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7826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5" cy="215"/>
                          </a:xfrm>
                          <a:custGeom>
                            <a:avLst/>
                            <a:gdLst>
                              <a:gd name="T0" fmla="*/ 3 w 55"/>
                              <a:gd name="T1" fmla="*/ 0 h 215"/>
                              <a:gd name="T2" fmla="*/ 0 w 55"/>
                              <a:gd name="T3" fmla="*/ 3 h 215"/>
                              <a:gd name="T4" fmla="*/ 3 w 55"/>
                              <a:gd name="T5" fmla="*/ 5 h 215"/>
                              <a:gd name="T6" fmla="*/ 5 w 55"/>
                              <a:gd name="T7" fmla="*/ 5 h 215"/>
                              <a:gd name="T8" fmla="*/ 3 w 55"/>
                              <a:gd name="T9" fmla="*/ 0 h 215"/>
                              <a:gd name="T10" fmla="*/ 47 w 55"/>
                              <a:gd name="T11" fmla="*/ 215 h 215"/>
                              <a:gd name="T12" fmla="*/ 50 w 55"/>
                              <a:gd name="T13" fmla="*/ 215 h 215"/>
                              <a:gd name="T14" fmla="*/ 52 w 55"/>
                              <a:gd name="T15" fmla="*/ 212 h 215"/>
                              <a:gd name="T16" fmla="*/ 55 w 55"/>
                              <a:gd name="T17" fmla="*/ 210 h 215"/>
                              <a:gd name="T18" fmla="*/ 52 w 55"/>
                              <a:gd name="T19" fmla="*/ 210 h 215"/>
                              <a:gd name="T20" fmla="*/ 47 w 55"/>
                              <a:gd name="T21" fmla="*/ 210 h 215"/>
                              <a:gd name="T22" fmla="*/ 47 w 55"/>
                              <a:gd name="T23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215"/>
                                </a:moveTo>
                                <a:lnTo>
                                  <a:pt x="50" y="215"/>
                                </a:lnTo>
                                <a:lnTo>
                                  <a:pt x="52" y="212"/>
                                </a:lnTo>
                                <a:lnTo>
                                  <a:pt x="55" y="210"/>
                                </a:lnTo>
                                <a:lnTo>
                                  <a:pt x="52" y="210"/>
                                </a:lnTo>
                                <a:lnTo>
                                  <a:pt x="47" y="210"/>
                                </a:lnTo>
                                <a:lnTo>
                                  <a:pt x="4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7827"/>
                        <wps:cNvSpPr>
                          <a:spLocks noEditPoints="1"/>
                        </wps:cNvSpPr>
                        <wps:spPr bwMode="auto">
                          <a:xfrm>
                            <a:off x="6638" y="534"/>
                            <a:ext cx="52" cy="20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09"/>
                              <a:gd name="T2" fmla="*/ 0 w 52"/>
                              <a:gd name="T3" fmla="*/ 0 h 209"/>
                              <a:gd name="T4" fmla="*/ 2 w 52"/>
                              <a:gd name="T5" fmla="*/ 5 h 209"/>
                              <a:gd name="T6" fmla="*/ 2 w 52"/>
                              <a:gd name="T7" fmla="*/ 5 h 209"/>
                              <a:gd name="T8" fmla="*/ 5 w 52"/>
                              <a:gd name="T9" fmla="*/ 5 h 209"/>
                              <a:gd name="T10" fmla="*/ 0 w 52"/>
                              <a:gd name="T11" fmla="*/ 0 h 209"/>
                              <a:gd name="T12" fmla="*/ 44 w 52"/>
                              <a:gd name="T13" fmla="*/ 209 h 209"/>
                              <a:gd name="T14" fmla="*/ 47 w 52"/>
                              <a:gd name="T15" fmla="*/ 209 h 209"/>
                              <a:gd name="T16" fmla="*/ 49 w 52"/>
                              <a:gd name="T17" fmla="*/ 209 h 209"/>
                              <a:gd name="T18" fmla="*/ 52 w 52"/>
                              <a:gd name="T19" fmla="*/ 207 h 209"/>
                              <a:gd name="T20" fmla="*/ 52 w 52"/>
                              <a:gd name="T21" fmla="*/ 204 h 209"/>
                              <a:gd name="T22" fmla="*/ 49 w 52"/>
                              <a:gd name="T23" fmla="*/ 204 h 209"/>
                              <a:gd name="T24" fmla="*/ 47 w 52"/>
                              <a:gd name="T25" fmla="*/ 204 h 209"/>
                              <a:gd name="T26" fmla="*/ 44 w 52"/>
                              <a:gd name="T2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" y="209"/>
                                </a:moveTo>
                                <a:lnTo>
                                  <a:pt x="47" y="209"/>
                                </a:lnTo>
                                <a:lnTo>
                                  <a:pt x="49" y="209"/>
                                </a:lnTo>
                                <a:lnTo>
                                  <a:pt x="52" y="207"/>
                                </a:lnTo>
                                <a:lnTo>
                                  <a:pt x="52" y="204"/>
                                </a:lnTo>
                                <a:lnTo>
                                  <a:pt x="49" y="204"/>
                                </a:lnTo>
                                <a:lnTo>
                                  <a:pt x="47" y="204"/>
                                </a:lnTo>
                                <a:lnTo>
                                  <a:pt x="44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7828"/>
                        <wps:cNvSpPr>
                          <a:spLocks noEditPoints="1"/>
                        </wps:cNvSpPr>
                        <wps:spPr bwMode="auto">
                          <a:xfrm>
                            <a:off x="6638" y="536"/>
                            <a:ext cx="54" cy="205"/>
                          </a:xfrm>
                          <a:custGeom>
                            <a:avLst/>
                            <a:gdLst>
                              <a:gd name="T0" fmla="*/ 2 w 54"/>
                              <a:gd name="T1" fmla="*/ 0 h 205"/>
                              <a:gd name="T2" fmla="*/ 0 w 54"/>
                              <a:gd name="T3" fmla="*/ 0 h 205"/>
                              <a:gd name="T4" fmla="*/ 2 w 54"/>
                              <a:gd name="T5" fmla="*/ 5 h 205"/>
                              <a:gd name="T6" fmla="*/ 5 w 54"/>
                              <a:gd name="T7" fmla="*/ 5 h 205"/>
                              <a:gd name="T8" fmla="*/ 5 w 54"/>
                              <a:gd name="T9" fmla="*/ 5 h 205"/>
                              <a:gd name="T10" fmla="*/ 2 w 54"/>
                              <a:gd name="T11" fmla="*/ 0 h 205"/>
                              <a:gd name="T12" fmla="*/ 44 w 54"/>
                              <a:gd name="T13" fmla="*/ 205 h 205"/>
                              <a:gd name="T14" fmla="*/ 49 w 54"/>
                              <a:gd name="T15" fmla="*/ 205 h 205"/>
                              <a:gd name="T16" fmla="*/ 52 w 54"/>
                              <a:gd name="T17" fmla="*/ 205 h 205"/>
                              <a:gd name="T18" fmla="*/ 54 w 54"/>
                              <a:gd name="T19" fmla="*/ 202 h 205"/>
                              <a:gd name="T20" fmla="*/ 54 w 54"/>
                              <a:gd name="T21" fmla="*/ 200 h 205"/>
                              <a:gd name="T22" fmla="*/ 52 w 54"/>
                              <a:gd name="T23" fmla="*/ 200 h 205"/>
                              <a:gd name="T24" fmla="*/ 47 w 54"/>
                              <a:gd name="T25" fmla="*/ 200 h 205"/>
                              <a:gd name="T26" fmla="*/ 44 w 54"/>
                              <a:gd name="T27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4" y="205"/>
                                </a:moveTo>
                                <a:lnTo>
                                  <a:pt x="49" y="205"/>
                                </a:lnTo>
                                <a:lnTo>
                                  <a:pt x="52" y="205"/>
                                </a:lnTo>
                                <a:lnTo>
                                  <a:pt x="54" y="202"/>
                                </a:lnTo>
                                <a:lnTo>
                                  <a:pt x="54" y="200"/>
                                </a:lnTo>
                                <a:lnTo>
                                  <a:pt x="52" y="200"/>
                                </a:lnTo>
                                <a:lnTo>
                                  <a:pt x="47" y="200"/>
                                </a:lnTo>
                                <a:lnTo>
                                  <a:pt x="44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7829"/>
                        <wps:cNvSpPr>
                          <a:spLocks noEditPoints="1"/>
                        </wps:cNvSpPr>
                        <wps:spPr bwMode="auto">
                          <a:xfrm>
                            <a:off x="6640" y="539"/>
                            <a:ext cx="57" cy="199"/>
                          </a:xfrm>
                          <a:custGeom>
                            <a:avLst/>
                            <a:gdLst>
                              <a:gd name="T0" fmla="*/ 3 w 57"/>
                              <a:gd name="T1" fmla="*/ 0 h 199"/>
                              <a:gd name="T2" fmla="*/ 0 w 57"/>
                              <a:gd name="T3" fmla="*/ 0 h 199"/>
                              <a:gd name="T4" fmla="*/ 0 w 57"/>
                              <a:gd name="T5" fmla="*/ 0 h 199"/>
                              <a:gd name="T6" fmla="*/ 3 w 57"/>
                              <a:gd name="T7" fmla="*/ 5 h 199"/>
                              <a:gd name="T8" fmla="*/ 3 w 57"/>
                              <a:gd name="T9" fmla="*/ 5 h 199"/>
                              <a:gd name="T10" fmla="*/ 5 w 57"/>
                              <a:gd name="T11" fmla="*/ 5 h 199"/>
                              <a:gd name="T12" fmla="*/ 3 w 57"/>
                              <a:gd name="T13" fmla="*/ 0 h 199"/>
                              <a:gd name="T14" fmla="*/ 45 w 57"/>
                              <a:gd name="T15" fmla="*/ 199 h 199"/>
                              <a:gd name="T16" fmla="*/ 47 w 57"/>
                              <a:gd name="T17" fmla="*/ 199 h 199"/>
                              <a:gd name="T18" fmla="*/ 50 w 57"/>
                              <a:gd name="T19" fmla="*/ 199 h 199"/>
                              <a:gd name="T20" fmla="*/ 55 w 57"/>
                              <a:gd name="T21" fmla="*/ 197 h 199"/>
                              <a:gd name="T22" fmla="*/ 57 w 57"/>
                              <a:gd name="T23" fmla="*/ 194 h 199"/>
                              <a:gd name="T24" fmla="*/ 50 w 57"/>
                              <a:gd name="T25" fmla="*/ 194 h 199"/>
                              <a:gd name="T26" fmla="*/ 45 w 57"/>
                              <a:gd name="T27" fmla="*/ 194 h 199"/>
                              <a:gd name="T28" fmla="*/ 45 w 57"/>
                              <a:gd name="T29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9"/>
                                </a:moveTo>
                                <a:lnTo>
                                  <a:pt x="47" y="199"/>
                                </a:lnTo>
                                <a:lnTo>
                                  <a:pt x="50" y="199"/>
                                </a:lnTo>
                                <a:lnTo>
                                  <a:pt x="55" y="197"/>
                                </a:lnTo>
                                <a:lnTo>
                                  <a:pt x="57" y="194"/>
                                </a:lnTo>
                                <a:lnTo>
                                  <a:pt x="50" y="194"/>
                                </a:lnTo>
                                <a:lnTo>
                                  <a:pt x="45" y="194"/>
                                </a:lnTo>
                                <a:lnTo>
                                  <a:pt x="45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7830"/>
                        <wps:cNvSpPr>
                          <a:spLocks noEditPoints="1"/>
                        </wps:cNvSpPr>
                        <wps:spPr bwMode="auto">
                          <a:xfrm>
                            <a:off x="6640" y="541"/>
                            <a:ext cx="60" cy="195"/>
                          </a:xfrm>
                          <a:custGeom>
                            <a:avLst/>
                            <a:gdLst>
                              <a:gd name="T0" fmla="*/ 3 w 60"/>
                              <a:gd name="T1" fmla="*/ 0 h 195"/>
                              <a:gd name="T2" fmla="*/ 3 w 60"/>
                              <a:gd name="T3" fmla="*/ 0 h 195"/>
                              <a:gd name="T4" fmla="*/ 0 w 60"/>
                              <a:gd name="T5" fmla="*/ 0 h 195"/>
                              <a:gd name="T6" fmla="*/ 3 w 60"/>
                              <a:gd name="T7" fmla="*/ 5 h 195"/>
                              <a:gd name="T8" fmla="*/ 5 w 60"/>
                              <a:gd name="T9" fmla="*/ 5 h 195"/>
                              <a:gd name="T10" fmla="*/ 8 w 60"/>
                              <a:gd name="T11" fmla="*/ 3 h 195"/>
                              <a:gd name="T12" fmla="*/ 3 w 60"/>
                              <a:gd name="T13" fmla="*/ 0 h 195"/>
                              <a:gd name="T14" fmla="*/ 45 w 60"/>
                              <a:gd name="T15" fmla="*/ 195 h 195"/>
                              <a:gd name="T16" fmla="*/ 50 w 60"/>
                              <a:gd name="T17" fmla="*/ 195 h 195"/>
                              <a:gd name="T18" fmla="*/ 52 w 60"/>
                              <a:gd name="T19" fmla="*/ 195 h 195"/>
                              <a:gd name="T20" fmla="*/ 57 w 60"/>
                              <a:gd name="T21" fmla="*/ 192 h 195"/>
                              <a:gd name="T22" fmla="*/ 60 w 60"/>
                              <a:gd name="T23" fmla="*/ 187 h 195"/>
                              <a:gd name="T24" fmla="*/ 52 w 60"/>
                              <a:gd name="T25" fmla="*/ 190 h 195"/>
                              <a:gd name="T26" fmla="*/ 45 w 60"/>
                              <a:gd name="T27" fmla="*/ 190 h 195"/>
                              <a:gd name="T28" fmla="*/ 45 w 60"/>
                              <a:gd name="T2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5"/>
                                </a:moveTo>
                                <a:lnTo>
                                  <a:pt x="50" y="195"/>
                                </a:lnTo>
                                <a:lnTo>
                                  <a:pt x="52" y="195"/>
                                </a:lnTo>
                                <a:lnTo>
                                  <a:pt x="57" y="192"/>
                                </a:lnTo>
                                <a:lnTo>
                                  <a:pt x="60" y="187"/>
                                </a:lnTo>
                                <a:lnTo>
                                  <a:pt x="52" y="190"/>
                                </a:lnTo>
                                <a:lnTo>
                                  <a:pt x="45" y="190"/>
                                </a:lnTo>
                                <a:lnTo>
                                  <a:pt x="45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7831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59" cy="189"/>
                          </a:xfrm>
                          <a:custGeom>
                            <a:avLst/>
                            <a:gdLst>
                              <a:gd name="T0" fmla="*/ 2 w 59"/>
                              <a:gd name="T1" fmla="*/ 0 h 189"/>
                              <a:gd name="T2" fmla="*/ 0 w 59"/>
                              <a:gd name="T3" fmla="*/ 0 h 189"/>
                              <a:gd name="T4" fmla="*/ 0 w 59"/>
                              <a:gd name="T5" fmla="*/ 0 h 189"/>
                              <a:gd name="T6" fmla="*/ 2 w 59"/>
                              <a:gd name="T7" fmla="*/ 5 h 189"/>
                              <a:gd name="T8" fmla="*/ 2 w 59"/>
                              <a:gd name="T9" fmla="*/ 2 h 189"/>
                              <a:gd name="T10" fmla="*/ 5 w 59"/>
                              <a:gd name="T11" fmla="*/ 2 h 189"/>
                              <a:gd name="T12" fmla="*/ 2 w 59"/>
                              <a:gd name="T13" fmla="*/ 0 h 189"/>
                              <a:gd name="T14" fmla="*/ 42 w 59"/>
                              <a:gd name="T15" fmla="*/ 189 h 189"/>
                              <a:gd name="T16" fmla="*/ 47 w 59"/>
                              <a:gd name="T17" fmla="*/ 189 h 189"/>
                              <a:gd name="T18" fmla="*/ 54 w 59"/>
                              <a:gd name="T19" fmla="*/ 189 h 189"/>
                              <a:gd name="T20" fmla="*/ 57 w 59"/>
                              <a:gd name="T21" fmla="*/ 184 h 189"/>
                              <a:gd name="T22" fmla="*/ 59 w 59"/>
                              <a:gd name="T23" fmla="*/ 182 h 189"/>
                              <a:gd name="T24" fmla="*/ 49 w 59"/>
                              <a:gd name="T25" fmla="*/ 184 h 189"/>
                              <a:gd name="T26" fmla="*/ 42 w 59"/>
                              <a:gd name="T27" fmla="*/ 184 h 189"/>
                              <a:gd name="T28" fmla="*/ 42 w 59"/>
                              <a:gd name="T29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2" y="189"/>
                                </a:moveTo>
                                <a:lnTo>
                                  <a:pt x="47" y="189"/>
                                </a:lnTo>
                                <a:lnTo>
                                  <a:pt x="54" y="189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49" y="184"/>
                                </a:lnTo>
                                <a:lnTo>
                                  <a:pt x="42" y="184"/>
                                </a:lnTo>
                                <a:lnTo>
                                  <a:pt x="4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7832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62" cy="187"/>
                          </a:xfrm>
                          <a:custGeom>
                            <a:avLst/>
                            <a:gdLst>
                              <a:gd name="T0" fmla="*/ 5 w 62"/>
                              <a:gd name="T1" fmla="*/ 0 h 187"/>
                              <a:gd name="T2" fmla="*/ 2 w 62"/>
                              <a:gd name="T3" fmla="*/ 2 h 187"/>
                              <a:gd name="T4" fmla="*/ 0 w 62"/>
                              <a:gd name="T5" fmla="*/ 2 h 187"/>
                              <a:gd name="T6" fmla="*/ 2 w 62"/>
                              <a:gd name="T7" fmla="*/ 7 h 187"/>
                              <a:gd name="T8" fmla="*/ 5 w 62"/>
                              <a:gd name="T9" fmla="*/ 5 h 187"/>
                              <a:gd name="T10" fmla="*/ 7 w 62"/>
                              <a:gd name="T11" fmla="*/ 5 h 187"/>
                              <a:gd name="T12" fmla="*/ 5 w 62"/>
                              <a:gd name="T13" fmla="*/ 0 h 187"/>
                              <a:gd name="T14" fmla="*/ 42 w 62"/>
                              <a:gd name="T15" fmla="*/ 187 h 187"/>
                              <a:gd name="T16" fmla="*/ 49 w 62"/>
                              <a:gd name="T17" fmla="*/ 187 h 187"/>
                              <a:gd name="T18" fmla="*/ 57 w 62"/>
                              <a:gd name="T19" fmla="*/ 184 h 187"/>
                              <a:gd name="T20" fmla="*/ 59 w 62"/>
                              <a:gd name="T21" fmla="*/ 182 h 187"/>
                              <a:gd name="T22" fmla="*/ 62 w 62"/>
                              <a:gd name="T23" fmla="*/ 179 h 187"/>
                              <a:gd name="T24" fmla="*/ 52 w 62"/>
                              <a:gd name="T25" fmla="*/ 182 h 187"/>
                              <a:gd name="T26" fmla="*/ 42 w 62"/>
                              <a:gd name="T27" fmla="*/ 182 h 187"/>
                              <a:gd name="T28" fmla="*/ 42 w 62"/>
                              <a:gd name="T29" fmla="*/ 184 h 187"/>
                              <a:gd name="T30" fmla="*/ 42 w 62"/>
                              <a:gd name="T31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87"/>
                                </a:moveTo>
                                <a:lnTo>
                                  <a:pt x="49" y="187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62" y="179"/>
                                </a:lnTo>
                                <a:lnTo>
                                  <a:pt x="52" y="182"/>
                                </a:lnTo>
                                <a:lnTo>
                                  <a:pt x="42" y="182"/>
                                </a:lnTo>
                                <a:lnTo>
                                  <a:pt x="42" y="184"/>
                                </a:lnTo>
                                <a:lnTo>
                                  <a:pt x="4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7833"/>
                        <wps:cNvSpPr>
                          <a:spLocks noEditPoints="1"/>
                        </wps:cNvSpPr>
                        <wps:spPr bwMode="auto">
                          <a:xfrm>
                            <a:off x="6645" y="546"/>
                            <a:ext cx="62" cy="182"/>
                          </a:xfrm>
                          <a:custGeom>
                            <a:avLst/>
                            <a:gdLst>
                              <a:gd name="T0" fmla="*/ 3 w 62"/>
                              <a:gd name="T1" fmla="*/ 0 h 182"/>
                              <a:gd name="T2" fmla="*/ 0 w 62"/>
                              <a:gd name="T3" fmla="*/ 0 h 182"/>
                              <a:gd name="T4" fmla="*/ 0 w 62"/>
                              <a:gd name="T5" fmla="*/ 3 h 182"/>
                              <a:gd name="T6" fmla="*/ 3 w 62"/>
                              <a:gd name="T7" fmla="*/ 5 h 182"/>
                              <a:gd name="T8" fmla="*/ 5 w 62"/>
                              <a:gd name="T9" fmla="*/ 5 h 182"/>
                              <a:gd name="T10" fmla="*/ 8 w 62"/>
                              <a:gd name="T11" fmla="*/ 5 h 182"/>
                              <a:gd name="T12" fmla="*/ 3 w 62"/>
                              <a:gd name="T13" fmla="*/ 0 h 182"/>
                              <a:gd name="T14" fmla="*/ 40 w 62"/>
                              <a:gd name="T15" fmla="*/ 182 h 182"/>
                              <a:gd name="T16" fmla="*/ 47 w 62"/>
                              <a:gd name="T17" fmla="*/ 182 h 182"/>
                              <a:gd name="T18" fmla="*/ 57 w 62"/>
                              <a:gd name="T19" fmla="*/ 180 h 182"/>
                              <a:gd name="T20" fmla="*/ 60 w 62"/>
                              <a:gd name="T21" fmla="*/ 177 h 182"/>
                              <a:gd name="T22" fmla="*/ 62 w 62"/>
                              <a:gd name="T23" fmla="*/ 172 h 182"/>
                              <a:gd name="T24" fmla="*/ 52 w 62"/>
                              <a:gd name="T25" fmla="*/ 177 h 182"/>
                              <a:gd name="T26" fmla="*/ 40 w 62"/>
                              <a:gd name="T27" fmla="*/ 177 h 182"/>
                              <a:gd name="T28" fmla="*/ 40 w 62"/>
                              <a:gd name="T29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0" y="182"/>
                                </a:moveTo>
                                <a:lnTo>
                                  <a:pt x="47" y="182"/>
                                </a:lnTo>
                                <a:lnTo>
                                  <a:pt x="57" y="180"/>
                                </a:lnTo>
                                <a:lnTo>
                                  <a:pt x="60" y="177"/>
                                </a:lnTo>
                                <a:lnTo>
                                  <a:pt x="62" y="172"/>
                                </a:lnTo>
                                <a:lnTo>
                                  <a:pt x="52" y="177"/>
                                </a:lnTo>
                                <a:lnTo>
                                  <a:pt x="40" y="177"/>
                                </a:lnTo>
                                <a:lnTo>
                                  <a:pt x="4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7834"/>
                        <wps:cNvSpPr>
                          <a:spLocks noEditPoints="1"/>
                        </wps:cNvSpPr>
                        <wps:spPr bwMode="auto">
                          <a:xfrm>
                            <a:off x="6645" y="549"/>
                            <a:ext cx="65" cy="177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77"/>
                              <a:gd name="T2" fmla="*/ 3 w 65"/>
                              <a:gd name="T3" fmla="*/ 0 h 177"/>
                              <a:gd name="T4" fmla="*/ 0 w 65"/>
                              <a:gd name="T5" fmla="*/ 2 h 177"/>
                              <a:gd name="T6" fmla="*/ 3 w 65"/>
                              <a:gd name="T7" fmla="*/ 5 h 177"/>
                              <a:gd name="T8" fmla="*/ 5 w 65"/>
                              <a:gd name="T9" fmla="*/ 5 h 177"/>
                              <a:gd name="T10" fmla="*/ 8 w 65"/>
                              <a:gd name="T11" fmla="*/ 5 h 177"/>
                              <a:gd name="T12" fmla="*/ 5 w 65"/>
                              <a:gd name="T13" fmla="*/ 0 h 177"/>
                              <a:gd name="T14" fmla="*/ 40 w 65"/>
                              <a:gd name="T15" fmla="*/ 177 h 177"/>
                              <a:gd name="T16" fmla="*/ 50 w 65"/>
                              <a:gd name="T17" fmla="*/ 177 h 177"/>
                              <a:gd name="T18" fmla="*/ 60 w 65"/>
                              <a:gd name="T19" fmla="*/ 174 h 177"/>
                              <a:gd name="T20" fmla="*/ 62 w 65"/>
                              <a:gd name="T21" fmla="*/ 169 h 177"/>
                              <a:gd name="T22" fmla="*/ 65 w 65"/>
                              <a:gd name="T23" fmla="*/ 167 h 177"/>
                              <a:gd name="T24" fmla="*/ 52 w 65"/>
                              <a:gd name="T25" fmla="*/ 169 h 177"/>
                              <a:gd name="T26" fmla="*/ 40 w 65"/>
                              <a:gd name="T27" fmla="*/ 172 h 177"/>
                              <a:gd name="T28" fmla="*/ 40 w 65"/>
                              <a:gd name="T29" fmla="*/ 174 h 177"/>
                              <a:gd name="T30" fmla="*/ 40 w 65"/>
                              <a:gd name="T31" fmla="*/ 177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77"/>
                                </a:moveTo>
                                <a:lnTo>
                                  <a:pt x="50" y="177"/>
                                </a:lnTo>
                                <a:lnTo>
                                  <a:pt x="60" y="174"/>
                                </a:lnTo>
                                <a:lnTo>
                                  <a:pt x="62" y="169"/>
                                </a:lnTo>
                                <a:lnTo>
                                  <a:pt x="65" y="167"/>
                                </a:lnTo>
                                <a:lnTo>
                                  <a:pt x="52" y="169"/>
                                </a:lnTo>
                                <a:lnTo>
                                  <a:pt x="40" y="172"/>
                                </a:lnTo>
                                <a:lnTo>
                                  <a:pt x="40" y="174"/>
                                </a:lnTo>
                                <a:lnTo>
                                  <a:pt x="40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7835"/>
                        <wps:cNvSpPr>
                          <a:spLocks noEditPoints="1"/>
                        </wps:cNvSpPr>
                        <wps:spPr bwMode="auto">
                          <a:xfrm>
                            <a:off x="6648" y="551"/>
                            <a:ext cx="64" cy="172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72"/>
                              <a:gd name="T2" fmla="*/ 2 w 64"/>
                              <a:gd name="T3" fmla="*/ 0 h 172"/>
                              <a:gd name="T4" fmla="*/ 0 w 64"/>
                              <a:gd name="T5" fmla="*/ 0 h 172"/>
                              <a:gd name="T6" fmla="*/ 2 w 64"/>
                              <a:gd name="T7" fmla="*/ 5 h 172"/>
                              <a:gd name="T8" fmla="*/ 5 w 64"/>
                              <a:gd name="T9" fmla="*/ 5 h 172"/>
                              <a:gd name="T10" fmla="*/ 7 w 64"/>
                              <a:gd name="T11" fmla="*/ 5 h 172"/>
                              <a:gd name="T12" fmla="*/ 5 w 64"/>
                              <a:gd name="T13" fmla="*/ 0 h 172"/>
                              <a:gd name="T14" fmla="*/ 37 w 64"/>
                              <a:gd name="T15" fmla="*/ 172 h 172"/>
                              <a:gd name="T16" fmla="*/ 49 w 64"/>
                              <a:gd name="T17" fmla="*/ 172 h 172"/>
                              <a:gd name="T18" fmla="*/ 59 w 64"/>
                              <a:gd name="T19" fmla="*/ 167 h 172"/>
                              <a:gd name="T20" fmla="*/ 62 w 64"/>
                              <a:gd name="T21" fmla="*/ 165 h 172"/>
                              <a:gd name="T22" fmla="*/ 64 w 64"/>
                              <a:gd name="T23" fmla="*/ 160 h 172"/>
                              <a:gd name="T24" fmla="*/ 52 w 64"/>
                              <a:gd name="T25" fmla="*/ 165 h 172"/>
                              <a:gd name="T26" fmla="*/ 37 w 64"/>
                              <a:gd name="T27" fmla="*/ 167 h 172"/>
                              <a:gd name="T28" fmla="*/ 37 w 64"/>
                              <a:gd name="T29" fmla="*/ 170 h 172"/>
                              <a:gd name="T30" fmla="*/ 37 w 64"/>
                              <a:gd name="T31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72"/>
                                </a:moveTo>
                                <a:lnTo>
                                  <a:pt x="49" y="172"/>
                                </a:lnTo>
                                <a:lnTo>
                                  <a:pt x="59" y="167"/>
                                </a:lnTo>
                                <a:lnTo>
                                  <a:pt x="62" y="165"/>
                                </a:lnTo>
                                <a:lnTo>
                                  <a:pt x="64" y="160"/>
                                </a:lnTo>
                                <a:lnTo>
                                  <a:pt x="52" y="165"/>
                                </a:lnTo>
                                <a:lnTo>
                                  <a:pt x="37" y="167"/>
                                </a:lnTo>
                                <a:lnTo>
                                  <a:pt x="37" y="170"/>
                                </a:lnTo>
                                <a:lnTo>
                                  <a:pt x="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7836"/>
                        <wps:cNvSpPr>
                          <a:spLocks noEditPoints="1"/>
                        </wps:cNvSpPr>
                        <wps:spPr bwMode="auto">
                          <a:xfrm>
                            <a:off x="6648" y="554"/>
                            <a:ext cx="64" cy="167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67"/>
                              <a:gd name="T2" fmla="*/ 2 w 64"/>
                              <a:gd name="T3" fmla="*/ 0 h 167"/>
                              <a:gd name="T4" fmla="*/ 0 w 64"/>
                              <a:gd name="T5" fmla="*/ 0 h 167"/>
                              <a:gd name="T6" fmla="*/ 2 w 64"/>
                              <a:gd name="T7" fmla="*/ 2 h 167"/>
                              <a:gd name="T8" fmla="*/ 2 w 64"/>
                              <a:gd name="T9" fmla="*/ 5 h 167"/>
                              <a:gd name="T10" fmla="*/ 5 w 64"/>
                              <a:gd name="T11" fmla="*/ 5 h 167"/>
                              <a:gd name="T12" fmla="*/ 9 w 64"/>
                              <a:gd name="T13" fmla="*/ 2 h 167"/>
                              <a:gd name="T14" fmla="*/ 5 w 64"/>
                              <a:gd name="T15" fmla="*/ 0 h 167"/>
                              <a:gd name="T16" fmla="*/ 37 w 64"/>
                              <a:gd name="T17" fmla="*/ 167 h 167"/>
                              <a:gd name="T18" fmla="*/ 49 w 64"/>
                              <a:gd name="T19" fmla="*/ 164 h 167"/>
                              <a:gd name="T20" fmla="*/ 62 w 64"/>
                              <a:gd name="T21" fmla="*/ 162 h 167"/>
                              <a:gd name="T22" fmla="*/ 64 w 64"/>
                              <a:gd name="T23" fmla="*/ 157 h 167"/>
                              <a:gd name="T24" fmla="*/ 64 w 64"/>
                              <a:gd name="T25" fmla="*/ 154 h 167"/>
                              <a:gd name="T26" fmla="*/ 52 w 64"/>
                              <a:gd name="T27" fmla="*/ 159 h 167"/>
                              <a:gd name="T28" fmla="*/ 37 w 64"/>
                              <a:gd name="T29" fmla="*/ 162 h 167"/>
                              <a:gd name="T30" fmla="*/ 37 w 64"/>
                              <a:gd name="T31" fmla="*/ 164 h 167"/>
                              <a:gd name="T32" fmla="*/ 37 w 64"/>
                              <a:gd name="T33" fmla="*/ 167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67"/>
                                </a:moveTo>
                                <a:lnTo>
                                  <a:pt x="49" y="164"/>
                                </a:lnTo>
                                <a:lnTo>
                                  <a:pt x="62" y="162"/>
                                </a:lnTo>
                                <a:lnTo>
                                  <a:pt x="64" y="157"/>
                                </a:lnTo>
                                <a:lnTo>
                                  <a:pt x="64" y="154"/>
                                </a:lnTo>
                                <a:lnTo>
                                  <a:pt x="52" y="159"/>
                                </a:lnTo>
                                <a:lnTo>
                                  <a:pt x="37" y="162"/>
                                </a:lnTo>
                                <a:lnTo>
                                  <a:pt x="37" y="164"/>
                                </a:lnTo>
                                <a:lnTo>
                                  <a:pt x="37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837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5" cy="162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62"/>
                              <a:gd name="T2" fmla="*/ 3 w 65"/>
                              <a:gd name="T3" fmla="*/ 0 h 162"/>
                              <a:gd name="T4" fmla="*/ 0 w 65"/>
                              <a:gd name="T5" fmla="*/ 0 h 162"/>
                              <a:gd name="T6" fmla="*/ 3 w 65"/>
                              <a:gd name="T7" fmla="*/ 5 h 162"/>
                              <a:gd name="T8" fmla="*/ 5 w 65"/>
                              <a:gd name="T9" fmla="*/ 5 h 162"/>
                              <a:gd name="T10" fmla="*/ 7 w 65"/>
                              <a:gd name="T11" fmla="*/ 3 h 162"/>
                              <a:gd name="T12" fmla="*/ 5 w 65"/>
                              <a:gd name="T13" fmla="*/ 0 h 162"/>
                              <a:gd name="T14" fmla="*/ 35 w 65"/>
                              <a:gd name="T15" fmla="*/ 162 h 162"/>
                              <a:gd name="T16" fmla="*/ 50 w 65"/>
                              <a:gd name="T17" fmla="*/ 160 h 162"/>
                              <a:gd name="T18" fmla="*/ 62 w 65"/>
                              <a:gd name="T19" fmla="*/ 155 h 162"/>
                              <a:gd name="T20" fmla="*/ 62 w 65"/>
                              <a:gd name="T21" fmla="*/ 152 h 162"/>
                              <a:gd name="T22" fmla="*/ 65 w 65"/>
                              <a:gd name="T23" fmla="*/ 147 h 162"/>
                              <a:gd name="T24" fmla="*/ 52 w 65"/>
                              <a:gd name="T25" fmla="*/ 155 h 162"/>
                              <a:gd name="T26" fmla="*/ 37 w 65"/>
                              <a:gd name="T27" fmla="*/ 157 h 162"/>
                              <a:gd name="T28" fmla="*/ 35 w 65"/>
                              <a:gd name="T29" fmla="*/ 160 h 162"/>
                              <a:gd name="T30" fmla="*/ 35 w 65"/>
                              <a:gd name="T31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62"/>
                                </a:moveTo>
                                <a:lnTo>
                                  <a:pt x="50" y="160"/>
                                </a:lnTo>
                                <a:lnTo>
                                  <a:pt x="62" y="155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52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lnTo>
                                  <a:pt x="3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7838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7" cy="160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60"/>
                              <a:gd name="T2" fmla="*/ 3 w 67"/>
                              <a:gd name="T3" fmla="*/ 3 h 160"/>
                              <a:gd name="T4" fmla="*/ 0 w 67"/>
                              <a:gd name="T5" fmla="*/ 3 h 160"/>
                              <a:gd name="T6" fmla="*/ 3 w 67"/>
                              <a:gd name="T7" fmla="*/ 8 h 160"/>
                              <a:gd name="T8" fmla="*/ 5 w 67"/>
                              <a:gd name="T9" fmla="*/ 5 h 160"/>
                              <a:gd name="T10" fmla="*/ 10 w 67"/>
                              <a:gd name="T11" fmla="*/ 5 h 160"/>
                              <a:gd name="T12" fmla="*/ 7 w 67"/>
                              <a:gd name="T13" fmla="*/ 0 h 160"/>
                              <a:gd name="T14" fmla="*/ 35 w 67"/>
                              <a:gd name="T15" fmla="*/ 160 h 160"/>
                              <a:gd name="T16" fmla="*/ 50 w 67"/>
                              <a:gd name="T17" fmla="*/ 157 h 160"/>
                              <a:gd name="T18" fmla="*/ 62 w 67"/>
                              <a:gd name="T19" fmla="*/ 152 h 160"/>
                              <a:gd name="T20" fmla="*/ 65 w 67"/>
                              <a:gd name="T21" fmla="*/ 147 h 160"/>
                              <a:gd name="T22" fmla="*/ 67 w 67"/>
                              <a:gd name="T23" fmla="*/ 142 h 160"/>
                              <a:gd name="T24" fmla="*/ 52 w 67"/>
                              <a:gd name="T25" fmla="*/ 152 h 160"/>
                              <a:gd name="T26" fmla="*/ 37 w 67"/>
                              <a:gd name="T27" fmla="*/ 155 h 160"/>
                              <a:gd name="T28" fmla="*/ 37 w 67"/>
                              <a:gd name="T29" fmla="*/ 157 h 160"/>
                              <a:gd name="T30" fmla="*/ 35 w 67"/>
                              <a:gd name="T31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>
                                <a:moveTo>
                                  <a:pt x="7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5" y="160"/>
                                </a:moveTo>
                                <a:lnTo>
                                  <a:pt x="50" y="157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67" y="142"/>
                                </a:lnTo>
                                <a:lnTo>
                                  <a:pt x="52" y="152"/>
                                </a:lnTo>
                                <a:lnTo>
                                  <a:pt x="37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7839"/>
                        <wps:cNvSpPr>
                          <a:spLocks noEditPoints="1"/>
                        </wps:cNvSpPr>
                        <wps:spPr bwMode="auto">
                          <a:xfrm>
                            <a:off x="6653" y="559"/>
                            <a:ext cx="64" cy="154"/>
                          </a:xfrm>
                          <a:custGeom>
                            <a:avLst/>
                            <a:gdLst>
                              <a:gd name="T0" fmla="*/ 4 w 64"/>
                              <a:gd name="T1" fmla="*/ 0 h 154"/>
                              <a:gd name="T2" fmla="*/ 2 w 64"/>
                              <a:gd name="T3" fmla="*/ 2 h 154"/>
                              <a:gd name="T4" fmla="*/ 0 w 64"/>
                              <a:gd name="T5" fmla="*/ 2 h 154"/>
                              <a:gd name="T6" fmla="*/ 0 w 64"/>
                              <a:gd name="T7" fmla="*/ 7 h 154"/>
                              <a:gd name="T8" fmla="*/ 4 w 64"/>
                              <a:gd name="T9" fmla="*/ 5 h 154"/>
                              <a:gd name="T10" fmla="*/ 9 w 64"/>
                              <a:gd name="T11" fmla="*/ 5 h 154"/>
                              <a:gd name="T12" fmla="*/ 4 w 64"/>
                              <a:gd name="T13" fmla="*/ 0 h 154"/>
                              <a:gd name="T14" fmla="*/ 34 w 64"/>
                              <a:gd name="T15" fmla="*/ 154 h 154"/>
                              <a:gd name="T16" fmla="*/ 49 w 64"/>
                              <a:gd name="T17" fmla="*/ 152 h 154"/>
                              <a:gd name="T18" fmla="*/ 62 w 64"/>
                              <a:gd name="T19" fmla="*/ 144 h 154"/>
                              <a:gd name="T20" fmla="*/ 64 w 64"/>
                              <a:gd name="T21" fmla="*/ 142 h 154"/>
                              <a:gd name="T22" fmla="*/ 64 w 64"/>
                              <a:gd name="T23" fmla="*/ 137 h 154"/>
                              <a:gd name="T24" fmla="*/ 64 w 64"/>
                              <a:gd name="T25" fmla="*/ 137 h 154"/>
                              <a:gd name="T26" fmla="*/ 49 w 64"/>
                              <a:gd name="T27" fmla="*/ 144 h 154"/>
                              <a:gd name="T28" fmla="*/ 34 w 64"/>
                              <a:gd name="T29" fmla="*/ 149 h 154"/>
                              <a:gd name="T30" fmla="*/ 34 w 64"/>
                              <a:gd name="T31" fmla="*/ 152 h 154"/>
                              <a:gd name="T32" fmla="*/ 34 w 64"/>
                              <a:gd name="T33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54">
                                <a:moveTo>
                                  <a:pt x="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4" y="154"/>
                                </a:moveTo>
                                <a:lnTo>
                                  <a:pt x="49" y="152"/>
                                </a:lnTo>
                                <a:lnTo>
                                  <a:pt x="62" y="144"/>
                                </a:lnTo>
                                <a:lnTo>
                                  <a:pt x="64" y="142"/>
                                </a:lnTo>
                                <a:lnTo>
                                  <a:pt x="64" y="137"/>
                                </a:lnTo>
                                <a:lnTo>
                                  <a:pt x="64" y="137"/>
                                </a:lnTo>
                                <a:lnTo>
                                  <a:pt x="49" y="144"/>
                                </a:lnTo>
                                <a:lnTo>
                                  <a:pt x="34" y="149"/>
                                </a:lnTo>
                                <a:lnTo>
                                  <a:pt x="34" y="152"/>
                                </a:lnTo>
                                <a:lnTo>
                                  <a:pt x="3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7840"/>
                        <wps:cNvSpPr>
                          <a:spLocks noEditPoints="1"/>
                        </wps:cNvSpPr>
                        <wps:spPr bwMode="auto">
                          <a:xfrm>
                            <a:off x="6653" y="561"/>
                            <a:ext cx="64" cy="150"/>
                          </a:xfrm>
                          <a:custGeom>
                            <a:avLst/>
                            <a:gdLst>
                              <a:gd name="T0" fmla="*/ 7 w 64"/>
                              <a:gd name="T1" fmla="*/ 0 h 150"/>
                              <a:gd name="T2" fmla="*/ 2 w 64"/>
                              <a:gd name="T3" fmla="*/ 0 h 150"/>
                              <a:gd name="T4" fmla="*/ 0 w 64"/>
                              <a:gd name="T5" fmla="*/ 3 h 150"/>
                              <a:gd name="T6" fmla="*/ 2 w 64"/>
                              <a:gd name="T7" fmla="*/ 8 h 150"/>
                              <a:gd name="T8" fmla="*/ 7 w 64"/>
                              <a:gd name="T9" fmla="*/ 5 h 150"/>
                              <a:gd name="T10" fmla="*/ 9 w 64"/>
                              <a:gd name="T11" fmla="*/ 5 h 150"/>
                              <a:gd name="T12" fmla="*/ 9 w 64"/>
                              <a:gd name="T13" fmla="*/ 3 h 150"/>
                              <a:gd name="T14" fmla="*/ 7 w 64"/>
                              <a:gd name="T15" fmla="*/ 0 h 150"/>
                              <a:gd name="T16" fmla="*/ 34 w 64"/>
                              <a:gd name="T17" fmla="*/ 150 h 150"/>
                              <a:gd name="T18" fmla="*/ 49 w 64"/>
                              <a:gd name="T19" fmla="*/ 147 h 150"/>
                              <a:gd name="T20" fmla="*/ 64 w 64"/>
                              <a:gd name="T21" fmla="*/ 137 h 150"/>
                              <a:gd name="T22" fmla="*/ 64 w 64"/>
                              <a:gd name="T23" fmla="*/ 137 h 150"/>
                              <a:gd name="T24" fmla="*/ 64 w 64"/>
                              <a:gd name="T25" fmla="*/ 135 h 150"/>
                              <a:gd name="T26" fmla="*/ 64 w 64"/>
                              <a:gd name="T27" fmla="*/ 135 h 150"/>
                              <a:gd name="T28" fmla="*/ 64 w 64"/>
                              <a:gd name="T29" fmla="*/ 132 h 150"/>
                              <a:gd name="T30" fmla="*/ 49 w 64"/>
                              <a:gd name="T31" fmla="*/ 140 h 150"/>
                              <a:gd name="T32" fmla="*/ 34 w 64"/>
                              <a:gd name="T33" fmla="*/ 145 h 150"/>
                              <a:gd name="T34" fmla="*/ 34 w 64"/>
                              <a:gd name="T35" fmla="*/ 147 h 150"/>
                              <a:gd name="T36" fmla="*/ 34 w 64"/>
                              <a:gd name="T3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4" y="150"/>
                                </a:moveTo>
                                <a:lnTo>
                                  <a:pt x="49" y="14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5"/>
                                </a:lnTo>
                                <a:lnTo>
                                  <a:pt x="64" y="135"/>
                                </a:lnTo>
                                <a:lnTo>
                                  <a:pt x="64" y="132"/>
                                </a:lnTo>
                                <a:lnTo>
                                  <a:pt x="49" y="140"/>
                                </a:lnTo>
                                <a:lnTo>
                                  <a:pt x="34" y="145"/>
                                </a:lnTo>
                                <a:lnTo>
                                  <a:pt x="34" y="147"/>
                                </a:lnTo>
                                <a:lnTo>
                                  <a:pt x="3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7841"/>
                        <wps:cNvSpPr>
                          <a:spLocks noEditPoints="1"/>
                        </wps:cNvSpPr>
                        <wps:spPr bwMode="auto">
                          <a:xfrm>
                            <a:off x="6653" y="564"/>
                            <a:ext cx="64" cy="144"/>
                          </a:xfrm>
                          <a:custGeom>
                            <a:avLst/>
                            <a:gdLst>
                              <a:gd name="T0" fmla="*/ 9 w 64"/>
                              <a:gd name="T1" fmla="*/ 0 h 144"/>
                              <a:gd name="T2" fmla="*/ 4 w 64"/>
                              <a:gd name="T3" fmla="*/ 0 h 144"/>
                              <a:gd name="T4" fmla="*/ 0 w 64"/>
                              <a:gd name="T5" fmla="*/ 2 h 144"/>
                              <a:gd name="T6" fmla="*/ 2 w 64"/>
                              <a:gd name="T7" fmla="*/ 5 h 144"/>
                              <a:gd name="T8" fmla="*/ 2 w 64"/>
                              <a:gd name="T9" fmla="*/ 7 h 144"/>
                              <a:gd name="T10" fmla="*/ 7 w 64"/>
                              <a:gd name="T11" fmla="*/ 5 h 144"/>
                              <a:gd name="T12" fmla="*/ 12 w 64"/>
                              <a:gd name="T13" fmla="*/ 5 h 144"/>
                              <a:gd name="T14" fmla="*/ 9 w 64"/>
                              <a:gd name="T15" fmla="*/ 2 h 144"/>
                              <a:gd name="T16" fmla="*/ 9 w 64"/>
                              <a:gd name="T17" fmla="*/ 0 h 144"/>
                              <a:gd name="T18" fmla="*/ 34 w 64"/>
                              <a:gd name="T19" fmla="*/ 144 h 144"/>
                              <a:gd name="T20" fmla="*/ 49 w 64"/>
                              <a:gd name="T21" fmla="*/ 139 h 144"/>
                              <a:gd name="T22" fmla="*/ 64 w 64"/>
                              <a:gd name="T23" fmla="*/ 132 h 144"/>
                              <a:gd name="T24" fmla="*/ 64 w 64"/>
                              <a:gd name="T25" fmla="*/ 129 h 144"/>
                              <a:gd name="T26" fmla="*/ 64 w 64"/>
                              <a:gd name="T27" fmla="*/ 127 h 144"/>
                              <a:gd name="T28" fmla="*/ 49 w 64"/>
                              <a:gd name="T29" fmla="*/ 134 h 144"/>
                              <a:gd name="T30" fmla="*/ 34 w 64"/>
                              <a:gd name="T31" fmla="*/ 139 h 144"/>
                              <a:gd name="T32" fmla="*/ 34 w 64"/>
                              <a:gd name="T33" fmla="*/ 142 h 144"/>
                              <a:gd name="T34" fmla="*/ 34 w 64"/>
                              <a:gd name="T3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44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4" y="144"/>
                                </a:moveTo>
                                <a:lnTo>
                                  <a:pt x="49" y="139"/>
                                </a:lnTo>
                                <a:lnTo>
                                  <a:pt x="64" y="132"/>
                                </a:lnTo>
                                <a:lnTo>
                                  <a:pt x="64" y="129"/>
                                </a:lnTo>
                                <a:lnTo>
                                  <a:pt x="64" y="127"/>
                                </a:lnTo>
                                <a:lnTo>
                                  <a:pt x="49" y="134"/>
                                </a:lnTo>
                                <a:lnTo>
                                  <a:pt x="34" y="139"/>
                                </a:lnTo>
                                <a:lnTo>
                                  <a:pt x="34" y="142"/>
                                </a:lnTo>
                                <a:lnTo>
                                  <a:pt x="34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7842"/>
                        <wps:cNvSpPr>
                          <a:spLocks noEditPoints="1"/>
                        </wps:cNvSpPr>
                        <wps:spPr bwMode="auto">
                          <a:xfrm>
                            <a:off x="6655" y="566"/>
                            <a:ext cx="62" cy="140"/>
                          </a:xfrm>
                          <a:custGeom>
                            <a:avLst/>
                            <a:gdLst>
                              <a:gd name="T0" fmla="*/ 7 w 62"/>
                              <a:gd name="T1" fmla="*/ 0 h 140"/>
                              <a:gd name="T2" fmla="*/ 5 w 62"/>
                              <a:gd name="T3" fmla="*/ 0 h 140"/>
                              <a:gd name="T4" fmla="*/ 0 w 62"/>
                              <a:gd name="T5" fmla="*/ 3 h 140"/>
                              <a:gd name="T6" fmla="*/ 0 w 62"/>
                              <a:gd name="T7" fmla="*/ 5 h 140"/>
                              <a:gd name="T8" fmla="*/ 2 w 62"/>
                              <a:gd name="T9" fmla="*/ 5 h 140"/>
                              <a:gd name="T10" fmla="*/ 7 w 62"/>
                              <a:gd name="T11" fmla="*/ 5 h 140"/>
                              <a:gd name="T12" fmla="*/ 12 w 62"/>
                              <a:gd name="T13" fmla="*/ 5 h 140"/>
                              <a:gd name="T14" fmla="*/ 7 w 62"/>
                              <a:gd name="T15" fmla="*/ 0 h 140"/>
                              <a:gd name="T16" fmla="*/ 32 w 62"/>
                              <a:gd name="T17" fmla="*/ 140 h 140"/>
                              <a:gd name="T18" fmla="*/ 47 w 62"/>
                              <a:gd name="T19" fmla="*/ 135 h 140"/>
                              <a:gd name="T20" fmla="*/ 62 w 62"/>
                              <a:gd name="T21" fmla="*/ 127 h 140"/>
                              <a:gd name="T22" fmla="*/ 62 w 62"/>
                              <a:gd name="T23" fmla="*/ 125 h 140"/>
                              <a:gd name="T24" fmla="*/ 62 w 62"/>
                              <a:gd name="T25" fmla="*/ 122 h 140"/>
                              <a:gd name="T26" fmla="*/ 47 w 62"/>
                              <a:gd name="T27" fmla="*/ 130 h 140"/>
                              <a:gd name="T28" fmla="*/ 32 w 62"/>
                              <a:gd name="T29" fmla="*/ 135 h 140"/>
                              <a:gd name="T30" fmla="*/ 32 w 62"/>
                              <a:gd name="T31" fmla="*/ 137 h 140"/>
                              <a:gd name="T32" fmla="*/ 32 w 62"/>
                              <a:gd name="T3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2" y="140"/>
                                </a:moveTo>
                                <a:lnTo>
                                  <a:pt x="47" y="135"/>
                                </a:lnTo>
                                <a:lnTo>
                                  <a:pt x="62" y="127"/>
                                </a:lnTo>
                                <a:lnTo>
                                  <a:pt x="62" y="125"/>
                                </a:lnTo>
                                <a:lnTo>
                                  <a:pt x="62" y="122"/>
                                </a:lnTo>
                                <a:lnTo>
                                  <a:pt x="47" y="130"/>
                                </a:lnTo>
                                <a:lnTo>
                                  <a:pt x="32" y="135"/>
                                </a:lnTo>
                                <a:lnTo>
                                  <a:pt x="32" y="137"/>
                                </a:lnTo>
                                <a:lnTo>
                                  <a:pt x="3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7843"/>
                        <wps:cNvSpPr>
                          <a:spLocks noEditPoints="1"/>
                        </wps:cNvSpPr>
                        <wps:spPr bwMode="auto">
                          <a:xfrm>
                            <a:off x="6655" y="569"/>
                            <a:ext cx="62" cy="134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34"/>
                              <a:gd name="T2" fmla="*/ 5 w 62"/>
                              <a:gd name="T3" fmla="*/ 0 h 134"/>
                              <a:gd name="T4" fmla="*/ 0 w 62"/>
                              <a:gd name="T5" fmla="*/ 2 h 134"/>
                              <a:gd name="T6" fmla="*/ 2 w 62"/>
                              <a:gd name="T7" fmla="*/ 2 h 134"/>
                              <a:gd name="T8" fmla="*/ 2 w 62"/>
                              <a:gd name="T9" fmla="*/ 5 h 134"/>
                              <a:gd name="T10" fmla="*/ 7 w 62"/>
                              <a:gd name="T11" fmla="*/ 5 h 134"/>
                              <a:gd name="T12" fmla="*/ 12 w 62"/>
                              <a:gd name="T13" fmla="*/ 5 h 134"/>
                              <a:gd name="T14" fmla="*/ 12 w 62"/>
                              <a:gd name="T15" fmla="*/ 2 h 134"/>
                              <a:gd name="T16" fmla="*/ 10 w 62"/>
                              <a:gd name="T17" fmla="*/ 0 h 134"/>
                              <a:gd name="T18" fmla="*/ 32 w 62"/>
                              <a:gd name="T19" fmla="*/ 134 h 134"/>
                              <a:gd name="T20" fmla="*/ 47 w 62"/>
                              <a:gd name="T21" fmla="*/ 129 h 134"/>
                              <a:gd name="T22" fmla="*/ 62 w 62"/>
                              <a:gd name="T23" fmla="*/ 122 h 134"/>
                              <a:gd name="T24" fmla="*/ 62 w 62"/>
                              <a:gd name="T25" fmla="*/ 119 h 134"/>
                              <a:gd name="T26" fmla="*/ 62 w 62"/>
                              <a:gd name="T27" fmla="*/ 114 h 134"/>
                              <a:gd name="T28" fmla="*/ 47 w 62"/>
                              <a:gd name="T29" fmla="*/ 124 h 134"/>
                              <a:gd name="T30" fmla="*/ 32 w 62"/>
                              <a:gd name="T31" fmla="*/ 129 h 134"/>
                              <a:gd name="T32" fmla="*/ 32 w 62"/>
                              <a:gd name="T33" fmla="*/ 132 h 134"/>
                              <a:gd name="T34" fmla="*/ 32 w 62"/>
                              <a:gd name="T35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" y="134"/>
                                </a:moveTo>
                                <a:lnTo>
                                  <a:pt x="47" y="129"/>
                                </a:lnTo>
                                <a:lnTo>
                                  <a:pt x="62" y="122"/>
                                </a:lnTo>
                                <a:lnTo>
                                  <a:pt x="62" y="119"/>
                                </a:lnTo>
                                <a:lnTo>
                                  <a:pt x="62" y="114"/>
                                </a:lnTo>
                                <a:lnTo>
                                  <a:pt x="47" y="124"/>
                                </a:lnTo>
                                <a:lnTo>
                                  <a:pt x="32" y="129"/>
                                </a:lnTo>
                                <a:lnTo>
                                  <a:pt x="32" y="132"/>
                                </a:lnTo>
                                <a:lnTo>
                                  <a:pt x="32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7844"/>
                        <wps:cNvSpPr>
                          <a:spLocks noEditPoints="1"/>
                        </wps:cNvSpPr>
                        <wps:spPr bwMode="auto">
                          <a:xfrm>
                            <a:off x="6657" y="571"/>
                            <a:ext cx="60" cy="130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30"/>
                              <a:gd name="T2" fmla="*/ 5 w 60"/>
                              <a:gd name="T3" fmla="*/ 0 h 130"/>
                              <a:gd name="T4" fmla="*/ 0 w 60"/>
                              <a:gd name="T5" fmla="*/ 0 h 130"/>
                              <a:gd name="T6" fmla="*/ 0 w 60"/>
                              <a:gd name="T7" fmla="*/ 3 h 130"/>
                              <a:gd name="T8" fmla="*/ 3 w 60"/>
                              <a:gd name="T9" fmla="*/ 5 h 130"/>
                              <a:gd name="T10" fmla="*/ 8 w 60"/>
                              <a:gd name="T11" fmla="*/ 5 h 130"/>
                              <a:gd name="T12" fmla="*/ 13 w 60"/>
                              <a:gd name="T13" fmla="*/ 5 h 130"/>
                              <a:gd name="T14" fmla="*/ 10 w 60"/>
                              <a:gd name="T15" fmla="*/ 3 h 130"/>
                              <a:gd name="T16" fmla="*/ 10 w 60"/>
                              <a:gd name="T17" fmla="*/ 0 h 130"/>
                              <a:gd name="T18" fmla="*/ 30 w 60"/>
                              <a:gd name="T19" fmla="*/ 130 h 130"/>
                              <a:gd name="T20" fmla="*/ 45 w 60"/>
                              <a:gd name="T21" fmla="*/ 125 h 130"/>
                              <a:gd name="T22" fmla="*/ 60 w 60"/>
                              <a:gd name="T23" fmla="*/ 117 h 130"/>
                              <a:gd name="T24" fmla="*/ 60 w 60"/>
                              <a:gd name="T25" fmla="*/ 112 h 130"/>
                              <a:gd name="T26" fmla="*/ 60 w 60"/>
                              <a:gd name="T27" fmla="*/ 110 h 130"/>
                              <a:gd name="T28" fmla="*/ 45 w 60"/>
                              <a:gd name="T29" fmla="*/ 120 h 130"/>
                              <a:gd name="T30" fmla="*/ 30 w 60"/>
                              <a:gd name="T31" fmla="*/ 125 h 130"/>
                              <a:gd name="T32" fmla="*/ 30 w 60"/>
                              <a:gd name="T33" fmla="*/ 127 h 130"/>
                              <a:gd name="T34" fmla="*/ 30 w 60"/>
                              <a:gd name="T35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30"/>
                                </a:moveTo>
                                <a:lnTo>
                                  <a:pt x="45" y="125"/>
                                </a:lnTo>
                                <a:lnTo>
                                  <a:pt x="60" y="117"/>
                                </a:lnTo>
                                <a:lnTo>
                                  <a:pt x="60" y="112"/>
                                </a:lnTo>
                                <a:lnTo>
                                  <a:pt x="60" y="110"/>
                                </a:lnTo>
                                <a:lnTo>
                                  <a:pt x="45" y="120"/>
                                </a:lnTo>
                                <a:lnTo>
                                  <a:pt x="30" y="125"/>
                                </a:lnTo>
                                <a:lnTo>
                                  <a:pt x="30" y="127"/>
                                </a:lnTo>
                                <a:lnTo>
                                  <a:pt x="3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845"/>
                        <wps:cNvSpPr>
                          <a:spLocks noEditPoints="1"/>
                        </wps:cNvSpPr>
                        <wps:spPr bwMode="auto">
                          <a:xfrm>
                            <a:off x="6657" y="574"/>
                            <a:ext cx="60" cy="124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24"/>
                              <a:gd name="T2" fmla="*/ 5 w 60"/>
                              <a:gd name="T3" fmla="*/ 0 h 124"/>
                              <a:gd name="T4" fmla="*/ 0 w 60"/>
                              <a:gd name="T5" fmla="*/ 0 h 124"/>
                              <a:gd name="T6" fmla="*/ 3 w 60"/>
                              <a:gd name="T7" fmla="*/ 2 h 124"/>
                              <a:gd name="T8" fmla="*/ 3 w 60"/>
                              <a:gd name="T9" fmla="*/ 5 h 124"/>
                              <a:gd name="T10" fmla="*/ 8 w 60"/>
                              <a:gd name="T11" fmla="*/ 5 h 124"/>
                              <a:gd name="T12" fmla="*/ 15 w 60"/>
                              <a:gd name="T13" fmla="*/ 5 h 124"/>
                              <a:gd name="T14" fmla="*/ 13 w 60"/>
                              <a:gd name="T15" fmla="*/ 2 h 124"/>
                              <a:gd name="T16" fmla="*/ 10 w 60"/>
                              <a:gd name="T17" fmla="*/ 0 h 124"/>
                              <a:gd name="T18" fmla="*/ 30 w 60"/>
                              <a:gd name="T19" fmla="*/ 124 h 124"/>
                              <a:gd name="T20" fmla="*/ 45 w 60"/>
                              <a:gd name="T21" fmla="*/ 119 h 124"/>
                              <a:gd name="T22" fmla="*/ 60 w 60"/>
                              <a:gd name="T23" fmla="*/ 109 h 124"/>
                              <a:gd name="T24" fmla="*/ 60 w 60"/>
                              <a:gd name="T25" fmla="*/ 107 h 124"/>
                              <a:gd name="T26" fmla="*/ 58 w 60"/>
                              <a:gd name="T27" fmla="*/ 104 h 124"/>
                              <a:gd name="T28" fmla="*/ 45 w 60"/>
                              <a:gd name="T29" fmla="*/ 114 h 124"/>
                              <a:gd name="T30" fmla="*/ 30 w 60"/>
                              <a:gd name="T31" fmla="*/ 119 h 124"/>
                              <a:gd name="T32" fmla="*/ 30 w 60"/>
                              <a:gd name="T33" fmla="*/ 122 h 124"/>
                              <a:gd name="T34" fmla="*/ 30 w 60"/>
                              <a:gd name="T35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24"/>
                                </a:moveTo>
                                <a:lnTo>
                                  <a:pt x="45" y="119"/>
                                </a:lnTo>
                                <a:lnTo>
                                  <a:pt x="60" y="109"/>
                                </a:lnTo>
                                <a:lnTo>
                                  <a:pt x="60" y="107"/>
                                </a:lnTo>
                                <a:lnTo>
                                  <a:pt x="58" y="104"/>
                                </a:lnTo>
                                <a:lnTo>
                                  <a:pt x="45" y="114"/>
                                </a:lnTo>
                                <a:lnTo>
                                  <a:pt x="30" y="119"/>
                                </a:lnTo>
                                <a:lnTo>
                                  <a:pt x="30" y="122"/>
                                </a:lnTo>
                                <a:lnTo>
                                  <a:pt x="3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7846"/>
                        <wps:cNvSpPr>
                          <a:spLocks noEditPoints="1"/>
                        </wps:cNvSpPr>
                        <wps:spPr bwMode="auto">
                          <a:xfrm>
                            <a:off x="6660" y="576"/>
                            <a:ext cx="57" cy="120"/>
                          </a:xfrm>
                          <a:custGeom>
                            <a:avLst/>
                            <a:gdLst>
                              <a:gd name="T0" fmla="*/ 10 w 57"/>
                              <a:gd name="T1" fmla="*/ 0 h 120"/>
                              <a:gd name="T2" fmla="*/ 5 w 57"/>
                              <a:gd name="T3" fmla="*/ 0 h 120"/>
                              <a:gd name="T4" fmla="*/ 0 w 57"/>
                              <a:gd name="T5" fmla="*/ 0 h 120"/>
                              <a:gd name="T6" fmla="*/ 0 w 57"/>
                              <a:gd name="T7" fmla="*/ 3 h 120"/>
                              <a:gd name="T8" fmla="*/ 2 w 57"/>
                              <a:gd name="T9" fmla="*/ 5 h 120"/>
                              <a:gd name="T10" fmla="*/ 7 w 57"/>
                              <a:gd name="T11" fmla="*/ 5 h 120"/>
                              <a:gd name="T12" fmla="*/ 12 w 57"/>
                              <a:gd name="T13" fmla="*/ 3 h 120"/>
                              <a:gd name="T14" fmla="*/ 12 w 57"/>
                              <a:gd name="T15" fmla="*/ 3 h 120"/>
                              <a:gd name="T16" fmla="*/ 10 w 57"/>
                              <a:gd name="T17" fmla="*/ 0 h 120"/>
                              <a:gd name="T18" fmla="*/ 27 w 57"/>
                              <a:gd name="T19" fmla="*/ 120 h 120"/>
                              <a:gd name="T20" fmla="*/ 42 w 57"/>
                              <a:gd name="T21" fmla="*/ 115 h 120"/>
                              <a:gd name="T22" fmla="*/ 57 w 57"/>
                              <a:gd name="T23" fmla="*/ 105 h 120"/>
                              <a:gd name="T24" fmla="*/ 55 w 57"/>
                              <a:gd name="T25" fmla="*/ 102 h 120"/>
                              <a:gd name="T26" fmla="*/ 55 w 57"/>
                              <a:gd name="T27" fmla="*/ 100 h 120"/>
                              <a:gd name="T28" fmla="*/ 42 w 57"/>
                              <a:gd name="T29" fmla="*/ 110 h 120"/>
                              <a:gd name="T30" fmla="*/ 27 w 57"/>
                              <a:gd name="T31" fmla="*/ 115 h 120"/>
                              <a:gd name="T32" fmla="*/ 27 w 57"/>
                              <a:gd name="T33" fmla="*/ 117 h 120"/>
                              <a:gd name="T34" fmla="*/ 27 w 57"/>
                              <a:gd name="T35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7" y="120"/>
                                </a:moveTo>
                                <a:lnTo>
                                  <a:pt x="42" y="115"/>
                                </a:lnTo>
                                <a:lnTo>
                                  <a:pt x="57" y="105"/>
                                </a:lnTo>
                                <a:lnTo>
                                  <a:pt x="55" y="102"/>
                                </a:lnTo>
                                <a:lnTo>
                                  <a:pt x="55" y="100"/>
                                </a:lnTo>
                                <a:lnTo>
                                  <a:pt x="42" y="110"/>
                                </a:lnTo>
                                <a:lnTo>
                                  <a:pt x="27" y="115"/>
                                </a:lnTo>
                                <a:lnTo>
                                  <a:pt x="27" y="117"/>
                                </a:lnTo>
                                <a:lnTo>
                                  <a:pt x="2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7847"/>
                        <wps:cNvSpPr>
                          <a:spLocks noEditPoints="1"/>
                        </wps:cNvSpPr>
                        <wps:spPr bwMode="auto">
                          <a:xfrm>
                            <a:off x="6660" y="579"/>
                            <a:ext cx="55" cy="114"/>
                          </a:xfrm>
                          <a:custGeom>
                            <a:avLst/>
                            <a:gdLst>
                              <a:gd name="T0" fmla="*/ 12 w 55"/>
                              <a:gd name="T1" fmla="*/ 0 h 114"/>
                              <a:gd name="T2" fmla="*/ 5 w 55"/>
                              <a:gd name="T3" fmla="*/ 0 h 114"/>
                              <a:gd name="T4" fmla="*/ 0 w 55"/>
                              <a:gd name="T5" fmla="*/ 0 h 114"/>
                              <a:gd name="T6" fmla="*/ 2 w 55"/>
                              <a:gd name="T7" fmla="*/ 2 h 114"/>
                              <a:gd name="T8" fmla="*/ 2 w 55"/>
                              <a:gd name="T9" fmla="*/ 5 h 114"/>
                              <a:gd name="T10" fmla="*/ 7 w 55"/>
                              <a:gd name="T11" fmla="*/ 5 h 114"/>
                              <a:gd name="T12" fmla="*/ 15 w 55"/>
                              <a:gd name="T13" fmla="*/ 2 h 114"/>
                              <a:gd name="T14" fmla="*/ 15 w 55"/>
                              <a:gd name="T15" fmla="*/ 2 h 114"/>
                              <a:gd name="T16" fmla="*/ 12 w 55"/>
                              <a:gd name="T17" fmla="*/ 0 h 114"/>
                              <a:gd name="T18" fmla="*/ 12 w 55"/>
                              <a:gd name="T19" fmla="*/ 0 h 114"/>
                              <a:gd name="T20" fmla="*/ 27 w 55"/>
                              <a:gd name="T21" fmla="*/ 114 h 114"/>
                              <a:gd name="T22" fmla="*/ 42 w 55"/>
                              <a:gd name="T23" fmla="*/ 109 h 114"/>
                              <a:gd name="T24" fmla="*/ 55 w 55"/>
                              <a:gd name="T25" fmla="*/ 99 h 114"/>
                              <a:gd name="T26" fmla="*/ 55 w 55"/>
                              <a:gd name="T27" fmla="*/ 97 h 114"/>
                              <a:gd name="T28" fmla="*/ 55 w 55"/>
                              <a:gd name="T29" fmla="*/ 94 h 114"/>
                              <a:gd name="T30" fmla="*/ 42 w 55"/>
                              <a:gd name="T31" fmla="*/ 104 h 114"/>
                              <a:gd name="T32" fmla="*/ 27 w 55"/>
                              <a:gd name="T33" fmla="*/ 109 h 114"/>
                              <a:gd name="T34" fmla="*/ 27 w 55"/>
                              <a:gd name="T35" fmla="*/ 112 h 114"/>
                              <a:gd name="T36" fmla="*/ 27 w 55"/>
                              <a:gd name="T37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5" y="2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" y="114"/>
                                </a:moveTo>
                                <a:lnTo>
                                  <a:pt x="42" y="109"/>
                                </a:lnTo>
                                <a:lnTo>
                                  <a:pt x="55" y="99"/>
                                </a:lnTo>
                                <a:lnTo>
                                  <a:pt x="55" y="97"/>
                                </a:lnTo>
                                <a:lnTo>
                                  <a:pt x="55" y="94"/>
                                </a:lnTo>
                                <a:lnTo>
                                  <a:pt x="42" y="104"/>
                                </a:lnTo>
                                <a:lnTo>
                                  <a:pt x="27" y="109"/>
                                </a:lnTo>
                                <a:lnTo>
                                  <a:pt x="27" y="112"/>
                                </a:lnTo>
                                <a:lnTo>
                                  <a:pt x="2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7848"/>
                        <wps:cNvSpPr>
                          <a:spLocks noEditPoints="1"/>
                        </wps:cNvSpPr>
                        <wps:spPr bwMode="auto">
                          <a:xfrm>
                            <a:off x="6662" y="579"/>
                            <a:ext cx="53" cy="112"/>
                          </a:xfrm>
                          <a:custGeom>
                            <a:avLst/>
                            <a:gdLst>
                              <a:gd name="T0" fmla="*/ 10 w 53"/>
                              <a:gd name="T1" fmla="*/ 0 h 112"/>
                              <a:gd name="T2" fmla="*/ 5 w 53"/>
                              <a:gd name="T3" fmla="*/ 2 h 112"/>
                              <a:gd name="T4" fmla="*/ 0 w 53"/>
                              <a:gd name="T5" fmla="*/ 2 h 112"/>
                              <a:gd name="T6" fmla="*/ 0 w 53"/>
                              <a:gd name="T7" fmla="*/ 5 h 112"/>
                              <a:gd name="T8" fmla="*/ 0 w 53"/>
                              <a:gd name="T9" fmla="*/ 7 h 112"/>
                              <a:gd name="T10" fmla="*/ 8 w 53"/>
                              <a:gd name="T11" fmla="*/ 7 h 112"/>
                              <a:gd name="T12" fmla="*/ 13 w 53"/>
                              <a:gd name="T13" fmla="*/ 5 h 112"/>
                              <a:gd name="T14" fmla="*/ 13 w 53"/>
                              <a:gd name="T15" fmla="*/ 5 h 112"/>
                              <a:gd name="T16" fmla="*/ 15 w 53"/>
                              <a:gd name="T17" fmla="*/ 5 h 112"/>
                              <a:gd name="T18" fmla="*/ 13 w 53"/>
                              <a:gd name="T19" fmla="*/ 2 h 112"/>
                              <a:gd name="T20" fmla="*/ 10 w 53"/>
                              <a:gd name="T21" fmla="*/ 0 h 112"/>
                              <a:gd name="T22" fmla="*/ 25 w 53"/>
                              <a:gd name="T23" fmla="*/ 112 h 112"/>
                              <a:gd name="T24" fmla="*/ 40 w 53"/>
                              <a:gd name="T25" fmla="*/ 107 h 112"/>
                              <a:gd name="T26" fmla="*/ 53 w 53"/>
                              <a:gd name="T27" fmla="*/ 97 h 112"/>
                              <a:gd name="T28" fmla="*/ 53 w 53"/>
                              <a:gd name="T29" fmla="*/ 94 h 112"/>
                              <a:gd name="T30" fmla="*/ 53 w 53"/>
                              <a:gd name="T31" fmla="*/ 92 h 112"/>
                              <a:gd name="T32" fmla="*/ 40 w 53"/>
                              <a:gd name="T33" fmla="*/ 102 h 112"/>
                              <a:gd name="T34" fmla="*/ 25 w 53"/>
                              <a:gd name="T35" fmla="*/ 107 h 112"/>
                              <a:gd name="T36" fmla="*/ 25 w 53"/>
                              <a:gd name="T37" fmla="*/ 109 h 112"/>
                              <a:gd name="T38" fmla="*/ 25 w 53"/>
                              <a:gd name="T39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5" y="112"/>
                                </a:moveTo>
                                <a:lnTo>
                                  <a:pt x="40" y="107"/>
                                </a:lnTo>
                                <a:lnTo>
                                  <a:pt x="53" y="97"/>
                                </a:lnTo>
                                <a:lnTo>
                                  <a:pt x="53" y="94"/>
                                </a:lnTo>
                                <a:lnTo>
                                  <a:pt x="53" y="92"/>
                                </a:lnTo>
                                <a:lnTo>
                                  <a:pt x="40" y="102"/>
                                </a:lnTo>
                                <a:lnTo>
                                  <a:pt x="25" y="107"/>
                                </a:lnTo>
                                <a:lnTo>
                                  <a:pt x="25" y="109"/>
                                </a:lnTo>
                                <a:lnTo>
                                  <a:pt x="2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7849"/>
                        <wps:cNvSpPr>
                          <a:spLocks noEditPoints="1"/>
                        </wps:cNvSpPr>
                        <wps:spPr bwMode="auto">
                          <a:xfrm>
                            <a:off x="6662" y="581"/>
                            <a:ext cx="53" cy="107"/>
                          </a:xfrm>
                          <a:custGeom>
                            <a:avLst/>
                            <a:gdLst>
                              <a:gd name="T0" fmla="*/ 13 w 53"/>
                              <a:gd name="T1" fmla="*/ 0 h 107"/>
                              <a:gd name="T2" fmla="*/ 13 w 53"/>
                              <a:gd name="T3" fmla="*/ 0 h 107"/>
                              <a:gd name="T4" fmla="*/ 5 w 53"/>
                              <a:gd name="T5" fmla="*/ 3 h 107"/>
                              <a:gd name="T6" fmla="*/ 0 w 53"/>
                              <a:gd name="T7" fmla="*/ 3 h 107"/>
                              <a:gd name="T8" fmla="*/ 0 w 53"/>
                              <a:gd name="T9" fmla="*/ 5 h 107"/>
                              <a:gd name="T10" fmla="*/ 3 w 53"/>
                              <a:gd name="T11" fmla="*/ 8 h 107"/>
                              <a:gd name="T12" fmla="*/ 8 w 53"/>
                              <a:gd name="T13" fmla="*/ 8 h 107"/>
                              <a:gd name="T14" fmla="*/ 13 w 53"/>
                              <a:gd name="T15" fmla="*/ 5 h 107"/>
                              <a:gd name="T16" fmla="*/ 15 w 53"/>
                              <a:gd name="T17" fmla="*/ 5 h 107"/>
                              <a:gd name="T18" fmla="*/ 15 w 53"/>
                              <a:gd name="T19" fmla="*/ 5 h 107"/>
                              <a:gd name="T20" fmla="*/ 15 w 53"/>
                              <a:gd name="T21" fmla="*/ 3 h 107"/>
                              <a:gd name="T22" fmla="*/ 13 w 53"/>
                              <a:gd name="T23" fmla="*/ 0 h 107"/>
                              <a:gd name="T24" fmla="*/ 25 w 53"/>
                              <a:gd name="T25" fmla="*/ 107 h 107"/>
                              <a:gd name="T26" fmla="*/ 40 w 53"/>
                              <a:gd name="T27" fmla="*/ 102 h 107"/>
                              <a:gd name="T28" fmla="*/ 53 w 53"/>
                              <a:gd name="T29" fmla="*/ 92 h 107"/>
                              <a:gd name="T30" fmla="*/ 53 w 53"/>
                              <a:gd name="T31" fmla="*/ 90 h 107"/>
                              <a:gd name="T32" fmla="*/ 50 w 53"/>
                              <a:gd name="T33" fmla="*/ 85 h 107"/>
                              <a:gd name="T34" fmla="*/ 45 w 53"/>
                              <a:gd name="T35" fmla="*/ 92 h 107"/>
                              <a:gd name="T36" fmla="*/ 40 w 53"/>
                              <a:gd name="T37" fmla="*/ 97 h 107"/>
                              <a:gd name="T38" fmla="*/ 33 w 53"/>
                              <a:gd name="T39" fmla="*/ 100 h 107"/>
                              <a:gd name="T40" fmla="*/ 25 w 53"/>
                              <a:gd name="T41" fmla="*/ 102 h 107"/>
                              <a:gd name="T42" fmla="*/ 25 w 53"/>
                              <a:gd name="T43" fmla="*/ 105 h 107"/>
                              <a:gd name="T44" fmla="*/ 25 w 53"/>
                              <a:gd name="T45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8" y="8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40" y="102"/>
                                </a:lnTo>
                                <a:lnTo>
                                  <a:pt x="53" y="92"/>
                                </a:lnTo>
                                <a:lnTo>
                                  <a:pt x="53" y="90"/>
                                </a:lnTo>
                                <a:lnTo>
                                  <a:pt x="50" y="85"/>
                                </a:lnTo>
                                <a:lnTo>
                                  <a:pt x="45" y="92"/>
                                </a:lnTo>
                                <a:lnTo>
                                  <a:pt x="40" y="97"/>
                                </a:lnTo>
                                <a:lnTo>
                                  <a:pt x="33" y="100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7850"/>
                        <wps:cNvSpPr>
                          <a:spLocks noEditPoints="1"/>
                        </wps:cNvSpPr>
                        <wps:spPr bwMode="auto">
                          <a:xfrm>
                            <a:off x="6662" y="584"/>
                            <a:ext cx="53" cy="102"/>
                          </a:xfrm>
                          <a:custGeom>
                            <a:avLst/>
                            <a:gdLst>
                              <a:gd name="T0" fmla="*/ 15 w 53"/>
                              <a:gd name="T1" fmla="*/ 0 h 102"/>
                              <a:gd name="T2" fmla="*/ 13 w 53"/>
                              <a:gd name="T3" fmla="*/ 0 h 102"/>
                              <a:gd name="T4" fmla="*/ 13 w 53"/>
                              <a:gd name="T5" fmla="*/ 0 h 102"/>
                              <a:gd name="T6" fmla="*/ 8 w 53"/>
                              <a:gd name="T7" fmla="*/ 2 h 102"/>
                              <a:gd name="T8" fmla="*/ 0 w 53"/>
                              <a:gd name="T9" fmla="*/ 2 h 102"/>
                              <a:gd name="T10" fmla="*/ 3 w 53"/>
                              <a:gd name="T11" fmla="*/ 5 h 102"/>
                              <a:gd name="T12" fmla="*/ 3 w 53"/>
                              <a:gd name="T13" fmla="*/ 7 h 102"/>
                              <a:gd name="T14" fmla="*/ 8 w 53"/>
                              <a:gd name="T15" fmla="*/ 5 h 102"/>
                              <a:gd name="T16" fmla="*/ 13 w 53"/>
                              <a:gd name="T17" fmla="*/ 5 h 102"/>
                              <a:gd name="T18" fmla="*/ 15 w 53"/>
                              <a:gd name="T19" fmla="*/ 5 h 102"/>
                              <a:gd name="T20" fmla="*/ 18 w 53"/>
                              <a:gd name="T21" fmla="*/ 7 h 102"/>
                              <a:gd name="T22" fmla="*/ 15 w 53"/>
                              <a:gd name="T23" fmla="*/ 2 h 102"/>
                              <a:gd name="T24" fmla="*/ 15 w 53"/>
                              <a:gd name="T25" fmla="*/ 0 h 102"/>
                              <a:gd name="T26" fmla="*/ 25 w 53"/>
                              <a:gd name="T27" fmla="*/ 102 h 102"/>
                              <a:gd name="T28" fmla="*/ 40 w 53"/>
                              <a:gd name="T29" fmla="*/ 97 h 102"/>
                              <a:gd name="T30" fmla="*/ 53 w 53"/>
                              <a:gd name="T31" fmla="*/ 87 h 102"/>
                              <a:gd name="T32" fmla="*/ 50 w 53"/>
                              <a:gd name="T33" fmla="*/ 82 h 102"/>
                              <a:gd name="T34" fmla="*/ 50 w 53"/>
                              <a:gd name="T35" fmla="*/ 80 h 102"/>
                              <a:gd name="T36" fmla="*/ 45 w 53"/>
                              <a:gd name="T37" fmla="*/ 87 h 102"/>
                              <a:gd name="T38" fmla="*/ 40 w 53"/>
                              <a:gd name="T39" fmla="*/ 92 h 102"/>
                              <a:gd name="T40" fmla="*/ 33 w 53"/>
                              <a:gd name="T41" fmla="*/ 94 h 102"/>
                              <a:gd name="T42" fmla="*/ 25 w 53"/>
                              <a:gd name="T43" fmla="*/ 97 h 102"/>
                              <a:gd name="T44" fmla="*/ 25 w 53"/>
                              <a:gd name="T45" fmla="*/ 99 h 102"/>
                              <a:gd name="T46" fmla="*/ 25 w 53"/>
                              <a:gd name="T47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>
                                <a:moveTo>
                                  <a:pt x="15" y="0"/>
                                </a:move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2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8" y="7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5" y="102"/>
                                </a:moveTo>
                                <a:lnTo>
                                  <a:pt x="40" y="97"/>
                                </a:lnTo>
                                <a:lnTo>
                                  <a:pt x="53" y="87"/>
                                </a:lnTo>
                                <a:lnTo>
                                  <a:pt x="50" y="82"/>
                                </a:lnTo>
                                <a:lnTo>
                                  <a:pt x="50" y="80"/>
                                </a:lnTo>
                                <a:lnTo>
                                  <a:pt x="45" y="87"/>
                                </a:lnTo>
                                <a:lnTo>
                                  <a:pt x="40" y="92"/>
                                </a:lnTo>
                                <a:lnTo>
                                  <a:pt x="33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7851"/>
                        <wps:cNvSpPr>
                          <a:spLocks noEditPoints="1"/>
                        </wps:cNvSpPr>
                        <wps:spPr bwMode="auto">
                          <a:xfrm>
                            <a:off x="6665" y="586"/>
                            <a:ext cx="47" cy="97"/>
                          </a:xfrm>
                          <a:custGeom>
                            <a:avLst/>
                            <a:gdLst>
                              <a:gd name="T0" fmla="*/ 12 w 47"/>
                              <a:gd name="T1" fmla="*/ 0 h 97"/>
                              <a:gd name="T2" fmla="*/ 12 w 47"/>
                              <a:gd name="T3" fmla="*/ 0 h 97"/>
                              <a:gd name="T4" fmla="*/ 10 w 47"/>
                              <a:gd name="T5" fmla="*/ 0 h 97"/>
                              <a:gd name="T6" fmla="*/ 5 w 47"/>
                              <a:gd name="T7" fmla="*/ 3 h 97"/>
                              <a:gd name="T8" fmla="*/ 0 w 47"/>
                              <a:gd name="T9" fmla="*/ 3 h 97"/>
                              <a:gd name="T10" fmla="*/ 0 w 47"/>
                              <a:gd name="T11" fmla="*/ 5 h 97"/>
                              <a:gd name="T12" fmla="*/ 2 w 47"/>
                              <a:gd name="T13" fmla="*/ 8 h 97"/>
                              <a:gd name="T14" fmla="*/ 5 w 47"/>
                              <a:gd name="T15" fmla="*/ 5 h 97"/>
                              <a:gd name="T16" fmla="*/ 10 w 47"/>
                              <a:gd name="T17" fmla="*/ 5 h 97"/>
                              <a:gd name="T18" fmla="*/ 12 w 47"/>
                              <a:gd name="T19" fmla="*/ 5 h 97"/>
                              <a:gd name="T20" fmla="*/ 17 w 47"/>
                              <a:gd name="T21" fmla="*/ 8 h 97"/>
                              <a:gd name="T22" fmla="*/ 15 w 47"/>
                              <a:gd name="T23" fmla="*/ 5 h 97"/>
                              <a:gd name="T24" fmla="*/ 12 w 47"/>
                              <a:gd name="T25" fmla="*/ 0 h 97"/>
                              <a:gd name="T26" fmla="*/ 22 w 47"/>
                              <a:gd name="T27" fmla="*/ 97 h 97"/>
                              <a:gd name="T28" fmla="*/ 30 w 47"/>
                              <a:gd name="T29" fmla="*/ 95 h 97"/>
                              <a:gd name="T30" fmla="*/ 37 w 47"/>
                              <a:gd name="T31" fmla="*/ 92 h 97"/>
                              <a:gd name="T32" fmla="*/ 42 w 47"/>
                              <a:gd name="T33" fmla="*/ 87 h 97"/>
                              <a:gd name="T34" fmla="*/ 47 w 47"/>
                              <a:gd name="T35" fmla="*/ 80 h 97"/>
                              <a:gd name="T36" fmla="*/ 47 w 47"/>
                              <a:gd name="T37" fmla="*/ 78 h 97"/>
                              <a:gd name="T38" fmla="*/ 47 w 47"/>
                              <a:gd name="T39" fmla="*/ 75 h 97"/>
                              <a:gd name="T40" fmla="*/ 42 w 47"/>
                              <a:gd name="T41" fmla="*/ 80 h 97"/>
                              <a:gd name="T42" fmla="*/ 35 w 47"/>
                              <a:gd name="T43" fmla="*/ 85 h 97"/>
                              <a:gd name="T44" fmla="*/ 30 w 47"/>
                              <a:gd name="T45" fmla="*/ 90 h 97"/>
                              <a:gd name="T46" fmla="*/ 22 w 47"/>
                              <a:gd name="T47" fmla="*/ 92 h 97"/>
                              <a:gd name="T48" fmla="*/ 22 w 47"/>
                              <a:gd name="T49" fmla="*/ 95 h 97"/>
                              <a:gd name="T50" fmla="*/ 22 w 47"/>
                              <a:gd name="T5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" y="97"/>
                                </a:moveTo>
                                <a:lnTo>
                                  <a:pt x="30" y="95"/>
                                </a:lnTo>
                                <a:lnTo>
                                  <a:pt x="37" y="92"/>
                                </a:lnTo>
                                <a:lnTo>
                                  <a:pt x="42" y="87"/>
                                </a:lnTo>
                                <a:lnTo>
                                  <a:pt x="47" y="80"/>
                                </a:lnTo>
                                <a:lnTo>
                                  <a:pt x="47" y="78"/>
                                </a:lnTo>
                                <a:lnTo>
                                  <a:pt x="47" y="75"/>
                                </a:lnTo>
                                <a:lnTo>
                                  <a:pt x="42" y="80"/>
                                </a:lnTo>
                                <a:lnTo>
                                  <a:pt x="35" y="85"/>
                                </a:lnTo>
                                <a:lnTo>
                                  <a:pt x="30" y="90"/>
                                </a:lnTo>
                                <a:lnTo>
                                  <a:pt x="22" y="92"/>
                                </a:lnTo>
                                <a:lnTo>
                                  <a:pt x="22" y="95"/>
                                </a:lnTo>
                                <a:lnTo>
                                  <a:pt x="2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7852"/>
                        <wps:cNvSpPr>
                          <a:spLocks noEditPoints="1"/>
                        </wps:cNvSpPr>
                        <wps:spPr bwMode="auto">
                          <a:xfrm>
                            <a:off x="6665" y="589"/>
                            <a:ext cx="47" cy="92"/>
                          </a:xfrm>
                          <a:custGeom>
                            <a:avLst/>
                            <a:gdLst>
                              <a:gd name="T0" fmla="*/ 15 w 47"/>
                              <a:gd name="T1" fmla="*/ 2 h 92"/>
                              <a:gd name="T2" fmla="*/ 12 w 47"/>
                              <a:gd name="T3" fmla="*/ 0 h 92"/>
                              <a:gd name="T4" fmla="*/ 10 w 47"/>
                              <a:gd name="T5" fmla="*/ 0 h 92"/>
                              <a:gd name="T6" fmla="*/ 5 w 47"/>
                              <a:gd name="T7" fmla="*/ 0 h 92"/>
                              <a:gd name="T8" fmla="*/ 0 w 47"/>
                              <a:gd name="T9" fmla="*/ 2 h 92"/>
                              <a:gd name="T10" fmla="*/ 2 w 47"/>
                              <a:gd name="T11" fmla="*/ 5 h 92"/>
                              <a:gd name="T12" fmla="*/ 2 w 47"/>
                              <a:gd name="T13" fmla="*/ 7 h 92"/>
                              <a:gd name="T14" fmla="*/ 5 w 47"/>
                              <a:gd name="T15" fmla="*/ 5 h 92"/>
                              <a:gd name="T16" fmla="*/ 10 w 47"/>
                              <a:gd name="T17" fmla="*/ 5 h 92"/>
                              <a:gd name="T18" fmla="*/ 15 w 47"/>
                              <a:gd name="T19" fmla="*/ 5 h 92"/>
                              <a:gd name="T20" fmla="*/ 17 w 47"/>
                              <a:gd name="T21" fmla="*/ 7 h 92"/>
                              <a:gd name="T22" fmla="*/ 17 w 47"/>
                              <a:gd name="T23" fmla="*/ 5 h 92"/>
                              <a:gd name="T24" fmla="*/ 15 w 47"/>
                              <a:gd name="T25" fmla="*/ 2 h 92"/>
                              <a:gd name="T26" fmla="*/ 22 w 47"/>
                              <a:gd name="T27" fmla="*/ 92 h 92"/>
                              <a:gd name="T28" fmla="*/ 30 w 47"/>
                              <a:gd name="T29" fmla="*/ 89 h 92"/>
                              <a:gd name="T30" fmla="*/ 37 w 47"/>
                              <a:gd name="T31" fmla="*/ 87 h 92"/>
                              <a:gd name="T32" fmla="*/ 42 w 47"/>
                              <a:gd name="T33" fmla="*/ 82 h 92"/>
                              <a:gd name="T34" fmla="*/ 47 w 47"/>
                              <a:gd name="T35" fmla="*/ 75 h 92"/>
                              <a:gd name="T36" fmla="*/ 47 w 47"/>
                              <a:gd name="T37" fmla="*/ 72 h 92"/>
                              <a:gd name="T38" fmla="*/ 45 w 47"/>
                              <a:gd name="T39" fmla="*/ 70 h 92"/>
                              <a:gd name="T40" fmla="*/ 40 w 47"/>
                              <a:gd name="T41" fmla="*/ 75 h 92"/>
                              <a:gd name="T42" fmla="*/ 35 w 47"/>
                              <a:gd name="T43" fmla="*/ 79 h 92"/>
                              <a:gd name="T44" fmla="*/ 30 w 47"/>
                              <a:gd name="T45" fmla="*/ 84 h 92"/>
                              <a:gd name="T46" fmla="*/ 22 w 47"/>
                              <a:gd name="T47" fmla="*/ 87 h 92"/>
                              <a:gd name="T48" fmla="*/ 22 w 47"/>
                              <a:gd name="T49" fmla="*/ 89 h 92"/>
                              <a:gd name="T50" fmla="*/ 22 w 47"/>
                              <a:gd name="T51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>
                                <a:moveTo>
                                  <a:pt x="15" y="2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7" y="7"/>
                                </a:lnTo>
                                <a:lnTo>
                                  <a:pt x="17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2" y="92"/>
                                </a:moveTo>
                                <a:lnTo>
                                  <a:pt x="30" y="89"/>
                                </a:lnTo>
                                <a:lnTo>
                                  <a:pt x="37" y="87"/>
                                </a:lnTo>
                                <a:lnTo>
                                  <a:pt x="42" y="82"/>
                                </a:lnTo>
                                <a:lnTo>
                                  <a:pt x="47" y="75"/>
                                </a:lnTo>
                                <a:lnTo>
                                  <a:pt x="47" y="72"/>
                                </a:lnTo>
                                <a:lnTo>
                                  <a:pt x="45" y="70"/>
                                </a:lnTo>
                                <a:lnTo>
                                  <a:pt x="40" y="75"/>
                                </a:lnTo>
                                <a:lnTo>
                                  <a:pt x="35" y="79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22" y="89"/>
                                </a:lnTo>
                                <a:lnTo>
                                  <a:pt x="22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7853"/>
                        <wps:cNvSpPr>
                          <a:spLocks noEditPoints="1"/>
                        </wps:cNvSpPr>
                        <wps:spPr bwMode="auto">
                          <a:xfrm>
                            <a:off x="6667" y="591"/>
                            <a:ext cx="45" cy="87"/>
                          </a:xfrm>
                          <a:custGeom>
                            <a:avLst/>
                            <a:gdLst>
                              <a:gd name="T0" fmla="*/ 15 w 45"/>
                              <a:gd name="T1" fmla="*/ 3 h 87"/>
                              <a:gd name="T2" fmla="*/ 10 w 45"/>
                              <a:gd name="T3" fmla="*/ 0 h 87"/>
                              <a:gd name="T4" fmla="*/ 8 w 45"/>
                              <a:gd name="T5" fmla="*/ 0 h 87"/>
                              <a:gd name="T6" fmla="*/ 3 w 45"/>
                              <a:gd name="T7" fmla="*/ 0 h 87"/>
                              <a:gd name="T8" fmla="*/ 0 w 45"/>
                              <a:gd name="T9" fmla="*/ 3 h 87"/>
                              <a:gd name="T10" fmla="*/ 0 w 45"/>
                              <a:gd name="T11" fmla="*/ 5 h 87"/>
                              <a:gd name="T12" fmla="*/ 0 w 45"/>
                              <a:gd name="T13" fmla="*/ 8 h 87"/>
                              <a:gd name="T14" fmla="*/ 5 w 45"/>
                              <a:gd name="T15" fmla="*/ 5 h 87"/>
                              <a:gd name="T16" fmla="*/ 8 w 45"/>
                              <a:gd name="T17" fmla="*/ 5 h 87"/>
                              <a:gd name="T18" fmla="*/ 13 w 45"/>
                              <a:gd name="T19" fmla="*/ 8 h 87"/>
                              <a:gd name="T20" fmla="*/ 18 w 45"/>
                              <a:gd name="T21" fmla="*/ 8 h 87"/>
                              <a:gd name="T22" fmla="*/ 15 w 45"/>
                              <a:gd name="T23" fmla="*/ 5 h 87"/>
                              <a:gd name="T24" fmla="*/ 15 w 45"/>
                              <a:gd name="T25" fmla="*/ 3 h 87"/>
                              <a:gd name="T26" fmla="*/ 20 w 45"/>
                              <a:gd name="T27" fmla="*/ 87 h 87"/>
                              <a:gd name="T28" fmla="*/ 28 w 45"/>
                              <a:gd name="T29" fmla="*/ 85 h 87"/>
                              <a:gd name="T30" fmla="*/ 33 w 45"/>
                              <a:gd name="T31" fmla="*/ 80 h 87"/>
                              <a:gd name="T32" fmla="*/ 40 w 45"/>
                              <a:gd name="T33" fmla="*/ 75 h 87"/>
                              <a:gd name="T34" fmla="*/ 45 w 45"/>
                              <a:gd name="T35" fmla="*/ 70 h 87"/>
                              <a:gd name="T36" fmla="*/ 43 w 45"/>
                              <a:gd name="T37" fmla="*/ 68 h 87"/>
                              <a:gd name="T38" fmla="*/ 43 w 45"/>
                              <a:gd name="T39" fmla="*/ 63 h 87"/>
                              <a:gd name="T40" fmla="*/ 38 w 45"/>
                              <a:gd name="T41" fmla="*/ 70 h 87"/>
                              <a:gd name="T42" fmla="*/ 33 w 45"/>
                              <a:gd name="T43" fmla="*/ 75 h 87"/>
                              <a:gd name="T44" fmla="*/ 28 w 45"/>
                              <a:gd name="T45" fmla="*/ 80 h 87"/>
                              <a:gd name="T46" fmla="*/ 20 w 45"/>
                              <a:gd name="T47" fmla="*/ 82 h 87"/>
                              <a:gd name="T48" fmla="*/ 20 w 45"/>
                              <a:gd name="T49" fmla="*/ 85 h 87"/>
                              <a:gd name="T50" fmla="*/ 20 w 45"/>
                              <a:gd name="T51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>
                                <a:moveTo>
                                  <a:pt x="15" y="3"/>
                                </a:move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8"/>
                                </a:lnTo>
                                <a:lnTo>
                                  <a:pt x="18" y="8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20" y="87"/>
                                </a:moveTo>
                                <a:lnTo>
                                  <a:pt x="28" y="85"/>
                                </a:lnTo>
                                <a:lnTo>
                                  <a:pt x="33" y="80"/>
                                </a:lnTo>
                                <a:lnTo>
                                  <a:pt x="40" y="75"/>
                                </a:lnTo>
                                <a:lnTo>
                                  <a:pt x="45" y="70"/>
                                </a:lnTo>
                                <a:lnTo>
                                  <a:pt x="43" y="68"/>
                                </a:lnTo>
                                <a:lnTo>
                                  <a:pt x="43" y="63"/>
                                </a:lnTo>
                                <a:lnTo>
                                  <a:pt x="38" y="70"/>
                                </a:lnTo>
                                <a:lnTo>
                                  <a:pt x="33" y="75"/>
                                </a:lnTo>
                                <a:lnTo>
                                  <a:pt x="28" y="80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7854"/>
                        <wps:cNvSpPr>
                          <a:spLocks noEditPoints="1"/>
                        </wps:cNvSpPr>
                        <wps:spPr bwMode="auto">
                          <a:xfrm>
                            <a:off x="6667" y="594"/>
                            <a:ext cx="43" cy="82"/>
                          </a:xfrm>
                          <a:custGeom>
                            <a:avLst/>
                            <a:gdLst>
                              <a:gd name="T0" fmla="*/ 15 w 43"/>
                              <a:gd name="T1" fmla="*/ 2 h 82"/>
                              <a:gd name="T2" fmla="*/ 13 w 43"/>
                              <a:gd name="T3" fmla="*/ 0 h 82"/>
                              <a:gd name="T4" fmla="*/ 8 w 43"/>
                              <a:gd name="T5" fmla="*/ 0 h 82"/>
                              <a:gd name="T6" fmla="*/ 3 w 43"/>
                              <a:gd name="T7" fmla="*/ 0 h 82"/>
                              <a:gd name="T8" fmla="*/ 0 w 43"/>
                              <a:gd name="T9" fmla="*/ 2 h 82"/>
                              <a:gd name="T10" fmla="*/ 0 w 43"/>
                              <a:gd name="T11" fmla="*/ 5 h 82"/>
                              <a:gd name="T12" fmla="*/ 3 w 43"/>
                              <a:gd name="T13" fmla="*/ 5 h 82"/>
                              <a:gd name="T14" fmla="*/ 5 w 43"/>
                              <a:gd name="T15" fmla="*/ 5 h 82"/>
                              <a:gd name="T16" fmla="*/ 8 w 43"/>
                              <a:gd name="T17" fmla="*/ 5 h 82"/>
                              <a:gd name="T18" fmla="*/ 13 w 43"/>
                              <a:gd name="T19" fmla="*/ 7 h 82"/>
                              <a:gd name="T20" fmla="*/ 20 w 43"/>
                              <a:gd name="T21" fmla="*/ 7 h 82"/>
                              <a:gd name="T22" fmla="*/ 18 w 43"/>
                              <a:gd name="T23" fmla="*/ 5 h 82"/>
                              <a:gd name="T24" fmla="*/ 15 w 43"/>
                              <a:gd name="T25" fmla="*/ 2 h 82"/>
                              <a:gd name="T26" fmla="*/ 20 w 43"/>
                              <a:gd name="T27" fmla="*/ 82 h 82"/>
                              <a:gd name="T28" fmla="*/ 28 w 43"/>
                              <a:gd name="T29" fmla="*/ 79 h 82"/>
                              <a:gd name="T30" fmla="*/ 33 w 43"/>
                              <a:gd name="T31" fmla="*/ 74 h 82"/>
                              <a:gd name="T32" fmla="*/ 38 w 43"/>
                              <a:gd name="T33" fmla="*/ 70 h 82"/>
                              <a:gd name="T34" fmla="*/ 43 w 43"/>
                              <a:gd name="T35" fmla="*/ 65 h 82"/>
                              <a:gd name="T36" fmla="*/ 43 w 43"/>
                              <a:gd name="T37" fmla="*/ 60 h 82"/>
                              <a:gd name="T38" fmla="*/ 40 w 43"/>
                              <a:gd name="T39" fmla="*/ 57 h 82"/>
                              <a:gd name="T40" fmla="*/ 38 w 43"/>
                              <a:gd name="T41" fmla="*/ 65 h 82"/>
                              <a:gd name="T42" fmla="*/ 33 w 43"/>
                              <a:gd name="T43" fmla="*/ 70 h 82"/>
                              <a:gd name="T44" fmla="*/ 25 w 43"/>
                              <a:gd name="T45" fmla="*/ 74 h 82"/>
                              <a:gd name="T46" fmla="*/ 20 w 43"/>
                              <a:gd name="T47" fmla="*/ 77 h 82"/>
                              <a:gd name="T48" fmla="*/ 20 w 43"/>
                              <a:gd name="T49" fmla="*/ 79 h 82"/>
                              <a:gd name="T50" fmla="*/ 20 w 43"/>
                              <a:gd name="T51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>
                                <a:moveTo>
                                  <a:pt x="15" y="2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7"/>
                                </a:lnTo>
                                <a:lnTo>
                                  <a:pt x="20" y="7"/>
                                </a:lnTo>
                                <a:lnTo>
                                  <a:pt x="18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0" y="82"/>
                                </a:moveTo>
                                <a:lnTo>
                                  <a:pt x="28" y="79"/>
                                </a:lnTo>
                                <a:lnTo>
                                  <a:pt x="33" y="74"/>
                                </a:lnTo>
                                <a:lnTo>
                                  <a:pt x="38" y="70"/>
                                </a:lnTo>
                                <a:lnTo>
                                  <a:pt x="43" y="65"/>
                                </a:lnTo>
                                <a:lnTo>
                                  <a:pt x="43" y="60"/>
                                </a:lnTo>
                                <a:lnTo>
                                  <a:pt x="40" y="57"/>
                                </a:lnTo>
                                <a:lnTo>
                                  <a:pt x="38" y="65"/>
                                </a:lnTo>
                                <a:lnTo>
                                  <a:pt x="33" y="70"/>
                                </a:lnTo>
                                <a:lnTo>
                                  <a:pt x="25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7855"/>
                        <wps:cNvSpPr>
                          <a:spLocks noEditPoints="1"/>
                        </wps:cNvSpPr>
                        <wps:spPr bwMode="auto">
                          <a:xfrm>
                            <a:off x="6667" y="596"/>
                            <a:ext cx="43" cy="77"/>
                          </a:xfrm>
                          <a:custGeom>
                            <a:avLst/>
                            <a:gdLst>
                              <a:gd name="T0" fmla="*/ 18 w 43"/>
                              <a:gd name="T1" fmla="*/ 3 h 77"/>
                              <a:gd name="T2" fmla="*/ 13 w 43"/>
                              <a:gd name="T3" fmla="*/ 3 h 77"/>
                              <a:gd name="T4" fmla="*/ 8 w 43"/>
                              <a:gd name="T5" fmla="*/ 0 h 77"/>
                              <a:gd name="T6" fmla="*/ 5 w 43"/>
                              <a:gd name="T7" fmla="*/ 0 h 77"/>
                              <a:gd name="T8" fmla="*/ 0 w 43"/>
                              <a:gd name="T9" fmla="*/ 3 h 77"/>
                              <a:gd name="T10" fmla="*/ 3 w 43"/>
                              <a:gd name="T11" fmla="*/ 3 h 77"/>
                              <a:gd name="T12" fmla="*/ 3 w 43"/>
                              <a:gd name="T13" fmla="*/ 5 h 77"/>
                              <a:gd name="T14" fmla="*/ 5 w 43"/>
                              <a:gd name="T15" fmla="*/ 5 h 77"/>
                              <a:gd name="T16" fmla="*/ 8 w 43"/>
                              <a:gd name="T17" fmla="*/ 5 h 77"/>
                              <a:gd name="T18" fmla="*/ 15 w 43"/>
                              <a:gd name="T19" fmla="*/ 8 h 77"/>
                              <a:gd name="T20" fmla="*/ 23 w 43"/>
                              <a:gd name="T21" fmla="*/ 10 h 77"/>
                              <a:gd name="T22" fmla="*/ 20 w 43"/>
                              <a:gd name="T23" fmla="*/ 5 h 77"/>
                              <a:gd name="T24" fmla="*/ 18 w 43"/>
                              <a:gd name="T25" fmla="*/ 3 h 77"/>
                              <a:gd name="T26" fmla="*/ 20 w 43"/>
                              <a:gd name="T27" fmla="*/ 77 h 77"/>
                              <a:gd name="T28" fmla="*/ 28 w 43"/>
                              <a:gd name="T29" fmla="*/ 75 h 77"/>
                              <a:gd name="T30" fmla="*/ 33 w 43"/>
                              <a:gd name="T31" fmla="*/ 70 h 77"/>
                              <a:gd name="T32" fmla="*/ 38 w 43"/>
                              <a:gd name="T33" fmla="*/ 65 h 77"/>
                              <a:gd name="T34" fmla="*/ 43 w 43"/>
                              <a:gd name="T35" fmla="*/ 58 h 77"/>
                              <a:gd name="T36" fmla="*/ 40 w 43"/>
                              <a:gd name="T37" fmla="*/ 55 h 77"/>
                              <a:gd name="T38" fmla="*/ 40 w 43"/>
                              <a:gd name="T39" fmla="*/ 50 h 77"/>
                              <a:gd name="T40" fmla="*/ 38 w 43"/>
                              <a:gd name="T41" fmla="*/ 58 h 77"/>
                              <a:gd name="T42" fmla="*/ 33 w 43"/>
                              <a:gd name="T43" fmla="*/ 65 h 77"/>
                              <a:gd name="T44" fmla="*/ 25 w 43"/>
                              <a:gd name="T45" fmla="*/ 70 h 77"/>
                              <a:gd name="T46" fmla="*/ 18 w 43"/>
                              <a:gd name="T47" fmla="*/ 72 h 77"/>
                              <a:gd name="T48" fmla="*/ 20 w 43"/>
                              <a:gd name="T49" fmla="*/ 75 h 77"/>
                              <a:gd name="T50" fmla="*/ 20 w 43"/>
                              <a:gd name="T51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>
                                <a:moveTo>
                                  <a:pt x="18" y="3"/>
                                </a:moveTo>
                                <a:lnTo>
                                  <a:pt x="13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8"/>
                                </a:lnTo>
                                <a:lnTo>
                                  <a:pt x="23" y="10"/>
                                </a:lnTo>
                                <a:lnTo>
                                  <a:pt x="20" y="5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20" y="77"/>
                                </a:moveTo>
                                <a:lnTo>
                                  <a:pt x="28" y="75"/>
                                </a:lnTo>
                                <a:lnTo>
                                  <a:pt x="33" y="70"/>
                                </a:lnTo>
                                <a:lnTo>
                                  <a:pt x="38" y="65"/>
                                </a:lnTo>
                                <a:lnTo>
                                  <a:pt x="43" y="58"/>
                                </a:lnTo>
                                <a:lnTo>
                                  <a:pt x="40" y="55"/>
                                </a:lnTo>
                                <a:lnTo>
                                  <a:pt x="40" y="50"/>
                                </a:lnTo>
                                <a:lnTo>
                                  <a:pt x="38" y="58"/>
                                </a:lnTo>
                                <a:lnTo>
                                  <a:pt x="33" y="65"/>
                                </a:lnTo>
                                <a:lnTo>
                                  <a:pt x="25" y="70"/>
                                </a:lnTo>
                                <a:lnTo>
                                  <a:pt x="18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7856"/>
                        <wps:cNvSpPr>
                          <a:spLocks noEditPoints="1"/>
                        </wps:cNvSpPr>
                        <wps:spPr bwMode="auto">
                          <a:xfrm>
                            <a:off x="6670" y="599"/>
                            <a:ext cx="37" cy="72"/>
                          </a:xfrm>
                          <a:custGeom>
                            <a:avLst/>
                            <a:gdLst>
                              <a:gd name="T0" fmla="*/ 17 w 37"/>
                              <a:gd name="T1" fmla="*/ 2 h 72"/>
                              <a:gd name="T2" fmla="*/ 10 w 37"/>
                              <a:gd name="T3" fmla="*/ 2 h 72"/>
                              <a:gd name="T4" fmla="*/ 5 w 37"/>
                              <a:gd name="T5" fmla="*/ 0 h 72"/>
                              <a:gd name="T6" fmla="*/ 2 w 37"/>
                              <a:gd name="T7" fmla="*/ 0 h 72"/>
                              <a:gd name="T8" fmla="*/ 0 w 37"/>
                              <a:gd name="T9" fmla="*/ 0 h 72"/>
                              <a:gd name="T10" fmla="*/ 0 w 37"/>
                              <a:gd name="T11" fmla="*/ 2 h 72"/>
                              <a:gd name="T12" fmla="*/ 2 w 37"/>
                              <a:gd name="T13" fmla="*/ 5 h 72"/>
                              <a:gd name="T14" fmla="*/ 2 w 37"/>
                              <a:gd name="T15" fmla="*/ 5 h 72"/>
                              <a:gd name="T16" fmla="*/ 5 w 37"/>
                              <a:gd name="T17" fmla="*/ 5 h 72"/>
                              <a:gd name="T18" fmla="*/ 12 w 37"/>
                              <a:gd name="T19" fmla="*/ 7 h 72"/>
                              <a:gd name="T20" fmla="*/ 20 w 37"/>
                              <a:gd name="T21" fmla="*/ 10 h 72"/>
                              <a:gd name="T22" fmla="*/ 20 w 37"/>
                              <a:gd name="T23" fmla="*/ 7 h 72"/>
                              <a:gd name="T24" fmla="*/ 17 w 37"/>
                              <a:gd name="T25" fmla="*/ 2 h 72"/>
                              <a:gd name="T26" fmla="*/ 17 w 37"/>
                              <a:gd name="T27" fmla="*/ 72 h 72"/>
                              <a:gd name="T28" fmla="*/ 22 w 37"/>
                              <a:gd name="T29" fmla="*/ 69 h 72"/>
                              <a:gd name="T30" fmla="*/ 30 w 37"/>
                              <a:gd name="T31" fmla="*/ 65 h 72"/>
                              <a:gd name="T32" fmla="*/ 35 w 37"/>
                              <a:gd name="T33" fmla="*/ 60 h 72"/>
                              <a:gd name="T34" fmla="*/ 37 w 37"/>
                              <a:gd name="T35" fmla="*/ 52 h 72"/>
                              <a:gd name="T36" fmla="*/ 37 w 37"/>
                              <a:gd name="T37" fmla="*/ 47 h 72"/>
                              <a:gd name="T38" fmla="*/ 35 w 37"/>
                              <a:gd name="T39" fmla="*/ 45 h 72"/>
                              <a:gd name="T40" fmla="*/ 32 w 37"/>
                              <a:gd name="T41" fmla="*/ 52 h 72"/>
                              <a:gd name="T42" fmla="*/ 30 w 37"/>
                              <a:gd name="T43" fmla="*/ 57 h 72"/>
                              <a:gd name="T44" fmla="*/ 22 w 37"/>
                              <a:gd name="T45" fmla="*/ 65 h 72"/>
                              <a:gd name="T46" fmla="*/ 15 w 37"/>
                              <a:gd name="T47" fmla="*/ 67 h 72"/>
                              <a:gd name="T48" fmla="*/ 15 w 37"/>
                              <a:gd name="T49" fmla="*/ 69 h 72"/>
                              <a:gd name="T50" fmla="*/ 17 w 37"/>
                              <a:gd name="T5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17" y="2"/>
                                </a:move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2" y="7"/>
                                </a:lnTo>
                                <a:lnTo>
                                  <a:pt x="20" y="10"/>
                                </a:lnTo>
                                <a:lnTo>
                                  <a:pt x="20" y="7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17" y="72"/>
                                </a:moveTo>
                                <a:lnTo>
                                  <a:pt x="22" y="69"/>
                                </a:lnTo>
                                <a:lnTo>
                                  <a:pt x="30" y="65"/>
                                </a:lnTo>
                                <a:lnTo>
                                  <a:pt x="35" y="60"/>
                                </a:lnTo>
                                <a:lnTo>
                                  <a:pt x="37" y="52"/>
                                </a:lnTo>
                                <a:lnTo>
                                  <a:pt x="37" y="47"/>
                                </a:lnTo>
                                <a:lnTo>
                                  <a:pt x="35" y="45"/>
                                </a:lnTo>
                                <a:lnTo>
                                  <a:pt x="32" y="52"/>
                                </a:lnTo>
                                <a:lnTo>
                                  <a:pt x="30" y="57"/>
                                </a:lnTo>
                                <a:lnTo>
                                  <a:pt x="22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7857"/>
                        <wps:cNvSpPr>
                          <a:spLocks noEditPoints="1"/>
                        </wps:cNvSpPr>
                        <wps:spPr bwMode="auto">
                          <a:xfrm>
                            <a:off x="6670" y="601"/>
                            <a:ext cx="37" cy="67"/>
                          </a:xfrm>
                          <a:custGeom>
                            <a:avLst/>
                            <a:gdLst>
                              <a:gd name="T0" fmla="*/ 20 w 37"/>
                              <a:gd name="T1" fmla="*/ 5 h 67"/>
                              <a:gd name="T2" fmla="*/ 12 w 37"/>
                              <a:gd name="T3" fmla="*/ 3 h 67"/>
                              <a:gd name="T4" fmla="*/ 5 w 37"/>
                              <a:gd name="T5" fmla="*/ 0 h 67"/>
                              <a:gd name="T6" fmla="*/ 2 w 37"/>
                              <a:gd name="T7" fmla="*/ 0 h 67"/>
                              <a:gd name="T8" fmla="*/ 0 w 37"/>
                              <a:gd name="T9" fmla="*/ 0 h 67"/>
                              <a:gd name="T10" fmla="*/ 2 w 37"/>
                              <a:gd name="T11" fmla="*/ 3 h 67"/>
                              <a:gd name="T12" fmla="*/ 2 w 37"/>
                              <a:gd name="T13" fmla="*/ 5 h 67"/>
                              <a:gd name="T14" fmla="*/ 2 w 37"/>
                              <a:gd name="T15" fmla="*/ 5 h 67"/>
                              <a:gd name="T16" fmla="*/ 5 w 37"/>
                              <a:gd name="T17" fmla="*/ 5 h 67"/>
                              <a:gd name="T18" fmla="*/ 15 w 37"/>
                              <a:gd name="T19" fmla="*/ 8 h 67"/>
                              <a:gd name="T20" fmla="*/ 22 w 37"/>
                              <a:gd name="T21" fmla="*/ 13 h 67"/>
                              <a:gd name="T22" fmla="*/ 20 w 37"/>
                              <a:gd name="T23" fmla="*/ 8 h 67"/>
                              <a:gd name="T24" fmla="*/ 20 w 37"/>
                              <a:gd name="T25" fmla="*/ 5 h 67"/>
                              <a:gd name="T26" fmla="*/ 15 w 37"/>
                              <a:gd name="T27" fmla="*/ 67 h 67"/>
                              <a:gd name="T28" fmla="*/ 22 w 37"/>
                              <a:gd name="T29" fmla="*/ 65 h 67"/>
                              <a:gd name="T30" fmla="*/ 30 w 37"/>
                              <a:gd name="T31" fmla="*/ 60 h 67"/>
                              <a:gd name="T32" fmla="*/ 35 w 37"/>
                              <a:gd name="T33" fmla="*/ 53 h 67"/>
                              <a:gd name="T34" fmla="*/ 37 w 37"/>
                              <a:gd name="T35" fmla="*/ 45 h 67"/>
                              <a:gd name="T36" fmla="*/ 35 w 37"/>
                              <a:gd name="T37" fmla="*/ 40 h 67"/>
                              <a:gd name="T38" fmla="*/ 35 w 37"/>
                              <a:gd name="T39" fmla="*/ 38 h 67"/>
                              <a:gd name="T40" fmla="*/ 32 w 37"/>
                              <a:gd name="T41" fmla="*/ 45 h 67"/>
                              <a:gd name="T42" fmla="*/ 27 w 37"/>
                              <a:gd name="T43" fmla="*/ 53 h 67"/>
                              <a:gd name="T44" fmla="*/ 22 w 37"/>
                              <a:gd name="T45" fmla="*/ 58 h 67"/>
                              <a:gd name="T46" fmla="*/ 15 w 37"/>
                              <a:gd name="T47" fmla="*/ 63 h 67"/>
                              <a:gd name="T48" fmla="*/ 15 w 37"/>
                              <a:gd name="T49" fmla="*/ 65 h 67"/>
                              <a:gd name="T50" fmla="*/ 15 w 37"/>
                              <a:gd name="T51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>
                                <a:moveTo>
                                  <a:pt x="20" y="5"/>
                                </a:move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5" y="8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20" y="5"/>
                                </a:lnTo>
                                <a:close/>
                                <a:moveTo>
                                  <a:pt x="15" y="67"/>
                                </a:moveTo>
                                <a:lnTo>
                                  <a:pt x="22" y="65"/>
                                </a:lnTo>
                                <a:lnTo>
                                  <a:pt x="30" y="60"/>
                                </a:lnTo>
                                <a:lnTo>
                                  <a:pt x="35" y="53"/>
                                </a:lnTo>
                                <a:lnTo>
                                  <a:pt x="37" y="45"/>
                                </a:lnTo>
                                <a:lnTo>
                                  <a:pt x="35" y="40"/>
                                </a:lnTo>
                                <a:lnTo>
                                  <a:pt x="35" y="38"/>
                                </a:lnTo>
                                <a:lnTo>
                                  <a:pt x="32" y="45"/>
                                </a:lnTo>
                                <a:lnTo>
                                  <a:pt x="27" y="53"/>
                                </a:lnTo>
                                <a:lnTo>
                                  <a:pt x="22" y="58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7858"/>
                        <wps:cNvSpPr>
                          <a:spLocks noEditPoints="1"/>
                        </wps:cNvSpPr>
                        <wps:spPr bwMode="auto">
                          <a:xfrm>
                            <a:off x="6672" y="604"/>
                            <a:ext cx="33" cy="62"/>
                          </a:xfrm>
                          <a:custGeom>
                            <a:avLst/>
                            <a:gdLst>
                              <a:gd name="T0" fmla="*/ 18 w 33"/>
                              <a:gd name="T1" fmla="*/ 5 h 62"/>
                              <a:gd name="T2" fmla="*/ 10 w 33"/>
                              <a:gd name="T3" fmla="*/ 2 h 62"/>
                              <a:gd name="T4" fmla="*/ 3 w 33"/>
                              <a:gd name="T5" fmla="*/ 0 h 62"/>
                              <a:gd name="T6" fmla="*/ 0 w 33"/>
                              <a:gd name="T7" fmla="*/ 0 h 62"/>
                              <a:gd name="T8" fmla="*/ 0 w 33"/>
                              <a:gd name="T9" fmla="*/ 0 h 62"/>
                              <a:gd name="T10" fmla="*/ 0 w 33"/>
                              <a:gd name="T11" fmla="*/ 2 h 62"/>
                              <a:gd name="T12" fmla="*/ 0 w 33"/>
                              <a:gd name="T13" fmla="*/ 5 h 62"/>
                              <a:gd name="T14" fmla="*/ 3 w 33"/>
                              <a:gd name="T15" fmla="*/ 5 h 62"/>
                              <a:gd name="T16" fmla="*/ 3 w 33"/>
                              <a:gd name="T17" fmla="*/ 5 h 62"/>
                              <a:gd name="T18" fmla="*/ 10 w 33"/>
                              <a:gd name="T19" fmla="*/ 7 h 62"/>
                              <a:gd name="T20" fmla="*/ 15 w 33"/>
                              <a:gd name="T21" fmla="*/ 10 h 62"/>
                              <a:gd name="T22" fmla="*/ 20 w 33"/>
                              <a:gd name="T23" fmla="*/ 12 h 62"/>
                              <a:gd name="T24" fmla="*/ 25 w 33"/>
                              <a:gd name="T25" fmla="*/ 20 h 62"/>
                              <a:gd name="T26" fmla="*/ 23 w 33"/>
                              <a:gd name="T27" fmla="*/ 12 h 62"/>
                              <a:gd name="T28" fmla="*/ 18 w 33"/>
                              <a:gd name="T29" fmla="*/ 5 h 62"/>
                              <a:gd name="T30" fmla="*/ 13 w 33"/>
                              <a:gd name="T31" fmla="*/ 62 h 62"/>
                              <a:gd name="T32" fmla="*/ 20 w 33"/>
                              <a:gd name="T33" fmla="*/ 60 h 62"/>
                              <a:gd name="T34" fmla="*/ 28 w 33"/>
                              <a:gd name="T35" fmla="*/ 52 h 62"/>
                              <a:gd name="T36" fmla="*/ 30 w 33"/>
                              <a:gd name="T37" fmla="*/ 47 h 62"/>
                              <a:gd name="T38" fmla="*/ 33 w 33"/>
                              <a:gd name="T39" fmla="*/ 40 h 62"/>
                              <a:gd name="T40" fmla="*/ 30 w 33"/>
                              <a:gd name="T41" fmla="*/ 32 h 62"/>
                              <a:gd name="T42" fmla="*/ 28 w 33"/>
                              <a:gd name="T43" fmla="*/ 25 h 62"/>
                              <a:gd name="T44" fmla="*/ 30 w 33"/>
                              <a:gd name="T45" fmla="*/ 30 h 62"/>
                              <a:gd name="T46" fmla="*/ 30 w 33"/>
                              <a:gd name="T47" fmla="*/ 32 h 62"/>
                              <a:gd name="T48" fmla="*/ 28 w 33"/>
                              <a:gd name="T49" fmla="*/ 40 h 62"/>
                              <a:gd name="T50" fmla="*/ 25 w 33"/>
                              <a:gd name="T51" fmla="*/ 47 h 62"/>
                              <a:gd name="T52" fmla="*/ 20 w 33"/>
                              <a:gd name="T53" fmla="*/ 52 h 62"/>
                              <a:gd name="T54" fmla="*/ 13 w 33"/>
                              <a:gd name="T55" fmla="*/ 57 h 62"/>
                              <a:gd name="T56" fmla="*/ 13 w 33"/>
                              <a:gd name="T57" fmla="*/ 60 h 62"/>
                              <a:gd name="T58" fmla="*/ 13 w 33"/>
                              <a:gd name="T5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18" y="5"/>
                                </a:move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5" y="10"/>
                                </a:lnTo>
                                <a:lnTo>
                                  <a:pt x="20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12"/>
                                </a:lnTo>
                                <a:lnTo>
                                  <a:pt x="18" y="5"/>
                                </a:lnTo>
                                <a:close/>
                                <a:moveTo>
                                  <a:pt x="13" y="62"/>
                                </a:moveTo>
                                <a:lnTo>
                                  <a:pt x="20" y="60"/>
                                </a:lnTo>
                                <a:lnTo>
                                  <a:pt x="28" y="52"/>
                                </a:lnTo>
                                <a:lnTo>
                                  <a:pt x="30" y="47"/>
                                </a:lnTo>
                                <a:lnTo>
                                  <a:pt x="33" y="40"/>
                                </a:lnTo>
                                <a:lnTo>
                                  <a:pt x="30" y="32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0" y="52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7859"/>
                        <wps:cNvSpPr>
                          <a:spLocks/>
                        </wps:cNvSpPr>
                        <wps:spPr bwMode="auto">
                          <a:xfrm>
                            <a:off x="6672" y="606"/>
                            <a:ext cx="33" cy="58"/>
                          </a:xfrm>
                          <a:custGeom>
                            <a:avLst/>
                            <a:gdLst>
                              <a:gd name="T0" fmla="*/ 20 w 33"/>
                              <a:gd name="T1" fmla="*/ 8 h 58"/>
                              <a:gd name="T2" fmla="*/ 13 w 33"/>
                              <a:gd name="T3" fmla="*/ 3 h 58"/>
                              <a:gd name="T4" fmla="*/ 3 w 33"/>
                              <a:gd name="T5" fmla="*/ 0 h 58"/>
                              <a:gd name="T6" fmla="*/ 0 w 33"/>
                              <a:gd name="T7" fmla="*/ 0 h 58"/>
                              <a:gd name="T8" fmla="*/ 0 w 33"/>
                              <a:gd name="T9" fmla="*/ 0 h 58"/>
                              <a:gd name="T10" fmla="*/ 0 w 33"/>
                              <a:gd name="T11" fmla="*/ 3 h 58"/>
                              <a:gd name="T12" fmla="*/ 3 w 33"/>
                              <a:gd name="T13" fmla="*/ 5 h 58"/>
                              <a:gd name="T14" fmla="*/ 3 w 33"/>
                              <a:gd name="T15" fmla="*/ 5 h 58"/>
                              <a:gd name="T16" fmla="*/ 13 w 33"/>
                              <a:gd name="T17" fmla="*/ 8 h 58"/>
                              <a:gd name="T18" fmla="*/ 20 w 33"/>
                              <a:gd name="T19" fmla="*/ 13 h 58"/>
                              <a:gd name="T20" fmla="*/ 25 w 33"/>
                              <a:gd name="T21" fmla="*/ 20 h 58"/>
                              <a:gd name="T22" fmla="*/ 28 w 33"/>
                              <a:gd name="T23" fmla="*/ 30 h 58"/>
                              <a:gd name="T24" fmla="*/ 25 w 33"/>
                              <a:gd name="T25" fmla="*/ 38 h 58"/>
                              <a:gd name="T26" fmla="*/ 23 w 33"/>
                              <a:gd name="T27" fmla="*/ 43 h 58"/>
                              <a:gd name="T28" fmla="*/ 18 w 33"/>
                              <a:gd name="T29" fmla="*/ 50 h 58"/>
                              <a:gd name="T30" fmla="*/ 13 w 33"/>
                              <a:gd name="T31" fmla="*/ 53 h 58"/>
                              <a:gd name="T32" fmla="*/ 13 w 33"/>
                              <a:gd name="T33" fmla="*/ 55 h 58"/>
                              <a:gd name="T34" fmla="*/ 13 w 33"/>
                              <a:gd name="T35" fmla="*/ 58 h 58"/>
                              <a:gd name="T36" fmla="*/ 20 w 33"/>
                              <a:gd name="T37" fmla="*/ 53 h 58"/>
                              <a:gd name="T38" fmla="*/ 25 w 33"/>
                              <a:gd name="T39" fmla="*/ 48 h 58"/>
                              <a:gd name="T40" fmla="*/ 30 w 33"/>
                              <a:gd name="T41" fmla="*/ 40 h 58"/>
                              <a:gd name="T42" fmla="*/ 33 w 33"/>
                              <a:gd name="T43" fmla="*/ 33 h 58"/>
                              <a:gd name="T44" fmla="*/ 28 w 33"/>
                              <a:gd name="T45" fmla="*/ 20 h 58"/>
                              <a:gd name="T46" fmla="*/ 20 w 33"/>
                              <a:gd name="T47" fmla="*/ 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>
                                <a:moveTo>
                                  <a:pt x="20" y="8"/>
                                </a:moveTo>
                                <a:lnTo>
                                  <a:pt x="1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13" y="8"/>
                                </a:lnTo>
                                <a:lnTo>
                                  <a:pt x="20" y="13"/>
                                </a:lnTo>
                                <a:lnTo>
                                  <a:pt x="25" y="20"/>
                                </a:lnTo>
                                <a:lnTo>
                                  <a:pt x="28" y="30"/>
                                </a:lnTo>
                                <a:lnTo>
                                  <a:pt x="25" y="38"/>
                                </a:lnTo>
                                <a:lnTo>
                                  <a:pt x="23" y="43"/>
                                </a:lnTo>
                                <a:lnTo>
                                  <a:pt x="18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20" y="53"/>
                                </a:lnTo>
                                <a:lnTo>
                                  <a:pt x="25" y="48"/>
                                </a:lnTo>
                                <a:lnTo>
                                  <a:pt x="30" y="40"/>
                                </a:lnTo>
                                <a:lnTo>
                                  <a:pt x="33" y="33"/>
                                </a:lnTo>
                                <a:lnTo>
                                  <a:pt x="28" y="20"/>
                                </a:lnTo>
                                <a:lnTo>
                                  <a:pt x="2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860"/>
                        <wps:cNvSpPr>
                          <a:spLocks/>
                        </wps:cNvSpPr>
                        <wps:spPr bwMode="auto">
                          <a:xfrm>
                            <a:off x="6672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27 h 52"/>
                              <a:gd name="T2" fmla="*/ 30 w 30"/>
                              <a:gd name="T3" fmla="*/ 25 h 52"/>
                              <a:gd name="T4" fmla="*/ 28 w 30"/>
                              <a:gd name="T5" fmla="*/ 20 h 52"/>
                              <a:gd name="T6" fmla="*/ 28 w 30"/>
                              <a:gd name="T7" fmla="*/ 17 h 52"/>
                              <a:gd name="T8" fmla="*/ 25 w 30"/>
                              <a:gd name="T9" fmla="*/ 15 h 52"/>
                              <a:gd name="T10" fmla="*/ 20 w 30"/>
                              <a:gd name="T11" fmla="*/ 7 h 52"/>
                              <a:gd name="T12" fmla="*/ 15 w 30"/>
                              <a:gd name="T13" fmla="*/ 5 h 52"/>
                              <a:gd name="T14" fmla="*/ 10 w 30"/>
                              <a:gd name="T15" fmla="*/ 2 h 52"/>
                              <a:gd name="T16" fmla="*/ 3 w 30"/>
                              <a:gd name="T17" fmla="*/ 0 h 52"/>
                              <a:gd name="T18" fmla="*/ 3 w 30"/>
                              <a:gd name="T19" fmla="*/ 0 h 52"/>
                              <a:gd name="T20" fmla="*/ 0 w 30"/>
                              <a:gd name="T21" fmla="*/ 0 h 52"/>
                              <a:gd name="T22" fmla="*/ 3 w 30"/>
                              <a:gd name="T23" fmla="*/ 2 h 52"/>
                              <a:gd name="T24" fmla="*/ 3 w 30"/>
                              <a:gd name="T25" fmla="*/ 5 h 52"/>
                              <a:gd name="T26" fmla="*/ 10 w 30"/>
                              <a:gd name="T27" fmla="*/ 7 h 52"/>
                              <a:gd name="T28" fmla="*/ 18 w 30"/>
                              <a:gd name="T29" fmla="*/ 12 h 52"/>
                              <a:gd name="T30" fmla="*/ 23 w 30"/>
                              <a:gd name="T31" fmla="*/ 20 h 52"/>
                              <a:gd name="T32" fmla="*/ 25 w 30"/>
                              <a:gd name="T33" fmla="*/ 27 h 52"/>
                              <a:gd name="T34" fmla="*/ 23 w 30"/>
                              <a:gd name="T35" fmla="*/ 35 h 52"/>
                              <a:gd name="T36" fmla="*/ 20 w 30"/>
                              <a:gd name="T37" fmla="*/ 40 h 52"/>
                              <a:gd name="T38" fmla="*/ 18 w 30"/>
                              <a:gd name="T39" fmla="*/ 45 h 52"/>
                              <a:gd name="T40" fmla="*/ 13 w 30"/>
                              <a:gd name="T41" fmla="*/ 47 h 52"/>
                              <a:gd name="T42" fmla="*/ 13 w 30"/>
                              <a:gd name="T43" fmla="*/ 50 h 52"/>
                              <a:gd name="T44" fmla="*/ 13 w 30"/>
                              <a:gd name="T45" fmla="*/ 52 h 52"/>
                              <a:gd name="T46" fmla="*/ 20 w 30"/>
                              <a:gd name="T47" fmla="*/ 47 h 52"/>
                              <a:gd name="T48" fmla="*/ 25 w 30"/>
                              <a:gd name="T49" fmla="*/ 42 h 52"/>
                              <a:gd name="T50" fmla="*/ 28 w 30"/>
                              <a:gd name="T51" fmla="*/ 35 h 52"/>
                              <a:gd name="T52" fmla="*/ 30 w 30"/>
                              <a:gd name="T53" fmla="*/ 2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0" y="27"/>
                                </a:moveTo>
                                <a:lnTo>
                                  <a:pt x="30" y="25"/>
                                </a:lnTo>
                                <a:lnTo>
                                  <a:pt x="28" y="20"/>
                                </a:lnTo>
                                <a:lnTo>
                                  <a:pt x="28" y="17"/>
                                </a:lnTo>
                                <a:lnTo>
                                  <a:pt x="25" y="15"/>
                                </a:lnTo>
                                <a:lnTo>
                                  <a:pt x="20" y="7"/>
                                </a:lnTo>
                                <a:lnTo>
                                  <a:pt x="15" y="5"/>
                                </a:ln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8" y="12"/>
                                </a:lnTo>
                                <a:lnTo>
                                  <a:pt x="23" y="20"/>
                                </a:lnTo>
                                <a:lnTo>
                                  <a:pt x="25" y="27"/>
                                </a:lnTo>
                                <a:lnTo>
                                  <a:pt x="23" y="35"/>
                                </a:lnTo>
                                <a:lnTo>
                                  <a:pt x="20" y="40"/>
                                </a:lnTo>
                                <a:lnTo>
                                  <a:pt x="18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20" y="47"/>
                                </a:lnTo>
                                <a:lnTo>
                                  <a:pt x="25" y="42"/>
                                </a:lnTo>
                                <a:lnTo>
                                  <a:pt x="28" y="35"/>
                                </a:lnTo>
                                <a:lnTo>
                                  <a:pt x="3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861"/>
                        <wps:cNvSpPr>
                          <a:spLocks/>
                        </wps:cNvSpPr>
                        <wps:spPr bwMode="auto">
                          <a:xfrm>
                            <a:off x="6675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25 h 48"/>
                              <a:gd name="T2" fmla="*/ 22 w 25"/>
                              <a:gd name="T3" fmla="*/ 15 h 48"/>
                              <a:gd name="T4" fmla="*/ 17 w 25"/>
                              <a:gd name="T5" fmla="*/ 8 h 48"/>
                              <a:gd name="T6" fmla="*/ 10 w 25"/>
                              <a:gd name="T7" fmla="*/ 3 h 48"/>
                              <a:gd name="T8" fmla="*/ 0 w 25"/>
                              <a:gd name="T9" fmla="*/ 0 h 48"/>
                              <a:gd name="T10" fmla="*/ 0 w 25"/>
                              <a:gd name="T11" fmla="*/ 0 h 48"/>
                              <a:gd name="T12" fmla="*/ 0 w 25"/>
                              <a:gd name="T13" fmla="*/ 3 h 48"/>
                              <a:gd name="T14" fmla="*/ 0 w 25"/>
                              <a:gd name="T15" fmla="*/ 5 h 48"/>
                              <a:gd name="T16" fmla="*/ 7 w 25"/>
                              <a:gd name="T17" fmla="*/ 8 h 48"/>
                              <a:gd name="T18" fmla="*/ 15 w 25"/>
                              <a:gd name="T19" fmla="*/ 13 h 48"/>
                              <a:gd name="T20" fmla="*/ 17 w 25"/>
                              <a:gd name="T21" fmla="*/ 18 h 48"/>
                              <a:gd name="T22" fmla="*/ 20 w 25"/>
                              <a:gd name="T23" fmla="*/ 25 h 48"/>
                              <a:gd name="T24" fmla="*/ 17 w 25"/>
                              <a:gd name="T25" fmla="*/ 30 h 48"/>
                              <a:gd name="T26" fmla="*/ 17 w 25"/>
                              <a:gd name="T27" fmla="*/ 35 h 48"/>
                              <a:gd name="T28" fmla="*/ 12 w 25"/>
                              <a:gd name="T29" fmla="*/ 40 h 48"/>
                              <a:gd name="T30" fmla="*/ 10 w 25"/>
                              <a:gd name="T31" fmla="*/ 43 h 48"/>
                              <a:gd name="T32" fmla="*/ 10 w 25"/>
                              <a:gd name="T33" fmla="*/ 45 h 48"/>
                              <a:gd name="T34" fmla="*/ 10 w 25"/>
                              <a:gd name="T35" fmla="*/ 48 h 48"/>
                              <a:gd name="T36" fmla="*/ 15 w 25"/>
                              <a:gd name="T37" fmla="*/ 45 h 48"/>
                              <a:gd name="T38" fmla="*/ 20 w 25"/>
                              <a:gd name="T39" fmla="*/ 38 h 48"/>
                              <a:gd name="T40" fmla="*/ 22 w 25"/>
                              <a:gd name="T41" fmla="*/ 33 h 48"/>
                              <a:gd name="T42" fmla="*/ 25 w 25"/>
                              <a:gd name="T43" fmla="*/ 25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>
                                <a:moveTo>
                                  <a:pt x="25" y="25"/>
                                </a:moveTo>
                                <a:lnTo>
                                  <a:pt x="22" y="15"/>
                                </a:lnTo>
                                <a:lnTo>
                                  <a:pt x="17" y="8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7" y="8"/>
                                </a:lnTo>
                                <a:lnTo>
                                  <a:pt x="15" y="13"/>
                                </a:lnTo>
                                <a:lnTo>
                                  <a:pt x="17" y="18"/>
                                </a:lnTo>
                                <a:lnTo>
                                  <a:pt x="20" y="25"/>
                                </a:lnTo>
                                <a:lnTo>
                                  <a:pt x="17" y="30"/>
                                </a:lnTo>
                                <a:lnTo>
                                  <a:pt x="17" y="35"/>
                                </a:lnTo>
                                <a:lnTo>
                                  <a:pt x="12" y="40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8"/>
                                </a:lnTo>
                                <a:lnTo>
                                  <a:pt x="15" y="45"/>
                                </a:lnTo>
                                <a:lnTo>
                                  <a:pt x="20" y="38"/>
                                </a:lnTo>
                                <a:lnTo>
                                  <a:pt x="22" y="33"/>
                                </a:lnTo>
                                <a:lnTo>
                                  <a:pt x="2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862"/>
                        <wps:cNvSpPr>
                          <a:spLocks/>
                        </wps:cNvSpPr>
                        <wps:spPr bwMode="auto">
                          <a:xfrm>
                            <a:off x="667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22 h 42"/>
                              <a:gd name="T2" fmla="*/ 20 w 22"/>
                              <a:gd name="T3" fmla="*/ 15 h 42"/>
                              <a:gd name="T4" fmla="*/ 15 w 22"/>
                              <a:gd name="T5" fmla="*/ 7 h 42"/>
                              <a:gd name="T6" fmla="*/ 7 w 22"/>
                              <a:gd name="T7" fmla="*/ 2 h 42"/>
                              <a:gd name="T8" fmla="*/ 0 w 22"/>
                              <a:gd name="T9" fmla="*/ 0 h 42"/>
                              <a:gd name="T10" fmla="*/ 0 w 22"/>
                              <a:gd name="T11" fmla="*/ 2 h 42"/>
                              <a:gd name="T12" fmla="*/ 2 w 22"/>
                              <a:gd name="T13" fmla="*/ 5 h 42"/>
                              <a:gd name="T14" fmla="*/ 7 w 22"/>
                              <a:gd name="T15" fmla="*/ 7 h 42"/>
                              <a:gd name="T16" fmla="*/ 12 w 22"/>
                              <a:gd name="T17" fmla="*/ 12 h 42"/>
                              <a:gd name="T18" fmla="*/ 15 w 22"/>
                              <a:gd name="T19" fmla="*/ 17 h 42"/>
                              <a:gd name="T20" fmla="*/ 17 w 22"/>
                              <a:gd name="T21" fmla="*/ 22 h 42"/>
                              <a:gd name="T22" fmla="*/ 15 w 22"/>
                              <a:gd name="T23" fmla="*/ 30 h 42"/>
                              <a:gd name="T24" fmla="*/ 10 w 22"/>
                              <a:gd name="T25" fmla="*/ 37 h 42"/>
                              <a:gd name="T26" fmla="*/ 10 w 22"/>
                              <a:gd name="T27" fmla="*/ 40 h 42"/>
                              <a:gd name="T28" fmla="*/ 10 w 22"/>
                              <a:gd name="T29" fmla="*/ 42 h 42"/>
                              <a:gd name="T30" fmla="*/ 15 w 22"/>
                              <a:gd name="T31" fmla="*/ 40 h 42"/>
                              <a:gd name="T32" fmla="*/ 17 w 22"/>
                              <a:gd name="T33" fmla="*/ 35 h 42"/>
                              <a:gd name="T34" fmla="*/ 20 w 22"/>
                              <a:gd name="T35" fmla="*/ 30 h 42"/>
                              <a:gd name="T36" fmla="*/ 22 w 22"/>
                              <a:gd name="T37" fmla="*/ 2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22"/>
                                </a:move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7" y="7"/>
                                </a:lnTo>
                                <a:lnTo>
                                  <a:pt x="12" y="12"/>
                                </a:lnTo>
                                <a:lnTo>
                                  <a:pt x="15" y="17"/>
                                </a:lnTo>
                                <a:lnTo>
                                  <a:pt x="17" y="22"/>
                                </a:lnTo>
                                <a:lnTo>
                                  <a:pt x="15" y="30"/>
                                </a:lnTo>
                                <a:lnTo>
                                  <a:pt x="10" y="37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0" y="30"/>
                                </a:lnTo>
                                <a:lnTo>
                                  <a:pt x="2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7863"/>
                        <wps:cNvSpPr>
                          <a:spLocks/>
                        </wps:cNvSpPr>
                        <wps:spPr bwMode="auto">
                          <a:xfrm>
                            <a:off x="6675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20 h 38"/>
                              <a:gd name="T2" fmla="*/ 17 w 20"/>
                              <a:gd name="T3" fmla="*/ 13 h 38"/>
                              <a:gd name="T4" fmla="*/ 15 w 20"/>
                              <a:gd name="T5" fmla="*/ 8 h 38"/>
                              <a:gd name="T6" fmla="*/ 7 w 20"/>
                              <a:gd name="T7" fmla="*/ 3 h 38"/>
                              <a:gd name="T8" fmla="*/ 0 w 20"/>
                              <a:gd name="T9" fmla="*/ 0 h 38"/>
                              <a:gd name="T10" fmla="*/ 2 w 20"/>
                              <a:gd name="T11" fmla="*/ 3 h 38"/>
                              <a:gd name="T12" fmla="*/ 2 w 20"/>
                              <a:gd name="T13" fmla="*/ 5 h 38"/>
                              <a:gd name="T14" fmla="*/ 7 w 20"/>
                              <a:gd name="T15" fmla="*/ 8 h 38"/>
                              <a:gd name="T16" fmla="*/ 10 w 20"/>
                              <a:gd name="T17" fmla="*/ 10 h 38"/>
                              <a:gd name="T18" fmla="*/ 12 w 20"/>
                              <a:gd name="T19" fmla="*/ 15 h 38"/>
                              <a:gd name="T20" fmla="*/ 15 w 20"/>
                              <a:gd name="T21" fmla="*/ 20 h 38"/>
                              <a:gd name="T22" fmla="*/ 12 w 20"/>
                              <a:gd name="T23" fmla="*/ 28 h 38"/>
                              <a:gd name="T24" fmla="*/ 7 w 20"/>
                              <a:gd name="T25" fmla="*/ 33 h 38"/>
                              <a:gd name="T26" fmla="*/ 10 w 20"/>
                              <a:gd name="T27" fmla="*/ 35 h 38"/>
                              <a:gd name="T28" fmla="*/ 10 w 20"/>
                              <a:gd name="T29" fmla="*/ 38 h 38"/>
                              <a:gd name="T30" fmla="*/ 12 w 20"/>
                              <a:gd name="T31" fmla="*/ 35 h 38"/>
                              <a:gd name="T32" fmla="*/ 17 w 20"/>
                              <a:gd name="T33" fmla="*/ 30 h 38"/>
                              <a:gd name="T34" fmla="*/ 17 w 20"/>
                              <a:gd name="T35" fmla="*/ 25 h 38"/>
                              <a:gd name="T36" fmla="*/ 20 w 20"/>
                              <a:gd name="T37" fmla="*/ 2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20" y="20"/>
                                </a:moveTo>
                                <a:lnTo>
                                  <a:pt x="17" y="13"/>
                                </a:lnTo>
                                <a:lnTo>
                                  <a:pt x="15" y="8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7" y="8"/>
                                </a:lnTo>
                                <a:lnTo>
                                  <a:pt x="10" y="10"/>
                                </a:lnTo>
                                <a:lnTo>
                                  <a:pt x="12" y="15"/>
                                </a:lnTo>
                                <a:lnTo>
                                  <a:pt x="15" y="20"/>
                                </a:lnTo>
                                <a:lnTo>
                                  <a:pt x="12" y="28"/>
                                </a:lnTo>
                                <a:lnTo>
                                  <a:pt x="7" y="33"/>
                                </a:lnTo>
                                <a:lnTo>
                                  <a:pt x="10" y="35"/>
                                </a:lnTo>
                                <a:lnTo>
                                  <a:pt x="10" y="38"/>
                                </a:lnTo>
                                <a:lnTo>
                                  <a:pt x="12" y="35"/>
                                </a:lnTo>
                                <a:lnTo>
                                  <a:pt x="17" y="30"/>
                                </a:lnTo>
                                <a:lnTo>
                                  <a:pt x="17" y="25"/>
                                </a:lnTo>
                                <a:lnTo>
                                  <a:pt x="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7864"/>
                        <wps:cNvSpPr>
                          <a:spLocks/>
                        </wps:cNvSpPr>
                        <wps:spPr bwMode="auto">
                          <a:xfrm>
                            <a:off x="6677" y="619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17 h 32"/>
                              <a:gd name="T2" fmla="*/ 13 w 15"/>
                              <a:gd name="T3" fmla="*/ 12 h 32"/>
                              <a:gd name="T4" fmla="*/ 10 w 15"/>
                              <a:gd name="T5" fmla="*/ 7 h 32"/>
                              <a:gd name="T6" fmla="*/ 5 w 15"/>
                              <a:gd name="T7" fmla="*/ 2 h 32"/>
                              <a:gd name="T8" fmla="*/ 0 w 15"/>
                              <a:gd name="T9" fmla="*/ 0 h 32"/>
                              <a:gd name="T10" fmla="*/ 0 w 15"/>
                              <a:gd name="T11" fmla="*/ 2 h 32"/>
                              <a:gd name="T12" fmla="*/ 0 w 15"/>
                              <a:gd name="T13" fmla="*/ 5 h 32"/>
                              <a:gd name="T14" fmla="*/ 8 w 15"/>
                              <a:gd name="T15" fmla="*/ 10 h 32"/>
                              <a:gd name="T16" fmla="*/ 10 w 15"/>
                              <a:gd name="T17" fmla="*/ 17 h 32"/>
                              <a:gd name="T18" fmla="*/ 8 w 15"/>
                              <a:gd name="T19" fmla="*/ 22 h 32"/>
                              <a:gd name="T20" fmla="*/ 5 w 15"/>
                              <a:gd name="T21" fmla="*/ 27 h 32"/>
                              <a:gd name="T22" fmla="*/ 5 w 15"/>
                              <a:gd name="T23" fmla="*/ 30 h 32"/>
                              <a:gd name="T24" fmla="*/ 8 w 15"/>
                              <a:gd name="T25" fmla="*/ 32 h 32"/>
                              <a:gd name="T26" fmla="*/ 13 w 15"/>
                              <a:gd name="T27" fmla="*/ 25 h 32"/>
                              <a:gd name="T28" fmla="*/ 15 w 15"/>
                              <a:gd name="T29" fmla="*/ 1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17"/>
                                </a:moveTo>
                                <a:lnTo>
                                  <a:pt x="13" y="12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8" y="10"/>
                                </a:lnTo>
                                <a:lnTo>
                                  <a:pt x="10" y="17"/>
                                </a:lnTo>
                                <a:lnTo>
                                  <a:pt x="8" y="22"/>
                                </a:lnTo>
                                <a:lnTo>
                                  <a:pt x="5" y="27"/>
                                </a:lnTo>
                                <a:lnTo>
                                  <a:pt x="5" y="30"/>
                                </a:lnTo>
                                <a:lnTo>
                                  <a:pt x="8" y="32"/>
                                </a:lnTo>
                                <a:lnTo>
                                  <a:pt x="13" y="25"/>
                                </a:lnTo>
                                <a:lnTo>
                                  <a:pt x="1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7865"/>
                        <wps:cNvSpPr>
                          <a:spLocks/>
                        </wps:cNvSpPr>
                        <wps:spPr bwMode="auto">
                          <a:xfrm>
                            <a:off x="6677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15 h 28"/>
                              <a:gd name="T2" fmla="*/ 10 w 13"/>
                              <a:gd name="T3" fmla="*/ 10 h 28"/>
                              <a:gd name="T4" fmla="*/ 8 w 13"/>
                              <a:gd name="T5" fmla="*/ 5 h 28"/>
                              <a:gd name="T6" fmla="*/ 5 w 13"/>
                              <a:gd name="T7" fmla="*/ 3 h 28"/>
                              <a:gd name="T8" fmla="*/ 0 w 13"/>
                              <a:gd name="T9" fmla="*/ 0 h 28"/>
                              <a:gd name="T10" fmla="*/ 0 w 13"/>
                              <a:gd name="T11" fmla="*/ 3 h 28"/>
                              <a:gd name="T12" fmla="*/ 3 w 13"/>
                              <a:gd name="T13" fmla="*/ 8 h 28"/>
                              <a:gd name="T14" fmla="*/ 5 w 13"/>
                              <a:gd name="T15" fmla="*/ 10 h 28"/>
                              <a:gd name="T16" fmla="*/ 8 w 13"/>
                              <a:gd name="T17" fmla="*/ 15 h 28"/>
                              <a:gd name="T18" fmla="*/ 8 w 13"/>
                              <a:gd name="T19" fmla="*/ 18 h 28"/>
                              <a:gd name="T20" fmla="*/ 5 w 13"/>
                              <a:gd name="T21" fmla="*/ 20 h 28"/>
                              <a:gd name="T22" fmla="*/ 5 w 13"/>
                              <a:gd name="T23" fmla="*/ 25 h 28"/>
                              <a:gd name="T24" fmla="*/ 5 w 13"/>
                              <a:gd name="T25" fmla="*/ 28 h 28"/>
                              <a:gd name="T26" fmla="*/ 10 w 13"/>
                              <a:gd name="T27" fmla="*/ 23 h 28"/>
                              <a:gd name="T28" fmla="*/ 13 w 13"/>
                              <a:gd name="T29" fmla="*/ 15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15"/>
                                </a:moveTo>
                                <a:lnTo>
                                  <a:pt x="10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15"/>
                                </a:lnTo>
                                <a:lnTo>
                                  <a:pt x="8" y="18"/>
                                </a:lnTo>
                                <a:lnTo>
                                  <a:pt x="5" y="20"/>
                                </a:lnTo>
                                <a:lnTo>
                                  <a:pt x="5" y="25"/>
                                </a:lnTo>
                                <a:lnTo>
                                  <a:pt x="5" y="28"/>
                                </a:lnTo>
                                <a:lnTo>
                                  <a:pt x="10" y="23"/>
                                </a:lnTo>
                                <a:lnTo>
                                  <a:pt x="1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7866"/>
                        <wps:cNvSpPr>
                          <a:spLocks/>
                        </wps:cNvSpPr>
                        <wps:spPr bwMode="auto">
                          <a:xfrm>
                            <a:off x="6677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12 h 22"/>
                              <a:gd name="T2" fmla="*/ 8 w 10"/>
                              <a:gd name="T3" fmla="*/ 5 h 22"/>
                              <a:gd name="T4" fmla="*/ 0 w 10"/>
                              <a:gd name="T5" fmla="*/ 0 h 22"/>
                              <a:gd name="T6" fmla="*/ 3 w 10"/>
                              <a:gd name="T7" fmla="*/ 5 h 22"/>
                              <a:gd name="T8" fmla="*/ 3 w 10"/>
                              <a:gd name="T9" fmla="*/ 7 h 22"/>
                              <a:gd name="T10" fmla="*/ 5 w 10"/>
                              <a:gd name="T11" fmla="*/ 10 h 22"/>
                              <a:gd name="T12" fmla="*/ 5 w 10"/>
                              <a:gd name="T13" fmla="*/ 12 h 22"/>
                              <a:gd name="T14" fmla="*/ 5 w 10"/>
                              <a:gd name="T15" fmla="*/ 15 h 22"/>
                              <a:gd name="T16" fmla="*/ 5 w 10"/>
                              <a:gd name="T17" fmla="*/ 15 h 22"/>
                              <a:gd name="T18" fmla="*/ 5 w 10"/>
                              <a:gd name="T19" fmla="*/ 17 h 22"/>
                              <a:gd name="T20" fmla="*/ 5 w 10"/>
                              <a:gd name="T21" fmla="*/ 22 h 22"/>
                              <a:gd name="T22" fmla="*/ 8 w 10"/>
                              <a:gd name="T23" fmla="*/ 17 h 22"/>
                              <a:gd name="T24" fmla="*/ 10 w 10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12"/>
                                </a:moveTo>
                                <a:lnTo>
                                  <a:pt x="8" y="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5" y="1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7"/>
                                </a:lnTo>
                                <a:lnTo>
                                  <a:pt x="5" y="22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867"/>
                        <wps:cNvSpPr>
                          <a:spLocks/>
                        </wps:cNvSpPr>
                        <wps:spPr bwMode="auto">
                          <a:xfrm>
                            <a:off x="6680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7 h 12"/>
                              <a:gd name="T2" fmla="*/ 2 w 5"/>
                              <a:gd name="T3" fmla="*/ 2 h 12"/>
                              <a:gd name="T4" fmla="*/ 0 w 5"/>
                              <a:gd name="T5" fmla="*/ 0 h 12"/>
                              <a:gd name="T6" fmla="*/ 0 w 5"/>
                              <a:gd name="T7" fmla="*/ 7 h 12"/>
                              <a:gd name="T8" fmla="*/ 2 w 5"/>
                              <a:gd name="T9" fmla="*/ 12 h 12"/>
                              <a:gd name="T10" fmla="*/ 5 w 5"/>
                              <a:gd name="T11" fmla="*/ 10 h 12"/>
                              <a:gd name="T12" fmla="*/ 5 w 5"/>
                              <a:gd name="T13" fmla="*/ 7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7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7868"/>
                        <wps:cNvSpPr>
                          <a:spLocks/>
                        </wps:cNvSpPr>
                        <wps:spPr bwMode="auto">
                          <a:xfrm>
                            <a:off x="66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5 h 8"/>
                              <a:gd name="T2" fmla="*/ 2 w 2"/>
                              <a:gd name="T3" fmla="*/ 3 h 8"/>
                              <a:gd name="T4" fmla="*/ 0 w 2"/>
                              <a:gd name="T5" fmla="*/ 0 h 8"/>
                              <a:gd name="T6" fmla="*/ 0 w 2"/>
                              <a:gd name="T7" fmla="*/ 5 h 8"/>
                              <a:gd name="T8" fmla="*/ 2 w 2"/>
                              <a:gd name="T9" fmla="*/ 8 h 8"/>
                              <a:gd name="T10" fmla="*/ 2 w 2"/>
                              <a:gd name="T11" fmla="*/ 8 h 8"/>
                              <a:gd name="T12" fmla="*/ 2 w 2"/>
                              <a:gd name="T13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5"/>
                                </a:move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7869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87" cy="224"/>
                          </a:xfrm>
                          <a:custGeom>
                            <a:avLst/>
                            <a:gdLst>
                              <a:gd name="T0" fmla="*/ 52 w 87"/>
                              <a:gd name="T1" fmla="*/ 224 h 224"/>
                              <a:gd name="T2" fmla="*/ 57 w 87"/>
                              <a:gd name="T3" fmla="*/ 192 h 224"/>
                              <a:gd name="T4" fmla="*/ 57 w 87"/>
                              <a:gd name="T5" fmla="*/ 162 h 224"/>
                              <a:gd name="T6" fmla="*/ 55 w 87"/>
                              <a:gd name="T7" fmla="*/ 135 h 224"/>
                              <a:gd name="T8" fmla="*/ 50 w 87"/>
                              <a:gd name="T9" fmla="*/ 110 h 224"/>
                              <a:gd name="T10" fmla="*/ 42 w 87"/>
                              <a:gd name="T11" fmla="*/ 85 h 224"/>
                              <a:gd name="T12" fmla="*/ 32 w 87"/>
                              <a:gd name="T13" fmla="*/ 57 h 224"/>
                              <a:gd name="T14" fmla="*/ 18 w 87"/>
                              <a:gd name="T15" fmla="*/ 30 h 224"/>
                              <a:gd name="T16" fmla="*/ 0 w 87"/>
                              <a:gd name="T17" fmla="*/ 0 h 224"/>
                              <a:gd name="T18" fmla="*/ 32 w 87"/>
                              <a:gd name="T19" fmla="*/ 42 h 224"/>
                              <a:gd name="T20" fmla="*/ 57 w 87"/>
                              <a:gd name="T21" fmla="*/ 80 h 224"/>
                              <a:gd name="T22" fmla="*/ 70 w 87"/>
                              <a:gd name="T23" fmla="*/ 100 h 224"/>
                              <a:gd name="T24" fmla="*/ 77 w 87"/>
                              <a:gd name="T25" fmla="*/ 122 h 224"/>
                              <a:gd name="T26" fmla="*/ 85 w 87"/>
                              <a:gd name="T27" fmla="*/ 147 h 224"/>
                              <a:gd name="T28" fmla="*/ 87 w 87"/>
                              <a:gd name="T29" fmla="*/ 172 h 224"/>
                              <a:gd name="T30" fmla="*/ 80 w 87"/>
                              <a:gd name="T31" fmla="*/ 189 h 224"/>
                              <a:gd name="T32" fmla="*/ 72 w 87"/>
                              <a:gd name="T33" fmla="*/ 202 h 224"/>
                              <a:gd name="T34" fmla="*/ 62 w 87"/>
                              <a:gd name="T35" fmla="*/ 212 h 224"/>
                              <a:gd name="T36" fmla="*/ 52 w 87"/>
                              <a:gd name="T37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>
                                <a:moveTo>
                                  <a:pt x="52" y="224"/>
                                </a:moveTo>
                                <a:lnTo>
                                  <a:pt x="57" y="192"/>
                                </a:lnTo>
                                <a:lnTo>
                                  <a:pt x="57" y="162"/>
                                </a:lnTo>
                                <a:lnTo>
                                  <a:pt x="55" y="135"/>
                                </a:lnTo>
                                <a:lnTo>
                                  <a:pt x="50" y="110"/>
                                </a:lnTo>
                                <a:lnTo>
                                  <a:pt x="42" y="85"/>
                                </a:lnTo>
                                <a:lnTo>
                                  <a:pt x="32" y="57"/>
                                </a:lnTo>
                                <a:lnTo>
                                  <a:pt x="18" y="30"/>
                                </a:lnTo>
                                <a:lnTo>
                                  <a:pt x="0" y="0"/>
                                </a:lnTo>
                                <a:lnTo>
                                  <a:pt x="32" y="42"/>
                                </a:lnTo>
                                <a:lnTo>
                                  <a:pt x="57" y="80"/>
                                </a:lnTo>
                                <a:lnTo>
                                  <a:pt x="70" y="100"/>
                                </a:lnTo>
                                <a:lnTo>
                                  <a:pt x="77" y="122"/>
                                </a:lnTo>
                                <a:lnTo>
                                  <a:pt x="85" y="147"/>
                                </a:lnTo>
                                <a:lnTo>
                                  <a:pt x="87" y="172"/>
                                </a:lnTo>
                                <a:lnTo>
                                  <a:pt x="80" y="189"/>
                                </a:lnTo>
                                <a:lnTo>
                                  <a:pt x="72" y="202"/>
                                </a:lnTo>
                                <a:lnTo>
                                  <a:pt x="62" y="212"/>
                                </a:lnTo>
                                <a:lnTo>
                                  <a:pt x="52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870"/>
                        <wps:cNvSpPr>
                          <a:spLocks/>
                        </wps:cNvSpPr>
                        <wps:spPr bwMode="auto">
                          <a:xfrm>
                            <a:off x="6799" y="1322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3 h 5"/>
                              <a:gd name="T2" fmla="*/ 0 w 3"/>
                              <a:gd name="T3" fmla="*/ 3 h 5"/>
                              <a:gd name="T4" fmla="*/ 3 w 3"/>
                              <a:gd name="T5" fmla="*/ 0 h 5"/>
                              <a:gd name="T6" fmla="*/ 3 w 3"/>
                              <a:gd name="T7" fmla="*/ 3 h 5"/>
                              <a:gd name="T8" fmla="*/ 0 w 3"/>
                              <a:gd name="T9" fmla="*/ 5 h 5"/>
                              <a:gd name="T10" fmla="*/ 0 w 3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871"/>
                        <wps:cNvSpPr>
                          <a:spLocks/>
                        </wps:cNvSpPr>
                        <wps:spPr bwMode="auto">
                          <a:xfrm>
                            <a:off x="6797" y="1325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2 w 5"/>
                              <a:gd name="T3" fmla="*/ 0 h 5"/>
                              <a:gd name="T4" fmla="*/ 0 w 5"/>
                              <a:gd name="T5" fmla="*/ 2 h 5"/>
                              <a:gd name="T6" fmla="*/ 0 w 5"/>
                              <a:gd name="T7" fmla="*/ 5 h 5"/>
                              <a:gd name="T8" fmla="*/ 2 w 5"/>
                              <a:gd name="T9" fmla="*/ 2 h 5"/>
                              <a:gd name="T10" fmla="*/ 5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7872"/>
                        <wps:cNvSpPr>
                          <a:spLocks/>
                        </wps:cNvSpPr>
                        <wps:spPr bwMode="auto">
                          <a:xfrm>
                            <a:off x="6794" y="1325"/>
                            <a:ext cx="5" cy="7"/>
                          </a:xfrm>
                          <a:custGeom>
                            <a:avLst/>
                            <a:gdLst>
                              <a:gd name="T0" fmla="*/ 5 w 5"/>
                              <a:gd name="T1" fmla="*/ 2 h 7"/>
                              <a:gd name="T2" fmla="*/ 5 w 5"/>
                              <a:gd name="T3" fmla="*/ 0 h 7"/>
                              <a:gd name="T4" fmla="*/ 0 w 5"/>
                              <a:gd name="T5" fmla="*/ 5 h 7"/>
                              <a:gd name="T6" fmla="*/ 3 w 5"/>
                              <a:gd name="T7" fmla="*/ 5 h 7"/>
                              <a:gd name="T8" fmla="*/ 3 w 5"/>
                              <a:gd name="T9" fmla="*/ 7 h 7"/>
                              <a:gd name="T10" fmla="*/ 3 w 5"/>
                              <a:gd name="T11" fmla="*/ 5 h 7"/>
                              <a:gd name="T12" fmla="*/ 5 w 5"/>
                              <a:gd name="T13" fmla="*/ 2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873"/>
                        <wps:cNvSpPr>
                          <a:spLocks noEditPoints="1"/>
                        </wps:cNvSpPr>
                        <wps:spPr bwMode="auto">
                          <a:xfrm>
                            <a:off x="6563" y="1327"/>
                            <a:ext cx="234" cy="110"/>
                          </a:xfrm>
                          <a:custGeom>
                            <a:avLst/>
                            <a:gdLst>
                              <a:gd name="T0" fmla="*/ 234 w 234"/>
                              <a:gd name="T1" fmla="*/ 3 h 110"/>
                              <a:gd name="T2" fmla="*/ 234 w 234"/>
                              <a:gd name="T3" fmla="*/ 0 h 110"/>
                              <a:gd name="T4" fmla="*/ 229 w 234"/>
                              <a:gd name="T5" fmla="*/ 3 h 110"/>
                              <a:gd name="T6" fmla="*/ 231 w 234"/>
                              <a:gd name="T7" fmla="*/ 5 h 110"/>
                              <a:gd name="T8" fmla="*/ 231 w 234"/>
                              <a:gd name="T9" fmla="*/ 8 h 110"/>
                              <a:gd name="T10" fmla="*/ 234 w 234"/>
                              <a:gd name="T11" fmla="*/ 5 h 110"/>
                              <a:gd name="T12" fmla="*/ 234 w 234"/>
                              <a:gd name="T13" fmla="*/ 3 h 110"/>
                              <a:gd name="T14" fmla="*/ 0 w 234"/>
                              <a:gd name="T15" fmla="*/ 110 h 110"/>
                              <a:gd name="T16" fmla="*/ 0 w 234"/>
                              <a:gd name="T17" fmla="*/ 110 h 110"/>
                              <a:gd name="T18" fmla="*/ 0 w 234"/>
                              <a:gd name="T19" fmla="*/ 110 h 110"/>
                              <a:gd name="T20" fmla="*/ 0 w 234"/>
                              <a:gd name="T2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>
                                <a:moveTo>
                                  <a:pt x="234" y="3"/>
                                </a:moveTo>
                                <a:lnTo>
                                  <a:pt x="234" y="0"/>
                                </a:lnTo>
                                <a:lnTo>
                                  <a:pt x="229" y="3"/>
                                </a:lnTo>
                                <a:lnTo>
                                  <a:pt x="231" y="5"/>
                                </a:lnTo>
                                <a:lnTo>
                                  <a:pt x="231" y="8"/>
                                </a:lnTo>
                                <a:lnTo>
                                  <a:pt x="234" y="5"/>
                                </a:lnTo>
                                <a:lnTo>
                                  <a:pt x="234" y="3"/>
                                </a:ln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874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4" cy="109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 h 109"/>
                              <a:gd name="T2" fmla="*/ 234 w 234"/>
                              <a:gd name="T3" fmla="*/ 0 h 109"/>
                              <a:gd name="T4" fmla="*/ 231 w 234"/>
                              <a:gd name="T5" fmla="*/ 0 h 109"/>
                              <a:gd name="T6" fmla="*/ 229 w 234"/>
                              <a:gd name="T7" fmla="*/ 2 h 109"/>
                              <a:gd name="T8" fmla="*/ 229 w 234"/>
                              <a:gd name="T9" fmla="*/ 5 h 109"/>
                              <a:gd name="T10" fmla="*/ 231 w 234"/>
                              <a:gd name="T11" fmla="*/ 7 h 109"/>
                              <a:gd name="T12" fmla="*/ 231 w 234"/>
                              <a:gd name="T13" fmla="*/ 5 h 109"/>
                              <a:gd name="T14" fmla="*/ 234 w 234"/>
                              <a:gd name="T15" fmla="*/ 2 h 109"/>
                              <a:gd name="T16" fmla="*/ 0 w 234"/>
                              <a:gd name="T17" fmla="*/ 107 h 109"/>
                              <a:gd name="T18" fmla="*/ 3 w 234"/>
                              <a:gd name="T19" fmla="*/ 107 h 109"/>
                              <a:gd name="T20" fmla="*/ 3 w 234"/>
                              <a:gd name="T21" fmla="*/ 107 h 109"/>
                              <a:gd name="T22" fmla="*/ 3 w 234"/>
                              <a:gd name="T23" fmla="*/ 109 h 109"/>
                              <a:gd name="T24" fmla="*/ 3 w 234"/>
                              <a:gd name="T25" fmla="*/ 109 h 109"/>
                              <a:gd name="T26" fmla="*/ 0 w 234"/>
                              <a:gd name="T27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4" h="109">
                                <a:moveTo>
                                  <a:pt x="234" y="2"/>
                                </a:moveTo>
                                <a:lnTo>
                                  <a:pt x="234" y="0"/>
                                </a:lnTo>
                                <a:lnTo>
                                  <a:pt x="231" y="0"/>
                                </a:lnTo>
                                <a:lnTo>
                                  <a:pt x="229" y="2"/>
                                </a:lnTo>
                                <a:lnTo>
                                  <a:pt x="229" y="5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lnTo>
                                  <a:pt x="234" y="2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3" y="107"/>
                                </a:lnTo>
                                <a:lnTo>
                                  <a:pt x="3" y="107"/>
                                </a:lnTo>
                                <a:lnTo>
                                  <a:pt x="3" y="109"/>
                                </a:lnTo>
                                <a:lnTo>
                                  <a:pt x="3" y="109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875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1" cy="112"/>
                          </a:xfrm>
                          <a:custGeom>
                            <a:avLst/>
                            <a:gdLst>
                              <a:gd name="T0" fmla="*/ 231 w 231"/>
                              <a:gd name="T1" fmla="*/ 5 h 112"/>
                              <a:gd name="T2" fmla="*/ 231 w 231"/>
                              <a:gd name="T3" fmla="*/ 2 h 112"/>
                              <a:gd name="T4" fmla="*/ 229 w 231"/>
                              <a:gd name="T5" fmla="*/ 0 h 112"/>
                              <a:gd name="T6" fmla="*/ 226 w 231"/>
                              <a:gd name="T7" fmla="*/ 5 h 112"/>
                              <a:gd name="T8" fmla="*/ 229 w 231"/>
                              <a:gd name="T9" fmla="*/ 7 h 112"/>
                              <a:gd name="T10" fmla="*/ 229 w 231"/>
                              <a:gd name="T11" fmla="*/ 10 h 112"/>
                              <a:gd name="T12" fmla="*/ 231 w 231"/>
                              <a:gd name="T13" fmla="*/ 7 h 112"/>
                              <a:gd name="T14" fmla="*/ 231 w 231"/>
                              <a:gd name="T15" fmla="*/ 5 h 112"/>
                              <a:gd name="T16" fmla="*/ 0 w 231"/>
                              <a:gd name="T17" fmla="*/ 107 h 112"/>
                              <a:gd name="T18" fmla="*/ 0 w 231"/>
                              <a:gd name="T19" fmla="*/ 107 h 112"/>
                              <a:gd name="T20" fmla="*/ 3 w 231"/>
                              <a:gd name="T21" fmla="*/ 109 h 112"/>
                              <a:gd name="T22" fmla="*/ 7 w 231"/>
                              <a:gd name="T23" fmla="*/ 112 h 112"/>
                              <a:gd name="T24" fmla="*/ 5 w 231"/>
                              <a:gd name="T25" fmla="*/ 109 h 112"/>
                              <a:gd name="T26" fmla="*/ 5 w 231"/>
                              <a:gd name="T27" fmla="*/ 107 h 112"/>
                              <a:gd name="T28" fmla="*/ 0 w 231"/>
                              <a:gd name="T29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>
                                <a:moveTo>
                                  <a:pt x="231" y="5"/>
                                </a:moveTo>
                                <a:lnTo>
                                  <a:pt x="231" y="2"/>
                                </a:lnTo>
                                <a:lnTo>
                                  <a:pt x="229" y="0"/>
                                </a:lnTo>
                                <a:lnTo>
                                  <a:pt x="226" y="5"/>
                                </a:lnTo>
                                <a:lnTo>
                                  <a:pt x="229" y="7"/>
                                </a:lnTo>
                                <a:lnTo>
                                  <a:pt x="229" y="10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0" y="107"/>
                                </a:lnTo>
                                <a:lnTo>
                                  <a:pt x="3" y="109"/>
                                </a:lnTo>
                                <a:lnTo>
                                  <a:pt x="7" y="112"/>
                                </a:lnTo>
                                <a:lnTo>
                                  <a:pt x="5" y="109"/>
                                </a:lnTo>
                                <a:lnTo>
                                  <a:pt x="5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7876"/>
                        <wps:cNvSpPr>
                          <a:spLocks noEditPoints="1"/>
                        </wps:cNvSpPr>
                        <wps:spPr bwMode="auto">
                          <a:xfrm>
                            <a:off x="6566" y="1332"/>
                            <a:ext cx="228" cy="110"/>
                          </a:xfrm>
                          <a:custGeom>
                            <a:avLst/>
                            <a:gdLst>
                              <a:gd name="T0" fmla="*/ 228 w 228"/>
                              <a:gd name="T1" fmla="*/ 5 h 110"/>
                              <a:gd name="T2" fmla="*/ 226 w 228"/>
                              <a:gd name="T3" fmla="*/ 3 h 110"/>
                              <a:gd name="T4" fmla="*/ 226 w 228"/>
                              <a:gd name="T5" fmla="*/ 0 h 110"/>
                              <a:gd name="T6" fmla="*/ 221 w 228"/>
                              <a:gd name="T7" fmla="*/ 3 h 110"/>
                              <a:gd name="T8" fmla="*/ 223 w 228"/>
                              <a:gd name="T9" fmla="*/ 5 h 110"/>
                              <a:gd name="T10" fmla="*/ 223 w 228"/>
                              <a:gd name="T11" fmla="*/ 10 h 110"/>
                              <a:gd name="T12" fmla="*/ 226 w 228"/>
                              <a:gd name="T13" fmla="*/ 8 h 110"/>
                              <a:gd name="T14" fmla="*/ 228 w 228"/>
                              <a:gd name="T15" fmla="*/ 5 h 110"/>
                              <a:gd name="T16" fmla="*/ 0 w 228"/>
                              <a:gd name="T17" fmla="*/ 105 h 110"/>
                              <a:gd name="T18" fmla="*/ 0 w 228"/>
                              <a:gd name="T19" fmla="*/ 107 h 110"/>
                              <a:gd name="T20" fmla="*/ 4 w 228"/>
                              <a:gd name="T21" fmla="*/ 110 h 110"/>
                              <a:gd name="T22" fmla="*/ 7 w 228"/>
                              <a:gd name="T23" fmla="*/ 110 h 110"/>
                              <a:gd name="T24" fmla="*/ 7 w 228"/>
                              <a:gd name="T25" fmla="*/ 107 h 110"/>
                              <a:gd name="T26" fmla="*/ 4 w 228"/>
                              <a:gd name="T27" fmla="*/ 105 h 110"/>
                              <a:gd name="T28" fmla="*/ 0 w 228"/>
                              <a:gd name="T29" fmla="*/ 10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>
                                <a:moveTo>
                                  <a:pt x="228" y="5"/>
                                </a:moveTo>
                                <a:lnTo>
                                  <a:pt x="226" y="3"/>
                                </a:lnTo>
                                <a:lnTo>
                                  <a:pt x="226" y="0"/>
                                </a:lnTo>
                                <a:lnTo>
                                  <a:pt x="221" y="3"/>
                                </a:lnTo>
                                <a:lnTo>
                                  <a:pt x="223" y="5"/>
                                </a:lnTo>
                                <a:lnTo>
                                  <a:pt x="223" y="10"/>
                                </a:lnTo>
                                <a:lnTo>
                                  <a:pt x="226" y="8"/>
                                </a:lnTo>
                                <a:lnTo>
                                  <a:pt x="228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0" y="107"/>
                                </a:lnTo>
                                <a:lnTo>
                                  <a:pt x="4" y="110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4" y="10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7877"/>
                        <wps:cNvSpPr>
                          <a:spLocks noEditPoints="1"/>
                        </wps:cNvSpPr>
                        <wps:spPr bwMode="auto">
                          <a:xfrm>
                            <a:off x="6568" y="1335"/>
                            <a:ext cx="224" cy="109"/>
                          </a:xfrm>
                          <a:custGeom>
                            <a:avLst/>
                            <a:gdLst>
                              <a:gd name="T0" fmla="*/ 224 w 224"/>
                              <a:gd name="T1" fmla="*/ 5 h 109"/>
                              <a:gd name="T2" fmla="*/ 224 w 224"/>
                              <a:gd name="T3" fmla="*/ 2 h 109"/>
                              <a:gd name="T4" fmla="*/ 221 w 224"/>
                              <a:gd name="T5" fmla="*/ 0 h 109"/>
                              <a:gd name="T6" fmla="*/ 216 w 224"/>
                              <a:gd name="T7" fmla="*/ 2 h 109"/>
                              <a:gd name="T8" fmla="*/ 219 w 224"/>
                              <a:gd name="T9" fmla="*/ 5 h 109"/>
                              <a:gd name="T10" fmla="*/ 221 w 224"/>
                              <a:gd name="T11" fmla="*/ 10 h 109"/>
                              <a:gd name="T12" fmla="*/ 221 w 224"/>
                              <a:gd name="T13" fmla="*/ 7 h 109"/>
                              <a:gd name="T14" fmla="*/ 224 w 224"/>
                              <a:gd name="T15" fmla="*/ 5 h 109"/>
                              <a:gd name="T16" fmla="*/ 0 w 224"/>
                              <a:gd name="T17" fmla="*/ 102 h 109"/>
                              <a:gd name="T18" fmla="*/ 0 w 224"/>
                              <a:gd name="T19" fmla="*/ 104 h 109"/>
                              <a:gd name="T20" fmla="*/ 2 w 224"/>
                              <a:gd name="T21" fmla="*/ 107 h 109"/>
                              <a:gd name="T22" fmla="*/ 5 w 224"/>
                              <a:gd name="T23" fmla="*/ 107 h 109"/>
                              <a:gd name="T24" fmla="*/ 10 w 224"/>
                              <a:gd name="T25" fmla="*/ 109 h 109"/>
                              <a:gd name="T26" fmla="*/ 7 w 224"/>
                              <a:gd name="T27" fmla="*/ 104 h 109"/>
                              <a:gd name="T28" fmla="*/ 5 w 224"/>
                              <a:gd name="T29" fmla="*/ 99 h 109"/>
                              <a:gd name="T30" fmla="*/ 0 w 224"/>
                              <a:gd name="T31" fmla="*/ 10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>
                                <a:moveTo>
                                  <a:pt x="224" y="5"/>
                                </a:moveTo>
                                <a:lnTo>
                                  <a:pt x="224" y="2"/>
                                </a:lnTo>
                                <a:lnTo>
                                  <a:pt x="221" y="0"/>
                                </a:lnTo>
                                <a:lnTo>
                                  <a:pt x="216" y="2"/>
                                </a:lnTo>
                                <a:lnTo>
                                  <a:pt x="219" y="5"/>
                                </a:lnTo>
                                <a:lnTo>
                                  <a:pt x="221" y="10"/>
                                </a:lnTo>
                                <a:lnTo>
                                  <a:pt x="221" y="7"/>
                                </a:lnTo>
                                <a:lnTo>
                                  <a:pt x="224" y="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0" y="104"/>
                                </a:lnTo>
                                <a:lnTo>
                                  <a:pt x="2" y="107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7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878"/>
                        <wps:cNvSpPr>
                          <a:spLocks noEditPoints="1"/>
                        </wps:cNvSpPr>
                        <wps:spPr bwMode="auto">
                          <a:xfrm>
                            <a:off x="6570" y="1335"/>
                            <a:ext cx="219" cy="112"/>
                          </a:xfrm>
                          <a:custGeom>
                            <a:avLst/>
                            <a:gdLst>
                              <a:gd name="T0" fmla="*/ 219 w 219"/>
                              <a:gd name="T1" fmla="*/ 7 h 112"/>
                              <a:gd name="T2" fmla="*/ 219 w 219"/>
                              <a:gd name="T3" fmla="*/ 2 h 112"/>
                              <a:gd name="T4" fmla="*/ 217 w 219"/>
                              <a:gd name="T5" fmla="*/ 0 h 112"/>
                              <a:gd name="T6" fmla="*/ 214 w 219"/>
                              <a:gd name="T7" fmla="*/ 2 h 112"/>
                              <a:gd name="T8" fmla="*/ 214 w 219"/>
                              <a:gd name="T9" fmla="*/ 5 h 112"/>
                              <a:gd name="T10" fmla="*/ 214 w 219"/>
                              <a:gd name="T11" fmla="*/ 7 h 112"/>
                              <a:gd name="T12" fmla="*/ 217 w 219"/>
                              <a:gd name="T13" fmla="*/ 12 h 112"/>
                              <a:gd name="T14" fmla="*/ 219 w 219"/>
                              <a:gd name="T15" fmla="*/ 10 h 112"/>
                              <a:gd name="T16" fmla="*/ 219 w 219"/>
                              <a:gd name="T17" fmla="*/ 7 h 112"/>
                              <a:gd name="T18" fmla="*/ 0 w 219"/>
                              <a:gd name="T19" fmla="*/ 102 h 112"/>
                              <a:gd name="T20" fmla="*/ 3 w 219"/>
                              <a:gd name="T21" fmla="*/ 104 h 112"/>
                              <a:gd name="T22" fmla="*/ 3 w 219"/>
                              <a:gd name="T23" fmla="*/ 107 h 112"/>
                              <a:gd name="T24" fmla="*/ 8 w 219"/>
                              <a:gd name="T25" fmla="*/ 109 h 112"/>
                              <a:gd name="T26" fmla="*/ 10 w 219"/>
                              <a:gd name="T27" fmla="*/ 112 h 112"/>
                              <a:gd name="T28" fmla="*/ 8 w 219"/>
                              <a:gd name="T29" fmla="*/ 104 h 112"/>
                              <a:gd name="T30" fmla="*/ 5 w 219"/>
                              <a:gd name="T31" fmla="*/ 99 h 112"/>
                              <a:gd name="T32" fmla="*/ 0 w 219"/>
                              <a:gd name="T33" fmla="*/ 10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>
                                <a:moveTo>
                                  <a:pt x="219" y="7"/>
                                </a:moveTo>
                                <a:lnTo>
                                  <a:pt x="219" y="2"/>
                                </a:lnTo>
                                <a:lnTo>
                                  <a:pt x="217" y="0"/>
                                </a:lnTo>
                                <a:lnTo>
                                  <a:pt x="214" y="2"/>
                                </a:lnTo>
                                <a:lnTo>
                                  <a:pt x="214" y="5"/>
                                </a:lnTo>
                                <a:lnTo>
                                  <a:pt x="214" y="7"/>
                                </a:lnTo>
                                <a:lnTo>
                                  <a:pt x="217" y="12"/>
                                </a:lnTo>
                                <a:lnTo>
                                  <a:pt x="219" y="10"/>
                                </a:lnTo>
                                <a:lnTo>
                                  <a:pt x="219" y="7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4"/>
                                </a:lnTo>
                                <a:lnTo>
                                  <a:pt x="3" y="107"/>
                                </a:lnTo>
                                <a:lnTo>
                                  <a:pt x="8" y="109"/>
                                </a:lnTo>
                                <a:lnTo>
                                  <a:pt x="10" y="112"/>
                                </a:lnTo>
                                <a:lnTo>
                                  <a:pt x="8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879"/>
                        <wps:cNvSpPr>
                          <a:spLocks noEditPoints="1"/>
                        </wps:cNvSpPr>
                        <wps:spPr bwMode="auto">
                          <a:xfrm>
                            <a:off x="6573" y="1337"/>
                            <a:ext cx="216" cy="112"/>
                          </a:xfrm>
                          <a:custGeom>
                            <a:avLst/>
                            <a:gdLst>
                              <a:gd name="T0" fmla="*/ 216 w 216"/>
                              <a:gd name="T1" fmla="*/ 8 h 112"/>
                              <a:gd name="T2" fmla="*/ 214 w 216"/>
                              <a:gd name="T3" fmla="*/ 3 h 112"/>
                              <a:gd name="T4" fmla="*/ 211 w 216"/>
                              <a:gd name="T5" fmla="*/ 0 h 112"/>
                              <a:gd name="T6" fmla="*/ 209 w 216"/>
                              <a:gd name="T7" fmla="*/ 3 h 112"/>
                              <a:gd name="T8" fmla="*/ 211 w 216"/>
                              <a:gd name="T9" fmla="*/ 8 h 112"/>
                              <a:gd name="T10" fmla="*/ 214 w 216"/>
                              <a:gd name="T11" fmla="*/ 13 h 112"/>
                              <a:gd name="T12" fmla="*/ 214 w 216"/>
                              <a:gd name="T13" fmla="*/ 10 h 112"/>
                              <a:gd name="T14" fmla="*/ 216 w 216"/>
                              <a:gd name="T15" fmla="*/ 8 h 112"/>
                              <a:gd name="T16" fmla="*/ 0 w 216"/>
                              <a:gd name="T17" fmla="*/ 97 h 112"/>
                              <a:gd name="T18" fmla="*/ 2 w 216"/>
                              <a:gd name="T19" fmla="*/ 102 h 112"/>
                              <a:gd name="T20" fmla="*/ 5 w 216"/>
                              <a:gd name="T21" fmla="*/ 107 h 112"/>
                              <a:gd name="T22" fmla="*/ 7 w 216"/>
                              <a:gd name="T23" fmla="*/ 110 h 112"/>
                              <a:gd name="T24" fmla="*/ 12 w 216"/>
                              <a:gd name="T25" fmla="*/ 112 h 112"/>
                              <a:gd name="T26" fmla="*/ 7 w 216"/>
                              <a:gd name="T27" fmla="*/ 105 h 112"/>
                              <a:gd name="T28" fmla="*/ 5 w 216"/>
                              <a:gd name="T29" fmla="*/ 97 h 112"/>
                              <a:gd name="T30" fmla="*/ 0 w 216"/>
                              <a:gd name="T31" fmla="*/ 9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>
                                <a:moveTo>
                                  <a:pt x="216" y="8"/>
                                </a:moveTo>
                                <a:lnTo>
                                  <a:pt x="214" y="3"/>
                                </a:lnTo>
                                <a:lnTo>
                                  <a:pt x="211" y="0"/>
                                </a:lnTo>
                                <a:lnTo>
                                  <a:pt x="209" y="3"/>
                                </a:lnTo>
                                <a:lnTo>
                                  <a:pt x="211" y="8"/>
                                </a:lnTo>
                                <a:lnTo>
                                  <a:pt x="214" y="13"/>
                                </a:lnTo>
                                <a:lnTo>
                                  <a:pt x="214" y="10"/>
                                </a:lnTo>
                                <a:lnTo>
                                  <a:pt x="216" y="8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2" y="102"/>
                                </a:lnTo>
                                <a:lnTo>
                                  <a:pt x="5" y="107"/>
                                </a:lnTo>
                                <a:lnTo>
                                  <a:pt x="7" y="110"/>
                                </a:lnTo>
                                <a:lnTo>
                                  <a:pt x="12" y="112"/>
                                </a:lnTo>
                                <a:lnTo>
                                  <a:pt x="7" y="105"/>
                                </a:lnTo>
                                <a:lnTo>
                                  <a:pt x="5" y="97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7880"/>
                        <wps:cNvSpPr>
                          <a:spLocks noEditPoints="1"/>
                        </wps:cNvSpPr>
                        <wps:spPr bwMode="auto">
                          <a:xfrm>
                            <a:off x="6575" y="1340"/>
                            <a:ext cx="212" cy="112"/>
                          </a:xfrm>
                          <a:custGeom>
                            <a:avLst/>
                            <a:gdLst>
                              <a:gd name="T0" fmla="*/ 212 w 212"/>
                              <a:gd name="T1" fmla="*/ 7 h 112"/>
                              <a:gd name="T2" fmla="*/ 209 w 212"/>
                              <a:gd name="T3" fmla="*/ 2 h 112"/>
                              <a:gd name="T4" fmla="*/ 209 w 212"/>
                              <a:gd name="T5" fmla="*/ 0 h 112"/>
                              <a:gd name="T6" fmla="*/ 207 w 212"/>
                              <a:gd name="T7" fmla="*/ 0 h 112"/>
                              <a:gd name="T8" fmla="*/ 204 w 212"/>
                              <a:gd name="T9" fmla="*/ 2 h 112"/>
                              <a:gd name="T10" fmla="*/ 207 w 212"/>
                              <a:gd name="T11" fmla="*/ 7 h 112"/>
                              <a:gd name="T12" fmla="*/ 209 w 212"/>
                              <a:gd name="T13" fmla="*/ 12 h 112"/>
                              <a:gd name="T14" fmla="*/ 212 w 212"/>
                              <a:gd name="T15" fmla="*/ 10 h 112"/>
                              <a:gd name="T16" fmla="*/ 212 w 212"/>
                              <a:gd name="T17" fmla="*/ 7 h 112"/>
                              <a:gd name="T18" fmla="*/ 0 w 212"/>
                              <a:gd name="T19" fmla="*/ 94 h 112"/>
                              <a:gd name="T20" fmla="*/ 3 w 212"/>
                              <a:gd name="T21" fmla="*/ 99 h 112"/>
                              <a:gd name="T22" fmla="*/ 5 w 212"/>
                              <a:gd name="T23" fmla="*/ 107 h 112"/>
                              <a:gd name="T24" fmla="*/ 10 w 212"/>
                              <a:gd name="T25" fmla="*/ 109 h 112"/>
                              <a:gd name="T26" fmla="*/ 13 w 212"/>
                              <a:gd name="T27" fmla="*/ 112 h 112"/>
                              <a:gd name="T28" fmla="*/ 8 w 212"/>
                              <a:gd name="T29" fmla="*/ 102 h 112"/>
                              <a:gd name="T30" fmla="*/ 5 w 212"/>
                              <a:gd name="T31" fmla="*/ 94 h 112"/>
                              <a:gd name="T32" fmla="*/ 0 w 212"/>
                              <a:gd name="T33" fmla="*/ 9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>
                                <a:moveTo>
                                  <a:pt x="212" y="7"/>
                                </a:moveTo>
                                <a:lnTo>
                                  <a:pt x="209" y="2"/>
                                </a:lnTo>
                                <a:lnTo>
                                  <a:pt x="209" y="0"/>
                                </a:lnTo>
                                <a:lnTo>
                                  <a:pt x="207" y="0"/>
                                </a:lnTo>
                                <a:lnTo>
                                  <a:pt x="204" y="2"/>
                                </a:lnTo>
                                <a:lnTo>
                                  <a:pt x="207" y="7"/>
                                </a:lnTo>
                                <a:lnTo>
                                  <a:pt x="209" y="12"/>
                                </a:lnTo>
                                <a:lnTo>
                                  <a:pt x="212" y="10"/>
                                </a:lnTo>
                                <a:lnTo>
                                  <a:pt x="212" y="7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3" y="99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13" y="112"/>
                                </a:lnTo>
                                <a:lnTo>
                                  <a:pt x="8" y="102"/>
                                </a:lnTo>
                                <a:lnTo>
                                  <a:pt x="5" y="94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7881"/>
                        <wps:cNvSpPr>
                          <a:spLocks noEditPoints="1"/>
                        </wps:cNvSpPr>
                        <wps:spPr bwMode="auto">
                          <a:xfrm>
                            <a:off x="6578" y="1340"/>
                            <a:ext cx="209" cy="114"/>
                          </a:xfrm>
                          <a:custGeom>
                            <a:avLst/>
                            <a:gdLst>
                              <a:gd name="T0" fmla="*/ 209 w 209"/>
                              <a:gd name="T1" fmla="*/ 10 h 114"/>
                              <a:gd name="T2" fmla="*/ 206 w 209"/>
                              <a:gd name="T3" fmla="*/ 5 h 114"/>
                              <a:gd name="T4" fmla="*/ 204 w 209"/>
                              <a:gd name="T5" fmla="*/ 0 h 114"/>
                              <a:gd name="T6" fmla="*/ 201 w 209"/>
                              <a:gd name="T7" fmla="*/ 2 h 114"/>
                              <a:gd name="T8" fmla="*/ 199 w 209"/>
                              <a:gd name="T9" fmla="*/ 2 h 114"/>
                              <a:gd name="T10" fmla="*/ 201 w 209"/>
                              <a:gd name="T11" fmla="*/ 7 h 114"/>
                              <a:gd name="T12" fmla="*/ 204 w 209"/>
                              <a:gd name="T13" fmla="*/ 12 h 114"/>
                              <a:gd name="T14" fmla="*/ 206 w 209"/>
                              <a:gd name="T15" fmla="*/ 12 h 114"/>
                              <a:gd name="T16" fmla="*/ 209 w 209"/>
                              <a:gd name="T17" fmla="*/ 10 h 114"/>
                              <a:gd name="T18" fmla="*/ 0 w 209"/>
                              <a:gd name="T19" fmla="*/ 94 h 114"/>
                              <a:gd name="T20" fmla="*/ 2 w 209"/>
                              <a:gd name="T21" fmla="*/ 102 h 114"/>
                              <a:gd name="T22" fmla="*/ 7 w 209"/>
                              <a:gd name="T23" fmla="*/ 109 h 114"/>
                              <a:gd name="T24" fmla="*/ 10 w 209"/>
                              <a:gd name="T25" fmla="*/ 112 h 114"/>
                              <a:gd name="T26" fmla="*/ 15 w 209"/>
                              <a:gd name="T27" fmla="*/ 114 h 114"/>
                              <a:gd name="T28" fmla="*/ 10 w 209"/>
                              <a:gd name="T29" fmla="*/ 104 h 114"/>
                              <a:gd name="T30" fmla="*/ 5 w 209"/>
                              <a:gd name="T31" fmla="*/ 92 h 114"/>
                              <a:gd name="T32" fmla="*/ 0 w 209"/>
                              <a:gd name="T33" fmla="*/ 9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>
                                <a:moveTo>
                                  <a:pt x="209" y="10"/>
                                </a:moveTo>
                                <a:lnTo>
                                  <a:pt x="206" y="5"/>
                                </a:lnTo>
                                <a:lnTo>
                                  <a:pt x="204" y="0"/>
                                </a:lnTo>
                                <a:lnTo>
                                  <a:pt x="201" y="2"/>
                                </a:lnTo>
                                <a:lnTo>
                                  <a:pt x="199" y="2"/>
                                </a:lnTo>
                                <a:lnTo>
                                  <a:pt x="201" y="7"/>
                                </a:lnTo>
                                <a:lnTo>
                                  <a:pt x="204" y="12"/>
                                </a:lnTo>
                                <a:lnTo>
                                  <a:pt x="206" y="12"/>
                                </a:lnTo>
                                <a:lnTo>
                                  <a:pt x="209" y="10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2"/>
                                </a:lnTo>
                                <a:lnTo>
                                  <a:pt x="15" y="114"/>
                                </a:lnTo>
                                <a:lnTo>
                                  <a:pt x="10" y="104"/>
                                </a:lnTo>
                                <a:lnTo>
                                  <a:pt x="5" y="92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7882"/>
                        <wps:cNvSpPr>
                          <a:spLocks noEditPoints="1"/>
                        </wps:cNvSpPr>
                        <wps:spPr bwMode="auto">
                          <a:xfrm>
                            <a:off x="6580" y="1342"/>
                            <a:ext cx="204" cy="115"/>
                          </a:xfrm>
                          <a:custGeom>
                            <a:avLst/>
                            <a:gdLst>
                              <a:gd name="T0" fmla="*/ 204 w 204"/>
                              <a:gd name="T1" fmla="*/ 10 h 115"/>
                              <a:gd name="T2" fmla="*/ 202 w 204"/>
                              <a:gd name="T3" fmla="*/ 5 h 115"/>
                              <a:gd name="T4" fmla="*/ 199 w 204"/>
                              <a:gd name="T5" fmla="*/ 0 h 115"/>
                              <a:gd name="T6" fmla="*/ 197 w 204"/>
                              <a:gd name="T7" fmla="*/ 3 h 115"/>
                              <a:gd name="T8" fmla="*/ 199 w 204"/>
                              <a:gd name="T9" fmla="*/ 8 h 115"/>
                              <a:gd name="T10" fmla="*/ 202 w 204"/>
                              <a:gd name="T11" fmla="*/ 13 h 115"/>
                              <a:gd name="T12" fmla="*/ 202 w 204"/>
                              <a:gd name="T13" fmla="*/ 10 h 115"/>
                              <a:gd name="T14" fmla="*/ 204 w 204"/>
                              <a:gd name="T15" fmla="*/ 10 h 115"/>
                              <a:gd name="T16" fmla="*/ 0 w 204"/>
                              <a:gd name="T17" fmla="*/ 92 h 115"/>
                              <a:gd name="T18" fmla="*/ 3 w 204"/>
                              <a:gd name="T19" fmla="*/ 100 h 115"/>
                              <a:gd name="T20" fmla="*/ 8 w 204"/>
                              <a:gd name="T21" fmla="*/ 110 h 115"/>
                              <a:gd name="T22" fmla="*/ 13 w 204"/>
                              <a:gd name="T23" fmla="*/ 112 h 115"/>
                              <a:gd name="T24" fmla="*/ 18 w 204"/>
                              <a:gd name="T25" fmla="*/ 115 h 115"/>
                              <a:gd name="T26" fmla="*/ 10 w 204"/>
                              <a:gd name="T27" fmla="*/ 102 h 115"/>
                              <a:gd name="T28" fmla="*/ 5 w 204"/>
                              <a:gd name="T29" fmla="*/ 90 h 115"/>
                              <a:gd name="T30" fmla="*/ 0 w 204"/>
                              <a:gd name="T31" fmla="*/ 9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>
                                <a:moveTo>
                                  <a:pt x="204" y="10"/>
                                </a:moveTo>
                                <a:lnTo>
                                  <a:pt x="202" y="5"/>
                                </a:lnTo>
                                <a:lnTo>
                                  <a:pt x="199" y="0"/>
                                </a:lnTo>
                                <a:lnTo>
                                  <a:pt x="197" y="3"/>
                                </a:lnTo>
                                <a:lnTo>
                                  <a:pt x="199" y="8"/>
                                </a:lnTo>
                                <a:lnTo>
                                  <a:pt x="202" y="13"/>
                                </a:lnTo>
                                <a:lnTo>
                                  <a:pt x="202" y="10"/>
                                </a:lnTo>
                                <a:lnTo>
                                  <a:pt x="204" y="1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3" y="100"/>
                                </a:lnTo>
                                <a:lnTo>
                                  <a:pt x="8" y="110"/>
                                </a:lnTo>
                                <a:lnTo>
                                  <a:pt x="13" y="112"/>
                                </a:lnTo>
                                <a:lnTo>
                                  <a:pt x="18" y="115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7883"/>
                        <wps:cNvSpPr>
                          <a:spLocks noEditPoints="1"/>
                        </wps:cNvSpPr>
                        <wps:spPr bwMode="auto">
                          <a:xfrm>
                            <a:off x="6583" y="1342"/>
                            <a:ext cx="199" cy="11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10 h 117"/>
                              <a:gd name="T2" fmla="*/ 196 w 199"/>
                              <a:gd name="T3" fmla="*/ 5 h 117"/>
                              <a:gd name="T4" fmla="*/ 194 w 199"/>
                              <a:gd name="T5" fmla="*/ 0 h 117"/>
                              <a:gd name="T6" fmla="*/ 194 w 199"/>
                              <a:gd name="T7" fmla="*/ 3 h 117"/>
                              <a:gd name="T8" fmla="*/ 191 w 199"/>
                              <a:gd name="T9" fmla="*/ 5 h 117"/>
                              <a:gd name="T10" fmla="*/ 194 w 199"/>
                              <a:gd name="T11" fmla="*/ 10 h 117"/>
                              <a:gd name="T12" fmla="*/ 196 w 199"/>
                              <a:gd name="T13" fmla="*/ 15 h 117"/>
                              <a:gd name="T14" fmla="*/ 199 w 199"/>
                              <a:gd name="T15" fmla="*/ 13 h 117"/>
                              <a:gd name="T16" fmla="*/ 199 w 199"/>
                              <a:gd name="T17" fmla="*/ 10 h 117"/>
                              <a:gd name="T18" fmla="*/ 0 w 199"/>
                              <a:gd name="T19" fmla="*/ 90 h 117"/>
                              <a:gd name="T20" fmla="*/ 5 w 199"/>
                              <a:gd name="T21" fmla="*/ 102 h 117"/>
                              <a:gd name="T22" fmla="*/ 10 w 199"/>
                              <a:gd name="T23" fmla="*/ 112 h 117"/>
                              <a:gd name="T24" fmla="*/ 15 w 199"/>
                              <a:gd name="T25" fmla="*/ 115 h 117"/>
                              <a:gd name="T26" fmla="*/ 20 w 199"/>
                              <a:gd name="T27" fmla="*/ 117 h 117"/>
                              <a:gd name="T28" fmla="*/ 10 w 199"/>
                              <a:gd name="T29" fmla="*/ 102 h 117"/>
                              <a:gd name="T30" fmla="*/ 5 w 199"/>
                              <a:gd name="T31" fmla="*/ 90 h 117"/>
                              <a:gd name="T32" fmla="*/ 0 w 199"/>
                              <a:gd name="T33" fmla="*/ 9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>
                                <a:moveTo>
                                  <a:pt x="199" y="10"/>
                                </a:moveTo>
                                <a:lnTo>
                                  <a:pt x="196" y="5"/>
                                </a:lnTo>
                                <a:lnTo>
                                  <a:pt x="194" y="0"/>
                                </a:lnTo>
                                <a:lnTo>
                                  <a:pt x="194" y="3"/>
                                </a:lnTo>
                                <a:lnTo>
                                  <a:pt x="191" y="5"/>
                                </a:lnTo>
                                <a:lnTo>
                                  <a:pt x="194" y="10"/>
                                </a:lnTo>
                                <a:lnTo>
                                  <a:pt x="196" y="15"/>
                                </a:lnTo>
                                <a:lnTo>
                                  <a:pt x="199" y="13"/>
                                </a:lnTo>
                                <a:lnTo>
                                  <a:pt x="199" y="10"/>
                                </a:lnTo>
                                <a:close/>
                                <a:moveTo>
                                  <a:pt x="0" y="90"/>
                                </a:moveTo>
                                <a:lnTo>
                                  <a:pt x="5" y="102"/>
                                </a:lnTo>
                                <a:lnTo>
                                  <a:pt x="10" y="112"/>
                                </a:lnTo>
                                <a:lnTo>
                                  <a:pt x="15" y="115"/>
                                </a:lnTo>
                                <a:lnTo>
                                  <a:pt x="20" y="117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7884"/>
                        <wps:cNvSpPr>
                          <a:spLocks noEditPoints="1"/>
                        </wps:cNvSpPr>
                        <wps:spPr bwMode="auto">
                          <a:xfrm>
                            <a:off x="6585" y="1345"/>
                            <a:ext cx="197" cy="114"/>
                          </a:xfrm>
                          <a:custGeom>
                            <a:avLst/>
                            <a:gdLst>
                              <a:gd name="T0" fmla="*/ 197 w 197"/>
                              <a:gd name="T1" fmla="*/ 10 h 114"/>
                              <a:gd name="T2" fmla="*/ 194 w 197"/>
                              <a:gd name="T3" fmla="*/ 5 h 114"/>
                              <a:gd name="T4" fmla="*/ 192 w 197"/>
                              <a:gd name="T5" fmla="*/ 0 h 114"/>
                              <a:gd name="T6" fmla="*/ 187 w 197"/>
                              <a:gd name="T7" fmla="*/ 2 h 114"/>
                              <a:gd name="T8" fmla="*/ 189 w 197"/>
                              <a:gd name="T9" fmla="*/ 10 h 114"/>
                              <a:gd name="T10" fmla="*/ 192 w 197"/>
                              <a:gd name="T11" fmla="*/ 15 h 114"/>
                              <a:gd name="T12" fmla="*/ 194 w 197"/>
                              <a:gd name="T13" fmla="*/ 12 h 114"/>
                              <a:gd name="T14" fmla="*/ 197 w 197"/>
                              <a:gd name="T15" fmla="*/ 10 h 114"/>
                              <a:gd name="T16" fmla="*/ 0 w 197"/>
                              <a:gd name="T17" fmla="*/ 87 h 114"/>
                              <a:gd name="T18" fmla="*/ 5 w 197"/>
                              <a:gd name="T19" fmla="*/ 99 h 114"/>
                              <a:gd name="T20" fmla="*/ 13 w 197"/>
                              <a:gd name="T21" fmla="*/ 112 h 114"/>
                              <a:gd name="T22" fmla="*/ 18 w 197"/>
                              <a:gd name="T23" fmla="*/ 114 h 114"/>
                              <a:gd name="T24" fmla="*/ 23 w 197"/>
                              <a:gd name="T25" fmla="*/ 114 h 114"/>
                              <a:gd name="T26" fmla="*/ 13 w 197"/>
                              <a:gd name="T27" fmla="*/ 102 h 114"/>
                              <a:gd name="T28" fmla="*/ 5 w 197"/>
                              <a:gd name="T29" fmla="*/ 87 h 114"/>
                              <a:gd name="T30" fmla="*/ 0 w 197"/>
                              <a:gd name="T31" fmla="*/ 8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197" y="10"/>
                                </a:moveTo>
                                <a:lnTo>
                                  <a:pt x="194" y="5"/>
                                </a:lnTo>
                                <a:lnTo>
                                  <a:pt x="192" y="0"/>
                                </a:lnTo>
                                <a:lnTo>
                                  <a:pt x="187" y="2"/>
                                </a:lnTo>
                                <a:lnTo>
                                  <a:pt x="189" y="10"/>
                                </a:lnTo>
                                <a:lnTo>
                                  <a:pt x="192" y="15"/>
                                </a:lnTo>
                                <a:lnTo>
                                  <a:pt x="194" y="12"/>
                                </a:lnTo>
                                <a:lnTo>
                                  <a:pt x="197" y="10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5" y="99"/>
                                </a:lnTo>
                                <a:lnTo>
                                  <a:pt x="13" y="112"/>
                                </a:lnTo>
                                <a:lnTo>
                                  <a:pt x="18" y="114"/>
                                </a:lnTo>
                                <a:lnTo>
                                  <a:pt x="23" y="114"/>
                                </a:lnTo>
                                <a:lnTo>
                                  <a:pt x="13" y="102"/>
                                </a:lnTo>
                                <a:lnTo>
                                  <a:pt x="5" y="87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7885"/>
                        <wps:cNvSpPr>
                          <a:spLocks noEditPoints="1"/>
                        </wps:cNvSpPr>
                        <wps:spPr bwMode="auto">
                          <a:xfrm>
                            <a:off x="6588" y="1347"/>
                            <a:ext cx="191" cy="11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0 h 115"/>
                              <a:gd name="T2" fmla="*/ 189 w 191"/>
                              <a:gd name="T3" fmla="*/ 5 h 115"/>
                              <a:gd name="T4" fmla="*/ 186 w 191"/>
                              <a:gd name="T5" fmla="*/ 0 h 115"/>
                              <a:gd name="T6" fmla="*/ 184 w 191"/>
                              <a:gd name="T7" fmla="*/ 0 h 115"/>
                              <a:gd name="T8" fmla="*/ 181 w 191"/>
                              <a:gd name="T9" fmla="*/ 3 h 115"/>
                              <a:gd name="T10" fmla="*/ 184 w 191"/>
                              <a:gd name="T11" fmla="*/ 10 h 115"/>
                              <a:gd name="T12" fmla="*/ 186 w 191"/>
                              <a:gd name="T13" fmla="*/ 15 h 115"/>
                              <a:gd name="T14" fmla="*/ 189 w 191"/>
                              <a:gd name="T15" fmla="*/ 13 h 115"/>
                              <a:gd name="T16" fmla="*/ 191 w 191"/>
                              <a:gd name="T17" fmla="*/ 10 h 115"/>
                              <a:gd name="T18" fmla="*/ 0 w 191"/>
                              <a:gd name="T19" fmla="*/ 85 h 115"/>
                              <a:gd name="T20" fmla="*/ 5 w 191"/>
                              <a:gd name="T21" fmla="*/ 97 h 115"/>
                              <a:gd name="T22" fmla="*/ 15 w 191"/>
                              <a:gd name="T23" fmla="*/ 112 h 115"/>
                              <a:gd name="T24" fmla="*/ 20 w 191"/>
                              <a:gd name="T25" fmla="*/ 112 h 115"/>
                              <a:gd name="T26" fmla="*/ 25 w 191"/>
                              <a:gd name="T27" fmla="*/ 115 h 115"/>
                              <a:gd name="T28" fmla="*/ 12 w 191"/>
                              <a:gd name="T29" fmla="*/ 100 h 115"/>
                              <a:gd name="T30" fmla="*/ 5 w 191"/>
                              <a:gd name="T31" fmla="*/ 82 h 115"/>
                              <a:gd name="T32" fmla="*/ 0 w 191"/>
                              <a:gd name="T33" fmla="*/ 8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>
                                <a:moveTo>
                                  <a:pt x="191" y="10"/>
                                </a:moveTo>
                                <a:lnTo>
                                  <a:pt x="189" y="5"/>
                                </a:lnTo>
                                <a:lnTo>
                                  <a:pt x="186" y="0"/>
                                </a:lnTo>
                                <a:lnTo>
                                  <a:pt x="184" y="0"/>
                                </a:lnTo>
                                <a:lnTo>
                                  <a:pt x="181" y="3"/>
                                </a:lnTo>
                                <a:lnTo>
                                  <a:pt x="184" y="10"/>
                                </a:lnTo>
                                <a:lnTo>
                                  <a:pt x="186" y="15"/>
                                </a:lnTo>
                                <a:lnTo>
                                  <a:pt x="189" y="13"/>
                                </a:lnTo>
                                <a:lnTo>
                                  <a:pt x="191" y="10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5" y="97"/>
                                </a:lnTo>
                                <a:lnTo>
                                  <a:pt x="15" y="112"/>
                                </a:lnTo>
                                <a:lnTo>
                                  <a:pt x="20" y="112"/>
                                </a:lnTo>
                                <a:lnTo>
                                  <a:pt x="25" y="115"/>
                                </a:lnTo>
                                <a:lnTo>
                                  <a:pt x="12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7886"/>
                        <wps:cNvSpPr>
                          <a:spLocks noEditPoints="1"/>
                        </wps:cNvSpPr>
                        <wps:spPr bwMode="auto">
                          <a:xfrm>
                            <a:off x="6590" y="1347"/>
                            <a:ext cx="187" cy="117"/>
                          </a:xfrm>
                          <a:custGeom>
                            <a:avLst/>
                            <a:gdLst>
                              <a:gd name="T0" fmla="*/ 187 w 187"/>
                              <a:gd name="T1" fmla="*/ 13 h 117"/>
                              <a:gd name="T2" fmla="*/ 184 w 187"/>
                              <a:gd name="T3" fmla="*/ 8 h 117"/>
                              <a:gd name="T4" fmla="*/ 182 w 187"/>
                              <a:gd name="T5" fmla="*/ 0 h 117"/>
                              <a:gd name="T6" fmla="*/ 179 w 187"/>
                              <a:gd name="T7" fmla="*/ 3 h 117"/>
                              <a:gd name="T8" fmla="*/ 177 w 187"/>
                              <a:gd name="T9" fmla="*/ 5 h 117"/>
                              <a:gd name="T10" fmla="*/ 182 w 187"/>
                              <a:gd name="T11" fmla="*/ 10 h 117"/>
                              <a:gd name="T12" fmla="*/ 184 w 187"/>
                              <a:gd name="T13" fmla="*/ 18 h 117"/>
                              <a:gd name="T14" fmla="*/ 184 w 187"/>
                              <a:gd name="T15" fmla="*/ 15 h 117"/>
                              <a:gd name="T16" fmla="*/ 187 w 187"/>
                              <a:gd name="T17" fmla="*/ 13 h 117"/>
                              <a:gd name="T18" fmla="*/ 0 w 187"/>
                              <a:gd name="T19" fmla="*/ 85 h 117"/>
                              <a:gd name="T20" fmla="*/ 8 w 187"/>
                              <a:gd name="T21" fmla="*/ 100 h 117"/>
                              <a:gd name="T22" fmla="*/ 18 w 187"/>
                              <a:gd name="T23" fmla="*/ 112 h 117"/>
                              <a:gd name="T24" fmla="*/ 23 w 187"/>
                              <a:gd name="T25" fmla="*/ 115 h 117"/>
                              <a:gd name="T26" fmla="*/ 28 w 187"/>
                              <a:gd name="T27" fmla="*/ 117 h 117"/>
                              <a:gd name="T28" fmla="*/ 13 w 187"/>
                              <a:gd name="T29" fmla="*/ 100 h 117"/>
                              <a:gd name="T30" fmla="*/ 5 w 187"/>
                              <a:gd name="T31" fmla="*/ 82 h 117"/>
                              <a:gd name="T32" fmla="*/ 0 w 187"/>
                              <a:gd name="T33" fmla="*/ 8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>
                                <a:moveTo>
                                  <a:pt x="187" y="13"/>
                                </a:moveTo>
                                <a:lnTo>
                                  <a:pt x="184" y="8"/>
                                </a:lnTo>
                                <a:lnTo>
                                  <a:pt x="182" y="0"/>
                                </a:lnTo>
                                <a:lnTo>
                                  <a:pt x="179" y="3"/>
                                </a:lnTo>
                                <a:lnTo>
                                  <a:pt x="177" y="5"/>
                                </a:lnTo>
                                <a:lnTo>
                                  <a:pt x="182" y="10"/>
                                </a:lnTo>
                                <a:lnTo>
                                  <a:pt x="184" y="18"/>
                                </a:lnTo>
                                <a:lnTo>
                                  <a:pt x="184" y="15"/>
                                </a:lnTo>
                                <a:lnTo>
                                  <a:pt x="187" y="13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8" y="100"/>
                                </a:lnTo>
                                <a:lnTo>
                                  <a:pt x="18" y="112"/>
                                </a:lnTo>
                                <a:lnTo>
                                  <a:pt x="23" y="115"/>
                                </a:lnTo>
                                <a:lnTo>
                                  <a:pt x="28" y="117"/>
                                </a:lnTo>
                                <a:lnTo>
                                  <a:pt x="13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7887"/>
                        <wps:cNvSpPr>
                          <a:spLocks noEditPoints="1"/>
                        </wps:cNvSpPr>
                        <wps:spPr bwMode="auto">
                          <a:xfrm>
                            <a:off x="6593" y="1350"/>
                            <a:ext cx="181" cy="114"/>
                          </a:xfrm>
                          <a:custGeom>
                            <a:avLst/>
                            <a:gdLst>
                              <a:gd name="T0" fmla="*/ 181 w 181"/>
                              <a:gd name="T1" fmla="*/ 12 h 114"/>
                              <a:gd name="T2" fmla="*/ 179 w 181"/>
                              <a:gd name="T3" fmla="*/ 7 h 114"/>
                              <a:gd name="T4" fmla="*/ 176 w 181"/>
                              <a:gd name="T5" fmla="*/ 0 h 114"/>
                              <a:gd name="T6" fmla="*/ 174 w 181"/>
                              <a:gd name="T7" fmla="*/ 2 h 114"/>
                              <a:gd name="T8" fmla="*/ 174 w 181"/>
                              <a:gd name="T9" fmla="*/ 2 h 114"/>
                              <a:gd name="T10" fmla="*/ 176 w 181"/>
                              <a:gd name="T11" fmla="*/ 10 h 114"/>
                              <a:gd name="T12" fmla="*/ 179 w 181"/>
                              <a:gd name="T13" fmla="*/ 17 h 114"/>
                              <a:gd name="T14" fmla="*/ 181 w 181"/>
                              <a:gd name="T15" fmla="*/ 15 h 114"/>
                              <a:gd name="T16" fmla="*/ 181 w 181"/>
                              <a:gd name="T17" fmla="*/ 12 h 114"/>
                              <a:gd name="T18" fmla="*/ 0 w 181"/>
                              <a:gd name="T19" fmla="*/ 79 h 114"/>
                              <a:gd name="T20" fmla="*/ 7 w 181"/>
                              <a:gd name="T21" fmla="*/ 97 h 114"/>
                              <a:gd name="T22" fmla="*/ 20 w 181"/>
                              <a:gd name="T23" fmla="*/ 112 h 114"/>
                              <a:gd name="T24" fmla="*/ 25 w 181"/>
                              <a:gd name="T25" fmla="*/ 114 h 114"/>
                              <a:gd name="T26" fmla="*/ 30 w 181"/>
                              <a:gd name="T27" fmla="*/ 114 h 114"/>
                              <a:gd name="T28" fmla="*/ 22 w 181"/>
                              <a:gd name="T29" fmla="*/ 107 h 114"/>
                              <a:gd name="T30" fmla="*/ 15 w 181"/>
                              <a:gd name="T31" fmla="*/ 99 h 114"/>
                              <a:gd name="T32" fmla="*/ 7 w 181"/>
                              <a:gd name="T33" fmla="*/ 89 h 114"/>
                              <a:gd name="T34" fmla="*/ 5 w 181"/>
                              <a:gd name="T35" fmla="*/ 79 h 114"/>
                              <a:gd name="T36" fmla="*/ 0 w 181"/>
                              <a:gd name="T37" fmla="*/ 7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>
                                <a:moveTo>
                                  <a:pt x="181" y="12"/>
                                </a:moveTo>
                                <a:lnTo>
                                  <a:pt x="179" y="7"/>
                                </a:lnTo>
                                <a:lnTo>
                                  <a:pt x="176" y="0"/>
                                </a:lnTo>
                                <a:lnTo>
                                  <a:pt x="174" y="2"/>
                                </a:lnTo>
                                <a:lnTo>
                                  <a:pt x="174" y="2"/>
                                </a:lnTo>
                                <a:lnTo>
                                  <a:pt x="176" y="10"/>
                                </a:lnTo>
                                <a:lnTo>
                                  <a:pt x="179" y="17"/>
                                </a:lnTo>
                                <a:lnTo>
                                  <a:pt x="181" y="15"/>
                                </a:lnTo>
                                <a:lnTo>
                                  <a:pt x="181" y="12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7" y="97"/>
                                </a:lnTo>
                                <a:lnTo>
                                  <a:pt x="20" y="112"/>
                                </a:lnTo>
                                <a:lnTo>
                                  <a:pt x="25" y="114"/>
                                </a:lnTo>
                                <a:lnTo>
                                  <a:pt x="30" y="114"/>
                                </a:lnTo>
                                <a:lnTo>
                                  <a:pt x="22" y="107"/>
                                </a:lnTo>
                                <a:lnTo>
                                  <a:pt x="15" y="99"/>
                                </a:lnTo>
                                <a:lnTo>
                                  <a:pt x="7" y="89"/>
                                </a:lnTo>
                                <a:lnTo>
                                  <a:pt x="5" y="79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7888"/>
                        <wps:cNvSpPr>
                          <a:spLocks noEditPoints="1"/>
                        </wps:cNvSpPr>
                        <wps:spPr bwMode="auto">
                          <a:xfrm>
                            <a:off x="6595" y="1352"/>
                            <a:ext cx="179" cy="112"/>
                          </a:xfrm>
                          <a:custGeom>
                            <a:avLst/>
                            <a:gdLst>
                              <a:gd name="T0" fmla="*/ 179 w 179"/>
                              <a:gd name="T1" fmla="*/ 13 h 112"/>
                              <a:gd name="T2" fmla="*/ 177 w 179"/>
                              <a:gd name="T3" fmla="*/ 5 h 112"/>
                              <a:gd name="T4" fmla="*/ 172 w 179"/>
                              <a:gd name="T5" fmla="*/ 0 h 112"/>
                              <a:gd name="T6" fmla="*/ 172 w 179"/>
                              <a:gd name="T7" fmla="*/ 0 h 112"/>
                              <a:gd name="T8" fmla="*/ 169 w 179"/>
                              <a:gd name="T9" fmla="*/ 3 h 112"/>
                              <a:gd name="T10" fmla="*/ 172 w 179"/>
                              <a:gd name="T11" fmla="*/ 10 h 112"/>
                              <a:gd name="T12" fmla="*/ 174 w 179"/>
                              <a:gd name="T13" fmla="*/ 18 h 112"/>
                              <a:gd name="T14" fmla="*/ 177 w 179"/>
                              <a:gd name="T15" fmla="*/ 15 h 112"/>
                              <a:gd name="T16" fmla="*/ 179 w 179"/>
                              <a:gd name="T17" fmla="*/ 13 h 112"/>
                              <a:gd name="T18" fmla="*/ 0 w 179"/>
                              <a:gd name="T19" fmla="*/ 77 h 112"/>
                              <a:gd name="T20" fmla="*/ 8 w 179"/>
                              <a:gd name="T21" fmla="*/ 95 h 112"/>
                              <a:gd name="T22" fmla="*/ 23 w 179"/>
                              <a:gd name="T23" fmla="*/ 112 h 112"/>
                              <a:gd name="T24" fmla="*/ 28 w 179"/>
                              <a:gd name="T25" fmla="*/ 112 h 112"/>
                              <a:gd name="T26" fmla="*/ 33 w 179"/>
                              <a:gd name="T27" fmla="*/ 112 h 112"/>
                              <a:gd name="T28" fmla="*/ 23 w 179"/>
                              <a:gd name="T29" fmla="*/ 105 h 112"/>
                              <a:gd name="T30" fmla="*/ 15 w 179"/>
                              <a:gd name="T31" fmla="*/ 97 h 112"/>
                              <a:gd name="T32" fmla="*/ 10 w 179"/>
                              <a:gd name="T33" fmla="*/ 87 h 112"/>
                              <a:gd name="T34" fmla="*/ 3 w 179"/>
                              <a:gd name="T35" fmla="*/ 77 h 112"/>
                              <a:gd name="T36" fmla="*/ 0 w 179"/>
                              <a:gd name="T37" fmla="*/ 7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>
                                <a:moveTo>
                                  <a:pt x="179" y="13"/>
                                </a:moveTo>
                                <a:lnTo>
                                  <a:pt x="177" y="5"/>
                                </a:lnTo>
                                <a:lnTo>
                                  <a:pt x="172" y="0"/>
                                </a:lnTo>
                                <a:lnTo>
                                  <a:pt x="172" y="0"/>
                                </a:lnTo>
                                <a:lnTo>
                                  <a:pt x="169" y="3"/>
                                </a:lnTo>
                                <a:lnTo>
                                  <a:pt x="172" y="10"/>
                                </a:lnTo>
                                <a:lnTo>
                                  <a:pt x="174" y="18"/>
                                </a:lnTo>
                                <a:lnTo>
                                  <a:pt x="177" y="15"/>
                                </a:lnTo>
                                <a:lnTo>
                                  <a:pt x="179" y="13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8" y="95"/>
                                </a:lnTo>
                                <a:lnTo>
                                  <a:pt x="23" y="112"/>
                                </a:lnTo>
                                <a:lnTo>
                                  <a:pt x="28" y="112"/>
                                </a:lnTo>
                                <a:lnTo>
                                  <a:pt x="33" y="112"/>
                                </a:lnTo>
                                <a:lnTo>
                                  <a:pt x="23" y="105"/>
                                </a:lnTo>
                                <a:lnTo>
                                  <a:pt x="15" y="97"/>
                                </a:lnTo>
                                <a:lnTo>
                                  <a:pt x="10" y="87"/>
                                </a:lnTo>
                                <a:lnTo>
                                  <a:pt x="3" y="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7889"/>
                        <wps:cNvSpPr>
                          <a:spLocks noEditPoints="1"/>
                        </wps:cNvSpPr>
                        <wps:spPr bwMode="auto">
                          <a:xfrm>
                            <a:off x="6598" y="1352"/>
                            <a:ext cx="174" cy="112"/>
                          </a:xfrm>
                          <a:custGeom>
                            <a:avLst/>
                            <a:gdLst>
                              <a:gd name="T0" fmla="*/ 174 w 174"/>
                              <a:gd name="T1" fmla="*/ 15 h 112"/>
                              <a:gd name="T2" fmla="*/ 171 w 174"/>
                              <a:gd name="T3" fmla="*/ 8 h 112"/>
                              <a:gd name="T4" fmla="*/ 169 w 174"/>
                              <a:gd name="T5" fmla="*/ 0 h 112"/>
                              <a:gd name="T6" fmla="*/ 166 w 174"/>
                              <a:gd name="T7" fmla="*/ 3 h 112"/>
                              <a:gd name="T8" fmla="*/ 164 w 174"/>
                              <a:gd name="T9" fmla="*/ 3 h 112"/>
                              <a:gd name="T10" fmla="*/ 166 w 174"/>
                              <a:gd name="T11" fmla="*/ 13 h 112"/>
                              <a:gd name="T12" fmla="*/ 169 w 174"/>
                              <a:gd name="T13" fmla="*/ 20 h 112"/>
                              <a:gd name="T14" fmla="*/ 171 w 174"/>
                              <a:gd name="T15" fmla="*/ 18 h 112"/>
                              <a:gd name="T16" fmla="*/ 174 w 174"/>
                              <a:gd name="T17" fmla="*/ 15 h 112"/>
                              <a:gd name="T18" fmla="*/ 0 w 174"/>
                              <a:gd name="T19" fmla="*/ 77 h 112"/>
                              <a:gd name="T20" fmla="*/ 2 w 174"/>
                              <a:gd name="T21" fmla="*/ 87 h 112"/>
                              <a:gd name="T22" fmla="*/ 10 w 174"/>
                              <a:gd name="T23" fmla="*/ 97 h 112"/>
                              <a:gd name="T24" fmla="*/ 17 w 174"/>
                              <a:gd name="T25" fmla="*/ 105 h 112"/>
                              <a:gd name="T26" fmla="*/ 25 w 174"/>
                              <a:gd name="T27" fmla="*/ 112 h 112"/>
                              <a:gd name="T28" fmla="*/ 27 w 174"/>
                              <a:gd name="T29" fmla="*/ 112 h 112"/>
                              <a:gd name="T30" fmla="*/ 30 w 174"/>
                              <a:gd name="T31" fmla="*/ 112 h 112"/>
                              <a:gd name="T32" fmla="*/ 32 w 174"/>
                              <a:gd name="T33" fmla="*/ 112 h 112"/>
                              <a:gd name="T34" fmla="*/ 22 w 174"/>
                              <a:gd name="T35" fmla="*/ 105 h 112"/>
                              <a:gd name="T36" fmla="*/ 15 w 174"/>
                              <a:gd name="T37" fmla="*/ 95 h 112"/>
                              <a:gd name="T38" fmla="*/ 10 w 174"/>
                              <a:gd name="T39" fmla="*/ 87 h 112"/>
                              <a:gd name="T40" fmla="*/ 2 w 174"/>
                              <a:gd name="T41" fmla="*/ 75 h 112"/>
                              <a:gd name="T42" fmla="*/ 0 w 174"/>
                              <a:gd name="T43" fmla="*/ 7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>
                                <a:moveTo>
                                  <a:pt x="174" y="15"/>
                                </a:moveTo>
                                <a:lnTo>
                                  <a:pt x="171" y="8"/>
                                </a:lnTo>
                                <a:lnTo>
                                  <a:pt x="169" y="0"/>
                                </a:lnTo>
                                <a:lnTo>
                                  <a:pt x="166" y="3"/>
                                </a:lnTo>
                                <a:lnTo>
                                  <a:pt x="164" y="3"/>
                                </a:lnTo>
                                <a:lnTo>
                                  <a:pt x="166" y="13"/>
                                </a:lnTo>
                                <a:lnTo>
                                  <a:pt x="169" y="20"/>
                                </a:lnTo>
                                <a:lnTo>
                                  <a:pt x="171" y="18"/>
                                </a:lnTo>
                                <a:lnTo>
                                  <a:pt x="174" y="15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2" y="87"/>
                                </a:lnTo>
                                <a:lnTo>
                                  <a:pt x="10" y="97"/>
                                </a:lnTo>
                                <a:lnTo>
                                  <a:pt x="17" y="105"/>
                                </a:lnTo>
                                <a:lnTo>
                                  <a:pt x="25" y="112"/>
                                </a:lnTo>
                                <a:lnTo>
                                  <a:pt x="27" y="112"/>
                                </a:lnTo>
                                <a:lnTo>
                                  <a:pt x="30" y="112"/>
                                </a:lnTo>
                                <a:lnTo>
                                  <a:pt x="32" y="112"/>
                                </a:lnTo>
                                <a:lnTo>
                                  <a:pt x="22" y="105"/>
                                </a:lnTo>
                                <a:lnTo>
                                  <a:pt x="15" y="95"/>
                                </a:lnTo>
                                <a:lnTo>
                                  <a:pt x="10" y="87"/>
                                </a:lnTo>
                                <a:lnTo>
                                  <a:pt x="2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7890"/>
                        <wps:cNvSpPr>
                          <a:spLocks noEditPoints="1"/>
                        </wps:cNvSpPr>
                        <wps:spPr bwMode="auto">
                          <a:xfrm>
                            <a:off x="6598" y="1355"/>
                            <a:ext cx="171" cy="109"/>
                          </a:xfrm>
                          <a:custGeom>
                            <a:avLst/>
                            <a:gdLst>
                              <a:gd name="T0" fmla="*/ 171 w 171"/>
                              <a:gd name="T1" fmla="*/ 15 h 109"/>
                              <a:gd name="T2" fmla="*/ 169 w 171"/>
                              <a:gd name="T3" fmla="*/ 7 h 109"/>
                              <a:gd name="T4" fmla="*/ 166 w 171"/>
                              <a:gd name="T5" fmla="*/ 0 h 109"/>
                              <a:gd name="T6" fmla="*/ 164 w 171"/>
                              <a:gd name="T7" fmla="*/ 0 h 109"/>
                              <a:gd name="T8" fmla="*/ 161 w 171"/>
                              <a:gd name="T9" fmla="*/ 2 h 109"/>
                              <a:gd name="T10" fmla="*/ 166 w 171"/>
                              <a:gd name="T11" fmla="*/ 10 h 109"/>
                              <a:gd name="T12" fmla="*/ 169 w 171"/>
                              <a:gd name="T13" fmla="*/ 20 h 109"/>
                              <a:gd name="T14" fmla="*/ 169 w 171"/>
                              <a:gd name="T15" fmla="*/ 17 h 109"/>
                              <a:gd name="T16" fmla="*/ 171 w 171"/>
                              <a:gd name="T17" fmla="*/ 15 h 109"/>
                              <a:gd name="T18" fmla="*/ 0 w 171"/>
                              <a:gd name="T19" fmla="*/ 74 h 109"/>
                              <a:gd name="T20" fmla="*/ 7 w 171"/>
                              <a:gd name="T21" fmla="*/ 84 h 109"/>
                              <a:gd name="T22" fmla="*/ 12 w 171"/>
                              <a:gd name="T23" fmla="*/ 94 h 109"/>
                              <a:gd name="T24" fmla="*/ 20 w 171"/>
                              <a:gd name="T25" fmla="*/ 102 h 109"/>
                              <a:gd name="T26" fmla="*/ 30 w 171"/>
                              <a:gd name="T27" fmla="*/ 109 h 109"/>
                              <a:gd name="T28" fmla="*/ 30 w 171"/>
                              <a:gd name="T29" fmla="*/ 109 h 109"/>
                              <a:gd name="T30" fmla="*/ 32 w 171"/>
                              <a:gd name="T31" fmla="*/ 109 h 109"/>
                              <a:gd name="T32" fmla="*/ 35 w 171"/>
                              <a:gd name="T33" fmla="*/ 109 h 109"/>
                              <a:gd name="T34" fmla="*/ 25 w 171"/>
                              <a:gd name="T35" fmla="*/ 102 h 109"/>
                              <a:gd name="T36" fmla="*/ 17 w 171"/>
                              <a:gd name="T37" fmla="*/ 92 h 109"/>
                              <a:gd name="T38" fmla="*/ 12 w 171"/>
                              <a:gd name="T39" fmla="*/ 82 h 109"/>
                              <a:gd name="T40" fmla="*/ 5 w 171"/>
                              <a:gd name="T41" fmla="*/ 72 h 109"/>
                              <a:gd name="T42" fmla="*/ 0 w 171"/>
                              <a:gd name="T43" fmla="*/ 74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>
                                <a:moveTo>
                                  <a:pt x="171" y="15"/>
                                </a:moveTo>
                                <a:lnTo>
                                  <a:pt x="169" y="7"/>
                                </a:lnTo>
                                <a:lnTo>
                                  <a:pt x="166" y="0"/>
                                </a:lnTo>
                                <a:lnTo>
                                  <a:pt x="164" y="0"/>
                                </a:lnTo>
                                <a:lnTo>
                                  <a:pt x="161" y="2"/>
                                </a:lnTo>
                                <a:lnTo>
                                  <a:pt x="166" y="10"/>
                                </a:lnTo>
                                <a:lnTo>
                                  <a:pt x="169" y="20"/>
                                </a:lnTo>
                                <a:lnTo>
                                  <a:pt x="169" y="17"/>
                                </a:lnTo>
                                <a:lnTo>
                                  <a:pt x="171" y="15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7" y="84"/>
                                </a:lnTo>
                                <a:lnTo>
                                  <a:pt x="12" y="94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0" y="109"/>
                                </a:lnTo>
                                <a:lnTo>
                                  <a:pt x="32" y="109"/>
                                </a:lnTo>
                                <a:lnTo>
                                  <a:pt x="35" y="109"/>
                                </a:lnTo>
                                <a:lnTo>
                                  <a:pt x="25" y="102"/>
                                </a:lnTo>
                                <a:lnTo>
                                  <a:pt x="17" y="92"/>
                                </a:lnTo>
                                <a:lnTo>
                                  <a:pt x="12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7891"/>
                        <wps:cNvSpPr>
                          <a:spLocks noEditPoints="1"/>
                        </wps:cNvSpPr>
                        <wps:spPr bwMode="auto">
                          <a:xfrm>
                            <a:off x="6600" y="1355"/>
                            <a:ext cx="167" cy="109"/>
                          </a:xfrm>
                          <a:custGeom>
                            <a:avLst/>
                            <a:gdLst>
                              <a:gd name="T0" fmla="*/ 167 w 167"/>
                              <a:gd name="T1" fmla="*/ 17 h 109"/>
                              <a:gd name="T2" fmla="*/ 164 w 167"/>
                              <a:gd name="T3" fmla="*/ 10 h 109"/>
                              <a:gd name="T4" fmla="*/ 162 w 167"/>
                              <a:gd name="T5" fmla="*/ 0 h 109"/>
                              <a:gd name="T6" fmla="*/ 159 w 167"/>
                              <a:gd name="T7" fmla="*/ 2 h 109"/>
                              <a:gd name="T8" fmla="*/ 157 w 167"/>
                              <a:gd name="T9" fmla="*/ 5 h 109"/>
                              <a:gd name="T10" fmla="*/ 162 w 167"/>
                              <a:gd name="T11" fmla="*/ 12 h 109"/>
                              <a:gd name="T12" fmla="*/ 164 w 167"/>
                              <a:gd name="T13" fmla="*/ 22 h 109"/>
                              <a:gd name="T14" fmla="*/ 167 w 167"/>
                              <a:gd name="T15" fmla="*/ 20 h 109"/>
                              <a:gd name="T16" fmla="*/ 167 w 167"/>
                              <a:gd name="T17" fmla="*/ 17 h 109"/>
                              <a:gd name="T18" fmla="*/ 0 w 167"/>
                              <a:gd name="T19" fmla="*/ 72 h 109"/>
                              <a:gd name="T20" fmla="*/ 8 w 167"/>
                              <a:gd name="T21" fmla="*/ 84 h 109"/>
                              <a:gd name="T22" fmla="*/ 13 w 167"/>
                              <a:gd name="T23" fmla="*/ 92 h 109"/>
                              <a:gd name="T24" fmla="*/ 20 w 167"/>
                              <a:gd name="T25" fmla="*/ 102 h 109"/>
                              <a:gd name="T26" fmla="*/ 30 w 167"/>
                              <a:gd name="T27" fmla="*/ 109 h 109"/>
                              <a:gd name="T28" fmla="*/ 33 w 167"/>
                              <a:gd name="T29" fmla="*/ 109 h 109"/>
                              <a:gd name="T30" fmla="*/ 35 w 167"/>
                              <a:gd name="T31" fmla="*/ 107 h 109"/>
                              <a:gd name="T32" fmla="*/ 28 w 167"/>
                              <a:gd name="T33" fmla="*/ 99 h 109"/>
                              <a:gd name="T34" fmla="*/ 18 w 167"/>
                              <a:gd name="T35" fmla="*/ 92 h 109"/>
                              <a:gd name="T36" fmla="*/ 13 w 167"/>
                              <a:gd name="T37" fmla="*/ 82 h 109"/>
                              <a:gd name="T38" fmla="*/ 5 w 167"/>
                              <a:gd name="T39" fmla="*/ 72 h 109"/>
                              <a:gd name="T40" fmla="*/ 0 w 167"/>
                              <a:gd name="T41" fmla="*/ 7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>
                                <a:moveTo>
                                  <a:pt x="167" y="17"/>
                                </a:moveTo>
                                <a:lnTo>
                                  <a:pt x="164" y="10"/>
                                </a:lnTo>
                                <a:lnTo>
                                  <a:pt x="162" y="0"/>
                                </a:lnTo>
                                <a:lnTo>
                                  <a:pt x="159" y="2"/>
                                </a:lnTo>
                                <a:lnTo>
                                  <a:pt x="157" y="5"/>
                                </a:lnTo>
                                <a:lnTo>
                                  <a:pt x="162" y="12"/>
                                </a:lnTo>
                                <a:lnTo>
                                  <a:pt x="164" y="22"/>
                                </a:lnTo>
                                <a:lnTo>
                                  <a:pt x="167" y="20"/>
                                </a:lnTo>
                                <a:lnTo>
                                  <a:pt x="167" y="17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8" y="84"/>
                                </a:lnTo>
                                <a:lnTo>
                                  <a:pt x="13" y="92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3" y="109"/>
                                </a:lnTo>
                                <a:lnTo>
                                  <a:pt x="35" y="107"/>
                                </a:lnTo>
                                <a:lnTo>
                                  <a:pt x="28" y="99"/>
                                </a:lnTo>
                                <a:lnTo>
                                  <a:pt x="18" y="92"/>
                                </a:lnTo>
                                <a:lnTo>
                                  <a:pt x="13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7892"/>
                        <wps:cNvSpPr>
                          <a:spLocks noEditPoints="1"/>
                        </wps:cNvSpPr>
                        <wps:spPr bwMode="auto">
                          <a:xfrm>
                            <a:off x="6603" y="1357"/>
                            <a:ext cx="164" cy="10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18 h 107"/>
                              <a:gd name="T2" fmla="*/ 161 w 164"/>
                              <a:gd name="T3" fmla="*/ 8 h 107"/>
                              <a:gd name="T4" fmla="*/ 156 w 164"/>
                              <a:gd name="T5" fmla="*/ 0 h 107"/>
                              <a:gd name="T6" fmla="*/ 154 w 164"/>
                              <a:gd name="T7" fmla="*/ 3 h 107"/>
                              <a:gd name="T8" fmla="*/ 154 w 164"/>
                              <a:gd name="T9" fmla="*/ 3 h 107"/>
                              <a:gd name="T10" fmla="*/ 156 w 164"/>
                              <a:gd name="T11" fmla="*/ 13 h 107"/>
                              <a:gd name="T12" fmla="*/ 159 w 164"/>
                              <a:gd name="T13" fmla="*/ 23 h 107"/>
                              <a:gd name="T14" fmla="*/ 161 w 164"/>
                              <a:gd name="T15" fmla="*/ 20 h 107"/>
                              <a:gd name="T16" fmla="*/ 164 w 164"/>
                              <a:gd name="T17" fmla="*/ 18 h 107"/>
                              <a:gd name="T18" fmla="*/ 0 w 164"/>
                              <a:gd name="T19" fmla="*/ 70 h 107"/>
                              <a:gd name="T20" fmla="*/ 7 w 164"/>
                              <a:gd name="T21" fmla="*/ 80 h 107"/>
                              <a:gd name="T22" fmla="*/ 12 w 164"/>
                              <a:gd name="T23" fmla="*/ 90 h 107"/>
                              <a:gd name="T24" fmla="*/ 20 w 164"/>
                              <a:gd name="T25" fmla="*/ 100 h 107"/>
                              <a:gd name="T26" fmla="*/ 30 w 164"/>
                              <a:gd name="T27" fmla="*/ 107 h 107"/>
                              <a:gd name="T28" fmla="*/ 32 w 164"/>
                              <a:gd name="T29" fmla="*/ 105 h 107"/>
                              <a:gd name="T30" fmla="*/ 35 w 164"/>
                              <a:gd name="T31" fmla="*/ 105 h 107"/>
                              <a:gd name="T32" fmla="*/ 27 w 164"/>
                              <a:gd name="T33" fmla="*/ 97 h 107"/>
                              <a:gd name="T34" fmla="*/ 17 w 164"/>
                              <a:gd name="T35" fmla="*/ 90 h 107"/>
                              <a:gd name="T36" fmla="*/ 12 w 164"/>
                              <a:gd name="T37" fmla="*/ 80 h 107"/>
                              <a:gd name="T38" fmla="*/ 5 w 164"/>
                              <a:gd name="T39" fmla="*/ 67 h 107"/>
                              <a:gd name="T40" fmla="*/ 0 w 164"/>
                              <a:gd name="T41" fmla="*/ 7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>
                                <a:moveTo>
                                  <a:pt x="164" y="18"/>
                                </a:moveTo>
                                <a:lnTo>
                                  <a:pt x="161" y="8"/>
                                </a:lnTo>
                                <a:lnTo>
                                  <a:pt x="156" y="0"/>
                                </a:lnTo>
                                <a:lnTo>
                                  <a:pt x="154" y="3"/>
                                </a:lnTo>
                                <a:lnTo>
                                  <a:pt x="154" y="3"/>
                                </a:lnTo>
                                <a:lnTo>
                                  <a:pt x="156" y="13"/>
                                </a:lnTo>
                                <a:lnTo>
                                  <a:pt x="159" y="23"/>
                                </a:lnTo>
                                <a:lnTo>
                                  <a:pt x="161" y="20"/>
                                </a:lnTo>
                                <a:lnTo>
                                  <a:pt x="164" y="18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7" y="80"/>
                                </a:lnTo>
                                <a:lnTo>
                                  <a:pt x="12" y="90"/>
                                </a:lnTo>
                                <a:lnTo>
                                  <a:pt x="20" y="100"/>
                                </a:lnTo>
                                <a:lnTo>
                                  <a:pt x="30" y="107"/>
                                </a:lnTo>
                                <a:lnTo>
                                  <a:pt x="32" y="105"/>
                                </a:lnTo>
                                <a:lnTo>
                                  <a:pt x="35" y="105"/>
                                </a:lnTo>
                                <a:lnTo>
                                  <a:pt x="27" y="97"/>
                                </a:lnTo>
                                <a:lnTo>
                                  <a:pt x="17" y="90"/>
                                </a:lnTo>
                                <a:lnTo>
                                  <a:pt x="12" y="80"/>
                                </a:lnTo>
                                <a:lnTo>
                                  <a:pt x="5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7893"/>
                        <wps:cNvSpPr>
                          <a:spLocks noEditPoints="1"/>
                        </wps:cNvSpPr>
                        <wps:spPr bwMode="auto">
                          <a:xfrm>
                            <a:off x="6605" y="1360"/>
                            <a:ext cx="159" cy="102"/>
                          </a:xfrm>
                          <a:custGeom>
                            <a:avLst/>
                            <a:gdLst>
                              <a:gd name="T0" fmla="*/ 159 w 159"/>
                              <a:gd name="T1" fmla="*/ 17 h 102"/>
                              <a:gd name="T2" fmla="*/ 157 w 159"/>
                              <a:gd name="T3" fmla="*/ 7 h 102"/>
                              <a:gd name="T4" fmla="*/ 152 w 159"/>
                              <a:gd name="T5" fmla="*/ 0 h 102"/>
                              <a:gd name="T6" fmla="*/ 152 w 159"/>
                              <a:gd name="T7" fmla="*/ 0 h 102"/>
                              <a:gd name="T8" fmla="*/ 149 w 159"/>
                              <a:gd name="T9" fmla="*/ 2 h 102"/>
                              <a:gd name="T10" fmla="*/ 152 w 159"/>
                              <a:gd name="T11" fmla="*/ 12 h 102"/>
                              <a:gd name="T12" fmla="*/ 154 w 159"/>
                              <a:gd name="T13" fmla="*/ 22 h 102"/>
                              <a:gd name="T14" fmla="*/ 157 w 159"/>
                              <a:gd name="T15" fmla="*/ 20 h 102"/>
                              <a:gd name="T16" fmla="*/ 159 w 159"/>
                              <a:gd name="T17" fmla="*/ 17 h 102"/>
                              <a:gd name="T18" fmla="*/ 0 w 159"/>
                              <a:gd name="T19" fmla="*/ 67 h 102"/>
                              <a:gd name="T20" fmla="*/ 8 w 159"/>
                              <a:gd name="T21" fmla="*/ 77 h 102"/>
                              <a:gd name="T22" fmla="*/ 13 w 159"/>
                              <a:gd name="T23" fmla="*/ 87 h 102"/>
                              <a:gd name="T24" fmla="*/ 23 w 159"/>
                              <a:gd name="T25" fmla="*/ 94 h 102"/>
                              <a:gd name="T26" fmla="*/ 30 w 159"/>
                              <a:gd name="T27" fmla="*/ 102 h 102"/>
                              <a:gd name="T28" fmla="*/ 33 w 159"/>
                              <a:gd name="T29" fmla="*/ 102 h 102"/>
                              <a:gd name="T30" fmla="*/ 38 w 159"/>
                              <a:gd name="T31" fmla="*/ 99 h 102"/>
                              <a:gd name="T32" fmla="*/ 28 w 159"/>
                              <a:gd name="T33" fmla="*/ 94 h 102"/>
                              <a:gd name="T34" fmla="*/ 18 w 159"/>
                              <a:gd name="T35" fmla="*/ 84 h 102"/>
                              <a:gd name="T36" fmla="*/ 13 w 159"/>
                              <a:gd name="T37" fmla="*/ 74 h 102"/>
                              <a:gd name="T38" fmla="*/ 5 w 159"/>
                              <a:gd name="T39" fmla="*/ 64 h 102"/>
                              <a:gd name="T40" fmla="*/ 0 w 159"/>
                              <a:gd name="T41" fmla="*/ 6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>
                                <a:moveTo>
                                  <a:pt x="159" y="17"/>
                                </a:moveTo>
                                <a:lnTo>
                                  <a:pt x="157" y="7"/>
                                </a:lnTo>
                                <a:lnTo>
                                  <a:pt x="152" y="0"/>
                                </a:lnTo>
                                <a:lnTo>
                                  <a:pt x="152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12"/>
                                </a:lnTo>
                                <a:lnTo>
                                  <a:pt x="154" y="22"/>
                                </a:lnTo>
                                <a:lnTo>
                                  <a:pt x="157" y="20"/>
                                </a:lnTo>
                                <a:lnTo>
                                  <a:pt x="159" y="17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8" y="77"/>
                                </a:lnTo>
                                <a:lnTo>
                                  <a:pt x="13" y="87"/>
                                </a:lnTo>
                                <a:lnTo>
                                  <a:pt x="23" y="94"/>
                                </a:lnTo>
                                <a:lnTo>
                                  <a:pt x="30" y="102"/>
                                </a:lnTo>
                                <a:lnTo>
                                  <a:pt x="33" y="102"/>
                                </a:lnTo>
                                <a:lnTo>
                                  <a:pt x="38" y="99"/>
                                </a:lnTo>
                                <a:lnTo>
                                  <a:pt x="28" y="94"/>
                                </a:lnTo>
                                <a:lnTo>
                                  <a:pt x="18" y="84"/>
                                </a:lnTo>
                                <a:lnTo>
                                  <a:pt x="13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7894"/>
                        <wps:cNvSpPr>
                          <a:spLocks noEditPoints="1"/>
                        </wps:cNvSpPr>
                        <wps:spPr bwMode="auto">
                          <a:xfrm>
                            <a:off x="6608" y="1360"/>
                            <a:ext cx="154" cy="102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0 h 102"/>
                              <a:gd name="T2" fmla="*/ 151 w 154"/>
                              <a:gd name="T3" fmla="*/ 10 h 102"/>
                              <a:gd name="T4" fmla="*/ 149 w 154"/>
                              <a:gd name="T5" fmla="*/ 0 h 102"/>
                              <a:gd name="T6" fmla="*/ 146 w 154"/>
                              <a:gd name="T7" fmla="*/ 2 h 102"/>
                              <a:gd name="T8" fmla="*/ 144 w 154"/>
                              <a:gd name="T9" fmla="*/ 2 h 102"/>
                              <a:gd name="T10" fmla="*/ 146 w 154"/>
                              <a:gd name="T11" fmla="*/ 12 h 102"/>
                              <a:gd name="T12" fmla="*/ 149 w 154"/>
                              <a:gd name="T13" fmla="*/ 25 h 102"/>
                              <a:gd name="T14" fmla="*/ 151 w 154"/>
                              <a:gd name="T15" fmla="*/ 22 h 102"/>
                              <a:gd name="T16" fmla="*/ 154 w 154"/>
                              <a:gd name="T17" fmla="*/ 20 h 102"/>
                              <a:gd name="T18" fmla="*/ 0 w 154"/>
                              <a:gd name="T19" fmla="*/ 64 h 102"/>
                              <a:gd name="T20" fmla="*/ 7 w 154"/>
                              <a:gd name="T21" fmla="*/ 77 h 102"/>
                              <a:gd name="T22" fmla="*/ 12 w 154"/>
                              <a:gd name="T23" fmla="*/ 87 h 102"/>
                              <a:gd name="T24" fmla="*/ 22 w 154"/>
                              <a:gd name="T25" fmla="*/ 94 h 102"/>
                              <a:gd name="T26" fmla="*/ 30 w 154"/>
                              <a:gd name="T27" fmla="*/ 102 h 102"/>
                              <a:gd name="T28" fmla="*/ 35 w 154"/>
                              <a:gd name="T29" fmla="*/ 99 h 102"/>
                              <a:gd name="T30" fmla="*/ 37 w 154"/>
                              <a:gd name="T31" fmla="*/ 99 h 102"/>
                              <a:gd name="T32" fmla="*/ 27 w 154"/>
                              <a:gd name="T33" fmla="*/ 92 h 102"/>
                              <a:gd name="T34" fmla="*/ 17 w 154"/>
                              <a:gd name="T35" fmla="*/ 84 h 102"/>
                              <a:gd name="T36" fmla="*/ 12 w 154"/>
                              <a:gd name="T37" fmla="*/ 74 h 102"/>
                              <a:gd name="T38" fmla="*/ 5 w 154"/>
                              <a:gd name="T39" fmla="*/ 64 h 102"/>
                              <a:gd name="T40" fmla="*/ 0 w 154"/>
                              <a:gd name="T41" fmla="*/ 64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154" y="20"/>
                                </a:moveTo>
                                <a:lnTo>
                                  <a:pt x="151" y="10"/>
                                </a:lnTo>
                                <a:lnTo>
                                  <a:pt x="149" y="0"/>
                                </a:lnTo>
                                <a:lnTo>
                                  <a:pt x="146" y="2"/>
                                </a:lnTo>
                                <a:lnTo>
                                  <a:pt x="144" y="2"/>
                                </a:lnTo>
                                <a:lnTo>
                                  <a:pt x="146" y="12"/>
                                </a:lnTo>
                                <a:lnTo>
                                  <a:pt x="149" y="25"/>
                                </a:lnTo>
                                <a:lnTo>
                                  <a:pt x="151" y="22"/>
                                </a:lnTo>
                                <a:lnTo>
                                  <a:pt x="154" y="20"/>
                                </a:lnTo>
                                <a:close/>
                                <a:moveTo>
                                  <a:pt x="0" y="64"/>
                                </a:moveTo>
                                <a:lnTo>
                                  <a:pt x="7" y="77"/>
                                </a:lnTo>
                                <a:lnTo>
                                  <a:pt x="12" y="87"/>
                                </a:lnTo>
                                <a:lnTo>
                                  <a:pt x="22" y="94"/>
                                </a:lnTo>
                                <a:lnTo>
                                  <a:pt x="30" y="102"/>
                                </a:lnTo>
                                <a:lnTo>
                                  <a:pt x="35" y="99"/>
                                </a:lnTo>
                                <a:lnTo>
                                  <a:pt x="37" y="99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7895"/>
                        <wps:cNvSpPr>
                          <a:spLocks noEditPoints="1"/>
                        </wps:cNvSpPr>
                        <wps:spPr bwMode="auto">
                          <a:xfrm>
                            <a:off x="6610" y="1362"/>
                            <a:ext cx="149" cy="97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0 h 97"/>
                              <a:gd name="T2" fmla="*/ 147 w 149"/>
                              <a:gd name="T3" fmla="*/ 10 h 97"/>
                              <a:gd name="T4" fmla="*/ 144 w 149"/>
                              <a:gd name="T5" fmla="*/ 0 h 97"/>
                              <a:gd name="T6" fmla="*/ 142 w 149"/>
                              <a:gd name="T7" fmla="*/ 0 h 97"/>
                              <a:gd name="T8" fmla="*/ 139 w 149"/>
                              <a:gd name="T9" fmla="*/ 3 h 97"/>
                              <a:gd name="T10" fmla="*/ 144 w 149"/>
                              <a:gd name="T11" fmla="*/ 13 h 97"/>
                              <a:gd name="T12" fmla="*/ 144 w 149"/>
                              <a:gd name="T13" fmla="*/ 25 h 97"/>
                              <a:gd name="T14" fmla="*/ 147 w 149"/>
                              <a:gd name="T15" fmla="*/ 23 h 97"/>
                              <a:gd name="T16" fmla="*/ 149 w 149"/>
                              <a:gd name="T17" fmla="*/ 20 h 97"/>
                              <a:gd name="T18" fmla="*/ 0 w 149"/>
                              <a:gd name="T19" fmla="*/ 62 h 97"/>
                              <a:gd name="T20" fmla="*/ 8 w 149"/>
                              <a:gd name="T21" fmla="*/ 72 h 97"/>
                              <a:gd name="T22" fmla="*/ 13 w 149"/>
                              <a:gd name="T23" fmla="*/ 82 h 97"/>
                              <a:gd name="T24" fmla="*/ 23 w 149"/>
                              <a:gd name="T25" fmla="*/ 92 h 97"/>
                              <a:gd name="T26" fmla="*/ 33 w 149"/>
                              <a:gd name="T27" fmla="*/ 97 h 97"/>
                              <a:gd name="T28" fmla="*/ 35 w 149"/>
                              <a:gd name="T29" fmla="*/ 97 h 97"/>
                              <a:gd name="T30" fmla="*/ 38 w 149"/>
                              <a:gd name="T31" fmla="*/ 97 h 97"/>
                              <a:gd name="T32" fmla="*/ 28 w 149"/>
                              <a:gd name="T33" fmla="*/ 90 h 97"/>
                              <a:gd name="T34" fmla="*/ 18 w 149"/>
                              <a:gd name="T35" fmla="*/ 82 h 97"/>
                              <a:gd name="T36" fmla="*/ 13 w 149"/>
                              <a:gd name="T37" fmla="*/ 72 h 97"/>
                              <a:gd name="T38" fmla="*/ 5 w 149"/>
                              <a:gd name="T39" fmla="*/ 62 h 97"/>
                              <a:gd name="T40" fmla="*/ 0 w 149"/>
                              <a:gd name="T41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>
                                <a:moveTo>
                                  <a:pt x="149" y="20"/>
                                </a:moveTo>
                                <a:lnTo>
                                  <a:pt x="147" y="10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3"/>
                                </a:lnTo>
                                <a:lnTo>
                                  <a:pt x="144" y="13"/>
                                </a:lnTo>
                                <a:lnTo>
                                  <a:pt x="144" y="25"/>
                                </a:lnTo>
                                <a:lnTo>
                                  <a:pt x="147" y="23"/>
                                </a:lnTo>
                                <a:lnTo>
                                  <a:pt x="149" y="20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8" y="72"/>
                                </a:lnTo>
                                <a:lnTo>
                                  <a:pt x="13" y="82"/>
                                </a:lnTo>
                                <a:lnTo>
                                  <a:pt x="23" y="92"/>
                                </a:lnTo>
                                <a:lnTo>
                                  <a:pt x="33" y="97"/>
                                </a:lnTo>
                                <a:lnTo>
                                  <a:pt x="35" y="97"/>
                                </a:lnTo>
                                <a:lnTo>
                                  <a:pt x="38" y="97"/>
                                </a:lnTo>
                                <a:lnTo>
                                  <a:pt x="28" y="90"/>
                                </a:lnTo>
                                <a:lnTo>
                                  <a:pt x="18" y="82"/>
                                </a:lnTo>
                                <a:lnTo>
                                  <a:pt x="13" y="72"/>
                                </a:lnTo>
                                <a:lnTo>
                                  <a:pt x="5" y="62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896"/>
                        <wps:cNvSpPr>
                          <a:spLocks noEditPoints="1"/>
                        </wps:cNvSpPr>
                        <wps:spPr bwMode="auto">
                          <a:xfrm>
                            <a:off x="6613" y="1362"/>
                            <a:ext cx="144" cy="97"/>
                          </a:xfrm>
                          <a:custGeom>
                            <a:avLst/>
                            <a:gdLst>
                              <a:gd name="T0" fmla="*/ 144 w 144"/>
                              <a:gd name="T1" fmla="*/ 23 h 97"/>
                              <a:gd name="T2" fmla="*/ 141 w 144"/>
                              <a:gd name="T3" fmla="*/ 10 h 97"/>
                              <a:gd name="T4" fmla="*/ 139 w 144"/>
                              <a:gd name="T5" fmla="*/ 0 h 97"/>
                              <a:gd name="T6" fmla="*/ 136 w 144"/>
                              <a:gd name="T7" fmla="*/ 3 h 97"/>
                              <a:gd name="T8" fmla="*/ 134 w 144"/>
                              <a:gd name="T9" fmla="*/ 3 h 97"/>
                              <a:gd name="T10" fmla="*/ 139 w 144"/>
                              <a:gd name="T11" fmla="*/ 15 h 97"/>
                              <a:gd name="T12" fmla="*/ 141 w 144"/>
                              <a:gd name="T13" fmla="*/ 28 h 97"/>
                              <a:gd name="T14" fmla="*/ 141 w 144"/>
                              <a:gd name="T15" fmla="*/ 25 h 97"/>
                              <a:gd name="T16" fmla="*/ 144 w 144"/>
                              <a:gd name="T17" fmla="*/ 23 h 97"/>
                              <a:gd name="T18" fmla="*/ 0 w 144"/>
                              <a:gd name="T19" fmla="*/ 62 h 97"/>
                              <a:gd name="T20" fmla="*/ 7 w 144"/>
                              <a:gd name="T21" fmla="*/ 72 h 97"/>
                              <a:gd name="T22" fmla="*/ 12 w 144"/>
                              <a:gd name="T23" fmla="*/ 82 h 97"/>
                              <a:gd name="T24" fmla="*/ 22 w 144"/>
                              <a:gd name="T25" fmla="*/ 90 h 97"/>
                              <a:gd name="T26" fmla="*/ 32 w 144"/>
                              <a:gd name="T27" fmla="*/ 97 h 97"/>
                              <a:gd name="T28" fmla="*/ 35 w 144"/>
                              <a:gd name="T29" fmla="*/ 97 h 97"/>
                              <a:gd name="T30" fmla="*/ 37 w 144"/>
                              <a:gd name="T31" fmla="*/ 95 h 97"/>
                              <a:gd name="T32" fmla="*/ 27 w 144"/>
                              <a:gd name="T33" fmla="*/ 90 h 97"/>
                              <a:gd name="T34" fmla="*/ 20 w 144"/>
                              <a:gd name="T35" fmla="*/ 80 h 97"/>
                              <a:gd name="T36" fmla="*/ 10 w 144"/>
                              <a:gd name="T37" fmla="*/ 72 h 97"/>
                              <a:gd name="T38" fmla="*/ 5 w 144"/>
                              <a:gd name="T39" fmla="*/ 60 h 97"/>
                              <a:gd name="T40" fmla="*/ 0 w 144"/>
                              <a:gd name="T41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>
                                <a:moveTo>
                                  <a:pt x="144" y="23"/>
                                </a:moveTo>
                                <a:lnTo>
                                  <a:pt x="141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3"/>
                                </a:lnTo>
                                <a:lnTo>
                                  <a:pt x="134" y="3"/>
                                </a:lnTo>
                                <a:lnTo>
                                  <a:pt x="139" y="15"/>
                                </a:lnTo>
                                <a:lnTo>
                                  <a:pt x="141" y="28"/>
                                </a:lnTo>
                                <a:lnTo>
                                  <a:pt x="141" y="25"/>
                                </a:lnTo>
                                <a:lnTo>
                                  <a:pt x="144" y="23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7" y="72"/>
                                </a:lnTo>
                                <a:lnTo>
                                  <a:pt x="12" y="82"/>
                                </a:lnTo>
                                <a:lnTo>
                                  <a:pt x="22" y="90"/>
                                </a:lnTo>
                                <a:lnTo>
                                  <a:pt x="32" y="97"/>
                                </a:lnTo>
                                <a:lnTo>
                                  <a:pt x="35" y="97"/>
                                </a:lnTo>
                                <a:lnTo>
                                  <a:pt x="37" y="95"/>
                                </a:lnTo>
                                <a:lnTo>
                                  <a:pt x="27" y="90"/>
                                </a:lnTo>
                                <a:lnTo>
                                  <a:pt x="20" y="80"/>
                                </a:lnTo>
                                <a:lnTo>
                                  <a:pt x="10" y="72"/>
                                </a:lnTo>
                                <a:lnTo>
                                  <a:pt x="5" y="6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806" name="Group 7897"/>
                      <wpg:cNvGrpSpPr>
                        <a:grpSpLocks/>
                      </wpg:cNvGrpSpPr>
                      <wpg:grpSpPr bwMode="auto">
                        <a:xfrm>
                          <a:off x="440055" y="137795"/>
                          <a:ext cx="309245" cy="582930"/>
                          <a:chOff x="6354" y="631"/>
                          <a:chExt cx="487" cy="918"/>
                        </a:xfrm>
                      </wpg:grpSpPr>
                      <wps:wsp>
                        <wps:cNvPr id="807" name="Freeform 7898"/>
                        <wps:cNvSpPr>
                          <a:spLocks noEditPoints="1"/>
                        </wps:cNvSpPr>
                        <wps:spPr bwMode="auto">
                          <a:xfrm>
                            <a:off x="6615" y="1365"/>
                            <a:ext cx="139" cy="94"/>
                          </a:xfrm>
                          <a:custGeom>
                            <a:avLst/>
                            <a:gdLst>
                              <a:gd name="T0" fmla="*/ 139 w 139"/>
                              <a:gd name="T1" fmla="*/ 22 h 94"/>
                              <a:gd name="T2" fmla="*/ 139 w 139"/>
                              <a:gd name="T3" fmla="*/ 10 h 94"/>
                              <a:gd name="T4" fmla="*/ 134 w 139"/>
                              <a:gd name="T5" fmla="*/ 0 h 94"/>
                              <a:gd name="T6" fmla="*/ 132 w 139"/>
                              <a:gd name="T7" fmla="*/ 0 h 94"/>
                              <a:gd name="T8" fmla="*/ 129 w 139"/>
                              <a:gd name="T9" fmla="*/ 2 h 94"/>
                              <a:gd name="T10" fmla="*/ 134 w 139"/>
                              <a:gd name="T11" fmla="*/ 15 h 94"/>
                              <a:gd name="T12" fmla="*/ 137 w 139"/>
                              <a:gd name="T13" fmla="*/ 27 h 94"/>
                              <a:gd name="T14" fmla="*/ 139 w 139"/>
                              <a:gd name="T15" fmla="*/ 25 h 94"/>
                              <a:gd name="T16" fmla="*/ 139 w 139"/>
                              <a:gd name="T17" fmla="*/ 22 h 94"/>
                              <a:gd name="T18" fmla="*/ 0 w 139"/>
                              <a:gd name="T19" fmla="*/ 59 h 94"/>
                              <a:gd name="T20" fmla="*/ 8 w 139"/>
                              <a:gd name="T21" fmla="*/ 69 h 94"/>
                              <a:gd name="T22" fmla="*/ 13 w 139"/>
                              <a:gd name="T23" fmla="*/ 79 h 94"/>
                              <a:gd name="T24" fmla="*/ 23 w 139"/>
                              <a:gd name="T25" fmla="*/ 87 h 94"/>
                              <a:gd name="T26" fmla="*/ 33 w 139"/>
                              <a:gd name="T27" fmla="*/ 94 h 94"/>
                              <a:gd name="T28" fmla="*/ 35 w 139"/>
                              <a:gd name="T29" fmla="*/ 92 h 94"/>
                              <a:gd name="T30" fmla="*/ 40 w 139"/>
                              <a:gd name="T31" fmla="*/ 92 h 94"/>
                              <a:gd name="T32" fmla="*/ 28 w 139"/>
                              <a:gd name="T33" fmla="*/ 84 h 94"/>
                              <a:gd name="T34" fmla="*/ 20 w 139"/>
                              <a:gd name="T35" fmla="*/ 77 h 94"/>
                              <a:gd name="T36" fmla="*/ 10 w 139"/>
                              <a:gd name="T37" fmla="*/ 67 h 94"/>
                              <a:gd name="T38" fmla="*/ 5 w 139"/>
                              <a:gd name="T39" fmla="*/ 57 h 94"/>
                              <a:gd name="T40" fmla="*/ 0 w 139"/>
                              <a:gd name="T41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>
                                <a:moveTo>
                                  <a:pt x="139" y="22"/>
                                </a:move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2"/>
                                </a:lnTo>
                                <a:lnTo>
                                  <a:pt x="134" y="15"/>
                                </a:lnTo>
                                <a:lnTo>
                                  <a:pt x="137" y="27"/>
                                </a:lnTo>
                                <a:lnTo>
                                  <a:pt x="139" y="25"/>
                                </a:lnTo>
                                <a:lnTo>
                                  <a:pt x="139" y="22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8" y="69"/>
                                </a:lnTo>
                                <a:lnTo>
                                  <a:pt x="13" y="79"/>
                                </a:lnTo>
                                <a:lnTo>
                                  <a:pt x="23" y="87"/>
                                </a:lnTo>
                                <a:lnTo>
                                  <a:pt x="33" y="94"/>
                                </a:lnTo>
                                <a:lnTo>
                                  <a:pt x="35" y="92"/>
                                </a:lnTo>
                                <a:lnTo>
                                  <a:pt x="40" y="92"/>
                                </a:lnTo>
                                <a:lnTo>
                                  <a:pt x="28" y="84"/>
                                </a:lnTo>
                                <a:lnTo>
                                  <a:pt x="20" y="77"/>
                                </a:lnTo>
                                <a:lnTo>
                                  <a:pt x="10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7899"/>
                        <wps:cNvSpPr>
                          <a:spLocks noEditPoints="1"/>
                        </wps:cNvSpPr>
                        <wps:spPr bwMode="auto">
                          <a:xfrm>
                            <a:off x="6618" y="1365"/>
                            <a:ext cx="136" cy="92"/>
                          </a:xfrm>
                          <a:custGeom>
                            <a:avLst/>
                            <a:gdLst>
                              <a:gd name="T0" fmla="*/ 136 w 136"/>
                              <a:gd name="T1" fmla="*/ 25 h 92"/>
                              <a:gd name="T2" fmla="*/ 134 w 136"/>
                              <a:gd name="T3" fmla="*/ 12 h 92"/>
                              <a:gd name="T4" fmla="*/ 129 w 136"/>
                              <a:gd name="T5" fmla="*/ 0 h 92"/>
                              <a:gd name="T6" fmla="*/ 126 w 136"/>
                              <a:gd name="T7" fmla="*/ 2 h 92"/>
                              <a:gd name="T8" fmla="*/ 126 w 136"/>
                              <a:gd name="T9" fmla="*/ 5 h 92"/>
                              <a:gd name="T10" fmla="*/ 129 w 136"/>
                              <a:gd name="T11" fmla="*/ 15 h 92"/>
                              <a:gd name="T12" fmla="*/ 131 w 136"/>
                              <a:gd name="T13" fmla="*/ 30 h 92"/>
                              <a:gd name="T14" fmla="*/ 131 w 136"/>
                              <a:gd name="T15" fmla="*/ 30 h 92"/>
                              <a:gd name="T16" fmla="*/ 134 w 136"/>
                              <a:gd name="T17" fmla="*/ 27 h 92"/>
                              <a:gd name="T18" fmla="*/ 136 w 136"/>
                              <a:gd name="T19" fmla="*/ 25 h 92"/>
                              <a:gd name="T20" fmla="*/ 0 w 136"/>
                              <a:gd name="T21" fmla="*/ 57 h 92"/>
                              <a:gd name="T22" fmla="*/ 5 w 136"/>
                              <a:gd name="T23" fmla="*/ 69 h 92"/>
                              <a:gd name="T24" fmla="*/ 15 w 136"/>
                              <a:gd name="T25" fmla="*/ 77 h 92"/>
                              <a:gd name="T26" fmla="*/ 22 w 136"/>
                              <a:gd name="T27" fmla="*/ 87 h 92"/>
                              <a:gd name="T28" fmla="*/ 32 w 136"/>
                              <a:gd name="T29" fmla="*/ 92 h 92"/>
                              <a:gd name="T30" fmla="*/ 37 w 136"/>
                              <a:gd name="T31" fmla="*/ 92 h 92"/>
                              <a:gd name="T32" fmla="*/ 39 w 136"/>
                              <a:gd name="T33" fmla="*/ 89 h 92"/>
                              <a:gd name="T34" fmla="*/ 27 w 136"/>
                              <a:gd name="T35" fmla="*/ 84 h 92"/>
                              <a:gd name="T36" fmla="*/ 20 w 136"/>
                              <a:gd name="T37" fmla="*/ 77 h 92"/>
                              <a:gd name="T38" fmla="*/ 12 w 136"/>
                              <a:gd name="T39" fmla="*/ 67 h 92"/>
                              <a:gd name="T40" fmla="*/ 5 w 136"/>
                              <a:gd name="T41" fmla="*/ 57 h 92"/>
                              <a:gd name="T42" fmla="*/ 0 w 136"/>
                              <a:gd name="T43" fmla="*/ 57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>
                                <a:moveTo>
                                  <a:pt x="136" y="25"/>
                                </a:moveTo>
                                <a:lnTo>
                                  <a:pt x="134" y="12"/>
                                </a:lnTo>
                                <a:lnTo>
                                  <a:pt x="129" y="0"/>
                                </a:lnTo>
                                <a:lnTo>
                                  <a:pt x="126" y="2"/>
                                </a:lnTo>
                                <a:lnTo>
                                  <a:pt x="126" y="5"/>
                                </a:lnTo>
                                <a:lnTo>
                                  <a:pt x="129" y="15"/>
                                </a:lnTo>
                                <a:lnTo>
                                  <a:pt x="131" y="30"/>
                                </a:lnTo>
                                <a:lnTo>
                                  <a:pt x="131" y="30"/>
                                </a:lnTo>
                                <a:lnTo>
                                  <a:pt x="134" y="27"/>
                                </a:lnTo>
                                <a:lnTo>
                                  <a:pt x="136" y="25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5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37" y="92"/>
                                </a:lnTo>
                                <a:lnTo>
                                  <a:pt x="39" y="89"/>
                                </a:lnTo>
                                <a:lnTo>
                                  <a:pt x="27" y="84"/>
                                </a:lnTo>
                                <a:lnTo>
                                  <a:pt x="20" y="77"/>
                                </a:lnTo>
                                <a:lnTo>
                                  <a:pt x="12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7900"/>
                        <wps:cNvSpPr>
                          <a:spLocks noEditPoints="1"/>
                        </wps:cNvSpPr>
                        <wps:spPr bwMode="auto">
                          <a:xfrm>
                            <a:off x="6620" y="1367"/>
                            <a:ext cx="132" cy="90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90"/>
                              <a:gd name="T2" fmla="*/ 129 w 132"/>
                              <a:gd name="T3" fmla="*/ 13 h 90"/>
                              <a:gd name="T4" fmla="*/ 124 w 132"/>
                              <a:gd name="T5" fmla="*/ 0 h 90"/>
                              <a:gd name="T6" fmla="*/ 124 w 132"/>
                              <a:gd name="T7" fmla="*/ 3 h 90"/>
                              <a:gd name="T8" fmla="*/ 122 w 132"/>
                              <a:gd name="T9" fmla="*/ 3 h 90"/>
                              <a:gd name="T10" fmla="*/ 124 w 132"/>
                              <a:gd name="T11" fmla="*/ 15 h 90"/>
                              <a:gd name="T12" fmla="*/ 127 w 132"/>
                              <a:gd name="T13" fmla="*/ 28 h 90"/>
                              <a:gd name="T14" fmla="*/ 127 w 132"/>
                              <a:gd name="T15" fmla="*/ 28 h 90"/>
                              <a:gd name="T16" fmla="*/ 127 w 132"/>
                              <a:gd name="T17" fmla="*/ 30 h 90"/>
                              <a:gd name="T18" fmla="*/ 129 w 132"/>
                              <a:gd name="T19" fmla="*/ 28 h 90"/>
                              <a:gd name="T20" fmla="*/ 132 w 132"/>
                              <a:gd name="T21" fmla="*/ 25 h 90"/>
                              <a:gd name="T22" fmla="*/ 0 w 132"/>
                              <a:gd name="T23" fmla="*/ 55 h 90"/>
                              <a:gd name="T24" fmla="*/ 5 w 132"/>
                              <a:gd name="T25" fmla="*/ 65 h 90"/>
                              <a:gd name="T26" fmla="*/ 15 w 132"/>
                              <a:gd name="T27" fmla="*/ 75 h 90"/>
                              <a:gd name="T28" fmla="*/ 23 w 132"/>
                              <a:gd name="T29" fmla="*/ 82 h 90"/>
                              <a:gd name="T30" fmla="*/ 35 w 132"/>
                              <a:gd name="T31" fmla="*/ 90 h 90"/>
                              <a:gd name="T32" fmla="*/ 37 w 132"/>
                              <a:gd name="T33" fmla="*/ 87 h 90"/>
                              <a:gd name="T34" fmla="*/ 40 w 132"/>
                              <a:gd name="T35" fmla="*/ 87 h 90"/>
                              <a:gd name="T36" fmla="*/ 30 w 132"/>
                              <a:gd name="T37" fmla="*/ 80 h 90"/>
                              <a:gd name="T38" fmla="*/ 20 w 132"/>
                              <a:gd name="T39" fmla="*/ 72 h 90"/>
                              <a:gd name="T40" fmla="*/ 13 w 132"/>
                              <a:gd name="T41" fmla="*/ 65 h 90"/>
                              <a:gd name="T42" fmla="*/ 5 w 132"/>
                              <a:gd name="T43" fmla="*/ 55 h 90"/>
                              <a:gd name="T44" fmla="*/ 0 w 132"/>
                              <a:gd name="T45" fmla="*/ 5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>
                                <a:moveTo>
                                  <a:pt x="132" y="25"/>
                                </a:moveTo>
                                <a:lnTo>
                                  <a:pt x="129" y="13"/>
                                </a:lnTo>
                                <a:lnTo>
                                  <a:pt x="124" y="0"/>
                                </a:lnTo>
                                <a:lnTo>
                                  <a:pt x="124" y="3"/>
                                </a:lnTo>
                                <a:lnTo>
                                  <a:pt x="122" y="3"/>
                                </a:lnTo>
                                <a:lnTo>
                                  <a:pt x="124" y="15"/>
                                </a:lnTo>
                                <a:lnTo>
                                  <a:pt x="127" y="28"/>
                                </a:lnTo>
                                <a:lnTo>
                                  <a:pt x="127" y="28"/>
                                </a:lnTo>
                                <a:lnTo>
                                  <a:pt x="127" y="30"/>
                                </a:lnTo>
                                <a:lnTo>
                                  <a:pt x="129" y="28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5" y="65"/>
                                </a:lnTo>
                                <a:lnTo>
                                  <a:pt x="15" y="75"/>
                                </a:lnTo>
                                <a:lnTo>
                                  <a:pt x="23" y="82"/>
                                </a:lnTo>
                                <a:lnTo>
                                  <a:pt x="35" y="90"/>
                                </a:lnTo>
                                <a:lnTo>
                                  <a:pt x="37" y="87"/>
                                </a:lnTo>
                                <a:lnTo>
                                  <a:pt x="40" y="87"/>
                                </a:lnTo>
                                <a:lnTo>
                                  <a:pt x="30" y="80"/>
                                </a:lnTo>
                                <a:lnTo>
                                  <a:pt x="20" y="72"/>
                                </a:lnTo>
                                <a:lnTo>
                                  <a:pt x="13" y="65"/>
                                </a:lnTo>
                                <a:lnTo>
                                  <a:pt x="5" y="55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7901"/>
                        <wps:cNvSpPr>
                          <a:spLocks noEditPoints="1"/>
                        </wps:cNvSpPr>
                        <wps:spPr bwMode="auto">
                          <a:xfrm>
                            <a:off x="6623" y="1370"/>
                            <a:ext cx="126" cy="84"/>
                          </a:xfrm>
                          <a:custGeom>
                            <a:avLst/>
                            <a:gdLst>
                              <a:gd name="T0" fmla="*/ 126 w 126"/>
                              <a:gd name="T1" fmla="*/ 25 h 84"/>
                              <a:gd name="T2" fmla="*/ 124 w 126"/>
                              <a:gd name="T3" fmla="*/ 10 h 84"/>
                              <a:gd name="T4" fmla="*/ 121 w 126"/>
                              <a:gd name="T5" fmla="*/ 0 h 84"/>
                              <a:gd name="T6" fmla="*/ 119 w 126"/>
                              <a:gd name="T7" fmla="*/ 0 h 84"/>
                              <a:gd name="T8" fmla="*/ 116 w 126"/>
                              <a:gd name="T9" fmla="*/ 2 h 84"/>
                              <a:gd name="T10" fmla="*/ 119 w 126"/>
                              <a:gd name="T11" fmla="*/ 12 h 84"/>
                              <a:gd name="T12" fmla="*/ 121 w 126"/>
                              <a:gd name="T13" fmla="*/ 25 h 84"/>
                              <a:gd name="T14" fmla="*/ 121 w 126"/>
                              <a:gd name="T15" fmla="*/ 27 h 84"/>
                              <a:gd name="T16" fmla="*/ 121 w 126"/>
                              <a:gd name="T17" fmla="*/ 30 h 84"/>
                              <a:gd name="T18" fmla="*/ 124 w 126"/>
                              <a:gd name="T19" fmla="*/ 27 h 84"/>
                              <a:gd name="T20" fmla="*/ 126 w 126"/>
                              <a:gd name="T21" fmla="*/ 25 h 84"/>
                              <a:gd name="T22" fmla="*/ 126 w 126"/>
                              <a:gd name="T23" fmla="*/ 25 h 84"/>
                              <a:gd name="T24" fmla="*/ 0 w 126"/>
                              <a:gd name="T25" fmla="*/ 52 h 84"/>
                              <a:gd name="T26" fmla="*/ 7 w 126"/>
                              <a:gd name="T27" fmla="*/ 62 h 84"/>
                              <a:gd name="T28" fmla="*/ 15 w 126"/>
                              <a:gd name="T29" fmla="*/ 72 h 84"/>
                              <a:gd name="T30" fmla="*/ 22 w 126"/>
                              <a:gd name="T31" fmla="*/ 79 h 84"/>
                              <a:gd name="T32" fmla="*/ 34 w 126"/>
                              <a:gd name="T33" fmla="*/ 84 h 84"/>
                              <a:gd name="T34" fmla="*/ 37 w 126"/>
                              <a:gd name="T35" fmla="*/ 84 h 84"/>
                              <a:gd name="T36" fmla="*/ 39 w 126"/>
                              <a:gd name="T37" fmla="*/ 82 h 84"/>
                              <a:gd name="T38" fmla="*/ 30 w 126"/>
                              <a:gd name="T39" fmla="*/ 77 h 84"/>
                              <a:gd name="T40" fmla="*/ 20 w 126"/>
                              <a:gd name="T41" fmla="*/ 69 h 84"/>
                              <a:gd name="T42" fmla="*/ 12 w 126"/>
                              <a:gd name="T43" fmla="*/ 62 h 84"/>
                              <a:gd name="T44" fmla="*/ 5 w 126"/>
                              <a:gd name="T45" fmla="*/ 50 h 84"/>
                              <a:gd name="T46" fmla="*/ 0 w 126"/>
                              <a:gd name="T47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>
                                <a:moveTo>
                                  <a:pt x="126" y="25"/>
                                </a:moveTo>
                                <a:lnTo>
                                  <a:pt x="124" y="10"/>
                                </a:lnTo>
                                <a:lnTo>
                                  <a:pt x="121" y="0"/>
                                </a:lnTo>
                                <a:lnTo>
                                  <a:pt x="119" y="0"/>
                                </a:lnTo>
                                <a:lnTo>
                                  <a:pt x="116" y="2"/>
                                </a:lnTo>
                                <a:lnTo>
                                  <a:pt x="119" y="12"/>
                                </a:lnTo>
                                <a:lnTo>
                                  <a:pt x="121" y="25"/>
                                </a:lnTo>
                                <a:lnTo>
                                  <a:pt x="121" y="27"/>
                                </a:lnTo>
                                <a:lnTo>
                                  <a:pt x="121" y="30"/>
                                </a:lnTo>
                                <a:lnTo>
                                  <a:pt x="124" y="27"/>
                                </a:lnTo>
                                <a:lnTo>
                                  <a:pt x="126" y="25"/>
                                </a:lnTo>
                                <a:lnTo>
                                  <a:pt x="126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7" y="62"/>
                                </a:lnTo>
                                <a:lnTo>
                                  <a:pt x="15" y="72"/>
                                </a:lnTo>
                                <a:lnTo>
                                  <a:pt x="22" y="79"/>
                                </a:lnTo>
                                <a:lnTo>
                                  <a:pt x="34" y="84"/>
                                </a:lnTo>
                                <a:lnTo>
                                  <a:pt x="37" y="84"/>
                                </a:lnTo>
                                <a:lnTo>
                                  <a:pt x="39" y="82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2" y="62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7902"/>
                        <wps:cNvSpPr>
                          <a:spLocks noEditPoints="1"/>
                        </wps:cNvSpPr>
                        <wps:spPr bwMode="auto">
                          <a:xfrm>
                            <a:off x="6625" y="1370"/>
                            <a:ext cx="122" cy="84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84"/>
                              <a:gd name="T2" fmla="*/ 119 w 122"/>
                              <a:gd name="T3" fmla="*/ 12 h 84"/>
                              <a:gd name="T4" fmla="*/ 117 w 122"/>
                              <a:gd name="T5" fmla="*/ 0 h 84"/>
                              <a:gd name="T6" fmla="*/ 114 w 122"/>
                              <a:gd name="T7" fmla="*/ 2 h 84"/>
                              <a:gd name="T8" fmla="*/ 112 w 122"/>
                              <a:gd name="T9" fmla="*/ 2 h 84"/>
                              <a:gd name="T10" fmla="*/ 114 w 122"/>
                              <a:gd name="T11" fmla="*/ 12 h 84"/>
                              <a:gd name="T12" fmla="*/ 117 w 122"/>
                              <a:gd name="T13" fmla="*/ 25 h 84"/>
                              <a:gd name="T14" fmla="*/ 117 w 122"/>
                              <a:gd name="T15" fmla="*/ 27 h 84"/>
                              <a:gd name="T16" fmla="*/ 114 w 122"/>
                              <a:gd name="T17" fmla="*/ 32 h 84"/>
                              <a:gd name="T18" fmla="*/ 119 w 122"/>
                              <a:gd name="T19" fmla="*/ 30 h 84"/>
                              <a:gd name="T20" fmla="*/ 122 w 122"/>
                              <a:gd name="T21" fmla="*/ 27 h 84"/>
                              <a:gd name="T22" fmla="*/ 122 w 122"/>
                              <a:gd name="T23" fmla="*/ 25 h 84"/>
                              <a:gd name="T24" fmla="*/ 122 w 122"/>
                              <a:gd name="T25" fmla="*/ 25 h 84"/>
                              <a:gd name="T26" fmla="*/ 0 w 122"/>
                              <a:gd name="T27" fmla="*/ 52 h 84"/>
                              <a:gd name="T28" fmla="*/ 8 w 122"/>
                              <a:gd name="T29" fmla="*/ 62 h 84"/>
                              <a:gd name="T30" fmla="*/ 15 w 122"/>
                              <a:gd name="T31" fmla="*/ 69 h 84"/>
                              <a:gd name="T32" fmla="*/ 25 w 122"/>
                              <a:gd name="T33" fmla="*/ 77 h 84"/>
                              <a:gd name="T34" fmla="*/ 35 w 122"/>
                              <a:gd name="T35" fmla="*/ 84 h 84"/>
                              <a:gd name="T36" fmla="*/ 37 w 122"/>
                              <a:gd name="T37" fmla="*/ 82 h 84"/>
                              <a:gd name="T38" fmla="*/ 42 w 122"/>
                              <a:gd name="T39" fmla="*/ 79 h 84"/>
                              <a:gd name="T40" fmla="*/ 30 w 122"/>
                              <a:gd name="T41" fmla="*/ 77 h 84"/>
                              <a:gd name="T42" fmla="*/ 20 w 122"/>
                              <a:gd name="T43" fmla="*/ 69 h 84"/>
                              <a:gd name="T44" fmla="*/ 13 w 122"/>
                              <a:gd name="T45" fmla="*/ 59 h 84"/>
                              <a:gd name="T46" fmla="*/ 5 w 122"/>
                              <a:gd name="T47" fmla="*/ 50 h 84"/>
                              <a:gd name="T48" fmla="*/ 0 w 122"/>
                              <a:gd name="T49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>
                                <a:moveTo>
                                  <a:pt x="122" y="25"/>
                                </a:moveTo>
                                <a:lnTo>
                                  <a:pt x="119" y="12"/>
                                </a:lnTo>
                                <a:lnTo>
                                  <a:pt x="117" y="0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14" y="12"/>
                                </a:lnTo>
                                <a:lnTo>
                                  <a:pt x="117" y="25"/>
                                </a:lnTo>
                                <a:lnTo>
                                  <a:pt x="117" y="27"/>
                                </a:lnTo>
                                <a:lnTo>
                                  <a:pt x="114" y="32"/>
                                </a:lnTo>
                                <a:lnTo>
                                  <a:pt x="119" y="30"/>
                                </a:lnTo>
                                <a:lnTo>
                                  <a:pt x="122" y="27"/>
                                </a:lnTo>
                                <a:lnTo>
                                  <a:pt x="122" y="25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8" y="62"/>
                                </a:lnTo>
                                <a:lnTo>
                                  <a:pt x="15" y="69"/>
                                </a:lnTo>
                                <a:lnTo>
                                  <a:pt x="25" y="77"/>
                                </a:lnTo>
                                <a:lnTo>
                                  <a:pt x="35" y="84"/>
                                </a:lnTo>
                                <a:lnTo>
                                  <a:pt x="37" y="82"/>
                                </a:lnTo>
                                <a:lnTo>
                                  <a:pt x="42" y="79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3" y="59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903"/>
                        <wps:cNvSpPr>
                          <a:spLocks noEditPoints="1"/>
                        </wps:cNvSpPr>
                        <wps:spPr bwMode="auto">
                          <a:xfrm>
                            <a:off x="6628" y="1372"/>
                            <a:ext cx="116" cy="80"/>
                          </a:xfrm>
                          <a:custGeom>
                            <a:avLst/>
                            <a:gdLst>
                              <a:gd name="T0" fmla="*/ 116 w 116"/>
                              <a:gd name="T1" fmla="*/ 23 h 80"/>
                              <a:gd name="T2" fmla="*/ 114 w 116"/>
                              <a:gd name="T3" fmla="*/ 10 h 80"/>
                              <a:gd name="T4" fmla="*/ 111 w 116"/>
                              <a:gd name="T5" fmla="*/ 0 h 80"/>
                              <a:gd name="T6" fmla="*/ 109 w 116"/>
                              <a:gd name="T7" fmla="*/ 0 h 80"/>
                              <a:gd name="T8" fmla="*/ 107 w 116"/>
                              <a:gd name="T9" fmla="*/ 3 h 80"/>
                              <a:gd name="T10" fmla="*/ 109 w 116"/>
                              <a:gd name="T11" fmla="*/ 13 h 80"/>
                              <a:gd name="T12" fmla="*/ 111 w 116"/>
                              <a:gd name="T13" fmla="*/ 23 h 80"/>
                              <a:gd name="T14" fmla="*/ 111 w 116"/>
                              <a:gd name="T15" fmla="*/ 28 h 80"/>
                              <a:gd name="T16" fmla="*/ 109 w 116"/>
                              <a:gd name="T17" fmla="*/ 33 h 80"/>
                              <a:gd name="T18" fmla="*/ 111 w 116"/>
                              <a:gd name="T19" fmla="*/ 30 h 80"/>
                              <a:gd name="T20" fmla="*/ 116 w 116"/>
                              <a:gd name="T21" fmla="*/ 28 h 80"/>
                              <a:gd name="T22" fmla="*/ 116 w 116"/>
                              <a:gd name="T23" fmla="*/ 25 h 80"/>
                              <a:gd name="T24" fmla="*/ 116 w 116"/>
                              <a:gd name="T25" fmla="*/ 23 h 80"/>
                              <a:gd name="T26" fmla="*/ 0 w 116"/>
                              <a:gd name="T27" fmla="*/ 48 h 80"/>
                              <a:gd name="T28" fmla="*/ 7 w 116"/>
                              <a:gd name="T29" fmla="*/ 60 h 80"/>
                              <a:gd name="T30" fmla="*/ 15 w 116"/>
                              <a:gd name="T31" fmla="*/ 67 h 80"/>
                              <a:gd name="T32" fmla="*/ 25 w 116"/>
                              <a:gd name="T33" fmla="*/ 75 h 80"/>
                              <a:gd name="T34" fmla="*/ 34 w 116"/>
                              <a:gd name="T35" fmla="*/ 80 h 80"/>
                              <a:gd name="T36" fmla="*/ 39 w 116"/>
                              <a:gd name="T37" fmla="*/ 77 h 80"/>
                              <a:gd name="T38" fmla="*/ 42 w 116"/>
                              <a:gd name="T39" fmla="*/ 77 h 80"/>
                              <a:gd name="T40" fmla="*/ 29 w 116"/>
                              <a:gd name="T41" fmla="*/ 72 h 80"/>
                              <a:gd name="T42" fmla="*/ 20 w 116"/>
                              <a:gd name="T43" fmla="*/ 65 h 80"/>
                              <a:gd name="T44" fmla="*/ 12 w 116"/>
                              <a:gd name="T45" fmla="*/ 57 h 80"/>
                              <a:gd name="T46" fmla="*/ 5 w 116"/>
                              <a:gd name="T47" fmla="*/ 48 h 80"/>
                              <a:gd name="T48" fmla="*/ 2 w 116"/>
                              <a:gd name="T49" fmla="*/ 48 h 80"/>
                              <a:gd name="T50" fmla="*/ 0 w 116"/>
                              <a:gd name="T51" fmla="*/ 48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>
                                <a:moveTo>
                                  <a:pt x="116" y="23"/>
                                </a:moveTo>
                                <a:lnTo>
                                  <a:pt x="114" y="10"/>
                                </a:lnTo>
                                <a:lnTo>
                                  <a:pt x="111" y="0"/>
                                </a:lnTo>
                                <a:lnTo>
                                  <a:pt x="109" y="0"/>
                                </a:lnTo>
                                <a:lnTo>
                                  <a:pt x="107" y="3"/>
                                </a:lnTo>
                                <a:lnTo>
                                  <a:pt x="109" y="13"/>
                                </a:lnTo>
                                <a:lnTo>
                                  <a:pt x="111" y="23"/>
                                </a:lnTo>
                                <a:lnTo>
                                  <a:pt x="111" y="28"/>
                                </a:lnTo>
                                <a:lnTo>
                                  <a:pt x="109" y="33"/>
                                </a:lnTo>
                                <a:lnTo>
                                  <a:pt x="111" y="30"/>
                                </a:lnTo>
                                <a:lnTo>
                                  <a:pt x="116" y="28"/>
                                </a:lnTo>
                                <a:lnTo>
                                  <a:pt x="116" y="25"/>
                                </a:lnTo>
                                <a:lnTo>
                                  <a:pt x="116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7" y="60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4" y="80"/>
                                </a:lnTo>
                                <a:lnTo>
                                  <a:pt x="39" y="77"/>
                                </a:lnTo>
                                <a:lnTo>
                                  <a:pt x="42" y="77"/>
                                </a:lnTo>
                                <a:lnTo>
                                  <a:pt x="29" y="72"/>
                                </a:lnTo>
                                <a:lnTo>
                                  <a:pt x="20" y="65"/>
                                </a:lnTo>
                                <a:lnTo>
                                  <a:pt x="12" y="57"/>
                                </a:lnTo>
                                <a:lnTo>
                                  <a:pt x="5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7904"/>
                        <wps:cNvSpPr>
                          <a:spLocks noEditPoints="1"/>
                        </wps:cNvSpPr>
                        <wps:spPr bwMode="auto">
                          <a:xfrm>
                            <a:off x="6630" y="1372"/>
                            <a:ext cx="112" cy="7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3 h 77"/>
                              <a:gd name="T2" fmla="*/ 109 w 112"/>
                              <a:gd name="T3" fmla="*/ 10 h 77"/>
                              <a:gd name="T4" fmla="*/ 107 w 112"/>
                              <a:gd name="T5" fmla="*/ 0 h 77"/>
                              <a:gd name="T6" fmla="*/ 105 w 112"/>
                              <a:gd name="T7" fmla="*/ 3 h 77"/>
                              <a:gd name="T8" fmla="*/ 102 w 112"/>
                              <a:gd name="T9" fmla="*/ 3 h 77"/>
                              <a:gd name="T10" fmla="*/ 105 w 112"/>
                              <a:gd name="T11" fmla="*/ 13 h 77"/>
                              <a:gd name="T12" fmla="*/ 107 w 112"/>
                              <a:gd name="T13" fmla="*/ 23 h 77"/>
                              <a:gd name="T14" fmla="*/ 107 w 112"/>
                              <a:gd name="T15" fmla="*/ 28 h 77"/>
                              <a:gd name="T16" fmla="*/ 105 w 112"/>
                              <a:gd name="T17" fmla="*/ 35 h 77"/>
                              <a:gd name="T18" fmla="*/ 107 w 112"/>
                              <a:gd name="T19" fmla="*/ 33 h 77"/>
                              <a:gd name="T20" fmla="*/ 109 w 112"/>
                              <a:gd name="T21" fmla="*/ 30 h 77"/>
                              <a:gd name="T22" fmla="*/ 112 w 112"/>
                              <a:gd name="T23" fmla="*/ 25 h 77"/>
                              <a:gd name="T24" fmla="*/ 112 w 112"/>
                              <a:gd name="T25" fmla="*/ 23 h 77"/>
                              <a:gd name="T26" fmla="*/ 0 w 112"/>
                              <a:gd name="T27" fmla="*/ 48 h 77"/>
                              <a:gd name="T28" fmla="*/ 8 w 112"/>
                              <a:gd name="T29" fmla="*/ 57 h 77"/>
                              <a:gd name="T30" fmla="*/ 15 w 112"/>
                              <a:gd name="T31" fmla="*/ 67 h 77"/>
                              <a:gd name="T32" fmla="*/ 25 w 112"/>
                              <a:gd name="T33" fmla="*/ 75 h 77"/>
                              <a:gd name="T34" fmla="*/ 37 w 112"/>
                              <a:gd name="T35" fmla="*/ 77 h 77"/>
                              <a:gd name="T36" fmla="*/ 40 w 112"/>
                              <a:gd name="T37" fmla="*/ 77 h 77"/>
                              <a:gd name="T38" fmla="*/ 45 w 112"/>
                              <a:gd name="T39" fmla="*/ 75 h 77"/>
                              <a:gd name="T40" fmla="*/ 32 w 112"/>
                              <a:gd name="T41" fmla="*/ 72 h 77"/>
                              <a:gd name="T42" fmla="*/ 20 w 112"/>
                              <a:gd name="T43" fmla="*/ 65 h 77"/>
                              <a:gd name="T44" fmla="*/ 13 w 112"/>
                              <a:gd name="T45" fmla="*/ 57 h 77"/>
                              <a:gd name="T46" fmla="*/ 5 w 112"/>
                              <a:gd name="T47" fmla="*/ 45 h 77"/>
                              <a:gd name="T48" fmla="*/ 0 w 112"/>
                              <a:gd name="T49" fmla="*/ 4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112" y="23"/>
                                </a:moveTo>
                                <a:lnTo>
                                  <a:pt x="109" y="10"/>
                                </a:lnTo>
                                <a:lnTo>
                                  <a:pt x="107" y="0"/>
                                </a:lnTo>
                                <a:lnTo>
                                  <a:pt x="105" y="3"/>
                                </a:lnTo>
                                <a:lnTo>
                                  <a:pt x="102" y="3"/>
                                </a:lnTo>
                                <a:lnTo>
                                  <a:pt x="105" y="13"/>
                                </a:lnTo>
                                <a:lnTo>
                                  <a:pt x="107" y="23"/>
                                </a:lnTo>
                                <a:lnTo>
                                  <a:pt x="107" y="28"/>
                                </a:lnTo>
                                <a:lnTo>
                                  <a:pt x="105" y="35"/>
                                </a:lnTo>
                                <a:lnTo>
                                  <a:pt x="107" y="33"/>
                                </a:lnTo>
                                <a:lnTo>
                                  <a:pt x="109" y="30"/>
                                </a:lnTo>
                                <a:lnTo>
                                  <a:pt x="112" y="25"/>
                                </a:lnTo>
                                <a:lnTo>
                                  <a:pt x="112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8" y="57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7" y="77"/>
                                </a:lnTo>
                                <a:lnTo>
                                  <a:pt x="40" y="77"/>
                                </a:lnTo>
                                <a:lnTo>
                                  <a:pt x="45" y="75"/>
                                </a:lnTo>
                                <a:lnTo>
                                  <a:pt x="32" y="72"/>
                                </a:lnTo>
                                <a:lnTo>
                                  <a:pt x="20" y="65"/>
                                </a:lnTo>
                                <a:lnTo>
                                  <a:pt x="13" y="57"/>
                                </a:lnTo>
                                <a:lnTo>
                                  <a:pt x="5" y="45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7905"/>
                        <wps:cNvSpPr>
                          <a:spLocks noEditPoints="1"/>
                        </wps:cNvSpPr>
                        <wps:spPr bwMode="auto">
                          <a:xfrm>
                            <a:off x="6633" y="1375"/>
                            <a:ext cx="106" cy="74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0 h 74"/>
                              <a:gd name="T2" fmla="*/ 104 w 106"/>
                              <a:gd name="T3" fmla="*/ 10 h 74"/>
                              <a:gd name="T4" fmla="*/ 102 w 106"/>
                              <a:gd name="T5" fmla="*/ 0 h 74"/>
                              <a:gd name="T6" fmla="*/ 99 w 106"/>
                              <a:gd name="T7" fmla="*/ 0 h 74"/>
                              <a:gd name="T8" fmla="*/ 99 w 106"/>
                              <a:gd name="T9" fmla="*/ 2 h 74"/>
                              <a:gd name="T10" fmla="*/ 99 w 106"/>
                              <a:gd name="T11" fmla="*/ 10 h 74"/>
                              <a:gd name="T12" fmla="*/ 102 w 106"/>
                              <a:gd name="T13" fmla="*/ 20 h 74"/>
                              <a:gd name="T14" fmla="*/ 99 w 106"/>
                              <a:gd name="T15" fmla="*/ 27 h 74"/>
                              <a:gd name="T16" fmla="*/ 99 w 106"/>
                              <a:gd name="T17" fmla="*/ 35 h 74"/>
                              <a:gd name="T18" fmla="*/ 102 w 106"/>
                              <a:gd name="T19" fmla="*/ 32 h 74"/>
                              <a:gd name="T20" fmla="*/ 104 w 106"/>
                              <a:gd name="T21" fmla="*/ 30 h 74"/>
                              <a:gd name="T22" fmla="*/ 106 w 106"/>
                              <a:gd name="T23" fmla="*/ 25 h 74"/>
                              <a:gd name="T24" fmla="*/ 106 w 106"/>
                              <a:gd name="T25" fmla="*/ 20 h 74"/>
                              <a:gd name="T26" fmla="*/ 0 w 106"/>
                              <a:gd name="T27" fmla="*/ 45 h 74"/>
                              <a:gd name="T28" fmla="*/ 7 w 106"/>
                              <a:gd name="T29" fmla="*/ 54 h 74"/>
                              <a:gd name="T30" fmla="*/ 15 w 106"/>
                              <a:gd name="T31" fmla="*/ 62 h 74"/>
                              <a:gd name="T32" fmla="*/ 24 w 106"/>
                              <a:gd name="T33" fmla="*/ 69 h 74"/>
                              <a:gd name="T34" fmla="*/ 37 w 106"/>
                              <a:gd name="T35" fmla="*/ 74 h 74"/>
                              <a:gd name="T36" fmla="*/ 42 w 106"/>
                              <a:gd name="T37" fmla="*/ 72 h 74"/>
                              <a:gd name="T38" fmla="*/ 44 w 106"/>
                              <a:gd name="T39" fmla="*/ 69 h 74"/>
                              <a:gd name="T40" fmla="*/ 32 w 106"/>
                              <a:gd name="T41" fmla="*/ 67 h 74"/>
                              <a:gd name="T42" fmla="*/ 22 w 106"/>
                              <a:gd name="T43" fmla="*/ 62 h 74"/>
                              <a:gd name="T44" fmla="*/ 12 w 106"/>
                              <a:gd name="T45" fmla="*/ 52 h 74"/>
                              <a:gd name="T46" fmla="*/ 5 w 106"/>
                              <a:gd name="T47" fmla="*/ 42 h 74"/>
                              <a:gd name="T48" fmla="*/ 0 w 106"/>
                              <a:gd name="T49" fmla="*/ 4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>
                                <a:moveTo>
                                  <a:pt x="106" y="20"/>
                                </a:moveTo>
                                <a:lnTo>
                                  <a:pt x="104" y="10"/>
                                </a:lnTo>
                                <a:lnTo>
                                  <a:pt x="102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2"/>
                                </a:lnTo>
                                <a:lnTo>
                                  <a:pt x="99" y="10"/>
                                </a:lnTo>
                                <a:lnTo>
                                  <a:pt x="102" y="20"/>
                                </a:lnTo>
                                <a:lnTo>
                                  <a:pt x="99" y="27"/>
                                </a:lnTo>
                                <a:lnTo>
                                  <a:pt x="99" y="35"/>
                                </a:lnTo>
                                <a:lnTo>
                                  <a:pt x="102" y="32"/>
                                </a:lnTo>
                                <a:lnTo>
                                  <a:pt x="104" y="30"/>
                                </a:lnTo>
                                <a:lnTo>
                                  <a:pt x="106" y="25"/>
                                </a:lnTo>
                                <a:lnTo>
                                  <a:pt x="106" y="2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7" y="54"/>
                                </a:lnTo>
                                <a:lnTo>
                                  <a:pt x="15" y="62"/>
                                </a:lnTo>
                                <a:lnTo>
                                  <a:pt x="24" y="69"/>
                                </a:lnTo>
                                <a:lnTo>
                                  <a:pt x="37" y="74"/>
                                </a:lnTo>
                                <a:lnTo>
                                  <a:pt x="42" y="72"/>
                                </a:lnTo>
                                <a:lnTo>
                                  <a:pt x="44" y="69"/>
                                </a:lnTo>
                                <a:lnTo>
                                  <a:pt x="32" y="67"/>
                                </a:lnTo>
                                <a:lnTo>
                                  <a:pt x="22" y="62"/>
                                </a:lnTo>
                                <a:lnTo>
                                  <a:pt x="12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906"/>
                        <wps:cNvSpPr>
                          <a:spLocks noEditPoints="1"/>
                        </wps:cNvSpPr>
                        <wps:spPr bwMode="auto">
                          <a:xfrm>
                            <a:off x="6635" y="1375"/>
                            <a:ext cx="102" cy="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20 h 72"/>
                              <a:gd name="T2" fmla="*/ 100 w 102"/>
                              <a:gd name="T3" fmla="*/ 10 h 72"/>
                              <a:gd name="T4" fmla="*/ 97 w 102"/>
                              <a:gd name="T5" fmla="*/ 0 h 72"/>
                              <a:gd name="T6" fmla="*/ 97 w 102"/>
                              <a:gd name="T7" fmla="*/ 2 h 72"/>
                              <a:gd name="T8" fmla="*/ 95 w 102"/>
                              <a:gd name="T9" fmla="*/ 2 h 72"/>
                              <a:gd name="T10" fmla="*/ 95 w 102"/>
                              <a:gd name="T11" fmla="*/ 10 h 72"/>
                              <a:gd name="T12" fmla="*/ 97 w 102"/>
                              <a:gd name="T13" fmla="*/ 20 h 72"/>
                              <a:gd name="T14" fmla="*/ 95 w 102"/>
                              <a:gd name="T15" fmla="*/ 30 h 72"/>
                              <a:gd name="T16" fmla="*/ 92 w 102"/>
                              <a:gd name="T17" fmla="*/ 40 h 72"/>
                              <a:gd name="T18" fmla="*/ 97 w 102"/>
                              <a:gd name="T19" fmla="*/ 35 h 72"/>
                              <a:gd name="T20" fmla="*/ 100 w 102"/>
                              <a:gd name="T21" fmla="*/ 32 h 72"/>
                              <a:gd name="T22" fmla="*/ 102 w 102"/>
                              <a:gd name="T23" fmla="*/ 25 h 72"/>
                              <a:gd name="T24" fmla="*/ 102 w 102"/>
                              <a:gd name="T25" fmla="*/ 20 h 72"/>
                              <a:gd name="T26" fmla="*/ 0 w 102"/>
                              <a:gd name="T27" fmla="*/ 42 h 72"/>
                              <a:gd name="T28" fmla="*/ 8 w 102"/>
                              <a:gd name="T29" fmla="*/ 54 h 72"/>
                              <a:gd name="T30" fmla="*/ 15 w 102"/>
                              <a:gd name="T31" fmla="*/ 62 h 72"/>
                              <a:gd name="T32" fmla="*/ 27 w 102"/>
                              <a:gd name="T33" fmla="*/ 69 h 72"/>
                              <a:gd name="T34" fmla="*/ 40 w 102"/>
                              <a:gd name="T35" fmla="*/ 72 h 72"/>
                              <a:gd name="T36" fmla="*/ 42 w 102"/>
                              <a:gd name="T37" fmla="*/ 69 h 72"/>
                              <a:gd name="T38" fmla="*/ 47 w 102"/>
                              <a:gd name="T39" fmla="*/ 67 h 72"/>
                              <a:gd name="T40" fmla="*/ 47 w 102"/>
                              <a:gd name="T41" fmla="*/ 67 h 72"/>
                              <a:gd name="T42" fmla="*/ 35 w 102"/>
                              <a:gd name="T43" fmla="*/ 67 h 72"/>
                              <a:gd name="T44" fmla="*/ 22 w 102"/>
                              <a:gd name="T45" fmla="*/ 59 h 72"/>
                              <a:gd name="T46" fmla="*/ 13 w 102"/>
                              <a:gd name="T47" fmla="*/ 52 h 72"/>
                              <a:gd name="T48" fmla="*/ 5 w 102"/>
                              <a:gd name="T49" fmla="*/ 42 h 72"/>
                              <a:gd name="T50" fmla="*/ 0 w 102"/>
                              <a:gd name="T5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>
                                <a:moveTo>
                                  <a:pt x="102" y="20"/>
                                </a:moveTo>
                                <a:lnTo>
                                  <a:pt x="100" y="10"/>
                                </a:lnTo>
                                <a:lnTo>
                                  <a:pt x="97" y="0"/>
                                </a:lnTo>
                                <a:lnTo>
                                  <a:pt x="97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10"/>
                                </a:lnTo>
                                <a:lnTo>
                                  <a:pt x="97" y="20"/>
                                </a:lnTo>
                                <a:lnTo>
                                  <a:pt x="95" y="30"/>
                                </a:lnTo>
                                <a:lnTo>
                                  <a:pt x="92" y="40"/>
                                </a:lnTo>
                                <a:lnTo>
                                  <a:pt x="97" y="35"/>
                                </a:lnTo>
                                <a:lnTo>
                                  <a:pt x="100" y="32"/>
                                </a:lnTo>
                                <a:lnTo>
                                  <a:pt x="102" y="25"/>
                                </a:lnTo>
                                <a:lnTo>
                                  <a:pt x="102" y="20"/>
                                </a:lnTo>
                                <a:close/>
                                <a:moveTo>
                                  <a:pt x="0" y="42"/>
                                </a:moveTo>
                                <a:lnTo>
                                  <a:pt x="8" y="54"/>
                                </a:lnTo>
                                <a:lnTo>
                                  <a:pt x="15" y="62"/>
                                </a:lnTo>
                                <a:lnTo>
                                  <a:pt x="27" y="69"/>
                                </a:lnTo>
                                <a:lnTo>
                                  <a:pt x="40" y="72"/>
                                </a:lnTo>
                                <a:lnTo>
                                  <a:pt x="42" y="69"/>
                                </a:lnTo>
                                <a:lnTo>
                                  <a:pt x="47" y="67"/>
                                </a:lnTo>
                                <a:lnTo>
                                  <a:pt x="47" y="67"/>
                                </a:lnTo>
                                <a:lnTo>
                                  <a:pt x="35" y="67"/>
                                </a:lnTo>
                                <a:lnTo>
                                  <a:pt x="22" y="59"/>
                                </a:lnTo>
                                <a:lnTo>
                                  <a:pt x="13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907"/>
                        <wps:cNvSpPr>
                          <a:spLocks noEditPoints="1"/>
                        </wps:cNvSpPr>
                        <wps:spPr bwMode="auto">
                          <a:xfrm>
                            <a:off x="6638" y="1377"/>
                            <a:ext cx="97" cy="67"/>
                          </a:xfrm>
                          <a:custGeom>
                            <a:avLst/>
                            <a:gdLst>
                              <a:gd name="T0" fmla="*/ 97 w 97"/>
                              <a:gd name="T1" fmla="*/ 18 h 67"/>
                              <a:gd name="T2" fmla="*/ 94 w 97"/>
                              <a:gd name="T3" fmla="*/ 8 h 67"/>
                              <a:gd name="T4" fmla="*/ 94 w 97"/>
                              <a:gd name="T5" fmla="*/ 0 h 67"/>
                              <a:gd name="T6" fmla="*/ 92 w 97"/>
                              <a:gd name="T7" fmla="*/ 0 h 67"/>
                              <a:gd name="T8" fmla="*/ 89 w 97"/>
                              <a:gd name="T9" fmla="*/ 3 h 67"/>
                              <a:gd name="T10" fmla="*/ 92 w 97"/>
                              <a:gd name="T11" fmla="*/ 10 h 67"/>
                              <a:gd name="T12" fmla="*/ 92 w 97"/>
                              <a:gd name="T13" fmla="*/ 18 h 67"/>
                              <a:gd name="T14" fmla="*/ 89 w 97"/>
                              <a:gd name="T15" fmla="*/ 30 h 67"/>
                              <a:gd name="T16" fmla="*/ 84 w 97"/>
                              <a:gd name="T17" fmla="*/ 40 h 67"/>
                              <a:gd name="T18" fmla="*/ 89 w 97"/>
                              <a:gd name="T19" fmla="*/ 38 h 67"/>
                              <a:gd name="T20" fmla="*/ 94 w 97"/>
                              <a:gd name="T21" fmla="*/ 33 h 67"/>
                              <a:gd name="T22" fmla="*/ 94 w 97"/>
                              <a:gd name="T23" fmla="*/ 25 h 67"/>
                              <a:gd name="T24" fmla="*/ 97 w 97"/>
                              <a:gd name="T25" fmla="*/ 18 h 67"/>
                              <a:gd name="T26" fmla="*/ 0 w 97"/>
                              <a:gd name="T27" fmla="*/ 40 h 67"/>
                              <a:gd name="T28" fmla="*/ 7 w 97"/>
                              <a:gd name="T29" fmla="*/ 50 h 67"/>
                              <a:gd name="T30" fmla="*/ 17 w 97"/>
                              <a:gd name="T31" fmla="*/ 60 h 67"/>
                              <a:gd name="T32" fmla="*/ 27 w 97"/>
                              <a:gd name="T33" fmla="*/ 65 h 67"/>
                              <a:gd name="T34" fmla="*/ 39 w 97"/>
                              <a:gd name="T35" fmla="*/ 67 h 67"/>
                              <a:gd name="T36" fmla="*/ 44 w 97"/>
                              <a:gd name="T37" fmla="*/ 65 h 67"/>
                              <a:gd name="T38" fmla="*/ 49 w 97"/>
                              <a:gd name="T39" fmla="*/ 62 h 67"/>
                              <a:gd name="T40" fmla="*/ 47 w 97"/>
                              <a:gd name="T41" fmla="*/ 62 h 67"/>
                              <a:gd name="T42" fmla="*/ 44 w 97"/>
                              <a:gd name="T43" fmla="*/ 62 h 67"/>
                              <a:gd name="T44" fmla="*/ 32 w 97"/>
                              <a:gd name="T45" fmla="*/ 62 h 67"/>
                              <a:gd name="T46" fmla="*/ 19 w 97"/>
                              <a:gd name="T47" fmla="*/ 57 h 67"/>
                              <a:gd name="T48" fmla="*/ 12 w 97"/>
                              <a:gd name="T49" fmla="*/ 50 h 67"/>
                              <a:gd name="T50" fmla="*/ 5 w 97"/>
                              <a:gd name="T51" fmla="*/ 40 h 67"/>
                              <a:gd name="T52" fmla="*/ 0 w 97"/>
                              <a:gd name="T53" fmla="*/ 4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>
                                <a:moveTo>
                                  <a:pt x="97" y="18"/>
                                </a:moveTo>
                                <a:lnTo>
                                  <a:pt x="94" y="8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89" y="3"/>
                                </a:lnTo>
                                <a:lnTo>
                                  <a:pt x="92" y="10"/>
                                </a:lnTo>
                                <a:lnTo>
                                  <a:pt x="92" y="18"/>
                                </a:lnTo>
                                <a:lnTo>
                                  <a:pt x="89" y="30"/>
                                </a:lnTo>
                                <a:lnTo>
                                  <a:pt x="84" y="40"/>
                                </a:lnTo>
                                <a:lnTo>
                                  <a:pt x="89" y="38"/>
                                </a:lnTo>
                                <a:lnTo>
                                  <a:pt x="94" y="33"/>
                                </a:lnTo>
                                <a:lnTo>
                                  <a:pt x="94" y="25"/>
                                </a:lnTo>
                                <a:lnTo>
                                  <a:pt x="97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7" y="50"/>
                                </a:lnTo>
                                <a:lnTo>
                                  <a:pt x="17" y="60"/>
                                </a:lnTo>
                                <a:lnTo>
                                  <a:pt x="27" y="65"/>
                                </a:lnTo>
                                <a:lnTo>
                                  <a:pt x="39" y="67"/>
                                </a:lnTo>
                                <a:lnTo>
                                  <a:pt x="44" y="65"/>
                                </a:lnTo>
                                <a:lnTo>
                                  <a:pt x="49" y="62"/>
                                </a:lnTo>
                                <a:lnTo>
                                  <a:pt x="47" y="62"/>
                                </a:lnTo>
                                <a:lnTo>
                                  <a:pt x="44" y="62"/>
                                </a:lnTo>
                                <a:lnTo>
                                  <a:pt x="32" y="62"/>
                                </a:lnTo>
                                <a:lnTo>
                                  <a:pt x="19" y="57"/>
                                </a:lnTo>
                                <a:lnTo>
                                  <a:pt x="12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7908"/>
                        <wps:cNvSpPr>
                          <a:spLocks noEditPoints="1"/>
                        </wps:cNvSpPr>
                        <wps:spPr bwMode="auto">
                          <a:xfrm>
                            <a:off x="6640" y="1377"/>
                            <a:ext cx="92" cy="65"/>
                          </a:xfrm>
                          <a:custGeom>
                            <a:avLst/>
                            <a:gdLst>
                              <a:gd name="T0" fmla="*/ 92 w 92"/>
                              <a:gd name="T1" fmla="*/ 18 h 65"/>
                              <a:gd name="T2" fmla="*/ 90 w 92"/>
                              <a:gd name="T3" fmla="*/ 8 h 65"/>
                              <a:gd name="T4" fmla="*/ 90 w 92"/>
                              <a:gd name="T5" fmla="*/ 0 h 65"/>
                              <a:gd name="T6" fmla="*/ 87 w 92"/>
                              <a:gd name="T7" fmla="*/ 3 h 65"/>
                              <a:gd name="T8" fmla="*/ 85 w 92"/>
                              <a:gd name="T9" fmla="*/ 3 h 65"/>
                              <a:gd name="T10" fmla="*/ 87 w 92"/>
                              <a:gd name="T11" fmla="*/ 10 h 65"/>
                              <a:gd name="T12" fmla="*/ 87 w 92"/>
                              <a:gd name="T13" fmla="*/ 18 h 65"/>
                              <a:gd name="T14" fmla="*/ 87 w 92"/>
                              <a:gd name="T15" fmla="*/ 25 h 65"/>
                              <a:gd name="T16" fmla="*/ 85 w 92"/>
                              <a:gd name="T17" fmla="*/ 33 h 65"/>
                              <a:gd name="T18" fmla="*/ 80 w 92"/>
                              <a:gd name="T19" fmla="*/ 38 h 65"/>
                              <a:gd name="T20" fmla="*/ 77 w 92"/>
                              <a:gd name="T21" fmla="*/ 45 h 65"/>
                              <a:gd name="T22" fmla="*/ 82 w 92"/>
                              <a:gd name="T23" fmla="*/ 40 h 65"/>
                              <a:gd name="T24" fmla="*/ 87 w 92"/>
                              <a:gd name="T25" fmla="*/ 38 h 65"/>
                              <a:gd name="T26" fmla="*/ 90 w 92"/>
                              <a:gd name="T27" fmla="*/ 28 h 65"/>
                              <a:gd name="T28" fmla="*/ 92 w 92"/>
                              <a:gd name="T29" fmla="*/ 18 h 65"/>
                              <a:gd name="T30" fmla="*/ 0 w 92"/>
                              <a:gd name="T31" fmla="*/ 40 h 65"/>
                              <a:gd name="T32" fmla="*/ 8 w 92"/>
                              <a:gd name="T33" fmla="*/ 50 h 65"/>
                              <a:gd name="T34" fmla="*/ 17 w 92"/>
                              <a:gd name="T35" fmla="*/ 57 h 65"/>
                              <a:gd name="T36" fmla="*/ 30 w 92"/>
                              <a:gd name="T37" fmla="*/ 65 h 65"/>
                              <a:gd name="T38" fmla="*/ 42 w 92"/>
                              <a:gd name="T39" fmla="*/ 65 h 65"/>
                              <a:gd name="T40" fmla="*/ 42 w 92"/>
                              <a:gd name="T41" fmla="*/ 65 h 65"/>
                              <a:gd name="T42" fmla="*/ 50 w 92"/>
                              <a:gd name="T43" fmla="*/ 62 h 65"/>
                              <a:gd name="T44" fmla="*/ 55 w 92"/>
                              <a:gd name="T45" fmla="*/ 60 h 65"/>
                              <a:gd name="T46" fmla="*/ 50 w 92"/>
                              <a:gd name="T47" fmla="*/ 60 h 65"/>
                              <a:gd name="T48" fmla="*/ 42 w 92"/>
                              <a:gd name="T49" fmla="*/ 60 h 65"/>
                              <a:gd name="T50" fmla="*/ 30 w 92"/>
                              <a:gd name="T51" fmla="*/ 60 h 65"/>
                              <a:gd name="T52" fmla="*/ 20 w 92"/>
                              <a:gd name="T53" fmla="*/ 55 h 65"/>
                              <a:gd name="T54" fmla="*/ 10 w 92"/>
                              <a:gd name="T55" fmla="*/ 47 h 65"/>
                              <a:gd name="T56" fmla="*/ 5 w 92"/>
                              <a:gd name="T57" fmla="*/ 38 h 65"/>
                              <a:gd name="T58" fmla="*/ 0 w 92"/>
                              <a:gd name="T59" fmla="*/ 4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>
                                <a:moveTo>
                                  <a:pt x="92" y="18"/>
                                </a:moveTo>
                                <a:lnTo>
                                  <a:pt x="90" y="8"/>
                                </a:lnTo>
                                <a:lnTo>
                                  <a:pt x="90" y="0"/>
                                </a:lnTo>
                                <a:lnTo>
                                  <a:pt x="87" y="3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87" y="18"/>
                                </a:lnTo>
                                <a:lnTo>
                                  <a:pt x="87" y="25"/>
                                </a:lnTo>
                                <a:lnTo>
                                  <a:pt x="85" y="33"/>
                                </a:lnTo>
                                <a:lnTo>
                                  <a:pt x="80" y="38"/>
                                </a:lnTo>
                                <a:lnTo>
                                  <a:pt x="77" y="45"/>
                                </a:lnTo>
                                <a:lnTo>
                                  <a:pt x="82" y="40"/>
                                </a:lnTo>
                                <a:lnTo>
                                  <a:pt x="87" y="38"/>
                                </a:lnTo>
                                <a:lnTo>
                                  <a:pt x="90" y="28"/>
                                </a:lnTo>
                                <a:lnTo>
                                  <a:pt x="92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8" y="50"/>
                                </a:lnTo>
                                <a:lnTo>
                                  <a:pt x="17" y="57"/>
                                </a:lnTo>
                                <a:lnTo>
                                  <a:pt x="30" y="65"/>
                                </a:lnTo>
                                <a:lnTo>
                                  <a:pt x="42" y="65"/>
                                </a:lnTo>
                                <a:lnTo>
                                  <a:pt x="42" y="65"/>
                                </a:lnTo>
                                <a:lnTo>
                                  <a:pt x="50" y="62"/>
                                </a:lnTo>
                                <a:lnTo>
                                  <a:pt x="55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0" y="60"/>
                                </a:lnTo>
                                <a:lnTo>
                                  <a:pt x="20" y="55"/>
                                </a:lnTo>
                                <a:lnTo>
                                  <a:pt x="10" y="47"/>
                                </a:lnTo>
                                <a:lnTo>
                                  <a:pt x="5" y="38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7909"/>
                        <wps:cNvSpPr>
                          <a:spLocks/>
                        </wps:cNvSpPr>
                        <wps:spPr bwMode="auto">
                          <a:xfrm>
                            <a:off x="6643" y="1380"/>
                            <a:ext cx="87" cy="59"/>
                          </a:xfrm>
                          <a:custGeom>
                            <a:avLst/>
                            <a:gdLst>
                              <a:gd name="T0" fmla="*/ 87 w 87"/>
                              <a:gd name="T1" fmla="*/ 15 h 59"/>
                              <a:gd name="T2" fmla="*/ 87 w 87"/>
                              <a:gd name="T3" fmla="*/ 7 h 59"/>
                              <a:gd name="T4" fmla="*/ 84 w 87"/>
                              <a:gd name="T5" fmla="*/ 0 h 59"/>
                              <a:gd name="T6" fmla="*/ 82 w 87"/>
                              <a:gd name="T7" fmla="*/ 0 h 59"/>
                              <a:gd name="T8" fmla="*/ 79 w 87"/>
                              <a:gd name="T9" fmla="*/ 2 h 59"/>
                              <a:gd name="T10" fmla="*/ 82 w 87"/>
                              <a:gd name="T11" fmla="*/ 7 h 59"/>
                              <a:gd name="T12" fmla="*/ 82 w 87"/>
                              <a:gd name="T13" fmla="*/ 15 h 59"/>
                              <a:gd name="T14" fmla="*/ 79 w 87"/>
                              <a:gd name="T15" fmla="*/ 22 h 59"/>
                              <a:gd name="T16" fmla="*/ 79 w 87"/>
                              <a:gd name="T17" fmla="*/ 30 h 59"/>
                              <a:gd name="T18" fmla="*/ 74 w 87"/>
                              <a:gd name="T19" fmla="*/ 37 h 59"/>
                              <a:gd name="T20" fmla="*/ 69 w 87"/>
                              <a:gd name="T21" fmla="*/ 42 h 59"/>
                              <a:gd name="T22" fmla="*/ 62 w 87"/>
                              <a:gd name="T23" fmla="*/ 49 h 59"/>
                              <a:gd name="T24" fmla="*/ 57 w 87"/>
                              <a:gd name="T25" fmla="*/ 52 h 59"/>
                              <a:gd name="T26" fmla="*/ 47 w 87"/>
                              <a:gd name="T27" fmla="*/ 54 h 59"/>
                              <a:gd name="T28" fmla="*/ 39 w 87"/>
                              <a:gd name="T29" fmla="*/ 54 h 59"/>
                              <a:gd name="T30" fmla="*/ 29 w 87"/>
                              <a:gd name="T31" fmla="*/ 54 h 59"/>
                              <a:gd name="T32" fmla="*/ 19 w 87"/>
                              <a:gd name="T33" fmla="*/ 49 h 59"/>
                              <a:gd name="T34" fmla="*/ 10 w 87"/>
                              <a:gd name="T35" fmla="*/ 42 h 59"/>
                              <a:gd name="T36" fmla="*/ 5 w 87"/>
                              <a:gd name="T37" fmla="*/ 35 h 59"/>
                              <a:gd name="T38" fmla="*/ 2 w 87"/>
                              <a:gd name="T39" fmla="*/ 35 h 59"/>
                              <a:gd name="T40" fmla="*/ 0 w 87"/>
                              <a:gd name="T41" fmla="*/ 37 h 59"/>
                              <a:gd name="T42" fmla="*/ 7 w 87"/>
                              <a:gd name="T43" fmla="*/ 47 h 59"/>
                              <a:gd name="T44" fmla="*/ 14 w 87"/>
                              <a:gd name="T45" fmla="*/ 54 h 59"/>
                              <a:gd name="T46" fmla="*/ 27 w 87"/>
                              <a:gd name="T47" fmla="*/ 59 h 59"/>
                              <a:gd name="T48" fmla="*/ 39 w 87"/>
                              <a:gd name="T49" fmla="*/ 59 h 59"/>
                              <a:gd name="T50" fmla="*/ 42 w 87"/>
                              <a:gd name="T51" fmla="*/ 59 h 59"/>
                              <a:gd name="T52" fmla="*/ 44 w 87"/>
                              <a:gd name="T53" fmla="*/ 59 h 59"/>
                              <a:gd name="T54" fmla="*/ 64 w 87"/>
                              <a:gd name="T55" fmla="*/ 49 h 59"/>
                              <a:gd name="T56" fmla="*/ 79 w 87"/>
                              <a:gd name="T57" fmla="*/ 37 h 59"/>
                              <a:gd name="T58" fmla="*/ 84 w 87"/>
                              <a:gd name="T59" fmla="*/ 27 h 59"/>
                              <a:gd name="T60" fmla="*/ 87 w 87"/>
                              <a:gd name="T61" fmla="*/ 15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87" y="15"/>
                                </a:moveTo>
                                <a:lnTo>
                                  <a:pt x="87" y="7"/>
                                </a:ln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2"/>
                                </a:lnTo>
                                <a:lnTo>
                                  <a:pt x="82" y="7"/>
                                </a:lnTo>
                                <a:lnTo>
                                  <a:pt x="82" y="15"/>
                                </a:lnTo>
                                <a:lnTo>
                                  <a:pt x="79" y="22"/>
                                </a:lnTo>
                                <a:lnTo>
                                  <a:pt x="79" y="30"/>
                                </a:lnTo>
                                <a:lnTo>
                                  <a:pt x="74" y="37"/>
                                </a:lnTo>
                                <a:lnTo>
                                  <a:pt x="69" y="42"/>
                                </a:lnTo>
                                <a:lnTo>
                                  <a:pt x="62" y="49"/>
                                </a:lnTo>
                                <a:lnTo>
                                  <a:pt x="57" y="52"/>
                                </a:lnTo>
                                <a:lnTo>
                                  <a:pt x="47" y="54"/>
                                </a:lnTo>
                                <a:lnTo>
                                  <a:pt x="39" y="54"/>
                                </a:lnTo>
                                <a:lnTo>
                                  <a:pt x="29" y="54"/>
                                </a:lnTo>
                                <a:lnTo>
                                  <a:pt x="19" y="49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7"/>
                                </a:lnTo>
                                <a:lnTo>
                                  <a:pt x="7" y="47"/>
                                </a:lnTo>
                                <a:lnTo>
                                  <a:pt x="14" y="54"/>
                                </a:lnTo>
                                <a:lnTo>
                                  <a:pt x="27" y="59"/>
                                </a:lnTo>
                                <a:lnTo>
                                  <a:pt x="39" y="59"/>
                                </a:lnTo>
                                <a:lnTo>
                                  <a:pt x="42" y="59"/>
                                </a:lnTo>
                                <a:lnTo>
                                  <a:pt x="44" y="59"/>
                                </a:lnTo>
                                <a:lnTo>
                                  <a:pt x="64" y="49"/>
                                </a:lnTo>
                                <a:lnTo>
                                  <a:pt x="79" y="37"/>
                                </a:lnTo>
                                <a:lnTo>
                                  <a:pt x="84" y="27"/>
                                </a:lnTo>
                                <a:lnTo>
                                  <a:pt x="8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7910"/>
                        <wps:cNvSpPr>
                          <a:spLocks/>
                        </wps:cNvSpPr>
                        <wps:spPr bwMode="auto">
                          <a:xfrm>
                            <a:off x="6645" y="1380"/>
                            <a:ext cx="82" cy="57"/>
                          </a:xfrm>
                          <a:custGeom>
                            <a:avLst/>
                            <a:gdLst>
                              <a:gd name="T0" fmla="*/ 82 w 82"/>
                              <a:gd name="T1" fmla="*/ 15 h 57"/>
                              <a:gd name="T2" fmla="*/ 82 w 82"/>
                              <a:gd name="T3" fmla="*/ 7 h 57"/>
                              <a:gd name="T4" fmla="*/ 80 w 82"/>
                              <a:gd name="T5" fmla="*/ 0 h 57"/>
                              <a:gd name="T6" fmla="*/ 77 w 82"/>
                              <a:gd name="T7" fmla="*/ 2 h 57"/>
                              <a:gd name="T8" fmla="*/ 75 w 82"/>
                              <a:gd name="T9" fmla="*/ 2 h 57"/>
                              <a:gd name="T10" fmla="*/ 77 w 82"/>
                              <a:gd name="T11" fmla="*/ 7 h 57"/>
                              <a:gd name="T12" fmla="*/ 77 w 82"/>
                              <a:gd name="T13" fmla="*/ 15 h 57"/>
                              <a:gd name="T14" fmla="*/ 77 w 82"/>
                              <a:gd name="T15" fmla="*/ 22 h 57"/>
                              <a:gd name="T16" fmla="*/ 75 w 82"/>
                              <a:gd name="T17" fmla="*/ 30 h 57"/>
                              <a:gd name="T18" fmla="*/ 70 w 82"/>
                              <a:gd name="T19" fmla="*/ 35 h 57"/>
                              <a:gd name="T20" fmla="*/ 65 w 82"/>
                              <a:gd name="T21" fmla="*/ 42 h 57"/>
                              <a:gd name="T22" fmla="*/ 60 w 82"/>
                              <a:gd name="T23" fmla="*/ 47 h 57"/>
                              <a:gd name="T24" fmla="*/ 52 w 82"/>
                              <a:gd name="T25" fmla="*/ 49 h 57"/>
                              <a:gd name="T26" fmla="*/ 45 w 82"/>
                              <a:gd name="T27" fmla="*/ 52 h 57"/>
                              <a:gd name="T28" fmla="*/ 37 w 82"/>
                              <a:gd name="T29" fmla="*/ 52 h 57"/>
                              <a:gd name="T30" fmla="*/ 27 w 82"/>
                              <a:gd name="T31" fmla="*/ 52 h 57"/>
                              <a:gd name="T32" fmla="*/ 17 w 82"/>
                              <a:gd name="T33" fmla="*/ 47 h 57"/>
                              <a:gd name="T34" fmla="*/ 10 w 82"/>
                              <a:gd name="T35" fmla="*/ 42 h 57"/>
                              <a:gd name="T36" fmla="*/ 5 w 82"/>
                              <a:gd name="T37" fmla="*/ 35 h 57"/>
                              <a:gd name="T38" fmla="*/ 0 w 82"/>
                              <a:gd name="T39" fmla="*/ 35 h 57"/>
                              <a:gd name="T40" fmla="*/ 5 w 82"/>
                              <a:gd name="T41" fmla="*/ 44 h 57"/>
                              <a:gd name="T42" fmla="*/ 15 w 82"/>
                              <a:gd name="T43" fmla="*/ 52 h 57"/>
                              <a:gd name="T44" fmla="*/ 25 w 82"/>
                              <a:gd name="T45" fmla="*/ 57 h 57"/>
                              <a:gd name="T46" fmla="*/ 37 w 82"/>
                              <a:gd name="T47" fmla="*/ 57 h 57"/>
                              <a:gd name="T48" fmla="*/ 45 w 82"/>
                              <a:gd name="T49" fmla="*/ 57 h 57"/>
                              <a:gd name="T50" fmla="*/ 50 w 82"/>
                              <a:gd name="T51" fmla="*/ 57 h 57"/>
                              <a:gd name="T52" fmla="*/ 60 w 82"/>
                              <a:gd name="T53" fmla="*/ 49 h 57"/>
                              <a:gd name="T54" fmla="*/ 72 w 82"/>
                              <a:gd name="T55" fmla="*/ 42 h 57"/>
                              <a:gd name="T56" fmla="*/ 75 w 82"/>
                              <a:gd name="T57" fmla="*/ 35 h 57"/>
                              <a:gd name="T58" fmla="*/ 80 w 82"/>
                              <a:gd name="T59" fmla="*/ 30 h 57"/>
                              <a:gd name="T60" fmla="*/ 82 w 82"/>
                              <a:gd name="T61" fmla="*/ 22 h 57"/>
                              <a:gd name="T62" fmla="*/ 82 w 82"/>
                              <a:gd name="T63" fmla="*/ 1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>
                                <a:moveTo>
                                  <a:pt x="82" y="15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7" y="2"/>
                                </a:lnTo>
                                <a:lnTo>
                                  <a:pt x="75" y="2"/>
                                </a:lnTo>
                                <a:lnTo>
                                  <a:pt x="77" y="7"/>
                                </a:lnTo>
                                <a:lnTo>
                                  <a:pt x="77" y="15"/>
                                </a:lnTo>
                                <a:lnTo>
                                  <a:pt x="77" y="22"/>
                                </a:lnTo>
                                <a:lnTo>
                                  <a:pt x="75" y="30"/>
                                </a:lnTo>
                                <a:lnTo>
                                  <a:pt x="70" y="35"/>
                                </a:lnTo>
                                <a:lnTo>
                                  <a:pt x="65" y="42"/>
                                </a:lnTo>
                                <a:lnTo>
                                  <a:pt x="60" y="47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27" y="52"/>
                                </a:lnTo>
                                <a:lnTo>
                                  <a:pt x="17" y="47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0" y="35"/>
                                </a:lnTo>
                                <a:lnTo>
                                  <a:pt x="5" y="44"/>
                                </a:lnTo>
                                <a:lnTo>
                                  <a:pt x="15" y="52"/>
                                </a:lnTo>
                                <a:lnTo>
                                  <a:pt x="25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0" y="57"/>
                                </a:lnTo>
                                <a:lnTo>
                                  <a:pt x="60" y="49"/>
                                </a:lnTo>
                                <a:lnTo>
                                  <a:pt x="72" y="42"/>
                                </a:lnTo>
                                <a:lnTo>
                                  <a:pt x="75" y="35"/>
                                </a:lnTo>
                                <a:lnTo>
                                  <a:pt x="80" y="30"/>
                                </a:lnTo>
                                <a:lnTo>
                                  <a:pt x="82" y="22"/>
                                </a:lnTo>
                                <a:lnTo>
                                  <a:pt x="8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7911"/>
                        <wps:cNvSpPr>
                          <a:spLocks/>
                        </wps:cNvSpPr>
                        <wps:spPr bwMode="auto">
                          <a:xfrm>
                            <a:off x="6648" y="1382"/>
                            <a:ext cx="77" cy="52"/>
                          </a:xfrm>
                          <a:custGeom>
                            <a:avLst/>
                            <a:gdLst>
                              <a:gd name="T0" fmla="*/ 77 w 77"/>
                              <a:gd name="T1" fmla="*/ 13 h 52"/>
                              <a:gd name="T2" fmla="*/ 77 w 77"/>
                              <a:gd name="T3" fmla="*/ 5 h 52"/>
                              <a:gd name="T4" fmla="*/ 74 w 77"/>
                              <a:gd name="T5" fmla="*/ 0 h 52"/>
                              <a:gd name="T6" fmla="*/ 72 w 77"/>
                              <a:gd name="T7" fmla="*/ 0 h 52"/>
                              <a:gd name="T8" fmla="*/ 69 w 77"/>
                              <a:gd name="T9" fmla="*/ 3 h 52"/>
                              <a:gd name="T10" fmla="*/ 72 w 77"/>
                              <a:gd name="T11" fmla="*/ 8 h 52"/>
                              <a:gd name="T12" fmla="*/ 72 w 77"/>
                              <a:gd name="T13" fmla="*/ 13 h 52"/>
                              <a:gd name="T14" fmla="*/ 72 w 77"/>
                              <a:gd name="T15" fmla="*/ 20 h 52"/>
                              <a:gd name="T16" fmla="*/ 69 w 77"/>
                              <a:gd name="T17" fmla="*/ 25 h 52"/>
                              <a:gd name="T18" fmla="*/ 64 w 77"/>
                              <a:gd name="T19" fmla="*/ 33 h 52"/>
                              <a:gd name="T20" fmla="*/ 62 w 77"/>
                              <a:gd name="T21" fmla="*/ 38 h 52"/>
                              <a:gd name="T22" fmla="*/ 54 w 77"/>
                              <a:gd name="T23" fmla="*/ 42 h 52"/>
                              <a:gd name="T24" fmla="*/ 49 w 77"/>
                              <a:gd name="T25" fmla="*/ 45 h 52"/>
                              <a:gd name="T26" fmla="*/ 42 w 77"/>
                              <a:gd name="T27" fmla="*/ 47 h 52"/>
                              <a:gd name="T28" fmla="*/ 34 w 77"/>
                              <a:gd name="T29" fmla="*/ 47 h 52"/>
                              <a:gd name="T30" fmla="*/ 24 w 77"/>
                              <a:gd name="T31" fmla="*/ 47 h 52"/>
                              <a:gd name="T32" fmla="*/ 17 w 77"/>
                              <a:gd name="T33" fmla="*/ 42 h 52"/>
                              <a:gd name="T34" fmla="*/ 9 w 77"/>
                              <a:gd name="T35" fmla="*/ 38 h 52"/>
                              <a:gd name="T36" fmla="*/ 2 w 77"/>
                              <a:gd name="T37" fmla="*/ 30 h 52"/>
                              <a:gd name="T38" fmla="*/ 0 w 77"/>
                              <a:gd name="T39" fmla="*/ 33 h 52"/>
                              <a:gd name="T40" fmla="*/ 5 w 77"/>
                              <a:gd name="T41" fmla="*/ 40 h 52"/>
                              <a:gd name="T42" fmla="*/ 14 w 77"/>
                              <a:gd name="T43" fmla="*/ 47 h 52"/>
                              <a:gd name="T44" fmla="*/ 24 w 77"/>
                              <a:gd name="T45" fmla="*/ 52 h 52"/>
                              <a:gd name="T46" fmla="*/ 34 w 77"/>
                              <a:gd name="T47" fmla="*/ 52 h 52"/>
                              <a:gd name="T48" fmla="*/ 42 w 77"/>
                              <a:gd name="T49" fmla="*/ 52 h 52"/>
                              <a:gd name="T50" fmla="*/ 52 w 77"/>
                              <a:gd name="T51" fmla="*/ 50 h 52"/>
                              <a:gd name="T52" fmla="*/ 57 w 77"/>
                              <a:gd name="T53" fmla="*/ 47 h 52"/>
                              <a:gd name="T54" fmla="*/ 64 w 77"/>
                              <a:gd name="T55" fmla="*/ 40 h 52"/>
                              <a:gd name="T56" fmla="*/ 69 w 77"/>
                              <a:gd name="T57" fmla="*/ 35 h 52"/>
                              <a:gd name="T58" fmla="*/ 74 w 77"/>
                              <a:gd name="T59" fmla="*/ 28 h 52"/>
                              <a:gd name="T60" fmla="*/ 74 w 77"/>
                              <a:gd name="T61" fmla="*/ 20 h 52"/>
                              <a:gd name="T62" fmla="*/ 77 w 77"/>
                              <a:gd name="T63" fmla="*/ 13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>
                                <a:moveTo>
                                  <a:pt x="77" y="13"/>
                                </a:moveTo>
                                <a:lnTo>
                                  <a:pt x="77" y="5"/>
                                </a:lnTo>
                                <a:lnTo>
                                  <a:pt x="74" y="0"/>
                                </a:lnTo>
                                <a:lnTo>
                                  <a:pt x="72" y="0"/>
                                </a:lnTo>
                                <a:lnTo>
                                  <a:pt x="69" y="3"/>
                                </a:lnTo>
                                <a:lnTo>
                                  <a:pt x="72" y="8"/>
                                </a:lnTo>
                                <a:lnTo>
                                  <a:pt x="72" y="13"/>
                                </a:lnTo>
                                <a:lnTo>
                                  <a:pt x="72" y="20"/>
                                </a:lnTo>
                                <a:lnTo>
                                  <a:pt x="69" y="25"/>
                                </a:lnTo>
                                <a:lnTo>
                                  <a:pt x="64" y="33"/>
                                </a:lnTo>
                                <a:lnTo>
                                  <a:pt x="62" y="38"/>
                                </a:lnTo>
                                <a:lnTo>
                                  <a:pt x="54" y="42"/>
                                </a:lnTo>
                                <a:lnTo>
                                  <a:pt x="49" y="45"/>
                                </a:lnTo>
                                <a:lnTo>
                                  <a:pt x="42" y="47"/>
                                </a:lnTo>
                                <a:lnTo>
                                  <a:pt x="34" y="47"/>
                                </a:lnTo>
                                <a:lnTo>
                                  <a:pt x="24" y="47"/>
                                </a:lnTo>
                                <a:lnTo>
                                  <a:pt x="17" y="42"/>
                                </a:lnTo>
                                <a:lnTo>
                                  <a:pt x="9" y="38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4" y="47"/>
                                </a:lnTo>
                                <a:lnTo>
                                  <a:pt x="24" y="52"/>
                                </a:lnTo>
                                <a:lnTo>
                                  <a:pt x="34" y="52"/>
                                </a:lnTo>
                                <a:lnTo>
                                  <a:pt x="42" y="52"/>
                                </a:lnTo>
                                <a:lnTo>
                                  <a:pt x="52" y="50"/>
                                </a:lnTo>
                                <a:lnTo>
                                  <a:pt x="57" y="47"/>
                                </a:lnTo>
                                <a:lnTo>
                                  <a:pt x="64" y="40"/>
                                </a:lnTo>
                                <a:lnTo>
                                  <a:pt x="69" y="35"/>
                                </a:lnTo>
                                <a:lnTo>
                                  <a:pt x="74" y="28"/>
                                </a:lnTo>
                                <a:lnTo>
                                  <a:pt x="74" y="20"/>
                                </a:lnTo>
                                <a:lnTo>
                                  <a:pt x="7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7912"/>
                        <wps:cNvSpPr>
                          <a:spLocks/>
                        </wps:cNvSpPr>
                        <wps:spPr bwMode="auto">
                          <a:xfrm>
                            <a:off x="6650" y="1382"/>
                            <a:ext cx="72" cy="50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50"/>
                              <a:gd name="T2" fmla="*/ 72 w 72"/>
                              <a:gd name="T3" fmla="*/ 5 h 50"/>
                              <a:gd name="T4" fmla="*/ 70 w 72"/>
                              <a:gd name="T5" fmla="*/ 0 h 50"/>
                              <a:gd name="T6" fmla="*/ 67 w 72"/>
                              <a:gd name="T7" fmla="*/ 3 h 50"/>
                              <a:gd name="T8" fmla="*/ 65 w 72"/>
                              <a:gd name="T9" fmla="*/ 3 h 50"/>
                              <a:gd name="T10" fmla="*/ 67 w 72"/>
                              <a:gd name="T11" fmla="*/ 8 h 50"/>
                              <a:gd name="T12" fmla="*/ 67 w 72"/>
                              <a:gd name="T13" fmla="*/ 13 h 50"/>
                              <a:gd name="T14" fmla="*/ 67 w 72"/>
                              <a:gd name="T15" fmla="*/ 18 h 50"/>
                              <a:gd name="T16" fmla="*/ 65 w 72"/>
                              <a:gd name="T17" fmla="*/ 25 h 50"/>
                              <a:gd name="T18" fmla="*/ 62 w 72"/>
                              <a:gd name="T19" fmla="*/ 30 h 50"/>
                              <a:gd name="T20" fmla="*/ 57 w 72"/>
                              <a:gd name="T21" fmla="*/ 35 h 50"/>
                              <a:gd name="T22" fmla="*/ 52 w 72"/>
                              <a:gd name="T23" fmla="*/ 40 h 50"/>
                              <a:gd name="T24" fmla="*/ 45 w 72"/>
                              <a:gd name="T25" fmla="*/ 42 h 50"/>
                              <a:gd name="T26" fmla="*/ 40 w 72"/>
                              <a:gd name="T27" fmla="*/ 45 h 50"/>
                              <a:gd name="T28" fmla="*/ 32 w 72"/>
                              <a:gd name="T29" fmla="*/ 45 h 50"/>
                              <a:gd name="T30" fmla="*/ 25 w 72"/>
                              <a:gd name="T31" fmla="*/ 45 h 50"/>
                              <a:gd name="T32" fmla="*/ 15 w 72"/>
                              <a:gd name="T33" fmla="*/ 42 h 50"/>
                              <a:gd name="T34" fmla="*/ 10 w 72"/>
                              <a:gd name="T35" fmla="*/ 38 h 50"/>
                              <a:gd name="T36" fmla="*/ 3 w 72"/>
                              <a:gd name="T37" fmla="*/ 30 h 50"/>
                              <a:gd name="T38" fmla="*/ 0 w 72"/>
                              <a:gd name="T39" fmla="*/ 33 h 50"/>
                              <a:gd name="T40" fmla="*/ 5 w 72"/>
                              <a:gd name="T41" fmla="*/ 40 h 50"/>
                              <a:gd name="T42" fmla="*/ 12 w 72"/>
                              <a:gd name="T43" fmla="*/ 45 h 50"/>
                              <a:gd name="T44" fmla="*/ 22 w 72"/>
                              <a:gd name="T45" fmla="*/ 50 h 50"/>
                              <a:gd name="T46" fmla="*/ 32 w 72"/>
                              <a:gd name="T47" fmla="*/ 50 h 50"/>
                              <a:gd name="T48" fmla="*/ 40 w 72"/>
                              <a:gd name="T49" fmla="*/ 50 h 50"/>
                              <a:gd name="T50" fmla="*/ 47 w 72"/>
                              <a:gd name="T51" fmla="*/ 47 h 50"/>
                              <a:gd name="T52" fmla="*/ 55 w 72"/>
                              <a:gd name="T53" fmla="*/ 45 h 50"/>
                              <a:gd name="T54" fmla="*/ 60 w 72"/>
                              <a:gd name="T55" fmla="*/ 40 h 50"/>
                              <a:gd name="T56" fmla="*/ 65 w 72"/>
                              <a:gd name="T57" fmla="*/ 33 h 50"/>
                              <a:gd name="T58" fmla="*/ 70 w 72"/>
                              <a:gd name="T59" fmla="*/ 28 h 50"/>
                              <a:gd name="T60" fmla="*/ 72 w 72"/>
                              <a:gd name="T61" fmla="*/ 20 h 50"/>
                              <a:gd name="T62" fmla="*/ 72 w 72"/>
                              <a:gd name="T63" fmla="*/ 13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72" y="13"/>
                                </a:moveTo>
                                <a:lnTo>
                                  <a:pt x="72" y="5"/>
                                </a:lnTo>
                                <a:lnTo>
                                  <a:pt x="70" y="0"/>
                                </a:lnTo>
                                <a:lnTo>
                                  <a:pt x="67" y="3"/>
                                </a:lnTo>
                                <a:lnTo>
                                  <a:pt x="65" y="3"/>
                                </a:lnTo>
                                <a:lnTo>
                                  <a:pt x="67" y="8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65" y="25"/>
                                </a:lnTo>
                                <a:lnTo>
                                  <a:pt x="62" y="30"/>
                                </a:lnTo>
                                <a:lnTo>
                                  <a:pt x="57" y="35"/>
                                </a:lnTo>
                                <a:lnTo>
                                  <a:pt x="52" y="40"/>
                                </a:lnTo>
                                <a:lnTo>
                                  <a:pt x="45" y="42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5" y="45"/>
                                </a:lnTo>
                                <a:lnTo>
                                  <a:pt x="15" y="42"/>
                                </a:lnTo>
                                <a:lnTo>
                                  <a:pt x="10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2" y="45"/>
                                </a:lnTo>
                                <a:lnTo>
                                  <a:pt x="22" y="50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47" y="47"/>
                                </a:lnTo>
                                <a:lnTo>
                                  <a:pt x="55" y="45"/>
                                </a:lnTo>
                                <a:lnTo>
                                  <a:pt x="60" y="40"/>
                                </a:lnTo>
                                <a:lnTo>
                                  <a:pt x="65" y="33"/>
                                </a:lnTo>
                                <a:lnTo>
                                  <a:pt x="70" y="28"/>
                                </a:lnTo>
                                <a:lnTo>
                                  <a:pt x="72" y="2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7913"/>
                        <wps:cNvSpPr>
                          <a:spLocks/>
                        </wps:cNvSpPr>
                        <wps:spPr bwMode="auto">
                          <a:xfrm>
                            <a:off x="6650" y="1385"/>
                            <a:ext cx="70" cy="44"/>
                          </a:xfrm>
                          <a:custGeom>
                            <a:avLst/>
                            <a:gdLst>
                              <a:gd name="T0" fmla="*/ 70 w 70"/>
                              <a:gd name="T1" fmla="*/ 10 h 44"/>
                              <a:gd name="T2" fmla="*/ 70 w 70"/>
                              <a:gd name="T3" fmla="*/ 5 h 44"/>
                              <a:gd name="T4" fmla="*/ 67 w 70"/>
                              <a:gd name="T5" fmla="*/ 0 h 44"/>
                              <a:gd name="T6" fmla="*/ 65 w 70"/>
                              <a:gd name="T7" fmla="*/ 0 h 44"/>
                              <a:gd name="T8" fmla="*/ 65 w 70"/>
                              <a:gd name="T9" fmla="*/ 2 h 44"/>
                              <a:gd name="T10" fmla="*/ 65 w 70"/>
                              <a:gd name="T11" fmla="*/ 5 h 44"/>
                              <a:gd name="T12" fmla="*/ 65 w 70"/>
                              <a:gd name="T13" fmla="*/ 10 h 44"/>
                              <a:gd name="T14" fmla="*/ 62 w 70"/>
                              <a:gd name="T15" fmla="*/ 22 h 44"/>
                              <a:gd name="T16" fmla="*/ 55 w 70"/>
                              <a:gd name="T17" fmla="*/ 32 h 44"/>
                              <a:gd name="T18" fmla="*/ 45 w 70"/>
                              <a:gd name="T19" fmla="*/ 37 h 44"/>
                              <a:gd name="T20" fmla="*/ 32 w 70"/>
                              <a:gd name="T21" fmla="*/ 39 h 44"/>
                              <a:gd name="T22" fmla="*/ 25 w 70"/>
                              <a:gd name="T23" fmla="*/ 39 h 44"/>
                              <a:gd name="T24" fmla="*/ 17 w 70"/>
                              <a:gd name="T25" fmla="*/ 37 h 44"/>
                              <a:gd name="T26" fmla="*/ 10 w 70"/>
                              <a:gd name="T27" fmla="*/ 32 h 44"/>
                              <a:gd name="T28" fmla="*/ 5 w 70"/>
                              <a:gd name="T29" fmla="*/ 27 h 44"/>
                              <a:gd name="T30" fmla="*/ 3 w 70"/>
                              <a:gd name="T31" fmla="*/ 27 h 44"/>
                              <a:gd name="T32" fmla="*/ 0 w 70"/>
                              <a:gd name="T33" fmla="*/ 27 h 44"/>
                              <a:gd name="T34" fmla="*/ 7 w 70"/>
                              <a:gd name="T35" fmla="*/ 35 h 44"/>
                              <a:gd name="T36" fmla="*/ 15 w 70"/>
                              <a:gd name="T37" fmla="*/ 39 h 44"/>
                              <a:gd name="T38" fmla="*/ 22 w 70"/>
                              <a:gd name="T39" fmla="*/ 44 h 44"/>
                              <a:gd name="T40" fmla="*/ 32 w 70"/>
                              <a:gd name="T41" fmla="*/ 44 h 44"/>
                              <a:gd name="T42" fmla="*/ 40 w 70"/>
                              <a:gd name="T43" fmla="*/ 44 h 44"/>
                              <a:gd name="T44" fmla="*/ 47 w 70"/>
                              <a:gd name="T45" fmla="*/ 42 h 44"/>
                              <a:gd name="T46" fmla="*/ 52 w 70"/>
                              <a:gd name="T47" fmla="*/ 39 h 44"/>
                              <a:gd name="T48" fmla="*/ 60 w 70"/>
                              <a:gd name="T49" fmla="*/ 35 h 44"/>
                              <a:gd name="T50" fmla="*/ 62 w 70"/>
                              <a:gd name="T51" fmla="*/ 30 h 44"/>
                              <a:gd name="T52" fmla="*/ 67 w 70"/>
                              <a:gd name="T53" fmla="*/ 22 h 44"/>
                              <a:gd name="T54" fmla="*/ 70 w 70"/>
                              <a:gd name="T55" fmla="*/ 17 h 44"/>
                              <a:gd name="T56" fmla="*/ 70 w 70"/>
                              <a:gd name="T57" fmla="*/ 1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70" y="10"/>
                                </a:moveTo>
                                <a:lnTo>
                                  <a:pt x="70" y="5"/>
                                </a:lnTo>
                                <a:lnTo>
                                  <a:pt x="67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2"/>
                                </a:lnTo>
                                <a:lnTo>
                                  <a:pt x="65" y="5"/>
                                </a:lnTo>
                                <a:lnTo>
                                  <a:pt x="65" y="10"/>
                                </a:lnTo>
                                <a:lnTo>
                                  <a:pt x="62" y="22"/>
                                </a:lnTo>
                                <a:lnTo>
                                  <a:pt x="55" y="32"/>
                                </a:lnTo>
                                <a:lnTo>
                                  <a:pt x="45" y="37"/>
                                </a:lnTo>
                                <a:lnTo>
                                  <a:pt x="32" y="39"/>
                                </a:lnTo>
                                <a:lnTo>
                                  <a:pt x="25" y="39"/>
                                </a:lnTo>
                                <a:lnTo>
                                  <a:pt x="17" y="37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5" y="39"/>
                                </a:lnTo>
                                <a:lnTo>
                                  <a:pt x="22" y="44"/>
                                </a:lnTo>
                                <a:lnTo>
                                  <a:pt x="32" y="44"/>
                                </a:lnTo>
                                <a:lnTo>
                                  <a:pt x="40" y="44"/>
                                </a:lnTo>
                                <a:lnTo>
                                  <a:pt x="47" y="42"/>
                                </a:lnTo>
                                <a:lnTo>
                                  <a:pt x="52" y="39"/>
                                </a:lnTo>
                                <a:lnTo>
                                  <a:pt x="60" y="35"/>
                                </a:lnTo>
                                <a:lnTo>
                                  <a:pt x="62" y="30"/>
                                </a:lnTo>
                                <a:lnTo>
                                  <a:pt x="67" y="22"/>
                                </a:lnTo>
                                <a:lnTo>
                                  <a:pt x="70" y="17"/>
                                </a:lnTo>
                                <a:lnTo>
                                  <a:pt x="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7914"/>
                        <wps:cNvSpPr>
                          <a:spLocks/>
                        </wps:cNvSpPr>
                        <wps:spPr bwMode="auto">
                          <a:xfrm>
                            <a:off x="6653" y="1385"/>
                            <a:ext cx="64" cy="42"/>
                          </a:xfrm>
                          <a:custGeom>
                            <a:avLst/>
                            <a:gdLst>
                              <a:gd name="T0" fmla="*/ 64 w 64"/>
                              <a:gd name="T1" fmla="*/ 10 h 42"/>
                              <a:gd name="T2" fmla="*/ 64 w 64"/>
                              <a:gd name="T3" fmla="*/ 5 h 42"/>
                              <a:gd name="T4" fmla="*/ 62 w 64"/>
                              <a:gd name="T5" fmla="*/ 0 h 42"/>
                              <a:gd name="T6" fmla="*/ 62 w 64"/>
                              <a:gd name="T7" fmla="*/ 2 h 42"/>
                              <a:gd name="T8" fmla="*/ 59 w 64"/>
                              <a:gd name="T9" fmla="*/ 2 h 42"/>
                              <a:gd name="T10" fmla="*/ 59 w 64"/>
                              <a:gd name="T11" fmla="*/ 5 h 42"/>
                              <a:gd name="T12" fmla="*/ 59 w 64"/>
                              <a:gd name="T13" fmla="*/ 10 h 42"/>
                              <a:gd name="T14" fmla="*/ 57 w 64"/>
                              <a:gd name="T15" fmla="*/ 20 h 42"/>
                              <a:gd name="T16" fmla="*/ 49 w 64"/>
                              <a:gd name="T17" fmla="*/ 30 h 42"/>
                              <a:gd name="T18" fmla="*/ 42 w 64"/>
                              <a:gd name="T19" fmla="*/ 37 h 42"/>
                              <a:gd name="T20" fmla="*/ 29 w 64"/>
                              <a:gd name="T21" fmla="*/ 37 h 42"/>
                              <a:gd name="T22" fmla="*/ 22 w 64"/>
                              <a:gd name="T23" fmla="*/ 37 h 42"/>
                              <a:gd name="T24" fmla="*/ 17 w 64"/>
                              <a:gd name="T25" fmla="*/ 35 h 42"/>
                              <a:gd name="T26" fmla="*/ 9 w 64"/>
                              <a:gd name="T27" fmla="*/ 30 h 42"/>
                              <a:gd name="T28" fmla="*/ 4 w 64"/>
                              <a:gd name="T29" fmla="*/ 25 h 42"/>
                              <a:gd name="T30" fmla="*/ 2 w 64"/>
                              <a:gd name="T31" fmla="*/ 27 h 42"/>
                              <a:gd name="T32" fmla="*/ 0 w 64"/>
                              <a:gd name="T33" fmla="*/ 27 h 42"/>
                              <a:gd name="T34" fmla="*/ 7 w 64"/>
                              <a:gd name="T35" fmla="*/ 35 h 42"/>
                              <a:gd name="T36" fmla="*/ 12 w 64"/>
                              <a:gd name="T37" fmla="*/ 39 h 42"/>
                              <a:gd name="T38" fmla="*/ 22 w 64"/>
                              <a:gd name="T39" fmla="*/ 42 h 42"/>
                              <a:gd name="T40" fmla="*/ 29 w 64"/>
                              <a:gd name="T41" fmla="*/ 42 h 42"/>
                              <a:gd name="T42" fmla="*/ 37 w 64"/>
                              <a:gd name="T43" fmla="*/ 42 h 42"/>
                              <a:gd name="T44" fmla="*/ 42 w 64"/>
                              <a:gd name="T45" fmla="*/ 39 h 42"/>
                              <a:gd name="T46" fmla="*/ 49 w 64"/>
                              <a:gd name="T47" fmla="*/ 37 h 42"/>
                              <a:gd name="T48" fmla="*/ 54 w 64"/>
                              <a:gd name="T49" fmla="*/ 32 h 42"/>
                              <a:gd name="T50" fmla="*/ 59 w 64"/>
                              <a:gd name="T51" fmla="*/ 27 h 42"/>
                              <a:gd name="T52" fmla="*/ 62 w 64"/>
                              <a:gd name="T53" fmla="*/ 22 h 42"/>
                              <a:gd name="T54" fmla="*/ 64 w 64"/>
                              <a:gd name="T55" fmla="*/ 15 h 42"/>
                              <a:gd name="T56" fmla="*/ 64 w 64"/>
                              <a:gd name="T57" fmla="*/ 1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>
                                <a:moveTo>
                                  <a:pt x="64" y="10"/>
                                </a:moveTo>
                                <a:lnTo>
                                  <a:pt x="64" y="5"/>
                                </a:lnTo>
                                <a:lnTo>
                                  <a:pt x="62" y="0"/>
                                </a:lnTo>
                                <a:lnTo>
                                  <a:pt x="62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5"/>
                                </a:lnTo>
                                <a:lnTo>
                                  <a:pt x="59" y="10"/>
                                </a:lnTo>
                                <a:lnTo>
                                  <a:pt x="57" y="20"/>
                                </a:lnTo>
                                <a:lnTo>
                                  <a:pt x="49" y="30"/>
                                </a:lnTo>
                                <a:lnTo>
                                  <a:pt x="42" y="37"/>
                                </a:lnTo>
                                <a:lnTo>
                                  <a:pt x="29" y="37"/>
                                </a:lnTo>
                                <a:lnTo>
                                  <a:pt x="22" y="37"/>
                                </a:lnTo>
                                <a:lnTo>
                                  <a:pt x="17" y="35"/>
                                </a:lnTo>
                                <a:lnTo>
                                  <a:pt x="9" y="30"/>
                                </a:lnTo>
                                <a:lnTo>
                                  <a:pt x="4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2" y="39"/>
                                </a:lnTo>
                                <a:lnTo>
                                  <a:pt x="22" y="42"/>
                                </a:lnTo>
                                <a:lnTo>
                                  <a:pt x="29" y="42"/>
                                </a:lnTo>
                                <a:lnTo>
                                  <a:pt x="37" y="42"/>
                                </a:lnTo>
                                <a:lnTo>
                                  <a:pt x="42" y="39"/>
                                </a:lnTo>
                                <a:lnTo>
                                  <a:pt x="49" y="37"/>
                                </a:lnTo>
                                <a:lnTo>
                                  <a:pt x="54" y="32"/>
                                </a:lnTo>
                                <a:lnTo>
                                  <a:pt x="59" y="27"/>
                                </a:lnTo>
                                <a:lnTo>
                                  <a:pt x="62" y="22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7915"/>
                        <wps:cNvSpPr>
                          <a:spLocks/>
                        </wps:cNvSpPr>
                        <wps:spPr bwMode="auto">
                          <a:xfrm>
                            <a:off x="6655" y="1387"/>
                            <a:ext cx="60" cy="37"/>
                          </a:xfrm>
                          <a:custGeom>
                            <a:avLst/>
                            <a:gdLst>
                              <a:gd name="T0" fmla="*/ 60 w 60"/>
                              <a:gd name="T1" fmla="*/ 8 h 37"/>
                              <a:gd name="T2" fmla="*/ 60 w 60"/>
                              <a:gd name="T3" fmla="*/ 3 h 37"/>
                              <a:gd name="T4" fmla="*/ 60 w 60"/>
                              <a:gd name="T5" fmla="*/ 0 h 37"/>
                              <a:gd name="T6" fmla="*/ 57 w 60"/>
                              <a:gd name="T7" fmla="*/ 0 h 37"/>
                              <a:gd name="T8" fmla="*/ 55 w 60"/>
                              <a:gd name="T9" fmla="*/ 3 h 37"/>
                              <a:gd name="T10" fmla="*/ 55 w 60"/>
                              <a:gd name="T11" fmla="*/ 5 h 37"/>
                              <a:gd name="T12" fmla="*/ 55 w 60"/>
                              <a:gd name="T13" fmla="*/ 8 h 37"/>
                              <a:gd name="T14" fmla="*/ 52 w 60"/>
                              <a:gd name="T15" fmla="*/ 18 h 37"/>
                              <a:gd name="T16" fmla="*/ 47 w 60"/>
                              <a:gd name="T17" fmla="*/ 25 h 37"/>
                              <a:gd name="T18" fmla="*/ 37 w 60"/>
                              <a:gd name="T19" fmla="*/ 33 h 37"/>
                              <a:gd name="T20" fmla="*/ 27 w 60"/>
                              <a:gd name="T21" fmla="*/ 33 h 37"/>
                              <a:gd name="T22" fmla="*/ 20 w 60"/>
                              <a:gd name="T23" fmla="*/ 33 h 37"/>
                              <a:gd name="T24" fmla="*/ 15 w 60"/>
                              <a:gd name="T25" fmla="*/ 30 h 37"/>
                              <a:gd name="T26" fmla="*/ 10 w 60"/>
                              <a:gd name="T27" fmla="*/ 28 h 37"/>
                              <a:gd name="T28" fmla="*/ 5 w 60"/>
                              <a:gd name="T29" fmla="*/ 23 h 37"/>
                              <a:gd name="T30" fmla="*/ 0 w 60"/>
                              <a:gd name="T31" fmla="*/ 25 h 37"/>
                              <a:gd name="T32" fmla="*/ 5 w 60"/>
                              <a:gd name="T33" fmla="*/ 30 h 37"/>
                              <a:gd name="T34" fmla="*/ 12 w 60"/>
                              <a:gd name="T35" fmla="*/ 35 h 37"/>
                              <a:gd name="T36" fmla="*/ 20 w 60"/>
                              <a:gd name="T37" fmla="*/ 37 h 37"/>
                              <a:gd name="T38" fmla="*/ 27 w 60"/>
                              <a:gd name="T39" fmla="*/ 37 h 37"/>
                              <a:gd name="T40" fmla="*/ 40 w 60"/>
                              <a:gd name="T41" fmla="*/ 35 h 37"/>
                              <a:gd name="T42" fmla="*/ 50 w 60"/>
                              <a:gd name="T43" fmla="*/ 30 h 37"/>
                              <a:gd name="T44" fmla="*/ 57 w 60"/>
                              <a:gd name="T45" fmla="*/ 20 h 37"/>
                              <a:gd name="T46" fmla="*/ 60 w 60"/>
                              <a:gd name="T47" fmla="*/ 8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>
                                <a:moveTo>
                                  <a:pt x="60" y="8"/>
                                </a:move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5" y="8"/>
                                </a:lnTo>
                                <a:lnTo>
                                  <a:pt x="52" y="18"/>
                                </a:lnTo>
                                <a:lnTo>
                                  <a:pt x="47" y="25"/>
                                </a:lnTo>
                                <a:lnTo>
                                  <a:pt x="37" y="33"/>
                                </a:lnTo>
                                <a:lnTo>
                                  <a:pt x="27" y="33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3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20" y="37"/>
                                </a:lnTo>
                                <a:lnTo>
                                  <a:pt x="27" y="37"/>
                                </a:lnTo>
                                <a:lnTo>
                                  <a:pt x="40" y="35"/>
                                </a:lnTo>
                                <a:lnTo>
                                  <a:pt x="50" y="30"/>
                                </a:lnTo>
                                <a:lnTo>
                                  <a:pt x="57" y="20"/>
                                </a:lnTo>
                                <a:lnTo>
                                  <a:pt x="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7916"/>
                        <wps:cNvSpPr>
                          <a:spLocks/>
                        </wps:cNvSpPr>
                        <wps:spPr bwMode="auto">
                          <a:xfrm>
                            <a:off x="6657" y="1387"/>
                            <a:ext cx="55" cy="35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35"/>
                              <a:gd name="T2" fmla="*/ 55 w 55"/>
                              <a:gd name="T3" fmla="*/ 3 h 35"/>
                              <a:gd name="T4" fmla="*/ 55 w 55"/>
                              <a:gd name="T5" fmla="*/ 0 h 35"/>
                              <a:gd name="T6" fmla="*/ 53 w 55"/>
                              <a:gd name="T7" fmla="*/ 3 h 35"/>
                              <a:gd name="T8" fmla="*/ 50 w 55"/>
                              <a:gd name="T9" fmla="*/ 3 h 35"/>
                              <a:gd name="T10" fmla="*/ 50 w 55"/>
                              <a:gd name="T11" fmla="*/ 5 h 35"/>
                              <a:gd name="T12" fmla="*/ 50 w 55"/>
                              <a:gd name="T13" fmla="*/ 8 h 35"/>
                              <a:gd name="T14" fmla="*/ 48 w 55"/>
                              <a:gd name="T15" fmla="*/ 18 h 35"/>
                              <a:gd name="T16" fmla="*/ 43 w 55"/>
                              <a:gd name="T17" fmla="*/ 25 h 35"/>
                              <a:gd name="T18" fmla="*/ 35 w 55"/>
                              <a:gd name="T19" fmla="*/ 30 h 35"/>
                              <a:gd name="T20" fmla="*/ 25 w 55"/>
                              <a:gd name="T21" fmla="*/ 33 h 35"/>
                              <a:gd name="T22" fmla="*/ 20 w 55"/>
                              <a:gd name="T23" fmla="*/ 30 h 35"/>
                              <a:gd name="T24" fmla="*/ 15 w 55"/>
                              <a:gd name="T25" fmla="*/ 28 h 35"/>
                              <a:gd name="T26" fmla="*/ 10 w 55"/>
                              <a:gd name="T27" fmla="*/ 25 h 35"/>
                              <a:gd name="T28" fmla="*/ 5 w 55"/>
                              <a:gd name="T29" fmla="*/ 23 h 35"/>
                              <a:gd name="T30" fmla="*/ 3 w 55"/>
                              <a:gd name="T31" fmla="*/ 23 h 35"/>
                              <a:gd name="T32" fmla="*/ 0 w 55"/>
                              <a:gd name="T33" fmla="*/ 23 h 35"/>
                              <a:gd name="T34" fmla="*/ 5 w 55"/>
                              <a:gd name="T35" fmla="*/ 28 h 35"/>
                              <a:gd name="T36" fmla="*/ 13 w 55"/>
                              <a:gd name="T37" fmla="*/ 33 h 35"/>
                              <a:gd name="T38" fmla="*/ 18 w 55"/>
                              <a:gd name="T39" fmla="*/ 35 h 35"/>
                              <a:gd name="T40" fmla="*/ 25 w 55"/>
                              <a:gd name="T41" fmla="*/ 35 h 35"/>
                              <a:gd name="T42" fmla="*/ 38 w 55"/>
                              <a:gd name="T43" fmla="*/ 35 h 35"/>
                              <a:gd name="T44" fmla="*/ 45 w 55"/>
                              <a:gd name="T45" fmla="*/ 28 h 35"/>
                              <a:gd name="T46" fmla="*/ 53 w 55"/>
                              <a:gd name="T47" fmla="*/ 18 h 35"/>
                              <a:gd name="T48" fmla="*/ 55 w 55"/>
                              <a:gd name="T49" fmla="*/ 8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55" y="8"/>
                                </a:moveTo>
                                <a:lnTo>
                                  <a:pt x="55" y="3"/>
                                </a:lnTo>
                                <a:lnTo>
                                  <a:pt x="55" y="0"/>
                                </a:lnTo>
                                <a:lnTo>
                                  <a:pt x="53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5"/>
                                </a:lnTo>
                                <a:lnTo>
                                  <a:pt x="50" y="8"/>
                                </a:lnTo>
                                <a:lnTo>
                                  <a:pt x="48" y="18"/>
                                </a:lnTo>
                                <a:lnTo>
                                  <a:pt x="43" y="25"/>
                                </a:lnTo>
                                <a:lnTo>
                                  <a:pt x="35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3"/>
                                </a:lnTo>
                                <a:lnTo>
                                  <a:pt x="5" y="28"/>
                                </a:lnTo>
                                <a:lnTo>
                                  <a:pt x="13" y="33"/>
                                </a:lnTo>
                                <a:lnTo>
                                  <a:pt x="18" y="35"/>
                                </a:lnTo>
                                <a:lnTo>
                                  <a:pt x="25" y="35"/>
                                </a:lnTo>
                                <a:lnTo>
                                  <a:pt x="38" y="35"/>
                                </a:lnTo>
                                <a:lnTo>
                                  <a:pt x="45" y="28"/>
                                </a:lnTo>
                                <a:lnTo>
                                  <a:pt x="53" y="18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7917"/>
                        <wps:cNvSpPr>
                          <a:spLocks/>
                        </wps:cNvSpPr>
                        <wps:spPr bwMode="auto">
                          <a:xfrm>
                            <a:off x="6660" y="1390"/>
                            <a:ext cx="50" cy="30"/>
                          </a:xfrm>
                          <a:custGeom>
                            <a:avLst/>
                            <a:gdLst>
                              <a:gd name="T0" fmla="*/ 50 w 50"/>
                              <a:gd name="T1" fmla="*/ 5 h 30"/>
                              <a:gd name="T2" fmla="*/ 50 w 50"/>
                              <a:gd name="T3" fmla="*/ 2 h 30"/>
                              <a:gd name="T4" fmla="*/ 50 w 50"/>
                              <a:gd name="T5" fmla="*/ 0 h 30"/>
                              <a:gd name="T6" fmla="*/ 47 w 50"/>
                              <a:gd name="T7" fmla="*/ 0 h 30"/>
                              <a:gd name="T8" fmla="*/ 45 w 50"/>
                              <a:gd name="T9" fmla="*/ 2 h 30"/>
                              <a:gd name="T10" fmla="*/ 45 w 50"/>
                              <a:gd name="T11" fmla="*/ 2 h 30"/>
                              <a:gd name="T12" fmla="*/ 45 w 50"/>
                              <a:gd name="T13" fmla="*/ 5 h 30"/>
                              <a:gd name="T14" fmla="*/ 42 w 50"/>
                              <a:gd name="T15" fmla="*/ 12 h 30"/>
                              <a:gd name="T16" fmla="*/ 37 w 50"/>
                              <a:gd name="T17" fmla="*/ 20 h 30"/>
                              <a:gd name="T18" fmla="*/ 32 w 50"/>
                              <a:gd name="T19" fmla="*/ 25 h 30"/>
                              <a:gd name="T20" fmla="*/ 22 w 50"/>
                              <a:gd name="T21" fmla="*/ 27 h 30"/>
                              <a:gd name="T22" fmla="*/ 12 w 50"/>
                              <a:gd name="T23" fmla="*/ 25 h 30"/>
                              <a:gd name="T24" fmla="*/ 5 w 50"/>
                              <a:gd name="T25" fmla="*/ 17 h 30"/>
                              <a:gd name="T26" fmla="*/ 0 w 50"/>
                              <a:gd name="T27" fmla="*/ 20 h 30"/>
                              <a:gd name="T28" fmla="*/ 5 w 50"/>
                              <a:gd name="T29" fmla="*/ 25 h 30"/>
                              <a:gd name="T30" fmla="*/ 10 w 50"/>
                              <a:gd name="T31" fmla="*/ 27 h 30"/>
                              <a:gd name="T32" fmla="*/ 15 w 50"/>
                              <a:gd name="T33" fmla="*/ 30 h 30"/>
                              <a:gd name="T34" fmla="*/ 22 w 50"/>
                              <a:gd name="T35" fmla="*/ 30 h 30"/>
                              <a:gd name="T36" fmla="*/ 32 w 50"/>
                              <a:gd name="T37" fmla="*/ 30 h 30"/>
                              <a:gd name="T38" fmla="*/ 42 w 50"/>
                              <a:gd name="T39" fmla="*/ 22 h 30"/>
                              <a:gd name="T40" fmla="*/ 47 w 50"/>
                              <a:gd name="T41" fmla="*/ 15 h 30"/>
                              <a:gd name="T42" fmla="*/ 50 w 50"/>
                              <a:gd name="T43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50" y="5"/>
                                </a:move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42" y="12"/>
                                </a:lnTo>
                                <a:lnTo>
                                  <a:pt x="37" y="20"/>
                                </a:lnTo>
                                <a:lnTo>
                                  <a:pt x="32" y="25"/>
                                </a:lnTo>
                                <a:lnTo>
                                  <a:pt x="22" y="27"/>
                                </a:lnTo>
                                <a:lnTo>
                                  <a:pt x="12" y="25"/>
                                </a:lnTo>
                                <a:lnTo>
                                  <a:pt x="5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2" y="30"/>
                                </a:lnTo>
                                <a:lnTo>
                                  <a:pt x="32" y="30"/>
                                </a:lnTo>
                                <a:lnTo>
                                  <a:pt x="42" y="22"/>
                                </a:lnTo>
                                <a:lnTo>
                                  <a:pt x="47" y="15"/>
                                </a:lnTo>
                                <a:lnTo>
                                  <a:pt x="5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7918"/>
                        <wps:cNvSpPr>
                          <a:spLocks/>
                        </wps:cNvSpPr>
                        <wps:spPr bwMode="auto">
                          <a:xfrm>
                            <a:off x="6662" y="1390"/>
                            <a:ext cx="45" cy="30"/>
                          </a:xfrm>
                          <a:custGeom>
                            <a:avLst/>
                            <a:gdLst>
                              <a:gd name="T0" fmla="*/ 45 w 45"/>
                              <a:gd name="T1" fmla="*/ 5 h 30"/>
                              <a:gd name="T2" fmla="*/ 45 w 45"/>
                              <a:gd name="T3" fmla="*/ 2 h 30"/>
                              <a:gd name="T4" fmla="*/ 45 w 45"/>
                              <a:gd name="T5" fmla="*/ 0 h 30"/>
                              <a:gd name="T6" fmla="*/ 43 w 45"/>
                              <a:gd name="T7" fmla="*/ 2 h 30"/>
                              <a:gd name="T8" fmla="*/ 40 w 45"/>
                              <a:gd name="T9" fmla="*/ 2 h 30"/>
                              <a:gd name="T10" fmla="*/ 40 w 45"/>
                              <a:gd name="T11" fmla="*/ 2 h 30"/>
                              <a:gd name="T12" fmla="*/ 40 w 45"/>
                              <a:gd name="T13" fmla="*/ 5 h 30"/>
                              <a:gd name="T14" fmla="*/ 38 w 45"/>
                              <a:gd name="T15" fmla="*/ 12 h 30"/>
                              <a:gd name="T16" fmla="*/ 35 w 45"/>
                              <a:gd name="T17" fmla="*/ 17 h 30"/>
                              <a:gd name="T18" fmla="*/ 28 w 45"/>
                              <a:gd name="T19" fmla="*/ 22 h 30"/>
                              <a:gd name="T20" fmla="*/ 20 w 45"/>
                              <a:gd name="T21" fmla="*/ 25 h 30"/>
                              <a:gd name="T22" fmla="*/ 13 w 45"/>
                              <a:gd name="T23" fmla="*/ 22 h 30"/>
                              <a:gd name="T24" fmla="*/ 5 w 45"/>
                              <a:gd name="T25" fmla="*/ 17 h 30"/>
                              <a:gd name="T26" fmla="*/ 3 w 45"/>
                              <a:gd name="T27" fmla="*/ 17 h 30"/>
                              <a:gd name="T28" fmla="*/ 0 w 45"/>
                              <a:gd name="T29" fmla="*/ 20 h 30"/>
                              <a:gd name="T30" fmla="*/ 5 w 45"/>
                              <a:gd name="T31" fmla="*/ 22 h 30"/>
                              <a:gd name="T32" fmla="*/ 10 w 45"/>
                              <a:gd name="T33" fmla="*/ 25 h 30"/>
                              <a:gd name="T34" fmla="*/ 15 w 45"/>
                              <a:gd name="T35" fmla="*/ 27 h 30"/>
                              <a:gd name="T36" fmla="*/ 20 w 45"/>
                              <a:gd name="T37" fmla="*/ 30 h 30"/>
                              <a:gd name="T38" fmla="*/ 30 w 45"/>
                              <a:gd name="T39" fmla="*/ 27 h 30"/>
                              <a:gd name="T40" fmla="*/ 38 w 45"/>
                              <a:gd name="T41" fmla="*/ 22 h 30"/>
                              <a:gd name="T42" fmla="*/ 43 w 45"/>
                              <a:gd name="T43" fmla="*/ 15 h 30"/>
                              <a:gd name="T44" fmla="*/ 45 w 45"/>
                              <a:gd name="T45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>
                                <a:moveTo>
                                  <a:pt x="45" y="5"/>
                                </a:moveTo>
                                <a:lnTo>
                                  <a:pt x="45" y="2"/>
                                </a:lnTo>
                                <a:lnTo>
                                  <a:pt x="45" y="0"/>
                                </a:lnTo>
                                <a:lnTo>
                                  <a:pt x="43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5"/>
                                </a:lnTo>
                                <a:lnTo>
                                  <a:pt x="38" y="12"/>
                                </a:lnTo>
                                <a:lnTo>
                                  <a:pt x="35" y="17"/>
                                </a:lnTo>
                                <a:lnTo>
                                  <a:pt x="28" y="22"/>
                                </a:lnTo>
                                <a:lnTo>
                                  <a:pt x="20" y="25"/>
                                </a:lnTo>
                                <a:lnTo>
                                  <a:pt x="13" y="22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5" y="27"/>
                                </a:lnTo>
                                <a:lnTo>
                                  <a:pt x="20" y="30"/>
                                </a:lnTo>
                                <a:lnTo>
                                  <a:pt x="30" y="27"/>
                                </a:lnTo>
                                <a:lnTo>
                                  <a:pt x="38" y="22"/>
                                </a:lnTo>
                                <a:lnTo>
                                  <a:pt x="43" y="15"/>
                                </a:lnTo>
                                <a:lnTo>
                                  <a:pt x="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7919"/>
                        <wps:cNvSpPr>
                          <a:spLocks/>
                        </wps:cNvSpPr>
                        <wps:spPr bwMode="auto">
                          <a:xfrm>
                            <a:off x="6665" y="1392"/>
                            <a:ext cx="40" cy="25"/>
                          </a:xfrm>
                          <a:custGeom>
                            <a:avLst/>
                            <a:gdLst>
                              <a:gd name="T0" fmla="*/ 40 w 40"/>
                              <a:gd name="T1" fmla="*/ 3 h 25"/>
                              <a:gd name="T2" fmla="*/ 40 w 40"/>
                              <a:gd name="T3" fmla="*/ 0 h 25"/>
                              <a:gd name="T4" fmla="*/ 40 w 40"/>
                              <a:gd name="T5" fmla="*/ 0 h 25"/>
                              <a:gd name="T6" fmla="*/ 37 w 40"/>
                              <a:gd name="T7" fmla="*/ 0 h 25"/>
                              <a:gd name="T8" fmla="*/ 35 w 40"/>
                              <a:gd name="T9" fmla="*/ 3 h 25"/>
                              <a:gd name="T10" fmla="*/ 35 w 40"/>
                              <a:gd name="T11" fmla="*/ 3 h 25"/>
                              <a:gd name="T12" fmla="*/ 32 w 40"/>
                              <a:gd name="T13" fmla="*/ 8 h 25"/>
                              <a:gd name="T14" fmla="*/ 30 w 40"/>
                              <a:gd name="T15" fmla="*/ 15 h 25"/>
                              <a:gd name="T16" fmla="*/ 25 w 40"/>
                              <a:gd name="T17" fmla="*/ 18 h 25"/>
                              <a:gd name="T18" fmla="*/ 17 w 40"/>
                              <a:gd name="T19" fmla="*/ 20 h 25"/>
                              <a:gd name="T20" fmla="*/ 10 w 40"/>
                              <a:gd name="T21" fmla="*/ 18 h 25"/>
                              <a:gd name="T22" fmla="*/ 5 w 40"/>
                              <a:gd name="T23" fmla="*/ 15 h 25"/>
                              <a:gd name="T24" fmla="*/ 2 w 40"/>
                              <a:gd name="T25" fmla="*/ 15 h 25"/>
                              <a:gd name="T26" fmla="*/ 0 w 40"/>
                              <a:gd name="T27" fmla="*/ 15 h 25"/>
                              <a:gd name="T28" fmla="*/ 7 w 40"/>
                              <a:gd name="T29" fmla="*/ 23 h 25"/>
                              <a:gd name="T30" fmla="*/ 17 w 40"/>
                              <a:gd name="T31" fmla="*/ 25 h 25"/>
                              <a:gd name="T32" fmla="*/ 27 w 40"/>
                              <a:gd name="T33" fmla="*/ 23 h 25"/>
                              <a:gd name="T34" fmla="*/ 32 w 40"/>
                              <a:gd name="T35" fmla="*/ 18 h 25"/>
                              <a:gd name="T36" fmla="*/ 37 w 40"/>
                              <a:gd name="T37" fmla="*/ 10 h 25"/>
                              <a:gd name="T38" fmla="*/ 40 w 40"/>
                              <a:gd name="T39" fmla="*/ 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40" y="3"/>
                                </a:move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5" y="3"/>
                                </a:lnTo>
                                <a:lnTo>
                                  <a:pt x="32" y="8"/>
                                </a:lnTo>
                                <a:lnTo>
                                  <a:pt x="30" y="15"/>
                                </a:lnTo>
                                <a:lnTo>
                                  <a:pt x="25" y="18"/>
                                </a:lnTo>
                                <a:lnTo>
                                  <a:pt x="17" y="20"/>
                                </a:lnTo>
                                <a:lnTo>
                                  <a:pt x="10" y="18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lnTo>
                                  <a:pt x="7" y="23"/>
                                </a:lnTo>
                                <a:lnTo>
                                  <a:pt x="17" y="25"/>
                                </a:lnTo>
                                <a:lnTo>
                                  <a:pt x="27" y="23"/>
                                </a:lnTo>
                                <a:lnTo>
                                  <a:pt x="32" y="18"/>
                                </a:lnTo>
                                <a:lnTo>
                                  <a:pt x="37" y="10"/>
                                </a:lnTo>
                                <a:lnTo>
                                  <a:pt x="4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7920"/>
                        <wps:cNvSpPr>
                          <a:spLocks/>
                        </wps:cNvSpPr>
                        <wps:spPr bwMode="auto">
                          <a:xfrm>
                            <a:off x="6667" y="1392"/>
                            <a:ext cx="35" cy="23"/>
                          </a:xfrm>
                          <a:custGeom>
                            <a:avLst/>
                            <a:gdLst>
                              <a:gd name="T0" fmla="*/ 35 w 35"/>
                              <a:gd name="T1" fmla="*/ 3 h 23"/>
                              <a:gd name="T2" fmla="*/ 35 w 35"/>
                              <a:gd name="T3" fmla="*/ 0 h 23"/>
                              <a:gd name="T4" fmla="*/ 35 w 35"/>
                              <a:gd name="T5" fmla="*/ 0 h 23"/>
                              <a:gd name="T6" fmla="*/ 33 w 35"/>
                              <a:gd name="T7" fmla="*/ 3 h 23"/>
                              <a:gd name="T8" fmla="*/ 30 w 35"/>
                              <a:gd name="T9" fmla="*/ 3 h 23"/>
                              <a:gd name="T10" fmla="*/ 28 w 35"/>
                              <a:gd name="T11" fmla="*/ 8 h 23"/>
                              <a:gd name="T12" fmla="*/ 25 w 35"/>
                              <a:gd name="T13" fmla="*/ 13 h 23"/>
                              <a:gd name="T14" fmla="*/ 20 w 35"/>
                              <a:gd name="T15" fmla="*/ 15 h 23"/>
                              <a:gd name="T16" fmla="*/ 15 w 35"/>
                              <a:gd name="T17" fmla="*/ 18 h 23"/>
                              <a:gd name="T18" fmla="*/ 10 w 35"/>
                              <a:gd name="T19" fmla="*/ 15 h 23"/>
                              <a:gd name="T20" fmla="*/ 5 w 35"/>
                              <a:gd name="T21" fmla="*/ 13 h 23"/>
                              <a:gd name="T22" fmla="*/ 3 w 35"/>
                              <a:gd name="T23" fmla="*/ 15 h 23"/>
                              <a:gd name="T24" fmla="*/ 0 w 35"/>
                              <a:gd name="T25" fmla="*/ 15 h 23"/>
                              <a:gd name="T26" fmla="*/ 8 w 35"/>
                              <a:gd name="T27" fmla="*/ 20 h 23"/>
                              <a:gd name="T28" fmla="*/ 15 w 35"/>
                              <a:gd name="T29" fmla="*/ 23 h 23"/>
                              <a:gd name="T30" fmla="*/ 23 w 35"/>
                              <a:gd name="T31" fmla="*/ 20 h 23"/>
                              <a:gd name="T32" fmla="*/ 30 w 35"/>
                              <a:gd name="T33" fmla="*/ 15 h 23"/>
                              <a:gd name="T34" fmla="*/ 33 w 35"/>
                              <a:gd name="T35" fmla="*/ 10 h 23"/>
                              <a:gd name="T36" fmla="*/ 35 w 35"/>
                              <a:gd name="T37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35" y="3"/>
                                </a:move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3"/>
                                </a:lnTo>
                                <a:lnTo>
                                  <a:pt x="30" y="3"/>
                                </a:lnTo>
                                <a:lnTo>
                                  <a:pt x="28" y="8"/>
                                </a:lnTo>
                                <a:lnTo>
                                  <a:pt x="25" y="13"/>
                                </a:lnTo>
                                <a:lnTo>
                                  <a:pt x="20" y="15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lnTo>
                                  <a:pt x="8" y="20"/>
                                </a:lnTo>
                                <a:lnTo>
                                  <a:pt x="15" y="23"/>
                                </a:lnTo>
                                <a:lnTo>
                                  <a:pt x="23" y="20"/>
                                </a:lnTo>
                                <a:lnTo>
                                  <a:pt x="30" y="15"/>
                                </a:lnTo>
                                <a:lnTo>
                                  <a:pt x="33" y="10"/>
                                </a:lnTo>
                                <a:lnTo>
                                  <a:pt x="3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7921"/>
                        <wps:cNvSpPr>
                          <a:spLocks/>
                        </wps:cNvSpPr>
                        <wps:spPr bwMode="auto">
                          <a:xfrm>
                            <a:off x="6670" y="1395"/>
                            <a:ext cx="30" cy="17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17"/>
                              <a:gd name="T2" fmla="*/ 30 w 30"/>
                              <a:gd name="T3" fmla="*/ 0 h 17"/>
                              <a:gd name="T4" fmla="*/ 27 w 30"/>
                              <a:gd name="T5" fmla="*/ 0 h 17"/>
                              <a:gd name="T6" fmla="*/ 25 w 30"/>
                              <a:gd name="T7" fmla="*/ 0 h 17"/>
                              <a:gd name="T8" fmla="*/ 22 w 30"/>
                              <a:gd name="T9" fmla="*/ 5 h 17"/>
                              <a:gd name="T10" fmla="*/ 20 w 30"/>
                              <a:gd name="T11" fmla="*/ 7 h 17"/>
                              <a:gd name="T12" fmla="*/ 17 w 30"/>
                              <a:gd name="T13" fmla="*/ 10 h 17"/>
                              <a:gd name="T14" fmla="*/ 12 w 30"/>
                              <a:gd name="T15" fmla="*/ 12 h 17"/>
                              <a:gd name="T16" fmla="*/ 10 w 30"/>
                              <a:gd name="T17" fmla="*/ 10 h 17"/>
                              <a:gd name="T18" fmla="*/ 5 w 30"/>
                              <a:gd name="T19" fmla="*/ 10 h 17"/>
                              <a:gd name="T20" fmla="*/ 2 w 30"/>
                              <a:gd name="T21" fmla="*/ 10 h 17"/>
                              <a:gd name="T22" fmla="*/ 0 w 30"/>
                              <a:gd name="T23" fmla="*/ 12 h 17"/>
                              <a:gd name="T24" fmla="*/ 5 w 30"/>
                              <a:gd name="T25" fmla="*/ 15 h 17"/>
                              <a:gd name="T26" fmla="*/ 12 w 30"/>
                              <a:gd name="T27" fmla="*/ 17 h 17"/>
                              <a:gd name="T28" fmla="*/ 20 w 30"/>
                              <a:gd name="T29" fmla="*/ 15 h 17"/>
                              <a:gd name="T30" fmla="*/ 25 w 30"/>
                              <a:gd name="T31" fmla="*/ 12 h 17"/>
                              <a:gd name="T32" fmla="*/ 27 w 30"/>
                              <a:gd name="T33" fmla="*/ 5 h 17"/>
                              <a:gd name="T34" fmla="*/ 30 w 30"/>
                              <a:gd name="T35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0" y="7"/>
                                </a:lnTo>
                                <a:lnTo>
                                  <a:pt x="17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5"/>
                                </a:lnTo>
                                <a:lnTo>
                                  <a:pt x="25" y="12"/>
                                </a:lnTo>
                                <a:lnTo>
                                  <a:pt x="27" y="5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7922"/>
                        <wps:cNvSpPr>
                          <a:spLocks/>
                        </wps:cNvSpPr>
                        <wps:spPr bwMode="auto">
                          <a:xfrm>
                            <a:off x="6672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10 h 15"/>
                              <a:gd name="T2" fmla="*/ 5 w 25"/>
                              <a:gd name="T3" fmla="*/ 12 h 15"/>
                              <a:gd name="T4" fmla="*/ 10 w 25"/>
                              <a:gd name="T5" fmla="*/ 15 h 15"/>
                              <a:gd name="T6" fmla="*/ 15 w 25"/>
                              <a:gd name="T7" fmla="*/ 12 h 15"/>
                              <a:gd name="T8" fmla="*/ 20 w 25"/>
                              <a:gd name="T9" fmla="*/ 10 h 15"/>
                              <a:gd name="T10" fmla="*/ 23 w 25"/>
                              <a:gd name="T11" fmla="*/ 5 h 15"/>
                              <a:gd name="T12" fmla="*/ 25 w 25"/>
                              <a:gd name="T13" fmla="*/ 0 h 15"/>
                              <a:gd name="T14" fmla="*/ 23 w 25"/>
                              <a:gd name="T15" fmla="*/ 2 h 15"/>
                              <a:gd name="T16" fmla="*/ 20 w 25"/>
                              <a:gd name="T17" fmla="*/ 2 h 15"/>
                              <a:gd name="T18" fmla="*/ 15 w 25"/>
                              <a:gd name="T19" fmla="*/ 7 h 15"/>
                              <a:gd name="T20" fmla="*/ 10 w 25"/>
                              <a:gd name="T21" fmla="*/ 10 h 15"/>
                              <a:gd name="T22" fmla="*/ 8 w 25"/>
                              <a:gd name="T23" fmla="*/ 10 h 15"/>
                              <a:gd name="T24" fmla="*/ 8 w 25"/>
                              <a:gd name="T25" fmla="*/ 7 h 15"/>
                              <a:gd name="T26" fmla="*/ 3 w 25"/>
                              <a:gd name="T27" fmla="*/ 10 h 15"/>
                              <a:gd name="T28" fmla="*/ 0 w 25"/>
                              <a:gd name="T29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10"/>
                                </a:move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0" y="10"/>
                                </a:lnTo>
                                <a:lnTo>
                                  <a:pt x="23" y="5"/>
                                </a:lnTo>
                                <a:lnTo>
                                  <a:pt x="25" y="0"/>
                                </a:lnTo>
                                <a:lnTo>
                                  <a:pt x="23" y="2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10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7923"/>
                        <wps:cNvSpPr>
                          <a:spLocks/>
                        </wps:cNvSpPr>
                        <wps:spPr bwMode="auto">
                          <a:xfrm>
                            <a:off x="6675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12"/>
                              <a:gd name="T2" fmla="*/ 5 w 20"/>
                              <a:gd name="T3" fmla="*/ 10 h 12"/>
                              <a:gd name="T4" fmla="*/ 7 w 20"/>
                              <a:gd name="T5" fmla="*/ 12 h 12"/>
                              <a:gd name="T6" fmla="*/ 12 w 20"/>
                              <a:gd name="T7" fmla="*/ 10 h 12"/>
                              <a:gd name="T8" fmla="*/ 15 w 20"/>
                              <a:gd name="T9" fmla="*/ 7 h 12"/>
                              <a:gd name="T10" fmla="*/ 17 w 20"/>
                              <a:gd name="T11" fmla="*/ 5 h 12"/>
                              <a:gd name="T12" fmla="*/ 20 w 20"/>
                              <a:gd name="T13" fmla="*/ 0 h 12"/>
                              <a:gd name="T14" fmla="*/ 17 w 20"/>
                              <a:gd name="T15" fmla="*/ 2 h 12"/>
                              <a:gd name="T16" fmla="*/ 12 w 20"/>
                              <a:gd name="T17" fmla="*/ 5 h 12"/>
                              <a:gd name="T18" fmla="*/ 10 w 20"/>
                              <a:gd name="T19" fmla="*/ 5 h 12"/>
                              <a:gd name="T20" fmla="*/ 7 w 20"/>
                              <a:gd name="T21" fmla="*/ 7 h 12"/>
                              <a:gd name="T22" fmla="*/ 7 w 20"/>
                              <a:gd name="T23" fmla="*/ 7 h 12"/>
                              <a:gd name="T24" fmla="*/ 5 w 20"/>
                              <a:gd name="T25" fmla="*/ 7 h 12"/>
                              <a:gd name="T26" fmla="*/ 0 w 20"/>
                              <a:gd name="T27" fmla="*/ 1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  <a:lnTo>
                                  <a:pt x="7" y="12"/>
                                </a:lnTo>
                                <a:lnTo>
                                  <a:pt x="12" y="10"/>
                                </a:lnTo>
                                <a:lnTo>
                                  <a:pt x="15" y="7"/>
                                </a:lnTo>
                                <a:lnTo>
                                  <a:pt x="17" y="5"/>
                                </a:lnTo>
                                <a:lnTo>
                                  <a:pt x="20" y="0"/>
                                </a:lnTo>
                                <a:lnTo>
                                  <a:pt x="17" y="2"/>
                                </a:lnTo>
                                <a:lnTo>
                                  <a:pt x="12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5" y="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7924"/>
                        <wps:cNvSpPr>
                          <a:spLocks/>
                        </wps:cNvSpPr>
                        <wps:spPr bwMode="auto">
                          <a:xfrm>
                            <a:off x="668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5 h 8"/>
                              <a:gd name="T2" fmla="*/ 0 w 12"/>
                              <a:gd name="T3" fmla="*/ 8 h 8"/>
                              <a:gd name="T4" fmla="*/ 2 w 12"/>
                              <a:gd name="T5" fmla="*/ 8 h 8"/>
                              <a:gd name="T6" fmla="*/ 7 w 12"/>
                              <a:gd name="T7" fmla="*/ 5 h 8"/>
                              <a:gd name="T8" fmla="*/ 12 w 12"/>
                              <a:gd name="T9" fmla="*/ 0 h 8"/>
                              <a:gd name="T10" fmla="*/ 5 w 12"/>
                              <a:gd name="T11" fmla="*/ 3 h 8"/>
                              <a:gd name="T12" fmla="*/ 0 w 12"/>
                              <a:gd name="T13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7925"/>
                        <wps:cNvSpPr>
                          <a:spLocks/>
                        </wps:cNvSpPr>
                        <wps:spPr bwMode="auto">
                          <a:xfrm>
                            <a:off x="6682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2 h 2"/>
                              <a:gd name="T2" fmla="*/ 0 w 5"/>
                              <a:gd name="T3" fmla="*/ 2 h 2"/>
                              <a:gd name="T4" fmla="*/ 3 w 5"/>
                              <a:gd name="T5" fmla="*/ 0 h 2"/>
                              <a:gd name="T6" fmla="*/ 5 w 5"/>
                              <a:gd name="T7" fmla="*/ 0 h 2"/>
                              <a:gd name="T8" fmla="*/ 3 w 5"/>
                              <a:gd name="T9" fmla="*/ 0 h 2"/>
                              <a:gd name="T10" fmla="*/ 0 w 5"/>
                              <a:gd name="T11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7926"/>
                        <wps:cNvSpPr>
                          <a:spLocks/>
                        </wps:cNvSpPr>
                        <wps:spPr bwMode="auto">
                          <a:xfrm>
                            <a:off x="6563" y="1322"/>
                            <a:ext cx="239" cy="142"/>
                          </a:xfrm>
                          <a:custGeom>
                            <a:avLst/>
                            <a:gdLst>
                              <a:gd name="T0" fmla="*/ 0 w 239"/>
                              <a:gd name="T1" fmla="*/ 115 h 142"/>
                              <a:gd name="T2" fmla="*/ 37 w 239"/>
                              <a:gd name="T3" fmla="*/ 105 h 142"/>
                              <a:gd name="T4" fmla="*/ 70 w 239"/>
                              <a:gd name="T5" fmla="*/ 98 h 142"/>
                              <a:gd name="T6" fmla="*/ 99 w 239"/>
                              <a:gd name="T7" fmla="*/ 88 h 142"/>
                              <a:gd name="T8" fmla="*/ 129 w 239"/>
                              <a:gd name="T9" fmla="*/ 75 h 142"/>
                              <a:gd name="T10" fmla="*/ 157 w 239"/>
                              <a:gd name="T11" fmla="*/ 63 h 142"/>
                              <a:gd name="T12" fmla="*/ 181 w 239"/>
                              <a:gd name="T13" fmla="*/ 45 h 142"/>
                              <a:gd name="T14" fmla="*/ 211 w 239"/>
                              <a:gd name="T15" fmla="*/ 25 h 142"/>
                              <a:gd name="T16" fmla="*/ 239 w 239"/>
                              <a:gd name="T17" fmla="*/ 0 h 142"/>
                              <a:gd name="T18" fmla="*/ 224 w 239"/>
                              <a:gd name="T19" fmla="*/ 25 h 142"/>
                              <a:gd name="T20" fmla="*/ 206 w 239"/>
                              <a:gd name="T21" fmla="*/ 48 h 142"/>
                              <a:gd name="T22" fmla="*/ 189 w 239"/>
                              <a:gd name="T23" fmla="*/ 68 h 142"/>
                              <a:gd name="T24" fmla="*/ 169 w 239"/>
                              <a:gd name="T25" fmla="*/ 88 h 142"/>
                              <a:gd name="T26" fmla="*/ 147 w 239"/>
                              <a:gd name="T27" fmla="*/ 105 h 142"/>
                              <a:gd name="T28" fmla="*/ 122 w 239"/>
                              <a:gd name="T29" fmla="*/ 120 h 142"/>
                              <a:gd name="T30" fmla="*/ 94 w 239"/>
                              <a:gd name="T31" fmla="*/ 132 h 142"/>
                              <a:gd name="T32" fmla="*/ 65 w 239"/>
                              <a:gd name="T33" fmla="*/ 142 h 142"/>
                              <a:gd name="T34" fmla="*/ 45 w 239"/>
                              <a:gd name="T35" fmla="*/ 140 h 142"/>
                              <a:gd name="T36" fmla="*/ 30 w 239"/>
                              <a:gd name="T37" fmla="*/ 132 h 142"/>
                              <a:gd name="T38" fmla="*/ 15 w 239"/>
                              <a:gd name="T39" fmla="*/ 122 h 142"/>
                              <a:gd name="T40" fmla="*/ 0 w 239"/>
                              <a:gd name="T41" fmla="*/ 11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>
                                <a:moveTo>
                                  <a:pt x="0" y="115"/>
                                </a:moveTo>
                                <a:lnTo>
                                  <a:pt x="37" y="105"/>
                                </a:lnTo>
                                <a:lnTo>
                                  <a:pt x="70" y="98"/>
                                </a:lnTo>
                                <a:lnTo>
                                  <a:pt x="99" y="88"/>
                                </a:lnTo>
                                <a:lnTo>
                                  <a:pt x="129" y="75"/>
                                </a:lnTo>
                                <a:lnTo>
                                  <a:pt x="157" y="63"/>
                                </a:lnTo>
                                <a:lnTo>
                                  <a:pt x="181" y="45"/>
                                </a:lnTo>
                                <a:lnTo>
                                  <a:pt x="211" y="25"/>
                                </a:lnTo>
                                <a:lnTo>
                                  <a:pt x="239" y="0"/>
                                </a:lnTo>
                                <a:lnTo>
                                  <a:pt x="224" y="25"/>
                                </a:lnTo>
                                <a:lnTo>
                                  <a:pt x="206" y="48"/>
                                </a:lnTo>
                                <a:lnTo>
                                  <a:pt x="189" y="68"/>
                                </a:lnTo>
                                <a:lnTo>
                                  <a:pt x="169" y="88"/>
                                </a:lnTo>
                                <a:lnTo>
                                  <a:pt x="147" y="105"/>
                                </a:lnTo>
                                <a:lnTo>
                                  <a:pt x="122" y="120"/>
                                </a:lnTo>
                                <a:lnTo>
                                  <a:pt x="94" y="132"/>
                                </a:lnTo>
                                <a:lnTo>
                                  <a:pt x="65" y="142"/>
                                </a:lnTo>
                                <a:lnTo>
                                  <a:pt x="45" y="140"/>
                                </a:lnTo>
                                <a:lnTo>
                                  <a:pt x="30" y="132"/>
                                </a:lnTo>
                                <a:lnTo>
                                  <a:pt x="15" y="122"/>
                                </a:lnTo>
                                <a:lnTo>
                                  <a:pt x="0" y="1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7927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3 h 5"/>
                              <a:gd name="T6" fmla="*/ 3 w 3"/>
                              <a:gd name="T7" fmla="*/ 5 h 5"/>
                              <a:gd name="T8" fmla="*/ 3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7928"/>
                        <wps:cNvSpPr>
                          <a:spLocks noChangeArrowheads="1"/>
                        </wps:cNvSpPr>
                        <wps:spPr bwMode="auto">
                          <a:xfrm>
                            <a:off x="6633" y="876"/>
                            <a:ext cx="1" cy="5"/>
                          </a:xfrm>
                          <a:prstGeom prst="rect">
                            <a:avLst/>
                          </a:pr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7929"/>
                        <wps:cNvSpPr>
                          <a:spLocks/>
                        </wps:cNvSpPr>
                        <wps:spPr bwMode="auto">
                          <a:xfrm>
                            <a:off x="6633" y="878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7930"/>
                        <wps:cNvSpPr>
                          <a:spLocks/>
                        </wps:cNvSpPr>
                        <wps:spPr bwMode="auto">
                          <a:xfrm>
                            <a:off x="6633" y="881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7931"/>
                        <wps:cNvSpPr>
                          <a:spLocks noEditPoints="1"/>
                        </wps:cNvSpPr>
                        <wps:spPr bwMode="auto">
                          <a:xfrm>
                            <a:off x="6633" y="883"/>
                            <a:ext cx="77" cy="175"/>
                          </a:xfrm>
                          <a:custGeom>
                            <a:avLst/>
                            <a:gdLst>
                              <a:gd name="T0" fmla="*/ 2 w 77"/>
                              <a:gd name="T1" fmla="*/ 0 h 175"/>
                              <a:gd name="T2" fmla="*/ 0 w 77"/>
                              <a:gd name="T3" fmla="*/ 0 h 175"/>
                              <a:gd name="T4" fmla="*/ 0 w 77"/>
                              <a:gd name="T5" fmla="*/ 5 h 175"/>
                              <a:gd name="T6" fmla="*/ 2 w 77"/>
                              <a:gd name="T7" fmla="*/ 5 h 175"/>
                              <a:gd name="T8" fmla="*/ 2 w 77"/>
                              <a:gd name="T9" fmla="*/ 5 h 175"/>
                              <a:gd name="T10" fmla="*/ 2 w 77"/>
                              <a:gd name="T11" fmla="*/ 0 h 175"/>
                              <a:gd name="T12" fmla="*/ 54 w 77"/>
                              <a:gd name="T13" fmla="*/ 175 h 175"/>
                              <a:gd name="T14" fmla="*/ 54 w 77"/>
                              <a:gd name="T15" fmla="*/ 175 h 175"/>
                              <a:gd name="T16" fmla="*/ 67 w 77"/>
                              <a:gd name="T17" fmla="*/ 175 h 175"/>
                              <a:gd name="T18" fmla="*/ 77 w 77"/>
                              <a:gd name="T19" fmla="*/ 170 h 175"/>
                              <a:gd name="T20" fmla="*/ 64 w 77"/>
                              <a:gd name="T21" fmla="*/ 172 h 175"/>
                              <a:gd name="T22" fmla="*/ 54 w 77"/>
                              <a:gd name="T2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5"/>
                                </a:moveTo>
                                <a:lnTo>
                                  <a:pt x="54" y="175"/>
                                </a:lnTo>
                                <a:lnTo>
                                  <a:pt x="67" y="175"/>
                                </a:lnTo>
                                <a:lnTo>
                                  <a:pt x="77" y="170"/>
                                </a:lnTo>
                                <a:lnTo>
                                  <a:pt x="64" y="172"/>
                                </a:lnTo>
                                <a:lnTo>
                                  <a:pt x="54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7932"/>
                        <wps:cNvSpPr>
                          <a:spLocks noEditPoints="1"/>
                        </wps:cNvSpPr>
                        <wps:spPr bwMode="auto">
                          <a:xfrm>
                            <a:off x="6633" y="886"/>
                            <a:ext cx="102" cy="172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2"/>
                              <a:gd name="T2" fmla="*/ 0 w 102"/>
                              <a:gd name="T3" fmla="*/ 0 h 172"/>
                              <a:gd name="T4" fmla="*/ 2 w 102"/>
                              <a:gd name="T5" fmla="*/ 5 h 172"/>
                              <a:gd name="T6" fmla="*/ 2 w 102"/>
                              <a:gd name="T7" fmla="*/ 5 h 172"/>
                              <a:gd name="T8" fmla="*/ 5 w 102"/>
                              <a:gd name="T9" fmla="*/ 5 h 172"/>
                              <a:gd name="T10" fmla="*/ 2 w 102"/>
                              <a:gd name="T11" fmla="*/ 0 h 172"/>
                              <a:gd name="T12" fmla="*/ 102 w 102"/>
                              <a:gd name="T13" fmla="*/ 154 h 172"/>
                              <a:gd name="T14" fmla="*/ 99 w 102"/>
                              <a:gd name="T15" fmla="*/ 154 h 172"/>
                              <a:gd name="T16" fmla="*/ 99 w 102"/>
                              <a:gd name="T17" fmla="*/ 154 h 172"/>
                              <a:gd name="T18" fmla="*/ 97 w 102"/>
                              <a:gd name="T19" fmla="*/ 154 h 172"/>
                              <a:gd name="T20" fmla="*/ 99 w 102"/>
                              <a:gd name="T21" fmla="*/ 154 h 172"/>
                              <a:gd name="T22" fmla="*/ 102 w 102"/>
                              <a:gd name="T23" fmla="*/ 154 h 172"/>
                              <a:gd name="T24" fmla="*/ 52 w 102"/>
                              <a:gd name="T25" fmla="*/ 169 h 172"/>
                              <a:gd name="T26" fmla="*/ 54 w 102"/>
                              <a:gd name="T27" fmla="*/ 169 h 172"/>
                              <a:gd name="T28" fmla="*/ 54 w 102"/>
                              <a:gd name="T29" fmla="*/ 172 h 172"/>
                              <a:gd name="T30" fmla="*/ 64 w 102"/>
                              <a:gd name="T31" fmla="*/ 172 h 172"/>
                              <a:gd name="T32" fmla="*/ 72 w 102"/>
                              <a:gd name="T33" fmla="*/ 169 h 172"/>
                              <a:gd name="T34" fmla="*/ 77 w 102"/>
                              <a:gd name="T35" fmla="*/ 167 h 172"/>
                              <a:gd name="T36" fmla="*/ 84 w 102"/>
                              <a:gd name="T37" fmla="*/ 162 h 172"/>
                              <a:gd name="T38" fmla="*/ 69 w 102"/>
                              <a:gd name="T39" fmla="*/ 167 h 172"/>
                              <a:gd name="T40" fmla="*/ 52 w 102"/>
                              <a:gd name="T41" fmla="*/ 169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102" y="154"/>
                                </a:moveTo>
                                <a:lnTo>
                                  <a:pt x="99" y="154"/>
                                </a:lnTo>
                                <a:lnTo>
                                  <a:pt x="99" y="154"/>
                                </a:lnTo>
                                <a:lnTo>
                                  <a:pt x="97" y="154"/>
                                </a:lnTo>
                                <a:lnTo>
                                  <a:pt x="99" y="154"/>
                                </a:lnTo>
                                <a:lnTo>
                                  <a:pt x="102" y="154"/>
                                </a:lnTo>
                                <a:close/>
                                <a:moveTo>
                                  <a:pt x="52" y="169"/>
                                </a:moveTo>
                                <a:lnTo>
                                  <a:pt x="54" y="169"/>
                                </a:lnTo>
                                <a:lnTo>
                                  <a:pt x="54" y="172"/>
                                </a:lnTo>
                                <a:lnTo>
                                  <a:pt x="64" y="172"/>
                                </a:lnTo>
                                <a:lnTo>
                                  <a:pt x="72" y="169"/>
                                </a:lnTo>
                                <a:lnTo>
                                  <a:pt x="77" y="167"/>
                                </a:lnTo>
                                <a:lnTo>
                                  <a:pt x="84" y="162"/>
                                </a:lnTo>
                                <a:lnTo>
                                  <a:pt x="69" y="167"/>
                                </a:lnTo>
                                <a:lnTo>
                                  <a:pt x="5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7933"/>
                        <wps:cNvSpPr>
                          <a:spLocks noEditPoints="1"/>
                        </wps:cNvSpPr>
                        <wps:spPr bwMode="auto">
                          <a:xfrm>
                            <a:off x="6633" y="888"/>
                            <a:ext cx="102" cy="170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0"/>
                              <a:gd name="T2" fmla="*/ 2 w 102"/>
                              <a:gd name="T3" fmla="*/ 0 h 170"/>
                              <a:gd name="T4" fmla="*/ 0 w 102"/>
                              <a:gd name="T5" fmla="*/ 0 h 170"/>
                              <a:gd name="T6" fmla="*/ 2 w 102"/>
                              <a:gd name="T7" fmla="*/ 8 h 170"/>
                              <a:gd name="T8" fmla="*/ 2 w 102"/>
                              <a:gd name="T9" fmla="*/ 5 h 170"/>
                              <a:gd name="T10" fmla="*/ 5 w 102"/>
                              <a:gd name="T11" fmla="*/ 5 h 170"/>
                              <a:gd name="T12" fmla="*/ 2 w 102"/>
                              <a:gd name="T13" fmla="*/ 0 h 170"/>
                              <a:gd name="T14" fmla="*/ 54 w 102"/>
                              <a:gd name="T15" fmla="*/ 170 h 170"/>
                              <a:gd name="T16" fmla="*/ 64 w 102"/>
                              <a:gd name="T17" fmla="*/ 167 h 170"/>
                              <a:gd name="T18" fmla="*/ 77 w 102"/>
                              <a:gd name="T19" fmla="*/ 165 h 170"/>
                              <a:gd name="T20" fmla="*/ 87 w 102"/>
                              <a:gd name="T21" fmla="*/ 157 h 170"/>
                              <a:gd name="T22" fmla="*/ 102 w 102"/>
                              <a:gd name="T23" fmla="*/ 152 h 170"/>
                              <a:gd name="T24" fmla="*/ 99 w 102"/>
                              <a:gd name="T25" fmla="*/ 150 h 170"/>
                              <a:gd name="T26" fmla="*/ 97 w 102"/>
                              <a:gd name="T27" fmla="*/ 150 h 170"/>
                              <a:gd name="T28" fmla="*/ 87 w 102"/>
                              <a:gd name="T29" fmla="*/ 155 h 170"/>
                              <a:gd name="T30" fmla="*/ 74 w 102"/>
                              <a:gd name="T31" fmla="*/ 160 h 170"/>
                              <a:gd name="T32" fmla="*/ 64 w 102"/>
                              <a:gd name="T33" fmla="*/ 162 h 170"/>
                              <a:gd name="T34" fmla="*/ 49 w 102"/>
                              <a:gd name="T35" fmla="*/ 165 h 170"/>
                              <a:gd name="T36" fmla="*/ 52 w 102"/>
                              <a:gd name="T37" fmla="*/ 167 h 170"/>
                              <a:gd name="T38" fmla="*/ 54 w 102"/>
                              <a:gd name="T39" fmla="*/ 17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0"/>
                                </a:moveTo>
                                <a:lnTo>
                                  <a:pt x="64" y="167"/>
                                </a:lnTo>
                                <a:lnTo>
                                  <a:pt x="77" y="165"/>
                                </a:lnTo>
                                <a:lnTo>
                                  <a:pt x="87" y="157"/>
                                </a:lnTo>
                                <a:lnTo>
                                  <a:pt x="102" y="152"/>
                                </a:lnTo>
                                <a:lnTo>
                                  <a:pt x="99" y="150"/>
                                </a:lnTo>
                                <a:lnTo>
                                  <a:pt x="97" y="150"/>
                                </a:lnTo>
                                <a:lnTo>
                                  <a:pt x="87" y="155"/>
                                </a:lnTo>
                                <a:lnTo>
                                  <a:pt x="74" y="160"/>
                                </a:lnTo>
                                <a:lnTo>
                                  <a:pt x="64" y="162"/>
                                </a:lnTo>
                                <a:lnTo>
                                  <a:pt x="49" y="165"/>
                                </a:lnTo>
                                <a:lnTo>
                                  <a:pt x="52" y="167"/>
                                </a:lnTo>
                                <a:lnTo>
                                  <a:pt x="54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7934"/>
                        <wps:cNvSpPr>
                          <a:spLocks noEditPoints="1"/>
                        </wps:cNvSpPr>
                        <wps:spPr bwMode="auto">
                          <a:xfrm>
                            <a:off x="6635" y="891"/>
                            <a:ext cx="97" cy="164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164"/>
                              <a:gd name="T2" fmla="*/ 0 w 97"/>
                              <a:gd name="T3" fmla="*/ 0 h 164"/>
                              <a:gd name="T4" fmla="*/ 0 w 97"/>
                              <a:gd name="T5" fmla="*/ 0 h 164"/>
                              <a:gd name="T6" fmla="*/ 0 w 97"/>
                              <a:gd name="T7" fmla="*/ 7 h 164"/>
                              <a:gd name="T8" fmla="*/ 3 w 97"/>
                              <a:gd name="T9" fmla="*/ 5 h 164"/>
                              <a:gd name="T10" fmla="*/ 3 w 97"/>
                              <a:gd name="T11" fmla="*/ 5 h 164"/>
                              <a:gd name="T12" fmla="*/ 3 w 97"/>
                              <a:gd name="T13" fmla="*/ 0 h 164"/>
                              <a:gd name="T14" fmla="*/ 50 w 97"/>
                              <a:gd name="T15" fmla="*/ 164 h 164"/>
                              <a:gd name="T16" fmla="*/ 67 w 97"/>
                              <a:gd name="T17" fmla="*/ 162 h 164"/>
                              <a:gd name="T18" fmla="*/ 82 w 97"/>
                              <a:gd name="T19" fmla="*/ 157 h 164"/>
                              <a:gd name="T20" fmla="*/ 87 w 97"/>
                              <a:gd name="T21" fmla="*/ 152 h 164"/>
                              <a:gd name="T22" fmla="*/ 95 w 97"/>
                              <a:gd name="T23" fmla="*/ 149 h 164"/>
                              <a:gd name="T24" fmla="*/ 97 w 97"/>
                              <a:gd name="T25" fmla="*/ 149 h 164"/>
                              <a:gd name="T26" fmla="*/ 97 w 97"/>
                              <a:gd name="T27" fmla="*/ 149 h 164"/>
                              <a:gd name="T28" fmla="*/ 95 w 97"/>
                              <a:gd name="T29" fmla="*/ 147 h 164"/>
                              <a:gd name="T30" fmla="*/ 95 w 97"/>
                              <a:gd name="T31" fmla="*/ 144 h 164"/>
                              <a:gd name="T32" fmla="*/ 82 w 97"/>
                              <a:gd name="T33" fmla="*/ 152 h 164"/>
                              <a:gd name="T34" fmla="*/ 72 w 97"/>
                              <a:gd name="T35" fmla="*/ 154 h 164"/>
                              <a:gd name="T36" fmla="*/ 60 w 97"/>
                              <a:gd name="T37" fmla="*/ 157 h 164"/>
                              <a:gd name="T38" fmla="*/ 47 w 97"/>
                              <a:gd name="T39" fmla="*/ 159 h 164"/>
                              <a:gd name="T40" fmla="*/ 47 w 97"/>
                              <a:gd name="T41" fmla="*/ 159 h 164"/>
                              <a:gd name="T42" fmla="*/ 45 w 97"/>
                              <a:gd name="T43" fmla="*/ 159 h 164"/>
                              <a:gd name="T44" fmla="*/ 47 w 97"/>
                              <a:gd name="T45" fmla="*/ 162 h 164"/>
                              <a:gd name="T46" fmla="*/ 50 w 97"/>
                              <a:gd name="T47" fmla="*/ 16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0" y="164"/>
                                </a:moveTo>
                                <a:lnTo>
                                  <a:pt x="67" y="162"/>
                                </a:lnTo>
                                <a:lnTo>
                                  <a:pt x="82" y="157"/>
                                </a:lnTo>
                                <a:lnTo>
                                  <a:pt x="87" y="152"/>
                                </a:lnTo>
                                <a:lnTo>
                                  <a:pt x="95" y="149"/>
                                </a:lnTo>
                                <a:lnTo>
                                  <a:pt x="97" y="149"/>
                                </a:lnTo>
                                <a:lnTo>
                                  <a:pt x="97" y="149"/>
                                </a:lnTo>
                                <a:lnTo>
                                  <a:pt x="95" y="147"/>
                                </a:lnTo>
                                <a:lnTo>
                                  <a:pt x="95" y="144"/>
                                </a:lnTo>
                                <a:lnTo>
                                  <a:pt x="82" y="152"/>
                                </a:lnTo>
                                <a:lnTo>
                                  <a:pt x="72" y="154"/>
                                </a:lnTo>
                                <a:lnTo>
                                  <a:pt x="60" y="157"/>
                                </a:lnTo>
                                <a:lnTo>
                                  <a:pt x="47" y="159"/>
                                </a:lnTo>
                                <a:lnTo>
                                  <a:pt x="47" y="159"/>
                                </a:lnTo>
                                <a:lnTo>
                                  <a:pt x="45" y="159"/>
                                </a:lnTo>
                                <a:lnTo>
                                  <a:pt x="47" y="162"/>
                                </a:lnTo>
                                <a:lnTo>
                                  <a:pt x="50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7935"/>
                        <wps:cNvSpPr>
                          <a:spLocks noEditPoints="1"/>
                        </wps:cNvSpPr>
                        <wps:spPr bwMode="auto">
                          <a:xfrm>
                            <a:off x="6635" y="893"/>
                            <a:ext cx="95" cy="160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60"/>
                              <a:gd name="T2" fmla="*/ 0 w 95"/>
                              <a:gd name="T3" fmla="*/ 0 h 160"/>
                              <a:gd name="T4" fmla="*/ 0 w 95"/>
                              <a:gd name="T5" fmla="*/ 3 h 160"/>
                              <a:gd name="T6" fmla="*/ 0 w 95"/>
                              <a:gd name="T7" fmla="*/ 8 h 160"/>
                              <a:gd name="T8" fmla="*/ 3 w 95"/>
                              <a:gd name="T9" fmla="*/ 5 h 160"/>
                              <a:gd name="T10" fmla="*/ 5 w 95"/>
                              <a:gd name="T11" fmla="*/ 5 h 160"/>
                              <a:gd name="T12" fmla="*/ 3 w 95"/>
                              <a:gd name="T13" fmla="*/ 0 h 160"/>
                              <a:gd name="T14" fmla="*/ 47 w 95"/>
                              <a:gd name="T15" fmla="*/ 160 h 160"/>
                              <a:gd name="T16" fmla="*/ 62 w 95"/>
                              <a:gd name="T17" fmla="*/ 157 h 160"/>
                              <a:gd name="T18" fmla="*/ 72 w 95"/>
                              <a:gd name="T19" fmla="*/ 155 h 160"/>
                              <a:gd name="T20" fmla="*/ 85 w 95"/>
                              <a:gd name="T21" fmla="*/ 150 h 160"/>
                              <a:gd name="T22" fmla="*/ 95 w 95"/>
                              <a:gd name="T23" fmla="*/ 145 h 160"/>
                              <a:gd name="T24" fmla="*/ 95 w 95"/>
                              <a:gd name="T25" fmla="*/ 142 h 160"/>
                              <a:gd name="T26" fmla="*/ 92 w 95"/>
                              <a:gd name="T27" fmla="*/ 142 h 160"/>
                              <a:gd name="T28" fmla="*/ 82 w 95"/>
                              <a:gd name="T29" fmla="*/ 147 h 160"/>
                              <a:gd name="T30" fmla="*/ 70 w 95"/>
                              <a:gd name="T31" fmla="*/ 150 h 160"/>
                              <a:gd name="T32" fmla="*/ 60 w 95"/>
                              <a:gd name="T33" fmla="*/ 152 h 160"/>
                              <a:gd name="T34" fmla="*/ 47 w 95"/>
                              <a:gd name="T35" fmla="*/ 155 h 160"/>
                              <a:gd name="T36" fmla="*/ 45 w 95"/>
                              <a:gd name="T37" fmla="*/ 155 h 160"/>
                              <a:gd name="T38" fmla="*/ 45 w 95"/>
                              <a:gd name="T39" fmla="*/ 155 h 160"/>
                              <a:gd name="T40" fmla="*/ 45 w 95"/>
                              <a:gd name="T41" fmla="*/ 157 h 160"/>
                              <a:gd name="T42" fmla="*/ 47 w 95"/>
                              <a:gd name="T43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160"/>
                                </a:moveTo>
                                <a:lnTo>
                                  <a:pt x="62" y="157"/>
                                </a:lnTo>
                                <a:lnTo>
                                  <a:pt x="72" y="155"/>
                                </a:lnTo>
                                <a:lnTo>
                                  <a:pt x="85" y="150"/>
                                </a:lnTo>
                                <a:lnTo>
                                  <a:pt x="95" y="145"/>
                                </a:lnTo>
                                <a:lnTo>
                                  <a:pt x="95" y="142"/>
                                </a:lnTo>
                                <a:lnTo>
                                  <a:pt x="92" y="142"/>
                                </a:lnTo>
                                <a:lnTo>
                                  <a:pt x="82" y="147"/>
                                </a:lnTo>
                                <a:lnTo>
                                  <a:pt x="70" y="150"/>
                                </a:lnTo>
                                <a:lnTo>
                                  <a:pt x="60" y="152"/>
                                </a:lnTo>
                                <a:lnTo>
                                  <a:pt x="47" y="155"/>
                                </a:lnTo>
                                <a:lnTo>
                                  <a:pt x="45" y="155"/>
                                </a:lnTo>
                                <a:lnTo>
                                  <a:pt x="45" y="155"/>
                                </a:lnTo>
                                <a:lnTo>
                                  <a:pt x="45" y="157"/>
                                </a:lnTo>
                                <a:lnTo>
                                  <a:pt x="4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7936"/>
                        <wps:cNvSpPr>
                          <a:spLocks noEditPoints="1"/>
                        </wps:cNvSpPr>
                        <wps:spPr bwMode="auto">
                          <a:xfrm>
                            <a:off x="6635" y="896"/>
                            <a:ext cx="95" cy="154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54"/>
                              <a:gd name="T2" fmla="*/ 3 w 95"/>
                              <a:gd name="T3" fmla="*/ 0 h 154"/>
                              <a:gd name="T4" fmla="*/ 0 w 95"/>
                              <a:gd name="T5" fmla="*/ 2 h 154"/>
                              <a:gd name="T6" fmla="*/ 0 w 95"/>
                              <a:gd name="T7" fmla="*/ 7 h 154"/>
                              <a:gd name="T8" fmla="*/ 3 w 95"/>
                              <a:gd name="T9" fmla="*/ 5 h 154"/>
                              <a:gd name="T10" fmla="*/ 5 w 95"/>
                              <a:gd name="T11" fmla="*/ 5 h 154"/>
                              <a:gd name="T12" fmla="*/ 3 w 95"/>
                              <a:gd name="T13" fmla="*/ 0 h 154"/>
                              <a:gd name="T14" fmla="*/ 45 w 95"/>
                              <a:gd name="T15" fmla="*/ 154 h 154"/>
                              <a:gd name="T16" fmla="*/ 47 w 95"/>
                              <a:gd name="T17" fmla="*/ 154 h 154"/>
                              <a:gd name="T18" fmla="*/ 47 w 95"/>
                              <a:gd name="T19" fmla="*/ 154 h 154"/>
                              <a:gd name="T20" fmla="*/ 60 w 95"/>
                              <a:gd name="T21" fmla="*/ 152 h 154"/>
                              <a:gd name="T22" fmla="*/ 72 w 95"/>
                              <a:gd name="T23" fmla="*/ 149 h 154"/>
                              <a:gd name="T24" fmla="*/ 82 w 95"/>
                              <a:gd name="T25" fmla="*/ 147 h 154"/>
                              <a:gd name="T26" fmla="*/ 95 w 95"/>
                              <a:gd name="T27" fmla="*/ 139 h 154"/>
                              <a:gd name="T28" fmla="*/ 92 w 95"/>
                              <a:gd name="T29" fmla="*/ 139 h 154"/>
                              <a:gd name="T30" fmla="*/ 90 w 95"/>
                              <a:gd name="T31" fmla="*/ 137 h 154"/>
                              <a:gd name="T32" fmla="*/ 80 w 95"/>
                              <a:gd name="T33" fmla="*/ 142 h 154"/>
                              <a:gd name="T34" fmla="*/ 70 w 95"/>
                              <a:gd name="T35" fmla="*/ 147 h 154"/>
                              <a:gd name="T36" fmla="*/ 60 w 95"/>
                              <a:gd name="T37" fmla="*/ 149 h 154"/>
                              <a:gd name="T38" fmla="*/ 47 w 95"/>
                              <a:gd name="T39" fmla="*/ 149 h 154"/>
                              <a:gd name="T40" fmla="*/ 45 w 95"/>
                              <a:gd name="T41" fmla="*/ 149 h 154"/>
                              <a:gd name="T42" fmla="*/ 42 w 95"/>
                              <a:gd name="T43" fmla="*/ 149 h 154"/>
                              <a:gd name="T44" fmla="*/ 45 w 95"/>
                              <a:gd name="T45" fmla="*/ 152 h 154"/>
                              <a:gd name="T46" fmla="*/ 45 w 95"/>
                              <a:gd name="T47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47" y="154"/>
                                </a:lnTo>
                                <a:lnTo>
                                  <a:pt x="47" y="154"/>
                                </a:lnTo>
                                <a:lnTo>
                                  <a:pt x="60" y="152"/>
                                </a:lnTo>
                                <a:lnTo>
                                  <a:pt x="72" y="149"/>
                                </a:lnTo>
                                <a:lnTo>
                                  <a:pt x="82" y="147"/>
                                </a:lnTo>
                                <a:lnTo>
                                  <a:pt x="95" y="139"/>
                                </a:lnTo>
                                <a:lnTo>
                                  <a:pt x="92" y="139"/>
                                </a:lnTo>
                                <a:lnTo>
                                  <a:pt x="90" y="137"/>
                                </a:lnTo>
                                <a:lnTo>
                                  <a:pt x="80" y="142"/>
                                </a:lnTo>
                                <a:lnTo>
                                  <a:pt x="70" y="147"/>
                                </a:lnTo>
                                <a:lnTo>
                                  <a:pt x="60" y="149"/>
                                </a:lnTo>
                                <a:lnTo>
                                  <a:pt x="47" y="149"/>
                                </a:lnTo>
                                <a:lnTo>
                                  <a:pt x="45" y="149"/>
                                </a:lnTo>
                                <a:lnTo>
                                  <a:pt x="42" y="149"/>
                                </a:lnTo>
                                <a:lnTo>
                                  <a:pt x="45" y="152"/>
                                </a:lnTo>
                                <a:lnTo>
                                  <a:pt x="45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7937"/>
                        <wps:cNvSpPr>
                          <a:spLocks noEditPoints="1"/>
                        </wps:cNvSpPr>
                        <wps:spPr bwMode="auto">
                          <a:xfrm>
                            <a:off x="6635" y="898"/>
                            <a:ext cx="92" cy="150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50"/>
                              <a:gd name="T2" fmla="*/ 3 w 92"/>
                              <a:gd name="T3" fmla="*/ 0 h 150"/>
                              <a:gd name="T4" fmla="*/ 0 w 92"/>
                              <a:gd name="T5" fmla="*/ 3 h 150"/>
                              <a:gd name="T6" fmla="*/ 0 w 92"/>
                              <a:gd name="T7" fmla="*/ 8 h 150"/>
                              <a:gd name="T8" fmla="*/ 3 w 92"/>
                              <a:gd name="T9" fmla="*/ 5 h 150"/>
                              <a:gd name="T10" fmla="*/ 5 w 92"/>
                              <a:gd name="T11" fmla="*/ 5 h 150"/>
                              <a:gd name="T12" fmla="*/ 5 w 92"/>
                              <a:gd name="T13" fmla="*/ 0 h 150"/>
                              <a:gd name="T14" fmla="*/ 45 w 92"/>
                              <a:gd name="T15" fmla="*/ 150 h 150"/>
                              <a:gd name="T16" fmla="*/ 45 w 92"/>
                              <a:gd name="T17" fmla="*/ 150 h 150"/>
                              <a:gd name="T18" fmla="*/ 47 w 92"/>
                              <a:gd name="T19" fmla="*/ 150 h 150"/>
                              <a:gd name="T20" fmla="*/ 60 w 92"/>
                              <a:gd name="T21" fmla="*/ 147 h 150"/>
                              <a:gd name="T22" fmla="*/ 70 w 92"/>
                              <a:gd name="T23" fmla="*/ 145 h 150"/>
                              <a:gd name="T24" fmla="*/ 82 w 92"/>
                              <a:gd name="T25" fmla="*/ 142 h 150"/>
                              <a:gd name="T26" fmla="*/ 92 w 92"/>
                              <a:gd name="T27" fmla="*/ 137 h 150"/>
                              <a:gd name="T28" fmla="*/ 90 w 92"/>
                              <a:gd name="T29" fmla="*/ 135 h 150"/>
                              <a:gd name="T30" fmla="*/ 87 w 92"/>
                              <a:gd name="T31" fmla="*/ 135 h 150"/>
                              <a:gd name="T32" fmla="*/ 77 w 92"/>
                              <a:gd name="T33" fmla="*/ 137 h 150"/>
                              <a:gd name="T34" fmla="*/ 67 w 92"/>
                              <a:gd name="T35" fmla="*/ 142 h 150"/>
                              <a:gd name="T36" fmla="*/ 57 w 92"/>
                              <a:gd name="T37" fmla="*/ 145 h 150"/>
                              <a:gd name="T38" fmla="*/ 47 w 92"/>
                              <a:gd name="T39" fmla="*/ 145 h 150"/>
                              <a:gd name="T40" fmla="*/ 45 w 92"/>
                              <a:gd name="T41" fmla="*/ 145 h 150"/>
                              <a:gd name="T42" fmla="*/ 40 w 92"/>
                              <a:gd name="T43" fmla="*/ 145 h 150"/>
                              <a:gd name="T44" fmla="*/ 42 w 92"/>
                              <a:gd name="T45" fmla="*/ 147 h 150"/>
                              <a:gd name="T46" fmla="*/ 45 w 92"/>
                              <a:gd name="T4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5" y="150"/>
                                </a:move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60" y="147"/>
                                </a:lnTo>
                                <a:lnTo>
                                  <a:pt x="70" y="145"/>
                                </a:lnTo>
                                <a:lnTo>
                                  <a:pt x="82" y="142"/>
                                </a:lnTo>
                                <a:lnTo>
                                  <a:pt x="92" y="137"/>
                                </a:lnTo>
                                <a:lnTo>
                                  <a:pt x="90" y="135"/>
                                </a:lnTo>
                                <a:lnTo>
                                  <a:pt x="87" y="135"/>
                                </a:lnTo>
                                <a:lnTo>
                                  <a:pt x="77" y="137"/>
                                </a:lnTo>
                                <a:lnTo>
                                  <a:pt x="67" y="142"/>
                                </a:lnTo>
                                <a:lnTo>
                                  <a:pt x="57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40" y="145"/>
                                </a:lnTo>
                                <a:lnTo>
                                  <a:pt x="42" y="147"/>
                                </a:lnTo>
                                <a:lnTo>
                                  <a:pt x="4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7938"/>
                        <wps:cNvSpPr>
                          <a:spLocks noEditPoints="1"/>
                        </wps:cNvSpPr>
                        <wps:spPr bwMode="auto">
                          <a:xfrm>
                            <a:off x="6635" y="901"/>
                            <a:ext cx="90" cy="144"/>
                          </a:xfrm>
                          <a:custGeom>
                            <a:avLst/>
                            <a:gdLst>
                              <a:gd name="T0" fmla="*/ 5 w 90"/>
                              <a:gd name="T1" fmla="*/ 0 h 144"/>
                              <a:gd name="T2" fmla="*/ 3 w 90"/>
                              <a:gd name="T3" fmla="*/ 0 h 144"/>
                              <a:gd name="T4" fmla="*/ 0 w 90"/>
                              <a:gd name="T5" fmla="*/ 2 h 144"/>
                              <a:gd name="T6" fmla="*/ 3 w 90"/>
                              <a:gd name="T7" fmla="*/ 7 h 144"/>
                              <a:gd name="T8" fmla="*/ 5 w 90"/>
                              <a:gd name="T9" fmla="*/ 5 h 144"/>
                              <a:gd name="T10" fmla="*/ 8 w 90"/>
                              <a:gd name="T11" fmla="*/ 5 h 144"/>
                              <a:gd name="T12" fmla="*/ 5 w 90"/>
                              <a:gd name="T13" fmla="*/ 0 h 144"/>
                              <a:gd name="T14" fmla="*/ 42 w 90"/>
                              <a:gd name="T15" fmla="*/ 144 h 144"/>
                              <a:gd name="T16" fmla="*/ 45 w 90"/>
                              <a:gd name="T17" fmla="*/ 144 h 144"/>
                              <a:gd name="T18" fmla="*/ 47 w 90"/>
                              <a:gd name="T19" fmla="*/ 144 h 144"/>
                              <a:gd name="T20" fmla="*/ 60 w 90"/>
                              <a:gd name="T21" fmla="*/ 144 h 144"/>
                              <a:gd name="T22" fmla="*/ 70 w 90"/>
                              <a:gd name="T23" fmla="*/ 142 h 144"/>
                              <a:gd name="T24" fmla="*/ 80 w 90"/>
                              <a:gd name="T25" fmla="*/ 137 h 144"/>
                              <a:gd name="T26" fmla="*/ 90 w 90"/>
                              <a:gd name="T27" fmla="*/ 132 h 144"/>
                              <a:gd name="T28" fmla="*/ 87 w 90"/>
                              <a:gd name="T29" fmla="*/ 132 h 144"/>
                              <a:gd name="T30" fmla="*/ 85 w 90"/>
                              <a:gd name="T31" fmla="*/ 129 h 144"/>
                              <a:gd name="T32" fmla="*/ 67 w 90"/>
                              <a:gd name="T33" fmla="*/ 137 h 144"/>
                              <a:gd name="T34" fmla="*/ 47 w 90"/>
                              <a:gd name="T35" fmla="*/ 139 h 144"/>
                              <a:gd name="T36" fmla="*/ 42 w 90"/>
                              <a:gd name="T37" fmla="*/ 139 h 144"/>
                              <a:gd name="T38" fmla="*/ 37 w 90"/>
                              <a:gd name="T39" fmla="*/ 139 h 144"/>
                              <a:gd name="T40" fmla="*/ 40 w 90"/>
                              <a:gd name="T41" fmla="*/ 142 h 144"/>
                              <a:gd name="T42" fmla="*/ 42 w 90"/>
                              <a:gd name="T4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44"/>
                                </a:moveTo>
                                <a:lnTo>
                                  <a:pt x="45" y="144"/>
                                </a:lnTo>
                                <a:lnTo>
                                  <a:pt x="47" y="144"/>
                                </a:lnTo>
                                <a:lnTo>
                                  <a:pt x="60" y="144"/>
                                </a:lnTo>
                                <a:lnTo>
                                  <a:pt x="70" y="142"/>
                                </a:lnTo>
                                <a:lnTo>
                                  <a:pt x="80" y="137"/>
                                </a:lnTo>
                                <a:lnTo>
                                  <a:pt x="90" y="132"/>
                                </a:lnTo>
                                <a:lnTo>
                                  <a:pt x="87" y="132"/>
                                </a:lnTo>
                                <a:lnTo>
                                  <a:pt x="85" y="129"/>
                                </a:lnTo>
                                <a:lnTo>
                                  <a:pt x="67" y="137"/>
                                </a:lnTo>
                                <a:lnTo>
                                  <a:pt x="47" y="139"/>
                                </a:lnTo>
                                <a:lnTo>
                                  <a:pt x="42" y="139"/>
                                </a:lnTo>
                                <a:lnTo>
                                  <a:pt x="37" y="139"/>
                                </a:lnTo>
                                <a:lnTo>
                                  <a:pt x="40" y="142"/>
                                </a:lnTo>
                                <a:lnTo>
                                  <a:pt x="4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7939"/>
                        <wps:cNvSpPr>
                          <a:spLocks noEditPoints="1"/>
                        </wps:cNvSpPr>
                        <wps:spPr bwMode="auto">
                          <a:xfrm>
                            <a:off x="6635" y="903"/>
                            <a:ext cx="87" cy="140"/>
                          </a:xfrm>
                          <a:custGeom>
                            <a:avLst/>
                            <a:gdLst>
                              <a:gd name="T0" fmla="*/ 5 w 87"/>
                              <a:gd name="T1" fmla="*/ 0 h 140"/>
                              <a:gd name="T2" fmla="*/ 3 w 87"/>
                              <a:gd name="T3" fmla="*/ 0 h 140"/>
                              <a:gd name="T4" fmla="*/ 0 w 87"/>
                              <a:gd name="T5" fmla="*/ 3 h 140"/>
                              <a:gd name="T6" fmla="*/ 3 w 87"/>
                              <a:gd name="T7" fmla="*/ 8 h 140"/>
                              <a:gd name="T8" fmla="*/ 5 w 87"/>
                              <a:gd name="T9" fmla="*/ 5 h 140"/>
                              <a:gd name="T10" fmla="*/ 8 w 87"/>
                              <a:gd name="T11" fmla="*/ 5 h 140"/>
                              <a:gd name="T12" fmla="*/ 5 w 87"/>
                              <a:gd name="T13" fmla="*/ 0 h 140"/>
                              <a:gd name="T14" fmla="*/ 40 w 87"/>
                              <a:gd name="T15" fmla="*/ 140 h 140"/>
                              <a:gd name="T16" fmla="*/ 45 w 87"/>
                              <a:gd name="T17" fmla="*/ 140 h 140"/>
                              <a:gd name="T18" fmla="*/ 47 w 87"/>
                              <a:gd name="T19" fmla="*/ 140 h 140"/>
                              <a:gd name="T20" fmla="*/ 57 w 87"/>
                              <a:gd name="T21" fmla="*/ 140 h 140"/>
                              <a:gd name="T22" fmla="*/ 67 w 87"/>
                              <a:gd name="T23" fmla="*/ 137 h 140"/>
                              <a:gd name="T24" fmla="*/ 77 w 87"/>
                              <a:gd name="T25" fmla="*/ 132 h 140"/>
                              <a:gd name="T26" fmla="*/ 87 w 87"/>
                              <a:gd name="T27" fmla="*/ 130 h 140"/>
                              <a:gd name="T28" fmla="*/ 85 w 87"/>
                              <a:gd name="T29" fmla="*/ 127 h 140"/>
                              <a:gd name="T30" fmla="*/ 82 w 87"/>
                              <a:gd name="T31" fmla="*/ 125 h 140"/>
                              <a:gd name="T32" fmla="*/ 65 w 87"/>
                              <a:gd name="T33" fmla="*/ 132 h 140"/>
                              <a:gd name="T34" fmla="*/ 47 w 87"/>
                              <a:gd name="T35" fmla="*/ 135 h 140"/>
                              <a:gd name="T36" fmla="*/ 42 w 87"/>
                              <a:gd name="T37" fmla="*/ 135 h 140"/>
                              <a:gd name="T38" fmla="*/ 37 w 87"/>
                              <a:gd name="T39" fmla="*/ 132 h 140"/>
                              <a:gd name="T40" fmla="*/ 37 w 87"/>
                              <a:gd name="T41" fmla="*/ 137 h 140"/>
                              <a:gd name="T42" fmla="*/ 40 w 87"/>
                              <a:gd name="T4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40"/>
                                </a:moveTo>
                                <a:lnTo>
                                  <a:pt x="45" y="140"/>
                                </a:lnTo>
                                <a:lnTo>
                                  <a:pt x="47" y="140"/>
                                </a:lnTo>
                                <a:lnTo>
                                  <a:pt x="57" y="140"/>
                                </a:lnTo>
                                <a:lnTo>
                                  <a:pt x="67" y="137"/>
                                </a:lnTo>
                                <a:lnTo>
                                  <a:pt x="77" y="132"/>
                                </a:lnTo>
                                <a:lnTo>
                                  <a:pt x="87" y="130"/>
                                </a:lnTo>
                                <a:lnTo>
                                  <a:pt x="85" y="127"/>
                                </a:lnTo>
                                <a:lnTo>
                                  <a:pt x="82" y="125"/>
                                </a:lnTo>
                                <a:lnTo>
                                  <a:pt x="65" y="132"/>
                                </a:lnTo>
                                <a:lnTo>
                                  <a:pt x="47" y="135"/>
                                </a:lnTo>
                                <a:lnTo>
                                  <a:pt x="42" y="135"/>
                                </a:lnTo>
                                <a:lnTo>
                                  <a:pt x="37" y="132"/>
                                </a:lnTo>
                                <a:lnTo>
                                  <a:pt x="37" y="137"/>
                                </a:lnTo>
                                <a:lnTo>
                                  <a:pt x="4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7940"/>
                        <wps:cNvSpPr>
                          <a:spLocks noEditPoints="1"/>
                        </wps:cNvSpPr>
                        <wps:spPr bwMode="auto">
                          <a:xfrm>
                            <a:off x="6638" y="906"/>
                            <a:ext cx="82" cy="134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34"/>
                              <a:gd name="T2" fmla="*/ 2 w 82"/>
                              <a:gd name="T3" fmla="*/ 0 h 134"/>
                              <a:gd name="T4" fmla="*/ 0 w 82"/>
                              <a:gd name="T5" fmla="*/ 2 h 134"/>
                              <a:gd name="T6" fmla="*/ 0 w 82"/>
                              <a:gd name="T7" fmla="*/ 7 h 134"/>
                              <a:gd name="T8" fmla="*/ 2 w 82"/>
                              <a:gd name="T9" fmla="*/ 7 h 134"/>
                              <a:gd name="T10" fmla="*/ 5 w 82"/>
                              <a:gd name="T11" fmla="*/ 5 h 134"/>
                              <a:gd name="T12" fmla="*/ 5 w 82"/>
                              <a:gd name="T13" fmla="*/ 0 h 134"/>
                              <a:gd name="T14" fmla="*/ 34 w 82"/>
                              <a:gd name="T15" fmla="*/ 134 h 134"/>
                              <a:gd name="T16" fmla="*/ 39 w 82"/>
                              <a:gd name="T17" fmla="*/ 134 h 134"/>
                              <a:gd name="T18" fmla="*/ 44 w 82"/>
                              <a:gd name="T19" fmla="*/ 134 h 134"/>
                              <a:gd name="T20" fmla="*/ 64 w 82"/>
                              <a:gd name="T21" fmla="*/ 132 h 134"/>
                              <a:gd name="T22" fmla="*/ 82 w 82"/>
                              <a:gd name="T23" fmla="*/ 124 h 134"/>
                              <a:gd name="T24" fmla="*/ 79 w 82"/>
                              <a:gd name="T25" fmla="*/ 122 h 134"/>
                              <a:gd name="T26" fmla="*/ 77 w 82"/>
                              <a:gd name="T27" fmla="*/ 122 h 134"/>
                              <a:gd name="T28" fmla="*/ 62 w 82"/>
                              <a:gd name="T29" fmla="*/ 127 h 134"/>
                              <a:gd name="T30" fmla="*/ 44 w 82"/>
                              <a:gd name="T31" fmla="*/ 129 h 134"/>
                              <a:gd name="T32" fmla="*/ 39 w 82"/>
                              <a:gd name="T33" fmla="*/ 129 h 134"/>
                              <a:gd name="T34" fmla="*/ 32 w 82"/>
                              <a:gd name="T35" fmla="*/ 127 h 134"/>
                              <a:gd name="T36" fmla="*/ 34 w 82"/>
                              <a:gd name="T37" fmla="*/ 129 h 134"/>
                              <a:gd name="T38" fmla="*/ 34 w 82"/>
                              <a:gd name="T39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34"/>
                                </a:moveTo>
                                <a:lnTo>
                                  <a:pt x="39" y="134"/>
                                </a:lnTo>
                                <a:lnTo>
                                  <a:pt x="44" y="134"/>
                                </a:lnTo>
                                <a:lnTo>
                                  <a:pt x="64" y="132"/>
                                </a:lnTo>
                                <a:lnTo>
                                  <a:pt x="82" y="124"/>
                                </a:lnTo>
                                <a:lnTo>
                                  <a:pt x="79" y="122"/>
                                </a:lnTo>
                                <a:lnTo>
                                  <a:pt x="77" y="122"/>
                                </a:lnTo>
                                <a:lnTo>
                                  <a:pt x="62" y="127"/>
                                </a:lnTo>
                                <a:lnTo>
                                  <a:pt x="44" y="129"/>
                                </a:lnTo>
                                <a:lnTo>
                                  <a:pt x="39" y="129"/>
                                </a:lnTo>
                                <a:lnTo>
                                  <a:pt x="32" y="127"/>
                                </a:lnTo>
                                <a:lnTo>
                                  <a:pt x="34" y="129"/>
                                </a:lnTo>
                                <a:lnTo>
                                  <a:pt x="34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7941"/>
                        <wps:cNvSpPr>
                          <a:spLocks noEditPoints="1"/>
                        </wps:cNvSpPr>
                        <wps:spPr bwMode="auto">
                          <a:xfrm>
                            <a:off x="6638" y="908"/>
                            <a:ext cx="79" cy="13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30"/>
                              <a:gd name="T2" fmla="*/ 2 w 79"/>
                              <a:gd name="T3" fmla="*/ 0 h 130"/>
                              <a:gd name="T4" fmla="*/ 0 w 79"/>
                              <a:gd name="T5" fmla="*/ 3 h 130"/>
                              <a:gd name="T6" fmla="*/ 0 w 79"/>
                              <a:gd name="T7" fmla="*/ 10 h 130"/>
                              <a:gd name="T8" fmla="*/ 2 w 79"/>
                              <a:gd name="T9" fmla="*/ 8 h 130"/>
                              <a:gd name="T10" fmla="*/ 5 w 79"/>
                              <a:gd name="T11" fmla="*/ 5 h 130"/>
                              <a:gd name="T12" fmla="*/ 5 w 79"/>
                              <a:gd name="T13" fmla="*/ 0 h 130"/>
                              <a:gd name="T14" fmla="*/ 34 w 79"/>
                              <a:gd name="T15" fmla="*/ 127 h 130"/>
                              <a:gd name="T16" fmla="*/ 39 w 79"/>
                              <a:gd name="T17" fmla="*/ 130 h 130"/>
                              <a:gd name="T18" fmla="*/ 44 w 79"/>
                              <a:gd name="T19" fmla="*/ 130 h 130"/>
                              <a:gd name="T20" fmla="*/ 62 w 79"/>
                              <a:gd name="T21" fmla="*/ 127 h 130"/>
                              <a:gd name="T22" fmla="*/ 79 w 79"/>
                              <a:gd name="T23" fmla="*/ 120 h 130"/>
                              <a:gd name="T24" fmla="*/ 77 w 79"/>
                              <a:gd name="T25" fmla="*/ 120 h 130"/>
                              <a:gd name="T26" fmla="*/ 74 w 79"/>
                              <a:gd name="T27" fmla="*/ 117 h 130"/>
                              <a:gd name="T28" fmla="*/ 59 w 79"/>
                              <a:gd name="T29" fmla="*/ 122 h 130"/>
                              <a:gd name="T30" fmla="*/ 44 w 79"/>
                              <a:gd name="T31" fmla="*/ 125 h 130"/>
                              <a:gd name="T32" fmla="*/ 37 w 79"/>
                              <a:gd name="T33" fmla="*/ 125 h 130"/>
                              <a:gd name="T34" fmla="*/ 29 w 79"/>
                              <a:gd name="T35" fmla="*/ 122 h 130"/>
                              <a:gd name="T36" fmla="*/ 32 w 79"/>
                              <a:gd name="T37" fmla="*/ 125 h 130"/>
                              <a:gd name="T38" fmla="*/ 34 w 79"/>
                              <a:gd name="T39" fmla="*/ 127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27"/>
                                </a:moveTo>
                                <a:lnTo>
                                  <a:pt x="39" y="130"/>
                                </a:lnTo>
                                <a:lnTo>
                                  <a:pt x="44" y="130"/>
                                </a:lnTo>
                                <a:lnTo>
                                  <a:pt x="62" y="127"/>
                                </a:lnTo>
                                <a:lnTo>
                                  <a:pt x="79" y="120"/>
                                </a:lnTo>
                                <a:lnTo>
                                  <a:pt x="77" y="120"/>
                                </a:lnTo>
                                <a:lnTo>
                                  <a:pt x="74" y="117"/>
                                </a:lnTo>
                                <a:lnTo>
                                  <a:pt x="59" y="122"/>
                                </a:lnTo>
                                <a:lnTo>
                                  <a:pt x="44" y="125"/>
                                </a:lnTo>
                                <a:lnTo>
                                  <a:pt x="37" y="125"/>
                                </a:lnTo>
                                <a:lnTo>
                                  <a:pt x="29" y="122"/>
                                </a:lnTo>
                                <a:lnTo>
                                  <a:pt x="32" y="125"/>
                                </a:lnTo>
                                <a:lnTo>
                                  <a:pt x="34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7942"/>
                        <wps:cNvSpPr>
                          <a:spLocks noEditPoints="1"/>
                        </wps:cNvSpPr>
                        <wps:spPr bwMode="auto">
                          <a:xfrm>
                            <a:off x="6638" y="911"/>
                            <a:ext cx="77" cy="124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24"/>
                              <a:gd name="T2" fmla="*/ 2 w 77"/>
                              <a:gd name="T3" fmla="*/ 2 h 124"/>
                              <a:gd name="T4" fmla="*/ 0 w 77"/>
                              <a:gd name="T5" fmla="*/ 2 h 124"/>
                              <a:gd name="T6" fmla="*/ 0 w 77"/>
                              <a:gd name="T7" fmla="*/ 9 h 124"/>
                              <a:gd name="T8" fmla="*/ 5 w 77"/>
                              <a:gd name="T9" fmla="*/ 7 h 124"/>
                              <a:gd name="T10" fmla="*/ 7 w 77"/>
                              <a:gd name="T11" fmla="*/ 5 h 124"/>
                              <a:gd name="T12" fmla="*/ 5 w 77"/>
                              <a:gd name="T13" fmla="*/ 0 h 124"/>
                              <a:gd name="T14" fmla="*/ 32 w 77"/>
                              <a:gd name="T15" fmla="*/ 122 h 124"/>
                              <a:gd name="T16" fmla="*/ 39 w 77"/>
                              <a:gd name="T17" fmla="*/ 124 h 124"/>
                              <a:gd name="T18" fmla="*/ 44 w 77"/>
                              <a:gd name="T19" fmla="*/ 124 h 124"/>
                              <a:gd name="T20" fmla="*/ 62 w 77"/>
                              <a:gd name="T21" fmla="*/ 122 h 124"/>
                              <a:gd name="T22" fmla="*/ 77 w 77"/>
                              <a:gd name="T23" fmla="*/ 117 h 124"/>
                              <a:gd name="T24" fmla="*/ 74 w 77"/>
                              <a:gd name="T25" fmla="*/ 114 h 124"/>
                              <a:gd name="T26" fmla="*/ 72 w 77"/>
                              <a:gd name="T27" fmla="*/ 112 h 124"/>
                              <a:gd name="T28" fmla="*/ 59 w 77"/>
                              <a:gd name="T29" fmla="*/ 117 h 124"/>
                              <a:gd name="T30" fmla="*/ 44 w 77"/>
                              <a:gd name="T31" fmla="*/ 119 h 124"/>
                              <a:gd name="T32" fmla="*/ 37 w 77"/>
                              <a:gd name="T33" fmla="*/ 119 h 124"/>
                              <a:gd name="T34" fmla="*/ 29 w 77"/>
                              <a:gd name="T35" fmla="*/ 117 h 124"/>
                              <a:gd name="T36" fmla="*/ 29 w 77"/>
                              <a:gd name="T37" fmla="*/ 119 h 124"/>
                              <a:gd name="T38" fmla="*/ 32 w 77"/>
                              <a:gd name="T39" fmla="*/ 12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22"/>
                                </a:moveTo>
                                <a:lnTo>
                                  <a:pt x="39" y="124"/>
                                </a:lnTo>
                                <a:lnTo>
                                  <a:pt x="44" y="124"/>
                                </a:lnTo>
                                <a:lnTo>
                                  <a:pt x="62" y="122"/>
                                </a:lnTo>
                                <a:lnTo>
                                  <a:pt x="77" y="117"/>
                                </a:lnTo>
                                <a:lnTo>
                                  <a:pt x="74" y="114"/>
                                </a:lnTo>
                                <a:lnTo>
                                  <a:pt x="72" y="112"/>
                                </a:lnTo>
                                <a:lnTo>
                                  <a:pt x="59" y="117"/>
                                </a:lnTo>
                                <a:lnTo>
                                  <a:pt x="44" y="119"/>
                                </a:lnTo>
                                <a:lnTo>
                                  <a:pt x="37" y="119"/>
                                </a:lnTo>
                                <a:lnTo>
                                  <a:pt x="29" y="117"/>
                                </a:lnTo>
                                <a:lnTo>
                                  <a:pt x="29" y="119"/>
                                </a:lnTo>
                                <a:lnTo>
                                  <a:pt x="3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7943"/>
                        <wps:cNvSpPr>
                          <a:spLocks noEditPoints="1"/>
                        </wps:cNvSpPr>
                        <wps:spPr bwMode="auto">
                          <a:xfrm>
                            <a:off x="6638" y="913"/>
                            <a:ext cx="74" cy="120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20"/>
                              <a:gd name="T2" fmla="*/ 2 w 74"/>
                              <a:gd name="T3" fmla="*/ 3 h 120"/>
                              <a:gd name="T4" fmla="*/ 0 w 74"/>
                              <a:gd name="T5" fmla="*/ 5 h 120"/>
                              <a:gd name="T6" fmla="*/ 2 w 74"/>
                              <a:gd name="T7" fmla="*/ 10 h 120"/>
                              <a:gd name="T8" fmla="*/ 5 w 74"/>
                              <a:gd name="T9" fmla="*/ 7 h 120"/>
                              <a:gd name="T10" fmla="*/ 7 w 74"/>
                              <a:gd name="T11" fmla="*/ 5 h 120"/>
                              <a:gd name="T12" fmla="*/ 5 w 74"/>
                              <a:gd name="T13" fmla="*/ 0 h 120"/>
                              <a:gd name="T14" fmla="*/ 29 w 74"/>
                              <a:gd name="T15" fmla="*/ 117 h 120"/>
                              <a:gd name="T16" fmla="*/ 37 w 74"/>
                              <a:gd name="T17" fmla="*/ 120 h 120"/>
                              <a:gd name="T18" fmla="*/ 44 w 74"/>
                              <a:gd name="T19" fmla="*/ 120 h 120"/>
                              <a:gd name="T20" fmla="*/ 59 w 74"/>
                              <a:gd name="T21" fmla="*/ 117 h 120"/>
                              <a:gd name="T22" fmla="*/ 74 w 74"/>
                              <a:gd name="T23" fmla="*/ 112 h 120"/>
                              <a:gd name="T24" fmla="*/ 72 w 74"/>
                              <a:gd name="T25" fmla="*/ 110 h 120"/>
                              <a:gd name="T26" fmla="*/ 69 w 74"/>
                              <a:gd name="T27" fmla="*/ 110 h 120"/>
                              <a:gd name="T28" fmla="*/ 57 w 74"/>
                              <a:gd name="T29" fmla="*/ 112 h 120"/>
                              <a:gd name="T30" fmla="*/ 44 w 74"/>
                              <a:gd name="T31" fmla="*/ 115 h 120"/>
                              <a:gd name="T32" fmla="*/ 37 w 74"/>
                              <a:gd name="T33" fmla="*/ 115 h 120"/>
                              <a:gd name="T34" fmla="*/ 27 w 74"/>
                              <a:gd name="T35" fmla="*/ 112 h 120"/>
                              <a:gd name="T36" fmla="*/ 29 w 74"/>
                              <a:gd name="T37" fmla="*/ 115 h 120"/>
                              <a:gd name="T38" fmla="*/ 29 w 74"/>
                              <a:gd name="T39" fmla="*/ 11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9" y="117"/>
                                </a:moveTo>
                                <a:lnTo>
                                  <a:pt x="37" y="120"/>
                                </a:lnTo>
                                <a:lnTo>
                                  <a:pt x="44" y="120"/>
                                </a:lnTo>
                                <a:lnTo>
                                  <a:pt x="59" y="117"/>
                                </a:lnTo>
                                <a:lnTo>
                                  <a:pt x="74" y="112"/>
                                </a:lnTo>
                                <a:lnTo>
                                  <a:pt x="72" y="110"/>
                                </a:lnTo>
                                <a:lnTo>
                                  <a:pt x="69" y="110"/>
                                </a:lnTo>
                                <a:lnTo>
                                  <a:pt x="57" y="112"/>
                                </a:lnTo>
                                <a:lnTo>
                                  <a:pt x="44" y="115"/>
                                </a:lnTo>
                                <a:lnTo>
                                  <a:pt x="37" y="115"/>
                                </a:lnTo>
                                <a:lnTo>
                                  <a:pt x="27" y="112"/>
                                </a:lnTo>
                                <a:lnTo>
                                  <a:pt x="29" y="115"/>
                                </a:lnTo>
                                <a:lnTo>
                                  <a:pt x="2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7944"/>
                        <wps:cNvSpPr>
                          <a:spLocks noEditPoints="1"/>
                        </wps:cNvSpPr>
                        <wps:spPr bwMode="auto">
                          <a:xfrm>
                            <a:off x="6638" y="916"/>
                            <a:ext cx="72" cy="114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14"/>
                              <a:gd name="T2" fmla="*/ 5 w 72"/>
                              <a:gd name="T3" fmla="*/ 2 h 114"/>
                              <a:gd name="T4" fmla="*/ 0 w 72"/>
                              <a:gd name="T5" fmla="*/ 4 h 114"/>
                              <a:gd name="T6" fmla="*/ 2 w 72"/>
                              <a:gd name="T7" fmla="*/ 9 h 114"/>
                              <a:gd name="T8" fmla="*/ 5 w 72"/>
                              <a:gd name="T9" fmla="*/ 7 h 114"/>
                              <a:gd name="T10" fmla="*/ 7 w 72"/>
                              <a:gd name="T11" fmla="*/ 4 h 114"/>
                              <a:gd name="T12" fmla="*/ 7 w 72"/>
                              <a:gd name="T13" fmla="*/ 0 h 114"/>
                              <a:gd name="T14" fmla="*/ 29 w 72"/>
                              <a:gd name="T15" fmla="*/ 112 h 114"/>
                              <a:gd name="T16" fmla="*/ 37 w 72"/>
                              <a:gd name="T17" fmla="*/ 114 h 114"/>
                              <a:gd name="T18" fmla="*/ 44 w 72"/>
                              <a:gd name="T19" fmla="*/ 114 h 114"/>
                              <a:gd name="T20" fmla="*/ 59 w 72"/>
                              <a:gd name="T21" fmla="*/ 112 h 114"/>
                              <a:gd name="T22" fmla="*/ 72 w 72"/>
                              <a:gd name="T23" fmla="*/ 107 h 114"/>
                              <a:gd name="T24" fmla="*/ 69 w 72"/>
                              <a:gd name="T25" fmla="*/ 107 h 114"/>
                              <a:gd name="T26" fmla="*/ 67 w 72"/>
                              <a:gd name="T27" fmla="*/ 104 h 114"/>
                              <a:gd name="T28" fmla="*/ 57 w 72"/>
                              <a:gd name="T29" fmla="*/ 107 h 114"/>
                              <a:gd name="T30" fmla="*/ 44 w 72"/>
                              <a:gd name="T31" fmla="*/ 109 h 114"/>
                              <a:gd name="T32" fmla="*/ 34 w 72"/>
                              <a:gd name="T33" fmla="*/ 109 h 114"/>
                              <a:gd name="T34" fmla="*/ 24 w 72"/>
                              <a:gd name="T35" fmla="*/ 107 h 114"/>
                              <a:gd name="T36" fmla="*/ 27 w 72"/>
                              <a:gd name="T37" fmla="*/ 109 h 114"/>
                              <a:gd name="T38" fmla="*/ 29 w 72"/>
                              <a:gd name="T39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>
                                <a:moveTo>
                                  <a:pt x="7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4"/>
                                </a:lnTo>
                                <a:lnTo>
                                  <a:pt x="2" y="9"/>
                                </a:lnTo>
                                <a:lnTo>
                                  <a:pt x="5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9" y="112"/>
                                </a:moveTo>
                                <a:lnTo>
                                  <a:pt x="37" y="114"/>
                                </a:lnTo>
                                <a:lnTo>
                                  <a:pt x="44" y="114"/>
                                </a:lnTo>
                                <a:lnTo>
                                  <a:pt x="59" y="112"/>
                                </a:lnTo>
                                <a:lnTo>
                                  <a:pt x="72" y="107"/>
                                </a:lnTo>
                                <a:lnTo>
                                  <a:pt x="69" y="107"/>
                                </a:lnTo>
                                <a:lnTo>
                                  <a:pt x="67" y="104"/>
                                </a:lnTo>
                                <a:lnTo>
                                  <a:pt x="57" y="107"/>
                                </a:lnTo>
                                <a:lnTo>
                                  <a:pt x="44" y="109"/>
                                </a:lnTo>
                                <a:lnTo>
                                  <a:pt x="34" y="109"/>
                                </a:lnTo>
                                <a:lnTo>
                                  <a:pt x="24" y="107"/>
                                </a:lnTo>
                                <a:lnTo>
                                  <a:pt x="27" y="109"/>
                                </a:lnTo>
                                <a:lnTo>
                                  <a:pt x="2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7945"/>
                        <wps:cNvSpPr>
                          <a:spLocks noEditPoints="1"/>
                        </wps:cNvSpPr>
                        <wps:spPr bwMode="auto">
                          <a:xfrm>
                            <a:off x="6640" y="918"/>
                            <a:ext cx="67" cy="110"/>
                          </a:xfrm>
                          <a:custGeom>
                            <a:avLst/>
                            <a:gdLst>
                              <a:gd name="T0" fmla="*/ 5 w 67"/>
                              <a:gd name="T1" fmla="*/ 0 h 110"/>
                              <a:gd name="T2" fmla="*/ 3 w 67"/>
                              <a:gd name="T3" fmla="*/ 2 h 110"/>
                              <a:gd name="T4" fmla="*/ 0 w 67"/>
                              <a:gd name="T5" fmla="*/ 5 h 110"/>
                              <a:gd name="T6" fmla="*/ 0 w 67"/>
                              <a:gd name="T7" fmla="*/ 12 h 110"/>
                              <a:gd name="T8" fmla="*/ 3 w 67"/>
                              <a:gd name="T9" fmla="*/ 7 h 110"/>
                              <a:gd name="T10" fmla="*/ 8 w 67"/>
                              <a:gd name="T11" fmla="*/ 5 h 110"/>
                              <a:gd name="T12" fmla="*/ 5 w 67"/>
                              <a:gd name="T13" fmla="*/ 0 h 110"/>
                              <a:gd name="T14" fmla="*/ 25 w 67"/>
                              <a:gd name="T15" fmla="*/ 107 h 110"/>
                              <a:gd name="T16" fmla="*/ 35 w 67"/>
                              <a:gd name="T17" fmla="*/ 110 h 110"/>
                              <a:gd name="T18" fmla="*/ 42 w 67"/>
                              <a:gd name="T19" fmla="*/ 110 h 110"/>
                              <a:gd name="T20" fmla="*/ 55 w 67"/>
                              <a:gd name="T21" fmla="*/ 107 h 110"/>
                              <a:gd name="T22" fmla="*/ 67 w 67"/>
                              <a:gd name="T23" fmla="*/ 105 h 110"/>
                              <a:gd name="T24" fmla="*/ 65 w 67"/>
                              <a:gd name="T25" fmla="*/ 102 h 110"/>
                              <a:gd name="T26" fmla="*/ 65 w 67"/>
                              <a:gd name="T27" fmla="*/ 100 h 110"/>
                              <a:gd name="T28" fmla="*/ 55 w 67"/>
                              <a:gd name="T29" fmla="*/ 105 h 110"/>
                              <a:gd name="T30" fmla="*/ 42 w 67"/>
                              <a:gd name="T31" fmla="*/ 105 h 110"/>
                              <a:gd name="T32" fmla="*/ 32 w 67"/>
                              <a:gd name="T33" fmla="*/ 102 h 110"/>
                              <a:gd name="T34" fmla="*/ 22 w 67"/>
                              <a:gd name="T35" fmla="*/ 100 h 110"/>
                              <a:gd name="T36" fmla="*/ 22 w 67"/>
                              <a:gd name="T37" fmla="*/ 105 h 110"/>
                              <a:gd name="T38" fmla="*/ 25 w 67"/>
                              <a:gd name="T39" fmla="*/ 10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35" y="110"/>
                                </a:lnTo>
                                <a:lnTo>
                                  <a:pt x="42" y="110"/>
                                </a:lnTo>
                                <a:lnTo>
                                  <a:pt x="55" y="107"/>
                                </a:lnTo>
                                <a:lnTo>
                                  <a:pt x="67" y="105"/>
                                </a:lnTo>
                                <a:lnTo>
                                  <a:pt x="65" y="102"/>
                                </a:lnTo>
                                <a:lnTo>
                                  <a:pt x="65" y="100"/>
                                </a:lnTo>
                                <a:lnTo>
                                  <a:pt x="55" y="105"/>
                                </a:lnTo>
                                <a:lnTo>
                                  <a:pt x="42" y="105"/>
                                </a:lnTo>
                                <a:lnTo>
                                  <a:pt x="32" y="102"/>
                                </a:lnTo>
                                <a:lnTo>
                                  <a:pt x="22" y="100"/>
                                </a:lnTo>
                                <a:lnTo>
                                  <a:pt x="22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7946"/>
                        <wps:cNvSpPr>
                          <a:spLocks noEditPoints="1"/>
                        </wps:cNvSpPr>
                        <wps:spPr bwMode="auto">
                          <a:xfrm>
                            <a:off x="6640" y="920"/>
                            <a:ext cx="65" cy="105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05"/>
                              <a:gd name="T2" fmla="*/ 3 w 65"/>
                              <a:gd name="T3" fmla="*/ 3 h 105"/>
                              <a:gd name="T4" fmla="*/ 0 w 65"/>
                              <a:gd name="T5" fmla="*/ 5 h 105"/>
                              <a:gd name="T6" fmla="*/ 0 w 65"/>
                              <a:gd name="T7" fmla="*/ 13 h 105"/>
                              <a:gd name="T8" fmla="*/ 5 w 65"/>
                              <a:gd name="T9" fmla="*/ 8 h 105"/>
                              <a:gd name="T10" fmla="*/ 8 w 65"/>
                              <a:gd name="T11" fmla="*/ 5 h 105"/>
                              <a:gd name="T12" fmla="*/ 5 w 65"/>
                              <a:gd name="T13" fmla="*/ 0 h 105"/>
                              <a:gd name="T14" fmla="*/ 22 w 65"/>
                              <a:gd name="T15" fmla="*/ 103 h 105"/>
                              <a:gd name="T16" fmla="*/ 32 w 65"/>
                              <a:gd name="T17" fmla="*/ 105 h 105"/>
                              <a:gd name="T18" fmla="*/ 42 w 65"/>
                              <a:gd name="T19" fmla="*/ 105 h 105"/>
                              <a:gd name="T20" fmla="*/ 55 w 65"/>
                              <a:gd name="T21" fmla="*/ 103 h 105"/>
                              <a:gd name="T22" fmla="*/ 65 w 65"/>
                              <a:gd name="T23" fmla="*/ 100 h 105"/>
                              <a:gd name="T24" fmla="*/ 65 w 65"/>
                              <a:gd name="T25" fmla="*/ 98 h 105"/>
                              <a:gd name="T26" fmla="*/ 62 w 65"/>
                              <a:gd name="T27" fmla="*/ 98 h 105"/>
                              <a:gd name="T28" fmla="*/ 52 w 65"/>
                              <a:gd name="T29" fmla="*/ 100 h 105"/>
                              <a:gd name="T30" fmla="*/ 42 w 65"/>
                              <a:gd name="T31" fmla="*/ 100 h 105"/>
                              <a:gd name="T32" fmla="*/ 32 w 65"/>
                              <a:gd name="T33" fmla="*/ 98 h 105"/>
                              <a:gd name="T34" fmla="*/ 20 w 65"/>
                              <a:gd name="T35" fmla="*/ 95 h 105"/>
                              <a:gd name="T36" fmla="*/ 22 w 65"/>
                              <a:gd name="T37" fmla="*/ 98 h 105"/>
                              <a:gd name="T38" fmla="*/ 22 w 65"/>
                              <a:gd name="T39" fmla="*/ 103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5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2" y="103"/>
                                </a:moveTo>
                                <a:lnTo>
                                  <a:pt x="32" y="105"/>
                                </a:lnTo>
                                <a:lnTo>
                                  <a:pt x="42" y="105"/>
                                </a:lnTo>
                                <a:lnTo>
                                  <a:pt x="55" y="103"/>
                                </a:lnTo>
                                <a:lnTo>
                                  <a:pt x="65" y="100"/>
                                </a:lnTo>
                                <a:lnTo>
                                  <a:pt x="65" y="98"/>
                                </a:lnTo>
                                <a:lnTo>
                                  <a:pt x="62" y="98"/>
                                </a:lnTo>
                                <a:lnTo>
                                  <a:pt x="52" y="100"/>
                                </a:lnTo>
                                <a:lnTo>
                                  <a:pt x="42" y="100"/>
                                </a:lnTo>
                                <a:lnTo>
                                  <a:pt x="32" y="98"/>
                                </a:lnTo>
                                <a:lnTo>
                                  <a:pt x="20" y="95"/>
                                </a:lnTo>
                                <a:lnTo>
                                  <a:pt x="22" y="98"/>
                                </a:lnTo>
                                <a:lnTo>
                                  <a:pt x="2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7947"/>
                        <wps:cNvSpPr>
                          <a:spLocks noEditPoints="1"/>
                        </wps:cNvSpPr>
                        <wps:spPr bwMode="auto">
                          <a:xfrm>
                            <a:off x="6640" y="923"/>
                            <a:ext cx="65" cy="100"/>
                          </a:xfrm>
                          <a:custGeom>
                            <a:avLst/>
                            <a:gdLst>
                              <a:gd name="T0" fmla="*/ 8 w 65"/>
                              <a:gd name="T1" fmla="*/ 0 h 100"/>
                              <a:gd name="T2" fmla="*/ 3 w 65"/>
                              <a:gd name="T3" fmla="*/ 2 h 100"/>
                              <a:gd name="T4" fmla="*/ 0 w 65"/>
                              <a:gd name="T5" fmla="*/ 7 h 100"/>
                              <a:gd name="T6" fmla="*/ 0 w 65"/>
                              <a:gd name="T7" fmla="*/ 12 h 100"/>
                              <a:gd name="T8" fmla="*/ 5 w 65"/>
                              <a:gd name="T9" fmla="*/ 7 h 100"/>
                              <a:gd name="T10" fmla="*/ 8 w 65"/>
                              <a:gd name="T11" fmla="*/ 5 h 100"/>
                              <a:gd name="T12" fmla="*/ 8 w 65"/>
                              <a:gd name="T13" fmla="*/ 0 h 100"/>
                              <a:gd name="T14" fmla="*/ 22 w 65"/>
                              <a:gd name="T15" fmla="*/ 95 h 100"/>
                              <a:gd name="T16" fmla="*/ 32 w 65"/>
                              <a:gd name="T17" fmla="*/ 97 h 100"/>
                              <a:gd name="T18" fmla="*/ 42 w 65"/>
                              <a:gd name="T19" fmla="*/ 100 h 100"/>
                              <a:gd name="T20" fmla="*/ 55 w 65"/>
                              <a:gd name="T21" fmla="*/ 100 h 100"/>
                              <a:gd name="T22" fmla="*/ 65 w 65"/>
                              <a:gd name="T23" fmla="*/ 95 h 100"/>
                              <a:gd name="T24" fmla="*/ 62 w 65"/>
                              <a:gd name="T25" fmla="*/ 95 h 100"/>
                              <a:gd name="T26" fmla="*/ 60 w 65"/>
                              <a:gd name="T27" fmla="*/ 92 h 100"/>
                              <a:gd name="T28" fmla="*/ 52 w 65"/>
                              <a:gd name="T29" fmla="*/ 95 h 100"/>
                              <a:gd name="T30" fmla="*/ 42 w 65"/>
                              <a:gd name="T31" fmla="*/ 95 h 100"/>
                              <a:gd name="T32" fmla="*/ 30 w 65"/>
                              <a:gd name="T33" fmla="*/ 92 h 100"/>
                              <a:gd name="T34" fmla="*/ 20 w 65"/>
                              <a:gd name="T35" fmla="*/ 90 h 100"/>
                              <a:gd name="T36" fmla="*/ 20 w 65"/>
                              <a:gd name="T37" fmla="*/ 92 h 100"/>
                              <a:gd name="T38" fmla="*/ 22 w 65"/>
                              <a:gd name="T39" fmla="*/ 9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8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2" y="95"/>
                                </a:moveTo>
                                <a:lnTo>
                                  <a:pt x="32" y="97"/>
                                </a:lnTo>
                                <a:lnTo>
                                  <a:pt x="42" y="100"/>
                                </a:lnTo>
                                <a:lnTo>
                                  <a:pt x="55" y="100"/>
                                </a:lnTo>
                                <a:lnTo>
                                  <a:pt x="65" y="95"/>
                                </a:lnTo>
                                <a:lnTo>
                                  <a:pt x="62" y="95"/>
                                </a:lnTo>
                                <a:lnTo>
                                  <a:pt x="60" y="92"/>
                                </a:lnTo>
                                <a:lnTo>
                                  <a:pt x="52" y="95"/>
                                </a:lnTo>
                                <a:lnTo>
                                  <a:pt x="42" y="95"/>
                                </a:lnTo>
                                <a:lnTo>
                                  <a:pt x="30" y="92"/>
                                </a:lnTo>
                                <a:lnTo>
                                  <a:pt x="20" y="90"/>
                                </a:lnTo>
                                <a:lnTo>
                                  <a:pt x="20" y="92"/>
                                </a:lnTo>
                                <a:lnTo>
                                  <a:pt x="2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7948"/>
                        <wps:cNvSpPr>
                          <a:spLocks noEditPoints="1"/>
                        </wps:cNvSpPr>
                        <wps:spPr bwMode="auto">
                          <a:xfrm>
                            <a:off x="6640" y="925"/>
                            <a:ext cx="62" cy="95"/>
                          </a:xfrm>
                          <a:custGeom>
                            <a:avLst/>
                            <a:gdLst>
                              <a:gd name="T0" fmla="*/ 8 w 62"/>
                              <a:gd name="T1" fmla="*/ 0 h 95"/>
                              <a:gd name="T2" fmla="*/ 5 w 62"/>
                              <a:gd name="T3" fmla="*/ 3 h 95"/>
                              <a:gd name="T4" fmla="*/ 0 w 62"/>
                              <a:gd name="T5" fmla="*/ 8 h 95"/>
                              <a:gd name="T6" fmla="*/ 3 w 62"/>
                              <a:gd name="T7" fmla="*/ 15 h 95"/>
                              <a:gd name="T8" fmla="*/ 5 w 62"/>
                              <a:gd name="T9" fmla="*/ 10 h 95"/>
                              <a:gd name="T10" fmla="*/ 10 w 62"/>
                              <a:gd name="T11" fmla="*/ 5 h 95"/>
                              <a:gd name="T12" fmla="*/ 8 w 62"/>
                              <a:gd name="T13" fmla="*/ 0 h 95"/>
                              <a:gd name="T14" fmla="*/ 20 w 62"/>
                              <a:gd name="T15" fmla="*/ 90 h 95"/>
                              <a:gd name="T16" fmla="*/ 32 w 62"/>
                              <a:gd name="T17" fmla="*/ 93 h 95"/>
                              <a:gd name="T18" fmla="*/ 42 w 62"/>
                              <a:gd name="T19" fmla="*/ 95 h 95"/>
                              <a:gd name="T20" fmla="*/ 52 w 62"/>
                              <a:gd name="T21" fmla="*/ 95 h 95"/>
                              <a:gd name="T22" fmla="*/ 62 w 62"/>
                              <a:gd name="T23" fmla="*/ 93 h 95"/>
                              <a:gd name="T24" fmla="*/ 60 w 62"/>
                              <a:gd name="T25" fmla="*/ 90 h 95"/>
                              <a:gd name="T26" fmla="*/ 57 w 62"/>
                              <a:gd name="T27" fmla="*/ 88 h 95"/>
                              <a:gd name="T28" fmla="*/ 50 w 62"/>
                              <a:gd name="T29" fmla="*/ 90 h 95"/>
                              <a:gd name="T30" fmla="*/ 42 w 62"/>
                              <a:gd name="T31" fmla="*/ 90 h 95"/>
                              <a:gd name="T32" fmla="*/ 30 w 62"/>
                              <a:gd name="T33" fmla="*/ 88 h 95"/>
                              <a:gd name="T34" fmla="*/ 17 w 62"/>
                              <a:gd name="T35" fmla="*/ 83 h 95"/>
                              <a:gd name="T36" fmla="*/ 20 w 62"/>
                              <a:gd name="T37" fmla="*/ 88 h 95"/>
                              <a:gd name="T38" fmla="*/ 20 w 62"/>
                              <a:gd name="T39" fmla="*/ 9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8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90"/>
                                </a:moveTo>
                                <a:lnTo>
                                  <a:pt x="32" y="93"/>
                                </a:lnTo>
                                <a:lnTo>
                                  <a:pt x="42" y="95"/>
                                </a:lnTo>
                                <a:lnTo>
                                  <a:pt x="52" y="95"/>
                                </a:lnTo>
                                <a:lnTo>
                                  <a:pt x="62" y="93"/>
                                </a:lnTo>
                                <a:lnTo>
                                  <a:pt x="60" y="90"/>
                                </a:lnTo>
                                <a:lnTo>
                                  <a:pt x="57" y="88"/>
                                </a:lnTo>
                                <a:lnTo>
                                  <a:pt x="50" y="90"/>
                                </a:lnTo>
                                <a:lnTo>
                                  <a:pt x="42" y="90"/>
                                </a:lnTo>
                                <a:lnTo>
                                  <a:pt x="30" y="88"/>
                                </a:lnTo>
                                <a:lnTo>
                                  <a:pt x="17" y="83"/>
                                </a:lnTo>
                                <a:lnTo>
                                  <a:pt x="20" y="88"/>
                                </a:lnTo>
                                <a:lnTo>
                                  <a:pt x="2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7949"/>
                        <wps:cNvSpPr>
                          <a:spLocks noEditPoints="1"/>
                        </wps:cNvSpPr>
                        <wps:spPr bwMode="auto">
                          <a:xfrm>
                            <a:off x="6640" y="928"/>
                            <a:ext cx="60" cy="90"/>
                          </a:xfrm>
                          <a:custGeom>
                            <a:avLst/>
                            <a:gdLst>
                              <a:gd name="T0" fmla="*/ 8 w 60"/>
                              <a:gd name="T1" fmla="*/ 0 h 90"/>
                              <a:gd name="T2" fmla="*/ 5 w 60"/>
                              <a:gd name="T3" fmla="*/ 2 h 90"/>
                              <a:gd name="T4" fmla="*/ 0 w 60"/>
                              <a:gd name="T5" fmla="*/ 7 h 90"/>
                              <a:gd name="T6" fmla="*/ 3 w 60"/>
                              <a:gd name="T7" fmla="*/ 12 h 90"/>
                              <a:gd name="T8" fmla="*/ 3 w 60"/>
                              <a:gd name="T9" fmla="*/ 15 h 90"/>
                              <a:gd name="T10" fmla="*/ 5 w 60"/>
                              <a:gd name="T11" fmla="*/ 10 h 90"/>
                              <a:gd name="T12" fmla="*/ 10 w 60"/>
                              <a:gd name="T13" fmla="*/ 5 h 90"/>
                              <a:gd name="T14" fmla="*/ 8 w 60"/>
                              <a:gd name="T15" fmla="*/ 0 h 90"/>
                              <a:gd name="T16" fmla="*/ 20 w 60"/>
                              <a:gd name="T17" fmla="*/ 85 h 90"/>
                              <a:gd name="T18" fmla="*/ 30 w 60"/>
                              <a:gd name="T19" fmla="*/ 87 h 90"/>
                              <a:gd name="T20" fmla="*/ 42 w 60"/>
                              <a:gd name="T21" fmla="*/ 90 h 90"/>
                              <a:gd name="T22" fmla="*/ 52 w 60"/>
                              <a:gd name="T23" fmla="*/ 90 h 90"/>
                              <a:gd name="T24" fmla="*/ 60 w 60"/>
                              <a:gd name="T25" fmla="*/ 87 h 90"/>
                              <a:gd name="T26" fmla="*/ 57 w 60"/>
                              <a:gd name="T27" fmla="*/ 85 h 90"/>
                              <a:gd name="T28" fmla="*/ 55 w 60"/>
                              <a:gd name="T29" fmla="*/ 82 h 90"/>
                              <a:gd name="T30" fmla="*/ 50 w 60"/>
                              <a:gd name="T31" fmla="*/ 85 h 90"/>
                              <a:gd name="T32" fmla="*/ 42 w 60"/>
                              <a:gd name="T33" fmla="*/ 85 h 90"/>
                              <a:gd name="T34" fmla="*/ 30 w 60"/>
                              <a:gd name="T35" fmla="*/ 82 h 90"/>
                              <a:gd name="T36" fmla="*/ 17 w 60"/>
                              <a:gd name="T37" fmla="*/ 77 h 90"/>
                              <a:gd name="T38" fmla="*/ 17 w 60"/>
                              <a:gd name="T39" fmla="*/ 80 h 90"/>
                              <a:gd name="T40" fmla="*/ 20 w 60"/>
                              <a:gd name="T41" fmla="*/ 8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8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85"/>
                                </a:moveTo>
                                <a:lnTo>
                                  <a:pt x="30" y="87"/>
                                </a:lnTo>
                                <a:lnTo>
                                  <a:pt x="42" y="90"/>
                                </a:lnTo>
                                <a:lnTo>
                                  <a:pt x="52" y="90"/>
                                </a:lnTo>
                                <a:lnTo>
                                  <a:pt x="60" y="87"/>
                                </a:lnTo>
                                <a:lnTo>
                                  <a:pt x="57" y="85"/>
                                </a:lnTo>
                                <a:lnTo>
                                  <a:pt x="55" y="82"/>
                                </a:lnTo>
                                <a:lnTo>
                                  <a:pt x="50" y="85"/>
                                </a:lnTo>
                                <a:lnTo>
                                  <a:pt x="42" y="85"/>
                                </a:lnTo>
                                <a:lnTo>
                                  <a:pt x="30" y="82"/>
                                </a:lnTo>
                                <a:lnTo>
                                  <a:pt x="17" y="77"/>
                                </a:lnTo>
                                <a:lnTo>
                                  <a:pt x="17" y="80"/>
                                </a:lnTo>
                                <a:lnTo>
                                  <a:pt x="2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7950"/>
                        <wps:cNvSpPr>
                          <a:spLocks noEditPoints="1"/>
                        </wps:cNvSpPr>
                        <wps:spPr bwMode="auto">
                          <a:xfrm>
                            <a:off x="6643" y="930"/>
                            <a:ext cx="54" cy="85"/>
                          </a:xfrm>
                          <a:custGeom>
                            <a:avLst/>
                            <a:gdLst>
                              <a:gd name="T0" fmla="*/ 7 w 54"/>
                              <a:gd name="T1" fmla="*/ 0 h 85"/>
                              <a:gd name="T2" fmla="*/ 2 w 54"/>
                              <a:gd name="T3" fmla="*/ 5 h 85"/>
                              <a:gd name="T4" fmla="*/ 0 w 54"/>
                              <a:gd name="T5" fmla="*/ 10 h 85"/>
                              <a:gd name="T6" fmla="*/ 0 w 54"/>
                              <a:gd name="T7" fmla="*/ 13 h 85"/>
                              <a:gd name="T8" fmla="*/ 0 w 54"/>
                              <a:gd name="T9" fmla="*/ 18 h 85"/>
                              <a:gd name="T10" fmla="*/ 5 w 54"/>
                              <a:gd name="T11" fmla="*/ 10 h 85"/>
                              <a:gd name="T12" fmla="*/ 10 w 54"/>
                              <a:gd name="T13" fmla="*/ 5 h 85"/>
                              <a:gd name="T14" fmla="*/ 7 w 54"/>
                              <a:gd name="T15" fmla="*/ 0 h 85"/>
                              <a:gd name="T16" fmla="*/ 14 w 54"/>
                              <a:gd name="T17" fmla="*/ 78 h 85"/>
                              <a:gd name="T18" fmla="*/ 27 w 54"/>
                              <a:gd name="T19" fmla="*/ 83 h 85"/>
                              <a:gd name="T20" fmla="*/ 39 w 54"/>
                              <a:gd name="T21" fmla="*/ 85 h 85"/>
                              <a:gd name="T22" fmla="*/ 47 w 54"/>
                              <a:gd name="T23" fmla="*/ 85 h 85"/>
                              <a:gd name="T24" fmla="*/ 54 w 54"/>
                              <a:gd name="T25" fmla="*/ 83 h 85"/>
                              <a:gd name="T26" fmla="*/ 52 w 54"/>
                              <a:gd name="T27" fmla="*/ 80 h 85"/>
                              <a:gd name="T28" fmla="*/ 49 w 54"/>
                              <a:gd name="T29" fmla="*/ 78 h 85"/>
                              <a:gd name="T30" fmla="*/ 44 w 54"/>
                              <a:gd name="T31" fmla="*/ 80 h 85"/>
                              <a:gd name="T32" fmla="*/ 39 w 54"/>
                              <a:gd name="T33" fmla="*/ 80 h 85"/>
                              <a:gd name="T34" fmla="*/ 32 w 54"/>
                              <a:gd name="T35" fmla="*/ 80 h 85"/>
                              <a:gd name="T36" fmla="*/ 24 w 54"/>
                              <a:gd name="T37" fmla="*/ 78 h 85"/>
                              <a:gd name="T38" fmla="*/ 17 w 54"/>
                              <a:gd name="T39" fmla="*/ 75 h 85"/>
                              <a:gd name="T40" fmla="*/ 12 w 54"/>
                              <a:gd name="T41" fmla="*/ 70 h 85"/>
                              <a:gd name="T42" fmla="*/ 14 w 54"/>
                              <a:gd name="T43" fmla="*/ 75 h 85"/>
                              <a:gd name="T44" fmla="*/ 14 w 54"/>
                              <a:gd name="T45" fmla="*/ 78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8"/>
                                </a:moveTo>
                                <a:lnTo>
                                  <a:pt x="27" y="83"/>
                                </a:lnTo>
                                <a:lnTo>
                                  <a:pt x="39" y="85"/>
                                </a:lnTo>
                                <a:lnTo>
                                  <a:pt x="47" y="85"/>
                                </a:lnTo>
                                <a:lnTo>
                                  <a:pt x="54" y="83"/>
                                </a:lnTo>
                                <a:lnTo>
                                  <a:pt x="52" y="80"/>
                                </a:lnTo>
                                <a:lnTo>
                                  <a:pt x="49" y="78"/>
                                </a:lnTo>
                                <a:lnTo>
                                  <a:pt x="44" y="80"/>
                                </a:lnTo>
                                <a:lnTo>
                                  <a:pt x="39" y="80"/>
                                </a:lnTo>
                                <a:lnTo>
                                  <a:pt x="32" y="80"/>
                                </a:lnTo>
                                <a:lnTo>
                                  <a:pt x="24" y="78"/>
                                </a:lnTo>
                                <a:lnTo>
                                  <a:pt x="17" y="75"/>
                                </a:lnTo>
                                <a:lnTo>
                                  <a:pt x="12" y="70"/>
                                </a:lnTo>
                                <a:lnTo>
                                  <a:pt x="14" y="75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7951"/>
                        <wps:cNvSpPr>
                          <a:spLocks noEditPoints="1"/>
                        </wps:cNvSpPr>
                        <wps:spPr bwMode="auto">
                          <a:xfrm>
                            <a:off x="6643" y="933"/>
                            <a:ext cx="52" cy="80"/>
                          </a:xfrm>
                          <a:custGeom>
                            <a:avLst/>
                            <a:gdLst>
                              <a:gd name="T0" fmla="*/ 7 w 52"/>
                              <a:gd name="T1" fmla="*/ 0 h 80"/>
                              <a:gd name="T2" fmla="*/ 2 w 52"/>
                              <a:gd name="T3" fmla="*/ 5 h 80"/>
                              <a:gd name="T4" fmla="*/ 0 w 52"/>
                              <a:gd name="T5" fmla="*/ 10 h 80"/>
                              <a:gd name="T6" fmla="*/ 0 w 52"/>
                              <a:gd name="T7" fmla="*/ 15 h 80"/>
                              <a:gd name="T8" fmla="*/ 0 w 52"/>
                              <a:gd name="T9" fmla="*/ 20 h 80"/>
                              <a:gd name="T10" fmla="*/ 5 w 52"/>
                              <a:gd name="T11" fmla="*/ 12 h 80"/>
                              <a:gd name="T12" fmla="*/ 10 w 52"/>
                              <a:gd name="T13" fmla="*/ 5 h 80"/>
                              <a:gd name="T14" fmla="*/ 10 w 52"/>
                              <a:gd name="T15" fmla="*/ 2 h 80"/>
                              <a:gd name="T16" fmla="*/ 7 w 52"/>
                              <a:gd name="T17" fmla="*/ 0 h 80"/>
                              <a:gd name="T18" fmla="*/ 14 w 52"/>
                              <a:gd name="T19" fmla="*/ 72 h 80"/>
                              <a:gd name="T20" fmla="*/ 27 w 52"/>
                              <a:gd name="T21" fmla="*/ 77 h 80"/>
                              <a:gd name="T22" fmla="*/ 39 w 52"/>
                              <a:gd name="T23" fmla="*/ 80 h 80"/>
                              <a:gd name="T24" fmla="*/ 47 w 52"/>
                              <a:gd name="T25" fmla="*/ 80 h 80"/>
                              <a:gd name="T26" fmla="*/ 52 w 52"/>
                              <a:gd name="T27" fmla="*/ 77 h 80"/>
                              <a:gd name="T28" fmla="*/ 49 w 52"/>
                              <a:gd name="T29" fmla="*/ 75 h 80"/>
                              <a:gd name="T30" fmla="*/ 49 w 52"/>
                              <a:gd name="T31" fmla="*/ 75 h 80"/>
                              <a:gd name="T32" fmla="*/ 44 w 52"/>
                              <a:gd name="T33" fmla="*/ 75 h 80"/>
                              <a:gd name="T34" fmla="*/ 39 w 52"/>
                              <a:gd name="T35" fmla="*/ 75 h 80"/>
                              <a:gd name="T36" fmla="*/ 32 w 52"/>
                              <a:gd name="T37" fmla="*/ 75 h 80"/>
                              <a:gd name="T38" fmla="*/ 24 w 52"/>
                              <a:gd name="T39" fmla="*/ 72 h 80"/>
                              <a:gd name="T40" fmla="*/ 17 w 52"/>
                              <a:gd name="T41" fmla="*/ 67 h 80"/>
                              <a:gd name="T42" fmla="*/ 10 w 52"/>
                              <a:gd name="T43" fmla="*/ 62 h 80"/>
                              <a:gd name="T44" fmla="*/ 12 w 52"/>
                              <a:gd name="T45" fmla="*/ 67 h 80"/>
                              <a:gd name="T46" fmla="*/ 14 w 52"/>
                              <a:gd name="T47" fmla="*/ 7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2"/>
                                </a:moveTo>
                                <a:lnTo>
                                  <a:pt x="27" y="77"/>
                                </a:lnTo>
                                <a:lnTo>
                                  <a:pt x="39" y="80"/>
                                </a:lnTo>
                                <a:lnTo>
                                  <a:pt x="47" y="80"/>
                                </a:lnTo>
                                <a:lnTo>
                                  <a:pt x="52" y="77"/>
                                </a:lnTo>
                                <a:lnTo>
                                  <a:pt x="49" y="75"/>
                                </a:lnTo>
                                <a:lnTo>
                                  <a:pt x="49" y="75"/>
                                </a:lnTo>
                                <a:lnTo>
                                  <a:pt x="44" y="75"/>
                                </a:lnTo>
                                <a:lnTo>
                                  <a:pt x="39" y="75"/>
                                </a:lnTo>
                                <a:lnTo>
                                  <a:pt x="32" y="75"/>
                                </a:lnTo>
                                <a:lnTo>
                                  <a:pt x="24" y="72"/>
                                </a:lnTo>
                                <a:lnTo>
                                  <a:pt x="17" y="67"/>
                                </a:lnTo>
                                <a:lnTo>
                                  <a:pt x="10" y="62"/>
                                </a:lnTo>
                                <a:lnTo>
                                  <a:pt x="12" y="67"/>
                                </a:lnTo>
                                <a:lnTo>
                                  <a:pt x="1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7952"/>
                        <wps:cNvSpPr>
                          <a:spLocks noEditPoints="1"/>
                        </wps:cNvSpPr>
                        <wps:spPr bwMode="auto">
                          <a:xfrm>
                            <a:off x="6643" y="935"/>
                            <a:ext cx="49" cy="75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5"/>
                              <a:gd name="T2" fmla="*/ 5 w 49"/>
                              <a:gd name="T3" fmla="*/ 5 h 75"/>
                              <a:gd name="T4" fmla="*/ 0 w 49"/>
                              <a:gd name="T5" fmla="*/ 13 h 75"/>
                              <a:gd name="T6" fmla="*/ 0 w 49"/>
                              <a:gd name="T7" fmla="*/ 18 h 75"/>
                              <a:gd name="T8" fmla="*/ 2 w 49"/>
                              <a:gd name="T9" fmla="*/ 23 h 75"/>
                              <a:gd name="T10" fmla="*/ 5 w 49"/>
                              <a:gd name="T11" fmla="*/ 13 h 75"/>
                              <a:gd name="T12" fmla="*/ 10 w 49"/>
                              <a:gd name="T13" fmla="*/ 5 h 75"/>
                              <a:gd name="T14" fmla="*/ 10 w 49"/>
                              <a:gd name="T15" fmla="*/ 3 h 75"/>
                              <a:gd name="T16" fmla="*/ 10 w 49"/>
                              <a:gd name="T17" fmla="*/ 0 h 75"/>
                              <a:gd name="T18" fmla="*/ 12 w 49"/>
                              <a:gd name="T19" fmla="*/ 65 h 75"/>
                              <a:gd name="T20" fmla="*/ 17 w 49"/>
                              <a:gd name="T21" fmla="*/ 70 h 75"/>
                              <a:gd name="T22" fmla="*/ 24 w 49"/>
                              <a:gd name="T23" fmla="*/ 73 h 75"/>
                              <a:gd name="T24" fmla="*/ 32 w 49"/>
                              <a:gd name="T25" fmla="*/ 75 h 75"/>
                              <a:gd name="T26" fmla="*/ 39 w 49"/>
                              <a:gd name="T27" fmla="*/ 75 h 75"/>
                              <a:gd name="T28" fmla="*/ 44 w 49"/>
                              <a:gd name="T29" fmla="*/ 75 h 75"/>
                              <a:gd name="T30" fmla="*/ 49 w 49"/>
                              <a:gd name="T31" fmla="*/ 73 h 75"/>
                              <a:gd name="T32" fmla="*/ 47 w 49"/>
                              <a:gd name="T33" fmla="*/ 73 h 75"/>
                              <a:gd name="T34" fmla="*/ 47 w 49"/>
                              <a:gd name="T35" fmla="*/ 70 h 75"/>
                              <a:gd name="T36" fmla="*/ 42 w 49"/>
                              <a:gd name="T37" fmla="*/ 70 h 75"/>
                              <a:gd name="T38" fmla="*/ 39 w 49"/>
                              <a:gd name="T39" fmla="*/ 70 h 75"/>
                              <a:gd name="T40" fmla="*/ 32 w 49"/>
                              <a:gd name="T41" fmla="*/ 70 h 75"/>
                              <a:gd name="T42" fmla="*/ 22 w 49"/>
                              <a:gd name="T43" fmla="*/ 65 h 75"/>
                              <a:gd name="T44" fmla="*/ 14 w 49"/>
                              <a:gd name="T45" fmla="*/ 60 h 75"/>
                              <a:gd name="T46" fmla="*/ 10 w 49"/>
                              <a:gd name="T47" fmla="*/ 55 h 75"/>
                              <a:gd name="T48" fmla="*/ 10 w 49"/>
                              <a:gd name="T49" fmla="*/ 60 h 75"/>
                              <a:gd name="T50" fmla="*/ 12 w 49"/>
                              <a:gd name="T51" fmla="*/ 6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2" y="23"/>
                                </a:lnTo>
                                <a:lnTo>
                                  <a:pt x="5" y="13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" y="65"/>
                                </a:moveTo>
                                <a:lnTo>
                                  <a:pt x="17" y="70"/>
                                </a:lnTo>
                                <a:lnTo>
                                  <a:pt x="24" y="73"/>
                                </a:lnTo>
                                <a:lnTo>
                                  <a:pt x="32" y="75"/>
                                </a:lnTo>
                                <a:lnTo>
                                  <a:pt x="39" y="75"/>
                                </a:lnTo>
                                <a:lnTo>
                                  <a:pt x="44" y="75"/>
                                </a:lnTo>
                                <a:lnTo>
                                  <a:pt x="49" y="73"/>
                                </a:lnTo>
                                <a:lnTo>
                                  <a:pt x="47" y="73"/>
                                </a:lnTo>
                                <a:lnTo>
                                  <a:pt x="47" y="70"/>
                                </a:lnTo>
                                <a:lnTo>
                                  <a:pt x="42" y="70"/>
                                </a:lnTo>
                                <a:lnTo>
                                  <a:pt x="39" y="70"/>
                                </a:lnTo>
                                <a:lnTo>
                                  <a:pt x="32" y="70"/>
                                </a:lnTo>
                                <a:lnTo>
                                  <a:pt x="22" y="65"/>
                                </a:lnTo>
                                <a:lnTo>
                                  <a:pt x="14" y="60"/>
                                </a:lnTo>
                                <a:lnTo>
                                  <a:pt x="10" y="55"/>
                                </a:lnTo>
                                <a:lnTo>
                                  <a:pt x="10" y="6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7953"/>
                        <wps:cNvSpPr>
                          <a:spLocks noEditPoints="1"/>
                        </wps:cNvSpPr>
                        <wps:spPr bwMode="auto">
                          <a:xfrm>
                            <a:off x="6643" y="938"/>
                            <a:ext cx="49" cy="70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0"/>
                              <a:gd name="T2" fmla="*/ 5 w 49"/>
                              <a:gd name="T3" fmla="*/ 7 h 70"/>
                              <a:gd name="T4" fmla="*/ 0 w 49"/>
                              <a:gd name="T5" fmla="*/ 15 h 70"/>
                              <a:gd name="T6" fmla="*/ 2 w 49"/>
                              <a:gd name="T7" fmla="*/ 22 h 70"/>
                              <a:gd name="T8" fmla="*/ 2 w 49"/>
                              <a:gd name="T9" fmla="*/ 27 h 70"/>
                              <a:gd name="T10" fmla="*/ 2 w 49"/>
                              <a:gd name="T11" fmla="*/ 27 h 70"/>
                              <a:gd name="T12" fmla="*/ 5 w 49"/>
                              <a:gd name="T13" fmla="*/ 15 h 70"/>
                              <a:gd name="T14" fmla="*/ 12 w 49"/>
                              <a:gd name="T15" fmla="*/ 5 h 70"/>
                              <a:gd name="T16" fmla="*/ 10 w 49"/>
                              <a:gd name="T17" fmla="*/ 2 h 70"/>
                              <a:gd name="T18" fmla="*/ 10 w 49"/>
                              <a:gd name="T19" fmla="*/ 0 h 70"/>
                              <a:gd name="T20" fmla="*/ 10 w 49"/>
                              <a:gd name="T21" fmla="*/ 57 h 70"/>
                              <a:gd name="T22" fmla="*/ 17 w 49"/>
                              <a:gd name="T23" fmla="*/ 62 h 70"/>
                              <a:gd name="T24" fmla="*/ 24 w 49"/>
                              <a:gd name="T25" fmla="*/ 67 h 70"/>
                              <a:gd name="T26" fmla="*/ 32 w 49"/>
                              <a:gd name="T27" fmla="*/ 70 h 70"/>
                              <a:gd name="T28" fmla="*/ 39 w 49"/>
                              <a:gd name="T29" fmla="*/ 70 h 70"/>
                              <a:gd name="T30" fmla="*/ 44 w 49"/>
                              <a:gd name="T31" fmla="*/ 70 h 70"/>
                              <a:gd name="T32" fmla="*/ 49 w 49"/>
                              <a:gd name="T33" fmla="*/ 70 h 70"/>
                              <a:gd name="T34" fmla="*/ 47 w 49"/>
                              <a:gd name="T35" fmla="*/ 67 h 70"/>
                              <a:gd name="T36" fmla="*/ 44 w 49"/>
                              <a:gd name="T37" fmla="*/ 65 h 70"/>
                              <a:gd name="T38" fmla="*/ 42 w 49"/>
                              <a:gd name="T39" fmla="*/ 65 h 70"/>
                              <a:gd name="T40" fmla="*/ 39 w 49"/>
                              <a:gd name="T41" fmla="*/ 65 h 70"/>
                              <a:gd name="T42" fmla="*/ 29 w 49"/>
                              <a:gd name="T43" fmla="*/ 62 h 70"/>
                              <a:gd name="T44" fmla="*/ 19 w 49"/>
                              <a:gd name="T45" fmla="*/ 60 h 70"/>
                              <a:gd name="T46" fmla="*/ 12 w 49"/>
                              <a:gd name="T47" fmla="*/ 52 h 70"/>
                              <a:gd name="T48" fmla="*/ 7 w 49"/>
                              <a:gd name="T49" fmla="*/ 42 h 70"/>
                              <a:gd name="T50" fmla="*/ 10 w 49"/>
                              <a:gd name="T51" fmla="*/ 50 h 70"/>
                              <a:gd name="T52" fmla="*/ 10 w 49"/>
                              <a:gd name="T53" fmla="*/ 57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10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2" y="27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57"/>
                                </a:moveTo>
                                <a:lnTo>
                                  <a:pt x="17" y="62"/>
                                </a:lnTo>
                                <a:lnTo>
                                  <a:pt x="24" y="67"/>
                                </a:lnTo>
                                <a:lnTo>
                                  <a:pt x="32" y="70"/>
                                </a:lnTo>
                                <a:lnTo>
                                  <a:pt x="39" y="70"/>
                                </a:lnTo>
                                <a:lnTo>
                                  <a:pt x="44" y="70"/>
                                </a:lnTo>
                                <a:lnTo>
                                  <a:pt x="49" y="70"/>
                                </a:lnTo>
                                <a:lnTo>
                                  <a:pt x="47" y="67"/>
                                </a:lnTo>
                                <a:lnTo>
                                  <a:pt x="44" y="65"/>
                                </a:lnTo>
                                <a:lnTo>
                                  <a:pt x="42" y="65"/>
                                </a:lnTo>
                                <a:lnTo>
                                  <a:pt x="39" y="65"/>
                                </a:lnTo>
                                <a:lnTo>
                                  <a:pt x="29" y="62"/>
                                </a:lnTo>
                                <a:lnTo>
                                  <a:pt x="19" y="60"/>
                                </a:lnTo>
                                <a:lnTo>
                                  <a:pt x="12" y="52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7954"/>
                        <wps:cNvSpPr>
                          <a:spLocks/>
                        </wps:cNvSpPr>
                        <wps:spPr bwMode="auto">
                          <a:xfrm>
                            <a:off x="6645" y="940"/>
                            <a:ext cx="45" cy="65"/>
                          </a:xfrm>
                          <a:custGeom>
                            <a:avLst/>
                            <a:gdLst>
                              <a:gd name="T0" fmla="*/ 8 w 45"/>
                              <a:gd name="T1" fmla="*/ 0 h 65"/>
                              <a:gd name="T2" fmla="*/ 3 w 45"/>
                              <a:gd name="T3" fmla="*/ 8 h 65"/>
                              <a:gd name="T4" fmla="*/ 0 w 45"/>
                              <a:gd name="T5" fmla="*/ 18 h 65"/>
                              <a:gd name="T6" fmla="*/ 3 w 45"/>
                              <a:gd name="T7" fmla="*/ 33 h 65"/>
                              <a:gd name="T8" fmla="*/ 8 w 45"/>
                              <a:gd name="T9" fmla="*/ 50 h 65"/>
                              <a:gd name="T10" fmla="*/ 12 w 45"/>
                              <a:gd name="T11" fmla="*/ 55 h 65"/>
                              <a:gd name="T12" fmla="*/ 20 w 45"/>
                              <a:gd name="T13" fmla="*/ 60 h 65"/>
                              <a:gd name="T14" fmla="*/ 30 w 45"/>
                              <a:gd name="T15" fmla="*/ 65 h 65"/>
                              <a:gd name="T16" fmla="*/ 37 w 45"/>
                              <a:gd name="T17" fmla="*/ 65 h 65"/>
                              <a:gd name="T18" fmla="*/ 40 w 45"/>
                              <a:gd name="T19" fmla="*/ 65 h 65"/>
                              <a:gd name="T20" fmla="*/ 45 w 45"/>
                              <a:gd name="T21" fmla="*/ 65 h 65"/>
                              <a:gd name="T22" fmla="*/ 42 w 45"/>
                              <a:gd name="T23" fmla="*/ 63 h 65"/>
                              <a:gd name="T24" fmla="*/ 40 w 45"/>
                              <a:gd name="T25" fmla="*/ 60 h 65"/>
                              <a:gd name="T26" fmla="*/ 40 w 45"/>
                              <a:gd name="T27" fmla="*/ 60 h 65"/>
                              <a:gd name="T28" fmla="*/ 37 w 45"/>
                              <a:gd name="T29" fmla="*/ 60 h 65"/>
                              <a:gd name="T30" fmla="*/ 30 w 45"/>
                              <a:gd name="T31" fmla="*/ 60 h 65"/>
                              <a:gd name="T32" fmla="*/ 25 w 45"/>
                              <a:gd name="T33" fmla="*/ 58 h 65"/>
                              <a:gd name="T34" fmla="*/ 20 w 45"/>
                              <a:gd name="T35" fmla="*/ 55 h 65"/>
                              <a:gd name="T36" fmla="*/ 12 w 45"/>
                              <a:gd name="T37" fmla="*/ 50 h 65"/>
                              <a:gd name="T38" fmla="*/ 10 w 45"/>
                              <a:gd name="T39" fmla="*/ 45 h 65"/>
                              <a:gd name="T40" fmla="*/ 8 w 45"/>
                              <a:gd name="T41" fmla="*/ 40 h 65"/>
                              <a:gd name="T42" fmla="*/ 5 w 45"/>
                              <a:gd name="T43" fmla="*/ 33 h 65"/>
                              <a:gd name="T44" fmla="*/ 3 w 45"/>
                              <a:gd name="T45" fmla="*/ 25 h 65"/>
                              <a:gd name="T46" fmla="*/ 5 w 45"/>
                              <a:gd name="T47" fmla="*/ 15 h 65"/>
                              <a:gd name="T48" fmla="*/ 10 w 45"/>
                              <a:gd name="T49" fmla="*/ 5 h 65"/>
                              <a:gd name="T50" fmla="*/ 10 w 45"/>
                              <a:gd name="T51" fmla="*/ 3 h 65"/>
                              <a:gd name="T52" fmla="*/ 8 w 45"/>
                              <a:gd name="T5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8" y="50"/>
                                </a:lnTo>
                                <a:lnTo>
                                  <a:pt x="12" y="55"/>
                                </a:lnTo>
                                <a:lnTo>
                                  <a:pt x="20" y="60"/>
                                </a:lnTo>
                                <a:lnTo>
                                  <a:pt x="30" y="65"/>
                                </a:lnTo>
                                <a:lnTo>
                                  <a:pt x="37" y="65"/>
                                </a:lnTo>
                                <a:lnTo>
                                  <a:pt x="40" y="65"/>
                                </a:lnTo>
                                <a:lnTo>
                                  <a:pt x="45" y="65"/>
                                </a:lnTo>
                                <a:lnTo>
                                  <a:pt x="42" y="63"/>
                                </a:lnTo>
                                <a:lnTo>
                                  <a:pt x="40" y="60"/>
                                </a:lnTo>
                                <a:lnTo>
                                  <a:pt x="40" y="60"/>
                                </a:lnTo>
                                <a:lnTo>
                                  <a:pt x="37" y="60"/>
                                </a:lnTo>
                                <a:lnTo>
                                  <a:pt x="30" y="60"/>
                                </a:lnTo>
                                <a:lnTo>
                                  <a:pt x="25" y="58"/>
                                </a:lnTo>
                                <a:lnTo>
                                  <a:pt x="20" y="55"/>
                                </a:lnTo>
                                <a:lnTo>
                                  <a:pt x="12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40"/>
                                </a:lnTo>
                                <a:lnTo>
                                  <a:pt x="5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7955"/>
                        <wps:cNvSpPr>
                          <a:spLocks/>
                        </wps:cNvSpPr>
                        <wps:spPr bwMode="auto">
                          <a:xfrm>
                            <a:off x="6645" y="943"/>
                            <a:ext cx="42" cy="60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60"/>
                              <a:gd name="T2" fmla="*/ 3 w 42"/>
                              <a:gd name="T3" fmla="*/ 10 h 60"/>
                              <a:gd name="T4" fmla="*/ 0 w 42"/>
                              <a:gd name="T5" fmla="*/ 22 h 60"/>
                              <a:gd name="T6" fmla="*/ 0 w 42"/>
                              <a:gd name="T7" fmla="*/ 22 h 60"/>
                              <a:gd name="T8" fmla="*/ 3 w 42"/>
                              <a:gd name="T9" fmla="*/ 30 h 60"/>
                              <a:gd name="T10" fmla="*/ 5 w 42"/>
                              <a:gd name="T11" fmla="*/ 37 h 60"/>
                              <a:gd name="T12" fmla="*/ 10 w 42"/>
                              <a:gd name="T13" fmla="*/ 47 h 60"/>
                              <a:gd name="T14" fmla="*/ 17 w 42"/>
                              <a:gd name="T15" fmla="*/ 55 h 60"/>
                              <a:gd name="T16" fmla="*/ 27 w 42"/>
                              <a:gd name="T17" fmla="*/ 57 h 60"/>
                              <a:gd name="T18" fmla="*/ 37 w 42"/>
                              <a:gd name="T19" fmla="*/ 60 h 60"/>
                              <a:gd name="T20" fmla="*/ 40 w 42"/>
                              <a:gd name="T21" fmla="*/ 60 h 60"/>
                              <a:gd name="T22" fmla="*/ 42 w 42"/>
                              <a:gd name="T23" fmla="*/ 60 h 60"/>
                              <a:gd name="T24" fmla="*/ 40 w 42"/>
                              <a:gd name="T25" fmla="*/ 57 h 60"/>
                              <a:gd name="T26" fmla="*/ 37 w 42"/>
                              <a:gd name="T27" fmla="*/ 55 h 60"/>
                              <a:gd name="T28" fmla="*/ 37 w 42"/>
                              <a:gd name="T29" fmla="*/ 55 h 60"/>
                              <a:gd name="T30" fmla="*/ 25 w 42"/>
                              <a:gd name="T31" fmla="*/ 52 h 60"/>
                              <a:gd name="T32" fmla="*/ 15 w 42"/>
                              <a:gd name="T33" fmla="*/ 45 h 60"/>
                              <a:gd name="T34" fmla="*/ 8 w 42"/>
                              <a:gd name="T35" fmla="*/ 35 h 60"/>
                              <a:gd name="T36" fmla="*/ 5 w 42"/>
                              <a:gd name="T37" fmla="*/ 22 h 60"/>
                              <a:gd name="T38" fmla="*/ 8 w 42"/>
                              <a:gd name="T39" fmla="*/ 12 h 60"/>
                              <a:gd name="T40" fmla="*/ 10 w 42"/>
                              <a:gd name="T41" fmla="*/ 5 h 60"/>
                              <a:gd name="T42" fmla="*/ 10 w 42"/>
                              <a:gd name="T43" fmla="*/ 2 h 60"/>
                              <a:gd name="T44" fmla="*/ 10 w 42"/>
                              <a:gd name="T45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10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5" y="37"/>
                                </a:lnTo>
                                <a:lnTo>
                                  <a:pt x="10" y="47"/>
                                </a:lnTo>
                                <a:lnTo>
                                  <a:pt x="17" y="55"/>
                                </a:lnTo>
                                <a:lnTo>
                                  <a:pt x="27" y="57"/>
                                </a:lnTo>
                                <a:lnTo>
                                  <a:pt x="37" y="60"/>
                                </a:lnTo>
                                <a:lnTo>
                                  <a:pt x="40" y="60"/>
                                </a:lnTo>
                                <a:lnTo>
                                  <a:pt x="42" y="60"/>
                                </a:lnTo>
                                <a:lnTo>
                                  <a:pt x="40" y="57"/>
                                </a:lnTo>
                                <a:lnTo>
                                  <a:pt x="37" y="55"/>
                                </a:lnTo>
                                <a:lnTo>
                                  <a:pt x="37" y="55"/>
                                </a:lnTo>
                                <a:lnTo>
                                  <a:pt x="25" y="52"/>
                                </a:lnTo>
                                <a:lnTo>
                                  <a:pt x="15" y="45"/>
                                </a:lnTo>
                                <a:lnTo>
                                  <a:pt x="8" y="35"/>
                                </a:lnTo>
                                <a:lnTo>
                                  <a:pt x="5" y="22"/>
                                </a:lnTo>
                                <a:lnTo>
                                  <a:pt x="8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7956"/>
                        <wps:cNvSpPr>
                          <a:spLocks/>
                        </wps:cNvSpPr>
                        <wps:spPr bwMode="auto">
                          <a:xfrm>
                            <a:off x="6648" y="945"/>
                            <a:ext cx="37" cy="55"/>
                          </a:xfrm>
                          <a:custGeom>
                            <a:avLst/>
                            <a:gdLst>
                              <a:gd name="T0" fmla="*/ 7 w 37"/>
                              <a:gd name="T1" fmla="*/ 0 h 55"/>
                              <a:gd name="T2" fmla="*/ 2 w 37"/>
                              <a:gd name="T3" fmla="*/ 10 h 55"/>
                              <a:gd name="T4" fmla="*/ 0 w 37"/>
                              <a:gd name="T5" fmla="*/ 20 h 55"/>
                              <a:gd name="T6" fmla="*/ 2 w 37"/>
                              <a:gd name="T7" fmla="*/ 28 h 55"/>
                              <a:gd name="T8" fmla="*/ 5 w 37"/>
                              <a:gd name="T9" fmla="*/ 35 h 55"/>
                              <a:gd name="T10" fmla="*/ 7 w 37"/>
                              <a:gd name="T11" fmla="*/ 40 h 55"/>
                              <a:gd name="T12" fmla="*/ 9 w 37"/>
                              <a:gd name="T13" fmla="*/ 45 h 55"/>
                              <a:gd name="T14" fmla="*/ 17 w 37"/>
                              <a:gd name="T15" fmla="*/ 50 h 55"/>
                              <a:gd name="T16" fmla="*/ 22 w 37"/>
                              <a:gd name="T17" fmla="*/ 53 h 55"/>
                              <a:gd name="T18" fmla="*/ 27 w 37"/>
                              <a:gd name="T19" fmla="*/ 55 h 55"/>
                              <a:gd name="T20" fmla="*/ 34 w 37"/>
                              <a:gd name="T21" fmla="*/ 55 h 55"/>
                              <a:gd name="T22" fmla="*/ 37 w 37"/>
                              <a:gd name="T23" fmla="*/ 55 h 55"/>
                              <a:gd name="T24" fmla="*/ 37 w 37"/>
                              <a:gd name="T25" fmla="*/ 55 h 55"/>
                              <a:gd name="T26" fmla="*/ 34 w 37"/>
                              <a:gd name="T27" fmla="*/ 53 h 55"/>
                              <a:gd name="T28" fmla="*/ 34 w 37"/>
                              <a:gd name="T29" fmla="*/ 50 h 55"/>
                              <a:gd name="T30" fmla="*/ 22 w 37"/>
                              <a:gd name="T31" fmla="*/ 48 h 55"/>
                              <a:gd name="T32" fmla="*/ 14 w 37"/>
                              <a:gd name="T33" fmla="*/ 40 h 55"/>
                              <a:gd name="T34" fmla="*/ 7 w 37"/>
                              <a:gd name="T35" fmla="*/ 33 h 55"/>
                              <a:gd name="T36" fmla="*/ 5 w 37"/>
                              <a:gd name="T37" fmla="*/ 20 h 55"/>
                              <a:gd name="T38" fmla="*/ 7 w 37"/>
                              <a:gd name="T39" fmla="*/ 13 h 55"/>
                              <a:gd name="T40" fmla="*/ 9 w 37"/>
                              <a:gd name="T41" fmla="*/ 5 h 55"/>
                              <a:gd name="T42" fmla="*/ 7 w 37"/>
                              <a:gd name="T43" fmla="*/ 3 h 55"/>
                              <a:gd name="T44" fmla="*/ 7 w 37"/>
                              <a:gd name="T4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9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7" y="55"/>
                                </a:lnTo>
                                <a:lnTo>
                                  <a:pt x="34" y="55"/>
                                </a:lnTo>
                                <a:lnTo>
                                  <a:pt x="37" y="55"/>
                                </a:lnTo>
                                <a:lnTo>
                                  <a:pt x="37" y="55"/>
                                </a:lnTo>
                                <a:lnTo>
                                  <a:pt x="34" y="53"/>
                                </a:lnTo>
                                <a:lnTo>
                                  <a:pt x="34" y="50"/>
                                </a:lnTo>
                                <a:lnTo>
                                  <a:pt x="22" y="48"/>
                                </a:lnTo>
                                <a:lnTo>
                                  <a:pt x="14" y="40"/>
                                </a:lnTo>
                                <a:lnTo>
                                  <a:pt x="7" y="33"/>
                                </a:lnTo>
                                <a:lnTo>
                                  <a:pt x="5" y="20"/>
                                </a:lnTo>
                                <a:lnTo>
                                  <a:pt x="7" y="13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7957"/>
                        <wps:cNvSpPr>
                          <a:spLocks/>
                        </wps:cNvSpPr>
                        <wps:spPr bwMode="auto">
                          <a:xfrm>
                            <a:off x="6650" y="948"/>
                            <a:ext cx="32" cy="50"/>
                          </a:xfrm>
                          <a:custGeom>
                            <a:avLst/>
                            <a:gdLst>
                              <a:gd name="T0" fmla="*/ 5 w 32"/>
                              <a:gd name="T1" fmla="*/ 0 h 50"/>
                              <a:gd name="T2" fmla="*/ 3 w 32"/>
                              <a:gd name="T3" fmla="*/ 7 h 50"/>
                              <a:gd name="T4" fmla="*/ 0 w 32"/>
                              <a:gd name="T5" fmla="*/ 17 h 50"/>
                              <a:gd name="T6" fmla="*/ 3 w 32"/>
                              <a:gd name="T7" fmla="*/ 30 h 50"/>
                              <a:gd name="T8" fmla="*/ 10 w 32"/>
                              <a:gd name="T9" fmla="*/ 40 h 50"/>
                              <a:gd name="T10" fmla="*/ 20 w 32"/>
                              <a:gd name="T11" fmla="*/ 47 h 50"/>
                              <a:gd name="T12" fmla="*/ 32 w 32"/>
                              <a:gd name="T13" fmla="*/ 50 h 50"/>
                              <a:gd name="T14" fmla="*/ 32 w 32"/>
                              <a:gd name="T15" fmla="*/ 50 h 50"/>
                              <a:gd name="T16" fmla="*/ 30 w 32"/>
                              <a:gd name="T17" fmla="*/ 47 h 50"/>
                              <a:gd name="T18" fmla="*/ 30 w 32"/>
                              <a:gd name="T19" fmla="*/ 45 h 50"/>
                              <a:gd name="T20" fmla="*/ 20 w 32"/>
                              <a:gd name="T21" fmla="*/ 42 h 50"/>
                              <a:gd name="T22" fmla="*/ 12 w 32"/>
                              <a:gd name="T23" fmla="*/ 35 h 50"/>
                              <a:gd name="T24" fmla="*/ 7 w 32"/>
                              <a:gd name="T25" fmla="*/ 27 h 50"/>
                              <a:gd name="T26" fmla="*/ 5 w 32"/>
                              <a:gd name="T27" fmla="*/ 17 h 50"/>
                              <a:gd name="T28" fmla="*/ 7 w 32"/>
                              <a:gd name="T29" fmla="*/ 12 h 50"/>
                              <a:gd name="T30" fmla="*/ 7 w 32"/>
                              <a:gd name="T31" fmla="*/ 7 h 50"/>
                              <a:gd name="T32" fmla="*/ 7 w 32"/>
                              <a:gd name="T33" fmla="*/ 2 h 50"/>
                              <a:gd name="T34" fmla="*/ 5 w 32"/>
                              <a:gd name="T3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20" y="47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30" y="47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7958"/>
                        <wps:cNvSpPr>
                          <a:spLocks/>
                        </wps:cNvSpPr>
                        <wps:spPr bwMode="auto">
                          <a:xfrm>
                            <a:off x="6653" y="950"/>
                            <a:ext cx="29" cy="45"/>
                          </a:xfrm>
                          <a:custGeom>
                            <a:avLst/>
                            <a:gdLst>
                              <a:gd name="T0" fmla="*/ 4 w 29"/>
                              <a:gd name="T1" fmla="*/ 0 h 45"/>
                              <a:gd name="T2" fmla="*/ 2 w 29"/>
                              <a:gd name="T3" fmla="*/ 8 h 45"/>
                              <a:gd name="T4" fmla="*/ 0 w 29"/>
                              <a:gd name="T5" fmla="*/ 15 h 45"/>
                              <a:gd name="T6" fmla="*/ 2 w 29"/>
                              <a:gd name="T7" fmla="*/ 28 h 45"/>
                              <a:gd name="T8" fmla="*/ 9 w 29"/>
                              <a:gd name="T9" fmla="*/ 35 h 45"/>
                              <a:gd name="T10" fmla="*/ 17 w 29"/>
                              <a:gd name="T11" fmla="*/ 43 h 45"/>
                              <a:gd name="T12" fmla="*/ 29 w 29"/>
                              <a:gd name="T13" fmla="*/ 45 h 45"/>
                              <a:gd name="T14" fmla="*/ 27 w 29"/>
                              <a:gd name="T15" fmla="*/ 43 h 45"/>
                              <a:gd name="T16" fmla="*/ 24 w 29"/>
                              <a:gd name="T17" fmla="*/ 40 h 45"/>
                              <a:gd name="T18" fmla="*/ 17 w 29"/>
                              <a:gd name="T19" fmla="*/ 35 h 45"/>
                              <a:gd name="T20" fmla="*/ 12 w 29"/>
                              <a:gd name="T21" fmla="*/ 30 h 45"/>
                              <a:gd name="T22" fmla="*/ 7 w 29"/>
                              <a:gd name="T23" fmla="*/ 23 h 45"/>
                              <a:gd name="T24" fmla="*/ 4 w 29"/>
                              <a:gd name="T25" fmla="*/ 15 h 45"/>
                              <a:gd name="T26" fmla="*/ 7 w 29"/>
                              <a:gd name="T27" fmla="*/ 10 h 45"/>
                              <a:gd name="T28" fmla="*/ 7 w 29"/>
                              <a:gd name="T29" fmla="*/ 8 h 45"/>
                              <a:gd name="T30" fmla="*/ 4 w 29"/>
                              <a:gd name="T31" fmla="*/ 5 h 45"/>
                              <a:gd name="T32" fmla="*/ 4 w 29"/>
                              <a:gd name="T3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28"/>
                                </a:lnTo>
                                <a:lnTo>
                                  <a:pt x="9" y="35"/>
                                </a:lnTo>
                                <a:lnTo>
                                  <a:pt x="17" y="43"/>
                                </a:lnTo>
                                <a:lnTo>
                                  <a:pt x="29" y="45"/>
                                </a:lnTo>
                                <a:lnTo>
                                  <a:pt x="27" y="43"/>
                                </a:lnTo>
                                <a:lnTo>
                                  <a:pt x="24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3"/>
                                </a:lnTo>
                                <a:lnTo>
                                  <a:pt x="4" y="15"/>
                                </a:lnTo>
                                <a:lnTo>
                                  <a:pt x="7" y="10"/>
                                </a:lnTo>
                                <a:lnTo>
                                  <a:pt x="7" y="8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7959"/>
                        <wps:cNvSpPr>
                          <a:spLocks/>
                        </wps:cNvSpPr>
                        <wps:spPr bwMode="auto">
                          <a:xfrm>
                            <a:off x="6655" y="955"/>
                            <a:ext cx="25" cy="38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38"/>
                              <a:gd name="T2" fmla="*/ 2 w 25"/>
                              <a:gd name="T3" fmla="*/ 5 h 38"/>
                              <a:gd name="T4" fmla="*/ 0 w 25"/>
                              <a:gd name="T5" fmla="*/ 10 h 38"/>
                              <a:gd name="T6" fmla="*/ 2 w 25"/>
                              <a:gd name="T7" fmla="*/ 20 h 38"/>
                              <a:gd name="T8" fmla="*/ 7 w 25"/>
                              <a:gd name="T9" fmla="*/ 28 h 38"/>
                              <a:gd name="T10" fmla="*/ 15 w 25"/>
                              <a:gd name="T11" fmla="*/ 35 h 38"/>
                              <a:gd name="T12" fmla="*/ 25 w 25"/>
                              <a:gd name="T13" fmla="*/ 38 h 38"/>
                              <a:gd name="T14" fmla="*/ 22 w 25"/>
                              <a:gd name="T15" fmla="*/ 35 h 38"/>
                              <a:gd name="T16" fmla="*/ 20 w 25"/>
                              <a:gd name="T17" fmla="*/ 30 h 38"/>
                              <a:gd name="T18" fmla="*/ 15 w 25"/>
                              <a:gd name="T19" fmla="*/ 28 h 38"/>
                              <a:gd name="T20" fmla="*/ 10 w 25"/>
                              <a:gd name="T21" fmla="*/ 23 h 38"/>
                              <a:gd name="T22" fmla="*/ 7 w 25"/>
                              <a:gd name="T23" fmla="*/ 18 h 38"/>
                              <a:gd name="T24" fmla="*/ 5 w 25"/>
                              <a:gd name="T25" fmla="*/ 10 h 38"/>
                              <a:gd name="T26" fmla="*/ 5 w 25"/>
                              <a:gd name="T27" fmla="*/ 8 h 38"/>
                              <a:gd name="T28" fmla="*/ 7 w 25"/>
                              <a:gd name="T29" fmla="*/ 5 h 38"/>
                              <a:gd name="T30" fmla="*/ 5 w 25"/>
                              <a:gd name="T31" fmla="*/ 3 h 38"/>
                              <a:gd name="T32" fmla="*/ 2 w 25"/>
                              <a:gd name="T3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20"/>
                                </a:lnTo>
                                <a:lnTo>
                                  <a:pt x="7" y="28"/>
                                </a:lnTo>
                                <a:lnTo>
                                  <a:pt x="15" y="35"/>
                                </a:lnTo>
                                <a:lnTo>
                                  <a:pt x="25" y="38"/>
                                </a:lnTo>
                                <a:lnTo>
                                  <a:pt x="22" y="35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3"/>
                                </a:lnTo>
                                <a:lnTo>
                                  <a:pt x="7" y="18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7960"/>
                        <wps:cNvSpPr>
                          <a:spLocks/>
                        </wps:cNvSpPr>
                        <wps:spPr bwMode="auto">
                          <a:xfrm>
                            <a:off x="6657" y="958"/>
                            <a:ext cx="20" cy="3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2"/>
                              <a:gd name="T2" fmla="*/ 3 w 20"/>
                              <a:gd name="T3" fmla="*/ 2 h 32"/>
                              <a:gd name="T4" fmla="*/ 0 w 20"/>
                              <a:gd name="T5" fmla="*/ 7 h 32"/>
                              <a:gd name="T6" fmla="*/ 3 w 20"/>
                              <a:gd name="T7" fmla="*/ 15 h 32"/>
                              <a:gd name="T8" fmla="*/ 8 w 20"/>
                              <a:gd name="T9" fmla="*/ 22 h 32"/>
                              <a:gd name="T10" fmla="*/ 13 w 20"/>
                              <a:gd name="T11" fmla="*/ 27 h 32"/>
                              <a:gd name="T12" fmla="*/ 20 w 20"/>
                              <a:gd name="T13" fmla="*/ 32 h 32"/>
                              <a:gd name="T14" fmla="*/ 18 w 20"/>
                              <a:gd name="T15" fmla="*/ 27 h 32"/>
                              <a:gd name="T16" fmla="*/ 15 w 20"/>
                              <a:gd name="T17" fmla="*/ 25 h 32"/>
                              <a:gd name="T18" fmla="*/ 8 w 20"/>
                              <a:gd name="T19" fmla="*/ 17 h 32"/>
                              <a:gd name="T20" fmla="*/ 5 w 20"/>
                              <a:gd name="T21" fmla="*/ 7 h 32"/>
                              <a:gd name="T22" fmla="*/ 5 w 20"/>
                              <a:gd name="T23" fmla="*/ 7 h 32"/>
                              <a:gd name="T24" fmla="*/ 5 w 20"/>
                              <a:gd name="T25" fmla="*/ 2 h 32"/>
                              <a:gd name="T26" fmla="*/ 3 w 20"/>
                              <a:gd name="T2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3" y="27"/>
                                </a:lnTo>
                                <a:lnTo>
                                  <a:pt x="20" y="32"/>
                                </a:lnTo>
                                <a:lnTo>
                                  <a:pt x="18" y="27"/>
                                </a:lnTo>
                                <a:lnTo>
                                  <a:pt x="15" y="25"/>
                                </a:lnTo>
                                <a:lnTo>
                                  <a:pt x="8" y="17"/>
                                </a:lnTo>
                                <a:lnTo>
                                  <a:pt x="5" y="7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7961"/>
                        <wps:cNvSpPr>
                          <a:spLocks/>
                        </wps:cNvSpPr>
                        <wps:spPr bwMode="auto">
                          <a:xfrm>
                            <a:off x="6660" y="960"/>
                            <a:ext cx="15" cy="25"/>
                          </a:xfrm>
                          <a:custGeom>
                            <a:avLst/>
                            <a:gdLst>
                              <a:gd name="T0" fmla="*/ 2 w 15"/>
                              <a:gd name="T1" fmla="*/ 0 h 25"/>
                              <a:gd name="T2" fmla="*/ 0 w 15"/>
                              <a:gd name="T3" fmla="*/ 3 h 25"/>
                              <a:gd name="T4" fmla="*/ 0 w 15"/>
                              <a:gd name="T5" fmla="*/ 5 h 25"/>
                              <a:gd name="T6" fmla="*/ 2 w 15"/>
                              <a:gd name="T7" fmla="*/ 13 h 25"/>
                              <a:gd name="T8" fmla="*/ 5 w 15"/>
                              <a:gd name="T9" fmla="*/ 18 h 25"/>
                              <a:gd name="T10" fmla="*/ 10 w 15"/>
                              <a:gd name="T11" fmla="*/ 23 h 25"/>
                              <a:gd name="T12" fmla="*/ 15 w 15"/>
                              <a:gd name="T13" fmla="*/ 25 h 25"/>
                              <a:gd name="T14" fmla="*/ 7 w 15"/>
                              <a:gd name="T15" fmla="*/ 15 h 25"/>
                              <a:gd name="T16" fmla="*/ 2 w 15"/>
                              <a:gd name="T1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3"/>
                                </a:lnTo>
                                <a:lnTo>
                                  <a:pt x="5" y="18"/>
                                </a:lnTo>
                                <a:lnTo>
                                  <a:pt x="10" y="23"/>
                                </a:lnTo>
                                <a:lnTo>
                                  <a:pt x="15" y="25"/>
                                </a:lnTo>
                                <a:lnTo>
                                  <a:pt x="7" y="1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7962"/>
                        <wps:cNvSpPr>
                          <a:spLocks/>
                        </wps:cNvSpPr>
                        <wps:spPr bwMode="auto">
                          <a:xfrm>
                            <a:off x="6662" y="965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0 h 18"/>
                              <a:gd name="T4" fmla="*/ 3 w 10"/>
                              <a:gd name="T5" fmla="*/ 10 h 18"/>
                              <a:gd name="T6" fmla="*/ 10 w 10"/>
                              <a:gd name="T7" fmla="*/ 18 h 18"/>
                              <a:gd name="T8" fmla="*/ 5 w 10"/>
                              <a:gd name="T9" fmla="*/ 8 h 18"/>
                              <a:gd name="T10" fmla="*/ 0 w 10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0"/>
                                </a:lnTo>
                                <a:lnTo>
                                  <a:pt x="10" y="18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7963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105" cy="185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67 h 185"/>
                              <a:gd name="T2" fmla="*/ 82 w 105"/>
                              <a:gd name="T3" fmla="*/ 152 h 185"/>
                              <a:gd name="T4" fmla="*/ 62 w 105"/>
                              <a:gd name="T5" fmla="*/ 135 h 185"/>
                              <a:gd name="T6" fmla="*/ 47 w 105"/>
                              <a:gd name="T7" fmla="*/ 120 h 185"/>
                              <a:gd name="T8" fmla="*/ 37 w 105"/>
                              <a:gd name="T9" fmla="*/ 100 h 185"/>
                              <a:gd name="T10" fmla="*/ 20 w 105"/>
                              <a:gd name="T11" fmla="*/ 57 h 185"/>
                              <a:gd name="T12" fmla="*/ 0 w 105"/>
                              <a:gd name="T13" fmla="*/ 0 h 185"/>
                              <a:gd name="T14" fmla="*/ 10 w 105"/>
                              <a:gd name="T15" fmla="*/ 50 h 185"/>
                              <a:gd name="T16" fmla="*/ 18 w 105"/>
                              <a:gd name="T17" fmla="*/ 100 h 185"/>
                              <a:gd name="T18" fmla="*/ 23 w 105"/>
                              <a:gd name="T19" fmla="*/ 122 h 185"/>
                              <a:gd name="T20" fmla="*/ 32 w 105"/>
                              <a:gd name="T21" fmla="*/ 145 h 185"/>
                              <a:gd name="T22" fmla="*/ 42 w 105"/>
                              <a:gd name="T23" fmla="*/ 165 h 185"/>
                              <a:gd name="T24" fmla="*/ 57 w 105"/>
                              <a:gd name="T25" fmla="*/ 185 h 185"/>
                              <a:gd name="T26" fmla="*/ 82 w 105"/>
                              <a:gd name="T27" fmla="*/ 177 h 185"/>
                              <a:gd name="T28" fmla="*/ 105 w 105"/>
                              <a:gd name="T29" fmla="*/ 167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>
                                <a:moveTo>
                                  <a:pt x="105" y="167"/>
                                </a:moveTo>
                                <a:lnTo>
                                  <a:pt x="82" y="152"/>
                                </a:lnTo>
                                <a:lnTo>
                                  <a:pt x="62" y="135"/>
                                </a:lnTo>
                                <a:lnTo>
                                  <a:pt x="47" y="120"/>
                                </a:lnTo>
                                <a:lnTo>
                                  <a:pt x="37" y="100"/>
                                </a:lnTo>
                                <a:lnTo>
                                  <a:pt x="20" y="57"/>
                                </a:lnTo>
                                <a:lnTo>
                                  <a:pt x="0" y="0"/>
                                </a:lnTo>
                                <a:lnTo>
                                  <a:pt x="10" y="50"/>
                                </a:lnTo>
                                <a:lnTo>
                                  <a:pt x="18" y="100"/>
                                </a:lnTo>
                                <a:lnTo>
                                  <a:pt x="23" y="122"/>
                                </a:lnTo>
                                <a:lnTo>
                                  <a:pt x="32" y="145"/>
                                </a:lnTo>
                                <a:lnTo>
                                  <a:pt x="42" y="165"/>
                                </a:lnTo>
                                <a:lnTo>
                                  <a:pt x="57" y="185"/>
                                </a:lnTo>
                                <a:lnTo>
                                  <a:pt x="82" y="177"/>
                                </a:lnTo>
                                <a:lnTo>
                                  <a:pt x="105" y="1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7964"/>
                        <wps:cNvSpPr>
                          <a:spLocks noEditPoints="1"/>
                        </wps:cNvSpPr>
                        <wps:spPr bwMode="auto">
                          <a:xfrm>
                            <a:off x="6409" y="631"/>
                            <a:ext cx="169" cy="2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20"/>
                              <a:gd name="T2" fmla="*/ 169 w 169"/>
                              <a:gd name="T3" fmla="*/ 20 h 20"/>
                              <a:gd name="T4" fmla="*/ 169 w 169"/>
                              <a:gd name="T5" fmla="*/ 20 h 20"/>
                              <a:gd name="T6" fmla="*/ 169 w 169"/>
                              <a:gd name="T7" fmla="*/ 20 h 20"/>
                              <a:gd name="T8" fmla="*/ 5 w 169"/>
                              <a:gd name="T9" fmla="*/ 0 h 20"/>
                              <a:gd name="T10" fmla="*/ 2 w 169"/>
                              <a:gd name="T11" fmla="*/ 0 h 20"/>
                              <a:gd name="T12" fmla="*/ 0 w 169"/>
                              <a:gd name="T13" fmla="*/ 0 h 20"/>
                              <a:gd name="T14" fmla="*/ 5 w 169"/>
                              <a:gd name="T15" fmla="*/ 3 h 20"/>
                              <a:gd name="T16" fmla="*/ 5 w 169"/>
                              <a:gd name="T17" fmla="*/ 3 h 20"/>
                              <a:gd name="T18" fmla="*/ 5 w 169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>
                                <a:moveTo>
                                  <a:pt x="169" y="20"/>
                                </a:moveTo>
                                <a:lnTo>
                                  <a:pt x="169" y="20"/>
                                </a:lnTo>
                                <a:lnTo>
                                  <a:pt x="169" y="20"/>
                                </a:lnTo>
                                <a:lnTo>
                                  <a:pt x="16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7965"/>
                        <wps:cNvSpPr>
                          <a:spLocks noEditPoints="1"/>
                        </wps:cNvSpPr>
                        <wps:spPr bwMode="auto">
                          <a:xfrm>
                            <a:off x="6411" y="631"/>
                            <a:ext cx="167" cy="52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52"/>
                              <a:gd name="T2" fmla="*/ 0 w 167"/>
                              <a:gd name="T3" fmla="*/ 3 h 52"/>
                              <a:gd name="T4" fmla="*/ 5 w 167"/>
                              <a:gd name="T5" fmla="*/ 5 h 52"/>
                              <a:gd name="T6" fmla="*/ 5 w 167"/>
                              <a:gd name="T7" fmla="*/ 3 h 52"/>
                              <a:gd name="T8" fmla="*/ 5 w 167"/>
                              <a:gd name="T9" fmla="*/ 3 h 52"/>
                              <a:gd name="T10" fmla="*/ 3 w 167"/>
                              <a:gd name="T11" fmla="*/ 0 h 52"/>
                              <a:gd name="T12" fmla="*/ 0 w 167"/>
                              <a:gd name="T13" fmla="*/ 0 h 52"/>
                              <a:gd name="T14" fmla="*/ 167 w 167"/>
                              <a:gd name="T15" fmla="*/ 20 h 52"/>
                              <a:gd name="T16" fmla="*/ 164 w 167"/>
                              <a:gd name="T17" fmla="*/ 20 h 52"/>
                              <a:gd name="T18" fmla="*/ 164 w 167"/>
                              <a:gd name="T19" fmla="*/ 23 h 52"/>
                              <a:gd name="T20" fmla="*/ 164 w 167"/>
                              <a:gd name="T21" fmla="*/ 25 h 52"/>
                              <a:gd name="T22" fmla="*/ 164 w 167"/>
                              <a:gd name="T23" fmla="*/ 23 h 52"/>
                              <a:gd name="T24" fmla="*/ 167 w 167"/>
                              <a:gd name="T25" fmla="*/ 20 h 52"/>
                              <a:gd name="T26" fmla="*/ 159 w 167"/>
                              <a:gd name="T27" fmla="*/ 52 h 52"/>
                              <a:gd name="T28" fmla="*/ 164 w 167"/>
                              <a:gd name="T29" fmla="*/ 45 h 52"/>
                              <a:gd name="T30" fmla="*/ 164 w 167"/>
                              <a:gd name="T31" fmla="*/ 37 h 52"/>
                              <a:gd name="T32" fmla="*/ 162 w 167"/>
                              <a:gd name="T33" fmla="*/ 45 h 52"/>
                              <a:gd name="T34" fmla="*/ 159 w 167"/>
                              <a:gd name="T3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7" h="52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7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4" y="23"/>
                                </a:lnTo>
                                <a:lnTo>
                                  <a:pt x="164" y="25"/>
                                </a:lnTo>
                                <a:lnTo>
                                  <a:pt x="164" y="23"/>
                                </a:lnTo>
                                <a:lnTo>
                                  <a:pt x="167" y="20"/>
                                </a:lnTo>
                                <a:close/>
                                <a:moveTo>
                                  <a:pt x="159" y="52"/>
                                </a:moveTo>
                                <a:lnTo>
                                  <a:pt x="164" y="45"/>
                                </a:lnTo>
                                <a:lnTo>
                                  <a:pt x="164" y="37"/>
                                </a:lnTo>
                                <a:lnTo>
                                  <a:pt x="162" y="45"/>
                                </a:lnTo>
                                <a:lnTo>
                                  <a:pt x="15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7966"/>
                        <wps:cNvSpPr>
                          <a:spLocks noEditPoints="1"/>
                        </wps:cNvSpPr>
                        <wps:spPr bwMode="auto">
                          <a:xfrm>
                            <a:off x="641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20 h 57"/>
                              <a:gd name="T2" fmla="*/ 164 w 164"/>
                              <a:gd name="T3" fmla="*/ 20 h 57"/>
                              <a:gd name="T4" fmla="*/ 161 w 164"/>
                              <a:gd name="T5" fmla="*/ 20 h 57"/>
                              <a:gd name="T6" fmla="*/ 159 w 164"/>
                              <a:gd name="T7" fmla="*/ 20 h 57"/>
                              <a:gd name="T8" fmla="*/ 159 w 164"/>
                              <a:gd name="T9" fmla="*/ 25 h 57"/>
                              <a:gd name="T10" fmla="*/ 159 w 164"/>
                              <a:gd name="T11" fmla="*/ 30 h 57"/>
                              <a:gd name="T12" fmla="*/ 156 w 164"/>
                              <a:gd name="T13" fmla="*/ 42 h 57"/>
                              <a:gd name="T14" fmla="*/ 154 w 164"/>
                              <a:gd name="T15" fmla="*/ 57 h 57"/>
                              <a:gd name="T16" fmla="*/ 154 w 164"/>
                              <a:gd name="T17" fmla="*/ 55 h 57"/>
                              <a:gd name="T18" fmla="*/ 161 w 164"/>
                              <a:gd name="T19" fmla="*/ 37 h 57"/>
                              <a:gd name="T20" fmla="*/ 164 w 164"/>
                              <a:gd name="T21" fmla="*/ 20 h 57"/>
                              <a:gd name="T22" fmla="*/ 0 w 164"/>
                              <a:gd name="T23" fmla="*/ 0 h 57"/>
                              <a:gd name="T24" fmla="*/ 0 w 164"/>
                              <a:gd name="T25" fmla="*/ 3 h 57"/>
                              <a:gd name="T26" fmla="*/ 0 w 164"/>
                              <a:gd name="T27" fmla="*/ 3 h 57"/>
                              <a:gd name="T28" fmla="*/ 5 w 164"/>
                              <a:gd name="T29" fmla="*/ 5 h 57"/>
                              <a:gd name="T30" fmla="*/ 5 w 164"/>
                              <a:gd name="T31" fmla="*/ 5 h 57"/>
                              <a:gd name="T32" fmla="*/ 5 w 164"/>
                              <a:gd name="T33" fmla="*/ 3 h 57"/>
                              <a:gd name="T34" fmla="*/ 2 w 164"/>
                              <a:gd name="T35" fmla="*/ 3 h 57"/>
                              <a:gd name="T36" fmla="*/ 0 w 164"/>
                              <a:gd name="T3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>
                                <a:moveTo>
                                  <a:pt x="164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1" y="20"/>
                                </a:lnTo>
                                <a:lnTo>
                                  <a:pt x="159" y="20"/>
                                </a:lnTo>
                                <a:lnTo>
                                  <a:pt x="159" y="25"/>
                                </a:lnTo>
                                <a:lnTo>
                                  <a:pt x="159" y="30"/>
                                </a:lnTo>
                                <a:lnTo>
                                  <a:pt x="156" y="42"/>
                                </a:lnTo>
                                <a:lnTo>
                                  <a:pt x="154" y="57"/>
                                </a:lnTo>
                                <a:lnTo>
                                  <a:pt x="154" y="55"/>
                                </a:lnTo>
                                <a:lnTo>
                                  <a:pt x="161" y="37"/>
                                </a:lnTo>
                                <a:lnTo>
                                  <a:pt x="164" y="2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7967"/>
                        <wps:cNvSpPr>
                          <a:spLocks noEditPoints="1"/>
                        </wps:cNvSpPr>
                        <wps:spPr bwMode="auto">
                          <a:xfrm>
                            <a:off x="6416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2 h 54"/>
                              <a:gd name="T2" fmla="*/ 159 w 159"/>
                              <a:gd name="T3" fmla="*/ 20 h 54"/>
                              <a:gd name="T4" fmla="*/ 159 w 159"/>
                              <a:gd name="T5" fmla="*/ 17 h 54"/>
                              <a:gd name="T6" fmla="*/ 157 w 159"/>
                              <a:gd name="T7" fmla="*/ 17 h 54"/>
                              <a:gd name="T8" fmla="*/ 154 w 159"/>
                              <a:gd name="T9" fmla="*/ 20 h 54"/>
                              <a:gd name="T10" fmla="*/ 154 w 159"/>
                              <a:gd name="T11" fmla="*/ 22 h 54"/>
                              <a:gd name="T12" fmla="*/ 154 w 159"/>
                              <a:gd name="T13" fmla="*/ 27 h 54"/>
                              <a:gd name="T14" fmla="*/ 152 w 159"/>
                              <a:gd name="T15" fmla="*/ 42 h 54"/>
                              <a:gd name="T16" fmla="*/ 150 w 159"/>
                              <a:gd name="T17" fmla="*/ 54 h 54"/>
                              <a:gd name="T18" fmla="*/ 152 w 159"/>
                              <a:gd name="T19" fmla="*/ 54 h 54"/>
                              <a:gd name="T20" fmla="*/ 152 w 159"/>
                              <a:gd name="T21" fmla="*/ 52 h 54"/>
                              <a:gd name="T22" fmla="*/ 154 w 159"/>
                              <a:gd name="T23" fmla="*/ 52 h 54"/>
                              <a:gd name="T24" fmla="*/ 154 w 159"/>
                              <a:gd name="T25" fmla="*/ 49 h 54"/>
                              <a:gd name="T26" fmla="*/ 157 w 159"/>
                              <a:gd name="T27" fmla="*/ 42 h 54"/>
                              <a:gd name="T28" fmla="*/ 159 w 159"/>
                              <a:gd name="T29" fmla="*/ 34 h 54"/>
                              <a:gd name="T30" fmla="*/ 157 w 159"/>
                              <a:gd name="T31" fmla="*/ 27 h 54"/>
                              <a:gd name="T32" fmla="*/ 159 w 159"/>
                              <a:gd name="T33" fmla="*/ 22 h 54"/>
                              <a:gd name="T34" fmla="*/ 0 w 159"/>
                              <a:gd name="T35" fmla="*/ 0 h 54"/>
                              <a:gd name="T36" fmla="*/ 0 w 159"/>
                              <a:gd name="T37" fmla="*/ 0 h 54"/>
                              <a:gd name="T38" fmla="*/ 0 w 159"/>
                              <a:gd name="T39" fmla="*/ 2 h 54"/>
                              <a:gd name="T40" fmla="*/ 5 w 159"/>
                              <a:gd name="T41" fmla="*/ 5 h 54"/>
                              <a:gd name="T42" fmla="*/ 5 w 159"/>
                              <a:gd name="T43" fmla="*/ 2 h 54"/>
                              <a:gd name="T44" fmla="*/ 5 w 159"/>
                              <a:gd name="T45" fmla="*/ 0 h 54"/>
                              <a:gd name="T46" fmla="*/ 3 w 159"/>
                              <a:gd name="T47" fmla="*/ 0 h 54"/>
                              <a:gd name="T48" fmla="*/ 0 w 159"/>
                              <a:gd name="T4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>
                                <a:moveTo>
                                  <a:pt x="159" y="22"/>
                                </a:moveTo>
                                <a:lnTo>
                                  <a:pt x="159" y="20"/>
                                </a:lnTo>
                                <a:lnTo>
                                  <a:pt x="159" y="17"/>
                                </a:lnTo>
                                <a:lnTo>
                                  <a:pt x="157" y="17"/>
                                </a:lnTo>
                                <a:lnTo>
                                  <a:pt x="154" y="20"/>
                                </a:lnTo>
                                <a:lnTo>
                                  <a:pt x="154" y="22"/>
                                </a:lnTo>
                                <a:lnTo>
                                  <a:pt x="154" y="27"/>
                                </a:lnTo>
                                <a:lnTo>
                                  <a:pt x="152" y="42"/>
                                </a:lnTo>
                                <a:lnTo>
                                  <a:pt x="150" y="54"/>
                                </a:lnTo>
                                <a:lnTo>
                                  <a:pt x="152" y="54"/>
                                </a:lnTo>
                                <a:lnTo>
                                  <a:pt x="152" y="52"/>
                                </a:lnTo>
                                <a:lnTo>
                                  <a:pt x="154" y="52"/>
                                </a:lnTo>
                                <a:lnTo>
                                  <a:pt x="154" y="49"/>
                                </a:lnTo>
                                <a:lnTo>
                                  <a:pt x="157" y="42"/>
                                </a:lnTo>
                                <a:lnTo>
                                  <a:pt x="159" y="34"/>
                                </a:lnTo>
                                <a:lnTo>
                                  <a:pt x="157" y="27"/>
                                </a:lnTo>
                                <a:lnTo>
                                  <a:pt x="159" y="2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7968"/>
                        <wps:cNvSpPr>
                          <a:spLocks noEditPoints="1"/>
                        </wps:cNvSpPr>
                        <wps:spPr bwMode="auto">
                          <a:xfrm>
                            <a:off x="641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7 h 54"/>
                              <a:gd name="T2" fmla="*/ 154 w 154"/>
                              <a:gd name="T3" fmla="*/ 22 h 54"/>
                              <a:gd name="T4" fmla="*/ 154 w 154"/>
                              <a:gd name="T5" fmla="*/ 17 h 54"/>
                              <a:gd name="T6" fmla="*/ 151 w 154"/>
                              <a:gd name="T7" fmla="*/ 20 h 54"/>
                              <a:gd name="T8" fmla="*/ 149 w 154"/>
                              <a:gd name="T9" fmla="*/ 20 h 54"/>
                              <a:gd name="T10" fmla="*/ 149 w 154"/>
                              <a:gd name="T11" fmla="*/ 25 h 54"/>
                              <a:gd name="T12" fmla="*/ 149 w 154"/>
                              <a:gd name="T13" fmla="*/ 27 h 54"/>
                              <a:gd name="T14" fmla="*/ 147 w 154"/>
                              <a:gd name="T15" fmla="*/ 42 h 54"/>
                              <a:gd name="T16" fmla="*/ 144 w 154"/>
                              <a:gd name="T17" fmla="*/ 54 h 54"/>
                              <a:gd name="T18" fmla="*/ 147 w 154"/>
                              <a:gd name="T19" fmla="*/ 54 h 54"/>
                              <a:gd name="T20" fmla="*/ 149 w 154"/>
                              <a:gd name="T21" fmla="*/ 54 h 54"/>
                              <a:gd name="T22" fmla="*/ 151 w 154"/>
                              <a:gd name="T23" fmla="*/ 39 h 54"/>
                              <a:gd name="T24" fmla="*/ 154 w 154"/>
                              <a:gd name="T25" fmla="*/ 27 h 54"/>
                              <a:gd name="T26" fmla="*/ 0 w 154"/>
                              <a:gd name="T27" fmla="*/ 0 h 54"/>
                              <a:gd name="T28" fmla="*/ 0 w 154"/>
                              <a:gd name="T29" fmla="*/ 2 h 54"/>
                              <a:gd name="T30" fmla="*/ 0 w 154"/>
                              <a:gd name="T31" fmla="*/ 2 h 54"/>
                              <a:gd name="T32" fmla="*/ 2 w 154"/>
                              <a:gd name="T33" fmla="*/ 7 h 54"/>
                              <a:gd name="T34" fmla="*/ 5 w 154"/>
                              <a:gd name="T35" fmla="*/ 2 h 54"/>
                              <a:gd name="T36" fmla="*/ 5 w 154"/>
                              <a:gd name="T37" fmla="*/ 0 h 54"/>
                              <a:gd name="T38" fmla="*/ 2 w 154"/>
                              <a:gd name="T39" fmla="*/ 0 h 54"/>
                              <a:gd name="T40" fmla="*/ 0 w 154"/>
                              <a:gd name="T4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>
                                <a:moveTo>
                                  <a:pt x="154" y="27"/>
                                </a:moveTo>
                                <a:lnTo>
                                  <a:pt x="154" y="22"/>
                                </a:lnTo>
                                <a:lnTo>
                                  <a:pt x="154" y="17"/>
                                </a:lnTo>
                                <a:lnTo>
                                  <a:pt x="151" y="20"/>
                                </a:lnTo>
                                <a:lnTo>
                                  <a:pt x="149" y="20"/>
                                </a:lnTo>
                                <a:lnTo>
                                  <a:pt x="149" y="25"/>
                                </a:lnTo>
                                <a:lnTo>
                                  <a:pt x="149" y="27"/>
                                </a:lnTo>
                                <a:lnTo>
                                  <a:pt x="147" y="42"/>
                                </a:lnTo>
                                <a:lnTo>
                                  <a:pt x="144" y="54"/>
                                </a:lnTo>
                                <a:lnTo>
                                  <a:pt x="147" y="54"/>
                                </a:lnTo>
                                <a:lnTo>
                                  <a:pt x="149" y="54"/>
                                </a:lnTo>
                                <a:lnTo>
                                  <a:pt x="151" y="39"/>
                                </a:lnTo>
                                <a:lnTo>
                                  <a:pt x="154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7969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7 h 54"/>
                              <a:gd name="T2" fmla="*/ 149 w 149"/>
                              <a:gd name="T3" fmla="*/ 22 h 54"/>
                              <a:gd name="T4" fmla="*/ 149 w 149"/>
                              <a:gd name="T5" fmla="*/ 20 h 54"/>
                              <a:gd name="T6" fmla="*/ 147 w 149"/>
                              <a:gd name="T7" fmla="*/ 20 h 54"/>
                              <a:gd name="T8" fmla="*/ 145 w 149"/>
                              <a:gd name="T9" fmla="*/ 20 h 54"/>
                              <a:gd name="T10" fmla="*/ 145 w 149"/>
                              <a:gd name="T11" fmla="*/ 25 h 54"/>
                              <a:gd name="T12" fmla="*/ 145 w 149"/>
                              <a:gd name="T13" fmla="*/ 27 h 54"/>
                              <a:gd name="T14" fmla="*/ 142 w 149"/>
                              <a:gd name="T15" fmla="*/ 42 h 54"/>
                              <a:gd name="T16" fmla="*/ 140 w 149"/>
                              <a:gd name="T17" fmla="*/ 54 h 54"/>
                              <a:gd name="T18" fmla="*/ 142 w 149"/>
                              <a:gd name="T19" fmla="*/ 54 h 54"/>
                              <a:gd name="T20" fmla="*/ 145 w 149"/>
                              <a:gd name="T21" fmla="*/ 54 h 54"/>
                              <a:gd name="T22" fmla="*/ 147 w 149"/>
                              <a:gd name="T23" fmla="*/ 42 h 54"/>
                              <a:gd name="T24" fmla="*/ 149 w 149"/>
                              <a:gd name="T25" fmla="*/ 27 h 54"/>
                              <a:gd name="T26" fmla="*/ 0 w 149"/>
                              <a:gd name="T27" fmla="*/ 0 h 54"/>
                              <a:gd name="T28" fmla="*/ 0 w 149"/>
                              <a:gd name="T29" fmla="*/ 2 h 54"/>
                              <a:gd name="T30" fmla="*/ 0 w 149"/>
                              <a:gd name="T31" fmla="*/ 5 h 54"/>
                              <a:gd name="T32" fmla="*/ 0 w 149"/>
                              <a:gd name="T33" fmla="*/ 7 h 54"/>
                              <a:gd name="T34" fmla="*/ 3 w 149"/>
                              <a:gd name="T35" fmla="*/ 7 h 54"/>
                              <a:gd name="T36" fmla="*/ 5 w 149"/>
                              <a:gd name="T37" fmla="*/ 5 h 54"/>
                              <a:gd name="T38" fmla="*/ 5 w 149"/>
                              <a:gd name="T39" fmla="*/ 0 h 54"/>
                              <a:gd name="T40" fmla="*/ 3 w 149"/>
                              <a:gd name="T41" fmla="*/ 0 h 54"/>
                              <a:gd name="T42" fmla="*/ 0 w 149"/>
                              <a:gd name="T43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9" h="54">
                                <a:moveTo>
                                  <a:pt x="149" y="27"/>
                                </a:moveTo>
                                <a:lnTo>
                                  <a:pt x="149" y="22"/>
                                </a:lnTo>
                                <a:lnTo>
                                  <a:pt x="149" y="20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5" y="25"/>
                                </a:lnTo>
                                <a:lnTo>
                                  <a:pt x="145" y="27"/>
                                </a:lnTo>
                                <a:lnTo>
                                  <a:pt x="142" y="42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54"/>
                                </a:lnTo>
                                <a:lnTo>
                                  <a:pt x="147" y="42"/>
                                </a:lnTo>
                                <a:lnTo>
                                  <a:pt x="149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7970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7" cy="54"/>
                          </a:xfrm>
                          <a:custGeom>
                            <a:avLst/>
                            <a:gdLst>
                              <a:gd name="T0" fmla="*/ 147 w 147"/>
                              <a:gd name="T1" fmla="*/ 27 h 54"/>
                              <a:gd name="T2" fmla="*/ 147 w 147"/>
                              <a:gd name="T3" fmla="*/ 25 h 54"/>
                              <a:gd name="T4" fmla="*/ 147 w 147"/>
                              <a:gd name="T5" fmla="*/ 20 h 54"/>
                              <a:gd name="T6" fmla="*/ 145 w 147"/>
                              <a:gd name="T7" fmla="*/ 20 h 54"/>
                              <a:gd name="T8" fmla="*/ 142 w 147"/>
                              <a:gd name="T9" fmla="*/ 22 h 54"/>
                              <a:gd name="T10" fmla="*/ 142 w 147"/>
                              <a:gd name="T11" fmla="*/ 25 h 54"/>
                              <a:gd name="T12" fmla="*/ 142 w 147"/>
                              <a:gd name="T13" fmla="*/ 27 h 54"/>
                              <a:gd name="T14" fmla="*/ 140 w 147"/>
                              <a:gd name="T15" fmla="*/ 42 h 54"/>
                              <a:gd name="T16" fmla="*/ 135 w 147"/>
                              <a:gd name="T17" fmla="*/ 54 h 54"/>
                              <a:gd name="T18" fmla="*/ 140 w 147"/>
                              <a:gd name="T19" fmla="*/ 54 h 54"/>
                              <a:gd name="T20" fmla="*/ 142 w 147"/>
                              <a:gd name="T21" fmla="*/ 54 h 54"/>
                              <a:gd name="T22" fmla="*/ 145 w 147"/>
                              <a:gd name="T23" fmla="*/ 42 h 54"/>
                              <a:gd name="T24" fmla="*/ 147 w 147"/>
                              <a:gd name="T25" fmla="*/ 27 h 54"/>
                              <a:gd name="T26" fmla="*/ 3 w 147"/>
                              <a:gd name="T27" fmla="*/ 0 h 54"/>
                              <a:gd name="T28" fmla="*/ 3 w 147"/>
                              <a:gd name="T29" fmla="*/ 2 h 54"/>
                              <a:gd name="T30" fmla="*/ 0 w 147"/>
                              <a:gd name="T31" fmla="*/ 7 h 54"/>
                              <a:gd name="T32" fmla="*/ 5 w 147"/>
                              <a:gd name="T33" fmla="*/ 10 h 54"/>
                              <a:gd name="T34" fmla="*/ 8 w 147"/>
                              <a:gd name="T35" fmla="*/ 5 h 54"/>
                              <a:gd name="T36" fmla="*/ 8 w 147"/>
                              <a:gd name="T37" fmla="*/ 2 h 54"/>
                              <a:gd name="T38" fmla="*/ 5 w 147"/>
                              <a:gd name="T39" fmla="*/ 0 h 54"/>
                              <a:gd name="T40" fmla="*/ 3 w 147"/>
                              <a:gd name="T4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>
                                <a:moveTo>
                                  <a:pt x="147" y="27"/>
                                </a:moveTo>
                                <a:lnTo>
                                  <a:pt x="147" y="25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2" y="22"/>
                                </a:lnTo>
                                <a:lnTo>
                                  <a:pt x="142" y="25"/>
                                </a:lnTo>
                                <a:lnTo>
                                  <a:pt x="142" y="27"/>
                                </a:lnTo>
                                <a:lnTo>
                                  <a:pt x="140" y="42"/>
                                </a:lnTo>
                                <a:lnTo>
                                  <a:pt x="135" y="54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42"/>
                                </a:lnTo>
                                <a:lnTo>
                                  <a:pt x="147" y="27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7971"/>
                        <wps:cNvSpPr>
                          <a:spLocks noEditPoints="1"/>
                        </wps:cNvSpPr>
                        <wps:spPr bwMode="auto">
                          <a:xfrm>
                            <a:off x="6424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27 h 57"/>
                              <a:gd name="T2" fmla="*/ 142 w 142"/>
                              <a:gd name="T3" fmla="*/ 25 h 57"/>
                              <a:gd name="T4" fmla="*/ 142 w 142"/>
                              <a:gd name="T5" fmla="*/ 20 h 57"/>
                              <a:gd name="T6" fmla="*/ 139 w 142"/>
                              <a:gd name="T7" fmla="*/ 22 h 57"/>
                              <a:gd name="T8" fmla="*/ 137 w 142"/>
                              <a:gd name="T9" fmla="*/ 22 h 57"/>
                              <a:gd name="T10" fmla="*/ 137 w 142"/>
                              <a:gd name="T11" fmla="*/ 25 h 57"/>
                              <a:gd name="T12" fmla="*/ 137 w 142"/>
                              <a:gd name="T13" fmla="*/ 27 h 57"/>
                              <a:gd name="T14" fmla="*/ 134 w 142"/>
                              <a:gd name="T15" fmla="*/ 42 h 57"/>
                              <a:gd name="T16" fmla="*/ 129 w 142"/>
                              <a:gd name="T17" fmla="*/ 57 h 57"/>
                              <a:gd name="T18" fmla="*/ 132 w 142"/>
                              <a:gd name="T19" fmla="*/ 54 h 57"/>
                              <a:gd name="T20" fmla="*/ 137 w 142"/>
                              <a:gd name="T21" fmla="*/ 54 h 57"/>
                              <a:gd name="T22" fmla="*/ 139 w 142"/>
                              <a:gd name="T23" fmla="*/ 42 h 57"/>
                              <a:gd name="T24" fmla="*/ 142 w 142"/>
                              <a:gd name="T25" fmla="*/ 27 h 57"/>
                              <a:gd name="T26" fmla="*/ 2 w 142"/>
                              <a:gd name="T27" fmla="*/ 0 h 57"/>
                              <a:gd name="T28" fmla="*/ 2 w 142"/>
                              <a:gd name="T29" fmla="*/ 5 h 57"/>
                              <a:gd name="T30" fmla="*/ 0 w 142"/>
                              <a:gd name="T31" fmla="*/ 7 h 57"/>
                              <a:gd name="T32" fmla="*/ 5 w 142"/>
                              <a:gd name="T33" fmla="*/ 12 h 57"/>
                              <a:gd name="T34" fmla="*/ 7 w 142"/>
                              <a:gd name="T35" fmla="*/ 7 h 57"/>
                              <a:gd name="T36" fmla="*/ 7 w 142"/>
                              <a:gd name="T37" fmla="*/ 2 h 57"/>
                              <a:gd name="T38" fmla="*/ 5 w 142"/>
                              <a:gd name="T39" fmla="*/ 2 h 57"/>
                              <a:gd name="T40" fmla="*/ 2 w 142"/>
                              <a:gd name="T41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>
                                <a:moveTo>
                                  <a:pt x="142" y="27"/>
                                </a:moveTo>
                                <a:lnTo>
                                  <a:pt x="142" y="25"/>
                                </a:lnTo>
                                <a:lnTo>
                                  <a:pt x="142" y="20"/>
                                </a:lnTo>
                                <a:lnTo>
                                  <a:pt x="139" y="22"/>
                                </a:lnTo>
                                <a:lnTo>
                                  <a:pt x="137" y="22"/>
                                </a:lnTo>
                                <a:lnTo>
                                  <a:pt x="137" y="25"/>
                                </a:lnTo>
                                <a:lnTo>
                                  <a:pt x="137" y="27"/>
                                </a:lnTo>
                                <a:lnTo>
                                  <a:pt x="134" y="42"/>
                                </a:lnTo>
                                <a:lnTo>
                                  <a:pt x="129" y="57"/>
                                </a:lnTo>
                                <a:lnTo>
                                  <a:pt x="132" y="54"/>
                                </a:lnTo>
                                <a:lnTo>
                                  <a:pt x="137" y="54"/>
                                </a:lnTo>
                                <a:lnTo>
                                  <a:pt x="139" y="42"/>
                                </a:lnTo>
                                <a:lnTo>
                                  <a:pt x="142" y="27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5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7972"/>
                        <wps:cNvSpPr>
                          <a:spLocks noEditPoints="1"/>
                        </wps:cNvSpPr>
                        <wps:spPr bwMode="auto">
                          <a:xfrm>
                            <a:off x="6426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25 h 55"/>
                              <a:gd name="T2" fmla="*/ 137 w 137"/>
                              <a:gd name="T3" fmla="*/ 23 h 55"/>
                              <a:gd name="T4" fmla="*/ 137 w 137"/>
                              <a:gd name="T5" fmla="*/ 20 h 55"/>
                              <a:gd name="T6" fmla="*/ 135 w 137"/>
                              <a:gd name="T7" fmla="*/ 20 h 55"/>
                              <a:gd name="T8" fmla="*/ 132 w 137"/>
                              <a:gd name="T9" fmla="*/ 20 h 55"/>
                              <a:gd name="T10" fmla="*/ 132 w 137"/>
                              <a:gd name="T11" fmla="*/ 23 h 55"/>
                              <a:gd name="T12" fmla="*/ 132 w 137"/>
                              <a:gd name="T13" fmla="*/ 25 h 55"/>
                              <a:gd name="T14" fmla="*/ 130 w 137"/>
                              <a:gd name="T15" fmla="*/ 40 h 55"/>
                              <a:gd name="T16" fmla="*/ 125 w 137"/>
                              <a:gd name="T17" fmla="*/ 55 h 55"/>
                              <a:gd name="T18" fmla="*/ 127 w 137"/>
                              <a:gd name="T19" fmla="*/ 55 h 55"/>
                              <a:gd name="T20" fmla="*/ 130 w 137"/>
                              <a:gd name="T21" fmla="*/ 52 h 55"/>
                              <a:gd name="T22" fmla="*/ 135 w 137"/>
                              <a:gd name="T23" fmla="*/ 40 h 55"/>
                              <a:gd name="T24" fmla="*/ 137 w 137"/>
                              <a:gd name="T25" fmla="*/ 25 h 55"/>
                              <a:gd name="T26" fmla="*/ 3 w 137"/>
                              <a:gd name="T27" fmla="*/ 0 h 55"/>
                              <a:gd name="T28" fmla="*/ 3 w 137"/>
                              <a:gd name="T29" fmla="*/ 3 h 55"/>
                              <a:gd name="T30" fmla="*/ 0 w 137"/>
                              <a:gd name="T31" fmla="*/ 8 h 55"/>
                              <a:gd name="T32" fmla="*/ 3 w 137"/>
                              <a:gd name="T33" fmla="*/ 10 h 55"/>
                              <a:gd name="T34" fmla="*/ 5 w 137"/>
                              <a:gd name="T35" fmla="*/ 10 h 55"/>
                              <a:gd name="T36" fmla="*/ 5 w 137"/>
                              <a:gd name="T37" fmla="*/ 5 h 55"/>
                              <a:gd name="T38" fmla="*/ 8 w 137"/>
                              <a:gd name="T39" fmla="*/ 0 h 55"/>
                              <a:gd name="T40" fmla="*/ 5 w 137"/>
                              <a:gd name="T41" fmla="*/ 0 h 55"/>
                              <a:gd name="T42" fmla="*/ 3 w 137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>
                                <a:moveTo>
                                  <a:pt x="137" y="25"/>
                                </a:moveTo>
                                <a:lnTo>
                                  <a:pt x="137" y="23"/>
                                </a:lnTo>
                                <a:lnTo>
                                  <a:pt x="137" y="20"/>
                                </a:lnTo>
                                <a:lnTo>
                                  <a:pt x="135" y="20"/>
                                </a:lnTo>
                                <a:lnTo>
                                  <a:pt x="132" y="20"/>
                                </a:lnTo>
                                <a:lnTo>
                                  <a:pt x="132" y="23"/>
                                </a:lnTo>
                                <a:lnTo>
                                  <a:pt x="132" y="25"/>
                                </a:lnTo>
                                <a:lnTo>
                                  <a:pt x="130" y="40"/>
                                </a:lnTo>
                                <a:lnTo>
                                  <a:pt x="125" y="55"/>
                                </a:lnTo>
                                <a:lnTo>
                                  <a:pt x="127" y="55"/>
                                </a:lnTo>
                                <a:lnTo>
                                  <a:pt x="130" y="52"/>
                                </a:lnTo>
                                <a:lnTo>
                                  <a:pt x="135" y="40"/>
                                </a:lnTo>
                                <a:lnTo>
                                  <a:pt x="13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7973"/>
                        <wps:cNvSpPr>
                          <a:spLocks noEditPoints="1"/>
                        </wps:cNvSpPr>
                        <wps:spPr bwMode="auto">
                          <a:xfrm>
                            <a:off x="6429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55"/>
                              <a:gd name="T2" fmla="*/ 132 w 132"/>
                              <a:gd name="T3" fmla="*/ 23 h 55"/>
                              <a:gd name="T4" fmla="*/ 132 w 132"/>
                              <a:gd name="T5" fmla="*/ 20 h 55"/>
                              <a:gd name="T6" fmla="*/ 129 w 132"/>
                              <a:gd name="T7" fmla="*/ 20 h 55"/>
                              <a:gd name="T8" fmla="*/ 127 w 132"/>
                              <a:gd name="T9" fmla="*/ 20 h 55"/>
                              <a:gd name="T10" fmla="*/ 127 w 132"/>
                              <a:gd name="T11" fmla="*/ 23 h 55"/>
                              <a:gd name="T12" fmla="*/ 127 w 132"/>
                              <a:gd name="T13" fmla="*/ 25 h 55"/>
                              <a:gd name="T14" fmla="*/ 124 w 132"/>
                              <a:gd name="T15" fmla="*/ 40 h 55"/>
                              <a:gd name="T16" fmla="*/ 119 w 132"/>
                              <a:gd name="T17" fmla="*/ 55 h 55"/>
                              <a:gd name="T18" fmla="*/ 122 w 132"/>
                              <a:gd name="T19" fmla="*/ 55 h 55"/>
                              <a:gd name="T20" fmla="*/ 124 w 132"/>
                              <a:gd name="T21" fmla="*/ 55 h 55"/>
                              <a:gd name="T22" fmla="*/ 129 w 132"/>
                              <a:gd name="T23" fmla="*/ 40 h 55"/>
                              <a:gd name="T24" fmla="*/ 132 w 132"/>
                              <a:gd name="T25" fmla="*/ 25 h 55"/>
                              <a:gd name="T26" fmla="*/ 2 w 132"/>
                              <a:gd name="T27" fmla="*/ 0 h 55"/>
                              <a:gd name="T28" fmla="*/ 2 w 132"/>
                              <a:gd name="T29" fmla="*/ 5 h 55"/>
                              <a:gd name="T30" fmla="*/ 0 w 132"/>
                              <a:gd name="T31" fmla="*/ 10 h 55"/>
                              <a:gd name="T32" fmla="*/ 2 w 132"/>
                              <a:gd name="T33" fmla="*/ 10 h 55"/>
                              <a:gd name="T34" fmla="*/ 5 w 132"/>
                              <a:gd name="T35" fmla="*/ 13 h 55"/>
                              <a:gd name="T36" fmla="*/ 5 w 132"/>
                              <a:gd name="T37" fmla="*/ 8 h 55"/>
                              <a:gd name="T38" fmla="*/ 7 w 132"/>
                              <a:gd name="T39" fmla="*/ 0 h 55"/>
                              <a:gd name="T40" fmla="*/ 5 w 132"/>
                              <a:gd name="T41" fmla="*/ 0 h 55"/>
                              <a:gd name="T42" fmla="*/ 2 w 132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>
                                <a:moveTo>
                                  <a:pt x="132" y="25"/>
                                </a:moveTo>
                                <a:lnTo>
                                  <a:pt x="132" y="23"/>
                                </a:lnTo>
                                <a:lnTo>
                                  <a:pt x="132" y="20"/>
                                </a:lnTo>
                                <a:lnTo>
                                  <a:pt x="129" y="20"/>
                                </a:lnTo>
                                <a:lnTo>
                                  <a:pt x="127" y="20"/>
                                </a:lnTo>
                                <a:lnTo>
                                  <a:pt x="127" y="23"/>
                                </a:lnTo>
                                <a:lnTo>
                                  <a:pt x="127" y="25"/>
                                </a:lnTo>
                                <a:lnTo>
                                  <a:pt x="124" y="40"/>
                                </a:lnTo>
                                <a:lnTo>
                                  <a:pt x="119" y="55"/>
                                </a:lnTo>
                                <a:lnTo>
                                  <a:pt x="122" y="55"/>
                                </a:lnTo>
                                <a:lnTo>
                                  <a:pt x="124" y="55"/>
                                </a:lnTo>
                                <a:lnTo>
                                  <a:pt x="129" y="40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7974"/>
                        <wps:cNvSpPr>
                          <a:spLocks noEditPoints="1"/>
                        </wps:cNvSpPr>
                        <wps:spPr bwMode="auto">
                          <a:xfrm>
                            <a:off x="6431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25 h 55"/>
                              <a:gd name="T2" fmla="*/ 127 w 127"/>
                              <a:gd name="T3" fmla="*/ 23 h 55"/>
                              <a:gd name="T4" fmla="*/ 127 w 127"/>
                              <a:gd name="T5" fmla="*/ 20 h 55"/>
                              <a:gd name="T6" fmla="*/ 125 w 127"/>
                              <a:gd name="T7" fmla="*/ 20 h 55"/>
                              <a:gd name="T8" fmla="*/ 122 w 127"/>
                              <a:gd name="T9" fmla="*/ 23 h 55"/>
                              <a:gd name="T10" fmla="*/ 122 w 127"/>
                              <a:gd name="T11" fmla="*/ 23 h 55"/>
                              <a:gd name="T12" fmla="*/ 122 w 127"/>
                              <a:gd name="T13" fmla="*/ 25 h 55"/>
                              <a:gd name="T14" fmla="*/ 120 w 127"/>
                              <a:gd name="T15" fmla="*/ 40 h 55"/>
                              <a:gd name="T16" fmla="*/ 115 w 127"/>
                              <a:gd name="T17" fmla="*/ 55 h 55"/>
                              <a:gd name="T18" fmla="*/ 117 w 127"/>
                              <a:gd name="T19" fmla="*/ 55 h 55"/>
                              <a:gd name="T20" fmla="*/ 120 w 127"/>
                              <a:gd name="T21" fmla="*/ 55 h 55"/>
                              <a:gd name="T22" fmla="*/ 125 w 127"/>
                              <a:gd name="T23" fmla="*/ 40 h 55"/>
                              <a:gd name="T24" fmla="*/ 127 w 127"/>
                              <a:gd name="T25" fmla="*/ 25 h 55"/>
                              <a:gd name="T26" fmla="*/ 3 w 127"/>
                              <a:gd name="T27" fmla="*/ 0 h 55"/>
                              <a:gd name="T28" fmla="*/ 0 w 127"/>
                              <a:gd name="T29" fmla="*/ 5 h 55"/>
                              <a:gd name="T30" fmla="*/ 0 w 127"/>
                              <a:gd name="T31" fmla="*/ 10 h 55"/>
                              <a:gd name="T32" fmla="*/ 3 w 127"/>
                              <a:gd name="T33" fmla="*/ 13 h 55"/>
                              <a:gd name="T34" fmla="*/ 5 w 127"/>
                              <a:gd name="T35" fmla="*/ 13 h 55"/>
                              <a:gd name="T36" fmla="*/ 5 w 127"/>
                              <a:gd name="T37" fmla="*/ 8 h 55"/>
                              <a:gd name="T38" fmla="*/ 8 w 127"/>
                              <a:gd name="T39" fmla="*/ 3 h 55"/>
                              <a:gd name="T40" fmla="*/ 5 w 127"/>
                              <a:gd name="T41" fmla="*/ 0 h 55"/>
                              <a:gd name="T42" fmla="*/ 3 w 127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>
                                <a:moveTo>
                                  <a:pt x="127" y="25"/>
                                </a:moveTo>
                                <a:lnTo>
                                  <a:pt x="127" y="23"/>
                                </a:lnTo>
                                <a:lnTo>
                                  <a:pt x="127" y="20"/>
                                </a:lnTo>
                                <a:lnTo>
                                  <a:pt x="125" y="20"/>
                                </a:lnTo>
                                <a:lnTo>
                                  <a:pt x="122" y="23"/>
                                </a:lnTo>
                                <a:lnTo>
                                  <a:pt x="122" y="23"/>
                                </a:lnTo>
                                <a:lnTo>
                                  <a:pt x="122" y="25"/>
                                </a:lnTo>
                                <a:lnTo>
                                  <a:pt x="120" y="40"/>
                                </a:lnTo>
                                <a:lnTo>
                                  <a:pt x="115" y="55"/>
                                </a:lnTo>
                                <a:lnTo>
                                  <a:pt x="117" y="55"/>
                                </a:lnTo>
                                <a:lnTo>
                                  <a:pt x="120" y="55"/>
                                </a:lnTo>
                                <a:lnTo>
                                  <a:pt x="125" y="40"/>
                                </a:lnTo>
                                <a:lnTo>
                                  <a:pt x="12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7975"/>
                        <wps:cNvSpPr>
                          <a:spLocks noEditPoints="1"/>
                        </wps:cNvSpPr>
                        <wps:spPr bwMode="auto">
                          <a:xfrm>
                            <a:off x="6434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55"/>
                              <a:gd name="T2" fmla="*/ 122 w 122"/>
                              <a:gd name="T3" fmla="*/ 23 h 55"/>
                              <a:gd name="T4" fmla="*/ 122 w 122"/>
                              <a:gd name="T5" fmla="*/ 20 h 55"/>
                              <a:gd name="T6" fmla="*/ 119 w 122"/>
                              <a:gd name="T7" fmla="*/ 23 h 55"/>
                              <a:gd name="T8" fmla="*/ 117 w 122"/>
                              <a:gd name="T9" fmla="*/ 23 h 55"/>
                              <a:gd name="T10" fmla="*/ 117 w 122"/>
                              <a:gd name="T11" fmla="*/ 23 h 55"/>
                              <a:gd name="T12" fmla="*/ 117 w 122"/>
                              <a:gd name="T13" fmla="*/ 25 h 55"/>
                              <a:gd name="T14" fmla="*/ 114 w 122"/>
                              <a:gd name="T15" fmla="*/ 40 h 55"/>
                              <a:gd name="T16" fmla="*/ 109 w 122"/>
                              <a:gd name="T17" fmla="*/ 55 h 55"/>
                              <a:gd name="T18" fmla="*/ 112 w 122"/>
                              <a:gd name="T19" fmla="*/ 55 h 55"/>
                              <a:gd name="T20" fmla="*/ 114 w 122"/>
                              <a:gd name="T21" fmla="*/ 55 h 55"/>
                              <a:gd name="T22" fmla="*/ 119 w 122"/>
                              <a:gd name="T23" fmla="*/ 40 h 55"/>
                              <a:gd name="T24" fmla="*/ 122 w 122"/>
                              <a:gd name="T25" fmla="*/ 25 h 55"/>
                              <a:gd name="T26" fmla="*/ 2 w 122"/>
                              <a:gd name="T27" fmla="*/ 0 h 55"/>
                              <a:gd name="T28" fmla="*/ 0 w 122"/>
                              <a:gd name="T29" fmla="*/ 8 h 55"/>
                              <a:gd name="T30" fmla="*/ 0 w 122"/>
                              <a:gd name="T31" fmla="*/ 13 h 55"/>
                              <a:gd name="T32" fmla="*/ 2 w 122"/>
                              <a:gd name="T33" fmla="*/ 13 h 55"/>
                              <a:gd name="T34" fmla="*/ 5 w 122"/>
                              <a:gd name="T35" fmla="*/ 15 h 55"/>
                              <a:gd name="T36" fmla="*/ 5 w 122"/>
                              <a:gd name="T37" fmla="*/ 8 h 55"/>
                              <a:gd name="T38" fmla="*/ 7 w 122"/>
                              <a:gd name="T39" fmla="*/ 3 h 55"/>
                              <a:gd name="T40" fmla="*/ 5 w 122"/>
                              <a:gd name="T41" fmla="*/ 3 h 55"/>
                              <a:gd name="T42" fmla="*/ 2 w 122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>
                                <a:moveTo>
                                  <a:pt x="122" y="25"/>
                                </a:moveTo>
                                <a:lnTo>
                                  <a:pt x="122" y="23"/>
                                </a:lnTo>
                                <a:lnTo>
                                  <a:pt x="122" y="20"/>
                                </a:lnTo>
                                <a:lnTo>
                                  <a:pt x="119" y="23"/>
                                </a:lnTo>
                                <a:lnTo>
                                  <a:pt x="117" y="23"/>
                                </a:lnTo>
                                <a:lnTo>
                                  <a:pt x="117" y="23"/>
                                </a:lnTo>
                                <a:lnTo>
                                  <a:pt x="117" y="25"/>
                                </a:lnTo>
                                <a:lnTo>
                                  <a:pt x="114" y="40"/>
                                </a:lnTo>
                                <a:lnTo>
                                  <a:pt x="109" y="55"/>
                                </a:lnTo>
                                <a:lnTo>
                                  <a:pt x="112" y="55"/>
                                </a:lnTo>
                                <a:lnTo>
                                  <a:pt x="114" y="55"/>
                                </a:lnTo>
                                <a:lnTo>
                                  <a:pt x="119" y="40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7976"/>
                        <wps:cNvSpPr>
                          <a:spLocks noEditPoints="1"/>
                        </wps:cNvSpPr>
                        <wps:spPr bwMode="auto">
                          <a:xfrm>
                            <a:off x="6436" y="639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22 h 52"/>
                              <a:gd name="T2" fmla="*/ 117 w 117"/>
                              <a:gd name="T3" fmla="*/ 20 h 52"/>
                              <a:gd name="T4" fmla="*/ 117 w 117"/>
                              <a:gd name="T5" fmla="*/ 20 h 52"/>
                              <a:gd name="T6" fmla="*/ 115 w 117"/>
                              <a:gd name="T7" fmla="*/ 20 h 52"/>
                              <a:gd name="T8" fmla="*/ 112 w 117"/>
                              <a:gd name="T9" fmla="*/ 20 h 52"/>
                              <a:gd name="T10" fmla="*/ 112 w 117"/>
                              <a:gd name="T11" fmla="*/ 20 h 52"/>
                              <a:gd name="T12" fmla="*/ 112 w 117"/>
                              <a:gd name="T13" fmla="*/ 22 h 52"/>
                              <a:gd name="T14" fmla="*/ 110 w 117"/>
                              <a:gd name="T15" fmla="*/ 37 h 52"/>
                              <a:gd name="T16" fmla="*/ 102 w 117"/>
                              <a:gd name="T17" fmla="*/ 52 h 52"/>
                              <a:gd name="T18" fmla="*/ 107 w 117"/>
                              <a:gd name="T19" fmla="*/ 52 h 52"/>
                              <a:gd name="T20" fmla="*/ 110 w 117"/>
                              <a:gd name="T21" fmla="*/ 52 h 52"/>
                              <a:gd name="T22" fmla="*/ 115 w 117"/>
                              <a:gd name="T23" fmla="*/ 37 h 52"/>
                              <a:gd name="T24" fmla="*/ 117 w 117"/>
                              <a:gd name="T25" fmla="*/ 22 h 52"/>
                              <a:gd name="T26" fmla="*/ 3 w 117"/>
                              <a:gd name="T27" fmla="*/ 0 h 52"/>
                              <a:gd name="T28" fmla="*/ 0 w 117"/>
                              <a:gd name="T29" fmla="*/ 5 h 52"/>
                              <a:gd name="T30" fmla="*/ 0 w 117"/>
                              <a:gd name="T31" fmla="*/ 10 h 52"/>
                              <a:gd name="T32" fmla="*/ 3 w 117"/>
                              <a:gd name="T33" fmla="*/ 12 h 52"/>
                              <a:gd name="T34" fmla="*/ 3 w 117"/>
                              <a:gd name="T35" fmla="*/ 15 h 52"/>
                              <a:gd name="T36" fmla="*/ 5 w 117"/>
                              <a:gd name="T37" fmla="*/ 7 h 52"/>
                              <a:gd name="T38" fmla="*/ 8 w 117"/>
                              <a:gd name="T39" fmla="*/ 0 h 52"/>
                              <a:gd name="T40" fmla="*/ 5 w 117"/>
                              <a:gd name="T41" fmla="*/ 0 h 52"/>
                              <a:gd name="T42" fmla="*/ 3 w 117"/>
                              <a:gd name="T4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>
                                <a:moveTo>
                                  <a:pt x="117" y="22"/>
                                </a:moveTo>
                                <a:lnTo>
                                  <a:pt x="117" y="20"/>
                                </a:lnTo>
                                <a:lnTo>
                                  <a:pt x="117" y="20"/>
                                </a:lnTo>
                                <a:lnTo>
                                  <a:pt x="115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2"/>
                                </a:lnTo>
                                <a:lnTo>
                                  <a:pt x="110" y="37"/>
                                </a:lnTo>
                                <a:lnTo>
                                  <a:pt x="102" y="52"/>
                                </a:lnTo>
                                <a:lnTo>
                                  <a:pt x="107" y="52"/>
                                </a:lnTo>
                                <a:lnTo>
                                  <a:pt x="110" y="52"/>
                                </a:lnTo>
                                <a:lnTo>
                                  <a:pt x="115" y="37"/>
                                </a:lnTo>
                                <a:lnTo>
                                  <a:pt x="117" y="22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7977"/>
                        <wps:cNvSpPr>
                          <a:spLocks noEditPoints="1"/>
                        </wps:cNvSpPr>
                        <wps:spPr bwMode="auto">
                          <a:xfrm>
                            <a:off x="6439" y="639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2 h 52"/>
                              <a:gd name="T2" fmla="*/ 112 w 112"/>
                              <a:gd name="T3" fmla="*/ 20 h 52"/>
                              <a:gd name="T4" fmla="*/ 112 w 112"/>
                              <a:gd name="T5" fmla="*/ 20 h 52"/>
                              <a:gd name="T6" fmla="*/ 109 w 112"/>
                              <a:gd name="T7" fmla="*/ 20 h 52"/>
                              <a:gd name="T8" fmla="*/ 107 w 112"/>
                              <a:gd name="T9" fmla="*/ 20 h 52"/>
                              <a:gd name="T10" fmla="*/ 107 w 112"/>
                              <a:gd name="T11" fmla="*/ 22 h 52"/>
                              <a:gd name="T12" fmla="*/ 107 w 112"/>
                              <a:gd name="T13" fmla="*/ 22 h 52"/>
                              <a:gd name="T14" fmla="*/ 104 w 112"/>
                              <a:gd name="T15" fmla="*/ 37 h 52"/>
                              <a:gd name="T16" fmla="*/ 97 w 112"/>
                              <a:gd name="T17" fmla="*/ 52 h 52"/>
                              <a:gd name="T18" fmla="*/ 99 w 112"/>
                              <a:gd name="T19" fmla="*/ 52 h 52"/>
                              <a:gd name="T20" fmla="*/ 104 w 112"/>
                              <a:gd name="T21" fmla="*/ 52 h 52"/>
                              <a:gd name="T22" fmla="*/ 109 w 112"/>
                              <a:gd name="T23" fmla="*/ 37 h 52"/>
                              <a:gd name="T24" fmla="*/ 112 w 112"/>
                              <a:gd name="T25" fmla="*/ 22 h 52"/>
                              <a:gd name="T26" fmla="*/ 2 w 112"/>
                              <a:gd name="T27" fmla="*/ 0 h 52"/>
                              <a:gd name="T28" fmla="*/ 0 w 112"/>
                              <a:gd name="T29" fmla="*/ 5 h 52"/>
                              <a:gd name="T30" fmla="*/ 0 w 112"/>
                              <a:gd name="T31" fmla="*/ 12 h 52"/>
                              <a:gd name="T32" fmla="*/ 0 w 112"/>
                              <a:gd name="T33" fmla="*/ 15 h 52"/>
                              <a:gd name="T34" fmla="*/ 2 w 112"/>
                              <a:gd name="T35" fmla="*/ 15 h 52"/>
                              <a:gd name="T36" fmla="*/ 5 w 112"/>
                              <a:gd name="T37" fmla="*/ 7 h 52"/>
                              <a:gd name="T38" fmla="*/ 7 w 112"/>
                              <a:gd name="T39" fmla="*/ 2 h 52"/>
                              <a:gd name="T40" fmla="*/ 2 w 112"/>
                              <a:gd name="T41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>
                                <a:moveTo>
                                  <a:pt x="112" y="22"/>
                                </a:moveTo>
                                <a:lnTo>
                                  <a:pt x="112" y="20"/>
                                </a:lnTo>
                                <a:lnTo>
                                  <a:pt x="11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7" y="22"/>
                                </a:lnTo>
                                <a:lnTo>
                                  <a:pt x="107" y="22"/>
                                </a:lnTo>
                                <a:lnTo>
                                  <a:pt x="104" y="37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4" y="52"/>
                                </a:lnTo>
                                <a:lnTo>
                                  <a:pt x="109" y="37"/>
                                </a:lnTo>
                                <a:lnTo>
                                  <a:pt x="112" y="2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7978"/>
                        <wps:cNvSpPr>
                          <a:spLocks noEditPoints="1"/>
                        </wps:cNvSpPr>
                        <wps:spPr bwMode="auto">
                          <a:xfrm>
                            <a:off x="6439" y="639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22 h 52"/>
                              <a:gd name="T2" fmla="*/ 109 w 109"/>
                              <a:gd name="T3" fmla="*/ 20 h 52"/>
                              <a:gd name="T4" fmla="*/ 109 w 109"/>
                              <a:gd name="T5" fmla="*/ 20 h 52"/>
                              <a:gd name="T6" fmla="*/ 107 w 109"/>
                              <a:gd name="T7" fmla="*/ 20 h 52"/>
                              <a:gd name="T8" fmla="*/ 104 w 109"/>
                              <a:gd name="T9" fmla="*/ 20 h 52"/>
                              <a:gd name="T10" fmla="*/ 104 w 109"/>
                              <a:gd name="T11" fmla="*/ 22 h 52"/>
                              <a:gd name="T12" fmla="*/ 104 w 109"/>
                              <a:gd name="T13" fmla="*/ 22 h 52"/>
                              <a:gd name="T14" fmla="*/ 104 w 109"/>
                              <a:gd name="T15" fmla="*/ 29 h 52"/>
                              <a:gd name="T16" fmla="*/ 102 w 109"/>
                              <a:gd name="T17" fmla="*/ 37 h 52"/>
                              <a:gd name="T18" fmla="*/ 99 w 109"/>
                              <a:gd name="T19" fmla="*/ 44 h 52"/>
                              <a:gd name="T20" fmla="*/ 94 w 109"/>
                              <a:gd name="T21" fmla="*/ 52 h 52"/>
                              <a:gd name="T22" fmla="*/ 97 w 109"/>
                              <a:gd name="T23" fmla="*/ 52 h 52"/>
                              <a:gd name="T24" fmla="*/ 99 w 109"/>
                              <a:gd name="T25" fmla="*/ 52 h 52"/>
                              <a:gd name="T26" fmla="*/ 107 w 109"/>
                              <a:gd name="T27" fmla="*/ 37 h 52"/>
                              <a:gd name="T28" fmla="*/ 109 w 109"/>
                              <a:gd name="T29" fmla="*/ 22 h 52"/>
                              <a:gd name="T30" fmla="*/ 5 w 109"/>
                              <a:gd name="T31" fmla="*/ 0 h 52"/>
                              <a:gd name="T32" fmla="*/ 2 w 109"/>
                              <a:gd name="T33" fmla="*/ 7 h 52"/>
                              <a:gd name="T34" fmla="*/ 0 w 109"/>
                              <a:gd name="T35" fmla="*/ 15 h 52"/>
                              <a:gd name="T36" fmla="*/ 2 w 109"/>
                              <a:gd name="T37" fmla="*/ 15 h 52"/>
                              <a:gd name="T38" fmla="*/ 5 w 109"/>
                              <a:gd name="T39" fmla="*/ 17 h 52"/>
                              <a:gd name="T40" fmla="*/ 7 w 109"/>
                              <a:gd name="T41" fmla="*/ 10 h 52"/>
                              <a:gd name="T42" fmla="*/ 10 w 109"/>
                              <a:gd name="T43" fmla="*/ 2 h 52"/>
                              <a:gd name="T44" fmla="*/ 7 w 109"/>
                              <a:gd name="T45" fmla="*/ 2 h 52"/>
                              <a:gd name="T46" fmla="*/ 5 w 109"/>
                              <a:gd name="T4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>
                                <a:moveTo>
                                  <a:pt x="109" y="22"/>
                                </a:move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22"/>
                                </a:lnTo>
                                <a:lnTo>
                                  <a:pt x="104" y="22"/>
                                </a:lnTo>
                                <a:lnTo>
                                  <a:pt x="104" y="29"/>
                                </a:lnTo>
                                <a:lnTo>
                                  <a:pt x="102" y="37"/>
                                </a:lnTo>
                                <a:lnTo>
                                  <a:pt x="99" y="44"/>
                                </a:lnTo>
                                <a:lnTo>
                                  <a:pt x="94" y="52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7" y="37"/>
                                </a:lnTo>
                                <a:lnTo>
                                  <a:pt x="109" y="2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7979"/>
                        <wps:cNvSpPr>
                          <a:spLocks noEditPoints="1"/>
                        </wps:cNvSpPr>
                        <wps:spPr bwMode="auto">
                          <a:xfrm>
                            <a:off x="6441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20 h 50"/>
                              <a:gd name="T2" fmla="*/ 105 w 105"/>
                              <a:gd name="T3" fmla="*/ 20 h 50"/>
                              <a:gd name="T4" fmla="*/ 105 w 105"/>
                              <a:gd name="T5" fmla="*/ 18 h 50"/>
                              <a:gd name="T6" fmla="*/ 102 w 105"/>
                              <a:gd name="T7" fmla="*/ 18 h 50"/>
                              <a:gd name="T8" fmla="*/ 100 w 105"/>
                              <a:gd name="T9" fmla="*/ 18 h 50"/>
                              <a:gd name="T10" fmla="*/ 100 w 105"/>
                              <a:gd name="T11" fmla="*/ 20 h 50"/>
                              <a:gd name="T12" fmla="*/ 100 w 105"/>
                              <a:gd name="T13" fmla="*/ 27 h 50"/>
                              <a:gd name="T14" fmla="*/ 97 w 105"/>
                              <a:gd name="T15" fmla="*/ 35 h 50"/>
                              <a:gd name="T16" fmla="*/ 95 w 105"/>
                              <a:gd name="T17" fmla="*/ 42 h 50"/>
                              <a:gd name="T18" fmla="*/ 90 w 105"/>
                              <a:gd name="T19" fmla="*/ 50 h 50"/>
                              <a:gd name="T20" fmla="*/ 92 w 105"/>
                              <a:gd name="T21" fmla="*/ 50 h 50"/>
                              <a:gd name="T22" fmla="*/ 95 w 105"/>
                              <a:gd name="T23" fmla="*/ 50 h 50"/>
                              <a:gd name="T24" fmla="*/ 102 w 105"/>
                              <a:gd name="T25" fmla="*/ 35 h 50"/>
                              <a:gd name="T26" fmla="*/ 105 w 105"/>
                              <a:gd name="T27" fmla="*/ 20 h 50"/>
                              <a:gd name="T28" fmla="*/ 5 w 105"/>
                              <a:gd name="T29" fmla="*/ 0 h 50"/>
                              <a:gd name="T30" fmla="*/ 3 w 105"/>
                              <a:gd name="T31" fmla="*/ 5 h 50"/>
                              <a:gd name="T32" fmla="*/ 0 w 105"/>
                              <a:gd name="T33" fmla="*/ 13 h 50"/>
                              <a:gd name="T34" fmla="*/ 3 w 105"/>
                              <a:gd name="T35" fmla="*/ 15 h 50"/>
                              <a:gd name="T36" fmla="*/ 5 w 105"/>
                              <a:gd name="T37" fmla="*/ 15 h 50"/>
                              <a:gd name="T38" fmla="*/ 8 w 105"/>
                              <a:gd name="T39" fmla="*/ 8 h 50"/>
                              <a:gd name="T40" fmla="*/ 10 w 105"/>
                              <a:gd name="T41" fmla="*/ 0 h 50"/>
                              <a:gd name="T42" fmla="*/ 8 w 105"/>
                              <a:gd name="T43" fmla="*/ 0 h 50"/>
                              <a:gd name="T44" fmla="*/ 5 w 105"/>
                              <a:gd name="T4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>
                                <a:moveTo>
                                  <a:pt x="105" y="20"/>
                                </a:moveTo>
                                <a:lnTo>
                                  <a:pt x="105" y="20"/>
                                </a:lnTo>
                                <a:lnTo>
                                  <a:pt x="105" y="18"/>
                                </a:lnTo>
                                <a:lnTo>
                                  <a:pt x="102" y="18"/>
                                </a:lnTo>
                                <a:lnTo>
                                  <a:pt x="100" y="18"/>
                                </a:lnTo>
                                <a:lnTo>
                                  <a:pt x="100" y="20"/>
                                </a:lnTo>
                                <a:lnTo>
                                  <a:pt x="100" y="27"/>
                                </a:lnTo>
                                <a:lnTo>
                                  <a:pt x="97" y="35"/>
                                </a:lnTo>
                                <a:lnTo>
                                  <a:pt x="95" y="42"/>
                                </a:lnTo>
                                <a:lnTo>
                                  <a:pt x="90" y="50"/>
                                </a:lnTo>
                                <a:lnTo>
                                  <a:pt x="92" y="50"/>
                                </a:lnTo>
                                <a:lnTo>
                                  <a:pt x="95" y="50"/>
                                </a:lnTo>
                                <a:lnTo>
                                  <a:pt x="102" y="35"/>
                                </a:lnTo>
                                <a:lnTo>
                                  <a:pt x="10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7980"/>
                        <wps:cNvSpPr>
                          <a:spLocks noEditPoints="1"/>
                        </wps:cNvSpPr>
                        <wps:spPr bwMode="auto">
                          <a:xfrm>
                            <a:off x="6444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20 h 50"/>
                              <a:gd name="T2" fmla="*/ 99 w 99"/>
                              <a:gd name="T3" fmla="*/ 20 h 50"/>
                              <a:gd name="T4" fmla="*/ 99 w 99"/>
                              <a:gd name="T5" fmla="*/ 18 h 50"/>
                              <a:gd name="T6" fmla="*/ 97 w 99"/>
                              <a:gd name="T7" fmla="*/ 18 h 50"/>
                              <a:gd name="T8" fmla="*/ 94 w 99"/>
                              <a:gd name="T9" fmla="*/ 20 h 50"/>
                              <a:gd name="T10" fmla="*/ 94 w 99"/>
                              <a:gd name="T11" fmla="*/ 20 h 50"/>
                              <a:gd name="T12" fmla="*/ 94 w 99"/>
                              <a:gd name="T13" fmla="*/ 27 h 50"/>
                              <a:gd name="T14" fmla="*/ 92 w 99"/>
                              <a:gd name="T15" fmla="*/ 35 h 50"/>
                              <a:gd name="T16" fmla="*/ 87 w 99"/>
                              <a:gd name="T17" fmla="*/ 42 h 50"/>
                              <a:gd name="T18" fmla="*/ 84 w 99"/>
                              <a:gd name="T19" fmla="*/ 50 h 50"/>
                              <a:gd name="T20" fmla="*/ 87 w 99"/>
                              <a:gd name="T21" fmla="*/ 50 h 50"/>
                              <a:gd name="T22" fmla="*/ 89 w 99"/>
                              <a:gd name="T23" fmla="*/ 50 h 50"/>
                              <a:gd name="T24" fmla="*/ 94 w 99"/>
                              <a:gd name="T25" fmla="*/ 42 h 50"/>
                              <a:gd name="T26" fmla="*/ 97 w 99"/>
                              <a:gd name="T27" fmla="*/ 35 h 50"/>
                              <a:gd name="T28" fmla="*/ 99 w 99"/>
                              <a:gd name="T29" fmla="*/ 27 h 50"/>
                              <a:gd name="T30" fmla="*/ 99 w 99"/>
                              <a:gd name="T31" fmla="*/ 20 h 50"/>
                              <a:gd name="T32" fmla="*/ 5 w 99"/>
                              <a:gd name="T33" fmla="*/ 0 h 50"/>
                              <a:gd name="T34" fmla="*/ 2 w 99"/>
                              <a:gd name="T35" fmla="*/ 8 h 50"/>
                              <a:gd name="T36" fmla="*/ 0 w 99"/>
                              <a:gd name="T37" fmla="*/ 15 h 50"/>
                              <a:gd name="T38" fmla="*/ 2 w 99"/>
                              <a:gd name="T39" fmla="*/ 15 h 50"/>
                              <a:gd name="T40" fmla="*/ 5 w 99"/>
                              <a:gd name="T41" fmla="*/ 18 h 50"/>
                              <a:gd name="T42" fmla="*/ 7 w 99"/>
                              <a:gd name="T43" fmla="*/ 10 h 50"/>
                              <a:gd name="T44" fmla="*/ 10 w 99"/>
                              <a:gd name="T45" fmla="*/ 0 h 50"/>
                              <a:gd name="T46" fmla="*/ 5 w 99"/>
                              <a:gd name="T4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>
                                <a:moveTo>
                                  <a:pt x="99" y="20"/>
                                </a:moveTo>
                                <a:lnTo>
                                  <a:pt x="99" y="20"/>
                                </a:lnTo>
                                <a:lnTo>
                                  <a:pt x="99" y="18"/>
                                </a:lnTo>
                                <a:lnTo>
                                  <a:pt x="97" y="18"/>
                                </a:lnTo>
                                <a:lnTo>
                                  <a:pt x="94" y="20"/>
                                </a:lnTo>
                                <a:lnTo>
                                  <a:pt x="94" y="20"/>
                                </a:lnTo>
                                <a:lnTo>
                                  <a:pt x="94" y="27"/>
                                </a:lnTo>
                                <a:lnTo>
                                  <a:pt x="92" y="35"/>
                                </a:lnTo>
                                <a:lnTo>
                                  <a:pt x="87" y="42"/>
                                </a:lnTo>
                                <a:lnTo>
                                  <a:pt x="84" y="50"/>
                                </a:lnTo>
                                <a:lnTo>
                                  <a:pt x="87" y="50"/>
                                </a:lnTo>
                                <a:lnTo>
                                  <a:pt x="89" y="50"/>
                                </a:lnTo>
                                <a:lnTo>
                                  <a:pt x="94" y="42"/>
                                </a:lnTo>
                                <a:lnTo>
                                  <a:pt x="97" y="35"/>
                                </a:lnTo>
                                <a:lnTo>
                                  <a:pt x="99" y="27"/>
                                </a:lnTo>
                                <a:lnTo>
                                  <a:pt x="9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7981"/>
                        <wps:cNvSpPr>
                          <a:spLocks noEditPoints="1"/>
                        </wps:cNvSpPr>
                        <wps:spPr bwMode="auto">
                          <a:xfrm>
                            <a:off x="6446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20 h 50"/>
                              <a:gd name="T2" fmla="*/ 95 w 95"/>
                              <a:gd name="T3" fmla="*/ 18 h 50"/>
                              <a:gd name="T4" fmla="*/ 92 w 95"/>
                              <a:gd name="T5" fmla="*/ 20 h 50"/>
                              <a:gd name="T6" fmla="*/ 90 w 95"/>
                              <a:gd name="T7" fmla="*/ 20 h 50"/>
                              <a:gd name="T8" fmla="*/ 90 w 95"/>
                              <a:gd name="T9" fmla="*/ 20 h 50"/>
                              <a:gd name="T10" fmla="*/ 90 w 95"/>
                              <a:gd name="T11" fmla="*/ 27 h 50"/>
                              <a:gd name="T12" fmla="*/ 87 w 95"/>
                              <a:gd name="T13" fmla="*/ 35 h 50"/>
                              <a:gd name="T14" fmla="*/ 82 w 95"/>
                              <a:gd name="T15" fmla="*/ 42 h 50"/>
                              <a:gd name="T16" fmla="*/ 77 w 95"/>
                              <a:gd name="T17" fmla="*/ 47 h 50"/>
                              <a:gd name="T18" fmla="*/ 82 w 95"/>
                              <a:gd name="T19" fmla="*/ 50 h 50"/>
                              <a:gd name="T20" fmla="*/ 85 w 95"/>
                              <a:gd name="T21" fmla="*/ 50 h 50"/>
                              <a:gd name="T22" fmla="*/ 90 w 95"/>
                              <a:gd name="T23" fmla="*/ 42 h 50"/>
                              <a:gd name="T24" fmla="*/ 92 w 95"/>
                              <a:gd name="T25" fmla="*/ 35 h 50"/>
                              <a:gd name="T26" fmla="*/ 95 w 95"/>
                              <a:gd name="T27" fmla="*/ 27 h 50"/>
                              <a:gd name="T28" fmla="*/ 95 w 95"/>
                              <a:gd name="T29" fmla="*/ 20 h 50"/>
                              <a:gd name="T30" fmla="*/ 5 w 95"/>
                              <a:gd name="T31" fmla="*/ 0 h 50"/>
                              <a:gd name="T32" fmla="*/ 3 w 95"/>
                              <a:gd name="T33" fmla="*/ 8 h 50"/>
                              <a:gd name="T34" fmla="*/ 0 w 95"/>
                              <a:gd name="T35" fmla="*/ 15 h 50"/>
                              <a:gd name="T36" fmla="*/ 3 w 95"/>
                              <a:gd name="T37" fmla="*/ 18 h 50"/>
                              <a:gd name="T38" fmla="*/ 5 w 95"/>
                              <a:gd name="T39" fmla="*/ 20 h 50"/>
                              <a:gd name="T40" fmla="*/ 8 w 95"/>
                              <a:gd name="T41" fmla="*/ 10 h 50"/>
                              <a:gd name="T42" fmla="*/ 10 w 95"/>
                              <a:gd name="T43" fmla="*/ 3 h 50"/>
                              <a:gd name="T44" fmla="*/ 5 w 95"/>
                              <a:gd name="T4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>
                                <a:moveTo>
                                  <a:pt x="95" y="20"/>
                                </a:moveTo>
                                <a:lnTo>
                                  <a:pt x="95" y="18"/>
                                </a:lnTo>
                                <a:lnTo>
                                  <a:pt x="92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7"/>
                                </a:lnTo>
                                <a:lnTo>
                                  <a:pt x="87" y="35"/>
                                </a:lnTo>
                                <a:lnTo>
                                  <a:pt x="82" y="42"/>
                                </a:lnTo>
                                <a:lnTo>
                                  <a:pt x="77" y="47"/>
                                </a:lnTo>
                                <a:lnTo>
                                  <a:pt x="82" y="50"/>
                                </a:lnTo>
                                <a:lnTo>
                                  <a:pt x="85" y="50"/>
                                </a:lnTo>
                                <a:lnTo>
                                  <a:pt x="90" y="42"/>
                                </a:lnTo>
                                <a:lnTo>
                                  <a:pt x="92" y="35"/>
                                </a:lnTo>
                                <a:lnTo>
                                  <a:pt x="95" y="27"/>
                                </a:lnTo>
                                <a:lnTo>
                                  <a:pt x="9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7982"/>
                        <wps:cNvSpPr>
                          <a:spLocks noEditPoints="1"/>
                        </wps:cNvSpPr>
                        <wps:spPr bwMode="auto">
                          <a:xfrm>
                            <a:off x="6449" y="641"/>
                            <a:ext cx="89" cy="50"/>
                          </a:xfrm>
                          <a:custGeom>
                            <a:avLst/>
                            <a:gdLst>
                              <a:gd name="T0" fmla="*/ 89 w 89"/>
                              <a:gd name="T1" fmla="*/ 20 h 50"/>
                              <a:gd name="T2" fmla="*/ 89 w 89"/>
                              <a:gd name="T3" fmla="*/ 20 h 50"/>
                              <a:gd name="T4" fmla="*/ 87 w 89"/>
                              <a:gd name="T5" fmla="*/ 20 h 50"/>
                              <a:gd name="T6" fmla="*/ 84 w 89"/>
                              <a:gd name="T7" fmla="*/ 20 h 50"/>
                              <a:gd name="T8" fmla="*/ 84 w 89"/>
                              <a:gd name="T9" fmla="*/ 20 h 50"/>
                              <a:gd name="T10" fmla="*/ 84 w 89"/>
                              <a:gd name="T11" fmla="*/ 27 h 50"/>
                              <a:gd name="T12" fmla="*/ 82 w 89"/>
                              <a:gd name="T13" fmla="*/ 35 h 50"/>
                              <a:gd name="T14" fmla="*/ 77 w 89"/>
                              <a:gd name="T15" fmla="*/ 42 h 50"/>
                              <a:gd name="T16" fmla="*/ 72 w 89"/>
                              <a:gd name="T17" fmla="*/ 47 h 50"/>
                              <a:gd name="T18" fmla="*/ 74 w 89"/>
                              <a:gd name="T19" fmla="*/ 47 h 50"/>
                              <a:gd name="T20" fmla="*/ 79 w 89"/>
                              <a:gd name="T21" fmla="*/ 50 h 50"/>
                              <a:gd name="T22" fmla="*/ 82 w 89"/>
                              <a:gd name="T23" fmla="*/ 42 h 50"/>
                              <a:gd name="T24" fmla="*/ 87 w 89"/>
                              <a:gd name="T25" fmla="*/ 35 h 50"/>
                              <a:gd name="T26" fmla="*/ 89 w 89"/>
                              <a:gd name="T27" fmla="*/ 27 h 50"/>
                              <a:gd name="T28" fmla="*/ 89 w 89"/>
                              <a:gd name="T29" fmla="*/ 20 h 50"/>
                              <a:gd name="T30" fmla="*/ 5 w 89"/>
                              <a:gd name="T31" fmla="*/ 0 h 50"/>
                              <a:gd name="T32" fmla="*/ 2 w 89"/>
                              <a:gd name="T33" fmla="*/ 10 h 50"/>
                              <a:gd name="T34" fmla="*/ 0 w 89"/>
                              <a:gd name="T35" fmla="*/ 18 h 50"/>
                              <a:gd name="T36" fmla="*/ 2 w 89"/>
                              <a:gd name="T37" fmla="*/ 20 h 50"/>
                              <a:gd name="T38" fmla="*/ 5 w 89"/>
                              <a:gd name="T39" fmla="*/ 20 h 50"/>
                              <a:gd name="T40" fmla="*/ 5 w 89"/>
                              <a:gd name="T41" fmla="*/ 20 h 50"/>
                              <a:gd name="T42" fmla="*/ 7 w 89"/>
                              <a:gd name="T43" fmla="*/ 10 h 50"/>
                              <a:gd name="T44" fmla="*/ 10 w 89"/>
                              <a:gd name="T45" fmla="*/ 3 h 50"/>
                              <a:gd name="T46" fmla="*/ 5 w 89"/>
                              <a:gd name="T4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>
                                <a:moveTo>
                                  <a:pt x="89" y="20"/>
                                </a:moveTo>
                                <a:lnTo>
                                  <a:pt x="89" y="20"/>
                                </a:lnTo>
                                <a:lnTo>
                                  <a:pt x="87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7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72" y="47"/>
                                </a:lnTo>
                                <a:lnTo>
                                  <a:pt x="74" y="47"/>
                                </a:lnTo>
                                <a:lnTo>
                                  <a:pt x="79" y="50"/>
                                </a:lnTo>
                                <a:lnTo>
                                  <a:pt x="82" y="42"/>
                                </a:lnTo>
                                <a:lnTo>
                                  <a:pt x="87" y="35"/>
                                </a:lnTo>
                                <a:lnTo>
                                  <a:pt x="89" y="27"/>
                                </a:lnTo>
                                <a:lnTo>
                                  <a:pt x="8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7983"/>
                        <wps:cNvSpPr>
                          <a:spLocks noEditPoints="1"/>
                        </wps:cNvSpPr>
                        <wps:spPr bwMode="auto">
                          <a:xfrm>
                            <a:off x="6451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5 w 85"/>
                              <a:gd name="T3" fmla="*/ 17 h 44"/>
                              <a:gd name="T4" fmla="*/ 82 w 85"/>
                              <a:gd name="T5" fmla="*/ 17 h 44"/>
                              <a:gd name="T6" fmla="*/ 80 w 85"/>
                              <a:gd name="T7" fmla="*/ 17 h 44"/>
                              <a:gd name="T8" fmla="*/ 80 w 85"/>
                              <a:gd name="T9" fmla="*/ 17 h 44"/>
                              <a:gd name="T10" fmla="*/ 80 w 85"/>
                              <a:gd name="T11" fmla="*/ 24 h 44"/>
                              <a:gd name="T12" fmla="*/ 77 w 85"/>
                              <a:gd name="T13" fmla="*/ 32 h 44"/>
                              <a:gd name="T14" fmla="*/ 72 w 85"/>
                              <a:gd name="T15" fmla="*/ 39 h 44"/>
                              <a:gd name="T16" fmla="*/ 67 w 85"/>
                              <a:gd name="T17" fmla="*/ 44 h 44"/>
                              <a:gd name="T18" fmla="*/ 70 w 85"/>
                              <a:gd name="T19" fmla="*/ 44 h 44"/>
                              <a:gd name="T20" fmla="*/ 72 w 85"/>
                              <a:gd name="T21" fmla="*/ 44 h 44"/>
                              <a:gd name="T22" fmla="*/ 77 w 85"/>
                              <a:gd name="T23" fmla="*/ 39 h 44"/>
                              <a:gd name="T24" fmla="*/ 82 w 85"/>
                              <a:gd name="T25" fmla="*/ 32 h 44"/>
                              <a:gd name="T26" fmla="*/ 85 w 85"/>
                              <a:gd name="T27" fmla="*/ 24 h 44"/>
                              <a:gd name="T28" fmla="*/ 85 w 85"/>
                              <a:gd name="T29" fmla="*/ 17 h 44"/>
                              <a:gd name="T30" fmla="*/ 5 w 85"/>
                              <a:gd name="T31" fmla="*/ 0 h 44"/>
                              <a:gd name="T32" fmla="*/ 3 w 85"/>
                              <a:gd name="T33" fmla="*/ 7 h 44"/>
                              <a:gd name="T34" fmla="*/ 0 w 85"/>
                              <a:gd name="T35" fmla="*/ 17 h 44"/>
                              <a:gd name="T36" fmla="*/ 3 w 85"/>
                              <a:gd name="T37" fmla="*/ 17 h 44"/>
                              <a:gd name="T38" fmla="*/ 5 w 85"/>
                              <a:gd name="T39" fmla="*/ 20 h 44"/>
                              <a:gd name="T40" fmla="*/ 5 w 85"/>
                              <a:gd name="T41" fmla="*/ 17 h 44"/>
                              <a:gd name="T42" fmla="*/ 5 w 85"/>
                              <a:gd name="T43" fmla="*/ 17 h 44"/>
                              <a:gd name="T44" fmla="*/ 8 w 85"/>
                              <a:gd name="T45" fmla="*/ 7 h 44"/>
                              <a:gd name="T46" fmla="*/ 10 w 85"/>
                              <a:gd name="T47" fmla="*/ 0 h 44"/>
                              <a:gd name="T48" fmla="*/ 5 w 85"/>
                              <a:gd name="T4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>
                                <a:moveTo>
                                  <a:pt x="85" y="17"/>
                                </a:moveTo>
                                <a:lnTo>
                                  <a:pt x="85" y="17"/>
                                </a:lnTo>
                                <a:lnTo>
                                  <a:pt x="82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24"/>
                                </a:lnTo>
                                <a:lnTo>
                                  <a:pt x="77" y="32"/>
                                </a:lnTo>
                                <a:lnTo>
                                  <a:pt x="72" y="39"/>
                                </a:lnTo>
                                <a:lnTo>
                                  <a:pt x="67" y="44"/>
                                </a:lnTo>
                                <a:lnTo>
                                  <a:pt x="70" y="44"/>
                                </a:lnTo>
                                <a:lnTo>
                                  <a:pt x="72" y="44"/>
                                </a:lnTo>
                                <a:lnTo>
                                  <a:pt x="77" y="39"/>
                                </a:lnTo>
                                <a:lnTo>
                                  <a:pt x="82" y="32"/>
                                </a:lnTo>
                                <a:lnTo>
                                  <a:pt x="85" y="24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17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8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7984"/>
                        <wps:cNvSpPr>
                          <a:spLocks noEditPoints="1"/>
                        </wps:cNvSpPr>
                        <wps:spPr bwMode="auto">
                          <a:xfrm>
                            <a:off x="6454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9 w 79"/>
                              <a:gd name="T3" fmla="*/ 17 h 44"/>
                              <a:gd name="T4" fmla="*/ 77 w 79"/>
                              <a:gd name="T5" fmla="*/ 17 h 44"/>
                              <a:gd name="T6" fmla="*/ 74 w 79"/>
                              <a:gd name="T7" fmla="*/ 17 h 44"/>
                              <a:gd name="T8" fmla="*/ 74 w 79"/>
                              <a:gd name="T9" fmla="*/ 17 h 44"/>
                              <a:gd name="T10" fmla="*/ 74 w 79"/>
                              <a:gd name="T11" fmla="*/ 24 h 44"/>
                              <a:gd name="T12" fmla="*/ 72 w 79"/>
                              <a:gd name="T13" fmla="*/ 32 h 44"/>
                              <a:gd name="T14" fmla="*/ 67 w 79"/>
                              <a:gd name="T15" fmla="*/ 39 h 44"/>
                              <a:gd name="T16" fmla="*/ 62 w 79"/>
                              <a:gd name="T17" fmla="*/ 44 h 44"/>
                              <a:gd name="T18" fmla="*/ 64 w 79"/>
                              <a:gd name="T19" fmla="*/ 44 h 44"/>
                              <a:gd name="T20" fmla="*/ 67 w 79"/>
                              <a:gd name="T21" fmla="*/ 44 h 44"/>
                              <a:gd name="T22" fmla="*/ 72 w 79"/>
                              <a:gd name="T23" fmla="*/ 39 h 44"/>
                              <a:gd name="T24" fmla="*/ 77 w 79"/>
                              <a:gd name="T25" fmla="*/ 32 h 44"/>
                              <a:gd name="T26" fmla="*/ 79 w 79"/>
                              <a:gd name="T27" fmla="*/ 24 h 44"/>
                              <a:gd name="T28" fmla="*/ 79 w 79"/>
                              <a:gd name="T29" fmla="*/ 17 h 44"/>
                              <a:gd name="T30" fmla="*/ 5 w 79"/>
                              <a:gd name="T31" fmla="*/ 0 h 44"/>
                              <a:gd name="T32" fmla="*/ 2 w 79"/>
                              <a:gd name="T33" fmla="*/ 7 h 44"/>
                              <a:gd name="T34" fmla="*/ 0 w 79"/>
                              <a:gd name="T35" fmla="*/ 17 h 44"/>
                              <a:gd name="T36" fmla="*/ 0 w 79"/>
                              <a:gd name="T37" fmla="*/ 17 h 44"/>
                              <a:gd name="T38" fmla="*/ 2 w 79"/>
                              <a:gd name="T39" fmla="*/ 20 h 44"/>
                              <a:gd name="T40" fmla="*/ 5 w 79"/>
                              <a:gd name="T41" fmla="*/ 20 h 44"/>
                              <a:gd name="T42" fmla="*/ 5 w 79"/>
                              <a:gd name="T43" fmla="*/ 20 h 44"/>
                              <a:gd name="T44" fmla="*/ 5 w 79"/>
                              <a:gd name="T45" fmla="*/ 17 h 44"/>
                              <a:gd name="T46" fmla="*/ 7 w 79"/>
                              <a:gd name="T47" fmla="*/ 10 h 44"/>
                              <a:gd name="T48" fmla="*/ 10 w 79"/>
                              <a:gd name="T49" fmla="*/ 2 h 44"/>
                              <a:gd name="T50" fmla="*/ 5 w 79"/>
                              <a:gd name="T5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79" y="17"/>
                                </a:moveTo>
                                <a:lnTo>
                                  <a:pt x="79" y="17"/>
                                </a:lnTo>
                                <a:lnTo>
                                  <a:pt x="77" y="17"/>
                                </a:lnTo>
                                <a:lnTo>
                                  <a:pt x="74" y="17"/>
                                </a:lnTo>
                                <a:lnTo>
                                  <a:pt x="74" y="17"/>
                                </a:lnTo>
                                <a:lnTo>
                                  <a:pt x="74" y="24"/>
                                </a:lnTo>
                                <a:lnTo>
                                  <a:pt x="72" y="32"/>
                                </a:lnTo>
                                <a:lnTo>
                                  <a:pt x="67" y="39"/>
                                </a:lnTo>
                                <a:lnTo>
                                  <a:pt x="62" y="44"/>
                                </a:lnTo>
                                <a:lnTo>
                                  <a:pt x="64" y="44"/>
                                </a:lnTo>
                                <a:lnTo>
                                  <a:pt x="67" y="44"/>
                                </a:lnTo>
                                <a:lnTo>
                                  <a:pt x="72" y="39"/>
                                </a:lnTo>
                                <a:lnTo>
                                  <a:pt x="77" y="32"/>
                                </a:lnTo>
                                <a:lnTo>
                                  <a:pt x="79" y="24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7985"/>
                        <wps:cNvSpPr>
                          <a:spLocks noEditPoints="1"/>
                        </wps:cNvSpPr>
                        <wps:spPr bwMode="auto">
                          <a:xfrm>
                            <a:off x="6456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5 w 75"/>
                              <a:gd name="T3" fmla="*/ 17 h 44"/>
                              <a:gd name="T4" fmla="*/ 72 w 75"/>
                              <a:gd name="T5" fmla="*/ 17 h 44"/>
                              <a:gd name="T6" fmla="*/ 70 w 75"/>
                              <a:gd name="T7" fmla="*/ 17 h 44"/>
                              <a:gd name="T8" fmla="*/ 70 w 75"/>
                              <a:gd name="T9" fmla="*/ 17 h 44"/>
                              <a:gd name="T10" fmla="*/ 70 w 75"/>
                              <a:gd name="T11" fmla="*/ 24 h 44"/>
                              <a:gd name="T12" fmla="*/ 67 w 75"/>
                              <a:gd name="T13" fmla="*/ 32 h 44"/>
                              <a:gd name="T14" fmla="*/ 62 w 75"/>
                              <a:gd name="T15" fmla="*/ 37 h 44"/>
                              <a:gd name="T16" fmla="*/ 57 w 75"/>
                              <a:gd name="T17" fmla="*/ 42 h 44"/>
                              <a:gd name="T18" fmla="*/ 60 w 75"/>
                              <a:gd name="T19" fmla="*/ 44 h 44"/>
                              <a:gd name="T20" fmla="*/ 62 w 75"/>
                              <a:gd name="T21" fmla="*/ 44 h 44"/>
                              <a:gd name="T22" fmla="*/ 67 w 75"/>
                              <a:gd name="T23" fmla="*/ 39 h 44"/>
                              <a:gd name="T24" fmla="*/ 72 w 75"/>
                              <a:gd name="T25" fmla="*/ 32 h 44"/>
                              <a:gd name="T26" fmla="*/ 75 w 75"/>
                              <a:gd name="T27" fmla="*/ 24 h 44"/>
                              <a:gd name="T28" fmla="*/ 75 w 75"/>
                              <a:gd name="T29" fmla="*/ 17 h 44"/>
                              <a:gd name="T30" fmla="*/ 5 w 75"/>
                              <a:gd name="T31" fmla="*/ 0 h 44"/>
                              <a:gd name="T32" fmla="*/ 3 w 75"/>
                              <a:gd name="T33" fmla="*/ 7 h 44"/>
                              <a:gd name="T34" fmla="*/ 0 w 75"/>
                              <a:gd name="T35" fmla="*/ 17 h 44"/>
                              <a:gd name="T36" fmla="*/ 0 w 75"/>
                              <a:gd name="T37" fmla="*/ 17 h 44"/>
                              <a:gd name="T38" fmla="*/ 0 w 75"/>
                              <a:gd name="T39" fmla="*/ 20 h 44"/>
                              <a:gd name="T40" fmla="*/ 3 w 75"/>
                              <a:gd name="T41" fmla="*/ 20 h 44"/>
                              <a:gd name="T42" fmla="*/ 5 w 75"/>
                              <a:gd name="T43" fmla="*/ 22 h 44"/>
                              <a:gd name="T44" fmla="*/ 5 w 75"/>
                              <a:gd name="T45" fmla="*/ 20 h 44"/>
                              <a:gd name="T46" fmla="*/ 5 w 75"/>
                              <a:gd name="T47" fmla="*/ 17 h 44"/>
                              <a:gd name="T48" fmla="*/ 8 w 75"/>
                              <a:gd name="T49" fmla="*/ 10 h 44"/>
                              <a:gd name="T50" fmla="*/ 10 w 75"/>
                              <a:gd name="T51" fmla="*/ 2 h 44"/>
                              <a:gd name="T52" fmla="*/ 5 w 75"/>
                              <a:gd name="T5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>
                                <a:moveTo>
                                  <a:pt x="75" y="17"/>
                                </a:moveTo>
                                <a:lnTo>
                                  <a:pt x="75" y="17"/>
                                </a:lnTo>
                                <a:lnTo>
                                  <a:pt x="72" y="17"/>
                                </a:lnTo>
                                <a:lnTo>
                                  <a:pt x="70" y="17"/>
                                </a:lnTo>
                                <a:lnTo>
                                  <a:pt x="70" y="17"/>
                                </a:lnTo>
                                <a:lnTo>
                                  <a:pt x="70" y="24"/>
                                </a:lnTo>
                                <a:lnTo>
                                  <a:pt x="67" y="32"/>
                                </a:lnTo>
                                <a:lnTo>
                                  <a:pt x="62" y="37"/>
                                </a:lnTo>
                                <a:lnTo>
                                  <a:pt x="57" y="42"/>
                                </a:lnTo>
                                <a:lnTo>
                                  <a:pt x="60" y="44"/>
                                </a:lnTo>
                                <a:lnTo>
                                  <a:pt x="62" y="44"/>
                                </a:lnTo>
                                <a:lnTo>
                                  <a:pt x="67" y="39"/>
                                </a:lnTo>
                                <a:lnTo>
                                  <a:pt x="72" y="32"/>
                                </a:lnTo>
                                <a:lnTo>
                                  <a:pt x="75" y="24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7986"/>
                        <wps:cNvSpPr>
                          <a:spLocks noEditPoints="1"/>
                        </wps:cNvSpPr>
                        <wps:spPr bwMode="auto">
                          <a:xfrm>
                            <a:off x="6459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9 w 69"/>
                              <a:gd name="T3" fmla="*/ 15 h 42"/>
                              <a:gd name="T4" fmla="*/ 67 w 69"/>
                              <a:gd name="T5" fmla="*/ 15 h 42"/>
                              <a:gd name="T6" fmla="*/ 64 w 69"/>
                              <a:gd name="T7" fmla="*/ 15 h 42"/>
                              <a:gd name="T8" fmla="*/ 64 w 69"/>
                              <a:gd name="T9" fmla="*/ 15 h 42"/>
                              <a:gd name="T10" fmla="*/ 64 w 69"/>
                              <a:gd name="T11" fmla="*/ 22 h 42"/>
                              <a:gd name="T12" fmla="*/ 59 w 69"/>
                              <a:gd name="T13" fmla="*/ 30 h 42"/>
                              <a:gd name="T14" fmla="*/ 57 w 69"/>
                              <a:gd name="T15" fmla="*/ 35 h 42"/>
                              <a:gd name="T16" fmla="*/ 49 w 69"/>
                              <a:gd name="T17" fmla="*/ 40 h 42"/>
                              <a:gd name="T18" fmla="*/ 54 w 69"/>
                              <a:gd name="T19" fmla="*/ 40 h 42"/>
                              <a:gd name="T20" fmla="*/ 57 w 69"/>
                              <a:gd name="T21" fmla="*/ 42 h 42"/>
                              <a:gd name="T22" fmla="*/ 62 w 69"/>
                              <a:gd name="T23" fmla="*/ 37 h 42"/>
                              <a:gd name="T24" fmla="*/ 67 w 69"/>
                              <a:gd name="T25" fmla="*/ 30 h 42"/>
                              <a:gd name="T26" fmla="*/ 69 w 69"/>
                              <a:gd name="T27" fmla="*/ 22 h 42"/>
                              <a:gd name="T28" fmla="*/ 69 w 69"/>
                              <a:gd name="T29" fmla="*/ 15 h 42"/>
                              <a:gd name="T30" fmla="*/ 5 w 69"/>
                              <a:gd name="T31" fmla="*/ 0 h 42"/>
                              <a:gd name="T32" fmla="*/ 2 w 69"/>
                              <a:gd name="T33" fmla="*/ 8 h 42"/>
                              <a:gd name="T34" fmla="*/ 0 w 69"/>
                              <a:gd name="T35" fmla="*/ 15 h 42"/>
                              <a:gd name="T36" fmla="*/ 0 w 69"/>
                              <a:gd name="T37" fmla="*/ 18 h 42"/>
                              <a:gd name="T38" fmla="*/ 0 w 69"/>
                              <a:gd name="T39" fmla="*/ 18 h 42"/>
                              <a:gd name="T40" fmla="*/ 2 w 69"/>
                              <a:gd name="T41" fmla="*/ 20 h 42"/>
                              <a:gd name="T42" fmla="*/ 5 w 69"/>
                              <a:gd name="T43" fmla="*/ 22 h 42"/>
                              <a:gd name="T44" fmla="*/ 5 w 69"/>
                              <a:gd name="T45" fmla="*/ 18 h 42"/>
                              <a:gd name="T46" fmla="*/ 5 w 69"/>
                              <a:gd name="T47" fmla="*/ 15 h 42"/>
                              <a:gd name="T48" fmla="*/ 7 w 69"/>
                              <a:gd name="T49" fmla="*/ 8 h 42"/>
                              <a:gd name="T50" fmla="*/ 10 w 69"/>
                              <a:gd name="T51" fmla="*/ 0 h 42"/>
                              <a:gd name="T52" fmla="*/ 5 w 69"/>
                              <a:gd name="T53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>
                                <a:moveTo>
                                  <a:pt x="69" y="15"/>
                                </a:moveTo>
                                <a:lnTo>
                                  <a:pt x="69" y="15"/>
                                </a:lnTo>
                                <a:lnTo>
                                  <a:pt x="67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22"/>
                                </a:lnTo>
                                <a:lnTo>
                                  <a:pt x="59" y="30"/>
                                </a:lnTo>
                                <a:lnTo>
                                  <a:pt x="57" y="35"/>
                                </a:lnTo>
                                <a:lnTo>
                                  <a:pt x="49" y="40"/>
                                </a:lnTo>
                                <a:lnTo>
                                  <a:pt x="54" y="40"/>
                                </a:lnTo>
                                <a:lnTo>
                                  <a:pt x="57" y="42"/>
                                </a:lnTo>
                                <a:lnTo>
                                  <a:pt x="62" y="37"/>
                                </a:lnTo>
                                <a:lnTo>
                                  <a:pt x="67" y="30"/>
                                </a:lnTo>
                                <a:lnTo>
                                  <a:pt x="69" y="22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7987"/>
                        <wps:cNvSpPr>
                          <a:spLocks noEditPoints="1"/>
                        </wps:cNvSpPr>
                        <wps:spPr bwMode="auto">
                          <a:xfrm>
                            <a:off x="6461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5 w 65"/>
                              <a:gd name="T3" fmla="*/ 15 h 40"/>
                              <a:gd name="T4" fmla="*/ 62 w 65"/>
                              <a:gd name="T5" fmla="*/ 15 h 40"/>
                              <a:gd name="T6" fmla="*/ 60 w 65"/>
                              <a:gd name="T7" fmla="*/ 13 h 40"/>
                              <a:gd name="T8" fmla="*/ 60 w 65"/>
                              <a:gd name="T9" fmla="*/ 15 h 40"/>
                              <a:gd name="T10" fmla="*/ 60 w 65"/>
                              <a:gd name="T11" fmla="*/ 15 h 40"/>
                              <a:gd name="T12" fmla="*/ 60 w 65"/>
                              <a:gd name="T13" fmla="*/ 22 h 40"/>
                              <a:gd name="T14" fmla="*/ 55 w 65"/>
                              <a:gd name="T15" fmla="*/ 30 h 40"/>
                              <a:gd name="T16" fmla="*/ 50 w 65"/>
                              <a:gd name="T17" fmla="*/ 35 h 40"/>
                              <a:gd name="T18" fmla="*/ 45 w 65"/>
                              <a:gd name="T19" fmla="*/ 40 h 40"/>
                              <a:gd name="T20" fmla="*/ 47 w 65"/>
                              <a:gd name="T21" fmla="*/ 40 h 40"/>
                              <a:gd name="T22" fmla="*/ 52 w 65"/>
                              <a:gd name="T23" fmla="*/ 40 h 40"/>
                              <a:gd name="T24" fmla="*/ 57 w 65"/>
                              <a:gd name="T25" fmla="*/ 35 h 40"/>
                              <a:gd name="T26" fmla="*/ 62 w 65"/>
                              <a:gd name="T27" fmla="*/ 30 h 40"/>
                              <a:gd name="T28" fmla="*/ 65 w 65"/>
                              <a:gd name="T29" fmla="*/ 22 h 40"/>
                              <a:gd name="T30" fmla="*/ 65 w 65"/>
                              <a:gd name="T31" fmla="*/ 15 h 40"/>
                              <a:gd name="T32" fmla="*/ 5 w 65"/>
                              <a:gd name="T33" fmla="*/ 0 h 40"/>
                              <a:gd name="T34" fmla="*/ 3 w 65"/>
                              <a:gd name="T35" fmla="*/ 8 h 40"/>
                              <a:gd name="T36" fmla="*/ 0 w 65"/>
                              <a:gd name="T37" fmla="*/ 15 h 40"/>
                              <a:gd name="T38" fmla="*/ 0 w 65"/>
                              <a:gd name="T39" fmla="*/ 18 h 40"/>
                              <a:gd name="T40" fmla="*/ 0 w 65"/>
                              <a:gd name="T41" fmla="*/ 20 h 40"/>
                              <a:gd name="T42" fmla="*/ 5 w 65"/>
                              <a:gd name="T43" fmla="*/ 22 h 40"/>
                              <a:gd name="T44" fmla="*/ 8 w 65"/>
                              <a:gd name="T45" fmla="*/ 22 h 40"/>
                              <a:gd name="T46" fmla="*/ 5 w 65"/>
                              <a:gd name="T47" fmla="*/ 20 h 40"/>
                              <a:gd name="T48" fmla="*/ 5 w 65"/>
                              <a:gd name="T49" fmla="*/ 15 h 40"/>
                              <a:gd name="T50" fmla="*/ 8 w 65"/>
                              <a:gd name="T51" fmla="*/ 8 h 40"/>
                              <a:gd name="T52" fmla="*/ 10 w 65"/>
                              <a:gd name="T53" fmla="*/ 0 h 40"/>
                              <a:gd name="T54" fmla="*/ 5 w 65"/>
                              <a:gd name="T5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65" y="15"/>
                                </a:moveTo>
                                <a:lnTo>
                                  <a:pt x="65" y="15"/>
                                </a:lnTo>
                                <a:lnTo>
                                  <a:pt x="62" y="15"/>
                                </a:lnTo>
                                <a:lnTo>
                                  <a:pt x="60" y="13"/>
                                </a:lnTo>
                                <a:lnTo>
                                  <a:pt x="60" y="15"/>
                                </a:lnTo>
                                <a:lnTo>
                                  <a:pt x="60" y="15"/>
                                </a:lnTo>
                                <a:lnTo>
                                  <a:pt x="60" y="22"/>
                                </a:lnTo>
                                <a:lnTo>
                                  <a:pt x="55" y="30"/>
                                </a:lnTo>
                                <a:lnTo>
                                  <a:pt x="50" y="35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52" y="40"/>
                                </a:lnTo>
                                <a:lnTo>
                                  <a:pt x="57" y="35"/>
                                </a:lnTo>
                                <a:lnTo>
                                  <a:pt x="62" y="30"/>
                                </a:lnTo>
                                <a:lnTo>
                                  <a:pt x="65" y="22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7988"/>
                        <wps:cNvSpPr>
                          <a:spLocks noEditPoints="1"/>
                        </wps:cNvSpPr>
                        <wps:spPr bwMode="auto">
                          <a:xfrm>
                            <a:off x="6464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9 w 59"/>
                              <a:gd name="T3" fmla="*/ 15 h 40"/>
                              <a:gd name="T4" fmla="*/ 57 w 59"/>
                              <a:gd name="T5" fmla="*/ 13 h 40"/>
                              <a:gd name="T6" fmla="*/ 54 w 59"/>
                              <a:gd name="T7" fmla="*/ 13 h 40"/>
                              <a:gd name="T8" fmla="*/ 54 w 59"/>
                              <a:gd name="T9" fmla="*/ 15 h 40"/>
                              <a:gd name="T10" fmla="*/ 54 w 59"/>
                              <a:gd name="T11" fmla="*/ 15 h 40"/>
                              <a:gd name="T12" fmla="*/ 54 w 59"/>
                              <a:gd name="T13" fmla="*/ 22 h 40"/>
                              <a:gd name="T14" fmla="*/ 49 w 59"/>
                              <a:gd name="T15" fmla="*/ 30 h 40"/>
                              <a:gd name="T16" fmla="*/ 44 w 59"/>
                              <a:gd name="T17" fmla="*/ 35 h 40"/>
                              <a:gd name="T18" fmla="*/ 37 w 59"/>
                              <a:gd name="T19" fmla="*/ 37 h 40"/>
                              <a:gd name="T20" fmla="*/ 42 w 59"/>
                              <a:gd name="T21" fmla="*/ 40 h 40"/>
                              <a:gd name="T22" fmla="*/ 44 w 59"/>
                              <a:gd name="T23" fmla="*/ 40 h 40"/>
                              <a:gd name="T24" fmla="*/ 52 w 59"/>
                              <a:gd name="T25" fmla="*/ 35 h 40"/>
                              <a:gd name="T26" fmla="*/ 54 w 59"/>
                              <a:gd name="T27" fmla="*/ 30 h 40"/>
                              <a:gd name="T28" fmla="*/ 59 w 59"/>
                              <a:gd name="T29" fmla="*/ 22 h 40"/>
                              <a:gd name="T30" fmla="*/ 59 w 59"/>
                              <a:gd name="T31" fmla="*/ 15 h 40"/>
                              <a:gd name="T32" fmla="*/ 5 w 59"/>
                              <a:gd name="T33" fmla="*/ 0 h 40"/>
                              <a:gd name="T34" fmla="*/ 2 w 59"/>
                              <a:gd name="T35" fmla="*/ 8 h 40"/>
                              <a:gd name="T36" fmla="*/ 0 w 59"/>
                              <a:gd name="T37" fmla="*/ 15 h 40"/>
                              <a:gd name="T38" fmla="*/ 0 w 59"/>
                              <a:gd name="T39" fmla="*/ 18 h 40"/>
                              <a:gd name="T40" fmla="*/ 0 w 59"/>
                              <a:gd name="T41" fmla="*/ 22 h 40"/>
                              <a:gd name="T42" fmla="*/ 5 w 59"/>
                              <a:gd name="T43" fmla="*/ 22 h 40"/>
                              <a:gd name="T44" fmla="*/ 7 w 59"/>
                              <a:gd name="T45" fmla="*/ 25 h 40"/>
                              <a:gd name="T46" fmla="*/ 5 w 59"/>
                              <a:gd name="T47" fmla="*/ 20 h 40"/>
                              <a:gd name="T48" fmla="*/ 5 w 59"/>
                              <a:gd name="T49" fmla="*/ 15 h 40"/>
                              <a:gd name="T50" fmla="*/ 7 w 59"/>
                              <a:gd name="T51" fmla="*/ 8 h 40"/>
                              <a:gd name="T52" fmla="*/ 10 w 59"/>
                              <a:gd name="T53" fmla="*/ 3 h 40"/>
                              <a:gd name="T54" fmla="*/ 5 w 59"/>
                              <a:gd name="T5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59" y="15"/>
                                </a:moveTo>
                                <a:lnTo>
                                  <a:pt x="59" y="15"/>
                                </a:lnTo>
                                <a:lnTo>
                                  <a:pt x="57" y="13"/>
                                </a:lnTo>
                                <a:lnTo>
                                  <a:pt x="54" y="13"/>
                                </a:lnTo>
                                <a:lnTo>
                                  <a:pt x="54" y="15"/>
                                </a:lnTo>
                                <a:lnTo>
                                  <a:pt x="54" y="15"/>
                                </a:lnTo>
                                <a:lnTo>
                                  <a:pt x="54" y="22"/>
                                </a:lnTo>
                                <a:lnTo>
                                  <a:pt x="49" y="30"/>
                                </a:lnTo>
                                <a:lnTo>
                                  <a:pt x="44" y="35"/>
                                </a:lnTo>
                                <a:lnTo>
                                  <a:pt x="37" y="37"/>
                                </a:ln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52" y="35"/>
                                </a:lnTo>
                                <a:lnTo>
                                  <a:pt x="54" y="30"/>
                                </a:lnTo>
                                <a:lnTo>
                                  <a:pt x="59" y="22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7989"/>
                        <wps:cNvSpPr>
                          <a:spLocks noEditPoints="1"/>
                        </wps:cNvSpPr>
                        <wps:spPr bwMode="auto">
                          <a:xfrm>
                            <a:off x="6466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5 w 55"/>
                              <a:gd name="T3" fmla="*/ 15 h 40"/>
                              <a:gd name="T4" fmla="*/ 55 w 55"/>
                              <a:gd name="T5" fmla="*/ 13 h 40"/>
                              <a:gd name="T6" fmla="*/ 52 w 55"/>
                              <a:gd name="T7" fmla="*/ 13 h 40"/>
                              <a:gd name="T8" fmla="*/ 50 w 55"/>
                              <a:gd name="T9" fmla="*/ 13 h 40"/>
                              <a:gd name="T10" fmla="*/ 50 w 55"/>
                              <a:gd name="T11" fmla="*/ 15 h 40"/>
                              <a:gd name="T12" fmla="*/ 50 w 55"/>
                              <a:gd name="T13" fmla="*/ 15 h 40"/>
                              <a:gd name="T14" fmla="*/ 47 w 55"/>
                              <a:gd name="T15" fmla="*/ 22 h 40"/>
                              <a:gd name="T16" fmla="*/ 45 w 55"/>
                              <a:gd name="T17" fmla="*/ 30 h 40"/>
                              <a:gd name="T18" fmla="*/ 40 w 55"/>
                              <a:gd name="T19" fmla="*/ 35 h 40"/>
                              <a:gd name="T20" fmla="*/ 32 w 55"/>
                              <a:gd name="T21" fmla="*/ 37 h 40"/>
                              <a:gd name="T22" fmla="*/ 35 w 55"/>
                              <a:gd name="T23" fmla="*/ 37 h 40"/>
                              <a:gd name="T24" fmla="*/ 40 w 55"/>
                              <a:gd name="T25" fmla="*/ 40 h 40"/>
                              <a:gd name="T26" fmla="*/ 45 w 55"/>
                              <a:gd name="T27" fmla="*/ 35 h 40"/>
                              <a:gd name="T28" fmla="*/ 50 w 55"/>
                              <a:gd name="T29" fmla="*/ 30 h 40"/>
                              <a:gd name="T30" fmla="*/ 55 w 55"/>
                              <a:gd name="T31" fmla="*/ 22 h 40"/>
                              <a:gd name="T32" fmla="*/ 55 w 55"/>
                              <a:gd name="T33" fmla="*/ 15 h 40"/>
                              <a:gd name="T34" fmla="*/ 5 w 55"/>
                              <a:gd name="T35" fmla="*/ 0 h 40"/>
                              <a:gd name="T36" fmla="*/ 3 w 55"/>
                              <a:gd name="T37" fmla="*/ 8 h 40"/>
                              <a:gd name="T38" fmla="*/ 0 w 55"/>
                              <a:gd name="T39" fmla="*/ 15 h 40"/>
                              <a:gd name="T40" fmla="*/ 0 w 55"/>
                              <a:gd name="T41" fmla="*/ 20 h 40"/>
                              <a:gd name="T42" fmla="*/ 3 w 55"/>
                              <a:gd name="T43" fmla="*/ 22 h 40"/>
                              <a:gd name="T44" fmla="*/ 5 w 55"/>
                              <a:gd name="T45" fmla="*/ 25 h 40"/>
                              <a:gd name="T46" fmla="*/ 10 w 55"/>
                              <a:gd name="T47" fmla="*/ 27 h 40"/>
                              <a:gd name="T48" fmla="*/ 8 w 55"/>
                              <a:gd name="T49" fmla="*/ 22 h 40"/>
                              <a:gd name="T50" fmla="*/ 5 w 55"/>
                              <a:gd name="T51" fmla="*/ 15 h 40"/>
                              <a:gd name="T52" fmla="*/ 5 w 55"/>
                              <a:gd name="T53" fmla="*/ 8 h 40"/>
                              <a:gd name="T54" fmla="*/ 10 w 55"/>
                              <a:gd name="T55" fmla="*/ 3 h 40"/>
                              <a:gd name="T56" fmla="*/ 5 w 55"/>
                              <a:gd name="T5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5" y="15"/>
                                </a:moveTo>
                                <a:lnTo>
                                  <a:pt x="55" y="15"/>
                                </a:lnTo>
                                <a:lnTo>
                                  <a:pt x="55" y="13"/>
                                </a:lnTo>
                                <a:lnTo>
                                  <a:pt x="52" y="13"/>
                                </a:lnTo>
                                <a:lnTo>
                                  <a:pt x="50" y="13"/>
                                </a:lnTo>
                                <a:lnTo>
                                  <a:pt x="50" y="15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30"/>
                                </a:lnTo>
                                <a:lnTo>
                                  <a:pt x="40" y="35"/>
                                </a:lnTo>
                                <a:lnTo>
                                  <a:pt x="32" y="37"/>
                                </a:lnTo>
                                <a:lnTo>
                                  <a:pt x="35" y="37"/>
                                </a:lnTo>
                                <a:lnTo>
                                  <a:pt x="40" y="40"/>
                                </a:lnTo>
                                <a:lnTo>
                                  <a:pt x="45" y="35"/>
                                </a:lnTo>
                                <a:lnTo>
                                  <a:pt x="50" y="30"/>
                                </a:lnTo>
                                <a:lnTo>
                                  <a:pt x="55" y="22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7990"/>
                        <wps:cNvSpPr>
                          <a:spLocks noEditPoints="1"/>
                        </wps:cNvSpPr>
                        <wps:spPr bwMode="auto">
                          <a:xfrm>
                            <a:off x="6469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9 w 49"/>
                              <a:gd name="T3" fmla="*/ 12 h 34"/>
                              <a:gd name="T4" fmla="*/ 49 w 49"/>
                              <a:gd name="T5" fmla="*/ 10 h 34"/>
                              <a:gd name="T6" fmla="*/ 47 w 49"/>
                              <a:gd name="T7" fmla="*/ 10 h 34"/>
                              <a:gd name="T8" fmla="*/ 44 w 49"/>
                              <a:gd name="T9" fmla="*/ 10 h 34"/>
                              <a:gd name="T10" fmla="*/ 44 w 49"/>
                              <a:gd name="T11" fmla="*/ 10 h 34"/>
                              <a:gd name="T12" fmla="*/ 44 w 49"/>
                              <a:gd name="T13" fmla="*/ 12 h 34"/>
                              <a:gd name="T14" fmla="*/ 42 w 49"/>
                              <a:gd name="T15" fmla="*/ 19 h 34"/>
                              <a:gd name="T16" fmla="*/ 39 w 49"/>
                              <a:gd name="T17" fmla="*/ 27 h 34"/>
                              <a:gd name="T18" fmla="*/ 32 w 49"/>
                              <a:gd name="T19" fmla="*/ 29 h 34"/>
                              <a:gd name="T20" fmla="*/ 24 w 49"/>
                              <a:gd name="T21" fmla="*/ 32 h 34"/>
                              <a:gd name="T22" fmla="*/ 24 w 49"/>
                              <a:gd name="T23" fmla="*/ 32 h 34"/>
                              <a:gd name="T24" fmla="*/ 22 w 49"/>
                              <a:gd name="T25" fmla="*/ 32 h 34"/>
                              <a:gd name="T26" fmla="*/ 27 w 49"/>
                              <a:gd name="T27" fmla="*/ 34 h 34"/>
                              <a:gd name="T28" fmla="*/ 32 w 49"/>
                              <a:gd name="T29" fmla="*/ 34 h 34"/>
                              <a:gd name="T30" fmla="*/ 39 w 49"/>
                              <a:gd name="T31" fmla="*/ 32 h 34"/>
                              <a:gd name="T32" fmla="*/ 44 w 49"/>
                              <a:gd name="T33" fmla="*/ 27 h 34"/>
                              <a:gd name="T34" fmla="*/ 49 w 49"/>
                              <a:gd name="T35" fmla="*/ 19 h 34"/>
                              <a:gd name="T36" fmla="*/ 49 w 49"/>
                              <a:gd name="T37" fmla="*/ 12 h 34"/>
                              <a:gd name="T38" fmla="*/ 5 w 49"/>
                              <a:gd name="T39" fmla="*/ 0 h 34"/>
                              <a:gd name="T40" fmla="*/ 2 w 49"/>
                              <a:gd name="T41" fmla="*/ 5 h 34"/>
                              <a:gd name="T42" fmla="*/ 0 w 49"/>
                              <a:gd name="T43" fmla="*/ 12 h 34"/>
                              <a:gd name="T44" fmla="*/ 0 w 49"/>
                              <a:gd name="T45" fmla="*/ 17 h 34"/>
                              <a:gd name="T46" fmla="*/ 2 w 49"/>
                              <a:gd name="T47" fmla="*/ 22 h 34"/>
                              <a:gd name="T48" fmla="*/ 7 w 49"/>
                              <a:gd name="T49" fmla="*/ 24 h 34"/>
                              <a:gd name="T50" fmla="*/ 12 w 49"/>
                              <a:gd name="T51" fmla="*/ 27 h 34"/>
                              <a:gd name="T52" fmla="*/ 7 w 49"/>
                              <a:gd name="T53" fmla="*/ 19 h 34"/>
                              <a:gd name="T54" fmla="*/ 5 w 49"/>
                              <a:gd name="T55" fmla="*/ 12 h 34"/>
                              <a:gd name="T56" fmla="*/ 5 w 49"/>
                              <a:gd name="T57" fmla="*/ 7 h 34"/>
                              <a:gd name="T58" fmla="*/ 10 w 49"/>
                              <a:gd name="T59" fmla="*/ 0 h 34"/>
                              <a:gd name="T60" fmla="*/ 5 w 49"/>
                              <a:gd name="T61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>
                                <a:moveTo>
                                  <a:pt x="49" y="12"/>
                                </a:moveTo>
                                <a:lnTo>
                                  <a:pt x="49" y="12"/>
                                </a:lnTo>
                                <a:lnTo>
                                  <a:pt x="49" y="10"/>
                                </a:lnTo>
                                <a:lnTo>
                                  <a:pt x="47" y="10"/>
                                </a:lnTo>
                                <a:lnTo>
                                  <a:pt x="44" y="10"/>
                                </a:lnTo>
                                <a:lnTo>
                                  <a:pt x="44" y="10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9" y="27"/>
                                </a:lnTo>
                                <a:lnTo>
                                  <a:pt x="32" y="29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34"/>
                                </a:lnTo>
                                <a:lnTo>
                                  <a:pt x="32" y="34"/>
                                </a:lnTo>
                                <a:lnTo>
                                  <a:pt x="39" y="32"/>
                                </a:lnTo>
                                <a:lnTo>
                                  <a:pt x="44" y="27"/>
                                </a:lnTo>
                                <a:lnTo>
                                  <a:pt x="49" y="19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2"/>
                                </a:lnTo>
                                <a:lnTo>
                                  <a:pt x="7" y="24"/>
                                </a:lnTo>
                                <a:lnTo>
                                  <a:pt x="12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7991"/>
                        <wps:cNvSpPr>
                          <a:spLocks/>
                        </wps:cNvSpPr>
                        <wps:spPr bwMode="auto">
                          <a:xfrm>
                            <a:off x="6471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12 h 34"/>
                              <a:gd name="T4" fmla="*/ 45 w 45"/>
                              <a:gd name="T5" fmla="*/ 10 h 34"/>
                              <a:gd name="T6" fmla="*/ 42 w 45"/>
                              <a:gd name="T7" fmla="*/ 10 h 34"/>
                              <a:gd name="T8" fmla="*/ 40 w 45"/>
                              <a:gd name="T9" fmla="*/ 10 h 34"/>
                              <a:gd name="T10" fmla="*/ 40 w 45"/>
                              <a:gd name="T11" fmla="*/ 10 h 34"/>
                              <a:gd name="T12" fmla="*/ 40 w 45"/>
                              <a:gd name="T13" fmla="*/ 12 h 34"/>
                              <a:gd name="T14" fmla="*/ 37 w 45"/>
                              <a:gd name="T15" fmla="*/ 19 h 34"/>
                              <a:gd name="T16" fmla="*/ 35 w 45"/>
                              <a:gd name="T17" fmla="*/ 24 h 34"/>
                              <a:gd name="T18" fmla="*/ 30 w 45"/>
                              <a:gd name="T19" fmla="*/ 27 h 34"/>
                              <a:gd name="T20" fmla="*/ 22 w 45"/>
                              <a:gd name="T21" fmla="*/ 29 h 34"/>
                              <a:gd name="T22" fmla="*/ 15 w 45"/>
                              <a:gd name="T23" fmla="*/ 27 h 34"/>
                              <a:gd name="T24" fmla="*/ 10 w 45"/>
                              <a:gd name="T25" fmla="*/ 24 h 34"/>
                              <a:gd name="T26" fmla="*/ 8 w 45"/>
                              <a:gd name="T27" fmla="*/ 19 h 34"/>
                              <a:gd name="T28" fmla="*/ 5 w 45"/>
                              <a:gd name="T29" fmla="*/ 12 h 34"/>
                              <a:gd name="T30" fmla="*/ 5 w 45"/>
                              <a:gd name="T31" fmla="*/ 7 h 34"/>
                              <a:gd name="T32" fmla="*/ 10 w 45"/>
                              <a:gd name="T33" fmla="*/ 2 h 34"/>
                              <a:gd name="T34" fmla="*/ 5 w 45"/>
                              <a:gd name="T35" fmla="*/ 0 h 34"/>
                              <a:gd name="T36" fmla="*/ 0 w 45"/>
                              <a:gd name="T37" fmla="*/ 5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4 h 34"/>
                              <a:gd name="T44" fmla="*/ 15 w 45"/>
                              <a:gd name="T45" fmla="*/ 29 h 34"/>
                              <a:gd name="T46" fmla="*/ 27 w 45"/>
                              <a:gd name="T47" fmla="*/ 34 h 34"/>
                              <a:gd name="T48" fmla="*/ 35 w 45"/>
                              <a:gd name="T49" fmla="*/ 32 h 34"/>
                              <a:gd name="T50" fmla="*/ 40 w 45"/>
                              <a:gd name="T51" fmla="*/ 27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>
                                <a:moveTo>
                                  <a:pt x="45" y="12"/>
                                </a:moveTo>
                                <a:lnTo>
                                  <a:pt x="45" y="12"/>
                                </a:lnTo>
                                <a:lnTo>
                                  <a:pt x="45" y="10"/>
                                </a:lnTo>
                                <a:lnTo>
                                  <a:pt x="42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2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4"/>
                                </a:lnTo>
                                <a:lnTo>
                                  <a:pt x="15" y="29"/>
                                </a:lnTo>
                                <a:lnTo>
                                  <a:pt x="27" y="34"/>
                                </a:lnTo>
                                <a:lnTo>
                                  <a:pt x="35" y="32"/>
                                </a:lnTo>
                                <a:lnTo>
                                  <a:pt x="40" y="27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7992"/>
                        <wps:cNvSpPr>
                          <a:spLocks/>
                        </wps:cNvSpPr>
                        <wps:spPr bwMode="auto">
                          <a:xfrm>
                            <a:off x="6474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10 h 32"/>
                              <a:gd name="T4" fmla="*/ 39 w 39"/>
                              <a:gd name="T5" fmla="*/ 10 h 32"/>
                              <a:gd name="T6" fmla="*/ 37 w 39"/>
                              <a:gd name="T7" fmla="*/ 10 h 32"/>
                              <a:gd name="T8" fmla="*/ 34 w 39"/>
                              <a:gd name="T9" fmla="*/ 10 h 32"/>
                              <a:gd name="T10" fmla="*/ 34 w 39"/>
                              <a:gd name="T11" fmla="*/ 10 h 32"/>
                              <a:gd name="T12" fmla="*/ 34 w 39"/>
                              <a:gd name="T13" fmla="*/ 12 h 32"/>
                              <a:gd name="T14" fmla="*/ 34 w 39"/>
                              <a:gd name="T15" fmla="*/ 17 h 32"/>
                              <a:gd name="T16" fmla="*/ 29 w 39"/>
                              <a:gd name="T17" fmla="*/ 22 h 32"/>
                              <a:gd name="T18" fmla="*/ 24 w 39"/>
                              <a:gd name="T19" fmla="*/ 24 h 32"/>
                              <a:gd name="T20" fmla="*/ 19 w 39"/>
                              <a:gd name="T21" fmla="*/ 27 h 32"/>
                              <a:gd name="T22" fmla="*/ 14 w 39"/>
                              <a:gd name="T23" fmla="*/ 24 h 32"/>
                              <a:gd name="T24" fmla="*/ 10 w 39"/>
                              <a:gd name="T25" fmla="*/ 22 h 32"/>
                              <a:gd name="T26" fmla="*/ 7 w 39"/>
                              <a:gd name="T27" fmla="*/ 17 h 32"/>
                              <a:gd name="T28" fmla="*/ 5 w 39"/>
                              <a:gd name="T29" fmla="*/ 12 h 32"/>
                              <a:gd name="T30" fmla="*/ 5 w 39"/>
                              <a:gd name="T31" fmla="*/ 7 h 32"/>
                              <a:gd name="T32" fmla="*/ 10 w 39"/>
                              <a:gd name="T33" fmla="*/ 2 h 32"/>
                              <a:gd name="T34" fmla="*/ 5 w 39"/>
                              <a:gd name="T35" fmla="*/ 0 h 32"/>
                              <a:gd name="T36" fmla="*/ 0 w 39"/>
                              <a:gd name="T37" fmla="*/ 7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7 w 39"/>
                              <a:gd name="T43" fmla="*/ 27 h 32"/>
                              <a:gd name="T44" fmla="*/ 12 w 39"/>
                              <a:gd name="T45" fmla="*/ 29 h 32"/>
                              <a:gd name="T46" fmla="*/ 17 w 39"/>
                              <a:gd name="T47" fmla="*/ 32 h 32"/>
                              <a:gd name="T48" fmla="*/ 19 w 39"/>
                              <a:gd name="T49" fmla="*/ 32 h 32"/>
                              <a:gd name="T50" fmla="*/ 19 w 39"/>
                              <a:gd name="T51" fmla="*/ 32 h 32"/>
                              <a:gd name="T52" fmla="*/ 27 w 39"/>
                              <a:gd name="T53" fmla="*/ 29 h 32"/>
                              <a:gd name="T54" fmla="*/ 34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39" y="12"/>
                                </a:moveTo>
                                <a:lnTo>
                                  <a:pt x="39" y="10"/>
                                </a:lnTo>
                                <a:lnTo>
                                  <a:pt x="39" y="10"/>
                                </a:lnTo>
                                <a:lnTo>
                                  <a:pt x="37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2"/>
                                </a:lnTo>
                                <a:lnTo>
                                  <a:pt x="24" y="24"/>
                                </a:lnTo>
                                <a:lnTo>
                                  <a:pt x="19" y="27"/>
                                </a:lnTo>
                                <a:lnTo>
                                  <a:pt x="14" y="24"/>
                                </a:lnTo>
                                <a:lnTo>
                                  <a:pt x="10" y="22"/>
                                </a:lnTo>
                                <a:lnTo>
                                  <a:pt x="7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7" y="27"/>
                                </a:lnTo>
                                <a:lnTo>
                                  <a:pt x="12" y="29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19" y="32"/>
                                </a:lnTo>
                                <a:lnTo>
                                  <a:pt x="27" y="29"/>
                                </a:lnTo>
                                <a:lnTo>
                                  <a:pt x="34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7993"/>
                        <wps:cNvSpPr>
                          <a:spLocks/>
                        </wps:cNvSpPr>
                        <wps:spPr bwMode="auto">
                          <a:xfrm>
                            <a:off x="6476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8 h 27"/>
                              <a:gd name="T4" fmla="*/ 35 w 35"/>
                              <a:gd name="T5" fmla="*/ 8 h 27"/>
                              <a:gd name="T6" fmla="*/ 32 w 35"/>
                              <a:gd name="T7" fmla="*/ 8 h 27"/>
                              <a:gd name="T8" fmla="*/ 30 w 35"/>
                              <a:gd name="T9" fmla="*/ 8 h 27"/>
                              <a:gd name="T10" fmla="*/ 30 w 35"/>
                              <a:gd name="T11" fmla="*/ 8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7 w 35"/>
                              <a:gd name="T17" fmla="*/ 17 h 27"/>
                              <a:gd name="T18" fmla="*/ 22 w 35"/>
                              <a:gd name="T19" fmla="*/ 20 h 27"/>
                              <a:gd name="T20" fmla="*/ 17 w 35"/>
                              <a:gd name="T21" fmla="*/ 22 h 27"/>
                              <a:gd name="T22" fmla="*/ 12 w 35"/>
                              <a:gd name="T23" fmla="*/ 20 h 27"/>
                              <a:gd name="T24" fmla="*/ 10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8 w 35"/>
                              <a:gd name="T31" fmla="*/ 5 h 27"/>
                              <a:gd name="T32" fmla="*/ 10 w 35"/>
                              <a:gd name="T33" fmla="*/ 0 h 27"/>
                              <a:gd name="T34" fmla="*/ 8 w 35"/>
                              <a:gd name="T35" fmla="*/ 0 h 27"/>
                              <a:gd name="T36" fmla="*/ 5 w 35"/>
                              <a:gd name="T37" fmla="*/ 0 h 27"/>
                              <a:gd name="T38" fmla="*/ 0 w 35"/>
                              <a:gd name="T39" fmla="*/ 5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7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35" y="10"/>
                                </a:moveTo>
                                <a:lnTo>
                                  <a:pt x="35" y="8"/>
                                </a:lnTo>
                                <a:lnTo>
                                  <a:pt x="35" y="8"/>
                                </a:lnTo>
                                <a:lnTo>
                                  <a:pt x="32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7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0"/>
                                </a:lnTo>
                                <a:lnTo>
                                  <a:pt x="10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7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7994"/>
                        <wps:cNvSpPr>
                          <a:spLocks/>
                        </wps:cNvSpPr>
                        <wps:spPr bwMode="auto">
                          <a:xfrm>
                            <a:off x="6479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8 h 25"/>
                              <a:gd name="T4" fmla="*/ 29 w 29"/>
                              <a:gd name="T5" fmla="*/ 8 h 25"/>
                              <a:gd name="T6" fmla="*/ 27 w 29"/>
                              <a:gd name="T7" fmla="*/ 8 h 25"/>
                              <a:gd name="T8" fmla="*/ 24 w 29"/>
                              <a:gd name="T9" fmla="*/ 5 h 25"/>
                              <a:gd name="T10" fmla="*/ 24 w 29"/>
                              <a:gd name="T11" fmla="*/ 8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9 w 29"/>
                              <a:gd name="T19" fmla="*/ 20 h 25"/>
                              <a:gd name="T20" fmla="*/ 14 w 29"/>
                              <a:gd name="T21" fmla="*/ 20 h 25"/>
                              <a:gd name="T22" fmla="*/ 12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7 w 29"/>
                              <a:gd name="T31" fmla="*/ 5 h 25"/>
                              <a:gd name="T32" fmla="*/ 9 w 29"/>
                              <a:gd name="T33" fmla="*/ 3 h 25"/>
                              <a:gd name="T34" fmla="*/ 7 w 29"/>
                              <a:gd name="T35" fmla="*/ 0 h 25"/>
                              <a:gd name="T36" fmla="*/ 5 w 29"/>
                              <a:gd name="T37" fmla="*/ 0 h 25"/>
                              <a:gd name="T38" fmla="*/ 0 w 29"/>
                              <a:gd name="T39" fmla="*/ 5 h 25"/>
                              <a:gd name="T40" fmla="*/ 0 w 29"/>
                              <a:gd name="T41" fmla="*/ 10 h 25"/>
                              <a:gd name="T42" fmla="*/ 2 w 29"/>
                              <a:gd name="T43" fmla="*/ 15 h 25"/>
                              <a:gd name="T44" fmla="*/ 5 w 29"/>
                              <a:gd name="T45" fmla="*/ 20 h 25"/>
                              <a:gd name="T46" fmla="*/ 9 w 29"/>
                              <a:gd name="T47" fmla="*/ 22 h 25"/>
                              <a:gd name="T48" fmla="*/ 14 w 29"/>
                              <a:gd name="T49" fmla="*/ 25 h 25"/>
                              <a:gd name="T50" fmla="*/ 19 w 29"/>
                              <a:gd name="T51" fmla="*/ 22 h 25"/>
                              <a:gd name="T52" fmla="*/ 24 w 29"/>
                              <a:gd name="T53" fmla="*/ 20 h 25"/>
                              <a:gd name="T54" fmla="*/ 29 w 29"/>
                              <a:gd name="T55" fmla="*/ 15 h 25"/>
                              <a:gd name="T56" fmla="*/ 29 w 29"/>
                              <a:gd name="T57" fmla="*/ 1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10"/>
                                </a:moveTo>
                                <a:lnTo>
                                  <a:pt x="29" y="8"/>
                                </a:ln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4" y="5"/>
                                </a:lnTo>
                                <a:lnTo>
                                  <a:pt x="24" y="8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9" y="20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5"/>
                                </a:lnTo>
                                <a:lnTo>
                                  <a:pt x="5" y="20"/>
                                </a:lnTo>
                                <a:lnTo>
                                  <a:pt x="9" y="22"/>
                                </a:lnTo>
                                <a:lnTo>
                                  <a:pt x="14" y="25"/>
                                </a:lnTo>
                                <a:lnTo>
                                  <a:pt x="19" y="22"/>
                                </a:lnTo>
                                <a:lnTo>
                                  <a:pt x="24" y="20"/>
                                </a:lnTo>
                                <a:lnTo>
                                  <a:pt x="29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7995"/>
                        <wps:cNvSpPr>
                          <a:spLocks/>
                        </wps:cNvSpPr>
                        <wps:spPr bwMode="auto">
                          <a:xfrm>
                            <a:off x="6481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8 h 22"/>
                              <a:gd name="T4" fmla="*/ 25 w 25"/>
                              <a:gd name="T5" fmla="*/ 8 h 22"/>
                              <a:gd name="T6" fmla="*/ 22 w 25"/>
                              <a:gd name="T7" fmla="*/ 5 h 22"/>
                              <a:gd name="T8" fmla="*/ 17 w 25"/>
                              <a:gd name="T9" fmla="*/ 5 h 22"/>
                              <a:gd name="T10" fmla="*/ 20 w 25"/>
                              <a:gd name="T11" fmla="*/ 8 h 22"/>
                              <a:gd name="T12" fmla="*/ 20 w 25"/>
                              <a:gd name="T13" fmla="*/ 10 h 22"/>
                              <a:gd name="T14" fmla="*/ 17 w 25"/>
                              <a:gd name="T15" fmla="*/ 15 h 22"/>
                              <a:gd name="T16" fmla="*/ 12 w 25"/>
                              <a:gd name="T17" fmla="*/ 17 h 22"/>
                              <a:gd name="T18" fmla="*/ 7 w 25"/>
                              <a:gd name="T19" fmla="*/ 15 h 22"/>
                              <a:gd name="T20" fmla="*/ 5 w 25"/>
                              <a:gd name="T21" fmla="*/ 10 h 22"/>
                              <a:gd name="T22" fmla="*/ 7 w 25"/>
                              <a:gd name="T23" fmla="*/ 5 h 22"/>
                              <a:gd name="T24" fmla="*/ 10 w 25"/>
                              <a:gd name="T25" fmla="*/ 3 h 22"/>
                              <a:gd name="T26" fmla="*/ 7 w 25"/>
                              <a:gd name="T27" fmla="*/ 3 h 22"/>
                              <a:gd name="T28" fmla="*/ 5 w 25"/>
                              <a:gd name="T29" fmla="*/ 0 h 22"/>
                              <a:gd name="T30" fmla="*/ 3 w 25"/>
                              <a:gd name="T31" fmla="*/ 5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5 w 25"/>
                              <a:gd name="T37" fmla="*/ 17 h 22"/>
                              <a:gd name="T38" fmla="*/ 7 w 25"/>
                              <a:gd name="T39" fmla="*/ 20 h 22"/>
                              <a:gd name="T40" fmla="*/ 12 w 25"/>
                              <a:gd name="T41" fmla="*/ 22 h 22"/>
                              <a:gd name="T42" fmla="*/ 17 w 25"/>
                              <a:gd name="T43" fmla="*/ 20 h 22"/>
                              <a:gd name="T44" fmla="*/ 22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10"/>
                                </a:moveTo>
                                <a:lnTo>
                                  <a:pt x="25" y="8"/>
                                </a:ln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7" y="15"/>
                                </a:lnTo>
                                <a:lnTo>
                                  <a:pt x="12" y="17"/>
                                </a:lnTo>
                                <a:lnTo>
                                  <a:pt x="7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20"/>
                                </a:lnTo>
                                <a:lnTo>
                                  <a:pt x="12" y="22"/>
                                </a:lnTo>
                                <a:lnTo>
                                  <a:pt x="17" y="20"/>
                                </a:lnTo>
                                <a:lnTo>
                                  <a:pt x="22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7996"/>
                        <wps:cNvSpPr>
                          <a:spLocks noEditPoints="1"/>
                        </wps:cNvSpPr>
                        <wps:spPr bwMode="auto">
                          <a:xfrm>
                            <a:off x="6484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9 w 19"/>
                              <a:gd name="T3" fmla="*/ 5 h 17"/>
                              <a:gd name="T4" fmla="*/ 19 w 19"/>
                              <a:gd name="T5" fmla="*/ 2 h 17"/>
                              <a:gd name="T6" fmla="*/ 12 w 19"/>
                              <a:gd name="T7" fmla="*/ 2 h 17"/>
                              <a:gd name="T8" fmla="*/ 4 w 19"/>
                              <a:gd name="T9" fmla="*/ 0 h 17"/>
                              <a:gd name="T10" fmla="*/ 2 w 19"/>
                              <a:gd name="T11" fmla="*/ 2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7 w 19"/>
                              <a:gd name="T19" fmla="*/ 17 h 17"/>
                              <a:gd name="T20" fmla="*/ 9 w 19"/>
                              <a:gd name="T21" fmla="*/ 17 h 17"/>
                              <a:gd name="T22" fmla="*/ 14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4 w 19"/>
                              <a:gd name="T31" fmla="*/ 7 h 17"/>
                              <a:gd name="T32" fmla="*/ 12 w 19"/>
                              <a:gd name="T33" fmla="*/ 10 h 17"/>
                              <a:gd name="T34" fmla="*/ 9 w 19"/>
                              <a:gd name="T35" fmla="*/ 12 h 17"/>
                              <a:gd name="T36" fmla="*/ 7 w 19"/>
                              <a:gd name="T37" fmla="*/ 10 h 17"/>
                              <a:gd name="T38" fmla="*/ 4 w 19"/>
                              <a:gd name="T39" fmla="*/ 7 h 17"/>
                              <a:gd name="T40" fmla="*/ 7 w 19"/>
                              <a:gd name="T41" fmla="*/ 5 h 17"/>
                              <a:gd name="T42" fmla="*/ 9 w 19"/>
                              <a:gd name="T43" fmla="*/ 2 h 17"/>
                              <a:gd name="T44" fmla="*/ 12 w 19"/>
                              <a:gd name="T45" fmla="*/ 5 h 17"/>
                              <a:gd name="T46" fmla="*/ 14 w 19"/>
                              <a:gd name="T47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9" y="7"/>
                                </a:moveTo>
                                <a:lnTo>
                                  <a:pt x="19" y="5"/>
                                </a:lnTo>
                                <a:lnTo>
                                  <a:pt x="19" y="2"/>
                                </a:lnTo>
                                <a:lnTo>
                                  <a:pt x="12" y="2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7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2" y="10"/>
                                </a:lnTo>
                                <a:lnTo>
                                  <a:pt x="9" y="12"/>
                                </a:lnTo>
                                <a:lnTo>
                                  <a:pt x="7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5"/>
                                </a:lnTo>
                                <a:lnTo>
                                  <a:pt x="9" y="2"/>
                                </a:lnTo>
                                <a:lnTo>
                                  <a:pt x="12" y="5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7997"/>
                        <wps:cNvSpPr>
                          <a:spLocks/>
                        </wps:cNvSpPr>
                        <wps:spPr bwMode="auto">
                          <a:xfrm>
                            <a:off x="6486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5 w 15"/>
                              <a:gd name="T3" fmla="*/ 5 h 14"/>
                              <a:gd name="T4" fmla="*/ 12 w 15"/>
                              <a:gd name="T5" fmla="*/ 2 h 14"/>
                              <a:gd name="T6" fmla="*/ 10 w 15"/>
                              <a:gd name="T7" fmla="*/ 2 h 14"/>
                              <a:gd name="T8" fmla="*/ 5 w 15"/>
                              <a:gd name="T9" fmla="*/ 0 h 14"/>
                              <a:gd name="T10" fmla="*/ 2 w 15"/>
                              <a:gd name="T11" fmla="*/ 2 h 14"/>
                              <a:gd name="T12" fmla="*/ 0 w 15"/>
                              <a:gd name="T13" fmla="*/ 7 h 14"/>
                              <a:gd name="T14" fmla="*/ 2 w 15"/>
                              <a:gd name="T15" fmla="*/ 12 h 14"/>
                              <a:gd name="T16" fmla="*/ 7 w 15"/>
                              <a:gd name="T17" fmla="*/ 14 h 14"/>
                              <a:gd name="T18" fmla="*/ 12 w 15"/>
                              <a:gd name="T19" fmla="*/ 12 h 14"/>
                              <a:gd name="T20" fmla="*/ 15 w 15"/>
                              <a:gd name="T21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7"/>
                                </a:moveTo>
                                <a:lnTo>
                                  <a:pt x="15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12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7998"/>
                        <wps:cNvSpPr>
                          <a:spLocks/>
                        </wps:cNvSpPr>
                        <wps:spPr bwMode="auto">
                          <a:xfrm>
                            <a:off x="6488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8 w 10"/>
                              <a:gd name="T3" fmla="*/ 3 h 10"/>
                              <a:gd name="T4" fmla="*/ 5 w 10"/>
                              <a:gd name="T5" fmla="*/ 0 h 10"/>
                              <a:gd name="T6" fmla="*/ 3 w 10"/>
                              <a:gd name="T7" fmla="*/ 3 h 10"/>
                              <a:gd name="T8" fmla="*/ 0 w 10"/>
                              <a:gd name="T9" fmla="*/ 5 h 10"/>
                              <a:gd name="T10" fmla="*/ 3 w 10"/>
                              <a:gd name="T11" fmla="*/ 8 h 10"/>
                              <a:gd name="T12" fmla="*/ 5 w 10"/>
                              <a:gd name="T13" fmla="*/ 10 h 10"/>
                              <a:gd name="T14" fmla="*/ 8 w 10"/>
                              <a:gd name="T15" fmla="*/ 8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7999"/>
                        <wps:cNvSpPr>
                          <a:spLocks/>
                        </wps:cNvSpPr>
                        <wps:spPr bwMode="auto">
                          <a:xfrm>
                            <a:off x="6491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2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8000"/>
                        <wps:cNvSpPr>
                          <a:spLocks/>
                        </wps:cNvSpPr>
                        <wps:spPr bwMode="auto">
                          <a:xfrm>
                            <a:off x="6409" y="631"/>
                            <a:ext cx="169" cy="6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60"/>
                              <a:gd name="T2" fmla="*/ 147 w 169"/>
                              <a:gd name="T3" fmla="*/ 28 h 60"/>
                              <a:gd name="T4" fmla="*/ 127 w 169"/>
                              <a:gd name="T5" fmla="*/ 30 h 60"/>
                              <a:gd name="T6" fmla="*/ 107 w 169"/>
                              <a:gd name="T7" fmla="*/ 28 h 60"/>
                              <a:gd name="T8" fmla="*/ 87 w 169"/>
                              <a:gd name="T9" fmla="*/ 25 h 60"/>
                              <a:gd name="T10" fmla="*/ 50 w 169"/>
                              <a:gd name="T11" fmla="*/ 13 h 60"/>
                              <a:gd name="T12" fmla="*/ 0 w 169"/>
                              <a:gd name="T13" fmla="*/ 0 h 60"/>
                              <a:gd name="T14" fmla="*/ 35 w 169"/>
                              <a:gd name="T15" fmla="*/ 25 h 60"/>
                              <a:gd name="T16" fmla="*/ 75 w 169"/>
                              <a:gd name="T17" fmla="*/ 45 h 60"/>
                              <a:gd name="T18" fmla="*/ 94 w 169"/>
                              <a:gd name="T19" fmla="*/ 55 h 60"/>
                              <a:gd name="T20" fmla="*/ 117 w 169"/>
                              <a:gd name="T21" fmla="*/ 57 h 60"/>
                              <a:gd name="T22" fmla="*/ 137 w 169"/>
                              <a:gd name="T23" fmla="*/ 60 h 60"/>
                              <a:gd name="T24" fmla="*/ 159 w 169"/>
                              <a:gd name="T25" fmla="*/ 55 h 60"/>
                              <a:gd name="T26" fmla="*/ 166 w 169"/>
                              <a:gd name="T27" fmla="*/ 37 h 60"/>
                              <a:gd name="T28" fmla="*/ 169 w 169"/>
                              <a:gd name="T29" fmla="*/ 2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>
                                <a:moveTo>
                                  <a:pt x="169" y="20"/>
                                </a:moveTo>
                                <a:lnTo>
                                  <a:pt x="147" y="28"/>
                                </a:lnTo>
                                <a:lnTo>
                                  <a:pt x="127" y="30"/>
                                </a:lnTo>
                                <a:lnTo>
                                  <a:pt x="107" y="28"/>
                                </a:lnTo>
                                <a:lnTo>
                                  <a:pt x="87" y="25"/>
                                </a:lnTo>
                                <a:lnTo>
                                  <a:pt x="50" y="13"/>
                                </a:lnTo>
                                <a:lnTo>
                                  <a:pt x="0" y="0"/>
                                </a:lnTo>
                                <a:lnTo>
                                  <a:pt x="35" y="25"/>
                                </a:lnTo>
                                <a:lnTo>
                                  <a:pt x="75" y="45"/>
                                </a:lnTo>
                                <a:lnTo>
                                  <a:pt x="94" y="55"/>
                                </a:lnTo>
                                <a:lnTo>
                                  <a:pt x="117" y="57"/>
                                </a:lnTo>
                                <a:lnTo>
                                  <a:pt x="137" y="60"/>
                                </a:lnTo>
                                <a:lnTo>
                                  <a:pt x="159" y="55"/>
                                </a:lnTo>
                                <a:lnTo>
                                  <a:pt x="166" y="37"/>
                                </a:lnTo>
                                <a:lnTo>
                                  <a:pt x="169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8001"/>
                        <wps:cNvSpPr>
                          <a:spLocks noEditPoints="1"/>
                        </wps:cNvSpPr>
                        <wps:spPr bwMode="auto">
                          <a:xfrm>
                            <a:off x="6809" y="886"/>
                            <a:ext cx="32" cy="117"/>
                          </a:xfrm>
                          <a:custGeom>
                            <a:avLst/>
                            <a:gdLst>
                              <a:gd name="T0" fmla="*/ 20 w 32"/>
                              <a:gd name="T1" fmla="*/ 64 h 117"/>
                              <a:gd name="T2" fmla="*/ 32 w 32"/>
                              <a:gd name="T3" fmla="*/ 0 h 117"/>
                              <a:gd name="T4" fmla="*/ 20 w 32"/>
                              <a:gd name="T5" fmla="*/ 64 h 117"/>
                              <a:gd name="T6" fmla="*/ 20 w 32"/>
                              <a:gd name="T7" fmla="*/ 64 h 117"/>
                              <a:gd name="T8" fmla="*/ 22 w 32"/>
                              <a:gd name="T9" fmla="*/ 79 h 117"/>
                              <a:gd name="T10" fmla="*/ 22 w 32"/>
                              <a:gd name="T11" fmla="*/ 94 h 117"/>
                              <a:gd name="T12" fmla="*/ 15 w 32"/>
                              <a:gd name="T13" fmla="*/ 107 h 117"/>
                              <a:gd name="T14" fmla="*/ 5 w 32"/>
                              <a:gd name="T15" fmla="*/ 117 h 117"/>
                              <a:gd name="T16" fmla="*/ 3 w 32"/>
                              <a:gd name="T17" fmla="*/ 112 h 117"/>
                              <a:gd name="T18" fmla="*/ 0 w 32"/>
                              <a:gd name="T19" fmla="*/ 104 h 117"/>
                              <a:gd name="T20" fmla="*/ 0 w 32"/>
                              <a:gd name="T21" fmla="*/ 97 h 117"/>
                              <a:gd name="T22" fmla="*/ 0 w 32"/>
                              <a:gd name="T23" fmla="*/ 89 h 117"/>
                              <a:gd name="T24" fmla="*/ 3 w 32"/>
                              <a:gd name="T25" fmla="*/ 82 h 117"/>
                              <a:gd name="T26" fmla="*/ 8 w 32"/>
                              <a:gd name="T27" fmla="*/ 74 h 117"/>
                              <a:gd name="T28" fmla="*/ 12 w 32"/>
                              <a:gd name="T29" fmla="*/ 69 h 117"/>
                              <a:gd name="T30" fmla="*/ 20 w 32"/>
                              <a:gd name="T31" fmla="*/ 6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>
                                <a:moveTo>
                                  <a:pt x="20" y="64"/>
                                </a:moveTo>
                                <a:lnTo>
                                  <a:pt x="32" y="0"/>
                                </a:lnTo>
                                <a:lnTo>
                                  <a:pt x="20" y="64"/>
                                </a:lnTo>
                                <a:close/>
                                <a:moveTo>
                                  <a:pt x="20" y="64"/>
                                </a:moveTo>
                                <a:lnTo>
                                  <a:pt x="22" y="79"/>
                                </a:lnTo>
                                <a:lnTo>
                                  <a:pt x="22" y="94"/>
                                </a:lnTo>
                                <a:lnTo>
                                  <a:pt x="15" y="107"/>
                                </a:lnTo>
                                <a:lnTo>
                                  <a:pt x="5" y="117"/>
                                </a:lnTo>
                                <a:lnTo>
                                  <a:pt x="3" y="112"/>
                                </a:lnTo>
                                <a:lnTo>
                                  <a:pt x="0" y="104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3" y="82"/>
                                </a:lnTo>
                                <a:lnTo>
                                  <a:pt x="8" y="74"/>
                                </a:lnTo>
                                <a:lnTo>
                                  <a:pt x="12" y="69"/>
                                </a:lnTo>
                                <a:lnTo>
                                  <a:pt x="2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8002"/>
                        <wps:cNvSpPr>
                          <a:spLocks/>
                        </wps:cNvSpPr>
                        <wps:spPr bwMode="auto">
                          <a:xfrm>
                            <a:off x="6829" y="886"/>
                            <a:ext cx="12" cy="64"/>
                          </a:xfrm>
                          <a:custGeom>
                            <a:avLst/>
                            <a:gdLst>
                              <a:gd name="T0" fmla="*/ 0 w 12"/>
                              <a:gd name="T1" fmla="*/ 64 h 64"/>
                              <a:gd name="T2" fmla="*/ 12 w 12"/>
                              <a:gd name="T3" fmla="*/ 0 h 64"/>
                              <a:gd name="T4" fmla="*/ 0 w 12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0" y="64"/>
                                </a:moveTo>
                                <a:lnTo>
                                  <a:pt x="12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8003"/>
                        <wps:cNvSpPr>
                          <a:spLocks/>
                        </wps:cNvSpPr>
                        <wps:spPr bwMode="auto">
                          <a:xfrm>
                            <a:off x="6809" y="950"/>
                            <a:ext cx="22" cy="53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3"/>
                              <a:gd name="T2" fmla="*/ 22 w 22"/>
                              <a:gd name="T3" fmla="*/ 15 h 53"/>
                              <a:gd name="T4" fmla="*/ 22 w 22"/>
                              <a:gd name="T5" fmla="*/ 30 h 53"/>
                              <a:gd name="T6" fmla="*/ 15 w 22"/>
                              <a:gd name="T7" fmla="*/ 43 h 53"/>
                              <a:gd name="T8" fmla="*/ 5 w 22"/>
                              <a:gd name="T9" fmla="*/ 53 h 53"/>
                              <a:gd name="T10" fmla="*/ 3 w 22"/>
                              <a:gd name="T11" fmla="*/ 48 h 53"/>
                              <a:gd name="T12" fmla="*/ 0 w 22"/>
                              <a:gd name="T13" fmla="*/ 40 h 53"/>
                              <a:gd name="T14" fmla="*/ 0 w 22"/>
                              <a:gd name="T15" fmla="*/ 33 h 53"/>
                              <a:gd name="T16" fmla="*/ 0 w 22"/>
                              <a:gd name="T17" fmla="*/ 25 h 53"/>
                              <a:gd name="T18" fmla="*/ 3 w 22"/>
                              <a:gd name="T19" fmla="*/ 18 h 53"/>
                              <a:gd name="T20" fmla="*/ 8 w 22"/>
                              <a:gd name="T21" fmla="*/ 10 h 53"/>
                              <a:gd name="T22" fmla="*/ 12 w 22"/>
                              <a:gd name="T23" fmla="*/ 5 h 53"/>
                              <a:gd name="T24" fmla="*/ 20 w 22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2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8004"/>
                        <wps:cNvSpPr>
                          <a:spLocks noEditPoints="1"/>
                        </wps:cNvSpPr>
                        <wps:spPr bwMode="auto">
                          <a:xfrm>
                            <a:off x="6744" y="1240"/>
                            <a:ext cx="87" cy="85"/>
                          </a:xfrm>
                          <a:custGeom>
                            <a:avLst/>
                            <a:gdLst>
                              <a:gd name="T0" fmla="*/ 43 w 87"/>
                              <a:gd name="T1" fmla="*/ 47 h 85"/>
                              <a:gd name="T2" fmla="*/ 87 w 87"/>
                              <a:gd name="T3" fmla="*/ 0 h 85"/>
                              <a:gd name="T4" fmla="*/ 43 w 87"/>
                              <a:gd name="T5" fmla="*/ 47 h 85"/>
                              <a:gd name="T6" fmla="*/ 43 w 87"/>
                              <a:gd name="T7" fmla="*/ 47 h 85"/>
                              <a:gd name="T8" fmla="*/ 35 w 87"/>
                              <a:gd name="T9" fmla="*/ 62 h 85"/>
                              <a:gd name="T10" fmla="*/ 25 w 87"/>
                              <a:gd name="T11" fmla="*/ 75 h 85"/>
                              <a:gd name="T12" fmla="*/ 15 w 87"/>
                              <a:gd name="T13" fmla="*/ 82 h 85"/>
                              <a:gd name="T14" fmla="*/ 0 w 87"/>
                              <a:gd name="T15" fmla="*/ 85 h 85"/>
                              <a:gd name="T16" fmla="*/ 0 w 87"/>
                              <a:gd name="T17" fmla="*/ 77 h 85"/>
                              <a:gd name="T18" fmla="*/ 3 w 87"/>
                              <a:gd name="T19" fmla="*/ 70 h 85"/>
                              <a:gd name="T20" fmla="*/ 8 w 87"/>
                              <a:gd name="T21" fmla="*/ 65 h 85"/>
                              <a:gd name="T22" fmla="*/ 13 w 87"/>
                              <a:gd name="T23" fmla="*/ 57 h 85"/>
                              <a:gd name="T24" fmla="*/ 18 w 87"/>
                              <a:gd name="T25" fmla="*/ 52 h 85"/>
                              <a:gd name="T26" fmla="*/ 25 w 87"/>
                              <a:gd name="T27" fmla="*/ 50 h 85"/>
                              <a:gd name="T28" fmla="*/ 33 w 87"/>
                              <a:gd name="T29" fmla="*/ 47 h 85"/>
                              <a:gd name="T30" fmla="*/ 43 w 87"/>
                              <a:gd name="T31" fmla="*/ 47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3" y="47"/>
                                </a:moveTo>
                                <a:lnTo>
                                  <a:pt x="87" y="0"/>
                                </a:lnTo>
                                <a:lnTo>
                                  <a:pt x="43" y="47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35" y="62"/>
                                </a:lnTo>
                                <a:lnTo>
                                  <a:pt x="25" y="75"/>
                                </a:lnTo>
                                <a:lnTo>
                                  <a:pt x="15" y="82"/>
                                </a:lnTo>
                                <a:lnTo>
                                  <a:pt x="0" y="85"/>
                                </a:lnTo>
                                <a:lnTo>
                                  <a:pt x="0" y="77"/>
                                </a:lnTo>
                                <a:lnTo>
                                  <a:pt x="3" y="70"/>
                                </a:lnTo>
                                <a:lnTo>
                                  <a:pt x="8" y="65"/>
                                </a:lnTo>
                                <a:lnTo>
                                  <a:pt x="13" y="57"/>
                                </a:lnTo>
                                <a:lnTo>
                                  <a:pt x="18" y="52"/>
                                </a:lnTo>
                                <a:lnTo>
                                  <a:pt x="25" y="50"/>
                                </a:lnTo>
                                <a:lnTo>
                                  <a:pt x="33" y="47"/>
                                </a:lnTo>
                                <a:lnTo>
                                  <a:pt x="4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8005"/>
                        <wps:cNvSpPr>
                          <a:spLocks/>
                        </wps:cNvSpPr>
                        <wps:spPr bwMode="auto">
                          <a:xfrm>
                            <a:off x="6787" y="1240"/>
                            <a:ext cx="44" cy="47"/>
                          </a:xfrm>
                          <a:custGeom>
                            <a:avLst/>
                            <a:gdLst>
                              <a:gd name="T0" fmla="*/ 0 w 44"/>
                              <a:gd name="T1" fmla="*/ 47 h 47"/>
                              <a:gd name="T2" fmla="*/ 44 w 44"/>
                              <a:gd name="T3" fmla="*/ 0 h 47"/>
                              <a:gd name="T4" fmla="*/ 0 w 44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47"/>
                                </a:moveTo>
                                <a:lnTo>
                                  <a:pt x="44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8006"/>
                        <wps:cNvSpPr>
                          <a:spLocks/>
                        </wps:cNvSpPr>
                        <wps:spPr bwMode="auto">
                          <a:xfrm>
                            <a:off x="6744" y="1287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5 w 43"/>
                              <a:gd name="T5" fmla="*/ 28 h 38"/>
                              <a:gd name="T6" fmla="*/ 15 w 43"/>
                              <a:gd name="T7" fmla="*/ 35 h 38"/>
                              <a:gd name="T8" fmla="*/ 0 w 43"/>
                              <a:gd name="T9" fmla="*/ 38 h 38"/>
                              <a:gd name="T10" fmla="*/ 0 w 43"/>
                              <a:gd name="T11" fmla="*/ 30 h 38"/>
                              <a:gd name="T12" fmla="*/ 3 w 43"/>
                              <a:gd name="T13" fmla="*/ 23 h 38"/>
                              <a:gd name="T14" fmla="*/ 8 w 43"/>
                              <a:gd name="T15" fmla="*/ 18 h 38"/>
                              <a:gd name="T16" fmla="*/ 13 w 43"/>
                              <a:gd name="T17" fmla="*/ 10 h 38"/>
                              <a:gd name="T18" fmla="*/ 18 w 43"/>
                              <a:gd name="T19" fmla="*/ 5 h 38"/>
                              <a:gd name="T20" fmla="*/ 25 w 43"/>
                              <a:gd name="T21" fmla="*/ 3 h 38"/>
                              <a:gd name="T22" fmla="*/ 33 w 43"/>
                              <a:gd name="T23" fmla="*/ 0 h 38"/>
                              <a:gd name="T24" fmla="*/ 43 w 43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8"/>
                                </a:lnTo>
                                <a:lnTo>
                                  <a:pt x="15" y="3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8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8007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8008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8009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8010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8011"/>
                        <wps:cNvSpPr>
                          <a:spLocks noEditPoints="1"/>
                        </wps:cNvSpPr>
                        <wps:spPr bwMode="auto">
                          <a:xfrm>
                            <a:off x="6767" y="866"/>
                            <a:ext cx="22" cy="112"/>
                          </a:xfrm>
                          <a:custGeom>
                            <a:avLst/>
                            <a:gdLst>
                              <a:gd name="T0" fmla="*/ 20 w 22"/>
                              <a:gd name="T1" fmla="*/ 62 h 112"/>
                              <a:gd name="T2" fmla="*/ 20 w 22"/>
                              <a:gd name="T3" fmla="*/ 0 h 112"/>
                              <a:gd name="T4" fmla="*/ 20 w 22"/>
                              <a:gd name="T5" fmla="*/ 62 h 112"/>
                              <a:gd name="T6" fmla="*/ 20 w 22"/>
                              <a:gd name="T7" fmla="*/ 62 h 112"/>
                              <a:gd name="T8" fmla="*/ 22 w 22"/>
                              <a:gd name="T9" fmla="*/ 77 h 112"/>
                              <a:gd name="T10" fmla="*/ 22 w 22"/>
                              <a:gd name="T11" fmla="*/ 92 h 112"/>
                              <a:gd name="T12" fmla="*/ 15 w 22"/>
                              <a:gd name="T13" fmla="*/ 102 h 112"/>
                              <a:gd name="T14" fmla="*/ 5 w 22"/>
                              <a:gd name="T15" fmla="*/ 112 h 112"/>
                              <a:gd name="T16" fmla="*/ 2 w 22"/>
                              <a:gd name="T17" fmla="*/ 107 h 112"/>
                              <a:gd name="T18" fmla="*/ 0 w 22"/>
                              <a:gd name="T19" fmla="*/ 99 h 112"/>
                              <a:gd name="T20" fmla="*/ 0 w 22"/>
                              <a:gd name="T21" fmla="*/ 92 h 112"/>
                              <a:gd name="T22" fmla="*/ 0 w 22"/>
                              <a:gd name="T23" fmla="*/ 84 h 112"/>
                              <a:gd name="T24" fmla="*/ 5 w 22"/>
                              <a:gd name="T25" fmla="*/ 77 h 112"/>
                              <a:gd name="T26" fmla="*/ 7 w 22"/>
                              <a:gd name="T27" fmla="*/ 72 h 112"/>
                              <a:gd name="T28" fmla="*/ 15 w 22"/>
                              <a:gd name="T29" fmla="*/ 67 h 112"/>
                              <a:gd name="T30" fmla="*/ 20 w 22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12">
                                <a:moveTo>
                                  <a:pt x="20" y="62"/>
                                </a:moveTo>
                                <a:lnTo>
                                  <a:pt x="20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0" y="62"/>
                                </a:moveTo>
                                <a:lnTo>
                                  <a:pt x="22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2"/>
                                </a:lnTo>
                                <a:lnTo>
                                  <a:pt x="5" y="112"/>
                                </a:lnTo>
                                <a:lnTo>
                                  <a:pt x="2" y="107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5" y="77"/>
                                </a:lnTo>
                                <a:lnTo>
                                  <a:pt x="7" y="72"/>
                                </a:lnTo>
                                <a:lnTo>
                                  <a:pt x="15" y="67"/>
                                </a:lnTo>
                                <a:lnTo>
                                  <a:pt x="2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8012"/>
                        <wps:cNvSpPr>
                          <a:spLocks/>
                        </wps:cNvSpPr>
                        <wps:spPr bwMode="auto">
                          <a:xfrm>
                            <a:off x="6787" y="866"/>
                            <a:ext cx="1" cy="62"/>
                          </a:xfrm>
                          <a:custGeom>
                            <a:avLst/>
                            <a:gdLst>
                              <a:gd name="T0" fmla="*/ 62 h 62"/>
                              <a:gd name="T1" fmla="*/ 0 h 62"/>
                              <a:gd name="T2" fmla="*/ 62 h 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2">
                                <a:moveTo>
                                  <a:pt x="0" y="62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8013"/>
                        <wps:cNvSpPr>
                          <a:spLocks/>
                        </wps:cNvSpPr>
                        <wps:spPr bwMode="auto">
                          <a:xfrm>
                            <a:off x="6767" y="928"/>
                            <a:ext cx="22" cy="50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0"/>
                              <a:gd name="T2" fmla="*/ 22 w 22"/>
                              <a:gd name="T3" fmla="*/ 15 h 50"/>
                              <a:gd name="T4" fmla="*/ 22 w 22"/>
                              <a:gd name="T5" fmla="*/ 30 h 50"/>
                              <a:gd name="T6" fmla="*/ 15 w 22"/>
                              <a:gd name="T7" fmla="*/ 40 h 50"/>
                              <a:gd name="T8" fmla="*/ 5 w 22"/>
                              <a:gd name="T9" fmla="*/ 50 h 50"/>
                              <a:gd name="T10" fmla="*/ 2 w 22"/>
                              <a:gd name="T11" fmla="*/ 45 h 50"/>
                              <a:gd name="T12" fmla="*/ 0 w 22"/>
                              <a:gd name="T13" fmla="*/ 37 h 50"/>
                              <a:gd name="T14" fmla="*/ 0 w 22"/>
                              <a:gd name="T15" fmla="*/ 30 h 50"/>
                              <a:gd name="T16" fmla="*/ 0 w 22"/>
                              <a:gd name="T17" fmla="*/ 22 h 50"/>
                              <a:gd name="T18" fmla="*/ 5 w 22"/>
                              <a:gd name="T19" fmla="*/ 15 h 50"/>
                              <a:gd name="T20" fmla="*/ 7 w 22"/>
                              <a:gd name="T21" fmla="*/ 10 h 50"/>
                              <a:gd name="T22" fmla="*/ 15 w 22"/>
                              <a:gd name="T23" fmla="*/ 5 h 50"/>
                              <a:gd name="T24" fmla="*/ 20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8014"/>
                        <wps:cNvSpPr>
                          <a:spLocks noEditPoints="1"/>
                        </wps:cNvSpPr>
                        <wps:spPr bwMode="auto">
                          <a:xfrm>
                            <a:off x="6759" y="828"/>
                            <a:ext cx="25" cy="115"/>
                          </a:xfrm>
                          <a:custGeom>
                            <a:avLst/>
                            <a:gdLst>
                              <a:gd name="T0" fmla="*/ 23 w 25"/>
                              <a:gd name="T1" fmla="*/ 65 h 115"/>
                              <a:gd name="T2" fmla="*/ 18 w 25"/>
                              <a:gd name="T3" fmla="*/ 0 h 115"/>
                              <a:gd name="T4" fmla="*/ 23 w 25"/>
                              <a:gd name="T5" fmla="*/ 65 h 115"/>
                              <a:gd name="T6" fmla="*/ 23 w 25"/>
                              <a:gd name="T7" fmla="*/ 65 h 115"/>
                              <a:gd name="T8" fmla="*/ 25 w 25"/>
                              <a:gd name="T9" fmla="*/ 80 h 115"/>
                              <a:gd name="T10" fmla="*/ 23 w 25"/>
                              <a:gd name="T11" fmla="*/ 92 h 115"/>
                              <a:gd name="T12" fmla="*/ 15 w 25"/>
                              <a:gd name="T13" fmla="*/ 105 h 115"/>
                              <a:gd name="T14" fmla="*/ 5 w 25"/>
                              <a:gd name="T15" fmla="*/ 115 h 115"/>
                              <a:gd name="T16" fmla="*/ 3 w 25"/>
                              <a:gd name="T17" fmla="*/ 107 h 115"/>
                              <a:gd name="T18" fmla="*/ 0 w 25"/>
                              <a:gd name="T19" fmla="*/ 100 h 115"/>
                              <a:gd name="T20" fmla="*/ 0 w 25"/>
                              <a:gd name="T21" fmla="*/ 92 h 115"/>
                              <a:gd name="T22" fmla="*/ 3 w 25"/>
                              <a:gd name="T23" fmla="*/ 88 h 115"/>
                              <a:gd name="T24" fmla="*/ 5 w 25"/>
                              <a:gd name="T25" fmla="*/ 80 h 115"/>
                              <a:gd name="T26" fmla="*/ 10 w 25"/>
                              <a:gd name="T27" fmla="*/ 73 h 115"/>
                              <a:gd name="T28" fmla="*/ 15 w 25"/>
                              <a:gd name="T29" fmla="*/ 68 h 115"/>
                              <a:gd name="T30" fmla="*/ 23 w 25"/>
                              <a:gd name="T31" fmla="*/ 6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5">
                                <a:moveTo>
                                  <a:pt x="23" y="65"/>
                                </a:moveTo>
                                <a:lnTo>
                                  <a:pt x="18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0"/>
                                </a:lnTo>
                                <a:lnTo>
                                  <a:pt x="23" y="92"/>
                                </a:lnTo>
                                <a:lnTo>
                                  <a:pt x="15" y="105"/>
                                </a:lnTo>
                                <a:lnTo>
                                  <a:pt x="5" y="115"/>
                                </a:lnTo>
                                <a:lnTo>
                                  <a:pt x="3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8"/>
                                </a:lnTo>
                                <a:lnTo>
                                  <a:pt x="5" y="80"/>
                                </a:lnTo>
                                <a:lnTo>
                                  <a:pt x="10" y="73"/>
                                </a:lnTo>
                                <a:lnTo>
                                  <a:pt x="15" y="68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8015"/>
                        <wps:cNvSpPr>
                          <a:spLocks/>
                        </wps:cNvSpPr>
                        <wps:spPr bwMode="auto">
                          <a:xfrm>
                            <a:off x="6777" y="828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8016"/>
                        <wps:cNvSpPr>
                          <a:spLocks/>
                        </wps:cNvSpPr>
                        <wps:spPr bwMode="auto">
                          <a:xfrm>
                            <a:off x="6759" y="893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27 h 50"/>
                              <a:gd name="T6" fmla="*/ 15 w 25"/>
                              <a:gd name="T7" fmla="*/ 40 h 50"/>
                              <a:gd name="T8" fmla="*/ 5 w 25"/>
                              <a:gd name="T9" fmla="*/ 50 h 50"/>
                              <a:gd name="T10" fmla="*/ 3 w 25"/>
                              <a:gd name="T11" fmla="*/ 42 h 50"/>
                              <a:gd name="T12" fmla="*/ 0 w 25"/>
                              <a:gd name="T13" fmla="*/ 35 h 50"/>
                              <a:gd name="T14" fmla="*/ 0 w 25"/>
                              <a:gd name="T15" fmla="*/ 27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27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3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8017"/>
                        <wps:cNvSpPr>
                          <a:spLocks noEditPoints="1"/>
                        </wps:cNvSpPr>
                        <wps:spPr bwMode="auto">
                          <a:xfrm>
                            <a:off x="6752" y="791"/>
                            <a:ext cx="25" cy="117"/>
                          </a:xfrm>
                          <a:custGeom>
                            <a:avLst/>
                            <a:gdLst>
                              <a:gd name="T0" fmla="*/ 22 w 25"/>
                              <a:gd name="T1" fmla="*/ 67 h 117"/>
                              <a:gd name="T2" fmla="*/ 25 w 25"/>
                              <a:gd name="T3" fmla="*/ 0 h 117"/>
                              <a:gd name="T4" fmla="*/ 22 w 25"/>
                              <a:gd name="T5" fmla="*/ 67 h 117"/>
                              <a:gd name="T6" fmla="*/ 22 w 25"/>
                              <a:gd name="T7" fmla="*/ 67 h 117"/>
                              <a:gd name="T8" fmla="*/ 25 w 25"/>
                              <a:gd name="T9" fmla="*/ 82 h 117"/>
                              <a:gd name="T10" fmla="*/ 22 w 25"/>
                              <a:gd name="T11" fmla="*/ 95 h 117"/>
                              <a:gd name="T12" fmla="*/ 17 w 25"/>
                              <a:gd name="T13" fmla="*/ 107 h 117"/>
                              <a:gd name="T14" fmla="*/ 7 w 25"/>
                              <a:gd name="T15" fmla="*/ 117 h 117"/>
                              <a:gd name="T16" fmla="*/ 2 w 25"/>
                              <a:gd name="T17" fmla="*/ 110 h 117"/>
                              <a:gd name="T18" fmla="*/ 2 w 25"/>
                              <a:gd name="T19" fmla="*/ 102 h 117"/>
                              <a:gd name="T20" fmla="*/ 0 w 25"/>
                              <a:gd name="T21" fmla="*/ 97 h 117"/>
                              <a:gd name="T22" fmla="*/ 2 w 25"/>
                              <a:gd name="T23" fmla="*/ 90 h 117"/>
                              <a:gd name="T24" fmla="*/ 5 w 25"/>
                              <a:gd name="T25" fmla="*/ 82 h 117"/>
                              <a:gd name="T26" fmla="*/ 10 w 25"/>
                              <a:gd name="T27" fmla="*/ 75 h 117"/>
                              <a:gd name="T28" fmla="*/ 15 w 25"/>
                              <a:gd name="T29" fmla="*/ 70 h 117"/>
                              <a:gd name="T30" fmla="*/ 22 w 25"/>
                              <a:gd name="T31" fmla="*/ 6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7">
                                <a:moveTo>
                                  <a:pt x="22" y="67"/>
                                </a:moveTo>
                                <a:lnTo>
                                  <a:pt x="25" y="0"/>
                                </a:lnTo>
                                <a:lnTo>
                                  <a:pt x="22" y="67"/>
                                </a:lnTo>
                                <a:close/>
                                <a:moveTo>
                                  <a:pt x="22" y="67"/>
                                </a:moveTo>
                                <a:lnTo>
                                  <a:pt x="25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7" y="117"/>
                                </a:lnTo>
                                <a:lnTo>
                                  <a:pt x="2" y="110"/>
                                </a:lnTo>
                                <a:lnTo>
                                  <a:pt x="2" y="102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2"/>
                                </a:lnTo>
                                <a:lnTo>
                                  <a:pt x="10" y="75"/>
                                </a:lnTo>
                                <a:lnTo>
                                  <a:pt x="15" y="70"/>
                                </a:lnTo>
                                <a:lnTo>
                                  <a:pt x="2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8018"/>
                        <wps:cNvSpPr>
                          <a:spLocks/>
                        </wps:cNvSpPr>
                        <wps:spPr bwMode="auto">
                          <a:xfrm>
                            <a:off x="6774" y="791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8019"/>
                        <wps:cNvSpPr>
                          <a:spLocks/>
                        </wps:cNvSpPr>
                        <wps:spPr bwMode="auto">
                          <a:xfrm>
                            <a:off x="6752" y="858"/>
                            <a:ext cx="25" cy="50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28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3 h 50"/>
                              <a:gd name="T12" fmla="*/ 2 w 25"/>
                              <a:gd name="T13" fmla="*/ 35 h 50"/>
                              <a:gd name="T14" fmla="*/ 0 w 25"/>
                              <a:gd name="T15" fmla="*/ 30 h 50"/>
                              <a:gd name="T16" fmla="*/ 2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2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2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28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3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8020"/>
                        <wps:cNvSpPr>
                          <a:spLocks noEditPoints="1"/>
                        </wps:cNvSpPr>
                        <wps:spPr bwMode="auto">
                          <a:xfrm>
                            <a:off x="6747" y="766"/>
                            <a:ext cx="25" cy="110"/>
                          </a:xfrm>
                          <a:custGeom>
                            <a:avLst/>
                            <a:gdLst>
                              <a:gd name="T0" fmla="*/ 20 w 25"/>
                              <a:gd name="T1" fmla="*/ 60 h 110"/>
                              <a:gd name="T2" fmla="*/ 25 w 25"/>
                              <a:gd name="T3" fmla="*/ 0 h 110"/>
                              <a:gd name="T4" fmla="*/ 20 w 25"/>
                              <a:gd name="T5" fmla="*/ 60 h 110"/>
                              <a:gd name="T6" fmla="*/ 20 w 25"/>
                              <a:gd name="T7" fmla="*/ 60 h 110"/>
                              <a:gd name="T8" fmla="*/ 25 w 25"/>
                              <a:gd name="T9" fmla="*/ 75 h 110"/>
                              <a:gd name="T10" fmla="*/ 22 w 25"/>
                              <a:gd name="T11" fmla="*/ 90 h 110"/>
                              <a:gd name="T12" fmla="*/ 17 w 25"/>
                              <a:gd name="T13" fmla="*/ 100 h 110"/>
                              <a:gd name="T14" fmla="*/ 7 w 25"/>
                              <a:gd name="T15" fmla="*/ 110 h 110"/>
                              <a:gd name="T16" fmla="*/ 2 w 25"/>
                              <a:gd name="T17" fmla="*/ 105 h 110"/>
                              <a:gd name="T18" fmla="*/ 0 w 25"/>
                              <a:gd name="T19" fmla="*/ 97 h 110"/>
                              <a:gd name="T20" fmla="*/ 0 w 25"/>
                              <a:gd name="T21" fmla="*/ 90 h 110"/>
                              <a:gd name="T22" fmla="*/ 2 w 25"/>
                              <a:gd name="T23" fmla="*/ 82 h 110"/>
                              <a:gd name="T24" fmla="*/ 5 w 25"/>
                              <a:gd name="T25" fmla="*/ 75 h 110"/>
                              <a:gd name="T26" fmla="*/ 7 w 25"/>
                              <a:gd name="T27" fmla="*/ 70 h 110"/>
                              <a:gd name="T28" fmla="*/ 15 w 25"/>
                              <a:gd name="T29" fmla="*/ 65 h 110"/>
                              <a:gd name="T30" fmla="*/ 20 w 25"/>
                              <a:gd name="T31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0">
                                <a:moveTo>
                                  <a:pt x="20" y="60"/>
                                </a:moveTo>
                                <a:lnTo>
                                  <a:pt x="25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25" y="75"/>
                                </a:lnTo>
                                <a:lnTo>
                                  <a:pt x="22" y="90"/>
                                </a:lnTo>
                                <a:lnTo>
                                  <a:pt x="17" y="100"/>
                                </a:lnTo>
                                <a:lnTo>
                                  <a:pt x="7" y="110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8021"/>
                        <wps:cNvSpPr>
                          <a:spLocks/>
                        </wps:cNvSpPr>
                        <wps:spPr bwMode="auto">
                          <a:xfrm>
                            <a:off x="6767" y="766"/>
                            <a:ext cx="5" cy="60"/>
                          </a:xfrm>
                          <a:custGeom>
                            <a:avLst/>
                            <a:gdLst>
                              <a:gd name="T0" fmla="*/ 0 w 5"/>
                              <a:gd name="T1" fmla="*/ 60 h 60"/>
                              <a:gd name="T2" fmla="*/ 5 w 5"/>
                              <a:gd name="T3" fmla="*/ 0 h 60"/>
                              <a:gd name="T4" fmla="*/ 0 w 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0">
                                <a:moveTo>
                                  <a:pt x="0" y="60"/>
                                </a:moveTo>
                                <a:lnTo>
                                  <a:pt x="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8022"/>
                        <wps:cNvSpPr>
                          <a:spLocks/>
                        </wps:cNvSpPr>
                        <wps:spPr bwMode="auto">
                          <a:xfrm>
                            <a:off x="6747" y="826"/>
                            <a:ext cx="25" cy="50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30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5 h 50"/>
                              <a:gd name="T12" fmla="*/ 0 w 25"/>
                              <a:gd name="T13" fmla="*/ 37 h 50"/>
                              <a:gd name="T14" fmla="*/ 0 w 25"/>
                              <a:gd name="T15" fmla="*/ 30 h 50"/>
                              <a:gd name="T16" fmla="*/ 2 w 25"/>
                              <a:gd name="T17" fmla="*/ 22 h 50"/>
                              <a:gd name="T18" fmla="*/ 5 w 25"/>
                              <a:gd name="T19" fmla="*/ 15 h 50"/>
                              <a:gd name="T20" fmla="*/ 7 w 25"/>
                              <a:gd name="T21" fmla="*/ 10 h 50"/>
                              <a:gd name="T22" fmla="*/ 15 w 25"/>
                              <a:gd name="T23" fmla="*/ 5 h 50"/>
                              <a:gd name="T24" fmla="*/ 20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0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8023"/>
                        <wps:cNvSpPr>
                          <a:spLocks noEditPoints="1"/>
                        </wps:cNvSpPr>
                        <wps:spPr bwMode="auto">
                          <a:xfrm>
                            <a:off x="6739" y="726"/>
                            <a:ext cx="25" cy="112"/>
                          </a:xfrm>
                          <a:custGeom>
                            <a:avLst/>
                            <a:gdLst>
                              <a:gd name="T0" fmla="*/ 20 w 25"/>
                              <a:gd name="T1" fmla="*/ 62 h 112"/>
                              <a:gd name="T2" fmla="*/ 15 w 25"/>
                              <a:gd name="T3" fmla="*/ 0 h 112"/>
                              <a:gd name="T4" fmla="*/ 20 w 25"/>
                              <a:gd name="T5" fmla="*/ 62 h 112"/>
                              <a:gd name="T6" fmla="*/ 23 w 25"/>
                              <a:gd name="T7" fmla="*/ 62 h 112"/>
                              <a:gd name="T8" fmla="*/ 25 w 25"/>
                              <a:gd name="T9" fmla="*/ 77 h 112"/>
                              <a:gd name="T10" fmla="*/ 23 w 25"/>
                              <a:gd name="T11" fmla="*/ 92 h 112"/>
                              <a:gd name="T12" fmla="*/ 18 w 25"/>
                              <a:gd name="T13" fmla="*/ 102 h 112"/>
                              <a:gd name="T14" fmla="*/ 8 w 25"/>
                              <a:gd name="T15" fmla="*/ 112 h 112"/>
                              <a:gd name="T16" fmla="*/ 3 w 25"/>
                              <a:gd name="T17" fmla="*/ 107 h 112"/>
                              <a:gd name="T18" fmla="*/ 3 w 25"/>
                              <a:gd name="T19" fmla="*/ 100 h 112"/>
                              <a:gd name="T20" fmla="*/ 0 w 25"/>
                              <a:gd name="T21" fmla="*/ 92 h 112"/>
                              <a:gd name="T22" fmla="*/ 3 w 25"/>
                              <a:gd name="T23" fmla="*/ 85 h 112"/>
                              <a:gd name="T24" fmla="*/ 5 w 25"/>
                              <a:gd name="T25" fmla="*/ 77 h 112"/>
                              <a:gd name="T26" fmla="*/ 8 w 25"/>
                              <a:gd name="T27" fmla="*/ 72 h 112"/>
                              <a:gd name="T28" fmla="*/ 15 w 25"/>
                              <a:gd name="T29" fmla="*/ 67 h 112"/>
                              <a:gd name="T30" fmla="*/ 23 w 25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2">
                                <a:moveTo>
                                  <a:pt x="20" y="62"/>
                                </a:moveTo>
                                <a:lnTo>
                                  <a:pt x="15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3" y="62"/>
                                </a:moveTo>
                                <a:lnTo>
                                  <a:pt x="25" y="77"/>
                                </a:lnTo>
                                <a:lnTo>
                                  <a:pt x="23" y="92"/>
                                </a:lnTo>
                                <a:lnTo>
                                  <a:pt x="18" y="102"/>
                                </a:lnTo>
                                <a:lnTo>
                                  <a:pt x="8" y="112"/>
                                </a:lnTo>
                                <a:lnTo>
                                  <a:pt x="3" y="107"/>
                                </a:lnTo>
                                <a:lnTo>
                                  <a:pt x="3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8" y="72"/>
                                </a:lnTo>
                                <a:lnTo>
                                  <a:pt x="15" y="67"/>
                                </a:lnTo>
                                <a:lnTo>
                                  <a:pt x="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8024"/>
                        <wps:cNvSpPr>
                          <a:spLocks/>
                        </wps:cNvSpPr>
                        <wps:spPr bwMode="auto">
                          <a:xfrm>
                            <a:off x="6754" y="726"/>
                            <a:ext cx="5" cy="62"/>
                          </a:xfrm>
                          <a:custGeom>
                            <a:avLst/>
                            <a:gdLst>
                              <a:gd name="T0" fmla="*/ 5 w 5"/>
                              <a:gd name="T1" fmla="*/ 62 h 62"/>
                              <a:gd name="T2" fmla="*/ 0 w 5"/>
                              <a:gd name="T3" fmla="*/ 0 h 62"/>
                              <a:gd name="T4" fmla="*/ 5 w 5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2">
                                <a:moveTo>
                                  <a:pt x="5" y="62"/>
                                </a:moveTo>
                                <a:lnTo>
                                  <a:pt x="0" y="0"/>
                                </a:lnTo>
                                <a:lnTo>
                                  <a:pt x="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8025"/>
                        <wps:cNvSpPr>
                          <a:spLocks/>
                        </wps:cNvSpPr>
                        <wps:spPr bwMode="auto">
                          <a:xfrm>
                            <a:off x="6739" y="788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30 h 50"/>
                              <a:gd name="T6" fmla="*/ 18 w 25"/>
                              <a:gd name="T7" fmla="*/ 40 h 50"/>
                              <a:gd name="T8" fmla="*/ 8 w 25"/>
                              <a:gd name="T9" fmla="*/ 50 h 50"/>
                              <a:gd name="T10" fmla="*/ 3 w 25"/>
                              <a:gd name="T11" fmla="*/ 45 h 50"/>
                              <a:gd name="T12" fmla="*/ 3 w 25"/>
                              <a:gd name="T13" fmla="*/ 38 h 50"/>
                              <a:gd name="T14" fmla="*/ 0 w 25"/>
                              <a:gd name="T15" fmla="*/ 30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8 w 25"/>
                              <a:gd name="T21" fmla="*/ 10 h 50"/>
                              <a:gd name="T22" fmla="*/ 15 w 25"/>
                              <a:gd name="T23" fmla="*/ 5 h 50"/>
                              <a:gd name="T24" fmla="*/ 2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30"/>
                                </a:lnTo>
                                <a:lnTo>
                                  <a:pt x="18" y="40"/>
                                </a:lnTo>
                                <a:lnTo>
                                  <a:pt x="8" y="50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8026"/>
                        <wps:cNvSpPr>
                          <a:spLocks noEditPoints="1"/>
                        </wps:cNvSpPr>
                        <wps:spPr bwMode="auto">
                          <a:xfrm>
                            <a:off x="6730" y="691"/>
                            <a:ext cx="22" cy="120"/>
                          </a:xfrm>
                          <a:custGeom>
                            <a:avLst/>
                            <a:gdLst>
                              <a:gd name="T0" fmla="*/ 14 w 22"/>
                              <a:gd name="T1" fmla="*/ 65 h 120"/>
                              <a:gd name="T2" fmla="*/ 2 w 22"/>
                              <a:gd name="T3" fmla="*/ 0 h 120"/>
                              <a:gd name="T4" fmla="*/ 14 w 22"/>
                              <a:gd name="T5" fmla="*/ 65 h 120"/>
                              <a:gd name="T6" fmla="*/ 14 w 22"/>
                              <a:gd name="T7" fmla="*/ 65 h 120"/>
                              <a:gd name="T8" fmla="*/ 19 w 22"/>
                              <a:gd name="T9" fmla="*/ 82 h 120"/>
                              <a:gd name="T10" fmla="*/ 22 w 22"/>
                              <a:gd name="T11" fmla="*/ 95 h 120"/>
                              <a:gd name="T12" fmla="*/ 17 w 22"/>
                              <a:gd name="T13" fmla="*/ 107 h 120"/>
                              <a:gd name="T14" fmla="*/ 9 w 22"/>
                              <a:gd name="T15" fmla="*/ 120 h 120"/>
                              <a:gd name="T16" fmla="*/ 5 w 22"/>
                              <a:gd name="T17" fmla="*/ 112 h 120"/>
                              <a:gd name="T18" fmla="*/ 2 w 22"/>
                              <a:gd name="T19" fmla="*/ 105 h 120"/>
                              <a:gd name="T20" fmla="*/ 0 w 22"/>
                              <a:gd name="T21" fmla="*/ 97 h 120"/>
                              <a:gd name="T22" fmla="*/ 0 w 22"/>
                              <a:gd name="T23" fmla="*/ 90 h 120"/>
                              <a:gd name="T24" fmla="*/ 2 w 22"/>
                              <a:gd name="T25" fmla="*/ 82 h 120"/>
                              <a:gd name="T26" fmla="*/ 5 w 22"/>
                              <a:gd name="T27" fmla="*/ 75 h 120"/>
                              <a:gd name="T28" fmla="*/ 9 w 22"/>
                              <a:gd name="T29" fmla="*/ 70 h 120"/>
                              <a:gd name="T30" fmla="*/ 14 w 22"/>
                              <a:gd name="T31" fmla="*/ 6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20">
                                <a:moveTo>
                                  <a:pt x="14" y="65"/>
                                </a:moveTo>
                                <a:lnTo>
                                  <a:pt x="2" y="0"/>
                                </a:lnTo>
                                <a:lnTo>
                                  <a:pt x="14" y="65"/>
                                </a:lnTo>
                                <a:close/>
                                <a:moveTo>
                                  <a:pt x="14" y="65"/>
                                </a:moveTo>
                                <a:lnTo>
                                  <a:pt x="19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9" y="120"/>
                                </a:lnTo>
                                <a:lnTo>
                                  <a:pt x="5" y="112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9" y="70"/>
                                </a:lnTo>
                                <a:lnTo>
                                  <a:pt x="1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8027"/>
                        <wps:cNvSpPr>
                          <a:spLocks/>
                        </wps:cNvSpPr>
                        <wps:spPr bwMode="auto">
                          <a:xfrm>
                            <a:off x="6732" y="691"/>
                            <a:ext cx="12" cy="65"/>
                          </a:xfrm>
                          <a:custGeom>
                            <a:avLst/>
                            <a:gdLst>
                              <a:gd name="T0" fmla="*/ 12 w 12"/>
                              <a:gd name="T1" fmla="*/ 65 h 65"/>
                              <a:gd name="T2" fmla="*/ 0 w 12"/>
                              <a:gd name="T3" fmla="*/ 0 h 65"/>
                              <a:gd name="T4" fmla="*/ 12 w 1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5">
                                <a:moveTo>
                                  <a:pt x="12" y="65"/>
                                </a:moveTo>
                                <a:lnTo>
                                  <a:pt x="0" y="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8028"/>
                        <wps:cNvSpPr>
                          <a:spLocks/>
                        </wps:cNvSpPr>
                        <wps:spPr bwMode="auto">
                          <a:xfrm>
                            <a:off x="6730" y="756"/>
                            <a:ext cx="22" cy="55"/>
                          </a:xfrm>
                          <a:custGeom>
                            <a:avLst/>
                            <a:gdLst>
                              <a:gd name="T0" fmla="*/ 14 w 22"/>
                              <a:gd name="T1" fmla="*/ 0 h 55"/>
                              <a:gd name="T2" fmla="*/ 19 w 22"/>
                              <a:gd name="T3" fmla="*/ 17 h 55"/>
                              <a:gd name="T4" fmla="*/ 22 w 22"/>
                              <a:gd name="T5" fmla="*/ 30 h 55"/>
                              <a:gd name="T6" fmla="*/ 17 w 22"/>
                              <a:gd name="T7" fmla="*/ 42 h 55"/>
                              <a:gd name="T8" fmla="*/ 9 w 22"/>
                              <a:gd name="T9" fmla="*/ 55 h 55"/>
                              <a:gd name="T10" fmla="*/ 5 w 22"/>
                              <a:gd name="T11" fmla="*/ 47 h 55"/>
                              <a:gd name="T12" fmla="*/ 2 w 22"/>
                              <a:gd name="T13" fmla="*/ 40 h 55"/>
                              <a:gd name="T14" fmla="*/ 0 w 22"/>
                              <a:gd name="T15" fmla="*/ 32 h 55"/>
                              <a:gd name="T16" fmla="*/ 0 w 22"/>
                              <a:gd name="T17" fmla="*/ 25 h 55"/>
                              <a:gd name="T18" fmla="*/ 2 w 22"/>
                              <a:gd name="T19" fmla="*/ 17 h 55"/>
                              <a:gd name="T20" fmla="*/ 5 w 22"/>
                              <a:gd name="T21" fmla="*/ 10 h 55"/>
                              <a:gd name="T22" fmla="*/ 9 w 22"/>
                              <a:gd name="T23" fmla="*/ 5 h 55"/>
                              <a:gd name="T24" fmla="*/ 14 w 22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5">
                                <a:moveTo>
                                  <a:pt x="14" y="0"/>
                                </a:moveTo>
                                <a:lnTo>
                                  <a:pt x="19" y="17"/>
                                </a:lnTo>
                                <a:lnTo>
                                  <a:pt x="22" y="30"/>
                                </a:lnTo>
                                <a:lnTo>
                                  <a:pt x="17" y="42"/>
                                </a:lnTo>
                                <a:lnTo>
                                  <a:pt x="9" y="55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9" y="5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8029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8030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8031"/>
                        <wps:cNvSpPr>
                          <a:spLocks noEditPoints="1"/>
                        </wps:cNvSpPr>
                        <wps:spPr bwMode="auto">
                          <a:xfrm>
                            <a:off x="6712" y="888"/>
                            <a:ext cx="57" cy="95"/>
                          </a:xfrm>
                          <a:custGeom>
                            <a:avLst/>
                            <a:gdLst>
                              <a:gd name="T0" fmla="*/ 27 w 57"/>
                              <a:gd name="T1" fmla="*/ 55 h 95"/>
                              <a:gd name="T2" fmla="*/ 40 w 57"/>
                              <a:gd name="T3" fmla="*/ 60 h 95"/>
                              <a:gd name="T4" fmla="*/ 50 w 57"/>
                              <a:gd name="T5" fmla="*/ 70 h 95"/>
                              <a:gd name="T6" fmla="*/ 55 w 57"/>
                              <a:gd name="T7" fmla="*/ 82 h 95"/>
                              <a:gd name="T8" fmla="*/ 57 w 57"/>
                              <a:gd name="T9" fmla="*/ 95 h 95"/>
                              <a:gd name="T10" fmla="*/ 52 w 57"/>
                              <a:gd name="T11" fmla="*/ 95 h 95"/>
                              <a:gd name="T12" fmla="*/ 47 w 57"/>
                              <a:gd name="T13" fmla="*/ 90 h 95"/>
                              <a:gd name="T14" fmla="*/ 42 w 57"/>
                              <a:gd name="T15" fmla="*/ 87 h 95"/>
                              <a:gd name="T16" fmla="*/ 37 w 57"/>
                              <a:gd name="T17" fmla="*/ 82 h 95"/>
                              <a:gd name="T18" fmla="*/ 30 w 57"/>
                              <a:gd name="T19" fmla="*/ 70 h 95"/>
                              <a:gd name="T20" fmla="*/ 27 w 57"/>
                              <a:gd name="T21" fmla="*/ 55 h 95"/>
                              <a:gd name="T22" fmla="*/ 27 w 57"/>
                              <a:gd name="T23" fmla="*/ 55 h 95"/>
                              <a:gd name="T24" fmla="*/ 0 w 57"/>
                              <a:gd name="T25" fmla="*/ 0 h 95"/>
                              <a:gd name="T26" fmla="*/ 27 w 57"/>
                              <a:gd name="T27" fmla="*/ 5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95">
                                <a:moveTo>
                                  <a:pt x="27" y="55"/>
                                </a:moveTo>
                                <a:lnTo>
                                  <a:pt x="40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7" y="95"/>
                                </a:lnTo>
                                <a:lnTo>
                                  <a:pt x="52" y="95"/>
                                </a:lnTo>
                                <a:lnTo>
                                  <a:pt x="47" y="90"/>
                                </a:lnTo>
                                <a:lnTo>
                                  <a:pt x="42" y="87"/>
                                </a:lnTo>
                                <a:lnTo>
                                  <a:pt x="37" y="82"/>
                                </a:lnTo>
                                <a:lnTo>
                                  <a:pt x="30" y="7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8032"/>
                        <wps:cNvSpPr>
                          <a:spLocks/>
                        </wps:cNvSpPr>
                        <wps:spPr bwMode="auto">
                          <a:xfrm>
                            <a:off x="6739" y="943"/>
                            <a:ext cx="30" cy="4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40"/>
                              <a:gd name="T2" fmla="*/ 13 w 30"/>
                              <a:gd name="T3" fmla="*/ 5 h 40"/>
                              <a:gd name="T4" fmla="*/ 23 w 30"/>
                              <a:gd name="T5" fmla="*/ 15 h 40"/>
                              <a:gd name="T6" fmla="*/ 28 w 30"/>
                              <a:gd name="T7" fmla="*/ 27 h 40"/>
                              <a:gd name="T8" fmla="*/ 30 w 30"/>
                              <a:gd name="T9" fmla="*/ 40 h 40"/>
                              <a:gd name="T10" fmla="*/ 25 w 30"/>
                              <a:gd name="T11" fmla="*/ 40 h 40"/>
                              <a:gd name="T12" fmla="*/ 20 w 30"/>
                              <a:gd name="T13" fmla="*/ 35 h 40"/>
                              <a:gd name="T14" fmla="*/ 15 w 30"/>
                              <a:gd name="T15" fmla="*/ 32 h 40"/>
                              <a:gd name="T16" fmla="*/ 10 w 30"/>
                              <a:gd name="T17" fmla="*/ 27 h 40"/>
                              <a:gd name="T18" fmla="*/ 3 w 30"/>
                              <a:gd name="T19" fmla="*/ 15 h 40"/>
                              <a:gd name="T20" fmla="*/ 0 w 30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40">
                                <a:moveTo>
                                  <a:pt x="0" y="0"/>
                                </a:moveTo>
                                <a:lnTo>
                                  <a:pt x="13" y="5"/>
                                </a:lnTo>
                                <a:lnTo>
                                  <a:pt x="23" y="15"/>
                                </a:lnTo>
                                <a:lnTo>
                                  <a:pt x="28" y="27"/>
                                </a:lnTo>
                                <a:lnTo>
                                  <a:pt x="30" y="40"/>
                                </a:lnTo>
                                <a:lnTo>
                                  <a:pt x="25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2"/>
                                </a:lnTo>
                                <a:lnTo>
                                  <a:pt x="10" y="27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8033"/>
                        <wps:cNvSpPr>
                          <a:spLocks/>
                        </wps:cNvSpPr>
                        <wps:spPr bwMode="auto">
                          <a:xfrm>
                            <a:off x="6712" y="888"/>
                            <a:ext cx="27" cy="55"/>
                          </a:xfrm>
                          <a:custGeom>
                            <a:avLst/>
                            <a:gdLst>
                              <a:gd name="T0" fmla="*/ 27 w 27"/>
                              <a:gd name="T1" fmla="*/ 55 h 55"/>
                              <a:gd name="T2" fmla="*/ 0 w 27"/>
                              <a:gd name="T3" fmla="*/ 0 h 55"/>
                              <a:gd name="T4" fmla="*/ 27 w 2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8034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8035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8036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8037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8038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8039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8040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8041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8042"/>
                        <wps:cNvSpPr>
                          <a:spLocks/>
                        </wps:cNvSpPr>
                        <wps:spPr bwMode="auto">
                          <a:xfrm>
                            <a:off x="6715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8043"/>
                        <wps:cNvSpPr>
                          <a:spLocks/>
                        </wps:cNvSpPr>
                        <wps:spPr bwMode="auto">
                          <a:xfrm>
                            <a:off x="6715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8044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8045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8046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8047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8048"/>
                        <wps:cNvSpPr>
                          <a:spLocks/>
                        </wps:cNvSpPr>
                        <wps:spPr bwMode="auto">
                          <a:xfrm>
                            <a:off x="6665" y="743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8049"/>
                        <wps:cNvSpPr>
                          <a:spLocks/>
                        </wps:cNvSpPr>
                        <wps:spPr bwMode="auto">
                          <a:xfrm>
                            <a:off x="6665" y="743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8050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8051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8052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8053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8054"/>
                        <wps:cNvSpPr>
                          <a:spLocks noEditPoints="1"/>
                        </wps:cNvSpPr>
                        <wps:spPr bwMode="auto">
                          <a:xfrm>
                            <a:off x="6638" y="1235"/>
                            <a:ext cx="82" cy="80"/>
                          </a:xfrm>
                          <a:custGeom>
                            <a:avLst/>
                            <a:gdLst>
                              <a:gd name="T0" fmla="*/ 42 w 82"/>
                              <a:gd name="T1" fmla="*/ 50 h 80"/>
                              <a:gd name="T2" fmla="*/ 82 w 82"/>
                              <a:gd name="T3" fmla="*/ 0 h 80"/>
                              <a:gd name="T4" fmla="*/ 42 w 82"/>
                              <a:gd name="T5" fmla="*/ 50 h 80"/>
                              <a:gd name="T6" fmla="*/ 42 w 82"/>
                              <a:gd name="T7" fmla="*/ 50 h 80"/>
                              <a:gd name="T8" fmla="*/ 37 w 82"/>
                              <a:gd name="T9" fmla="*/ 65 h 80"/>
                              <a:gd name="T10" fmla="*/ 27 w 82"/>
                              <a:gd name="T11" fmla="*/ 75 h 80"/>
                              <a:gd name="T12" fmla="*/ 15 w 82"/>
                              <a:gd name="T13" fmla="*/ 80 h 80"/>
                              <a:gd name="T14" fmla="*/ 0 w 82"/>
                              <a:gd name="T15" fmla="*/ 80 h 80"/>
                              <a:gd name="T16" fmla="*/ 2 w 82"/>
                              <a:gd name="T17" fmla="*/ 72 h 80"/>
                              <a:gd name="T18" fmla="*/ 5 w 82"/>
                              <a:gd name="T19" fmla="*/ 67 h 80"/>
                              <a:gd name="T20" fmla="*/ 10 w 82"/>
                              <a:gd name="T21" fmla="*/ 60 h 80"/>
                              <a:gd name="T22" fmla="*/ 15 w 82"/>
                              <a:gd name="T23" fmla="*/ 55 h 80"/>
                              <a:gd name="T24" fmla="*/ 19 w 82"/>
                              <a:gd name="T25" fmla="*/ 52 h 80"/>
                              <a:gd name="T26" fmla="*/ 27 w 82"/>
                              <a:gd name="T27" fmla="*/ 50 h 80"/>
                              <a:gd name="T28" fmla="*/ 34 w 82"/>
                              <a:gd name="T29" fmla="*/ 50 h 80"/>
                              <a:gd name="T30" fmla="*/ 42 w 82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42" y="50"/>
                                </a:moveTo>
                                <a:lnTo>
                                  <a:pt x="82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5"/>
                                </a:lnTo>
                                <a:lnTo>
                                  <a:pt x="27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7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19" y="52"/>
                                </a:lnTo>
                                <a:lnTo>
                                  <a:pt x="27" y="50"/>
                                </a:lnTo>
                                <a:lnTo>
                                  <a:pt x="34" y="50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8055"/>
                        <wps:cNvSpPr>
                          <a:spLocks/>
                        </wps:cNvSpPr>
                        <wps:spPr bwMode="auto">
                          <a:xfrm>
                            <a:off x="6680" y="1235"/>
                            <a:ext cx="40" cy="50"/>
                          </a:xfrm>
                          <a:custGeom>
                            <a:avLst/>
                            <a:gdLst>
                              <a:gd name="T0" fmla="*/ 0 w 40"/>
                              <a:gd name="T1" fmla="*/ 50 h 50"/>
                              <a:gd name="T2" fmla="*/ 40 w 40"/>
                              <a:gd name="T3" fmla="*/ 0 h 50"/>
                              <a:gd name="T4" fmla="*/ 0 w 4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0">
                                <a:moveTo>
                                  <a:pt x="0" y="50"/>
                                </a:moveTo>
                                <a:lnTo>
                                  <a:pt x="4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8056"/>
                        <wps:cNvSpPr>
                          <a:spLocks/>
                        </wps:cNvSpPr>
                        <wps:spPr bwMode="auto">
                          <a:xfrm>
                            <a:off x="6638" y="1285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7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2 h 30"/>
                              <a:gd name="T12" fmla="*/ 5 w 42"/>
                              <a:gd name="T13" fmla="*/ 17 h 30"/>
                              <a:gd name="T14" fmla="*/ 10 w 42"/>
                              <a:gd name="T15" fmla="*/ 10 h 30"/>
                              <a:gd name="T16" fmla="*/ 15 w 42"/>
                              <a:gd name="T17" fmla="*/ 5 h 30"/>
                              <a:gd name="T18" fmla="*/ 19 w 42"/>
                              <a:gd name="T19" fmla="*/ 2 h 30"/>
                              <a:gd name="T20" fmla="*/ 27 w 42"/>
                              <a:gd name="T21" fmla="*/ 0 h 30"/>
                              <a:gd name="T22" fmla="*/ 34 w 42"/>
                              <a:gd name="T23" fmla="*/ 0 h 30"/>
                              <a:gd name="T24" fmla="*/ 42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7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19" y="2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8057"/>
                        <wps:cNvSpPr>
                          <a:spLocks noEditPoints="1"/>
                        </wps:cNvSpPr>
                        <wps:spPr bwMode="auto">
                          <a:xfrm>
                            <a:off x="6655" y="1200"/>
                            <a:ext cx="77" cy="80"/>
                          </a:xfrm>
                          <a:custGeom>
                            <a:avLst/>
                            <a:gdLst>
                              <a:gd name="T0" fmla="*/ 42 w 77"/>
                              <a:gd name="T1" fmla="*/ 52 h 80"/>
                              <a:gd name="T2" fmla="*/ 77 w 77"/>
                              <a:gd name="T3" fmla="*/ 0 h 80"/>
                              <a:gd name="T4" fmla="*/ 42 w 77"/>
                              <a:gd name="T5" fmla="*/ 52 h 80"/>
                              <a:gd name="T6" fmla="*/ 42 w 77"/>
                              <a:gd name="T7" fmla="*/ 52 h 80"/>
                              <a:gd name="T8" fmla="*/ 35 w 77"/>
                              <a:gd name="T9" fmla="*/ 65 h 80"/>
                              <a:gd name="T10" fmla="*/ 25 w 77"/>
                              <a:gd name="T11" fmla="*/ 75 h 80"/>
                              <a:gd name="T12" fmla="*/ 15 w 77"/>
                              <a:gd name="T13" fmla="*/ 80 h 80"/>
                              <a:gd name="T14" fmla="*/ 0 w 77"/>
                              <a:gd name="T15" fmla="*/ 80 h 80"/>
                              <a:gd name="T16" fmla="*/ 2 w 77"/>
                              <a:gd name="T17" fmla="*/ 75 h 80"/>
                              <a:gd name="T18" fmla="*/ 5 w 77"/>
                              <a:gd name="T19" fmla="*/ 67 h 80"/>
                              <a:gd name="T20" fmla="*/ 10 w 77"/>
                              <a:gd name="T21" fmla="*/ 62 h 80"/>
                              <a:gd name="T22" fmla="*/ 15 w 77"/>
                              <a:gd name="T23" fmla="*/ 57 h 80"/>
                              <a:gd name="T24" fmla="*/ 20 w 77"/>
                              <a:gd name="T25" fmla="*/ 52 h 80"/>
                              <a:gd name="T26" fmla="*/ 27 w 77"/>
                              <a:gd name="T27" fmla="*/ 50 h 80"/>
                              <a:gd name="T28" fmla="*/ 35 w 77"/>
                              <a:gd name="T29" fmla="*/ 50 h 80"/>
                              <a:gd name="T30" fmla="*/ 42 w 77"/>
                              <a:gd name="T31" fmla="*/ 5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42" y="52"/>
                                </a:moveTo>
                                <a:lnTo>
                                  <a:pt x="77" y="0"/>
                                </a:lnTo>
                                <a:lnTo>
                                  <a:pt x="42" y="52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5"/>
                                </a:lnTo>
                                <a:lnTo>
                                  <a:pt x="25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5"/>
                                </a:lnTo>
                                <a:lnTo>
                                  <a:pt x="5" y="67"/>
                                </a:lnTo>
                                <a:lnTo>
                                  <a:pt x="10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5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8058"/>
                        <wps:cNvSpPr>
                          <a:spLocks/>
                        </wps:cNvSpPr>
                        <wps:spPr bwMode="auto">
                          <a:xfrm>
                            <a:off x="6697" y="1200"/>
                            <a:ext cx="35" cy="52"/>
                          </a:xfrm>
                          <a:custGeom>
                            <a:avLst/>
                            <a:gdLst>
                              <a:gd name="T0" fmla="*/ 0 w 35"/>
                              <a:gd name="T1" fmla="*/ 52 h 52"/>
                              <a:gd name="T2" fmla="*/ 35 w 35"/>
                              <a:gd name="T3" fmla="*/ 0 h 52"/>
                              <a:gd name="T4" fmla="*/ 0 w 3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0" y="52"/>
                                </a:moveTo>
                                <a:lnTo>
                                  <a:pt x="3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8059"/>
                        <wps:cNvSpPr>
                          <a:spLocks/>
                        </wps:cNvSpPr>
                        <wps:spPr bwMode="auto">
                          <a:xfrm>
                            <a:off x="6655" y="125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0"/>
                              <a:gd name="T2" fmla="*/ 35 w 42"/>
                              <a:gd name="T3" fmla="*/ 15 h 30"/>
                              <a:gd name="T4" fmla="*/ 25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2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8060"/>
                        <wps:cNvSpPr>
                          <a:spLocks noEditPoints="1"/>
                        </wps:cNvSpPr>
                        <wps:spPr bwMode="auto">
                          <a:xfrm>
                            <a:off x="6670" y="1170"/>
                            <a:ext cx="84" cy="80"/>
                          </a:xfrm>
                          <a:custGeom>
                            <a:avLst/>
                            <a:gdLst>
                              <a:gd name="T0" fmla="*/ 42 w 84"/>
                              <a:gd name="T1" fmla="*/ 50 h 80"/>
                              <a:gd name="T2" fmla="*/ 84 w 84"/>
                              <a:gd name="T3" fmla="*/ 0 h 80"/>
                              <a:gd name="T4" fmla="*/ 42 w 84"/>
                              <a:gd name="T5" fmla="*/ 50 h 80"/>
                              <a:gd name="T6" fmla="*/ 42 w 84"/>
                              <a:gd name="T7" fmla="*/ 50 h 80"/>
                              <a:gd name="T8" fmla="*/ 37 w 84"/>
                              <a:gd name="T9" fmla="*/ 62 h 80"/>
                              <a:gd name="T10" fmla="*/ 27 w 84"/>
                              <a:gd name="T11" fmla="*/ 72 h 80"/>
                              <a:gd name="T12" fmla="*/ 15 w 84"/>
                              <a:gd name="T13" fmla="*/ 77 h 80"/>
                              <a:gd name="T14" fmla="*/ 0 w 84"/>
                              <a:gd name="T15" fmla="*/ 80 h 80"/>
                              <a:gd name="T16" fmla="*/ 2 w 84"/>
                              <a:gd name="T17" fmla="*/ 72 h 80"/>
                              <a:gd name="T18" fmla="*/ 5 w 84"/>
                              <a:gd name="T19" fmla="*/ 65 h 80"/>
                              <a:gd name="T20" fmla="*/ 10 w 84"/>
                              <a:gd name="T21" fmla="*/ 60 h 80"/>
                              <a:gd name="T22" fmla="*/ 15 w 84"/>
                              <a:gd name="T23" fmla="*/ 55 h 80"/>
                              <a:gd name="T24" fmla="*/ 20 w 84"/>
                              <a:gd name="T25" fmla="*/ 50 h 80"/>
                              <a:gd name="T26" fmla="*/ 27 w 84"/>
                              <a:gd name="T27" fmla="*/ 50 h 80"/>
                              <a:gd name="T28" fmla="*/ 35 w 84"/>
                              <a:gd name="T29" fmla="*/ 47 h 80"/>
                              <a:gd name="T30" fmla="*/ 42 w 84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50"/>
                                </a:moveTo>
                                <a:lnTo>
                                  <a:pt x="84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5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8061"/>
                        <wps:cNvSpPr>
                          <a:spLocks/>
                        </wps:cNvSpPr>
                        <wps:spPr bwMode="auto">
                          <a:xfrm>
                            <a:off x="6712" y="1170"/>
                            <a:ext cx="42" cy="50"/>
                          </a:xfrm>
                          <a:custGeom>
                            <a:avLst/>
                            <a:gdLst>
                              <a:gd name="T0" fmla="*/ 0 w 42"/>
                              <a:gd name="T1" fmla="*/ 50 h 50"/>
                              <a:gd name="T2" fmla="*/ 42 w 42"/>
                              <a:gd name="T3" fmla="*/ 0 h 50"/>
                              <a:gd name="T4" fmla="*/ 0 w 4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0">
                                <a:moveTo>
                                  <a:pt x="0" y="50"/>
                                </a:moveTo>
                                <a:lnTo>
                                  <a:pt x="4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8062"/>
                        <wps:cNvSpPr>
                          <a:spLocks/>
                        </wps:cNvSpPr>
                        <wps:spPr bwMode="auto">
                          <a:xfrm>
                            <a:off x="6670" y="1217"/>
                            <a:ext cx="42" cy="33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3"/>
                              <a:gd name="T2" fmla="*/ 37 w 42"/>
                              <a:gd name="T3" fmla="*/ 15 h 33"/>
                              <a:gd name="T4" fmla="*/ 27 w 42"/>
                              <a:gd name="T5" fmla="*/ 25 h 33"/>
                              <a:gd name="T6" fmla="*/ 15 w 42"/>
                              <a:gd name="T7" fmla="*/ 30 h 33"/>
                              <a:gd name="T8" fmla="*/ 0 w 42"/>
                              <a:gd name="T9" fmla="*/ 33 h 33"/>
                              <a:gd name="T10" fmla="*/ 2 w 42"/>
                              <a:gd name="T11" fmla="*/ 25 h 33"/>
                              <a:gd name="T12" fmla="*/ 5 w 42"/>
                              <a:gd name="T13" fmla="*/ 18 h 33"/>
                              <a:gd name="T14" fmla="*/ 10 w 42"/>
                              <a:gd name="T15" fmla="*/ 13 h 33"/>
                              <a:gd name="T16" fmla="*/ 15 w 42"/>
                              <a:gd name="T17" fmla="*/ 8 h 33"/>
                              <a:gd name="T18" fmla="*/ 20 w 42"/>
                              <a:gd name="T19" fmla="*/ 3 h 33"/>
                              <a:gd name="T20" fmla="*/ 27 w 42"/>
                              <a:gd name="T21" fmla="*/ 3 h 33"/>
                              <a:gd name="T22" fmla="*/ 35 w 42"/>
                              <a:gd name="T23" fmla="*/ 0 h 33"/>
                              <a:gd name="T24" fmla="*/ 42 w 42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3">
                                <a:moveTo>
                                  <a:pt x="42" y="3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3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8063"/>
                        <wps:cNvSpPr>
                          <a:spLocks noEditPoints="1"/>
                        </wps:cNvSpPr>
                        <wps:spPr bwMode="auto">
                          <a:xfrm>
                            <a:off x="6685" y="1145"/>
                            <a:ext cx="82" cy="75"/>
                          </a:xfrm>
                          <a:custGeom>
                            <a:avLst/>
                            <a:gdLst>
                              <a:gd name="T0" fmla="*/ 42 w 82"/>
                              <a:gd name="T1" fmla="*/ 45 h 75"/>
                              <a:gd name="T2" fmla="*/ 82 w 82"/>
                              <a:gd name="T3" fmla="*/ 0 h 75"/>
                              <a:gd name="T4" fmla="*/ 42 w 82"/>
                              <a:gd name="T5" fmla="*/ 45 h 75"/>
                              <a:gd name="T6" fmla="*/ 42 w 82"/>
                              <a:gd name="T7" fmla="*/ 45 h 75"/>
                              <a:gd name="T8" fmla="*/ 35 w 82"/>
                              <a:gd name="T9" fmla="*/ 60 h 75"/>
                              <a:gd name="T10" fmla="*/ 27 w 82"/>
                              <a:gd name="T11" fmla="*/ 70 h 75"/>
                              <a:gd name="T12" fmla="*/ 15 w 82"/>
                              <a:gd name="T13" fmla="*/ 75 h 75"/>
                              <a:gd name="T14" fmla="*/ 0 w 82"/>
                              <a:gd name="T15" fmla="*/ 75 h 75"/>
                              <a:gd name="T16" fmla="*/ 2 w 82"/>
                              <a:gd name="T17" fmla="*/ 70 h 75"/>
                              <a:gd name="T18" fmla="*/ 5 w 82"/>
                              <a:gd name="T19" fmla="*/ 62 h 75"/>
                              <a:gd name="T20" fmla="*/ 10 w 82"/>
                              <a:gd name="T21" fmla="*/ 57 h 75"/>
                              <a:gd name="T22" fmla="*/ 15 w 82"/>
                              <a:gd name="T23" fmla="*/ 52 h 75"/>
                              <a:gd name="T24" fmla="*/ 20 w 82"/>
                              <a:gd name="T25" fmla="*/ 47 h 75"/>
                              <a:gd name="T26" fmla="*/ 27 w 82"/>
                              <a:gd name="T27" fmla="*/ 45 h 75"/>
                              <a:gd name="T28" fmla="*/ 35 w 82"/>
                              <a:gd name="T29" fmla="*/ 45 h 75"/>
                              <a:gd name="T30" fmla="*/ 42 w 82"/>
                              <a:gd name="T31" fmla="*/ 4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75">
                                <a:moveTo>
                                  <a:pt x="42" y="45"/>
                                </a:moveTo>
                                <a:lnTo>
                                  <a:pt x="82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5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5" y="62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7" y="45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8064"/>
                        <wps:cNvSpPr>
                          <a:spLocks/>
                        </wps:cNvSpPr>
                        <wps:spPr bwMode="auto">
                          <a:xfrm>
                            <a:off x="6727" y="1145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8065"/>
                        <wps:cNvSpPr>
                          <a:spLocks/>
                        </wps:cNvSpPr>
                        <wps:spPr bwMode="auto">
                          <a:xfrm>
                            <a:off x="6685" y="119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5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8066"/>
                        <wps:cNvSpPr>
                          <a:spLocks noEditPoints="1"/>
                        </wps:cNvSpPr>
                        <wps:spPr bwMode="auto">
                          <a:xfrm>
                            <a:off x="6702" y="1103"/>
                            <a:ext cx="75" cy="84"/>
                          </a:xfrm>
                          <a:custGeom>
                            <a:avLst/>
                            <a:gdLst>
                              <a:gd name="T0" fmla="*/ 42 w 75"/>
                              <a:gd name="T1" fmla="*/ 55 h 84"/>
                              <a:gd name="T2" fmla="*/ 75 w 75"/>
                              <a:gd name="T3" fmla="*/ 0 h 84"/>
                              <a:gd name="T4" fmla="*/ 42 w 75"/>
                              <a:gd name="T5" fmla="*/ 55 h 84"/>
                              <a:gd name="T6" fmla="*/ 42 w 75"/>
                              <a:gd name="T7" fmla="*/ 52 h 84"/>
                              <a:gd name="T8" fmla="*/ 35 w 75"/>
                              <a:gd name="T9" fmla="*/ 67 h 84"/>
                              <a:gd name="T10" fmla="*/ 25 w 75"/>
                              <a:gd name="T11" fmla="*/ 77 h 84"/>
                              <a:gd name="T12" fmla="*/ 15 w 75"/>
                              <a:gd name="T13" fmla="*/ 82 h 84"/>
                              <a:gd name="T14" fmla="*/ 0 w 75"/>
                              <a:gd name="T15" fmla="*/ 84 h 84"/>
                              <a:gd name="T16" fmla="*/ 3 w 75"/>
                              <a:gd name="T17" fmla="*/ 77 h 84"/>
                              <a:gd name="T18" fmla="*/ 5 w 75"/>
                              <a:gd name="T19" fmla="*/ 69 h 84"/>
                              <a:gd name="T20" fmla="*/ 8 w 75"/>
                              <a:gd name="T21" fmla="*/ 65 h 84"/>
                              <a:gd name="T22" fmla="*/ 13 w 75"/>
                              <a:gd name="T23" fmla="*/ 60 h 84"/>
                              <a:gd name="T24" fmla="*/ 20 w 75"/>
                              <a:gd name="T25" fmla="*/ 55 h 84"/>
                              <a:gd name="T26" fmla="*/ 28 w 75"/>
                              <a:gd name="T27" fmla="*/ 52 h 84"/>
                              <a:gd name="T28" fmla="*/ 35 w 75"/>
                              <a:gd name="T29" fmla="*/ 52 h 84"/>
                              <a:gd name="T30" fmla="*/ 42 w 75"/>
                              <a:gd name="T31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84">
                                <a:moveTo>
                                  <a:pt x="42" y="55"/>
                                </a:moveTo>
                                <a:lnTo>
                                  <a:pt x="75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7"/>
                                </a:lnTo>
                                <a:lnTo>
                                  <a:pt x="25" y="77"/>
                                </a:lnTo>
                                <a:lnTo>
                                  <a:pt x="15" y="8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5" y="69"/>
                                </a:lnTo>
                                <a:lnTo>
                                  <a:pt x="8" y="65"/>
                                </a:lnTo>
                                <a:lnTo>
                                  <a:pt x="13" y="60"/>
                                </a:lnTo>
                                <a:lnTo>
                                  <a:pt x="20" y="55"/>
                                </a:lnTo>
                                <a:lnTo>
                                  <a:pt x="28" y="52"/>
                                </a:lnTo>
                                <a:lnTo>
                                  <a:pt x="35" y="52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8067"/>
                        <wps:cNvSpPr>
                          <a:spLocks/>
                        </wps:cNvSpPr>
                        <wps:spPr bwMode="auto">
                          <a:xfrm>
                            <a:off x="6744" y="1103"/>
                            <a:ext cx="33" cy="55"/>
                          </a:xfrm>
                          <a:custGeom>
                            <a:avLst/>
                            <a:gdLst>
                              <a:gd name="T0" fmla="*/ 0 w 33"/>
                              <a:gd name="T1" fmla="*/ 55 h 55"/>
                              <a:gd name="T2" fmla="*/ 33 w 33"/>
                              <a:gd name="T3" fmla="*/ 0 h 55"/>
                              <a:gd name="T4" fmla="*/ 0 w 3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5">
                                <a:moveTo>
                                  <a:pt x="0" y="55"/>
                                </a:moveTo>
                                <a:lnTo>
                                  <a:pt x="3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8068"/>
                        <wps:cNvSpPr>
                          <a:spLocks/>
                        </wps:cNvSpPr>
                        <wps:spPr bwMode="auto">
                          <a:xfrm>
                            <a:off x="6702" y="1155"/>
                            <a:ext cx="42" cy="3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2"/>
                              <a:gd name="T2" fmla="*/ 35 w 42"/>
                              <a:gd name="T3" fmla="*/ 15 h 32"/>
                              <a:gd name="T4" fmla="*/ 25 w 42"/>
                              <a:gd name="T5" fmla="*/ 25 h 32"/>
                              <a:gd name="T6" fmla="*/ 15 w 42"/>
                              <a:gd name="T7" fmla="*/ 30 h 32"/>
                              <a:gd name="T8" fmla="*/ 0 w 42"/>
                              <a:gd name="T9" fmla="*/ 32 h 32"/>
                              <a:gd name="T10" fmla="*/ 3 w 42"/>
                              <a:gd name="T11" fmla="*/ 25 h 32"/>
                              <a:gd name="T12" fmla="*/ 5 w 42"/>
                              <a:gd name="T13" fmla="*/ 17 h 32"/>
                              <a:gd name="T14" fmla="*/ 8 w 42"/>
                              <a:gd name="T15" fmla="*/ 13 h 32"/>
                              <a:gd name="T16" fmla="*/ 13 w 42"/>
                              <a:gd name="T17" fmla="*/ 8 h 32"/>
                              <a:gd name="T18" fmla="*/ 20 w 42"/>
                              <a:gd name="T19" fmla="*/ 3 h 32"/>
                              <a:gd name="T20" fmla="*/ 28 w 42"/>
                              <a:gd name="T21" fmla="*/ 0 h 32"/>
                              <a:gd name="T22" fmla="*/ 35 w 42"/>
                              <a:gd name="T23" fmla="*/ 0 h 32"/>
                              <a:gd name="T24" fmla="*/ 42 w 42"/>
                              <a:gd name="T25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2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20" y="3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8069"/>
                        <wps:cNvSpPr>
                          <a:spLocks noEditPoints="1"/>
                        </wps:cNvSpPr>
                        <wps:spPr bwMode="auto">
                          <a:xfrm>
                            <a:off x="6715" y="1058"/>
                            <a:ext cx="67" cy="102"/>
                          </a:xfrm>
                          <a:custGeom>
                            <a:avLst/>
                            <a:gdLst>
                              <a:gd name="T0" fmla="*/ 37 w 67"/>
                              <a:gd name="T1" fmla="*/ 62 h 102"/>
                              <a:gd name="T2" fmla="*/ 67 w 67"/>
                              <a:gd name="T3" fmla="*/ 0 h 102"/>
                              <a:gd name="T4" fmla="*/ 37 w 67"/>
                              <a:gd name="T5" fmla="*/ 62 h 102"/>
                              <a:gd name="T6" fmla="*/ 37 w 67"/>
                              <a:gd name="T7" fmla="*/ 62 h 102"/>
                              <a:gd name="T8" fmla="*/ 32 w 67"/>
                              <a:gd name="T9" fmla="*/ 80 h 102"/>
                              <a:gd name="T10" fmla="*/ 22 w 67"/>
                              <a:gd name="T11" fmla="*/ 90 h 102"/>
                              <a:gd name="T12" fmla="*/ 12 w 67"/>
                              <a:gd name="T13" fmla="*/ 97 h 102"/>
                              <a:gd name="T14" fmla="*/ 0 w 67"/>
                              <a:gd name="T15" fmla="*/ 102 h 102"/>
                              <a:gd name="T16" fmla="*/ 0 w 67"/>
                              <a:gd name="T17" fmla="*/ 95 h 102"/>
                              <a:gd name="T18" fmla="*/ 2 w 67"/>
                              <a:gd name="T19" fmla="*/ 87 h 102"/>
                              <a:gd name="T20" fmla="*/ 7 w 67"/>
                              <a:gd name="T21" fmla="*/ 80 h 102"/>
                              <a:gd name="T22" fmla="*/ 10 w 67"/>
                              <a:gd name="T23" fmla="*/ 72 h 102"/>
                              <a:gd name="T24" fmla="*/ 17 w 67"/>
                              <a:gd name="T25" fmla="*/ 67 h 102"/>
                              <a:gd name="T26" fmla="*/ 22 w 67"/>
                              <a:gd name="T27" fmla="*/ 65 h 102"/>
                              <a:gd name="T28" fmla="*/ 29 w 67"/>
                              <a:gd name="T29" fmla="*/ 62 h 102"/>
                              <a:gd name="T30" fmla="*/ 37 w 67"/>
                              <a:gd name="T31" fmla="*/ 6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02">
                                <a:moveTo>
                                  <a:pt x="37" y="62"/>
                                </a:moveTo>
                                <a:lnTo>
                                  <a:pt x="67" y="0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32" y="80"/>
                                </a:lnTo>
                                <a:lnTo>
                                  <a:pt x="22" y="90"/>
                                </a:lnTo>
                                <a:lnTo>
                                  <a:pt x="12" y="97"/>
                                </a:lnTo>
                                <a:lnTo>
                                  <a:pt x="0" y="102"/>
                                </a:lnTo>
                                <a:lnTo>
                                  <a:pt x="0" y="95"/>
                                </a:lnTo>
                                <a:lnTo>
                                  <a:pt x="2" y="87"/>
                                </a:lnTo>
                                <a:lnTo>
                                  <a:pt x="7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2" y="65"/>
                                </a:lnTo>
                                <a:lnTo>
                                  <a:pt x="29" y="62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8070"/>
                        <wps:cNvSpPr>
                          <a:spLocks/>
                        </wps:cNvSpPr>
                        <wps:spPr bwMode="auto">
                          <a:xfrm>
                            <a:off x="6752" y="1058"/>
                            <a:ext cx="30" cy="62"/>
                          </a:xfrm>
                          <a:custGeom>
                            <a:avLst/>
                            <a:gdLst>
                              <a:gd name="T0" fmla="*/ 0 w 30"/>
                              <a:gd name="T1" fmla="*/ 62 h 62"/>
                              <a:gd name="T2" fmla="*/ 30 w 30"/>
                              <a:gd name="T3" fmla="*/ 0 h 62"/>
                              <a:gd name="T4" fmla="*/ 0 w 30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62">
                                <a:moveTo>
                                  <a:pt x="0" y="62"/>
                                </a:moveTo>
                                <a:lnTo>
                                  <a:pt x="3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8071"/>
                        <wps:cNvSpPr>
                          <a:spLocks/>
                        </wps:cNvSpPr>
                        <wps:spPr bwMode="auto">
                          <a:xfrm>
                            <a:off x="6715" y="1120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0"/>
                              <a:gd name="T2" fmla="*/ 32 w 37"/>
                              <a:gd name="T3" fmla="*/ 18 h 40"/>
                              <a:gd name="T4" fmla="*/ 22 w 37"/>
                              <a:gd name="T5" fmla="*/ 28 h 40"/>
                              <a:gd name="T6" fmla="*/ 12 w 37"/>
                              <a:gd name="T7" fmla="*/ 35 h 40"/>
                              <a:gd name="T8" fmla="*/ 0 w 37"/>
                              <a:gd name="T9" fmla="*/ 40 h 40"/>
                              <a:gd name="T10" fmla="*/ 0 w 37"/>
                              <a:gd name="T11" fmla="*/ 33 h 40"/>
                              <a:gd name="T12" fmla="*/ 2 w 37"/>
                              <a:gd name="T13" fmla="*/ 25 h 40"/>
                              <a:gd name="T14" fmla="*/ 7 w 37"/>
                              <a:gd name="T15" fmla="*/ 18 h 40"/>
                              <a:gd name="T16" fmla="*/ 10 w 37"/>
                              <a:gd name="T17" fmla="*/ 10 h 40"/>
                              <a:gd name="T18" fmla="*/ 17 w 37"/>
                              <a:gd name="T19" fmla="*/ 5 h 40"/>
                              <a:gd name="T20" fmla="*/ 22 w 37"/>
                              <a:gd name="T21" fmla="*/ 3 h 40"/>
                              <a:gd name="T22" fmla="*/ 29 w 37"/>
                              <a:gd name="T23" fmla="*/ 0 h 40"/>
                              <a:gd name="T24" fmla="*/ 37 w 37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2" y="28"/>
                                </a:lnTo>
                                <a:lnTo>
                                  <a:pt x="12" y="35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7" y="18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2" y="3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8072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8073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8074"/>
                        <wps:cNvSpPr>
                          <a:spLocks noEditPoints="1"/>
                        </wps:cNvSpPr>
                        <wps:spPr bwMode="auto">
                          <a:xfrm>
                            <a:off x="6628" y="1202"/>
                            <a:ext cx="20" cy="115"/>
                          </a:xfrm>
                          <a:custGeom>
                            <a:avLst/>
                            <a:gdLst>
                              <a:gd name="T0" fmla="*/ 7 w 20"/>
                              <a:gd name="T1" fmla="*/ 63 h 115"/>
                              <a:gd name="T2" fmla="*/ 12 w 20"/>
                              <a:gd name="T3" fmla="*/ 75 h 115"/>
                              <a:gd name="T4" fmla="*/ 15 w 20"/>
                              <a:gd name="T5" fmla="*/ 90 h 115"/>
                              <a:gd name="T6" fmla="*/ 12 w 20"/>
                              <a:gd name="T7" fmla="*/ 103 h 115"/>
                              <a:gd name="T8" fmla="*/ 7 w 20"/>
                              <a:gd name="T9" fmla="*/ 115 h 115"/>
                              <a:gd name="T10" fmla="*/ 0 w 20"/>
                              <a:gd name="T11" fmla="*/ 105 h 115"/>
                              <a:gd name="T12" fmla="*/ 0 w 20"/>
                              <a:gd name="T13" fmla="*/ 90 h 115"/>
                              <a:gd name="T14" fmla="*/ 0 w 20"/>
                              <a:gd name="T15" fmla="*/ 75 h 115"/>
                              <a:gd name="T16" fmla="*/ 7 w 20"/>
                              <a:gd name="T17" fmla="*/ 63 h 115"/>
                              <a:gd name="T18" fmla="*/ 7 w 20"/>
                              <a:gd name="T19" fmla="*/ 63 h 115"/>
                              <a:gd name="T20" fmla="*/ 20 w 20"/>
                              <a:gd name="T21" fmla="*/ 0 h 115"/>
                              <a:gd name="T22" fmla="*/ 7 w 20"/>
                              <a:gd name="T23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115">
                                <a:moveTo>
                                  <a:pt x="7" y="63"/>
                                </a:moveTo>
                                <a:lnTo>
                                  <a:pt x="12" y="75"/>
                                </a:lnTo>
                                <a:lnTo>
                                  <a:pt x="15" y="90"/>
                                </a:lnTo>
                                <a:lnTo>
                                  <a:pt x="12" y="103"/>
                                </a:lnTo>
                                <a:lnTo>
                                  <a:pt x="7" y="115"/>
                                </a:lnTo>
                                <a:lnTo>
                                  <a:pt x="0" y="105"/>
                                </a:lnTo>
                                <a:lnTo>
                                  <a:pt x="0" y="90"/>
                                </a:lnTo>
                                <a:lnTo>
                                  <a:pt x="0" y="75"/>
                                </a:lnTo>
                                <a:lnTo>
                                  <a:pt x="7" y="63"/>
                                </a:lnTo>
                                <a:close/>
                                <a:moveTo>
                                  <a:pt x="7" y="63"/>
                                </a:moveTo>
                                <a:lnTo>
                                  <a:pt x="20" y="0"/>
                                </a:lnTo>
                                <a:lnTo>
                                  <a:pt x="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8075"/>
                        <wps:cNvSpPr>
                          <a:spLocks/>
                        </wps:cNvSpPr>
                        <wps:spPr bwMode="auto">
                          <a:xfrm>
                            <a:off x="6628" y="1265"/>
                            <a:ext cx="15" cy="52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52"/>
                              <a:gd name="T2" fmla="*/ 12 w 15"/>
                              <a:gd name="T3" fmla="*/ 12 h 52"/>
                              <a:gd name="T4" fmla="*/ 15 w 15"/>
                              <a:gd name="T5" fmla="*/ 27 h 52"/>
                              <a:gd name="T6" fmla="*/ 12 w 15"/>
                              <a:gd name="T7" fmla="*/ 40 h 52"/>
                              <a:gd name="T8" fmla="*/ 7 w 15"/>
                              <a:gd name="T9" fmla="*/ 52 h 52"/>
                              <a:gd name="T10" fmla="*/ 0 w 15"/>
                              <a:gd name="T11" fmla="*/ 42 h 52"/>
                              <a:gd name="T12" fmla="*/ 0 w 15"/>
                              <a:gd name="T13" fmla="*/ 27 h 52"/>
                              <a:gd name="T14" fmla="*/ 0 w 15"/>
                              <a:gd name="T15" fmla="*/ 12 h 52"/>
                              <a:gd name="T16" fmla="*/ 7 w 15"/>
                              <a:gd name="T1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52">
                                <a:moveTo>
                                  <a:pt x="7" y="0"/>
                                </a:moveTo>
                                <a:lnTo>
                                  <a:pt x="12" y="12"/>
                                </a:lnTo>
                                <a:lnTo>
                                  <a:pt x="15" y="27"/>
                                </a:lnTo>
                                <a:lnTo>
                                  <a:pt x="12" y="40"/>
                                </a:lnTo>
                                <a:lnTo>
                                  <a:pt x="7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8076"/>
                        <wps:cNvSpPr>
                          <a:spLocks/>
                        </wps:cNvSpPr>
                        <wps:spPr bwMode="auto">
                          <a:xfrm>
                            <a:off x="6635" y="1202"/>
                            <a:ext cx="13" cy="63"/>
                          </a:xfrm>
                          <a:custGeom>
                            <a:avLst/>
                            <a:gdLst>
                              <a:gd name="T0" fmla="*/ 0 w 13"/>
                              <a:gd name="T1" fmla="*/ 63 h 63"/>
                              <a:gd name="T2" fmla="*/ 13 w 13"/>
                              <a:gd name="T3" fmla="*/ 0 h 63"/>
                              <a:gd name="T4" fmla="*/ 0 w 13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3">
                                <a:moveTo>
                                  <a:pt x="0" y="63"/>
                                </a:moveTo>
                                <a:lnTo>
                                  <a:pt x="13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8077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8078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8079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8080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8081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8082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8083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8084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8085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8086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8087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8088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8089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8090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8091"/>
                        <wps:cNvSpPr>
                          <a:spLocks/>
                        </wps:cNvSpPr>
                        <wps:spPr bwMode="auto">
                          <a:xfrm>
                            <a:off x="6697" y="1058"/>
                            <a:ext cx="1" cy="6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8092"/>
                        <wps:cNvSpPr>
                          <a:spLocks/>
                        </wps:cNvSpPr>
                        <wps:spPr bwMode="auto">
                          <a:xfrm>
                            <a:off x="6697" y="1058"/>
                            <a:ext cx="1" cy="6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8093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8094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8095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8096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8097"/>
                        <wps:cNvSpPr>
                          <a:spLocks noEditPoints="1"/>
                        </wps:cNvSpPr>
                        <wps:spPr bwMode="auto">
                          <a:xfrm>
                            <a:off x="6354" y="1519"/>
                            <a:ext cx="112" cy="30"/>
                          </a:xfrm>
                          <a:custGeom>
                            <a:avLst/>
                            <a:gdLst>
                              <a:gd name="T0" fmla="*/ 52 w 112"/>
                              <a:gd name="T1" fmla="*/ 20 h 30"/>
                              <a:gd name="T2" fmla="*/ 112 w 112"/>
                              <a:gd name="T3" fmla="*/ 0 h 30"/>
                              <a:gd name="T4" fmla="*/ 52 w 112"/>
                              <a:gd name="T5" fmla="*/ 20 h 30"/>
                              <a:gd name="T6" fmla="*/ 52 w 112"/>
                              <a:gd name="T7" fmla="*/ 20 h 30"/>
                              <a:gd name="T8" fmla="*/ 38 w 112"/>
                              <a:gd name="T9" fmla="*/ 28 h 30"/>
                              <a:gd name="T10" fmla="*/ 25 w 112"/>
                              <a:gd name="T11" fmla="*/ 30 h 30"/>
                              <a:gd name="T12" fmla="*/ 13 w 112"/>
                              <a:gd name="T13" fmla="*/ 28 h 30"/>
                              <a:gd name="T14" fmla="*/ 0 w 112"/>
                              <a:gd name="T15" fmla="*/ 20 h 30"/>
                              <a:gd name="T16" fmla="*/ 5 w 112"/>
                              <a:gd name="T17" fmla="*/ 15 h 30"/>
                              <a:gd name="T18" fmla="*/ 13 w 112"/>
                              <a:gd name="T19" fmla="*/ 13 h 30"/>
                              <a:gd name="T20" fmla="*/ 20 w 112"/>
                              <a:gd name="T21" fmla="*/ 10 h 30"/>
                              <a:gd name="T22" fmla="*/ 25 w 112"/>
                              <a:gd name="T23" fmla="*/ 8 h 30"/>
                              <a:gd name="T24" fmla="*/ 33 w 112"/>
                              <a:gd name="T25" fmla="*/ 8 h 30"/>
                              <a:gd name="T26" fmla="*/ 40 w 112"/>
                              <a:gd name="T27" fmla="*/ 10 h 30"/>
                              <a:gd name="T28" fmla="*/ 48 w 112"/>
                              <a:gd name="T29" fmla="*/ 15 h 30"/>
                              <a:gd name="T30" fmla="*/ 52 w 112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30">
                                <a:moveTo>
                                  <a:pt x="52" y="20"/>
                                </a:moveTo>
                                <a:lnTo>
                                  <a:pt x="112" y="0"/>
                                </a:lnTo>
                                <a:lnTo>
                                  <a:pt x="52" y="20"/>
                                </a:lnTo>
                                <a:close/>
                                <a:moveTo>
                                  <a:pt x="52" y="20"/>
                                </a:moveTo>
                                <a:lnTo>
                                  <a:pt x="38" y="28"/>
                                </a:lnTo>
                                <a:lnTo>
                                  <a:pt x="25" y="30"/>
                                </a:lnTo>
                                <a:lnTo>
                                  <a:pt x="13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3" y="13"/>
                                </a:lnTo>
                                <a:lnTo>
                                  <a:pt x="20" y="10"/>
                                </a:lnTo>
                                <a:lnTo>
                                  <a:pt x="25" y="8"/>
                                </a:lnTo>
                                <a:lnTo>
                                  <a:pt x="33" y="8"/>
                                </a:lnTo>
                                <a:lnTo>
                                  <a:pt x="40" y="10"/>
                                </a:lnTo>
                                <a:lnTo>
                                  <a:pt x="48" y="15"/>
                                </a:lnTo>
                                <a:lnTo>
                                  <a:pt x="5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007" name="Group 8098"/>
                      <wpg:cNvGrpSpPr>
                        <a:grpSpLocks/>
                      </wpg:cNvGrpSpPr>
                      <wpg:grpSpPr bwMode="auto">
                        <a:xfrm>
                          <a:off x="110490" y="28575"/>
                          <a:ext cx="497205" cy="763905"/>
                          <a:chOff x="5835" y="459"/>
                          <a:chExt cx="783" cy="1203"/>
                        </a:xfrm>
                      </wpg:grpSpPr>
                      <wps:wsp>
                        <wps:cNvPr id="1008" name="Freeform 8099"/>
                        <wps:cNvSpPr>
                          <a:spLocks/>
                        </wps:cNvSpPr>
                        <wps:spPr bwMode="auto">
                          <a:xfrm>
                            <a:off x="6406" y="1519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8100"/>
                        <wps:cNvSpPr>
                          <a:spLocks/>
                        </wps:cNvSpPr>
                        <wps:spPr bwMode="auto">
                          <a:xfrm>
                            <a:off x="6354" y="152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8 w 52"/>
                              <a:gd name="T3" fmla="*/ 20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20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8 w 52"/>
                              <a:gd name="T23" fmla="*/ 7 h 22"/>
                              <a:gd name="T24" fmla="*/ 52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2"/>
                                </a:moveTo>
                                <a:lnTo>
                                  <a:pt x="38" y="20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20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8101"/>
                        <wps:cNvSpPr>
                          <a:spLocks noEditPoints="1"/>
                        </wps:cNvSpPr>
                        <wps:spPr bwMode="auto">
                          <a:xfrm>
                            <a:off x="6389" y="1497"/>
                            <a:ext cx="109" cy="32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2"/>
                              <a:gd name="T2" fmla="*/ 109 w 109"/>
                              <a:gd name="T3" fmla="*/ 0 h 32"/>
                              <a:gd name="T4" fmla="*/ 50 w 109"/>
                              <a:gd name="T5" fmla="*/ 25 h 32"/>
                              <a:gd name="T6" fmla="*/ 50 w 109"/>
                              <a:gd name="T7" fmla="*/ 25 h 32"/>
                              <a:gd name="T8" fmla="*/ 37 w 109"/>
                              <a:gd name="T9" fmla="*/ 30 h 32"/>
                              <a:gd name="T10" fmla="*/ 22 w 109"/>
                              <a:gd name="T11" fmla="*/ 32 h 32"/>
                              <a:gd name="T12" fmla="*/ 10 w 109"/>
                              <a:gd name="T13" fmla="*/ 32 h 32"/>
                              <a:gd name="T14" fmla="*/ 0 w 109"/>
                              <a:gd name="T15" fmla="*/ 25 h 32"/>
                              <a:gd name="T16" fmla="*/ 5 w 109"/>
                              <a:gd name="T17" fmla="*/ 20 h 32"/>
                              <a:gd name="T18" fmla="*/ 10 w 109"/>
                              <a:gd name="T19" fmla="*/ 17 h 32"/>
                              <a:gd name="T20" fmla="*/ 17 w 109"/>
                              <a:gd name="T21" fmla="*/ 15 h 32"/>
                              <a:gd name="T22" fmla="*/ 25 w 109"/>
                              <a:gd name="T23" fmla="*/ 12 h 32"/>
                              <a:gd name="T24" fmla="*/ 32 w 109"/>
                              <a:gd name="T25" fmla="*/ 12 h 32"/>
                              <a:gd name="T26" fmla="*/ 37 w 109"/>
                              <a:gd name="T27" fmla="*/ 15 h 32"/>
                              <a:gd name="T28" fmla="*/ 45 w 109"/>
                              <a:gd name="T29" fmla="*/ 20 h 32"/>
                              <a:gd name="T30" fmla="*/ 50 w 109"/>
                              <a:gd name="T31" fmla="*/ 2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2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0"/>
                                </a:lnTo>
                                <a:lnTo>
                                  <a:pt x="22" y="32"/>
                                </a:lnTo>
                                <a:lnTo>
                                  <a:pt x="1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5" y="12"/>
                                </a:lnTo>
                                <a:lnTo>
                                  <a:pt x="32" y="12"/>
                                </a:lnTo>
                                <a:lnTo>
                                  <a:pt x="37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8102"/>
                        <wps:cNvSpPr>
                          <a:spLocks/>
                        </wps:cNvSpPr>
                        <wps:spPr bwMode="auto">
                          <a:xfrm>
                            <a:off x="6439" y="1497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8103"/>
                        <wps:cNvSpPr>
                          <a:spLocks/>
                        </wps:cNvSpPr>
                        <wps:spPr bwMode="auto">
                          <a:xfrm>
                            <a:off x="6389" y="150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20"/>
                              <a:gd name="T2" fmla="*/ 37 w 50"/>
                              <a:gd name="T3" fmla="*/ 18 h 20"/>
                              <a:gd name="T4" fmla="*/ 22 w 50"/>
                              <a:gd name="T5" fmla="*/ 20 h 20"/>
                              <a:gd name="T6" fmla="*/ 10 w 50"/>
                              <a:gd name="T7" fmla="*/ 20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5 h 20"/>
                              <a:gd name="T14" fmla="*/ 17 w 50"/>
                              <a:gd name="T15" fmla="*/ 3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8 h 20"/>
                              <a:gd name="T24" fmla="*/ 50 w 50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3"/>
                                </a:moveTo>
                                <a:lnTo>
                                  <a:pt x="37" y="18"/>
                                </a:lnTo>
                                <a:lnTo>
                                  <a:pt x="22" y="20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8104"/>
                        <wps:cNvSpPr>
                          <a:spLocks noEditPoints="1"/>
                        </wps:cNvSpPr>
                        <wps:spPr bwMode="auto">
                          <a:xfrm>
                            <a:off x="6419" y="1487"/>
                            <a:ext cx="114" cy="27"/>
                          </a:xfrm>
                          <a:custGeom>
                            <a:avLst/>
                            <a:gdLst>
                              <a:gd name="T0" fmla="*/ 50 w 114"/>
                              <a:gd name="T1" fmla="*/ 17 h 27"/>
                              <a:gd name="T2" fmla="*/ 114 w 114"/>
                              <a:gd name="T3" fmla="*/ 0 h 27"/>
                              <a:gd name="T4" fmla="*/ 50 w 114"/>
                              <a:gd name="T5" fmla="*/ 17 h 27"/>
                              <a:gd name="T6" fmla="*/ 52 w 114"/>
                              <a:gd name="T7" fmla="*/ 17 h 27"/>
                              <a:gd name="T8" fmla="*/ 37 w 114"/>
                              <a:gd name="T9" fmla="*/ 25 h 27"/>
                              <a:gd name="T10" fmla="*/ 25 w 114"/>
                              <a:gd name="T11" fmla="*/ 27 h 27"/>
                              <a:gd name="T12" fmla="*/ 12 w 114"/>
                              <a:gd name="T13" fmla="*/ 25 h 27"/>
                              <a:gd name="T14" fmla="*/ 0 w 114"/>
                              <a:gd name="T15" fmla="*/ 17 h 27"/>
                              <a:gd name="T16" fmla="*/ 5 w 114"/>
                              <a:gd name="T17" fmla="*/ 12 h 27"/>
                              <a:gd name="T18" fmla="*/ 12 w 114"/>
                              <a:gd name="T19" fmla="*/ 10 h 27"/>
                              <a:gd name="T20" fmla="*/ 17 w 114"/>
                              <a:gd name="T21" fmla="*/ 7 h 27"/>
                              <a:gd name="T22" fmla="*/ 25 w 114"/>
                              <a:gd name="T23" fmla="*/ 5 h 27"/>
                              <a:gd name="T24" fmla="*/ 32 w 114"/>
                              <a:gd name="T25" fmla="*/ 5 h 27"/>
                              <a:gd name="T26" fmla="*/ 40 w 114"/>
                              <a:gd name="T27" fmla="*/ 7 h 27"/>
                              <a:gd name="T28" fmla="*/ 45 w 114"/>
                              <a:gd name="T29" fmla="*/ 12 h 27"/>
                              <a:gd name="T30" fmla="*/ 52 w 114"/>
                              <a:gd name="T31" fmla="*/ 1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27">
                                <a:moveTo>
                                  <a:pt x="50" y="17"/>
                                </a:moveTo>
                                <a:lnTo>
                                  <a:pt x="114" y="0"/>
                                </a:lnTo>
                                <a:lnTo>
                                  <a:pt x="50" y="17"/>
                                </a:lnTo>
                                <a:close/>
                                <a:moveTo>
                                  <a:pt x="52" y="17"/>
                                </a:moveTo>
                                <a:lnTo>
                                  <a:pt x="37" y="25"/>
                                </a:lnTo>
                                <a:lnTo>
                                  <a:pt x="25" y="27"/>
                                </a:lnTo>
                                <a:lnTo>
                                  <a:pt x="12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5"/>
                                </a:lnTo>
                                <a:lnTo>
                                  <a:pt x="40" y="7"/>
                                </a:lnTo>
                                <a:lnTo>
                                  <a:pt x="45" y="12"/>
                                </a:lnTo>
                                <a:lnTo>
                                  <a:pt x="5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8105"/>
                        <wps:cNvSpPr>
                          <a:spLocks/>
                        </wps:cNvSpPr>
                        <wps:spPr bwMode="auto">
                          <a:xfrm>
                            <a:off x="6469" y="1487"/>
                            <a:ext cx="64" cy="17"/>
                          </a:xfrm>
                          <a:custGeom>
                            <a:avLst/>
                            <a:gdLst>
                              <a:gd name="T0" fmla="*/ 0 w 64"/>
                              <a:gd name="T1" fmla="*/ 17 h 17"/>
                              <a:gd name="T2" fmla="*/ 64 w 64"/>
                              <a:gd name="T3" fmla="*/ 0 h 17"/>
                              <a:gd name="T4" fmla="*/ 0 w 64"/>
                              <a:gd name="T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7">
                                <a:moveTo>
                                  <a:pt x="0" y="17"/>
                                </a:moveTo>
                                <a:lnTo>
                                  <a:pt x="64" y="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8106"/>
                        <wps:cNvSpPr>
                          <a:spLocks/>
                        </wps:cNvSpPr>
                        <wps:spPr bwMode="auto">
                          <a:xfrm>
                            <a:off x="6419" y="1492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7 w 52"/>
                              <a:gd name="T3" fmla="*/ 20 h 22"/>
                              <a:gd name="T4" fmla="*/ 25 w 52"/>
                              <a:gd name="T5" fmla="*/ 22 h 22"/>
                              <a:gd name="T6" fmla="*/ 12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2 w 52"/>
                              <a:gd name="T13" fmla="*/ 5 h 22"/>
                              <a:gd name="T14" fmla="*/ 17 w 52"/>
                              <a:gd name="T15" fmla="*/ 2 h 22"/>
                              <a:gd name="T16" fmla="*/ 25 w 52"/>
                              <a:gd name="T17" fmla="*/ 0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5 w 52"/>
                              <a:gd name="T23" fmla="*/ 7 h 22"/>
                              <a:gd name="T24" fmla="*/ 52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2"/>
                                </a:moveTo>
                                <a:lnTo>
                                  <a:pt x="37" y="20"/>
                                </a:lnTo>
                                <a:lnTo>
                                  <a:pt x="25" y="22"/>
                                </a:lnTo>
                                <a:lnTo>
                                  <a:pt x="12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2" y="5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5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8107"/>
                        <wps:cNvSpPr>
                          <a:spLocks noEditPoints="1"/>
                        </wps:cNvSpPr>
                        <wps:spPr bwMode="auto">
                          <a:xfrm>
                            <a:off x="6446" y="1472"/>
                            <a:ext cx="110" cy="27"/>
                          </a:xfrm>
                          <a:custGeom>
                            <a:avLst/>
                            <a:gdLst>
                              <a:gd name="T0" fmla="*/ 52 w 110"/>
                              <a:gd name="T1" fmla="*/ 15 h 27"/>
                              <a:gd name="T2" fmla="*/ 110 w 110"/>
                              <a:gd name="T3" fmla="*/ 0 h 27"/>
                              <a:gd name="T4" fmla="*/ 52 w 110"/>
                              <a:gd name="T5" fmla="*/ 15 h 27"/>
                              <a:gd name="T6" fmla="*/ 52 w 110"/>
                              <a:gd name="T7" fmla="*/ 15 h 27"/>
                              <a:gd name="T8" fmla="*/ 38 w 110"/>
                              <a:gd name="T9" fmla="*/ 22 h 27"/>
                              <a:gd name="T10" fmla="*/ 25 w 110"/>
                              <a:gd name="T11" fmla="*/ 27 h 27"/>
                              <a:gd name="T12" fmla="*/ 13 w 110"/>
                              <a:gd name="T13" fmla="*/ 25 h 27"/>
                              <a:gd name="T14" fmla="*/ 0 w 110"/>
                              <a:gd name="T15" fmla="*/ 17 h 27"/>
                              <a:gd name="T16" fmla="*/ 5 w 110"/>
                              <a:gd name="T17" fmla="*/ 12 h 27"/>
                              <a:gd name="T18" fmla="*/ 13 w 110"/>
                              <a:gd name="T19" fmla="*/ 10 h 27"/>
                              <a:gd name="T20" fmla="*/ 18 w 110"/>
                              <a:gd name="T21" fmla="*/ 7 h 27"/>
                              <a:gd name="T22" fmla="*/ 25 w 110"/>
                              <a:gd name="T23" fmla="*/ 5 h 27"/>
                              <a:gd name="T24" fmla="*/ 33 w 110"/>
                              <a:gd name="T25" fmla="*/ 5 h 27"/>
                              <a:gd name="T26" fmla="*/ 40 w 110"/>
                              <a:gd name="T27" fmla="*/ 7 h 27"/>
                              <a:gd name="T28" fmla="*/ 47 w 110"/>
                              <a:gd name="T29" fmla="*/ 10 h 27"/>
                              <a:gd name="T30" fmla="*/ 52 w 110"/>
                              <a:gd name="T31" fmla="*/ 15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27">
                                <a:moveTo>
                                  <a:pt x="52" y="15"/>
                                </a:moveTo>
                                <a:lnTo>
                                  <a:pt x="110" y="0"/>
                                </a:lnTo>
                                <a:lnTo>
                                  <a:pt x="52" y="15"/>
                                </a:lnTo>
                                <a:close/>
                                <a:moveTo>
                                  <a:pt x="52" y="15"/>
                                </a:moveTo>
                                <a:lnTo>
                                  <a:pt x="38" y="22"/>
                                </a:lnTo>
                                <a:lnTo>
                                  <a:pt x="25" y="27"/>
                                </a:lnTo>
                                <a:lnTo>
                                  <a:pt x="13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3" y="10"/>
                                </a:lnTo>
                                <a:lnTo>
                                  <a:pt x="18" y="7"/>
                                </a:lnTo>
                                <a:lnTo>
                                  <a:pt x="25" y="5"/>
                                </a:lnTo>
                                <a:lnTo>
                                  <a:pt x="33" y="5"/>
                                </a:lnTo>
                                <a:lnTo>
                                  <a:pt x="40" y="7"/>
                                </a:lnTo>
                                <a:lnTo>
                                  <a:pt x="47" y="10"/>
                                </a:lnTo>
                                <a:lnTo>
                                  <a:pt x="5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8108"/>
                        <wps:cNvSpPr>
                          <a:spLocks/>
                        </wps:cNvSpPr>
                        <wps:spPr bwMode="auto">
                          <a:xfrm>
                            <a:off x="6498" y="1472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15 h 15"/>
                              <a:gd name="T2" fmla="*/ 58 w 58"/>
                              <a:gd name="T3" fmla="*/ 0 h 15"/>
                              <a:gd name="T4" fmla="*/ 0 w 58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5"/>
                                </a:moveTo>
                                <a:lnTo>
                                  <a:pt x="58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8109"/>
                        <wps:cNvSpPr>
                          <a:spLocks/>
                        </wps:cNvSpPr>
                        <wps:spPr bwMode="auto">
                          <a:xfrm>
                            <a:off x="6446" y="147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22"/>
                              <a:gd name="T2" fmla="*/ 38 w 52"/>
                              <a:gd name="T3" fmla="*/ 17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18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0"/>
                                </a:moveTo>
                                <a:lnTo>
                                  <a:pt x="38" y="17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8110"/>
                        <wps:cNvSpPr>
                          <a:spLocks noEditPoints="1"/>
                        </wps:cNvSpPr>
                        <wps:spPr bwMode="auto">
                          <a:xfrm>
                            <a:off x="6481" y="1444"/>
                            <a:ext cx="109" cy="35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5"/>
                              <a:gd name="T2" fmla="*/ 109 w 109"/>
                              <a:gd name="T3" fmla="*/ 0 h 35"/>
                              <a:gd name="T4" fmla="*/ 50 w 109"/>
                              <a:gd name="T5" fmla="*/ 25 h 35"/>
                              <a:gd name="T6" fmla="*/ 50 w 109"/>
                              <a:gd name="T7" fmla="*/ 25 h 35"/>
                              <a:gd name="T8" fmla="*/ 37 w 109"/>
                              <a:gd name="T9" fmla="*/ 33 h 35"/>
                              <a:gd name="T10" fmla="*/ 25 w 109"/>
                              <a:gd name="T11" fmla="*/ 35 h 35"/>
                              <a:gd name="T12" fmla="*/ 12 w 109"/>
                              <a:gd name="T13" fmla="*/ 33 h 35"/>
                              <a:gd name="T14" fmla="*/ 0 w 109"/>
                              <a:gd name="T15" fmla="*/ 28 h 35"/>
                              <a:gd name="T16" fmla="*/ 5 w 109"/>
                              <a:gd name="T17" fmla="*/ 23 h 35"/>
                              <a:gd name="T18" fmla="*/ 10 w 109"/>
                              <a:gd name="T19" fmla="*/ 18 h 35"/>
                              <a:gd name="T20" fmla="*/ 17 w 109"/>
                              <a:gd name="T21" fmla="*/ 15 h 35"/>
                              <a:gd name="T22" fmla="*/ 25 w 109"/>
                              <a:gd name="T23" fmla="*/ 15 h 35"/>
                              <a:gd name="T24" fmla="*/ 32 w 109"/>
                              <a:gd name="T25" fmla="*/ 15 h 35"/>
                              <a:gd name="T26" fmla="*/ 37 w 109"/>
                              <a:gd name="T27" fmla="*/ 18 h 35"/>
                              <a:gd name="T28" fmla="*/ 45 w 109"/>
                              <a:gd name="T29" fmla="*/ 20 h 35"/>
                              <a:gd name="T30" fmla="*/ 50 w 109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5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5"/>
                                </a:lnTo>
                                <a:lnTo>
                                  <a:pt x="12" y="33"/>
                                </a:lnTo>
                                <a:lnTo>
                                  <a:pt x="0" y="28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7" y="15"/>
                                </a:lnTo>
                                <a:lnTo>
                                  <a:pt x="25" y="15"/>
                                </a:lnTo>
                                <a:lnTo>
                                  <a:pt x="32" y="15"/>
                                </a:lnTo>
                                <a:lnTo>
                                  <a:pt x="37" y="18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8111"/>
                        <wps:cNvSpPr>
                          <a:spLocks/>
                        </wps:cNvSpPr>
                        <wps:spPr bwMode="auto">
                          <a:xfrm>
                            <a:off x="6531" y="1444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8112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8 h 20"/>
                              <a:gd name="T4" fmla="*/ 25 w 50"/>
                              <a:gd name="T5" fmla="*/ 20 h 20"/>
                              <a:gd name="T6" fmla="*/ 12 w 50"/>
                              <a:gd name="T7" fmla="*/ 18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3 h 20"/>
                              <a:gd name="T14" fmla="*/ 17 w 50"/>
                              <a:gd name="T15" fmla="*/ 0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7" y="18"/>
                                </a:lnTo>
                                <a:lnTo>
                                  <a:pt x="25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8113"/>
                        <wps:cNvSpPr>
                          <a:spLocks noEditPoints="1"/>
                        </wps:cNvSpPr>
                        <wps:spPr bwMode="auto">
                          <a:xfrm>
                            <a:off x="6506" y="1412"/>
                            <a:ext cx="112" cy="47"/>
                          </a:xfrm>
                          <a:custGeom>
                            <a:avLst/>
                            <a:gdLst>
                              <a:gd name="T0" fmla="*/ 52 w 112"/>
                              <a:gd name="T1" fmla="*/ 32 h 47"/>
                              <a:gd name="T2" fmla="*/ 112 w 112"/>
                              <a:gd name="T3" fmla="*/ 0 h 47"/>
                              <a:gd name="T4" fmla="*/ 52 w 112"/>
                              <a:gd name="T5" fmla="*/ 32 h 47"/>
                              <a:gd name="T6" fmla="*/ 52 w 112"/>
                              <a:gd name="T7" fmla="*/ 32 h 47"/>
                              <a:gd name="T8" fmla="*/ 37 w 112"/>
                              <a:gd name="T9" fmla="*/ 42 h 47"/>
                              <a:gd name="T10" fmla="*/ 25 w 112"/>
                              <a:gd name="T11" fmla="*/ 47 h 47"/>
                              <a:gd name="T12" fmla="*/ 12 w 112"/>
                              <a:gd name="T13" fmla="*/ 47 h 47"/>
                              <a:gd name="T14" fmla="*/ 0 w 112"/>
                              <a:gd name="T15" fmla="*/ 45 h 47"/>
                              <a:gd name="T16" fmla="*/ 5 w 112"/>
                              <a:gd name="T17" fmla="*/ 37 h 47"/>
                              <a:gd name="T18" fmla="*/ 10 w 112"/>
                              <a:gd name="T19" fmla="*/ 32 h 47"/>
                              <a:gd name="T20" fmla="*/ 17 w 112"/>
                              <a:gd name="T21" fmla="*/ 30 h 47"/>
                              <a:gd name="T22" fmla="*/ 25 w 112"/>
                              <a:gd name="T23" fmla="*/ 27 h 47"/>
                              <a:gd name="T24" fmla="*/ 32 w 112"/>
                              <a:gd name="T25" fmla="*/ 25 h 47"/>
                              <a:gd name="T26" fmla="*/ 40 w 112"/>
                              <a:gd name="T27" fmla="*/ 27 h 47"/>
                              <a:gd name="T28" fmla="*/ 47 w 112"/>
                              <a:gd name="T29" fmla="*/ 30 h 47"/>
                              <a:gd name="T30" fmla="*/ 52 w 112"/>
                              <a:gd name="T31" fmla="*/ 32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47">
                                <a:moveTo>
                                  <a:pt x="52" y="32"/>
                                </a:moveTo>
                                <a:lnTo>
                                  <a:pt x="112" y="0"/>
                                </a:lnTo>
                                <a:lnTo>
                                  <a:pt x="52" y="32"/>
                                </a:lnTo>
                                <a:close/>
                                <a:moveTo>
                                  <a:pt x="52" y="32"/>
                                </a:moveTo>
                                <a:lnTo>
                                  <a:pt x="37" y="42"/>
                                </a:lnTo>
                                <a:lnTo>
                                  <a:pt x="25" y="47"/>
                                </a:lnTo>
                                <a:lnTo>
                                  <a:pt x="12" y="47"/>
                                </a:lnTo>
                                <a:lnTo>
                                  <a:pt x="0" y="45"/>
                                </a:lnTo>
                                <a:lnTo>
                                  <a:pt x="5" y="37"/>
                                </a:lnTo>
                                <a:lnTo>
                                  <a:pt x="10" y="32"/>
                                </a:lnTo>
                                <a:lnTo>
                                  <a:pt x="17" y="30"/>
                                </a:lnTo>
                                <a:lnTo>
                                  <a:pt x="25" y="27"/>
                                </a:lnTo>
                                <a:lnTo>
                                  <a:pt x="32" y="25"/>
                                </a:lnTo>
                                <a:lnTo>
                                  <a:pt x="40" y="27"/>
                                </a:lnTo>
                                <a:lnTo>
                                  <a:pt x="47" y="30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8114"/>
                        <wps:cNvSpPr>
                          <a:spLocks/>
                        </wps:cNvSpPr>
                        <wps:spPr bwMode="auto">
                          <a:xfrm>
                            <a:off x="6558" y="1412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8115"/>
                        <wps:cNvSpPr>
                          <a:spLocks/>
                        </wps:cNvSpPr>
                        <wps:spPr bwMode="auto">
                          <a:xfrm>
                            <a:off x="6506" y="143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7 h 22"/>
                              <a:gd name="T2" fmla="*/ 37 w 52"/>
                              <a:gd name="T3" fmla="*/ 17 h 22"/>
                              <a:gd name="T4" fmla="*/ 25 w 52"/>
                              <a:gd name="T5" fmla="*/ 22 h 22"/>
                              <a:gd name="T6" fmla="*/ 12 w 52"/>
                              <a:gd name="T7" fmla="*/ 22 h 22"/>
                              <a:gd name="T8" fmla="*/ 0 w 52"/>
                              <a:gd name="T9" fmla="*/ 20 h 22"/>
                              <a:gd name="T10" fmla="*/ 5 w 52"/>
                              <a:gd name="T11" fmla="*/ 12 h 22"/>
                              <a:gd name="T12" fmla="*/ 10 w 52"/>
                              <a:gd name="T13" fmla="*/ 7 h 22"/>
                              <a:gd name="T14" fmla="*/ 17 w 52"/>
                              <a:gd name="T15" fmla="*/ 5 h 22"/>
                              <a:gd name="T16" fmla="*/ 25 w 52"/>
                              <a:gd name="T17" fmla="*/ 2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7"/>
                                </a:moveTo>
                                <a:lnTo>
                                  <a:pt x="37" y="17"/>
                                </a:lnTo>
                                <a:lnTo>
                                  <a:pt x="25" y="22"/>
                                </a:lnTo>
                                <a:lnTo>
                                  <a:pt x="12" y="22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7" y="5"/>
                                </a:lnTo>
                                <a:lnTo>
                                  <a:pt x="25" y="2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8116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8117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8118"/>
                        <wps:cNvSpPr>
                          <a:spLocks noEditPoints="1"/>
                        </wps:cNvSpPr>
                        <wps:spPr bwMode="auto">
                          <a:xfrm>
                            <a:off x="6352" y="1454"/>
                            <a:ext cx="74" cy="85"/>
                          </a:xfrm>
                          <a:custGeom>
                            <a:avLst/>
                            <a:gdLst>
                              <a:gd name="T0" fmla="*/ 30 w 74"/>
                              <a:gd name="T1" fmla="*/ 43 h 85"/>
                              <a:gd name="T2" fmla="*/ 27 w 74"/>
                              <a:gd name="T3" fmla="*/ 58 h 85"/>
                              <a:gd name="T4" fmla="*/ 20 w 74"/>
                              <a:gd name="T5" fmla="*/ 68 h 85"/>
                              <a:gd name="T6" fmla="*/ 10 w 74"/>
                              <a:gd name="T7" fmla="*/ 78 h 85"/>
                              <a:gd name="T8" fmla="*/ 0 w 74"/>
                              <a:gd name="T9" fmla="*/ 85 h 85"/>
                              <a:gd name="T10" fmla="*/ 0 w 74"/>
                              <a:gd name="T11" fmla="*/ 75 h 85"/>
                              <a:gd name="T12" fmla="*/ 5 w 74"/>
                              <a:gd name="T13" fmla="*/ 63 h 85"/>
                              <a:gd name="T14" fmla="*/ 15 w 74"/>
                              <a:gd name="T15" fmla="*/ 50 h 85"/>
                              <a:gd name="T16" fmla="*/ 30 w 74"/>
                              <a:gd name="T17" fmla="*/ 43 h 85"/>
                              <a:gd name="T18" fmla="*/ 30 w 74"/>
                              <a:gd name="T19" fmla="*/ 43 h 85"/>
                              <a:gd name="T20" fmla="*/ 74 w 74"/>
                              <a:gd name="T21" fmla="*/ 0 h 85"/>
                              <a:gd name="T22" fmla="*/ 30 w 74"/>
                              <a:gd name="T23" fmla="*/ 4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85">
                                <a:moveTo>
                                  <a:pt x="30" y="43"/>
                                </a:moveTo>
                                <a:lnTo>
                                  <a:pt x="27" y="58"/>
                                </a:lnTo>
                                <a:lnTo>
                                  <a:pt x="20" y="68"/>
                                </a:lnTo>
                                <a:lnTo>
                                  <a:pt x="1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75"/>
                                </a:lnTo>
                                <a:lnTo>
                                  <a:pt x="5" y="63"/>
                                </a:lnTo>
                                <a:lnTo>
                                  <a:pt x="15" y="50"/>
                                </a:lnTo>
                                <a:lnTo>
                                  <a:pt x="30" y="43"/>
                                </a:lnTo>
                                <a:close/>
                                <a:moveTo>
                                  <a:pt x="30" y="43"/>
                                </a:moveTo>
                                <a:lnTo>
                                  <a:pt x="74" y="0"/>
                                </a:lnTo>
                                <a:lnTo>
                                  <a:pt x="3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8119"/>
                        <wps:cNvSpPr>
                          <a:spLocks/>
                        </wps:cNvSpPr>
                        <wps:spPr bwMode="auto">
                          <a:xfrm>
                            <a:off x="6352" y="1497"/>
                            <a:ext cx="30" cy="4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2"/>
                              <a:gd name="T2" fmla="*/ 27 w 30"/>
                              <a:gd name="T3" fmla="*/ 15 h 42"/>
                              <a:gd name="T4" fmla="*/ 20 w 30"/>
                              <a:gd name="T5" fmla="*/ 25 h 42"/>
                              <a:gd name="T6" fmla="*/ 10 w 30"/>
                              <a:gd name="T7" fmla="*/ 35 h 42"/>
                              <a:gd name="T8" fmla="*/ 0 w 30"/>
                              <a:gd name="T9" fmla="*/ 42 h 42"/>
                              <a:gd name="T10" fmla="*/ 0 w 30"/>
                              <a:gd name="T11" fmla="*/ 32 h 42"/>
                              <a:gd name="T12" fmla="*/ 5 w 30"/>
                              <a:gd name="T13" fmla="*/ 20 h 42"/>
                              <a:gd name="T14" fmla="*/ 15 w 30"/>
                              <a:gd name="T15" fmla="*/ 7 h 42"/>
                              <a:gd name="T16" fmla="*/ 30 w 3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42">
                                <a:moveTo>
                                  <a:pt x="30" y="0"/>
                                </a:moveTo>
                                <a:lnTo>
                                  <a:pt x="27" y="15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0"/>
                                </a:lnTo>
                                <a:lnTo>
                                  <a:pt x="15" y="7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8120"/>
                        <wps:cNvSpPr>
                          <a:spLocks/>
                        </wps:cNvSpPr>
                        <wps:spPr bwMode="auto">
                          <a:xfrm>
                            <a:off x="6382" y="1454"/>
                            <a:ext cx="44" cy="43"/>
                          </a:xfrm>
                          <a:custGeom>
                            <a:avLst/>
                            <a:gdLst>
                              <a:gd name="T0" fmla="*/ 0 w 44"/>
                              <a:gd name="T1" fmla="*/ 43 h 43"/>
                              <a:gd name="T2" fmla="*/ 44 w 44"/>
                              <a:gd name="T3" fmla="*/ 0 h 43"/>
                              <a:gd name="T4" fmla="*/ 0 w 44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3">
                                <a:moveTo>
                                  <a:pt x="0" y="43"/>
                                </a:moveTo>
                                <a:lnTo>
                                  <a:pt x="44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8121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8122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8123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8124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8125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8126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8127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8128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8129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8130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8131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8132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8133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8134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8135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8136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8137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8138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8139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8140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8141"/>
                        <wps:cNvSpPr>
                          <a:spLocks/>
                        </wps:cNvSpPr>
                        <wps:spPr bwMode="auto">
                          <a:xfrm>
                            <a:off x="6334" y="1509"/>
                            <a:ext cx="5" cy="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"/>
                              <a:gd name="T2" fmla="*/ 3 w 5"/>
                              <a:gd name="T3" fmla="*/ 0 h 5"/>
                              <a:gd name="T4" fmla="*/ 5 w 5"/>
                              <a:gd name="T5" fmla="*/ 0 h 5"/>
                              <a:gd name="T6" fmla="*/ 3 w 5"/>
                              <a:gd name="T7" fmla="*/ 3 h 5"/>
                              <a:gd name="T8" fmla="*/ 3 w 5"/>
                              <a:gd name="T9" fmla="*/ 5 h 5"/>
                              <a:gd name="T10" fmla="*/ 0 w 5"/>
                              <a:gd name="T11" fmla="*/ 3 h 5"/>
                              <a:gd name="T12" fmla="*/ 0 w 5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8142"/>
                        <wps:cNvSpPr>
                          <a:spLocks noEditPoints="1"/>
                        </wps:cNvSpPr>
                        <wps:spPr bwMode="auto">
                          <a:xfrm>
                            <a:off x="6334" y="1509"/>
                            <a:ext cx="227" cy="35"/>
                          </a:xfrm>
                          <a:custGeom>
                            <a:avLst/>
                            <a:gdLst>
                              <a:gd name="T0" fmla="*/ 3 w 227"/>
                              <a:gd name="T1" fmla="*/ 0 h 35"/>
                              <a:gd name="T2" fmla="*/ 0 w 227"/>
                              <a:gd name="T3" fmla="*/ 3 h 35"/>
                              <a:gd name="T4" fmla="*/ 3 w 227"/>
                              <a:gd name="T5" fmla="*/ 5 h 35"/>
                              <a:gd name="T6" fmla="*/ 5 w 227"/>
                              <a:gd name="T7" fmla="*/ 5 h 35"/>
                              <a:gd name="T8" fmla="*/ 5 w 227"/>
                              <a:gd name="T9" fmla="*/ 3 h 35"/>
                              <a:gd name="T10" fmla="*/ 8 w 227"/>
                              <a:gd name="T11" fmla="*/ 0 h 35"/>
                              <a:gd name="T12" fmla="*/ 5 w 227"/>
                              <a:gd name="T13" fmla="*/ 0 h 35"/>
                              <a:gd name="T14" fmla="*/ 3 w 227"/>
                              <a:gd name="T15" fmla="*/ 0 h 35"/>
                              <a:gd name="T16" fmla="*/ 224 w 227"/>
                              <a:gd name="T17" fmla="*/ 35 h 35"/>
                              <a:gd name="T18" fmla="*/ 227 w 227"/>
                              <a:gd name="T19" fmla="*/ 33 h 35"/>
                              <a:gd name="T20" fmla="*/ 224 w 227"/>
                              <a:gd name="T21" fmla="*/ 35 h 35"/>
                              <a:gd name="T22" fmla="*/ 224 w 227"/>
                              <a:gd name="T2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7" h="35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4" y="35"/>
                                </a:moveTo>
                                <a:lnTo>
                                  <a:pt x="227" y="33"/>
                                </a:lnTo>
                                <a:lnTo>
                                  <a:pt x="224" y="35"/>
                                </a:lnTo>
                                <a:lnTo>
                                  <a:pt x="22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8143"/>
                        <wps:cNvSpPr>
                          <a:spLocks noEditPoints="1"/>
                        </wps:cNvSpPr>
                        <wps:spPr bwMode="auto">
                          <a:xfrm>
                            <a:off x="6337" y="1509"/>
                            <a:ext cx="224" cy="35"/>
                          </a:xfrm>
                          <a:custGeom>
                            <a:avLst/>
                            <a:gdLst>
                              <a:gd name="T0" fmla="*/ 2 w 224"/>
                              <a:gd name="T1" fmla="*/ 0 h 35"/>
                              <a:gd name="T2" fmla="*/ 0 w 224"/>
                              <a:gd name="T3" fmla="*/ 3 h 35"/>
                              <a:gd name="T4" fmla="*/ 0 w 224"/>
                              <a:gd name="T5" fmla="*/ 5 h 35"/>
                              <a:gd name="T6" fmla="*/ 2 w 224"/>
                              <a:gd name="T7" fmla="*/ 8 h 35"/>
                              <a:gd name="T8" fmla="*/ 5 w 224"/>
                              <a:gd name="T9" fmla="*/ 8 h 35"/>
                              <a:gd name="T10" fmla="*/ 5 w 224"/>
                              <a:gd name="T11" fmla="*/ 5 h 35"/>
                              <a:gd name="T12" fmla="*/ 7 w 224"/>
                              <a:gd name="T13" fmla="*/ 3 h 35"/>
                              <a:gd name="T14" fmla="*/ 5 w 224"/>
                              <a:gd name="T15" fmla="*/ 0 h 35"/>
                              <a:gd name="T16" fmla="*/ 2 w 224"/>
                              <a:gd name="T17" fmla="*/ 0 h 35"/>
                              <a:gd name="T18" fmla="*/ 219 w 224"/>
                              <a:gd name="T19" fmla="*/ 35 h 35"/>
                              <a:gd name="T20" fmla="*/ 221 w 224"/>
                              <a:gd name="T21" fmla="*/ 35 h 35"/>
                              <a:gd name="T22" fmla="*/ 224 w 224"/>
                              <a:gd name="T23" fmla="*/ 33 h 35"/>
                              <a:gd name="T24" fmla="*/ 219 w 224"/>
                              <a:gd name="T25" fmla="*/ 35 h 35"/>
                              <a:gd name="T26" fmla="*/ 219 w 224"/>
                              <a:gd name="T2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4" h="3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9" y="35"/>
                                </a:moveTo>
                                <a:lnTo>
                                  <a:pt x="221" y="35"/>
                                </a:lnTo>
                                <a:lnTo>
                                  <a:pt x="224" y="33"/>
                                </a:lnTo>
                                <a:lnTo>
                                  <a:pt x="219" y="35"/>
                                </a:lnTo>
                                <a:lnTo>
                                  <a:pt x="21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8144"/>
                        <wps:cNvSpPr>
                          <a:spLocks noEditPoints="1"/>
                        </wps:cNvSpPr>
                        <wps:spPr bwMode="auto">
                          <a:xfrm>
                            <a:off x="6339" y="1509"/>
                            <a:ext cx="219" cy="38"/>
                          </a:xfrm>
                          <a:custGeom>
                            <a:avLst/>
                            <a:gdLst>
                              <a:gd name="T0" fmla="*/ 219 w 219"/>
                              <a:gd name="T1" fmla="*/ 35 h 38"/>
                              <a:gd name="T2" fmla="*/ 219 w 219"/>
                              <a:gd name="T3" fmla="*/ 35 h 38"/>
                              <a:gd name="T4" fmla="*/ 217 w 219"/>
                              <a:gd name="T5" fmla="*/ 35 h 38"/>
                              <a:gd name="T6" fmla="*/ 214 w 219"/>
                              <a:gd name="T7" fmla="*/ 35 h 38"/>
                              <a:gd name="T8" fmla="*/ 214 w 219"/>
                              <a:gd name="T9" fmla="*/ 38 h 38"/>
                              <a:gd name="T10" fmla="*/ 214 w 219"/>
                              <a:gd name="T11" fmla="*/ 38 h 38"/>
                              <a:gd name="T12" fmla="*/ 219 w 219"/>
                              <a:gd name="T13" fmla="*/ 35 h 38"/>
                              <a:gd name="T14" fmla="*/ 3 w 219"/>
                              <a:gd name="T15" fmla="*/ 0 h 38"/>
                              <a:gd name="T16" fmla="*/ 0 w 219"/>
                              <a:gd name="T17" fmla="*/ 3 h 38"/>
                              <a:gd name="T18" fmla="*/ 0 w 219"/>
                              <a:gd name="T19" fmla="*/ 5 h 38"/>
                              <a:gd name="T20" fmla="*/ 3 w 219"/>
                              <a:gd name="T21" fmla="*/ 10 h 38"/>
                              <a:gd name="T22" fmla="*/ 3 w 219"/>
                              <a:gd name="T23" fmla="*/ 13 h 38"/>
                              <a:gd name="T24" fmla="*/ 5 w 219"/>
                              <a:gd name="T25" fmla="*/ 8 h 38"/>
                              <a:gd name="T26" fmla="*/ 8 w 219"/>
                              <a:gd name="T27" fmla="*/ 3 h 38"/>
                              <a:gd name="T28" fmla="*/ 5 w 219"/>
                              <a:gd name="T29" fmla="*/ 3 h 38"/>
                              <a:gd name="T30" fmla="*/ 3 w 219"/>
                              <a:gd name="T31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9" h="38">
                                <a:moveTo>
                                  <a:pt x="219" y="35"/>
                                </a:moveTo>
                                <a:lnTo>
                                  <a:pt x="219" y="35"/>
                                </a:lnTo>
                                <a:lnTo>
                                  <a:pt x="217" y="35"/>
                                </a:lnTo>
                                <a:lnTo>
                                  <a:pt x="214" y="35"/>
                                </a:lnTo>
                                <a:lnTo>
                                  <a:pt x="214" y="38"/>
                                </a:lnTo>
                                <a:lnTo>
                                  <a:pt x="214" y="38"/>
                                </a:lnTo>
                                <a:lnTo>
                                  <a:pt x="219" y="3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8145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4" cy="37"/>
                          </a:xfrm>
                          <a:custGeom>
                            <a:avLst/>
                            <a:gdLst>
                              <a:gd name="T0" fmla="*/ 214 w 214"/>
                              <a:gd name="T1" fmla="*/ 32 h 37"/>
                              <a:gd name="T2" fmla="*/ 214 w 214"/>
                              <a:gd name="T3" fmla="*/ 32 h 37"/>
                              <a:gd name="T4" fmla="*/ 211 w 214"/>
                              <a:gd name="T5" fmla="*/ 32 h 37"/>
                              <a:gd name="T6" fmla="*/ 209 w 214"/>
                              <a:gd name="T7" fmla="*/ 32 h 37"/>
                              <a:gd name="T8" fmla="*/ 209 w 214"/>
                              <a:gd name="T9" fmla="*/ 35 h 37"/>
                              <a:gd name="T10" fmla="*/ 209 w 214"/>
                              <a:gd name="T11" fmla="*/ 35 h 37"/>
                              <a:gd name="T12" fmla="*/ 209 w 214"/>
                              <a:gd name="T13" fmla="*/ 37 h 37"/>
                              <a:gd name="T14" fmla="*/ 214 w 214"/>
                              <a:gd name="T15" fmla="*/ 32 h 37"/>
                              <a:gd name="T16" fmla="*/ 2 w 214"/>
                              <a:gd name="T17" fmla="*/ 0 h 37"/>
                              <a:gd name="T18" fmla="*/ 0 w 214"/>
                              <a:gd name="T19" fmla="*/ 2 h 37"/>
                              <a:gd name="T20" fmla="*/ 0 w 214"/>
                              <a:gd name="T21" fmla="*/ 5 h 37"/>
                              <a:gd name="T22" fmla="*/ 2 w 214"/>
                              <a:gd name="T23" fmla="*/ 10 h 37"/>
                              <a:gd name="T24" fmla="*/ 2 w 214"/>
                              <a:gd name="T25" fmla="*/ 12 h 37"/>
                              <a:gd name="T26" fmla="*/ 5 w 214"/>
                              <a:gd name="T27" fmla="*/ 5 h 37"/>
                              <a:gd name="T28" fmla="*/ 7 w 214"/>
                              <a:gd name="T29" fmla="*/ 0 h 37"/>
                              <a:gd name="T30" fmla="*/ 5 w 214"/>
                              <a:gd name="T31" fmla="*/ 0 h 37"/>
                              <a:gd name="T32" fmla="*/ 2 w 214"/>
                              <a:gd name="T3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4" h="37">
                                <a:moveTo>
                                  <a:pt x="214" y="32"/>
                                </a:moveTo>
                                <a:lnTo>
                                  <a:pt x="214" y="32"/>
                                </a:ln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9" y="35"/>
                                </a:lnTo>
                                <a:lnTo>
                                  <a:pt x="209" y="35"/>
                                </a:lnTo>
                                <a:lnTo>
                                  <a:pt x="209" y="37"/>
                                </a:lnTo>
                                <a:lnTo>
                                  <a:pt x="214" y="3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8146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1" cy="37"/>
                          </a:xfrm>
                          <a:custGeom>
                            <a:avLst/>
                            <a:gdLst>
                              <a:gd name="T0" fmla="*/ 211 w 211"/>
                              <a:gd name="T1" fmla="*/ 35 h 37"/>
                              <a:gd name="T2" fmla="*/ 211 w 211"/>
                              <a:gd name="T3" fmla="*/ 32 h 37"/>
                              <a:gd name="T4" fmla="*/ 209 w 211"/>
                              <a:gd name="T5" fmla="*/ 32 h 37"/>
                              <a:gd name="T6" fmla="*/ 206 w 211"/>
                              <a:gd name="T7" fmla="*/ 32 h 37"/>
                              <a:gd name="T8" fmla="*/ 206 w 211"/>
                              <a:gd name="T9" fmla="*/ 35 h 37"/>
                              <a:gd name="T10" fmla="*/ 206 w 211"/>
                              <a:gd name="T11" fmla="*/ 35 h 37"/>
                              <a:gd name="T12" fmla="*/ 206 w 211"/>
                              <a:gd name="T13" fmla="*/ 37 h 37"/>
                              <a:gd name="T14" fmla="*/ 211 w 211"/>
                              <a:gd name="T15" fmla="*/ 35 h 37"/>
                              <a:gd name="T16" fmla="*/ 211 w 211"/>
                              <a:gd name="T17" fmla="*/ 35 h 37"/>
                              <a:gd name="T18" fmla="*/ 5 w 211"/>
                              <a:gd name="T19" fmla="*/ 0 h 37"/>
                              <a:gd name="T20" fmla="*/ 2 w 211"/>
                              <a:gd name="T21" fmla="*/ 5 h 37"/>
                              <a:gd name="T22" fmla="*/ 0 w 211"/>
                              <a:gd name="T23" fmla="*/ 10 h 37"/>
                              <a:gd name="T24" fmla="*/ 2 w 211"/>
                              <a:gd name="T25" fmla="*/ 12 h 37"/>
                              <a:gd name="T26" fmla="*/ 5 w 211"/>
                              <a:gd name="T27" fmla="*/ 17 h 37"/>
                              <a:gd name="T28" fmla="*/ 7 w 211"/>
                              <a:gd name="T29" fmla="*/ 7 h 37"/>
                              <a:gd name="T30" fmla="*/ 10 w 211"/>
                              <a:gd name="T31" fmla="*/ 0 h 37"/>
                              <a:gd name="T32" fmla="*/ 7 w 211"/>
                              <a:gd name="T33" fmla="*/ 0 h 37"/>
                              <a:gd name="T34" fmla="*/ 5 w 211"/>
                              <a:gd name="T3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1" h="37">
                                <a:moveTo>
                                  <a:pt x="211" y="35"/>
                                </a:move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6" y="32"/>
                                </a:lnTo>
                                <a:lnTo>
                                  <a:pt x="206" y="35"/>
                                </a:lnTo>
                                <a:lnTo>
                                  <a:pt x="206" y="35"/>
                                </a:lnTo>
                                <a:lnTo>
                                  <a:pt x="206" y="37"/>
                                </a:lnTo>
                                <a:lnTo>
                                  <a:pt x="211" y="35"/>
                                </a:lnTo>
                                <a:lnTo>
                                  <a:pt x="21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7"/>
                                </a:lnTo>
                                <a:lnTo>
                                  <a:pt x="7" y="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8147"/>
                        <wps:cNvSpPr>
                          <a:spLocks noEditPoints="1"/>
                        </wps:cNvSpPr>
                        <wps:spPr bwMode="auto">
                          <a:xfrm>
                            <a:off x="6344" y="1512"/>
                            <a:ext cx="207" cy="40"/>
                          </a:xfrm>
                          <a:custGeom>
                            <a:avLst/>
                            <a:gdLst>
                              <a:gd name="T0" fmla="*/ 207 w 207"/>
                              <a:gd name="T1" fmla="*/ 35 h 40"/>
                              <a:gd name="T2" fmla="*/ 207 w 207"/>
                              <a:gd name="T3" fmla="*/ 32 h 40"/>
                              <a:gd name="T4" fmla="*/ 204 w 207"/>
                              <a:gd name="T5" fmla="*/ 32 h 40"/>
                              <a:gd name="T6" fmla="*/ 202 w 207"/>
                              <a:gd name="T7" fmla="*/ 35 h 40"/>
                              <a:gd name="T8" fmla="*/ 202 w 207"/>
                              <a:gd name="T9" fmla="*/ 35 h 40"/>
                              <a:gd name="T10" fmla="*/ 202 w 207"/>
                              <a:gd name="T11" fmla="*/ 37 h 40"/>
                              <a:gd name="T12" fmla="*/ 202 w 207"/>
                              <a:gd name="T13" fmla="*/ 40 h 40"/>
                              <a:gd name="T14" fmla="*/ 207 w 207"/>
                              <a:gd name="T15" fmla="*/ 37 h 40"/>
                              <a:gd name="T16" fmla="*/ 207 w 207"/>
                              <a:gd name="T17" fmla="*/ 35 h 40"/>
                              <a:gd name="T18" fmla="*/ 207 w 207"/>
                              <a:gd name="T19" fmla="*/ 35 h 40"/>
                              <a:gd name="T20" fmla="*/ 5 w 207"/>
                              <a:gd name="T21" fmla="*/ 0 h 40"/>
                              <a:gd name="T22" fmla="*/ 3 w 207"/>
                              <a:gd name="T23" fmla="*/ 5 h 40"/>
                              <a:gd name="T24" fmla="*/ 0 w 207"/>
                              <a:gd name="T25" fmla="*/ 12 h 40"/>
                              <a:gd name="T26" fmla="*/ 3 w 207"/>
                              <a:gd name="T27" fmla="*/ 20 h 40"/>
                              <a:gd name="T28" fmla="*/ 3 w 207"/>
                              <a:gd name="T29" fmla="*/ 25 h 40"/>
                              <a:gd name="T30" fmla="*/ 5 w 207"/>
                              <a:gd name="T31" fmla="*/ 12 h 40"/>
                              <a:gd name="T32" fmla="*/ 10 w 207"/>
                              <a:gd name="T33" fmla="*/ 0 h 40"/>
                              <a:gd name="T34" fmla="*/ 8 w 207"/>
                              <a:gd name="T35" fmla="*/ 0 h 40"/>
                              <a:gd name="T36" fmla="*/ 5 w 207"/>
                              <a:gd name="T3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7" h="40">
                                <a:moveTo>
                                  <a:pt x="207" y="35"/>
                                </a:moveTo>
                                <a:lnTo>
                                  <a:pt x="207" y="32"/>
                                </a:lnTo>
                                <a:lnTo>
                                  <a:pt x="204" y="32"/>
                                </a:lnTo>
                                <a:lnTo>
                                  <a:pt x="202" y="35"/>
                                </a:lnTo>
                                <a:lnTo>
                                  <a:pt x="202" y="35"/>
                                </a:lnTo>
                                <a:lnTo>
                                  <a:pt x="202" y="37"/>
                                </a:lnTo>
                                <a:lnTo>
                                  <a:pt x="202" y="40"/>
                                </a:lnTo>
                                <a:lnTo>
                                  <a:pt x="207" y="37"/>
                                </a:lnTo>
                                <a:lnTo>
                                  <a:pt x="207" y="35"/>
                                </a:lnTo>
                                <a:lnTo>
                                  <a:pt x="207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20"/>
                                </a:lnTo>
                                <a:lnTo>
                                  <a:pt x="3" y="25"/>
                                </a:lnTo>
                                <a:lnTo>
                                  <a:pt x="5" y="1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8148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201" cy="40"/>
                          </a:xfrm>
                          <a:custGeom>
                            <a:avLst/>
                            <a:gdLst>
                              <a:gd name="T0" fmla="*/ 201 w 201"/>
                              <a:gd name="T1" fmla="*/ 35 h 40"/>
                              <a:gd name="T2" fmla="*/ 201 w 201"/>
                              <a:gd name="T3" fmla="*/ 32 h 40"/>
                              <a:gd name="T4" fmla="*/ 199 w 201"/>
                              <a:gd name="T5" fmla="*/ 35 h 40"/>
                              <a:gd name="T6" fmla="*/ 196 w 201"/>
                              <a:gd name="T7" fmla="*/ 35 h 40"/>
                              <a:gd name="T8" fmla="*/ 196 w 201"/>
                              <a:gd name="T9" fmla="*/ 35 h 40"/>
                              <a:gd name="T10" fmla="*/ 196 w 201"/>
                              <a:gd name="T11" fmla="*/ 37 h 40"/>
                              <a:gd name="T12" fmla="*/ 196 w 201"/>
                              <a:gd name="T13" fmla="*/ 40 h 40"/>
                              <a:gd name="T14" fmla="*/ 201 w 201"/>
                              <a:gd name="T15" fmla="*/ 37 h 40"/>
                              <a:gd name="T16" fmla="*/ 201 w 201"/>
                              <a:gd name="T17" fmla="*/ 35 h 40"/>
                              <a:gd name="T18" fmla="*/ 201 w 201"/>
                              <a:gd name="T19" fmla="*/ 35 h 40"/>
                              <a:gd name="T20" fmla="*/ 5 w 201"/>
                              <a:gd name="T21" fmla="*/ 0 h 40"/>
                              <a:gd name="T22" fmla="*/ 2 w 201"/>
                              <a:gd name="T23" fmla="*/ 7 h 40"/>
                              <a:gd name="T24" fmla="*/ 0 w 201"/>
                              <a:gd name="T25" fmla="*/ 17 h 40"/>
                              <a:gd name="T26" fmla="*/ 2 w 201"/>
                              <a:gd name="T27" fmla="*/ 27 h 40"/>
                              <a:gd name="T28" fmla="*/ 2 w 201"/>
                              <a:gd name="T29" fmla="*/ 37 h 40"/>
                              <a:gd name="T30" fmla="*/ 2 w 201"/>
                              <a:gd name="T31" fmla="*/ 35 h 40"/>
                              <a:gd name="T32" fmla="*/ 2 w 201"/>
                              <a:gd name="T33" fmla="*/ 35 h 40"/>
                              <a:gd name="T34" fmla="*/ 5 w 201"/>
                              <a:gd name="T35" fmla="*/ 17 h 40"/>
                              <a:gd name="T36" fmla="*/ 10 w 201"/>
                              <a:gd name="T37" fmla="*/ 0 h 40"/>
                              <a:gd name="T38" fmla="*/ 7 w 201"/>
                              <a:gd name="T39" fmla="*/ 0 h 40"/>
                              <a:gd name="T40" fmla="*/ 5 w 201"/>
                              <a:gd name="T4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" h="40">
                                <a:moveTo>
                                  <a:pt x="201" y="35"/>
                                </a:moveTo>
                                <a:lnTo>
                                  <a:pt x="201" y="32"/>
                                </a:ln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6" y="35"/>
                                </a:lnTo>
                                <a:lnTo>
                                  <a:pt x="196" y="37"/>
                                </a:lnTo>
                                <a:lnTo>
                                  <a:pt x="196" y="40"/>
                                </a:lnTo>
                                <a:lnTo>
                                  <a:pt x="201" y="37"/>
                                </a:lnTo>
                                <a:lnTo>
                                  <a:pt x="201" y="35"/>
                                </a:lnTo>
                                <a:lnTo>
                                  <a:pt x="20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7"/>
                                </a:lnTo>
                                <a:lnTo>
                                  <a:pt x="2" y="37"/>
                                </a:lnTo>
                                <a:lnTo>
                                  <a:pt x="2" y="35"/>
                                </a:lnTo>
                                <a:lnTo>
                                  <a:pt x="2" y="35"/>
                                </a:lnTo>
                                <a:lnTo>
                                  <a:pt x="5" y="1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8149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199" cy="4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35 h 47"/>
                              <a:gd name="T2" fmla="*/ 199 w 199"/>
                              <a:gd name="T3" fmla="*/ 35 h 47"/>
                              <a:gd name="T4" fmla="*/ 196 w 199"/>
                              <a:gd name="T5" fmla="*/ 35 h 47"/>
                              <a:gd name="T6" fmla="*/ 194 w 199"/>
                              <a:gd name="T7" fmla="*/ 35 h 47"/>
                              <a:gd name="T8" fmla="*/ 194 w 199"/>
                              <a:gd name="T9" fmla="*/ 37 h 47"/>
                              <a:gd name="T10" fmla="*/ 194 w 199"/>
                              <a:gd name="T11" fmla="*/ 42 h 47"/>
                              <a:gd name="T12" fmla="*/ 199 w 199"/>
                              <a:gd name="T13" fmla="*/ 40 h 47"/>
                              <a:gd name="T14" fmla="*/ 199 w 199"/>
                              <a:gd name="T15" fmla="*/ 37 h 47"/>
                              <a:gd name="T16" fmla="*/ 199 w 199"/>
                              <a:gd name="T17" fmla="*/ 35 h 47"/>
                              <a:gd name="T18" fmla="*/ 7 w 199"/>
                              <a:gd name="T19" fmla="*/ 0 h 47"/>
                              <a:gd name="T20" fmla="*/ 2 w 199"/>
                              <a:gd name="T21" fmla="*/ 12 h 47"/>
                              <a:gd name="T22" fmla="*/ 0 w 199"/>
                              <a:gd name="T23" fmla="*/ 25 h 47"/>
                              <a:gd name="T24" fmla="*/ 2 w 199"/>
                              <a:gd name="T25" fmla="*/ 37 h 47"/>
                              <a:gd name="T26" fmla="*/ 7 w 199"/>
                              <a:gd name="T27" fmla="*/ 47 h 47"/>
                              <a:gd name="T28" fmla="*/ 5 w 199"/>
                              <a:gd name="T29" fmla="*/ 40 h 47"/>
                              <a:gd name="T30" fmla="*/ 5 w 199"/>
                              <a:gd name="T31" fmla="*/ 35 h 47"/>
                              <a:gd name="T32" fmla="*/ 7 w 199"/>
                              <a:gd name="T33" fmla="*/ 17 h 47"/>
                              <a:gd name="T34" fmla="*/ 12 w 199"/>
                              <a:gd name="T35" fmla="*/ 0 h 47"/>
                              <a:gd name="T36" fmla="*/ 10 w 199"/>
                              <a:gd name="T37" fmla="*/ 0 h 47"/>
                              <a:gd name="T38" fmla="*/ 7 w 199"/>
                              <a:gd name="T3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9" h="47">
                                <a:moveTo>
                                  <a:pt x="199" y="35"/>
                                </a:move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4" y="35"/>
                                </a:lnTo>
                                <a:lnTo>
                                  <a:pt x="194" y="37"/>
                                </a:lnTo>
                                <a:lnTo>
                                  <a:pt x="194" y="42"/>
                                </a:lnTo>
                                <a:lnTo>
                                  <a:pt x="199" y="40"/>
                                </a:lnTo>
                                <a:lnTo>
                                  <a:pt x="199" y="37"/>
                                </a:lnTo>
                                <a:lnTo>
                                  <a:pt x="199" y="35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7"/>
                                </a:lnTo>
                                <a:lnTo>
                                  <a:pt x="7" y="47"/>
                                </a:lnTo>
                                <a:lnTo>
                                  <a:pt x="5" y="40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8150"/>
                        <wps:cNvSpPr>
                          <a:spLocks noEditPoints="1"/>
                        </wps:cNvSpPr>
                        <wps:spPr bwMode="auto">
                          <a:xfrm>
                            <a:off x="6349" y="1512"/>
                            <a:ext cx="194" cy="52"/>
                          </a:xfrm>
                          <a:custGeom>
                            <a:avLst/>
                            <a:gdLst>
                              <a:gd name="T0" fmla="*/ 194 w 194"/>
                              <a:gd name="T1" fmla="*/ 35 h 52"/>
                              <a:gd name="T2" fmla="*/ 194 w 194"/>
                              <a:gd name="T3" fmla="*/ 35 h 52"/>
                              <a:gd name="T4" fmla="*/ 192 w 194"/>
                              <a:gd name="T5" fmla="*/ 35 h 52"/>
                              <a:gd name="T6" fmla="*/ 189 w 194"/>
                              <a:gd name="T7" fmla="*/ 35 h 52"/>
                              <a:gd name="T8" fmla="*/ 189 w 194"/>
                              <a:gd name="T9" fmla="*/ 40 h 52"/>
                              <a:gd name="T10" fmla="*/ 189 w 194"/>
                              <a:gd name="T11" fmla="*/ 42 h 52"/>
                              <a:gd name="T12" fmla="*/ 194 w 194"/>
                              <a:gd name="T13" fmla="*/ 40 h 52"/>
                              <a:gd name="T14" fmla="*/ 194 w 194"/>
                              <a:gd name="T15" fmla="*/ 37 h 52"/>
                              <a:gd name="T16" fmla="*/ 194 w 194"/>
                              <a:gd name="T17" fmla="*/ 35 h 52"/>
                              <a:gd name="T18" fmla="*/ 8 w 194"/>
                              <a:gd name="T19" fmla="*/ 0 h 52"/>
                              <a:gd name="T20" fmla="*/ 3 w 194"/>
                              <a:gd name="T21" fmla="*/ 17 h 52"/>
                              <a:gd name="T22" fmla="*/ 0 w 194"/>
                              <a:gd name="T23" fmla="*/ 35 h 52"/>
                              <a:gd name="T24" fmla="*/ 0 w 194"/>
                              <a:gd name="T25" fmla="*/ 35 h 52"/>
                              <a:gd name="T26" fmla="*/ 0 w 194"/>
                              <a:gd name="T27" fmla="*/ 37 h 52"/>
                              <a:gd name="T28" fmla="*/ 3 w 194"/>
                              <a:gd name="T29" fmla="*/ 45 h 52"/>
                              <a:gd name="T30" fmla="*/ 8 w 194"/>
                              <a:gd name="T31" fmla="*/ 52 h 52"/>
                              <a:gd name="T32" fmla="*/ 5 w 194"/>
                              <a:gd name="T33" fmla="*/ 45 h 52"/>
                              <a:gd name="T34" fmla="*/ 5 w 194"/>
                              <a:gd name="T35" fmla="*/ 35 h 52"/>
                              <a:gd name="T36" fmla="*/ 8 w 194"/>
                              <a:gd name="T37" fmla="*/ 17 h 52"/>
                              <a:gd name="T38" fmla="*/ 13 w 194"/>
                              <a:gd name="T39" fmla="*/ 0 h 52"/>
                              <a:gd name="T40" fmla="*/ 10 w 194"/>
                              <a:gd name="T41" fmla="*/ 0 h 52"/>
                              <a:gd name="T42" fmla="*/ 8 w 194"/>
                              <a:gd name="T4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94" h="52">
                                <a:moveTo>
                                  <a:pt x="194" y="35"/>
                                </a:moveTo>
                                <a:lnTo>
                                  <a:pt x="194" y="35"/>
                                </a:lnTo>
                                <a:lnTo>
                                  <a:pt x="192" y="35"/>
                                </a:lnTo>
                                <a:lnTo>
                                  <a:pt x="189" y="35"/>
                                </a:lnTo>
                                <a:lnTo>
                                  <a:pt x="189" y="40"/>
                                </a:lnTo>
                                <a:lnTo>
                                  <a:pt x="189" y="42"/>
                                </a:lnTo>
                                <a:lnTo>
                                  <a:pt x="194" y="40"/>
                                </a:lnTo>
                                <a:lnTo>
                                  <a:pt x="194" y="37"/>
                                </a:lnTo>
                                <a:lnTo>
                                  <a:pt x="194" y="35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8151"/>
                        <wps:cNvSpPr>
                          <a:spLocks noEditPoints="1"/>
                        </wps:cNvSpPr>
                        <wps:spPr bwMode="auto">
                          <a:xfrm>
                            <a:off x="6352" y="1512"/>
                            <a:ext cx="189" cy="57"/>
                          </a:xfrm>
                          <a:custGeom>
                            <a:avLst/>
                            <a:gdLst>
                              <a:gd name="T0" fmla="*/ 7 w 189"/>
                              <a:gd name="T1" fmla="*/ 0 h 57"/>
                              <a:gd name="T2" fmla="*/ 2 w 189"/>
                              <a:gd name="T3" fmla="*/ 17 h 57"/>
                              <a:gd name="T4" fmla="*/ 0 w 189"/>
                              <a:gd name="T5" fmla="*/ 35 h 57"/>
                              <a:gd name="T6" fmla="*/ 0 w 189"/>
                              <a:gd name="T7" fmla="*/ 40 h 57"/>
                              <a:gd name="T8" fmla="*/ 2 w 189"/>
                              <a:gd name="T9" fmla="*/ 47 h 57"/>
                              <a:gd name="T10" fmla="*/ 5 w 189"/>
                              <a:gd name="T11" fmla="*/ 52 h 57"/>
                              <a:gd name="T12" fmla="*/ 7 w 189"/>
                              <a:gd name="T13" fmla="*/ 57 h 57"/>
                              <a:gd name="T14" fmla="*/ 7 w 189"/>
                              <a:gd name="T15" fmla="*/ 45 h 57"/>
                              <a:gd name="T16" fmla="*/ 5 w 189"/>
                              <a:gd name="T17" fmla="*/ 35 h 57"/>
                              <a:gd name="T18" fmla="*/ 7 w 189"/>
                              <a:gd name="T19" fmla="*/ 17 h 57"/>
                              <a:gd name="T20" fmla="*/ 12 w 189"/>
                              <a:gd name="T21" fmla="*/ 0 h 57"/>
                              <a:gd name="T22" fmla="*/ 10 w 189"/>
                              <a:gd name="T23" fmla="*/ 0 h 57"/>
                              <a:gd name="T24" fmla="*/ 7 w 189"/>
                              <a:gd name="T25" fmla="*/ 0 h 57"/>
                              <a:gd name="T26" fmla="*/ 189 w 189"/>
                              <a:gd name="T27" fmla="*/ 42 h 57"/>
                              <a:gd name="T28" fmla="*/ 189 w 189"/>
                              <a:gd name="T29" fmla="*/ 37 h 57"/>
                              <a:gd name="T30" fmla="*/ 189 w 189"/>
                              <a:gd name="T31" fmla="*/ 35 h 57"/>
                              <a:gd name="T32" fmla="*/ 186 w 189"/>
                              <a:gd name="T33" fmla="*/ 35 h 57"/>
                              <a:gd name="T34" fmla="*/ 184 w 189"/>
                              <a:gd name="T35" fmla="*/ 35 h 57"/>
                              <a:gd name="T36" fmla="*/ 184 w 189"/>
                              <a:gd name="T37" fmla="*/ 40 h 57"/>
                              <a:gd name="T38" fmla="*/ 184 w 189"/>
                              <a:gd name="T39" fmla="*/ 45 h 57"/>
                              <a:gd name="T40" fmla="*/ 189 w 189"/>
                              <a:gd name="T41" fmla="*/ 42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" h="57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7" y="57"/>
                                </a:lnTo>
                                <a:lnTo>
                                  <a:pt x="7" y="45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89" y="42"/>
                                </a:moveTo>
                                <a:lnTo>
                                  <a:pt x="189" y="37"/>
                                </a:lnTo>
                                <a:lnTo>
                                  <a:pt x="189" y="35"/>
                                </a:lnTo>
                                <a:lnTo>
                                  <a:pt x="186" y="35"/>
                                </a:lnTo>
                                <a:lnTo>
                                  <a:pt x="184" y="35"/>
                                </a:lnTo>
                                <a:lnTo>
                                  <a:pt x="184" y="40"/>
                                </a:lnTo>
                                <a:lnTo>
                                  <a:pt x="184" y="45"/>
                                </a:lnTo>
                                <a:lnTo>
                                  <a:pt x="18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8152"/>
                        <wps:cNvSpPr>
                          <a:spLocks noEditPoints="1"/>
                        </wps:cNvSpPr>
                        <wps:spPr bwMode="auto">
                          <a:xfrm>
                            <a:off x="6354" y="1512"/>
                            <a:ext cx="184" cy="60"/>
                          </a:xfrm>
                          <a:custGeom>
                            <a:avLst/>
                            <a:gdLst>
                              <a:gd name="T0" fmla="*/ 8 w 184"/>
                              <a:gd name="T1" fmla="*/ 0 h 60"/>
                              <a:gd name="T2" fmla="*/ 3 w 184"/>
                              <a:gd name="T3" fmla="*/ 17 h 60"/>
                              <a:gd name="T4" fmla="*/ 0 w 184"/>
                              <a:gd name="T5" fmla="*/ 35 h 60"/>
                              <a:gd name="T6" fmla="*/ 0 w 184"/>
                              <a:gd name="T7" fmla="*/ 45 h 60"/>
                              <a:gd name="T8" fmla="*/ 3 w 184"/>
                              <a:gd name="T9" fmla="*/ 52 h 60"/>
                              <a:gd name="T10" fmla="*/ 5 w 184"/>
                              <a:gd name="T11" fmla="*/ 57 h 60"/>
                              <a:gd name="T12" fmla="*/ 10 w 184"/>
                              <a:gd name="T13" fmla="*/ 60 h 60"/>
                              <a:gd name="T14" fmla="*/ 8 w 184"/>
                              <a:gd name="T15" fmla="*/ 47 h 60"/>
                              <a:gd name="T16" fmla="*/ 5 w 184"/>
                              <a:gd name="T17" fmla="*/ 35 h 60"/>
                              <a:gd name="T18" fmla="*/ 8 w 184"/>
                              <a:gd name="T19" fmla="*/ 17 h 60"/>
                              <a:gd name="T20" fmla="*/ 13 w 184"/>
                              <a:gd name="T21" fmla="*/ 0 h 60"/>
                              <a:gd name="T22" fmla="*/ 10 w 184"/>
                              <a:gd name="T23" fmla="*/ 0 h 60"/>
                              <a:gd name="T24" fmla="*/ 8 w 184"/>
                              <a:gd name="T25" fmla="*/ 0 h 60"/>
                              <a:gd name="T26" fmla="*/ 184 w 184"/>
                              <a:gd name="T27" fmla="*/ 42 h 60"/>
                              <a:gd name="T28" fmla="*/ 184 w 184"/>
                              <a:gd name="T29" fmla="*/ 40 h 60"/>
                              <a:gd name="T30" fmla="*/ 184 w 184"/>
                              <a:gd name="T31" fmla="*/ 35 h 60"/>
                              <a:gd name="T32" fmla="*/ 182 w 184"/>
                              <a:gd name="T33" fmla="*/ 35 h 60"/>
                              <a:gd name="T34" fmla="*/ 179 w 184"/>
                              <a:gd name="T35" fmla="*/ 35 h 60"/>
                              <a:gd name="T36" fmla="*/ 179 w 184"/>
                              <a:gd name="T37" fmla="*/ 40 h 60"/>
                              <a:gd name="T38" fmla="*/ 179 w 184"/>
                              <a:gd name="T39" fmla="*/ 47 h 60"/>
                              <a:gd name="T40" fmla="*/ 182 w 184"/>
                              <a:gd name="T41" fmla="*/ 45 h 60"/>
                              <a:gd name="T42" fmla="*/ 184 w 184"/>
                              <a:gd name="T43" fmla="*/ 4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84" h="60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5"/>
                                </a:lnTo>
                                <a:lnTo>
                                  <a:pt x="3" y="52"/>
                                </a:lnTo>
                                <a:lnTo>
                                  <a:pt x="5" y="57"/>
                                </a:lnTo>
                                <a:lnTo>
                                  <a:pt x="10" y="60"/>
                                </a:lnTo>
                                <a:lnTo>
                                  <a:pt x="8" y="47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84" y="42"/>
                                </a:moveTo>
                                <a:lnTo>
                                  <a:pt x="184" y="40"/>
                                </a:lnTo>
                                <a:lnTo>
                                  <a:pt x="184" y="35"/>
                                </a:lnTo>
                                <a:lnTo>
                                  <a:pt x="182" y="35"/>
                                </a:lnTo>
                                <a:lnTo>
                                  <a:pt x="179" y="35"/>
                                </a:lnTo>
                                <a:lnTo>
                                  <a:pt x="179" y="40"/>
                                </a:lnTo>
                                <a:lnTo>
                                  <a:pt x="179" y="47"/>
                                </a:lnTo>
                                <a:lnTo>
                                  <a:pt x="182" y="45"/>
                                </a:lnTo>
                                <a:lnTo>
                                  <a:pt x="18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8153"/>
                        <wps:cNvSpPr>
                          <a:spLocks noEditPoints="1"/>
                        </wps:cNvSpPr>
                        <wps:spPr bwMode="auto">
                          <a:xfrm>
                            <a:off x="6357" y="1512"/>
                            <a:ext cx="179" cy="6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62"/>
                              <a:gd name="T2" fmla="*/ 2 w 179"/>
                              <a:gd name="T3" fmla="*/ 17 h 62"/>
                              <a:gd name="T4" fmla="*/ 0 w 179"/>
                              <a:gd name="T5" fmla="*/ 35 h 62"/>
                              <a:gd name="T6" fmla="*/ 2 w 179"/>
                              <a:gd name="T7" fmla="*/ 45 h 62"/>
                              <a:gd name="T8" fmla="*/ 2 w 179"/>
                              <a:gd name="T9" fmla="*/ 57 h 62"/>
                              <a:gd name="T10" fmla="*/ 7 w 179"/>
                              <a:gd name="T11" fmla="*/ 60 h 62"/>
                              <a:gd name="T12" fmla="*/ 10 w 179"/>
                              <a:gd name="T13" fmla="*/ 62 h 62"/>
                              <a:gd name="T14" fmla="*/ 7 w 179"/>
                              <a:gd name="T15" fmla="*/ 47 h 62"/>
                              <a:gd name="T16" fmla="*/ 5 w 179"/>
                              <a:gd name="T17" fmla="*/ 35 h 62"/>
                              <a:gd name="T18" fmla="*/ 7 w 179"/>
                              <a:gd name="T19" fmla="*/ 17 h 62"/>
                              <a:gd name="T20" fmla="*/ 12 w 179"/>
                              <a:gd name="T21" fmla="*/ 2 h 62"/>
                              <a:gd name="T22" fmla="*/ 10 w 179"/>
                              <a:gd name="T23" fmla="*/ 0 h 62"/>
                              <a:gd name="T24" fmla="*/ 7 w 179"/>
                              <a:gd name="T25" fmla="*/ 0 h 62"/>
                              <a:gd name="T26" fmla="*/ 179 w 179"/>
                              <a:gd name="T27" fmla="*/ 45 h 62"/>
                              <a:gd name="T28" fmla="*/ 179 w 179"/>
                              <a:gd name="T29" fmla="*/ 40 h 62"/>
                              <a:gd name="T30" fmla="*/ 179 w 179"/>
                              <a:gd name="T31" fmla="*/ 35 h 62"/>
                              <a:gd name="T32" fmla="*/ 176 w 179"/>
                              <a:gd name="T33" fmla="*/ 35 h 62"/>
                              <a:gd name="T34" fmla="*/ 174 w 179"/>
                              <a:gd name="T35" fmla="*/ 35 h 62"/>
                              <a:gd name="T36" fmla="*/ 174 w 179"/>
                              <a:gd name="T37" fmla="*/ 42 h 62"/>
                              <a:gd name="T38" fmla="*/ 174 w 179"/>
                              <a:gd name="T39" fmla="*/ 47 h 62"/>
                              <a:gd name="T40" fmla="*/ 176 w 179"/>
                              <a:gd name="T41" fmla="*/ 47 h 62"/>
                              <a:gd name="T42" fmla="*/ 179 w 179"/>
                              <a:gd name="T43" fmla="*/ 4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9" h="62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5"/>
                                </a:lnTo>
                                <a:lnTo>
                                  <a:pt x="2" y="57"/>
                                </a:lnTo>
                                <a:lnTo>
                                  <a:pt x="7" y="60"/>
                                </a:lnTo>
                                <a:lnTo>
                                  <a:pt x="10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79" y="45"/>
                                </a:moveTo>
                                <a:lnTo>
                                  <a:pt x="179" y="40"/>
                                </a:lnTo>
                                <a:lnTo>
                                  <a:pt x="179" y="35"/>
                                </a:lnTo>
                                <a:lnTo>
                                  <a:pt x="176" y="35"/>
                                </a:lnTo>
                                <a:lnTo>
                                  <a:pt x="174" y="35"/>
                                </a:lnTo>
                                <a:lnTo>
                                  <a:pt x="174" y="42"/>
                                </a:lnTo>
                                <a:lnTo>
                                  <a:pt x="174" y="47"/>
                                </a:lnTo>
                                <a:lnTo>
                                  <a:pt x="176" y="47"/>
                                </a:lnTo>
                                <a:lnTo>
                                  <a:pt x="17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8154"/>
                        <wps:cNvSpPr>
                          <a:spLocks noEditPoints="1"/>
                        </wps:cNvSpPr>
                        <wps:spPr bwMode="auto">
                          <a:xfrm>
                            <a:off x="6359" y="1512"/>
                            <a:ext cx="174" cy="65"/>
                          </a:xfrm>
                          <a:custGeom>
                            <a:avLst/>
                            <a:gdLst>
                              <a:gd name="T0" fmla="*/ 8 w 174"/>
                              <a:gd name="T1" fmla="*/ 0 h 65"/>
                              <a:gd name="T2" fmla="*/ 3 w 174"/>
                              <a:gd name="T3" fmla="*/ 17 h 65"/>
                              <a:gd name="T4" fmla="*/ 0 w 174"/>
                              <a:gd name="T5" fmla="*/ 35 h 65"/>
                              <a:gd name="T6" fmla="*/ 3 w 174"/>
                              <a:gd name="T7" fmla="*/ 47 h 65"/>
                              <a:gd name="T8" fmla="*/ 5 w 174"/>
                              <a:gd name="T9" fmla="*/ 60 h 65"/>
                              <a:gd name="T10" fmla="*/ 8 w 174"/>
                              <a:gd name="T11" fmla="*/ 62 h 65"/>
                              <a:gd name="T12" fmla="*/ 10 w 174"/>
                              <a:gd name="T13" fmla="*/ 65 h 65"/>
                              <a:gd name="T14" fmla="*/ 8 w 174"/>
                              <a:gd name="T15" fmla="*/ 50 h 65"/>
                              <a:gd name="T16" fmla="*/ 5 w 174"/>
                              <a:gd name="T17" fmla="*/ 35 h 65"/>
                              <a:gd name="T18" fmla="*/ 8 w 174"/>
                              <a:gd name="T19" fmla="*/ 17 h 65"/>
                              <a:gd name="T20" fmla="*/ 13 w 174"/>
                              <a:gd name="T21" fmla="*/ 2 h 65"/>
                              <a:gd name="T22" fmla="*/ 10 w 174"/>
                              <a:gd name="T23" fmla="*/ 2 h 65"/>
                              <a:gd name="T24" fmla="*/ 8 w 174"/>
                              <a:gd name="T25" fmla="*/ 0 h 65"/>
                              <a:gd name="T26" fmla="*/ 174 w 174"/>
                              <a:gd name="T27" fmla="*/ 47 h 65"/>
                              <a:gd name="T28" fmla="*/ 174 w 174"/>
                              <a:gd name="T29" fmla="*/ 40 h 65"/>
                              <a:gd name="T30" fmla="*/ 174 w 174"/>
                              <a:gd name="T31" fmla="*/ 35 h 65"/>
                              <a:gd name="T32" fmla="*/ 172 w 174"/>
                              <a:gd name="T33" fmla="*/ 35 h 65"/>
                              <a:gd name="T34" fmla="*/ 169 w 174"/>
                              <a:gd name="T35" fmla="*/ 35 h 65"/>
                              <a:gd name="T36" fmla="*/ 169 w 174"/>
                              <a:gd name="T37" fmla="*/ 42 h 65"/>
                              <a:gd name="T38" fmla="*/ 167 w 174"/>
                              <a:gd name="T39" fmla="*/ 50 h 65"/>
                              <a:gd name="T40" fmla="*/ 172 w 174"/>
                              <a:gd name="T41" fmla="*/ 47 h 65"/>
                              <a:gd name="T42" fmla="*/ 174 w 174"/>
                              <a:gd name="T43" fmla="*/ 47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65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7"/>
                                </a:lnTo>
                                <a:lnTo>
                                  <a:pt x="5" y="60"/>
                                </a:lnTo>
                                <a:lnTo>
                                  <a:pt x="8" y="62"/>
                                </a:lnTo>
                                <a:lnTo>
                                  <a:pt x="10" y="65"/>
                                </a:lnTo>
                                <a:lnTo>
                                  <a:pt x="8" y="50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74" y="47"/>
                                </a:moveTo>
                                <a:lnTo>
                                  <a:pt x="174" y="40"/>
                                </a:lnTo>
                                <a:lnTo>
                                  <a:pt x="174" y="35"/>
                                </a:lnTo>
                                <a:lnTo>
                                  <a:pt x="172" y="35"/>
                                </a:lnTo>
                                <a:lnTo>
                                  <a:pt x="169" y="35"/>
                                </a:lnTo>
                                <a:lnTo>
                                  <a:pt x="169" y="42"/>
                                </a:lnTo>
                                <a:lnTo>
                                  <a:pt x="167" y="50"/>
                                </a:lnTo>
                                <a:lnTo>
                                  <a:pt x="172" y="47"/>
                                </a:lnTo>
                                <a:lnTo>
                                  <a:pt x="17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8155"/>
                        <wps:cNvSpPr>
                          <a:spLocks noEditPoints="1"/>
                        </wps:cNvSpPr>
                        <wps:spPr bwMode="auto">
                          <a:xfrm>
                            <a:off x="6362" y="1514"/>
                            <a:ext cx="169" cy="63"/>
                          </a:xfrm>
                          <a:custGeom>
                            <a:avLst/>
                            <a:gdLst>
                              <a:gd name="T0" fmla="*/ 7 w 169"/>
                              <a:gd name="T1" fmla="*/ 0 h 63"/>
                              <a:gd name="T2" fmla="*/ 2 w 169"/>
                              <a:gd name="T3" fmla="*/ 15 h 63"/>
                              <a:gd name="T4" fmla="*/ 0 w 169"/>
                              <a:gd name="T5" fmla="*/ 33 h 63"/>
                              <a:gd name="T6" fmla="*/ 2 w 169"/>
                              <a:gd name="T7" fmla="*/ 45 h 63"/>
                              <a:gd name="T8" fmla="*/ 5 w 169"/>
                              <a:gd name="T9" fmla="*/ 60 h 63"/>
                              <a:gd name="T10" fmla="*/ 7 w 169"/>
                              <a:gd name="T11" fmla="*/ 60 h 63"/>
                              <a:gd name="T12" fmla="*/ 10 w 169"/>
                              <a:gd name="T13" fmla="*/ 63 h 63"/>
                              <a:gd name="T14" fmla="*/ 12 w 169"/>
                              <a:gd name="T15" fmla="*/ 63 h 63"/>
                              <a:gd name="T16" fmla="*/ 7 w 169"/>
                              <a:gd name="T17" fmla="*/ 48 h 63"/>
                              <a:gd name="T18" fmla="*/ 5 w 169"/>
                              <a:gd name="T19" fmla="*/ 33 h 63"/>
                              <a:gd name="T20" fmla="*/ 7 w 169"/>
                              <a:gd name="T21" fmla="*/ 15 h 63"/>
                              <a:gd name="T22" fmla="*/ 12 w 169"/>
                              <a:gd name="T23" fmla="*/ 0 h 63"/>
                              <a:gd name="T24" fmla="*/ 10 w 169"/>
                              <a:gd name="T25" fmla="*/ 0 h 63"/>
                              <a:gd name="T26" fmla="*/ 7 w 169"/>
                              <a:gd name="T27" fmla="*/ 0 h 63"/>
                              <a:gd name="T28" fmla="*/ 169 w 169"/>
                              <a:gd name="T29" fmla="*/ 45 h 63"/>
                              <a:gd name="T30" fmla="*/ 169 w 169"/>
                              <a:gd name="T31" fmla="*/ 40 h 63"/>
                              <a:gd name="T32" fmla="*/ 169 w 169"/>
                              <a:gd name="T33" fmla="*/ 33 h 63"/>
                              <a:gd name="T34" fmla="*/ 166 w 169"/>
                              <a:gd name="T35" fmla="*/ 33 h 63"/>
                              <a:gd name="T36" fmla="*/ 164 w 169"/>
                              <a:gd name="T37" fmla="*/ 35 h 63"/>
                              <a:gd name="T38" fmla="*/ 164 w 169"/>
                              <a:gd name="T39" fmla="*/ 43 h 63"/>
                              <a:gd name="T40" fmla="*/ 161 w 169"/>
                              <a:gd name="T41" fmla="*/ 48 h 63"/>
                              <a:gd name="T42" fmla="*/ 164 w 169"/>
                              <a:gd name="T43" fmla="*/ 48 h 63"/>
                              <a:gd name="T44" fmla="*/ 169 w 169"/>
                              <a:gd name="T45" fmla="*/ 4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5"/>
                                </a:lnTo>
                                <a:lnTo>
                                  <a:pt x="5" y="60"/>
                                </a:lnTo>
                                <a:lnTo>
                                  <a:pt x="7" y="60"/>
                                </a:lnTo>
                                <a:lnTo>
                                  <a:pt x="10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69" y="45"/>
                                </a:moveTo>
                                <a:lnTo>
                                  <a:pt x="169" y="40"/>
                                </a:lnTo>
                                <a:lnTo>
                                  <a:pt x="169" y="33"/>
                                </a:lnTo>
                                <a:lnTo>
                                  <a:pt x="166" y="33"/>
                                </a:lnTo>
                                <a:lnTo>
                                  <a:pt x="164" y="35"/>
                                </a:lnTo>
                                <a:lnTo>
                                  <a:pt x="164" y="43"/>
                                </a:lnTo>
                                <a:lnTo>
                                  <a:pt x="161" y="48"/>
                                </a:lnTo>
                                <a:lnTo>
                                  <a:pt x="164" y="48"/>
                                </a:lnTo>
                                <a:lnTo>
                                  <a:pt x="16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8156"/>
                        <wps:cNvSpPr>
                          <a:spLocks noEditPoints="1"/>
                        </wps:cNvSpPr>
                        <wps:spPr bwMode="auto">
                          <a:xfrm>
                            <a:off x="6364" y="1514"/>
                            <a:ext cx="164" cy="63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63"/>
                              <a:gd name="T2" fmla="*/ 3 w 164"/>
                              <a:gd name="T3" fmla="*/ 15 h 63"/>
                              <a:gd name="T4" fmla="*/ 0 w 164"/>
                              <a:gd name="T5" fmla="*/ 33 h 63"/>
                              <a:gd name="T6" fmla="*/ 3 w 164"/>
                              <a:gd name="T7" fmla="*/ 48 h 63"/>
                              <a:gd name="T8" fmla="*/ 5 w 164"/>
                              <a:gd name="T9" fmla="*/ 63 h 63"/>
                              <a:gd name="T10" fmla="*/ 8 w 164"/>
                              <a:gd name="T11" fmla="*/ 63 h 63"/>
                              <a:gd name="T12" fmla="*/ 13 w 164"/>
                              <a:gd name="T13" fmla="*/ 63 h 63"/>
                              <a:gd name="T14" fmla="*/ 8 w 164"/>
                              <a:gd name="T15" fmla="*/ 48 h 63"/>
                              <a:gd name="T16" fmla="*/ 5 w 164"/>
                              <a:gd name="T17" fmla="*/ 33 h 63"/>
                              <a:gd name="T18" fmla="*/ 8 w 164"/>
                              <a:gd name="T19" fmla="*/ 15 h 63"/>
                              <a:gd name="T20" fmla="*/ 13 w 164"/>
                              <a:gd name="T21" fmla="*/ 0 h 63"/>
                              <a:gd name="T22" fmla="*/ 10 w 164"/>
                              <a:gd name="T23" fmla="*/ 0 h 63"/>
                              <a:gd name="T24" fmla="*/ 8 w 164"/>
                              <a:gd name="T25" fmla="*/ 0 h 63"/>
                              <a:gd name="T26" fmla="*/ 162 w 164"/>
                              <a:gd name="T27" fmla="*/ 48 h 63"/>
                              <a:gd name="T28" fmla="*/ 164 w 164"/>
                              <a:gd name="T29" fmla="*/ 40 h 63"/>
                              <a:gd name="T30" fmla="*/ 164 w 164"/>
                              <a:gd name="T31" fmla="*/ 33 h 63"/>
                              <a:gd name="T32" fmla="*/ 162 w 164"/>
                              <a:gd name="T33" fmla="*/ 35 h 63"/>
                              <a:gd name="T34" fmla="*/ 159 w 164"/>
                              <a:gd name="T35" fmla="*/ 35 h 63"/>
                              <a:gd name="T36" fmla="*/ 159 w 164"/>
                              <a:gd name="T37" fmla="*/ 43 h 63"/>
                              <a:gd name="T38" fmla="*/ 157 w 164"/>
                              <a:gd name="T39" fmla="*/ 50 h 63"/>
                              <a:gd name="T40" fmla="*/ 159 w 164"/>
                              <a:gd name="T41" fmla="*/ 48 h 63"/>
                              <a:gd name="T42" fmla="*/ 162 w 164"/>
                              <a:gd name="T43" fmla="*/ 4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64" h="63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5" y="63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2" y="48"/>
                                </a:moveTo>
                                <a:lnTo>
                                  <a:pt x="164" y="40"/>
                                </a:lnTo>
                                <a:lnTo>
                                  <a:pt x="164" y="33"/>
                                </a:lnTo>
                                <a:lnTo>
                                  <a:pt x="162" y="35"/>
                                </a:lnTo>
                                <a:lnTo>
                                  <a:pt x="159" y="35"/>
                                </a:lnTo>
                                <a:lnTo>
                                  <a:pt x="159" y="43"/>
                                </a:lnTo>
                                <a:lnTo>
                                  <a:pt x="157" y="50"/>
                                </a:lnTo>
                                <a:lnTo>
                                  <a:pt x="159" y="48"/>
                                </a:lnTo>
                                <a:lnTo>
                                  <a:pt x="16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8157"/>
                        <wps:cNvSpPr>
                          <a:spLocks noEditPoints="1"/>
                        </wps:cNvSpPr>
                        <wps:spPr bwMode="auto">
                          <a:xfrm>
                            <a:off x="6367" y="1514"/>
                            <a:ext cx="159" cy="63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63"/>
                              <a:gd name="T2" fmla="*/ 2 w 159"/>
                              <a:gd name="T3" fmla="*/ 15 h 63"/>
                              <a:gd name="T4" fmla="*/ 0 w 159"/>
                              <a:gd name="T5" fmla="*/ 33 h 63"/>
                              <a:gd name="T6" fmla="*/ 2 w 159"/>
                              <a:gd name="T7" fmla="*/ 48 h 63"/>
                              <a:gd name="T8" fmla="*/ 7 w 159"/>
                              <a:gd name="T9" fmla="*/ 63 h 63"/>
                              <a:gd name="T10" fmla="*/ 12 w 159"/>
                              <a:gd name="T11" fmla="*/ 63 h 63"/>
                              <a:gd name="T12" fmla="*/ 7 w 159"/>
                              <a:gd name="T13" fmla="*/ 48 h 63"/>
                              <a:gd name="T14" fmla="*/ 5 w 159"/>
                              <a:gd name="T15" fmla="*/ 33 h 63"/>
                              <a:gd name="T16" fmla="*/ 7 w 159"/>
                              <a:gd name="T17" fmla="*/ 15 h 63"/>
                              <a:gd name="T18" fmla="*/ 12 w 159"/>
                              <a:gd name="T19" fmla="*/ 0 h 63"/>
                              <a:gd name="T20" fmla="*/ 10 w 159"/>
                              <a:gd name="T21" fmla="*/ 0 h 63"/>
                              <a:gd name="T22" fmla="*/ 7 w 159"/>
                              <a:gd name="T23" fmla="*/ 0 h 63"/>
                              <a:gd name="T24" fmla="*/ 156 w 159"/>
                              <a:gd name="T25" fmla="*/ 48 h 63"/>
                              <a:gd name="T26" fmla="*/ 159 w 159"/>
                              <a:gd name="T27" fmla="*/ 43 h 63"/>
                              <a:gd name="T28" fmla="*/ 159 w 159"/>
                              <a:gd name="T29" fmla="*/ 35 h 63"/>
                              <a:gd name="T30" fmla="*/ 156 w 159"/>
                              <a:gd name="T31" fmla="*/ 35 h 63"/>
                              <a:gd name="T32" fmla="*/ 154 w 159"/>
                              <a:gd name="T33" fmla="*/ 35 h 63"/>
                              <a:gd name="T34" fmla="*/ 154 w 159"/>
                              <a:gd name="T35" fmla="*/ 43 h 63"/>
                              <a:gd name="T36" fmla="*/ 151 w 159"/>
                              <a:gd name="T37" fmla="*/ 53 h 63"/>
                              <a:gd name="T38" fmla="*/ 154 w 159"/>
                              <a:gd name="T39" fmla="*/ 50 h 63"/>
                              <a:gd name="T40" fmla="*/ 156 w 159"/>
                              <a:gd name="T41" fmla="*/ 4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48"/>
                                </a:moveTo>
                                <a:lnTo>
                                  <a:pt x="159" y="43"/>
                                </a:lnTo>
                                <a:lnTo>
                                  <a:pt x="159" y="35"/>
                                </a:lnTo>
                                <a:lnTo>
                                  <a:pt x="156" y="35"/>
                                </a:lnTo>
                                <a:lnTo>
                                  <a:pt x="154" y="35"/>
                                </a:lnTo>
                                <a:lnTo>
                                  <a:pt x="154" y="43"/>
                                </a:lnTo>
                                <a:lnTo>
                                  <a:pt x="151" y="53"/>
                                </a:lnTo>
                                <a:lnTo>
                                  <a:pt x="154" y="50"/>
                                </a:lnTo>
                                <a:lnTo>
                                  <a:pt x="1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8158"/>
                        <wps:cNvSpPr>
                          <a:spLocks noEditPoints="1"/>
                        </wps:cNvSpPr>
                        <wps:spPr bwMode="auto">
                          <a:xfrm>
                            <a:off x="6369" y="1514"/>
                            <a:ext cx="154" cy="63"/>
                          </a:xfrm>
                          <a:custGeom>
                            <a:avLst/>
                            <a:gdLst>
                              <a:gd name="T0" fmla="*/ 8 w 154"/>
                              <a:gd name="T1" fmla="*/ 0 h 63"/>
                              <a:gd name="T2" fmla="*/ 3 w 154"/>
                              <a:gd name="T3" fmla="*/ 15 h 63"/>
                              <a:gd name="T4" fmla="*/ 0 w 154"/>
                              <a:gd name="T5" fmla="*/ 33 h 63"/>
                              <a:gd name="T6" fmla="*/ 3 w 154"/>
                              <a:gd name="T7" fmla="*/ 48 h 63"/>
                              <a:gd name="T8" fmla="*/ 8 w 154"/>
                              <a:gd name="T9" fmla="*/ 63 h 63"/>
                              <a:gd name="T10" fmla="*/ 13 w 154"/>
                              <a:gd name="T11" fmla="*/ 63 h 63"/>
                              <a:gd name="T12" fmla="*/ 8 w 154"/>
                              <a:gd name="T13" fmla="*/ 48 h 63"/>
                              <a:gd name="T14" fmla="*/ 5 w 154"/>
                              <a:gd name="T15" fmla="*/ 33 h 63"/>
                              <a:gd name="T16" fmla="*/ 8 w 154"/>
                              <a:gd name="T17" fmla="*/ 15 h 63"/>
                              <a:gd name="T18" fmla="*/ 13 w 154"/>
                              <a:gd name="T19" fmla="*/ 0 h 63"/>
                              <a:gd name="T20" fmla="*/ 10 w 154"/>
                              <a:gd name="T21" fmla="*/ 0 h 63"/>
                              <a:gd name="T22" fmla="*/ 8 w 154"/>
                              <a:gd name="T23" fmla="*/ 0 h 63"/>
                              <a:gd name="T24" fmla="*/ 152 w 154"/>
                              <a:gd name="T25" fmla="*/ 50 h 63"/>
                              <a:gd name="T26" fmla="*/ 154 w 154"/>
                              <a:gd name="T27" fmla="*/ 43 h 63"/>
                              <a:gd name="T28" fmla="*/ 154 w 154"/>
                              <a:gd name="T29" fmla="*/ 35 h 63"/>
                              <a:gd name="T30" fmla="*/ 152 w 154"/>
                              <a:gd name="T31" fmla="*/ 35 h 63"/>
                              <a:gd name="T32" fmla="*/ 149 w 154"/>
                              <a:gd name="T33" fmla="*/ 35 h 63"/>
                              <a:gd name="T34" fmla="*/ 149 w 154"/>
                              <a:gd name="T35" fmla="*/ 45 h 63"/>
                              <a:gd name="T36" fmla="*/ 147 w 154"/>
                              <a:gd name="T37" fmla="*/ 53 h 63"/>
                              <a:gd name="T38" fmla="*/ 149 w 154"/>
                              <a:gd name="T39" fmla="*/ 53 h 63"/>
                              <a:gd name="T40" fmla="*/ 152 w 154"/>
                              <a:gd name="T41" fmla="*/ 5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63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52" y="50"/>
                                </a:moveTo>
                                <a:lnTo>
                                  <a:pt x="154" y="43"/>
                                </a:lnTo>
                                <a:lnTo>
                                  <a:pt x="154" y="35"/>
                                </a:lnTo>
                                <a:lnTo>
                                  <a:pt x="152" y="35"/>
                                </a:lnTo>
                                <a:lnTo>
                                  <a:pt x="149" y="35"/>
                                </a:lnTo>
                                <a:lnTo>
                                  <a:pt x="149" y="45"/>
                                </a:lnTo>
                                <a:lnTo>
                                  <a:pt x="147" y="53"/>
                                </a:lnTo>
                                <a:lnTo>
                                  <a:pt x="149" y="53"/>
                                </a:lnTo>
                                <a:lnTo>
                                  <a:pt x="15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B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8159"/>
                        <wps:cNvSpPr>
                          <a:spLocks noEditPoints="1"/>
                        </wps:cNvSpPr>
                        <wps:spPr bwMode="auto">
                          <a:xfrm>
                            <a:off x="6372" y="1514"/>
                            <a:ext cx="149" cy="63"/>
                          </a:xfrm>
                          <a:custGeom>
                            <a:avLst/>
                            <a:gdLst>
                              <a:gd name="T0" fmla="*/ 7 w 149"/>
                              <a:gd name="T1" fmla="*/ 0 h 63"/>
                              <a:gd name="T2" fmla="*/ 2 w 149"/>
                              <a:gd name="T3" fmla="*/ 15 h 63"/>
                              <a:gd name="T4" fmla="*/ 0 w 149"/>
                              <a:gd name="T5" fmla="*/ 33 h 63"/>
                              <a:gd name="T6" fmla="*/ 2 w 149"/>
                              <a:gd name="T7" fmla="*/ 48 h 63"/>
                              <a:gd name="T8" fmla="*/ 7 w 149"/>
                              <a:gd name="T9" fmla="*/ 63 h 63"/>
                              <a:gd name="T10" fmla="*/ 12 w 149"/>
                              <a:gd name="T11" fmla="*/ 63 h 63"/>
                              <a:gd name="T12" fmla="*/ 7 w 149"/>
                              <a:gd name="T13" fmla="*/ 48 h 63"/>
                              <a:gd name="T14" fmla="*/ 5 w 149"/>
                              <a:gd name="T15" fmla="*/ 33 h 63"/>
                              <a:gd name="T16" fmla="*/ 7 w 149"/>
                              <a:gd name="T17" fmla="*/ 15 h 63"/>
                              <a:gd name="T18" fmla="*/ 12 w 149"/>
                              <a:gd name="T19" fmla="*/ 3 h 63"/>
                              <a:gd name="T20" fmla="*/ 10 w 149"/>
                              <a:gd name="T21" fmla="*/ 0 h 63"/>
                              <a:gd name="T22" fmla="*/ 7 w 149"/>
                              <a:gd name="T23" fmla="*/ 0 h 63"/>
                              <a:gd name="T24" fmla="*/ 146 w 149"/>
                              <a:gd name="T25" fmla="*/ 53 h 63"/>
                              <a:gd name="T26" fmla="*/ 149 w 149"/>
                              <a:gd name="T27" fmla="*/ 43 h 63"/>
                              <a:gd name="T28" fmla="*/ 149 w 149"/>
                              <a:gd name="T29" fmla="*/ 35 h 63"/>
                              <a:gd name="T30" fmla="*/ 146 w 149"/>
                              <a:gd name="T31" fmla="*/ 35 h 63"/>
                              <a:gd name="T32" fmla="*/ 144 w 149"/>
                              <a:gd name="T33" fmla="*/ 35 h 63"/>
                              <a:gd name="T34" fmla="*/ 144 w 149"/>
                              <a:gd name="T35" fmla="*/ 45 h 63"/>
                              <a:gd name="T36" fmla="*/ 141 w 149"/>
                              <a:gd name="T37" fmla="*/ 55 h 63"/>
                              <a:gd name="T38" fmla="*/ 144 w 149"/>
                              <a:gd name="T39" fmla="*/ 53 h 63"/>
                              <a:gd name="T40" fmla="*/ 146 w 149"/>
                              <a:gd name="T41" fmla="*/ 5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6" y="53"/>
                                </a:moveTo>
                                <a:lnTo>
                                  <a:pt x="149" y="43"/>
                                </a:lnTo>
                                <a:lnTo>
                                  <a:pt x="149" y="35"/>
                                </a:lnTo>
                                <a:lnTo>
                                  <a:pt x="146" y="35"/>
                                </a:lnTo>
                                <a:lnTo>
                                  <a:pt x="144" y="35"/>
                                </a:lnTo>
                                <a:lnTo>
                                  <a:pt x="144" y="45"/>
                                </a:lnTo>
                                <a:lnTo>
                                  <a:pt x="141" y="55"/>
                                </a:lnTo>
                                <a:lnTo>
                                  <a:pt x="144" y="53"/>
                                </a:lnTo>
                                <a:lnTo>
                                  <a:pt x="14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8160"/>
                        <wps:cNvSpPr>
                          <a:spLocks noEditPoints="1"/>
                        </wps:cNvSpPr>
                        <wps:spPr bwMode="auto">
                          <a:xfrm>
                            <a:off x="6374" y="1514"/>
                            <a:ext cx="144" cy="65"/>
                          </a:xfrm>
                          <a:custGeom>
                            <a:avLst/>
                            <a:gdLst>
                              <a:gd name="T0" fmla="*/ 8 w 144"/>
                              <a:gd name="T1" fmla="*/ 0 h 65"/>
                              <a:gd name="T2" fmla="*/ 3 w 144"/>
                              <a:gd name="T3" fmla="*/ 15 h 65"/>
                              <a:gd name="T4" fmla="*/ 0 w 144"/>
                              <a:gd name="T5" fmla="*/ 33 h 65"/>
                              <a:gd name="T6" fmla="*/ 3 w 144"/>
                              <a:gd name="T7" fmla="*/ 48 h 65"/>
                              <a:gd name="T8" fmla="*/ 8 w 144"/>
                              <a:gd name="T9" fmla="*/ 63 h 65"/>
                              <a:gd name="T10" fmla="*/ 13 w 144"/>
                              <a:gd name="T11" fmla="*/ 65 h 65"/>
                              <a:gd name="T12" fmla="*/ 8 w 144"/>
                              <a:gd name="T13" fmla="*/ 48 h 65"/>
                              <a:gd name="T14" fmla="*/ 5 w 144"/>
                              <a:gd name="T15" fmla="*/ 33 h 65"/>
                              <a:gd name="T16" fmla="*/ 8 w 144"/>
                              <a:gd name="T17" fmla="*/ 15 h 65"/>
                              <a:gd name="T18" fmla="*/ 13 w 144"/>
                              <a:gd name="T19" fmla="*/ 3 h 65"/>
                              <a:gd name="T20" fmla="*/ 10 w 144"/>
                              <a:gd name="T21" fmla="*/ 3 h 65"/>
                              <a:gd name="T22" fmla="*/ 8 w 144"/>
                              <a:gd name="T23" fmla="*/ 0 h 65"/>
                              <a:gd name="T24" fmla="*/ 142 w 144"/>
                              <a:gd name="T25" fmla="*/ 53 h 65"/>
                              <a:gd name="T26" fmla="*/ 144 w 144"/>
                              <a:gd name="T27" fmla="*/ 45 h 65"/>
                              <a:gd name="T28" fmla="*/ 144 w 144"/>
                              <a:gd name="T29" fmla="*/ 35 h 65"/>
                              <a:gd name="T30" fmla="*/ 142 w 144"/>
                              <a:gd name="T31" fmla="*/ 35 h 65"/>
                              <a:gd name="T32" fmla="*/ 139 w 144"/>
                              <a:gd name="T33" fmla="*/ 35 h 65"/>
                              <a:gd name="T34" fmla="*/ 137 w 144"/>
                              <a:gd name="T35" fmla="*/ 45 h 65"/>
                              <a:gd name="T36" fmla="*/ 134 w 144"/>
                              <a:gd name="T37" fmla="*/ 55 h 65"/>
                              <a:gd name="T38" fmla="*/ 139 w 144"/>
                              <a:gd name="T39" fmla="*/ 55 h 65"/>
                              <a:gd name="T40" fmla="*/ 142 w 144"/>
                              <a:gd name="T41" fmla="*/ 53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65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5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42" y="53"/>
                                </a:moveTo>
                                <a:lnTo>
                                  <a:pt x="144" y="45"/>
                                </a:lnTo>
                                <a:lnTo>
                                  <a:pt x="144" y="35"/>
                                </a:lnTo>
                                <a:lnTo>
                                  <a:pt x="142" y="35"/>
                                </a:lnTo>
                                <a:lnTo>
                                  <a:pt x="139" y="35"/>
                                </a:lnTo>
                                <a:lnTo>
                                  <a:pt x="137" y="45"/>
                                </a:lnTo>
                                <a:lnTo>
                                  <a:pt x="134" y="55"/>
                                </a:lnTo>
                                <a:lnTo>
                                  <a:pt x="139" y="55"/>
                                </a:lnTo>
                                <a:lnTo>
                                  <a:pt x="14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8161"/>
                        <wps:cNvSpPr>
                          <a:spLocks noEditPoints="1"/>
                        </wps:cNvSpPr>
                        <wps:spPr bwMode="auto">
                          <a:xfrm>
                            <a:off x="6377" y="1517"/>
                            <a:ext cx="139" cy="62"/>
                          </a:xfrm>
                          <a:custGeom>
                            <a:avLst/>
                            <a:gdLst>
                              <a:gd name="T0" fmla="*/ 7 w 139"/>
                              <a:gd name="T1" fmla="*/ 0 h 62"/>
                              <a:gd name="T2" fmla="*/ 2 w 139"/>
                              <a:gd name="T3" fmla="*/ 12 h 62"/>
                              <a:gd name="T4" fmla="*/ 0 w 139"/>
                              <a:gd name="T5" fmla="*/ 30 h 62"/>
                              <a:gd name="T6" fmla="*/ 2 w 139"/>
                              <a:gd name="T7" fmla="*/ 45 h 62"/>
                              <a:gd name="T8" fmla="*/ 7 w 139"/>
                              <a:gd name="T9" fmla="*/ 60 h 62"/>
                              <a:gd name="T10" fmla="*/ 15 w 139"/>
                              <a:gd name="T11" fmla="*/ 62 h 62"/>
                              <a:gd name="T12" fmla="*/ 7 w 139"/>
                              <a:gd name="T13" fmla="*/ 47 h 62"/>
                              <a:gd name="T14" fmla="*/ 5 w 139"/>
                              <a:gd name="T15" fmla="*/ 30 h 62"/>
                              <a:gd name="T16" fmla="*/ 7 w 139"/>
                              <a:gd name="T17" fmla="*/ 15 h 62"/>
                              <a:gd name="T18" fmla="*/ 12 w 139"/>
                              <a:gd name="T19" fmla="*/ 0 h 62"/>
                              <a:gd name="T20" fmla="*/ 10 w 139"/>
                              <a:gd name="T21" fmla="*/ 0 h 62"/>
                              <a:gd name="T22" fmla="*/ 7 w 139"/>
                              <a:gd name="T23" fmla="*/ 0 h 62"/>
                              <a:gd name="T24" fmla="*/ 136 w 139"/>
                              <a:gd name="T25" fmla="*/ 52 h 62"/>
                              <a:gd name="T26" fmla="*/ 139 w 139"/>
                              <a:gd name="T27" fmla="*/ 42 h 62"/>
                              <a:gd name="T28" fmla="*/ 139 w 139"/>
                              <a:gd name="T29" fmla="*/ 32 h 62"/>
                              <a:gd name="T30" fmla="*/ 136 w 139"/>
                              <a:gd name="T31" fmla="*/ 32 h 62"/>
                              <a:gd name="T32" fmla="*/ 134 w 139"/>
                              <a:gd name="T33" fmla="*/ 32 h 62"/>
                              <a:gd name="T34" fmla="*/ 131 w 139"/>
                              <a:gd name="T35" fmla="*/ 42 h 62"/>
                              <a:gd name="T36" fmla="*/ 129 w 139"/>
                              <a:gd name="T37" fmla="*/ 55 h 62"/>
                              <a:gd name="T38" fmla="*/ 131 w 139"/>
                              <a:gd name="T39" fmla="*/ 52 h 62"/>
                              <a:gd name="T40" fmla="*/ 136 w 139"/>
                              <a:gd name="T41" fmla="*/ 5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62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7" y="60"/>
                                </a:lnTo>
                                <a:lnTo>
                                  <a:pt x="15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36" y="52"/>
                                </a:moveTo>
                                <a:lnTo>
                                  <a:pt x="139" y="42"/>
                                </a:lnTo>
                                <a:lnTo>
                                  <a:pt x="139" y="32"/>
                                </a:lnTo>
                                <a:lnTo>
                                  <a:pt x="136" y="32"/>
                                </a:lnTo>
                                <a:lnTo>
                                  <a:pt x="134" y="32"/>
                                </a:lnTo>
                                <a:lnTo>
                                  <a:pt x="131" y="42"/>
                                </a:lnTo>
                                <a:lnTo>
                                  <a:pt x="129" y="55"/>
                                </a:lnTo>
                                <a:lnTo>
                                  <a:pt x="131" y="52"/>
                                </a:lnTo>
                                <a:lnTo>
                                  <a:pt x="13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8162"/>
                        <wps:cNvSpPr>
                          <a:spLocks noEditPoints="1"/>
                        </wps:cNvSpPr>
                        <wps:spPr bwMode="auto">
                          <a:xfrm>
                            <a:off x="6379" y="1517"/>
                            <a:ext cx="134" cy="62"/>
                          </a:xfrm>
                          <a:custGeom>
                            <a:avLst/>
                            <a:gdLst>
                              <a:gd name="T0" fmla="*/ 8 w 134"/>
                              <a:gd name="T1" fmla="*/ 0 h 62"/>
                              <a:gd name="T2" fmla="*/ 3 w 134"/>
                              <a:gd name="T3" fmla="*/ 12 h 62"/>
                              <a:gd name="T4" fmla="*/ 0 w 134"/>
                              <a:gd name="T5" fmla="*/ 30 h 62"/>
                              <a:gd name="T6" fmla="*/ 3 w 134"/>
                              <a:gd name="T7" fmla="*/ 45 h 62"/>
                              <a:gd name="T8" fmla="*/ 8 w 134"/>
                              <a:gd name="T9" fmla="*/ 62 h 62"/>
                              <a:gd name="T10" fmla="*/ 15 w 134"/>
                              <a:gd name="T11" fmla="*/ 62 h 62"/>
                              <a:gd name="T12" fmla="*/ 8 w 134"/>
                              <a:gd name="T13" fmla="*/ 47 h 62"/>
                              <a:gd name="T14" fmla="*/ 5 w 134"/>
                              <a:gd name="T15" fmla="*/ 30 h 62"/>
                              <a:gd name="T16" fmla="*/ 8 w 134"/>
                              <a:gd name="T17" fmla="*/ 15 h 62"/>
                              <a:gd name="T18" fmla="*/ 13 w 134"/>
                              <a:gd name="T19" fmla="*/ 0 h 62"/>
                              <a:gd name="T20" fmla="*/ 10 w 134"/>
                              <a:gd name="T21" fmla="*/ 0 h 62"/>
                              <a:gd name="T22" fmla="*/ 8 w 134"/>
                              <a:gd name="T23" fmla="*/ 0 h 62"/>
                              <a:gd name="T24" fmla="*/ 129 w 134"/>
                              <a:gd name="T25" fmla="*/ 52 h 62"/>
                              <a:gd name="T26" fmla="*/ 132 w 134"/>
                              <a:gd name="T27" fmla="*/ 42 h 62"/>
                              <a:gd name="T28" fmla="*/ 134 w 134"/>
                              <a:gd name="T29" fmla="*/ 32 h 62"/>
                              <a:gd name="T30" fmla="*/ 132 w 134"/>
                              <a:gd name="T31" fmla="*/ 32 h 62"/>
                              <a:gd name="T32" fmla="*/ 129 w 134"/>
                              <a:gd name="T33" fmla="*/ 32 h 62"/>
                              <a:gd name="T34" fmla="*/ 127 w 134"/>
                              <a:gd name="T35" fmla="*/ 45 h 62"/>
                              <a:gd name="T36" fmla="*/ 124 w 134"/>
                              <a:gd name="T37" fmla="*/ 55 h 62"/>
                              <a:gd name="T38" fmla="*/ 127 w 134"/>
                              <a:gd name="T39" fmla="*/ 55 h 62"/>
                              <a:gd name="T40" fmla="*/ 129 w 134"/>
                              <a:gd name="T41" fmla="*/ 5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62">
                                <a:moveTo>
                                  <a:pt x="8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30"/>
                                </a:lnTo>
                                <a:lnTo>
                                  <a:pt x="3" y="45"/>
                                </a:lnTo>
                                <a:lnTo>
                                  <a:pt x="8" y="62"/>
                                </a:lnTo>
                                <a:lnTo>
                                  <a:pt x="15" y="62"/>
                                </a:lnTo>
                                <a:lnTo>
                                  <a:pt x="8" y="4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9" y="52"/>
                                </a:moveTo>
                                <a:lnTo>
                                  <a:pt x="132" y="42"/>
                                </a:lnTo>
                                <a:lnTo>
                                  <a:pt x="134" y="32"/>
                                </a:lnTo>
                                <a:lnTo>
                                  <a:pt x="132" y="32"/>
                                </a:lnTo>
                                <a:lnTo>
                                  <a:pt x="129" y="32"/>
                                </a:lnTo>
                                <a:lnTo>
                                  <a:pt x="127" y="45"/>
                                </a:lnTo>
                                <a:lnTo>
                                  <a:pt x="124" y="55"/>
                                </a:lnTo>
                                <a:lnTo>
                                  <a:pt x="127" y="55"/>
                                </a:lnTo>
                                <a:lnTo>
                                  <a:pt x="12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8163"/>
                        <wps:cNvSpPr>
                          <a:spLocks noEditPoints="1"/>
                        </wps:cNvSpPr>
                        <wps:spPr bwMode="auto">
                          <a:xfrm>
                            <a:off x="6382" y="1517"/>
                            <a:ext cx="129" cy="62"/>
                          </a:xfrm>
                          <a:custGeom>
                            <a:avLst/>
                            <a:gdLst>
                              <a:gd name="T0" fmla="*/ 7 w 129"/>
                              <a:gd name="T1" fmla="*/ 0 h 62"/>
                              <a:gd name="T2" fmla="*/ 2 w 129"/>
                              <a:gd name="T3" fmla="*/ 15 h 62"/>
                              <a:gd name="T4" fmla="*/ 0 w 129"/>
                              <a:gd name="T5" fmla="*/ 30 h 62"/>
                              <a:gd name="T6" fmla="*/ 2 w 129"/>
                              <a:gd name="T7" fmla="*/ 47 h 62"/>
                              <a:gd name="T8" fmla="*/ 10 w 129"/>
                              <a:gd name="T9" fmla="*/ 62 h 62"/>
                              <a:gd name="T10" fmla="*/ 12 w 129"/>
                              <a:gd name="T11" fmla="*/ 62 h 62"/>
                              <a:gd name="T12" fmla="*/ 15 w 129"/>
                              <a:gd name="T13" fmla="*/ 62 h 62"/>
                              <a:gd name="T14" fmla="*/ 10 w 129"/>
                              <a:gd name="T15" fmla="*/ 55 h 62"/>
                              <a:gd name="T16" fmla="*/ 7 w 129"/>
                              <a:gd name="T17" fmla="*/ 47 h 62"/>
                              <a:gd name="T18" fmla="*/ 5 w 129"/>
                              <a:gd name="T19" fmla="*/ 37 h 62"/>
                              <a:gd name="T20" fmla="*/ 5 w 129"/>
                              <a:gd name="T21" fmla="*/ 30 h 62"/>
                              <a:gd name="T22" fmla="*/ 7 w 129"/>
                              <a:gd name="T23" fmla="*/ 15 h 62"/>
                              <a:gd name="T24" fmla="*/ 12 w 129"/>
                              <a:gd name="T25" fmla="*/ 0 h 62"/>
                              <a:gd name="T26" fmla="*/ 10 w 129"/>
                              <a:gd name="T27" fmla="*/ 0 h 62"/>
                              <a:gd name="T28" fmla="*/ 7 w 129"/>
                              <a:gd name="T29" fmla="*/ 0 h 62"/>
                              <a:gd name="T30" fmla="*/ 124 w 129"/>
                              <a:gd name="T31" fmla="*/ 55 h 62"/>
                              <a:gd name="T32" fmla="*/ 126 w 129"/>
                              <a:gd name="T33" fmla="*/ 42 h 62"/>
                              <a:gd name="T34" fmla="*/ 129 w 129"/>
                              <a:gd name="T35" fmla="*/ 32 h 62"/>
                              <a:gd name="T36" fmla="*/ 126 w 129"/>
                              <a:gd name="T37" fmla="*/ 32 h 62"/>
                              <a:gd name="T38" fmla="*/ 124 w 129"/>
                              <a:gd name="T39" fmla="*/ 32 h 62"/>
                              <a:gd name="T40" fmla="*/ 121 w 129"/>
                              <a:gd name="T41" fmla="*/ 45 h 62"/>
                              <a:gd name="T42" fmla="*/ 116 w 129"/>
                              <a:gd name="T43" fmla="*/ 57 h 62"/>
                              <a:gd name="T44" fmla="*/ 121 w 129"/>
                              <a:gd name="T45" fmla="*/ 55 h 62"/>
                              <a:gd name="T46" fmla="*/ 124 w 129"/>
                              <a:gd name="T47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9" h="62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7"/>
                                </a:lnTo>
                                <a:lnTo>
                                  <a:pt x="10" y="62"/>
                                </a:lnTo>
                                <a:lnTo>
                                  <a:pt x="12" y="62"/>
                                </a:lnTo>
                                <a:lnTo>
                                  <a:pt x="15" y="62"/>
                                </a:lnTo>
                                <a:lnTo>
                                  <a:pt x="10" y="55"/>
                                </a:lnTo>
                                <a:lnTo>
                                  <a:pt x="7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4" y="55"/>
                                </a:moveTo>
                                <a:lnTo>
                                  <a:pt x="126" y="42"/>
                                </a:lnTo>
                                <a:lnTo>
                                  <a:pt x="129" y="32"/>
                                </a:lnTo>
                                <a:lnTo>
                                  <a:pt x="126" y="32"/>
                                </a:lnTo>
                                <a:lnTo>
                                  <a:pt x="124" y="32"/>
                                </a:lnTo>
                                <a:lnTo>
                                  <a:pt x="121" y="45"/>
                                </a:lnTo>
                                <a:lnTo>
                                  <a:pt x="116" y="57"/>
                                </a:lnTo>
                                <a:lnTo>
                                  <a:pt x="121" y="55"/>
                                </a:lnTo>
                                <a:lnTo>
                                  <a:pt x="12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8164"/>
                        <wps:cNvSpPr>
                          <a:spLocks noEditPoints="1"/>
                        </wps:cNvSpPr>
                        <wps:spPr bwMode="auto">
                          <a:xfrm>
                            <a:off x="6384" y="1517"/>
                            <a:ext cx="124" cy="62"/>
                          </a:xfrm>
                          <a:custGeom>
                            <a:avLst/>
                            <a:gdLst>
                              <a:gd name="T0" fmla="*/ 8 w 124"/>
                              <a:gd name="T1" fmla="*/ 0 h 62"/>
                              <a:gd name="T2" fmla="*/ 3 w 124"/>
                              <a:gd name="T3" fmla="*/ 15 h 62"/>
                              <a:gd name="T4" fmla="*/ 0 w 124"/>
                              <a:gd name="T5" fmla="*/ 30 h 62"/>
                              <a:gd name="T6" fmla="*/ 3 w 124"/>
                              <a:gd name="T7" fmla="*/ 47 h 62"/>
                              <a:gd name="T8" fmla="*/ 10 w 124"/>
                              <a:gd name="T9" fmla="*/ 62 h 62"/>
                              <a:gd name="T10" fmla="*/ 13 w 124"/>
                              <a:gd name="T11" fmla="*/ 62 h 62"/>
                              <a:gd name="T12" fmla="*/ 15 w 124"/>
                              <a:gd name="T13" fmla="*/ 62 h 62"/>
                              <a:gd name="T14" fmla="*/ 13 w 124"/>
                              <a:gd name="T15" fmla="*/ 55 h 62"/>
                              <a:gd name="T16" fmla="*/ 8 w 124"/>
                              <a:gd name="T17" fmla="*/ 47 h 62"/>
                              <a:gd name="T18" fmla="*/ 5 w 124"/>
                              <a:gd name="T19" fmla="*/ 37 h 62"/>
                              <a:gd name="T20" fmla="*/ 5 w 124"/>
                              <a:gd name="T21" fmla="*/ 30 h 62"/>
                              <a:gd name="T22" fmla="*/ 8 w 124"/>
                              <a:gd name="T23" fmla="*/ 15 h 62"/>
                              <a:gd name="T24" fmla="*/ 13 w 124"/>
                              <a:gd name="T25" fmla="*/ 2 h 62"/>
                              <a:gd name="T26" fmla="*/ 10 w 124"/>
                              <a:gd name="T27" fmla="*/ 0 h 62"/>
                              <a:gd name="T28" fmla="*/ 8 w 124"/>
                              <a:gd name="T29" fmla="*/ 0 h 62"/>
                              <a:gd name="T30" fmla="*/ 119 w 124"/>
                              <a:gd name="T31" fmla="*/ 55 h 62"/>
                              <a:gd name="T32" fmla="*/ 122 w 124"/>
                              <a:gd name="T33" fmla="*/ 45 h 62"/>
                              <a:gd name="T34" fmla="*/ 124 w 124"/>
                              <a:gd name="T35" fmla="*/ 32 h 62"/>
                              <a:gd name="T36" fmla="*/ 122 w 124"/>
                              <a:gd name="T37" fmla="*/ 32 h 62"/>
                              <a:gd name="T38" fmla="*/ 119 w 124"/>
                              <a:gd name="T39" fmla="*/ 32 h 62"/>
                              <a:gd name="T40" fmla="*/ 117 w 124"/>
                              <a:gd name="T41" fmla="*/ 45 h 62"/>
                              <a:gd name="T42" fmla="*/ 112 w 124"/>
                              <a:gd name="T43" fmla="*/ 57 h 62"/>
                              <a:gd name="T44" fmla="*/ 114 w 124"/>
                              <a:gd name="T45" fmla="*/ 57 h 62"/>
                              <a:gd name="T46" fmla="*/ 119 w 124"/>
                              <a:gd name="T47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0"/>
                                </a:lnTo>
                                <a:lnTo>
                                  <a:pt x="3" y="47"/>
                                </a:lnTo>
                                <a:lnTo>
                                  <a:pt x="10" y="62"/>
                                </a:lnTo>
                                <a:lnTo>
                                  <a:pt x="13" y="62"/>
                                </a:lnTo>
                                <a:lnTo>
                                  <a:pt x="15" y="62"/>
                                </a:lnTo>
                                <a:lnTo>
                                  <a:pt x="13" y="55"/>
                                </a:lnTo>
                                <a:lnTo>
                                  <a:pt x="8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19" y="55"/>
                                </a:moveTo>
                                <a:lnTo>
                                  <a:pt x="122" y="45"/>
                                </a:lnTo>
                                <a:lnTo>
                                  <a:pt x="124" y="32"/>
                                </a:lnTo>
                                <a:lnTo>
                                  <a:pt x="122" y="32"/>
                                </a:lnTo>
                                <a:lnTo>
                                  <a:pt x="119" y="32"/>
                                </a:lnTo>
                                <a:lnTo>
                                  <a:pt x="117" y="45"/>
                                </a:lnTo>
                                <a:lnTo>
                                  <a:pt x="112" y="57"/>
                                </a:lnTo>
                                <a:lnTo>
                                  <a:pt x="114" y="57"/>
                                </a:lnTo>
                                <a:lnTo>
                                  <a:pt x="1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8165"/>
                        <wps:cNvSpPr>
                          <a:spLocks noEditPoints="1"/>
                        </wps:cNvSpPr>
                        <wps:spPr bwMode="auto">
                          <a:xfrm>
                            <a:off x="6387" y="1517"/>
                            <a:ext cx="119" cy="62"/>
                          </a:xfrm>
                          <a:custGeom>
                            <a:avLst/>
                            <a:gdLst>
                              <a:gd name="T0" fmla="*/ 7 w 119"/>
                              <a:gd name="T1" fmla="*/ 0 h 62"/>
                              <a:gd name="T2" fmla="*/ 2 w 119"/>
                              <a:gd name="T3" fmla="*/ 15 h 62"/>
                              <a:gd name="T4" fmla="*/ 0 w 119"/>
                              <a:gd name="T5" fmla="*/ 30 h 62"/>
                              <a:gd name="T6" fmla="*/ 0 w 119"/>
                              <a:gd name="T7" fmla="*/ 37 h 62"/>
                              <a:gd name="T8" fmla="*/ 2 w 119"/>
                              <a:gd name="T9" fmla="*/ 47 h 62"/>
                              <a:gd name="T10" fmla="*/ 5 w 119"/>
                              <a:gd name="T11" fmla="*/ 55 h 62"/>
                              <a:gd name="T12" fmla="*/ 10 w 119"/>
                              <a:gd name="T13" fmla="*/ 62 h 62"/>
                              <a:gd name="T14" fmla="*/ 15 w 119"/>
                              <a:gd name="T15" fmla="*/ 62 h 62"/>
                              <a:gd name="T16" fmla="*/ 17 w 119"/>
                              <a:gd name="T17" fmla="*/ 62 h 62"/>
                              <a:gd name="T18" fmla="*/ 12 w 119"/>
                              <a:gd name="T19" fmla="*/ 55 h 62"/>
                              <a:gd name="T20" fmla="*/ 7 w 119"/>
                              <a:gd name="T21" fmla="*/ 47 h 62"/>
                              <a:gd name="T22" fmla="*/ 7 w 119"/>
                              <a:gd name="T23" fmla="*/ 37 h 62"/>
                              <a:gd name="T24" fmla="*/ 5 w 119"/>
                              <a:gd name="T25" fmla="*/ 30 h 62"/>
                              <a:gd name="T26" fmla="*/ 7 w 119"/>
                              <a:gd name="T27" fmla="*/ 15 h 62"/>
                              <a:gd name="T28" fmla="*/ 12 w 119"/>
                              <a:gd name="T29" fmla="*/ 2 h 62"/>
                              <a:gd name="T30" fmla="*/ 10 w 119"/>
                              <a:gd name="T31" fmla="*/ 2 h 62"/>
                              <a:gd name="T32" fmla="*/ 7 w 119"/>
                              <a:gd name="T33" fmla="*/ 0 h 62"/>
                              <a:gd name="T34" fmla="*/ 111 w 119"/>
                              <a:gd name="T35" fmla="*/ 57 h 62"/>
                              <a:gd name="T36" fmla="*/ 116 w 119"/>
                              <a:gd name="T37" fmla="*/ 45 h 62"/>
                              <a:gd name="T38" fmla="*/ 119 w 119"/>
                              <a:gd name="T39" fmla="*/ 32 h 62"/>
                              <a:gd name="T40" fmla="*/ 116 w 119"/>
                              <a:gd name="T41" fmla="*/ 32 h 62"/>
                              <a:gd name="T42" fmla="*/ 114 w 119"/>
                              <a:gd name="T43" fmla="*/ 32 h 62"/>
                              <a:gd name="T44" fmla="*/ 111 w 119"/>
                              <a:gd name="T45" fmla="*/ 47 h 62"/>
                              <a:gd name="T46" fmla="*/ 104 w 119"/>
                              <a:gd name="T47" fmla="*/ 60 h 62"/>
                              <a:gd name="T48" fmla="*/ 109 w 119"/>
                              <a:gd name="T49" fmla="*/ 57 h 62"/>
                              <a:gd name="T50" fmla="*/ 111 w 119"/>
                              <a:gd name="T51" fmla="*/ 5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9" h="62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0" y="62"/>
                                </a:lnTo>
                                <a:lnTo>
                                  <a:pt x="15" y="62"/>
                                </a:lnTo>
                                <a:lnTo>
                                  <a:pt x="17" y="62"/>
                                </a:lnTo>
                                <a:lnTo>
                                  <a:pt x="12" y="55"/>
                                </a:lnTo>
                                <a:lnTo>
                                  <a:pt x="7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11" y="57"/>
                                </a:moveTo>
                                <a:lnTo>
                                  <a:pt x="116" y="45"/>
                                </a:lnTo>
                                <a:lnTo>
                                  <a:pt x="119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1" y="47"/>
                                </a:lnTo>
                                <a:lnTo>
                                  <a:pt x="104" y="60"/>
                                </a:lnTo>
                                <a:lnTo>
                                  <a:pt x="109" y="57"/>
                                </a:lnTo>
                                <a:lnTo>
                                  <a:pt x="11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8166"/>
                        <wps:cNvSpPr>
                          <a:spLocks noEditPoints="1"/>
                        </wps:cNvSpPr>
                        <wps:spPr bwMode="auto">
                          <a:xfrm>
                            <a:off x="6389" y="1519"/>
                            <a:ext cx="114" cy="60"/>
                          </a:xfrm>
                          <a:custGeom>
                            <a:avLst/>
                            <a:gdLst>
                              <a:gd name="T0" fmla="*/ 8 w 114"/>
                              <a:gd name="T1" fmla="*/ 0 h 60"/>
                              <a:gd name="T2" fmla="*/ 3 w 114"/>
                              <a:gd name="T3" fmla="*/ 13 h 60"/>
                              <a:gd name="T4" fmla="*/ 0 w 114"/>
                              <a:gd name="T5" fmla="*/ 28 h 60"/>
                              <a:gd name="T6" fmla="*/ 0 w 114"/>
                              <a:gd name="T7" fmla="*/ 35 h 60"/>
                              <a:gd name="T8" fmla="*/ 3 w 114"/>
                              <a:gd name="T9" fmla="*/ 45 h 60"/>
                              <a:gd name="T10" fmla="*/ 8 w 114"/>
                              <a:gd name="T11" fmla="*/ 53 h 60"/>
                              <a:gd name="T12" fmla="*/ 10 w 114"/>
                              <a:gd name="T13" fmla="*/ 60 h 60"/>
                              <a:gd name="T14" fmla="*/ 15 w 114"/>
                              <a:gd name="T15" fmla="*/ 60 h 60"/>
                              <a:gd name="T16" fmla="*/ 17 w 114"/>
                              <a:gd name="T17" fmla="*/ 60 h 60"/>
                              <a:gd name="T18" fmla="*/ 13 w 114"/>
                              <a:gd name="T19" fmla="*/ 53 h 60"/>
                              <a:gd name="T20" fmla="*/ 10 w 114"/>
                              <a:gd name="T21" fmla="*/ 45 h 60"/>
                              <a:gd name="T22" fmla="*/ 8 w 114"/>
                              <a:gd name="T23" fmla="*/ 38 h 60"/>
                              <a:gd name="T24" fmla="*/ 5 w 114"/>
                              <a:gd name="T25" fmla="*/ 28 h 60"/>
                              <a:gd name="T26" fmla="*/ 8 w 114"/>
                              <a:gd name="T27" fmla="*/ 13 h 60"/>
                              <a:gd name="T28" fmla="*/ 13 w 114"/>
                              <a:gd name="T29" fmla="*/ 0 h 60"/>
                              <a:gd name="T30" fmla="*/ 10 w 114"/>
                              <a:gd name="T31" fmla="*/ 0 h 60"/>
                              <a:gd name="T32" fmla="*/ 8 w 114"/>
                              <a:gd name="T33" fmla="*/ 0 h 60"/>
                              <a:gd name="T34" fmla="*/ 107 w 114"/>
                              <a:gd name="T35" fmla="*/ 55 h 60"/>
                              <a:gd name="T36" fmla="*/ 112 w 114"/>
                              <a:gd name="T37" fmla="*/ 43 h 60"/>
                              <a:gd name="T38" fmla="*/ 114 w 114"/>
                              <a:gd name="T39" fmla="*/ 30 h 60"/>
                              <a:gd name="T40" fmla="*/ 112 w 114"/>
                              <a:gd name="T41" fmla="*/ 30 h 60"/>
                              <a:gd name="T42" fmla="*/ 109 w 114"/>
                              <a:gd name="T43" fmla="*/ 30 h 60"/>
                              <a:gd name="T44" fmla="*/ 107 w 114"/>
                              <a:gd name="T45" fmla="*/ 45 h 60"/>
                              <a:gd name="T46" fmla="*/ 99 w 114"/>
                              <a:gd name="T47" fmla="*/ 58 h 60"/>
                              <a:gd name="T48" fmla="*/ 102 w 114"/>
                              <a:gd name="T49" fmla="*/ 58 h 60"/>
                              <a:gd name="T50" fmla="*/ 107 w 114"/>
                              <a:gd name="T51" fmla="*/ 5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0" y="60"/>
                                </a:lnTo>
                                <a:lnTo>
                                  <a:pt x="15" y="60"/>
                                </a:lnTo>
                                <a:lnTo>
                                  <a:pt x="17" y="60"/>
                                </a:lnTo>
                                <a:lnTo>
                                  <a:pt x="13" y="53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07" y="55"/>
                                </a:moveTo>
                                <a:lnTo>
                                  <a:pt x="112" y="43"/>
                                </a:lnTo>
                                <a:lnTo>
                                  <a:pt x="114" y="30"/>
                                </a:lnTo>
                                <a:lnTo>
                                  <a:pt x="112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45"/>
                                </a:lnTo>
                                <a:lnTo>
                                  <a:pt x="99" y="58"/>
                                </a:lnTo>
                                <a:lnTo>
                                  <a:pt x="102" y="58"/>
                                </a:lnTo>
                                <a:lnTo>
                                  <a:pt x="10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8167"/>
                        <wps:cNvSpPr>
                          <a:spLocks noEditPoints="1"/>
                        </wps:cNvSpPr>
                        <wps:spPr bwMode="auto">
                          <a:xfrm>
                            <a:off x="6392" y="1519"/>
                            <a:ext cx="109" cy="63"/>
                          </a:xfrm>
                          <a:custGeom>
                            <a:avLst/>
                            <a:gdLst>
                              <a:gd name="T0" fmla="*/ 7 w 109"/>
                              <a:gd name="T1" fmla="*/ 0 h 63"/>
                              <a:gd name="T2" fmla="*/ 2 w 109"/>
                              <a:gd name="T3" fmla="*/ 13 h 63"/>
                              <a:gd name="T4" fmla="*/ 0 w 109"/>
                              <a:gd name="T5" fmla="*/ 28 h 63"/>
                              <a:gd name="T6" fmla="*/ 2 w 109"/>
                              <a:gd name="T7" fmla="*/ 35 h 63"/>
                              <a:gd name="T8" fmla="*/ 2 w 109"/>
                              <a:gd name="T9" fmla="*/ 45 h 63"/>
                              <a:gd name="T10" fmla="*/ 7 w 109"/>
                              <a:gd name="T11" fmla="*/ 53 h 63"/>
                              <a:gd name="T12" fmla="*/ 12 w 109"/>
                              <a:gd name="T13" fmla="*/ 60 h 63"/>
                              <a:gd name="T14" fmla="*/ 14 w 109"/>
                              <a:gd name="T15" fmla="*/ 60 h 63"/>
                              <a:gd name="T16" fmla="*/ 19 w 109"/>
                              <a:gd name="T17" fmla="*/ 63 h 63"/>
                              <a:gd name="T18" fmla="*/ 12 w 109"/>
                              <a:gd name="T19" fmla="*/ 55 h 63"/>
                              <a:gd name="T20" fmla="*/ 10 w 109"/>
                              <a:gd name="T21" fmla="*/ 45 h 63"/>
                              <a:gd name="T22" fmla="*/ 7 w 109"/>
                              <a:gd name="T23" fmla="*/ 38 h 63"/>
                              <a:gd name="T24" fmla="*/ 5 w 109"/>
                              <a:gd name="T25" fmla="*/ 28 h 63"/>
                              <a:gd name="T26" fmla="*/ 7 w 109"/>
                              <a:gd name="T27" fmla="*/ 13 h 63"/>
                              <a:gd name="T28" fmla="*/ 12 w 109"/>
                              <a:gd name="T29" fmla="*/ 0 h 63"/>
                              <a:gd name="T30" fmla="*/ 10 w 109"/>
                              <a:gd name="T31" fmla="*/ 0 h 63"/>
                              <a:gd name="T32" fmla="*/ 7 w 109"/>
                              <a:gd name="T33" fmla="*/ 0 h 63"/>
                              <a:gd name="T34" fmla="*/ 99 w 109"/>
                              <a:gd name="T35" fmla="*/ 58 h 63"/>
                              <a:gd name="T36" fmla="*/ 106 w 109"/>
                              <a:gd name="T37" fmla="*/ 45 h 63"/>
                              <a:gd name="T38" fmla="*/ 109 w 109"/>
                              <a:gd name="T39" fmla="*/ 30 h 63"/>
                              <a:gd name="T40" fmla="*/ 106 w 109"/>
                              <a:gd name="T41" fmla="*/ 30 h 63"/>
                              <a:gd name="T42" fmla="*/ 104 w 109"/>
                              <a:gd name="T43" fmla="*/ 30 h 63"/>
                              <a:gd name="T44" fmla="*/ 104 w 109"/>
                              <a:gd name="T45" fmla="*/ 38 h 63"/>
                              <a:gd name="T46" fmla="*/ 101 w 109"/>
                              <a:gd name="T47" fmla="*/ 45 h 63"/>
                              <a:gd name="T48" fmla="*/ 96 w 109"/>
                              <a:gd name="T49" fmla="*/ 53 h 63"/>
                              <a:gd name="T50" fmla="*/ 92 w 109"/>
                              <a:gd name="T51" fmla="*/ 60 h 63"/>
                              <a:gd name="T52" fmla="*/ 96 w 109"/>
                              <a:gd name="T53" fmla="*/ 58 h 63"/>
                              <a:gd name="T54" fmla="*/ 99 w 109"/>
                              <a:gd name="T55" fmla="*/ 5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9" h="63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45"/>
                                </a:lnTo>
                                <a:lnTo>
                                  <a:pt x="7" y="53"/>
                                </a:lnTo>
                                <a:lnTo>
                                  <a:pt x="12" y="60"/>
                                </a:lnTo>
                                <a:lnTo>
                                  <a:pt x="14" y="60"/>
                                </a:lnTo>
                                <a:lnTo>
                                  <a:pt x="19" y="63"/>
                                </a:lnTo>
                                <a:lnTo>
                                  <a:pt x="12" y="55"/>
                                </a:lnTo>
                                <a:lnTo>
                                  <a:pt x="10" y="45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3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99" y="58"/>
                                </a:moveTo>
                                <a:lnTo>
                                  <a:pt x="106" y="45"/>
                                </a:lnTo>
                                <a:lnTo>
                                  <a:pt x="109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30"/>
                                </a:lnTo>
                                <a:lnTo>
                                  <a:pt x="104" y="38"/>
                                </a:lnTo>
                                <a:lnTo>
                                  <a:pt x="101" y="45"/>
                                </a:lnTo>
                                <a:lnTo>
                                  <a:pt x="96" y="53"/>
                                </a:lnTo>
                                <a:lnTo>
                                  <a:pt x="92" y="60"/>
                                </a:lnTo>
                                <a:lnTo>
                                  <a:pt x="96" y="58"/>
                                </a:lnTo>
                                <a:lnTo>
                                  <a:pt x="9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8168"/>
                        <wps:cNvSpPr>
                          <a:spLocks noEditPoints="1"/>
                        </wps:cNvSpPr>
                        <wps:spPr bwMode="auto">
                          <a:xfrm>
                            <a:off x="6394" y="1519"/>
                            <a:ext cx="104" cy="63"/>
                          </a:xfrm>
                          <a:custGeom>
                            <a:avLst/>
                            <a:gdLst>
                              <a:gd name="T0" fmla="*/ 8 w 104"/>
                              <a:gd name="T1" fmla="*/ 0 h 63"/>
                              <a:gd name="T2" fmla="*/ 3 w 104"/>
                              <a:gd name="T3" fmla="*/ 13 h 63"/>
                              <a:gd name="T4" fmla="*/ 0 w 104"/>
                              <a:gd name="T5" fmla="*/ 28 h 63"/>
                              <a:gd name="T6" fmla="*/ 3 w 104"/>
                              <a:gd name="T7" fmla="*/ 38 h 63"/>
                              <a:gd name="T8" fmla="*/ 5 w 104"/>
                              <a:gd name="T9" fmla="*/ 45 h 63"/>
                              <a:gd name="T10" fmla="*/ 8 w 104"/>
                              <a:gd name="T11" fmla="*/ 53 h 63"/>
                              <a:gd name="T12" fmla="*/ 12 w 104"/>
                              <a:gd name="T13" fmla="*/ 60 h 63"/>
                              <a:gd name="T14" fmla="*/ 17 w 104"/>
                              <a:gd name="T15" fmla="*/ 63 h 63"/>
                              <a:gd name="T16" fmla="*/ 20 w 104"/>
                              <a:gd name="T17" fmla="*/ 63 h 63"/>
                              <a:gd name="T18" fmla="*/ 15 w 104"/>
                              <a:gd name="T19" fmla="*/ 55 h 63"/>
                              <a:gd name="T20" fmla="*/ 10 w 104"/>
                              <a:gd name="T21" fmla="*/ 45 h 63"/>
                              <a:gd name="T22" fmla="*/ 8 w 104"/>
                              <a:gd name="T23" fmla="*/ 38 h 63"/>
                              <a:gd name="T24" fmla="*/ 5 w 104"/>
                              <a:gd name="T25" fmla="*/ 28 h 63"/>
                              <a:gd name="T26" fmla="*/ 8 w 104"/>
                              <a:gd name="T27" fmla="*/ 13 h 63"/>
                              <a:gd name="T28" fmla="*/ 12 w 104"/>
                              <a:gd name="T29" fmla="*/ 3 h 63"/>
                              <a:gd name="T30" fmla="*/ 10 w 104"/>
                              <a:gd name="T31" fmla="*/ 0 h 63"/>
                              <a:gd name="T32" fmla="*/ 8 w 104"/>
                              <a:gd name="T33" fmla="*/ 0 h 63"/>
                              <a:gd name="T34" fmla="*/ 94 w 104"/>
                              <a:gd name="T35" fmla="*/ 58 h 63"/>
                              <a:gd name="T36" fmla="*/ 102 w 104"/>
                              <a:gd name="T37" fmla="*/ 45 h 63"/>
                              <a:gd name="T38" fmla="*/ 104 w 104"/>
                              <a:gd name="T39" fmla="*/ 30 h 63"/>
                              <a:gd name="T40" fmla="*/ 102 w 104"/>
                              <a:gd name="T41" fmla="*/ 30 h 63"/>
                              <a:gd name="T42" fmla="*/ 99 w 104"/>
                              <a:gd name="T43" fmla="*/ 30 h 63"/>
                              <a:gd name="T44" fmla="*/ 99 w 104"/>
                              <a:gd name="T45" fmla="*/ 38 h 63"/>
                              <a:gd name="T46" fmla="*/ 94 w 104"/>
                              <a:gd name="T47" fmla="*/ 45 h 63"/>
                              <a:gd name="T48" fmla="*/ 92 w 104"/>
                              <a:gd name="T49" fmla="*/ 53 h 63"/>
                              <a:gd name="T50" fmla="*/ 87 w 104"/>
                              <a:gd name="T51" fmla="*/ 60 h 63"/>
                              <a:gd name="T52" fmla="*/ 90 w 104"/>
                              <a:gd name="T53" fmla="*/ 60 h 63"/>
                              <a:gd name="T54" fmla="*/ 94 w 104"/>
                              <a:gd name="T55" fmla="*/ 5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4" h="63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3" y="38"/>
                                </a:lnTo>
                                <a:lnTo>
                                  <a:pt x="5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17" y="63"/>
                                </a:lnTo>
                                <a:lnTo>
                                  <a:pt x="20" y="63"/>
                                </a:lnTo>
                                <a:lnTo>
                                  <a:pt x="15" y="55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4" y="58"/>
                                </a:moveTo>
                                <a:lnTo>
                                  <a:pt x="102" y="45"/>
                                </a:lnTo>
                                <a:lnTo>
                                  <a:pt x="104" y="30"/>
                                </a:lnTo>
                                <a:lnTo>
                                  <a:pt x="102" y="30"/>
                                </a:lnTo>
                                <a:lnTo>
                                  <a:pt x="99" y="30"/>
                                </a:lnTo>
                                <a:lnTo>
                                  <a:pt x="99" y="38"/>
                                </a:lnTo>
                                <a:lnTo>
                                  <a:pt x="94" y="45"/>
                                </a:lnTo>
                                <a:lnTo>
                                  <a:pt x="92" y="53"/>
                                </a:lnTo>
                                <a:lnTo>
                                  <a:pt x="87" y="60"/>
                                </a:lnTo>
                                <a:lnTo>
                                  <a:pt x="90" y="60"/>
                                </a:lnTo>
                                <a:lnTo>
                                  <a:pt x="9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8169"/>
                        <wps:cNvSpPr>
                          <a:spLocks noEditPoints="1"/>
                        </wps:cNvSpPr>
                        <wps:spPr bwMode="auto">
                          <a:xfrm>
                            <a:off x="6397" y="1519"/>
                            <a:ext cx="99" cy="63"/>
                          </a:xfrm>
                          <a:custGeom>
                            <a:avLst/>
                            <a:gdLst>
                              <a:gd name="T0" fmla="*/ 7 w 99"/>
                              <a:gd name="T1" fmla="*/ 0 h 63"/>
                              <a:gd name="T2" fmla="*/ 2 w 99"/>
                              <a:gd name="T3" fmla="*/ 13 h 63"/>
                              <a:gd name="T4" fmla="*/ 0 w 99"/>
                              <a:gd name="T5" fmla="*/ 28 h 63"/>
                              <a:gd name="T6" fmla="*/ 2 w 99"/>
                              <a:gd name="T7" fmla="*/ 38 h 63"/>
                              <a:gd name="T8" fmla="*/ 5 w 99"/>
                              <a:gd name="T9" fmla="*/ 45 h 63"/>
                              <a:gd name="T10" fmla="*/ 7 w 99"/>
                              <a:gd name="T11" fmla="*/ 55 h 63"/>
                              <a:gd name="T12" fmla="*/ 14 w 99"/>
                              <a:gd name="T13" fmla="*/ 63 h 63"/>
                              <a:gd name="T14" fmla="*/ 17 w 99"/>
                              <a:gd name="T15" fmla="*/ 63 h 63"/>
                              <a:gd name="T16" fmla="*/ 22 w 99"/>
                              <a:gd name="T17" fmla="*/ 63 h 63"/>
                              <a:gd name="T18" fmla="*/ 14 w 99"/>
                              <a:gd name="T19" fmla="*/ 55 h 63"/>
                              <a:gd name="T20" fmla="*/ 9 w 99"/>
                              <a:gd name="T21" fmla="*/ 48 h 63"/>
                              <a:gd name="T22" fmla="*/ 7 w 99"/>
                              <a:gd name="T23" fmla="*/ 38 h 63"/>
                              <a:gd name="T24" fmla="*/ 5 w 99"/>
                              <a:gd name="T25" fmla="*/ 28 h 63"/>
                              <a:gd name="T26" fmla="*/ 7 w 99"/>
                              <a:gd name="T27" fmla="*/ 15 h 63"/>
                              <a:gd name="T28" fmla="*/ 12 w 99"/>
                              <a:gd name="T29" fmla="*/ 3 h 63"/>
                              <a:gd name="T30" fmla="*/ 9 w 99"/>
                              <a:gd name="T31" fmla="*/ 3 h 63"/>
                              <a:gd name="T32" fmla="*/ 7 w 99"/>
                              <a:gd name="T33" fmla="*/ 0 h 63"/>
                              <a:gd name="T34" fmla="*/ 87 w 99"/>
                              <a:gd name="T35" fmla="*/ 60 h 63"/>
                              <a:gd name="T36" fmla="*/ 91 w 99"/>
                              <a:gd name="T37" fmla="*/ 53 h 63"/>
                              <a:gd name="T38" fmla="*/ 96 w 99"/>
                              <a:gd name="T39" fmla="*/ 45 h 63"/>
                              <a:gd name="T40" fmla="*/ 99 w 99"/>
                              <a:gd name="T41" fmla="*/ 38 h 63"/>
                              <a:gd name="T42" fmla="*/ 99 w 99"/>
                              <a:gd name="T43" fmla="*/ 30 h 63"/>
                              <a:gd name="T44" fmla="*/ 96 w 99"/>
                              <a:gd name="T45" fmla="*/ 30 h 63"/>
                              <a:gd name="T46" fmla="*/ 94 w 99"/>
                              <a:gd name="T47" fmla="*/ 28 h 63"/>
                              <a:gd name="T48" fmla="*/ 94 w 99"/>
                              <a:gd name="T49" fmla="*/ 38 h 63"/>
                              <a:gd name="T50" fmla="*/ 89 w 99"/>
                              <a:gd name="T51" fmla="*/ 48 h 63"/>
                              <a:gd name="T52" fmla="*/ 84 w 99"/>
                              <a:gd name="T53" fmla="*/ 55 h 63"/>
                              <a:gd name="T54" fmla="*/ 79 w 99"/>
                              <a:gd name="T55" fmla="*/ 60 h 63"/>
                              <a:gd name="T56" fmla="*/ 84 w 99"/>
                              <a:gd name="T57" fmla="*/ 60 h 63"/>
                              <a:gd name="T58" fmla="*/ 87 w 99"/>
                              <a:gd name="T59" fmla="*/ 6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9" h="63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8"/>
                                </a:lnTo>
                                <a:lnTo>
                                  <a:pt x="5" y="45"/>
                                </a:lnTo>
                                <a:lnTo>
                                  <a:pt x="7" y="55"/>
                                </a:lnTo>
                                <a:lnTo>
                                  <a:pt x="14" y="63"/>
                                </a:lnTo>
                                <a:lnTo>
                                  <a:pt x="17" y="63"/>
                                </a:lnTo>
                                <a:lnTo>
                                  <a:pt x="22" y="63"/>
                                </a:lnTo>
                                <a:lnTo>
                                  <a:pt x="14" y="55"/>
                                </a:lnTo>
                                <a:lnTo>
                                  <a:pt x="9" y="48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91" y="53"/>
                                </a:lnTo>
                                <a:lnTo>
                                  <a:pt x="96" y="45"/>
                                </a:lnTo>
                                <a:lnTo>
                                  <a:pt x="99" y="38"/>
                                </a:lnTo>
                                <a:lnTo>
                                  <a:pt x="99" y="30"/>
                                </a:lnTo>
                                <a:lnTo>
                                  <a:pt x="96" y="30"/>
                                </a:lnTo>
                                <a:lnTo>
                                  <a:pt x="94" y="28"/>
                                </a:lnTo>
                                <a:lnTo>
                                  <a:pt x="94" y="38"/>
                                </a:lnTo>
                                <a:lnTo>
                                  <a:pt x="89" y="48"/>
                                </a:lnTo>
                                <a:lnTo>
                                  <a:pt x="84" y="55"/>
                                </a:lnTo>
                                <a:lnTo>
                                  <a:pt x="79" y="60"/>
                                </a:lnTo>
                                <a:lnTo>
                                  <a:pt x="84" y="60"/>
                                </a:lnTo>
                                <a:lnTo>
                                  <a:pt x="8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8170"/>
                        <wps:cNvSpPr>
                          <a:spLocks noEditPoints="1"/>
                        </wps:cNvSpPr>
                        <wps:spPr bwMode="auto">
                          <a:xfrm>
                            <a:off x="6399" y="1522"/>
                            <a:ext cx="94" cy="60"/>
                          </a:xfrm>
                          <a:custGeom>
                            <a:avLst/>
                            <a:gdLst>
                              <a:gd name="T0" fmla="*/ 7 w 94"/>
                              <a:gd name="T1" fmla="*/ 0 h 60"/>
                              <a:gd name="T2" fmla="*/ 3 w 94"/>
                              <a:gd name="T3" fmla="*/ 10 h 60"/>
                              <a:gd name="T4" fmla="*/ 0 w 94"/>
                              <a:gd name="T5" fmla="*/ 25 h 60"/>
                              <a:gd name="T6" fmla="*/ 3 w 94"/>
                              <a:gd name="T7" fmla="*/ 35 h 60"/>
                              <a:gd name="T8" fmla="*/ 5 w 94"/>
                              <a:gd name="T9" fmla="*/ 42 h 60"/>
                              <a:gd name="T10" fmla="*/ 10 w 94"/>
                              <a:gd name="T11" fmla="*/ 52 h 60"/>
                              <a:gd name="T12" fmla="*/ 15 w 94"/>
                              <a:gd name="T13" fmla="*/ 60 h 60"/>
                              <a:gd name="T14" fmla="*/ 20 w 94"/>
                              <a:gd name="T15" fmla="*/ 60 h 60"/>
                              <a:gd name="T16" fmla="*/ 25 w 94"/>
                              <a:gd name="T17" fmla="*/ 60 h 60"/>
                              <a:gd name="T18" fmla="*/ 17 w 94"/>
                              <a:gd name="T19" fmla="*/ 52 h 60"/>
                              <a:gd name="T20" fmla="*/ 10 w 94"/>
                              <a:gd name="T21" fmla="*/ 45 h 60"/>
                              <a:gd name="T22" fmla="*/ 7 w 94"/>
                              <a:gd name="T23" fmla="*/ 35 h 60"/>
                              <a:gd name="T24" fmla="*/ 5 w 94"/>
                              <a:gd name="T25" fmla="*/ 25 h 60"/>
                              <a:gd name="T26" fmla="*/ 7 w 94"/>
                              <a:gd name="T27" fmla="*/ 12 h 60"/>
                              <a:gd name="T28" fmla="*/ 12 w 94"/>
                              <a:gd name="T29" fmla="*/ 0 h 60"/>
                              <a:gd name="T30" fmla="*/ 10 w 94"/>
                              <a:gd name="T31" fmla="*/ 0 h 60"/>
                              <a:gd name="T32" fmla="*/ 7 w 94"/>
                              <a:gd name="T33" fmla="*/ 0 h 60"/>
                              <a:gd name="T34" fmla="*/ 82 w 94"/>
                              <a:gd name="T35" fmla="*/ 57 h 60"/>
                              <a:gd name="T36" fmla="*/ 87 w 94"/>
                              <a:gd name="T37" fmla="*/ 50 h 60"/>
                              <a:gd name="T38" fmla="*/ 89 w 94"/>
                              <a:gd name="T39" fmla="*/ 42 h 60"/>
                              <a:gd name="T40" fmla="*/ 94 w 94"/>
                              <a:gd name="T41" fmla="*/ 35 h 60"/>
                              <a:gd name="T42" fmla="*/ 94 w 94"/>
                              <a:gd name="T43" fmla="*/ 27 h 60"/>
                              <a:gd name="T44" fmla="*/ 92 w 94"/>
                              <a:gd name="T45" fmla="*/ 25 h 60"/>
                              <a:gd name="T46" fmla="*/ 89 w 94"/>
                              <a:gd name="T47" fmla="*/ 25 h 60"/>
                              <a:gd name="T48" fmla="*/ 87 w 94"/>
                              <a:gd name="T49" fmla="*/ 35 h 60"/>
                              <a:gd name="T50" fmla="*/ 85 w 94"/>
                              <a:gd name="T51" fmla="*/ 45 h 60"/>
                              <a:gd name="T52" fmla="*/ 80 w 94"/>
                              <a:gd name="T53" fmla="*/ 52 h 60"/>
                              <a:gd name="T54" fmla="*/ 72 w 94"/>
                              <a:gd name="T55" fmla="*/ 60 h 60"/>
                              <a:gd name="T56" fmla="*/ 77 w 94"/>
                              <a:gd name="T57" fmla="*/ 57 h 60"/>
                              <a:gd name="T58" fmla="*/ 82 w 94"/>
                              <a:gd name="T59" fmla="*/ 5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4" h="60">
                                <a:moveTo>
                                  <a:pt x="7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5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2"/>
                                </a:lnTo>
                                <a:lnTo>
                                  <a:pt x="15" y="60"/>
                                </a:lnTo>
                                <a:lnTo>
                                  <a:pt x="20" y="60"/>
                                </a:lnTo>
                                <a:lnTo>
                                  <a:pt x="25" y="60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2" y="57"/>
                                </a:moveTo>
                                <a:lnTo>
                                  <a:pt x="87" y="50"/>
                                </a:lnTo>
                                <a:lnTo>
                                  <a:pt x="89" y="42"/>
                                </a:lnTo>
                                <a:lnTo>
                                  <a:pt x="94" y="35"/>
                                </a:lnTo>
                                <a:lnTo>
                                  <a:pt x="94" y="27"/>
                                </a:lnTo>
                                <a:lnTo>
                                  <a:pt x="92" y="25"/>
                                </a:lnTo>
                                <a:lnTo>
                                  <a:pt x="89" y="25"/>
                                </a:lnTo>
                                <a:lnTo>
                                  <a:pt x="87" y="35"/>
                                </a:lnTo>
                                <a:lnTo>
                                  <a:pt x="85" y="45"/>
                                </a:lnTo>
                                <a:lnTo>
                                  <a:pt x="80" y="52"/>
                                </a:lnTo>
                                <a:lnTo>
                                  <a:pt x="72" y="60"/>
                                </a:lnTo>
                                <a:lnTo>
                                  <a:pt x="77" y="57"/>
                                </a:lnTo>
                                <a:lnTo>
                                  <a:pt x="8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8171"/>
                        <wps:cNvSpPr>
                          <a:spLocks noEditPoints="1"/>
                        </wps:cNvSpPr>
                        <wps:spPr bwMode="auto">
                          <a:xfrm>
                            <a:off x="6402" y="1522"/>
                            <a:ext cx="89" cy="60"/>
                          </a:xfrm>
                          <a:custGeom>
                            <a:avLst/>
                            <a:gdLst>
                              <a:gd name="T0" fmla="*/ 7 w 89"/>
                              <a:gd name="T1" fmla="*/ 0 h 60"/>
                              <a:gd name="T2" fmla="*/ 2 w 89"/>
                              <a:gd name="T3" fmla="*/ 12 h 60"/>
                              <a:gd name="T4" fmla="*/ 0 w 89"/>
                              <a:gd name="T5" fmla="*/ 25 h 60"/>
                              <a:gd name="T6" fmla="*/ 2 w 89"/>
                              <a:gd name="T7" fmla="*/ 35 h 60"/>
                              <a:gd name="T8" fmla="*/ 4 w 89"/>
                              <a:gd name="T9" fmla="*/ 45 h 60"/>
                              <a:gd name="T10" fmla="*/ 9 w 89"/>
                              <a:gd name="T11" fmla="*/ 52 h 60"/>
                              <a:gd name="T12" fmla="*/ 17 w 89"/>
                              <a:gd name="T13" fmla="*/ 60 h 60"/>
                              <a:gd name="T14" fmla="*/ 22 w 89"/>
                              <a:gd name="T15" fmla="*/ 60 h 60"/>
                              <a:gd name="T16" fmla="*/ 27 w 89"/>
                              <a:gd name="T17" fmla="*/ 60 h 60"/>
                              <a:gd name="T18" fmla="*/ 17 w 89"/>
                              <a:gd name="T19" fmla="*/ 55 h 60"/>
                              <a:gd name="T20" fmla="*/ 12 w 89"/>
                              <a:gd name="T21" fmla="*/ 45 h 60"/>
                              <a:gd name="T22" fmla="*/ 7 w 89"/>
                              <a:gd name="T23" fmla="*/ 35 h 60"/>
                              <a:gd name="T24" fmla="*/ 4 w 89"/>
                              <a:gd name="T25" fmla="*/ 25 h 60"/>
                              <a:gd name="T26" fmla="*/ 7 w 89"/>
                              <a:gd name="T27" fmla="*/ 12 h 60"/>
                              <a:gd name="T28" fmla="*/ 12 w 89"/>
                              <a:gd name="T29" fmla="*/ 2 h 60"/>
                              <a:gd name="T30" fmla="*/ 9 w 89"/>
                              <a:gd name="T31" fmla="*/ 0 h 60"/>
                              <a:gd name="T32" fmla="*/ 7 w 89"/>
                              <a:gd name="T33" fmla="*/ 0 h 60"/>
                              <a:gd name="T34" fmla="*/ 74 w 89"/>
                              <a:gd name="T35" fmla="*/ 57 h 60"/>
                              <a:gd name="T36" fmla="*/ 79 w 89"/>
                              <a:gd name="T37" fmla="*/ 52 h 60"/>
                              <a:gd name="T38" fmla="*/ 84 w 89"/>
                              <a:gd name="T39" fmla="*/ 45 h 60"/>
                              <a:gd name="T40" fmla="*/ 89 w 89"/>
                              <a:gd name="T41" fmla="*/ 35 h 60"/>
                              <a:gd name="T42" fmla="*/ 89 w 89"/>
                              <a:gd name="T43" fmla="*/ 25 h 60"/>
                              <a:gd name="T44" fmla="*/ 86 w 89"/>
                              <a:gd name="T45" fmla="*/ 25 h 60"/>
                              <a:gd name="T46" fmla="*/ 84 w 89"/>
                              <a:gd name="T47" fmla="*/ 25 h 60"/>
                              <a:gd name="T48" fmla="*/ 82 w 89"/>
                              <a:gd name="T49" fmla="*/ 35 h 60"/>
                              <a:gd name="T50" fmla="*/ 79 w 89"/>
                              <a:gd name="T51" fmla="*/ 45 h 60"/>
                              <a:gd name="T52" fmla="*/ 72 w 89"/>
                              <a:gd name="T53" fmla="*/ 52 h 60"/>
                              <a:gd name="T54" fmla="*/ 64 w 89"/>
                              <a:gd name="T55" fmla="*/ 60 h 60"/>
                              <a:gd name="T56" fmla="*/ 69 w 89"/>
                              <a:gd name="T57" fmla="*/ 60 h 60"/>
                              <a:gd name="T58" fmla="*/ 74 w 89"/>
                              <a:gd name="T59" fmla="*/ 5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9" h="6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4" y="45"/>
                                </a:lnTo>
                                <a:lnTo>
                                  <a:pt x="9" y="52"/>
                                </a:lnTo>
                                <a:lnTo>
                                  <a:pt x="17" y="60"/>
                                </a:lnTo>
                                <a:lnTo>
                                  <a:pt x="22" y="60"/>
                                </a:lnTo>
                                <a:lnTo>
                                  <a:pt x="27" y="60"/>
                                </a:lnTo>
                                <a:lnTo>
                                  <a:pt x="17" y="55"/>
                                </a:lnTo>
                                <a:lnTo>
                                  <a:pt x="12" y="45"/>
                                </a:lnTo>
                                <a:lnTo>
                                  <a:pt x="7" y="35"/>
                                </a:lnTo>
                                <a:lnTo>
                                  <a:pt x="4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4" y="57"/>
                                </a:moveTo>
                                <a:lnTo>
                                  <a:pt x="79" y="52"/>
                                </a:lnTo>
                                <a:lnTo>
                                  <a:pt x="84" y="45"/>
                                </a:lnTo>
                                <a:lnTo>
                                  <a:pt x="89" y="35"/>
                                </a:lnTo>
                                <a:lnTo>
                                  <a:pt x="89" y="25"/>
                                </a:lnTo>
                                <a:lnTo>
                                  <a:pt x="86" y="25"/>
                                </a:lnTo>
                                <a:lnTo>
                                  <a:pt x="84" y="25"/>
                                </a:lnTo>
                                <a:lnTo>
                                  <a:pt x="82" y="35"/>
                                </a:lnTo>
                                <a:lnTo>
                                  <a:pt x="79" y="45"/>
                                </a:lnTo>
                                <a:lnTo>
                                  <a:pt x="72" y="52"/>
                                </a:lnTo>
                                <a:lnTo>
                                  <a:pt x="64" y="60"/>
                                </a:lnTo>
                                <a:lnTo>
                                  <a:pt x="69" y="60"/>
                                </a:lnTo>
                                <a:lnTo>
                                  <a:pt x="7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8172"/>
                        <wps:cNvSpPr>
                          <a:spLocks noEditPoints="1"/>
                        </wps:cNvSpPr>
                        <wps:spPr bwMode="auto">
                          <a:xfrm>
                            <a:off x="6404" y="1522"/>
                            <a:ext cx="84" cy="60"/>
                          </a:xfrm>
                          <a:custGeom>
                            <a:avLst/>
                            <a:gdLst>
                              <a:gd name="T0" fmla="*/ 7 w 84"/>
                              <a:gd name="T1" fmla="*/ 0 h 60"/>
                              <a:gd name="T2" fmla="*/ 2 w 84"/>
                              <a:gd name="T3" fmla="*/ 12 h 60"/>
                              <a:gd name="T4" fmla="*/ 0 w 84"/>
                              <a:gd name="T5" fmla="*/ 25 h 60"/>
                              <a:gd name="T6" fmla="*/ 2 w 84"/>
                              <a:gd name="T7" fmla="*/ 35 h 60"/>
                              <a:gd name="T8" fmla="*/ 5 w 84"/>
                              <a:gd name="T9" fmla="*/ 45 h 60"/>
                              <a:gd name="T10" fmla="*/ 12 w 84"/>
                              <a:gd name="T11" fmla="*/ 52 h 60"/>
                              <a:gd name="T12" fmla="*/ 20 w 84"/>
                              <a:gd name="T13" fmla="*/ 60 h 60"/>
                              <a:gd name="T14" fmla="*/ 27 w 84"/>
                              <a:gd name="T15" fmla="*/ 60 h 60"/>
                              <a:gd name="T16" fmla="*/ 32 w 84"/>
                              <a:gd name="T17" fmla="*/ 60 h 60"/>
                              <a:gd name="T18" fmla="*/ 22 w 84"/>
                              <a:gd name="T19" fmla="*/ 55 h 60"/>
                              <a:gd name="T20" fmla="*/ 12 w 84"/>
                              <a:gd name="T21" fmla="*/ 47 h 60"/>
                              <a:gd name="T22" fmla="*/ 7 w 84"/>
                              <a:gd name="T23" fmla="*/ 37 h 60"/>
                              <a:gd name="T24" fmla="*/ 5 w 84"/>
                              <a:gd name="T25" fmla="*/ 25 h 60"/>
                              <a:gd name="T26" fmla="*/ 7 w 84"/>
                              <a:gd name="T27" fmla="*/ 12 h 60"/>
                              <a:gd name="T28" fmla="*/ 12 w 84"/>
                              <a:gd name="T29" fmla="*/ 2 h 60"/>
                              <a:gd name="T30" fmla="*/ 10 w 84"/>
                              <a:gd name="T31" fmla="*/ 2 h 60"/>
                              <a:gd name="T32" fmla="*/ 7 w 84"/>
                              <a:gd name="T33" fmla="*/ 0 h 60"/>
                              <a:gd name="T34" fmla="*/ 67 w 84"/>
                              <a:gd name="T35" fmla="*/ 60 h 60"/>
                              <a:gd name="T36" fmla="*/ 75 w 84"/>
                              <a:gd name="T37" fmla="*/ 52 h 60"/>
                              <a:gd name="T38" fmla="*/ 80 w 84"/>
                              <a:gd name="T39" fmla="*/ 45 h 60"/>
                              <a:gd name="T40" fmla="*/ 82 w 84"/>
                              <a:gd name="T41" fmla="*/ 35 h 60"/>
                              <a:gd name="T42" fmla="*/ 84 w 84"/>
                              <a:gd name="T43" fmla="*/ 25 h 60"/>
                              <a:gd name="T44" fmla="*/ 82 w 84"/>
                              <a:gd name="T45" fmla="*/ 25 h 60"/>
                              <a:gd name="T46" fmla="*/ 80 w 84"/>
                              <a:gd name="T47" fmla="*/ 25 h 60"/>
                              <a:gd name="T48" fmla="*/ 77 w 84"/>
                              <a:gd name="T49" fmla="*/ 37 h 60"/>
                              <a:gd name="T50" fmla="*/ 72 w 84"/>
                              <a:gd name="T51" fmla="*/ 47 h 60"/>
                              <a:gd name="T52" fmla="*/ 65 w 84"/>
                              <a:gd name="T53" fmla="*/ 55 h 60"/>
                              <a:gd name="T54" fmla="*/ 52 w 84"/>
                              <a:gd name="T55" fmla="*/ 60 h 60"/>
                              <a:gd name="T56" fmla="*/ 60 w 84"/>
                              <a:gd name="T57" fmla="*/ 60 h 60"/>
                              <a:gd name="T58" fmla="*/ 67 w 84"/>
                              <a:gd name="T59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5" y="45"/>
                                </a:lnTo>
                                <a:lnTo>
                                  <a:pt x="12" y="52"/>
                                </a:lnTo>
                                <a:lnTo>
                                  <a:pt x="20" y="60"/>
                                </a:lnTo>
                                <a:lnTo>
                                  <a:pt x="27" y="60"/>
                                </a:lnTo>
                                <a:lnTo>
                                  <a:pt x="32" y="60"/>
                                </a:lnTo>
                                <a:lnTo>
                                  <a:pt x="22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7" y="60"/>
                                </a:moveTo>
                                <a:lnTo>
                                  <a:pt x="75" y="52"/>
                                </a:lnTo>
                                <a:lnTo>
                                  <a:pt x="80" y="45"/>
                                </a:lnTo>
                                <a:lnTo>
                                  <a:pt x="82" y="35"/>
                                </a:lnTo>
                                <a:lnTo>
                                  <a:pt x="84" y="25"/>
                                </a:lnTo>
                                <a:lnTo>
                                  <a:pt x="82" y="25"/>
                                </a:lnTo>
                                <a:lnTo>
                                  <a:pt x="80" y="25"/>
                                </a:lnTo>
                                <a:lnTo>
                                  <a:pt x="77" y="37"/>
                                </a:lnTo>
                                <a:lnTo>
                                  <a:pt x="72" y="47"/>
                                </a:lnTo>
                                <a:lnTo>
                                  <a:pt x="65" y="55"/>
                                </a:lnTo>
                                <a:lnTo>
                                  <a:pt x="52" y="60"/>
                                </a:lnTo>
                                <a:lnTo>
                                  <a:pt x="60" y="60"/>
                                </a:lnTo>
                                <a:lnTo>
                                  <a:pt x="6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8173"/>
                        <wps:cNvSpPr>
                          <a:spLocks/>
                        </wps:cNvSpPr>
                        <wps:spPr bwMode="auto">
                          <a:xfrm>
                            <a:off x="6406" y="1524"/>
                            <a:ext cx="80" cy="58"/>
                          </a:xfrm>
                          <a:custGeom>
                            <a:avLst/>
                            <a:gdLst>
                              <a:gd name="T0" fmla="*/ 8 w 80"/>
                              <a:gd name="T1" fmla="*/ 0 h 58"/>
                              <a:gd name="T2" fmla="*/ 3 w 80"/>
                              <a:gd name="T3" fmla="*/ 10 h 58"/>
                              <a:gd name="T4" fmla="*/ 0 w 80"/>
                              <a:gd name="T5" fmla="*/ 23 h 58"/>
                              <a:gd name="T6" fmla="*/ 3 w 80"/>
                              <a:gd name="T7" fmla="*/ 33 h 58"/>
                              <a:gd name="T8" fmla="*/ 8 w 80"/>
                              <a:gd name="T9" fmla="*/ 43 h 58"/>
                              <a:gd name="T10" fmla="*/ 13 w 80"/>
                              <a:gd name="T11" fmla="*/ 53 h 58"/>
                              <a:gd name="T12" fmla="*/ 23 w 80"/>
                              <a:gd name="T13" fmla="*/ 58 h 58"/>
                              <a:gd name="T14" fmla="*/ 43 w 80"/>
                              <a:gd name="T15" fmla="*/ 58 h 58"/>
                              <a:gd name="T16" fmla="*/ 60 w 80"/>
                              <a:gd name="T17" fmla="*/ 58 h 58"/>
                              <a:gd name="T18" fmla="*/ 68 w 80"/>
                              <a:gd name="T19" fmla="*/ 50 h 58"/>
                              <a:gd name="T20" fmla="*/ 75 w 80"/>
                              <a:gd name="T21" fmla="*/ 43 h 58"/>
                              <a:gd name="T22" fmla="*/ 78 w 80"/>
                              <a:gd name="T23" fmla="*/ 33 h 58"/>
                              <a:gd name="T24" fmla="*/ 80 w 80"/>
                              <a:gd name="T25" fmla="*/ 23 h 58"/>
                              <a:gd name="T26" fmla="*/ 78 w 80"/>
                              <a:gd name="T27" fmla="*/ 23 h 58"/>
                              <a:gd name="T28" fmla="*/ 75 w 80"/>
                              <a:gd name="T29" fmla="*/ 23 h 58"/>
                              <a:gd name="T30" fmla="*/ 75 w 80"/>
                              <a:gd name="T31" fmla="*/ 30 h 58"/>
                              <a:gd name="T32" fmla="*/ 73 w 80"/>
                              <a:gd name="T33" fmla="*/ 35 h 58"/>
                              <a:gd name="T34" fmla="*/ 70 w 80"/>
                              <a:gd name="T35" fmla="*/ 43 h 58"/>
                              <a:gd name="T36" fmla="*/ 65 w 80"/>
                              <a:gd name="T37" fmla="*/ 48 h 58"/>
                              <a:gd name="T38" fmla="*/ 60 w 80"/>
                              <a:gd name="T39" fmla="*/ 50 h 58"/>
                              <a:gd name="T40" fmla="*/ 55 w 80"/>
                              <a:gd name="T41" fmla="*/ 55 h 58"/>
                              <a:gd name="T42" fmla="*/ 48 w 80"/>
                              <a:gd name="T43" fmla="*/ 55 h 58"/>
                              <a:gd name="T44" fmla="*/ 40 w 80"/>
                              <a:gd name="T45" fmla="*/ 58 h 58"/>
                              <a:gd name="T46" fmla="*/ 33 w 80"/>
                              <a:gd name="T47" fmla="*/ 55 h 58"/>
                              <a:gd name="T48" fmla="*/ 28 w 80"/>
                              <a:gd name="T49" fmla="*/ 55 h 58"/>
                              <a:gd name="T50" fmla="*/ 20 w 80"/>
                              <a:gd name="T51" fmla="*/ 50 h 58"/>
                              <a:gd name="T52" fmla="*/ 15 w 80"/>
                              <a:gd name="T53" fmla="*/ 48 h 58"/>
                              <a:gd name="T54" fmla="*/ 13 w 80"/>
                              <a:gd name="T55" fmla="*/ 43 h 58"/>
                              <a:gd name="T56" fmla="*/ 8 w 80"/>
                              <a:gd name="T57" fmla="*/ 35 h 58"/>
                              <a:gd name="T58" fmla="*/ 5 w 80"/>
                              <a:gd name="T59" fmla="*/ 30 h 58"/>
                              <a:gd name="T60" fmla="*/ 5 w 80"/>
                              <a:gd name="T61" fmla="*/ 23 h 58"/>
                              <a:gd name="T62" fmla="*/ 8 w 80"/>
                              <a:gd name="T63" fmla="*/ 10 h 58"/>
                              <a:gd name="T64" fmla="*/ 13 w 80"/>
                              <a:gd name="T65" fmla="*/ 0 h 58"/>
                              <a:gd name="T66" fmla="*/ 10 w 80"/>
                              <a:gd name="T67" fmla="*/ 0 h 58"/>
                              <a:gd name="T68" fmla="*/ 8 w 80"/>
                              <a:gd name="T6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0" h="58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3"/>
                                </a:lnTo>
                                <a:lnTo>
                                  <a:pt x="8" y="43"/>
                                </a:lnTo>
                                <a:lnTo>
                                  <a:pt x="13" y="53"/>
                                </a:lnTo>
                                <a:lnTo>
                                  <a:pt x="23" y="58"/>
                                </a:lnTo>
                                <a:lnTo>
                                  <a:pt x="43" y="58"/>
                                </a:lnTo>
                                <a:lnTo>
                                  <a:pt x="60" y="58"/>
                                </a:lnTo>
                                <a:lnTo>
                                  <a:pt x="68" y="50"/>
                                </a:lnTo>
                                <a:lnTo>
                                  <a:pt x="75" y="43"/>
                                </a:lnTo>
                                <a:lnTo>
                                  <a:pt x="78" y="33"/>
                                </a:lnTo>
                                <a:lnTo>
                                  <a:pt x="80" y="23"/>
                                </a:lnTo>
                                <a:lnTo>
                                  <a:pt x="78" y="23"/>
                                </a:lnTo>
                                <a:lnTo>
                                  <a:pt x="75" y="23"/>
                                </a:lnTo>
                                <a:lnTo>
                                  <a:pt x="75" y="30"/>
                                </a:lnTo>
                                <a:lnTo>
                                  <a:pt x="73" y="35"/>
                                </a:lnTo>
                                <a:lnTo>
                                  <a:pt x="70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0"/>
                                </a:lnTo>
                                <a:lnTo>
                                  <a:pt x="55" y="55"/>
                                </a:lnTo>
                                <a:lnTo>
                                  <a:pt x="48" y="55"/>
                                </a:lnTo>
                                <a:lnTo>
                                  <a:pt x="40" y="58"/>
                                </a:lnTo>
                                <a:lnTo>
                                  <a:pt x="33" y="55"/>
                                </a:lnTo>
                                <a:lnTo>
                                  <a:pt x="28" y="55"/>
                                </a:lnTo>
                                <a:lnTo>
                                  <a:pt x="20" y="50"/>
                                </a:lnTo>
                                <a:lnTo>
                                  <a:pt x="15" y="48"/>
                                </a:lnTo>
                                <a:lnTo>
                                  <a:pt x="13" y="43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8174"/>
                        <wps:cNvSpPr>
                          <a:spLocks/>
                        </wps:cNvSpPr>
                        <wps:spPr bwMode="auto">
                          <a:xfrm>
                            <a:off x="6409" y="1524"/>
                            <a:ext cx="75" cy="58"/>
                          </a:xfrm>
                          <a:custGeom>
                            <a:avLst/>
                            <a:gdLst>
                              <a:gd name="T0" fmla="*/ 7 w 75"/>
                              <a:gd name="T1" fmla="*/ 0 h 58"/>
                              <a:gd name="T2" fmla="*/ 2 w 75"/>
                              <a:gd name="T3" fmla="*/ 10 h 58"/>
                              <a:gd name="T4" fmla="*/ 0 w 75"/>
                              <a:gd name="T5" fmla="*/ 23 h 58"/>
                              <a:gd name="T6" fmla="*/ 2 w 75"/>
                              <a:gd name="T7" fmla="*/ 35 h 58"/>
                              <a:gd name="T8" fmla="*/ 7 w 75"/>
                              <a:gd name="T9" fmla="*/ 45 h 58"/>
                              <a:gd name="T10" fmla="*/ 17 w 75"/>
                              <a:gd name="T11" fmla="*/ 53 h 58"/>
                              <a:gd name="T12" fmla="*/ 27 w 75"/>
                              <a:gd name="T13" fmla="*/ 58 h 58"/>
                              <a:gd name="T14" fmla="*/ 37 w 75"/>
                              <a:gd name="T15" fmla="*/ 58 h 58"/>
                              <a:gd name="T16" fmla="*/ 47 w 75"/>
                              <a:gd name="T17" fmla="*/ 58 h 58"/>
                              <a:gd name="T18" fmla="*/ 60 w 75"/>
                              <a:gd name="T19" fmla="*/ 53 h 58"/>
                              <a:gd name="T20" fmla="*/ 67 w 75"/>
                              <a:gd name="T21" fmla="*/ 45 h 58"/>
                              <a:gd name="T22" fmla="*/ 72 w 75"/>
                              <a:gd name="T23" fmla="*/ 35 h 58"/>
                              <a:gd name="T24" fmla="*/ 75 w 75"/>
                              <a:gd name="T25" fmla="*/ 23 h 58"/>
                              <a:gd name="T26" fmla="*/ 72 w 75"/>
                              <a:gd name="T27" fmla="*/ 23 h 58"/>
                              <a:gd name="T28" fmla="*/ 70 w 75"/>
                              <a:gd name="T29" fmla="*/ 23 h 58"/>
                              <a:gd name="T30" fmla="*/ 70 w 75"/>
                              <a:gd name="T31" fmla="*/ 23 h 58"/>
                              <a:gd name="T32" fmla="*/ 67 w 75"/>
                              <a:gd name="T33" fmla="*/ 35 h 58"/>
                              <a:gd name="T34" fmla="*/ 60 w 75"/>
                              <a:gd name="T35" fmla="*/ 45 h 58"/>
                              <a:gd name="T36" fmla="*/ 50 w 75"/>
                              <a:gd name="T37" fmla="*/ 53 h 58"/>
                              <a:gd name="T38" fmla="*/ 37 w 75"/>
                              <a:gd name="T39" fmla="*/ 55 h 58"/>
                              <a:gd name="T40" fmla="*/ 25 w 75"/>
                              <a:gd name="T41" fmla="*/ 53 h 58"/>
                              <a:gd name="T42" fmla="*/ 15 w 75"/>
                              <a:gd name="T43" fmla="*/ 45 h 58"/>
                              <a:gd name="T44" fmla="*/ 7 w 75"/>
                              <a:gd name="T45" fmla="*/ 35 h 58"/>
                              <a:gd name="T46" fmla="*/ 5 w 75"/>
                              <a:gd name="T47" fmla="*/ 23 h 58"/>
                              <a:gd name="T48" fmla="*/ 7 w 75"/>
                              <a:gd name="T49" fmla="*/ 10 h 58"/>
                              <a:gd name="T50" fmla="*/ 12 w 75"/>
                              <a:gd name="T51" fmla="*/ 3 h 58"/>
                              <a:gd name="T52" fmla="*/ 10 w 75"/>
                              <a:gd name="T53" fmla="*/ 0 h 58"/>
                              <a:gd name="T54" fmla="*/ 7 w 75"/>
                              <a:gd name="T5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5" h="58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2" y="35"/>
                                </a:lnTo>
                                <a:lnTo>
                                  <a:pt x="7" y="45"/>
                                </a:lnTo>
                                <a:lnTo>
                                  <a:pt x="17" y="53"/>
                                </a:lnTo>
                                <a:lnTo>
                                  <a:pt x="27" y="58"/>
                                </a:lnTo>
                                <a:lnTo>
                                  <a:pt x="37" y="58"/>
                                </a:lnTo>
                                <a:lnTo>
                                  <a:pt x="47" y="58"/>
                                </a:lnTo>
                                <a:lnTo>
                                  <a:pt x="60" y="53"/>
                                </a:lnTo>
                                <a:lnTo>
                                  <a:pt x="67" y="45"/>
                                </a:lnTo>
                                <a:lnTo>
                                  <a:pt x="72" y="35"/>
                                </a:lnTo>
                                <a:lnTo>
                                  <a:pt x="75" y="23"/>
                                </a:lnTo>
                                <a:lnTo>
                                  <a:pt x="72" y="23"/>
                                </a:lnTo>
                                <a:lnTo>
                                  <a:pt x="70" y="23"/>
                                </a:lnTo>
                                <a:lnTo>
                                  <a:pt x="70" y="23"/>
                                </a:lnTo>
                                <a:lnTo>
                                  <a:pt x="67" y="35"/>
                                </a:lnTo>
                                <a:lnTo>
                                  <a:pt x="60" y="45"/>
                                </a:lnTo>
                                <a:lnTo>
                                  <a:pt x="50" y="53"/>
                                </a:lnTo>
                                <a:lnTo>
                                  <a:pt x="37" y="55"/>
                                </a:lnTo>
                                <a:lnTo>
                                  <a:pt x="25" y="53"/>
                                </a:lnTo>
                                <a:lnTo>
                                  <a:pt x="15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3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8175"/>
                        <wps:cNvSpPr>
                          <a:spLocks/>
                        </wps:cNvSpPr>
                        <wps:spPr bwMode="auto">
                          <a:xfrm>
                            <a:off x="6411" y="1524"/>
                            <a:ext cx="70" cy="58"/>
                          </a:xfrm>
                          <a:custGeom>
                            <a:avLst/>
                            <a:gdLst>
                              <a:gd name="T0" fmla="*/ 8 w 70"/>
                              <a:gd name="T1" fmla="*/ 0 h 58"/>
                              <a:gd name="T2" fmla="*/ 3 w 70"/>
                              <a:gd name="T3" fmla="*/ 10 h 58"/>
                              <a:gd name="T4" fmla="*/ 0 w 70"/>
                              <a:gd name="T5" fmla="*/ 23 h 58"/>
                              <a:gd name="T6" fmla="*/ 0 w 70"/>
                              <a:gd name="T7" fmla="*/ 30 h 58"/>
                              <a:gd name="T8" fmla="*/ 3 w 70"/>
                              <a:gd name="T9" fmla="*/ 35 h 58"/>
                              <a:gd name="T10" fmla="*/ 8 w 70"/>
                              <a:gd name="T11" fmla="*/ 43 h 58"/>
                              <a:gd name="T12" fmla="*/ 10 w 70"/>
                              <a:gd name="T13" fmla="*/ 48 h 58"/>
                              <a:gd name="T14" fmla="*/ 15 w 70"/>
                              <a:gd name="T15" fmla="*/ 50 h 58"/>
                              <a:gd name="T16" fmla="*/ 23 w 70"/>
                              <a:gd name="T17" fmla="*/ 55 h 58"/>
                              <a:gd name="T18" fmla="*/ 28 w 70"/>
                              <a:gd name="T19" fmla="*/ 55 h 58"/>
                              <a:gd name="T20" fmla="*/ 35 w 70"/>
                              <a:gd name="T21" fmla="*/ 58 h 58"/>
                              <a:gd name="T22" fmla="*/ 43 w 70"/>
                              <a:gd name="T23" fmla="*/ 55 h 58"/>
                              <a:gd name="T24" fmla="*/ 50 w 70"/>
                              <a:gd name="T25" fmla="*/ 55 h 58"/>
                              <a:gd name="T26" fmla="*/ 55 w 70"/>
                              <a:gd name="T27" fmla="*/ 50 h 58"/>
                              <a:gd name="T28" fmla="*/ 60 w 70"/>
                              <a:gd name="T29" fmla="*/ 48 h 58"/>
                              <a:gd name="T30" fmla="*/ 65 w 70"/>
                              <a:gd name="T31" fmla="*/ 43 h 58"/>
                              <a:gd name="T32" fmla="*/ 68 w 70"/>
                              <a:gd name="T33" fmla="*/ 35 h 58"/>
                              <a:gd name="T34" fmla="*/ 70 w 70"/>
                              <a:gd name="T35" fmla="*/ 30 h 58"/>
                              <a:gd name="T36" fmla="*/ 70 w 70"/>
                              <a:gd name="T37" fmla="*/ 23 h 58"/>
                              <a:gd name="T38" fmla="*/ 68 w 70"/>
                              <a:gd name="T39" fmla="*/ 23 h 58"/>
                              <a:gd name="T40" fmla="*/ 65 w 70"/>
                              <a:gd name="T41" fmla="*/ 20 h 58"/>
                              <a:gd name="T42" fmla="*/ 65 w 70"/>
                              <a:gd name="T43" fmla="*/ 23 h 58"/>
                              <a:gd name="T44" fmla="*/ 63 w 70"/>
                              <a:gd name="T45" fmla="*/ 33 h 58"/>
                              <a:gd name="T46" fmla="*/ 58 w 70"/>
                              <a:gd name="T47" fmla="*/ 43 h 58"/>
                              <a:gd name="T48" fmla="*/ 48 w 70"/>
                              <a:gd name="T49" fmla="*/ 50 h 58"/>
                              <a:gd name="T50" fmla="*/ 35 w 70"/>
                              <a:gd name="T51" fmla="*/ 53 h 58"/>
                              <a:gd name="T52" fmla="*/ 23 w 70"/>
                              <a:gd name="T53" fmla="*/ 50 h 58"/>
                              <a:gd name="T54" fmla="*/ 15 w 70"/>
                              <a:gd name="T55" fmla="*/ 43 h 58"/>
                              <a:gd name="T56" fmla="*/ 8 w 70"/>
                              <a:gd name="T57" fmla="*/ 33 h 58"/>
                              <a:gd name="T58" fmla="*/ 5 w 70"/>
                              <a:gd name="T59" fmla="*/ 23 h 58"/>
                              <a:gd name="T60" fmla="*/ 8 w 70"/>
                              <a:gd name="T61" fmla="*/ 10 h 58"/>
                              <a:gd name="T62" fmla="*/ 13 w 70"/>
                              <a:gd name="T63" fmla="*/ 3 h 58"/>
                              <a:gd name="T64" fmla="*/ 10 w 70"/>
                              <a:gd name="T65" fmla="*/ 3 h 58"/>
                              <a:gd name="T66" fmla="*/ 8 w 70"/>
                              <a:gd name="T67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0" h="58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3" y="35"/>
                                </a:lnTo>
                                <a:lnTo>
                                  <a:pt x="8" y="43"/>
                                </a:lnTo>
                                <a:lnTo>
                                  <a:pt x="10" y="48"/>
                                </a:lnTo>
                                <a:lnTo>
                                  <a:pt x="15" y="50"/>
                                </a:lnTo>
                                <a:lnTo>
                                  <a:pt x="23" y="55"/>
                                </a:lnTo>
                                <a:lnTo>
                                  <a:pt x="28" y="55"/>
                                </a:lnTo>
                                <a:lnTo>
                                  <a:pt x="35" y="58"/>
                                </a:lnTo>
                                <a:lnTo>
                                  <a:pt x="43" y="55"/>
                                </a:lnTo>
                                <a:lnTo>
                                  <a:pt x="50" y="55"/>
                                </a:lnTo>
                                <a:lnTo>
                                  <a:pt x="55" y="50"/>
                                </a:lnTo>
                                <a:lnTo>
                                  <a:pt x="60" y="48"/>
                                </a:lnTo>
                                <a:lnTo>
                                  <a:pt x="65" y="43"/>
                                </a:lnTo>
                                <a:lnTo>
                                  <a:pt x="68" y="35"/>
                                </a:lnTo>
                                <a:lnTo>
                                  <a:pt x="70" y="30"/>
                                </a:lnTo>
                                <a:lnTo>
                                  <a:pt x="70" y="23"/>
                                </a:lnTo>
                                <a:lnTo>
                                  <a:pt x="68" y="23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3" y="33"/>
                                </a:lnTo>
                                <a:lnTo>
                                  <a:pt x="58" y="43"/>
                                </a:lnTo>
                                <a:lnTo>
                                  <a:pt x="48" y="50"/>
                                </a:lnTo>
                                <a:lnTo>
                                  <a:pt x="35" y="53"/>
                                </a:lnTo>
                                <a:lnTo>
                                  <a:pt x="23" y="50"/>
                                </a:lnTo>
                                <a:lnTo>
                                  <a:pt x="15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8176"/>
                        <wps:cNvSpPr>
                          <a:spLocks/>
                        </wps:cNvSpPr>
                        <wps:spPr bwMode="auto">
                          <a:xfrm>
                            <a:off x="6414" y="1527"/>
                            <a:ext cx="65" cy="52"/>
                          </a:xfrm>
                          <a:custGeom>
                            <a:avLst/>
                            <a:gdLst>
                              <a:gd name="T0" fmla="*/ 65 w 65"/>
                              <a:gd name="T1" fmla="*/ 20 h 52"/>
                              <a:gd name="T2" fmla="*/ 65 w 65"/>
                              <a:gd name="T3" fmla="*/ 20 h 52"/>
                              <a:gd name="T4" fmla="*/ 62 w 65"/>
                              <a:gd name="T5" fmla="*/ 17 h 52"/>
                              <a:gd name="T6" fmla="*/ 60 w 65"/>
                              <a:gd name="T7" fmla="*/ 17 h 52"/>
                              <a:gd name="T8" fmla="*/ 60 w 65"/>
                              <a:gd name="T9" fmla="*/ 17 h 52"/>
                              <a:gd name="T10" fmla="*/ 60 w 65"/>
                              <a:gd name="T11" fmla="*/ 20 h 52"/>
                              <a:gd name="T12" fmla="*/ 57 w 65"/>
                              <a:gd name="T13" fmla="*/ 30 h 52"/>
                              <a:gd name="T14" fmla="*/ 52 w 65"/>
                              <a:gd name="T15" fmla="*/ 40 h 52"/>
                              <a:gd name="T16" fmla="*/ 42 w 65"/>
                              <a:gd name="T17" fmla="*/ 45 h 52"/>
                              <a:gd name="T18" fmla="*/ 32 w 65"/>
                              <a:gd name="T19" fmla="*/ 47 h 52"/>
                              <a:gd name="T20" fmla="*/ 22 w 65"/>
                              <a:gd name="T21" fmla="*/ 45 h 52"/>
                              <a:gd name="T22" fmla="*/ 12 w 65"/>
                              <a:gd name="T23" fmla="*/ 40 h 52"/>
                              <a:gd name="T24" fmla="*/ 7 w 65"/>
                              <a:gd name="T25" fmla="*/ 30 h 52"/>
                              <a:gd name="T26" fmla="*/ 5 w 65"/>
                              <a:gd name="T27" fmla="*/ 20 h 52"/>
                              <a:gd name="T28" fmla="*/ 7 w 65"/>
                              <a:gd name="T29" fmla="*/ 10 h 52"/>
                              <a:gd name="T30" fmla="*/ 12 w 65"/>
                              <a:gd name="T31" fmla="*/ 0 h 52"/>
                              <a:gd name="T32" fmla="*/ 10 w 65"/>
                              <a:gd name="T33" fmla="*/ 0 h 52"/>
                              <a:gd name="T34" fmla="*/ 7 w 65"/>
                              <a:gd name="T35" fmla="*/ 0 h 52"/>
                              <a:gd name="T36" fmla="*/ 2 w 65"/>
                              <a:gd name="T37" fmla="*/ 7 h 52"/>
                              <a:gd name="T38" fmla="*/ 0 w 65"/>
                              <a:gd name="T39" fmla="*/ 20 h 52"/>
                              <a:gd name="T40" fmla="*/ 2 w 65"/>
                              <a:gd name="T41" fmla="*/ 32 h 52"/>
                              <a:gd name="T42" fmla="*/ 10 w 65"/>
                              <a:gd name="T43" fmla="*/ 42 h 52"/>
                              <a:gd name="T44" fmla="*/ 20 w 65"/>
                              <a:gd name="T45" fmla="*/ 50 h 52"/>
                              <a:gd name="T46" fmla="*/ 32 w 65"/>
                              <a:gd name="T47" fmla="*/ 52 h 52"/>
                              <a:gd name="T48" fmla="*/ 45 w 65"/>
                              <a:gd name="T49" fmla="*/ 50 h 52"/>
                              <a:gd name="T50" fmla="*/ 55 w 65"/>
                              <a:gd name="T51" fmla="*/ 42 h 52"/>
                              <a:gd name="T52" fmla="*/ 62 w 65"/>
                              <a:gd name="T53" fmla="*/ 32 h 52"/>
                              <a:gd name="T54" fmla="*/ 65 w 65"/>
                              <a:gd name="T55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52">
                                <a:moveTo>
                                  <a:pt x="65" y="20"/>
                                </a:moveTo>
                                <a:lnTo>
                                  <a:pt x="65" y="20"/>
                                </a:lnTo>
                                <a:lnTo>
                                  <a:pt x="62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20"/>
                                </a:lnTo>
                                <a:lnTo>
                                  <a:pt x="57" y="30"/>
                                </a:lnTo>
                                <a:lnTo>
                                  <a:pt x="52" y="40"/>
                                </a:lnTo>
                                <a:lnTo>
                                  <a:pt x="42" y="45"/>
                                </a:lnTo>
                                <a:lnTo>
                                  <a:pt x="32" y="47"/>
                                </a:lnTo>
                                <a:lnTo>
                                  <a:pt x="22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7"/>
                                </a:lnTo>
                                <a:lnTo>
                                  <a:pt x="0" y="20"/>
                                </a:lnTo>
                                <a:lnTo>
                                  <a:pt x="2" y="32"/>
                                </a:lnTo>
                                <a:lnTo>
                                  <a:pt x="10" y="42"/>
                                </a:lnTo>
                                <a:lnTo>
                                  <a:pt x="20" y="50"/>
                                </a:lnTo>
                                <a:lnTo>
                                  <a:pt x="32" y="52"/>
                                </a:lnTo>
                                <a:lnTo>
                                  <a:pt x="45" y="50"/>
                                </a:lnTo>
                                <a:lnTo>
                                  <a:pt x="55" y="42"/>
                                </a:lnTo>
                                <a:lnTo>
                                  <a:pt x="62" y="32"/>
                                </a:lnTo>
                                <a:lnTo>
                                  <a:pt x="6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8177"/>
                        <wps:cNvSpPr>
                          <a:spLocks/>
                        </wps:cNvSpPr>
                        <wps:spPr bwMode="auto">
                          <a:xfrm>
                            <a:off x="6416" y="1527"/>
                            <a:ext cx="60" cy="5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50"/>
                              <a:gd name="T2" fmla="*/ 60 w 60"/>
                              <a:gd name="T3" fmla="*/ 17 h 50"/>
                              <a:gd name="T4" fmla="*/ 58 w 60"/>
                              <a:gd name="T5" fmla="*/ 17 h 50"/>
                              <a:gd name="T6" fmla="*/ 55 w 60"/>
                              <a:gd name="T7" fmla="*/ 17 h 50"/>
                              <a:gd name="T8" fmla="*/ 55 w 60"/>
                              <a:gd name="T9" fmla="*/ 17 h 50"/>
                              <a:gd name="T10" fmla="*/ 55 w 60"/>
                              <a:gd name="T11" fmla="*/ 20 h 50"/>
                              <a:gd name="T12" fmla="*/ 53 w 60"/>
                              <a:gd name="T13" fmla="*/ 30 h 50"/>
                              <a:gd name="T14" fmla="*/ 48 w 60"/>
                              <a:gd name="T15" fmla="*/ 37 h 50"/>
                              <a:gd name="T16" fmla="*/ 40 w 60"/>
                              <a:gd name="T17" fmla="*/ 42 h 50"/>
                              <a:gd name="T18" fmla="*/ 30 w 60"/>
                              <a:gd name="T19" fmla="*/ 45 h 50"/>
                              <a:gd name="T20" fmla="*/ 20 w 60"/>
                              <a:gd name="T21" fmla="*/ 42 h 50"/>
                              <a:gd name="T22" fmla="*/ 13 w 60"/>
                              <a:gd name="T23" fmla="*/ 37 h 50"/>
                              <a:gd name="T24" fmla="*/ 8 w 60"/>
                              <a:gd name="T25" fmla="*/ 30 h 50"/>
                              <a:gd name="T26" fmla="*/ 5 w 60"/>
                              <a:gd name="T27" fmla="*/ 20 h 50"/>
                              <a:gd name="T28" fmla="*/ 8 w 60"/>
                              <a:gd name="T29" fmla="*/ 10 h 50"/>
                              <a:gd name="T30" fmla="*/ 13 w 60"/>
                              <a:gd name="T31" fmla="*/ 2 h 50"/>
                              <a:gd name="T32" fmla="*/ 10 w 60"/>
                              <a:gd name="T33" fmla="*/ 0 h 50"/>
                              <a:gd name="T34" fmla="*/ 8 w 60"/>
                              <a:gd name="T35" fmla="*/ 0 h 50"/>
                              <a:gd name="T36" fmla="*/ 3 w 60"/>
                              <a:gd name="T37" fmla="*/ 7 h 50"/>
                              <a:gd name="T38" fmla="*/ 0 w 60"/>
                              <a:gd name="T39" fmla="*/ 20 h 50"/>
                              <a:gd name="T40" fmla="*/ 3 w 60"/>
                              <a:gd name="T41" fmla="*/ 30 h 50"/>
                              <a:gd name="T42" fmla="*/ 10 w 60"/>
                              <a:gd name="T43" fmla="*/ 40 h 50"/>
                              <a:gd name="T44" fmla="*/ 18 w 60"/>
                              <a:gd name="T45" fmla="*/ 47 h 50"/>
                              <a:gd name="T46" fmla="*/ 30 w 60"/>
                              <a:gd name="T47" fmla="*/ 50 h 50"/>
                              <a:gd name="T48" fmla="*/ 43 w 60"/>
                              <a:gd name="T49" fmla="*/ 47 h 50"/>
                              <a:gd name="T50" fmla="*/ 53 w 60"/>
                              <a:gd name="T51" fmla="*/ 40 h 50"/>
                              <a:gd name="T52" fmla="*/ 58 w 60"/>
                              <a:gd name="T53" fmla="*/ 30 h 50"/>
                              <a:gd name="T54" fmla="*/ 60 w 60"/>
                              <a:gd name="T55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0" h="50">
                                <a:moveTo>
                                  <a:pt x="60" y="20"/>
                                </a:moveTo>
                                <a:lnTo>
                                  <a:pt x="60" y="17"/>
                                </a:lnTo>
                                <a:lnTo>
                                  <a:pt x="58" y="17"/>
                                </a:lnTo>
                                <a:lnTo>
                                  <a:pt x="55" y="17"/>
                                </a:lnTo>
                                <a:lnTo>
                                  <a:pt x="55" y="17"/>
                                </a:lnTo>
                                <a:lnTo>
                                  <a:pt x="55" y="20"/>
                                </a:lnTo>
                                <a:lnTo>
                                  <a:pt x="53" y="30"/>
                                </a:lnTo>
                                <a:lnTo>
                                  <a:pt x="48" y="37"/>
                                </a:lnTo>
                                <a:lnTo>
                                  <a:pt x="40" y="42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7"/>
                                </a:lnTo>
                                <a:lnTo>
                                  <a:pt x="0" y="20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18" y="47"/>
                                </a:lnTo>
                                <a:lnTo>
                                  <a:pt x="30" y="50"/>
                                </a:lnTo>
                                <a:lnTo>
                                  <a:pt x="43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8178"/>
                        <wps:cNvSpPr>
                          <a:spLocks/>
                        </wps:cNvSpPr>
                        <wps:spPr bwMode="auto">
                          <a:xfrm>
                            <a:off x="6419" y="1527"/>
                            <a:ext cx="55" cy="47"/>
                          </a:xfrm>
                          <a:custGeom>
                            <a:avLst/>
                            <a:gdLst>
                              <a:gd name="T0" fmla="*/ 55 w 55"/>
                              <a:gd name="T1" fmla="*/ 20 h 47"/>
                              <a:gd name="T2" fmla="*/ 55 w 55"/>
                              <a:gd name="T3" fmla="*/ 17 h 47"/>
                              <a:gd name="T4" fmla="*/ 55 w 55"/>
                              <a:gd name="T5" fmla="*/ 17 h 47"/>
                              <a:gd name="T6" fmla="*/ 52 w 55"/>
                              <a:gd name="T7" fmla="*/ 17 h 47"/>
                              <a:gd name="T8" fmla="*/ 50 w 55"/>
                              <a:gd name="T9" fmla="*/ 17 h 47"/>
                              <a:gd name="T10" fmla="*/ 50 w 55"/>
                              <a:gd name="T11" fmla="*/ 17 h 47"/>
                              <a:gd name="T12" fmla="*/ 50 w 55"/>
                              <a:gd name="T13" fmla="*/ 20 h 47"/>
                              <a:gd name="T14" fmla="*/ 47 w 55"/>
                              <a:gd name="T15" fmla="*/ 27 h 47"/>
                              <a:gd name="T16" fmla="*/ 42 w 55"/>
                              <a:gd name="T17" fmla="*/ 35 h 47"/>
                              <a:gd name="T18" fmla="*/ 37 w 55"/>
                              <a:gd name="T19" fmla="*/ 40 h 47"/>
                              <a:gd name="T20" fmla="*/ 27 w 55"/>
                              <a:gd name="T21" fmla="*/ 42 h 47"/>
                              <a:gd name="T22" fmla="*/ 20 w 55"/>
                              <a:gd name="T23" fmla="*/ 40 h 47"/>
                              <a:gd name="T24" fmla="*/ 12 w 55"/>
                              <a:gd name="T25" fmla="*/ 35 h 47"/>
                              <a:gd name="T26" fmla="*/ 7 w 55"/>
                              <a:gd name="T27" fmla="*/ 27 h 47"/>
                              <a:gd name="T28" fmla="*/ 5 w 55"/>
                              <a:gd name="T29" fmla="*/ 20 h 47"/>
                              <a:gd name="T30" fmla="*/ 7 w 55"/>
                              <a:gd name="T31" fmla="*/ 10 h 47"/>
                              <a:gd name="T32" fmla="*/ 12 w 55"/>
                              <a:gd name="T33" fmla="*/ 2 h 47"/>
                              <a:gd name="T34" fmla="*/ 10 w 55"/>
                              <a:gd name="T35" fmla="*/ 2 h 47"/>
                              <a:gd name="T36" fmla="*/ 7 w 55"/>
                              <a:gd name="T37" fmla="*/ 0 h 47"/>
                              <a:gd name="T38" fmla="*/ 2 w 55"/>
                              <a:gd name="T39" fmla="*/ 10 h 47"/>
                              <a:gd name="T40" fmla="*/ 0 w 55"/>
                              <a:gd name="T41" fmla="*/ 20 h 47"/>
                              <a:gd name="T42" fmla="*/ 2 w 55"/>
                              <a:gd name="T43" fmla="*/ 30 h 47"/>
                              <a:gd name="T44" fmla="*/ 7 w 55"/>
                              <a:gd name="T45" fmla="*/ 40 h 47"/>
                              <a:gd name="T46" fmla="*/ 17 w 55"/>
                              <a:gd name="T47" fmla="*/ 45 h 47"/>
                              <a:gd name="T48" fmla="*/ 27 w 55"/>
                              <a:gd name="T49" fmla="*/ 47 h 47"/>
                              <a:gd name="T50" fmla="*/ 37 w 55"/>
                              <a:gd name="T51" fmla="*/ 45 h 47"/>
                              <a:gd name="T52" fmla="*/ 47 w 55"/>
                              <a:gd name="T53" fmla="*/ 40 h 47"/>
                              <a:gd name="T54" fmla="*/ 52 w 55"/>
                              <a:gd name="T55" fmla="*/ 30 h 47"/>
                              <a:gd name="T56" fmla="*/ 55 w 55"/>
                              <a:gd name="T57" fmla="*/ 2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7">
                                <a:moveTo>
                                  <a:pt x="55" y="20"/>
                                </a:moveTo>
                                <a:lnTo>
                                  <a:pt x="55" y="17"/>
                                </a:lnTo>
                                <a:lnTo>
                                  <a:pt x="55" y="17"/>
                                </a:lnTo>
                                <a:lnTo>
                                  <a:pt x="52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20"/>
                                </a:lnTo>
                                <a:lnTo>
                                  <a:pt x="47" y="27"/>
                                </a:lnTo>
                                <a:lnTo>
                                  <a:pt x="42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7" y="40"/>
                                </a:lnTo>
                                <a:lnTo>
                                  <a:pt x="17" y="45"/>
                                </a:lnTo>
                                <a:lnTo>
                                  <a:pt x="27" y="47"/>
                                </a:lnTo>
                                <a:lnTo>
                                  <a:pt x="37" y="45"/>
                                </a:lnTo>
                                <a:lnTo>
                                  <a:pt x="47" y="40"/>
                                </a:lnTo>
                                <a:lnTo>
                                  <a:pt x="52" y="30"/>
                                </a:lnTo>
                                <a:lnTo>
                                  <a:pt x="5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8179"/>
                        <wps:cNvSpPr>
                          <a:spLocks/>
                        </wps:cNvSpPr>
                        <wps:spPr bwMode="auto">
                          <a:xfrm>
                            <a:off x="6421" y="1529"/>
                            <a:ext cx="50" cy="43"/>
                          </a:xfrm>
                          <a:custGeom>
                            <a:avLst/>
                            <a:gdLst>
                              <a:gd name="T0" fmla="*/ 50 w 50"/>
                              <a:gd name="T1" fmla="*/ 18 h 43"/>
                              <a:gd name="T2" fmla="*/ 50 w 50"/>
                              <a:gd name="T3" fmla="*/ 15 h 43"/>
                              <a:gd name="T4" fmla="*/ 50 w 50"/>
                              <a:gd name="T5" fmla="*/ 15 h 43"/>
                              <a:gd name="T6" fmla="*/ 48 w 50"/>
                              <a:gd name="T7" fmla="*/ 15 h 43"/>
                              <a:gd name="T8" fmla="*/ 45 w 50"/>
                              <a:gd name="T9" fmla="*/ 13 h 43"/>
                              <a:gd name="T10" fmla="*/ 45 w 50"/>
                              <a:gd name="T11" fmla="*/ 15 h 43"/>
                              <a:gd name="T12" fmla="*/ 45 w 50"/>
                              <a:gd name="T13" fmla="*/ 18 h 43"/>
                              <a:gd name="T14" fmla="*/ 43 w 50"/>
                              <a:gd name="T15" fmla="*/ 25 h 43"/>
                              <a:gd name="T16" fmla="*/ 40 w 50"/>
                              <a:gd name="T17" fmla="*/ 30 h 43"/>
                              <a:gd name="T18" fmla="*/ 33 w 50"/>
                              <a:gd name="T19" fmla="*/ 35 h 43"/>
                              <a:gd name="T20" fmla="*/ 25 w 50"/>
                              <a:gd name="T21" fmla="*/ 38 h 43"/>
                              <a:gd name="T22" fmla="*/ 18 w 50"/>
                              <a:gd name="T23" fmla="*/ 35 h 43"/>
                              <a:gd name="T24" fmla="*/ 10 w 50"/>
                              <a:gd name="T25" fmla="*/ 30 h 43"/>
                              <a:gd name="T26" fmla="*/ 8 w 50"/>
                              <a:gd name="T27" fmla="*/ 25 h 43"/>
                              <a:gd name="T28" fmla="*/ 5 w 50"/>
                              <a:gd name="T29" fmla="*/ 18 h 43"/>
                              <a:gd name="T30" fmla="*/ 8 w 50"/>
                              <a:gd name="T31" fmla="*/ 8 h 43"/>
                              <a:gd name="T32" fmla="*/ 13 w 50"/>
                              <a:gd name="T33" fmla="*/ 0 h 43"/>
                              <a:gd name="T34" fmla="*/ 10 w 50"/>
                              <a:gd name="T35" fmla="*/ 0 h 43"/>
                              <a:gd name="T36" fmla="*/ 8 w 50"/>
                              <a:gd name="T37" fmla="*/ 0 h 43"/>
                              <a:gd name="T38" fmla="*/ 3 w 50"/>
                              <a:gd name="T39" fmla="*/ 8 h 43"/>
                              <a:gd name="T40" fmla="*/ 0 w 50"/>
                              <a:gd name="T41" fmla="*/ 18 h 43"/>
                              <a:gd name="T42" fmla="*/ 3 w 50"/>
                              <a:gd name="T43" fmla="*/ 28 h 43"/>
                              <a:gd name="T44" fmla="*/ 8 w 50"/>
                              <a:gd name="T45" fmla="*/ 35 h 43"/>
                              <a:gd name="T46" fmla="*/ 15 w 50"/>
                              <a:gd name="T47" fmla="*/ 40 h 43"/>
                              <a:gd name="T48" fmla="*/ 25 w 50"/>
                              <a:gd name="T49" fmla="*/ 43 h 43"/>
                              <a:gd name="T50" fmla="*/ 35 w 50"/>
                              <a:gd name="T51" fmla="*/ 40 h 43"/>
                              <a:gd name="T52" fmla="*/ 43 w 50"/>
                              <a:gd name="T53" fmla="*/ 35 h 43"/>
                              <a:gd name="T54" fmla="*/ 48 w 50"/>
                              <a:gd name="T55" fmla="*/ 28 h 43"/>
                              <a:gd name="T56" fmla="*/ 50 w 50"/>
                              <a:gd name="T57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0" h="43">
                                <a:moveTo>
                                  <a:pt x="50" y="18"/>
                                </a:moveTo>
                                <a:lnTo>
                                  <a:pt x="50" y="15"/>
                                </a:lnTo>
                                <a:lnTo>
                                  <a:pt x="50" y="15"/>
                                </a:lnTo>
                                <a:lnTo>
                                  <a:pt x="48" y="15"/>
                                </a:lnTo>
                                <a:lnTo>
                                  <a:pt x="45" y="13"/>
                                </a:lnTo>
                                <a:lnTo>
                                  <a:pt x="45" y="15"/>
                                </a:lnTo>
                                <a:lnTo>
                                  <a:pt x="45" y="18"/>
                                </a:lnTo>
                                <a:lnTo>
                                  <a:pt x="43" y="25"/>
                                </a:lnTo>
                                <a:lnTo>
                                  <a:pt x="40" y="30"/>
                                </a:lnTo>
                                <a:lnTo>
                                  <a:pt x="33" y="35"/>
                                </a:lnTo>
                                <a:lnTo>
                                  <a:pt x="25" y="38"/>
                                </a:lnTo>
                                <a:lnTo>
                                  <a:pt x="18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5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5" y="40"/>
                                </a:lnTo>
                                <a:lnTo>
                                  <a:pt x="25" y="43"/>
                                </a:lnTo>
                                <a:lnTo>
                                  <a:pt x="35" y="40"/>
                                </a:lnTo>
                                <a:lnTo>
                                  <a:pt x="43" y="35"/>
                                </a:lnTo>
                                <a:lnTo>
                                  <a:pt x="48" y="28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8180"/>
                        <wps:cNvSpPr>
                          <a:spLocks/>
                        </wps:cNvSpPr>
                        <wps:spPr bwMode="auto">
                          <a:xfrm>
                            <a:off x="6424" y="1529"/>
                            <a:ext cx="45" cy="40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40"/>
                              <a:gd name="T2" fmla="*/ 45 w 45"/>
                              <a:gd name="T3" fmla="*/ 15 h 40"/>
                              <a:gd name="T4" fmla="*/ 45 w 45"/>
                              <a:gd name="T5" fmla="*/ 15 h 40"/>
                              <a:gd name="T6" fmla="*/ 42 w 45"/>
                              <a:gd name="T7" fmla="*/ 13 h 40"/>
                              <a:gd name="T8" fmla="*/ 40 w 45"/>
                              <a:gd name="T9" fmla="*/ 13 h 40"/>
                              <a:gd name="T10" fmla="*/ 40 w 45"/>
                              <a:gd name="T11" fmla="*/ 15 h 40"/>
                              <a:gd name="T12" fmla="*/ 40 w 45"/>
                              <a:gd name="T13" fmla="*/ 18 h 40"/>
                              <a:gd name="T14" fmla="*/ 40 w 45"/>
                              <a:gd name="T15" fmla="*/ 23 h 40"/>
                              <a:gd name="T16" fmla="*/ 35 w 45"/>
                              <a:gd name="T17" fmla="*/ 30 h 40"/>
                              <a:gd name="T18" fmla="*/ 30 w 45"/>
                              <a:gd name="T19" fmla="*/ 33 h 40"/>
                              <a:gd name="T20" fmla="*/ 22 w 45"/>
                              <a:gd name="T21" fmla="*/ 35 h 40"/>
                              <a:gd name="T22" fmla="*/ 15 w 45"/>
                              <a:gd name="T23" fmla="*/ 33 h 40"/>
                              <a:gd name="T24" fmla="*/ 10 w 45"/>
                              <a:gd name="T25" fmla="*/ 30 h 40"/>
                              <a:gd name="T26" fmla="*/ 7 w 45"/>
                              <a:gd name="T27" fmla="*/ 23 h 40"/>
                              <a:gd name="T28" fmla="*/ 5 w 45"/>
                              <a:gd name="T29" fmla="*/ 18 h 40"/>
                              <a:gd name="T30" fmla="*/ 7 w 45"/>
                              <a:gd name="T31" fmla="*/ 8 h 40"/>
                              <a:gd name="T32" fmla="*/ 12 w 45"/>
                              <a:gd name="T33" fmla="*/ 3 h 40"/>
                              <a:gd name="T34" fmla="*/ 10 w 45"/>
                              <a:gd name="T35" fmla="*/ 0 h 40"/>
                              <a:gd name="T36" fmla="*/ 7 w 45"/>
                              <a:gd name="T37" fmla="*/ 0 h 40"/>
                              <a:gd name="T38" fmla="*/ 2 w 45"/>
                              <a:gd name="T39" fmla="*/ 8 h 40"/>
                              <a:gd name="T40" fmla="*/ 0 w 45"/>
                              <a:gd name="T41" fmla="*/ 18 h 40"/>
                              <a:gd name="T42" fmla="*/ 2 w 45"/>
                              <a:gd name="T43" fmla="*/ 25 h 40"/>
                              <a:gd name="T44" fmla="*/ 7 w 45"/>
                              <a:gd name="T45" fmla="*/ 33 h 40"/>
                              <a:gd name="T46" fmla="*/ 15 w 45"/>
                              <a:gd name="T47" fmla="*/ 38 h 40"/>
                              <a:gd name="T48" fmla="*/ 22 w 45"/>
                              <a:gd name="T49" fmla="*/ 40 h 40"/>
                              <a:gd name="T50" fmla="*/ 32 w 45"/>
                              <a:gd name="T51" fmla="*/ 38 h 40"/>
                              <a:gd name="T52" fmla="*/ 37 w 45"/>
                              <a:gd name="T53" fmla="*/ 33 h 40"/>
                              <a:gd name="T54" fmla="*/ 42 w 45"/>
                              <a:gd name="T55" fmla="*/ 25 h 40"/>
                              <a:gd name="T56" fmla="*/ 45 w 45"/>
                              <a:gd name="T57" fmla="*/ 1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" h="40">
                                <a:moveTo>
                                  <a:pt x="45" y="18"/>
                                </a:moveTo>
                                <a:lnTo>
                                  <a:pt x="45" y="15"/>
                                </a:lnTo>
                                <a:lnTo>
                                  <a:pt x="45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5"/>
                                </a:lnTo>
                                <a:lnTo>
                                  <a:pt x="40" y="18"/>
                                </a:lnTo>
                                <a:lnTo>
                                  <a:pt x="40" y="23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2" y="35"/>
                                </a:lnTo>
                                <a:lnTo>
                                  <a:pt x="15" y="33"/>
                                </a:lnTo>
                                <a:lnTo>
                                  <a:pt x="10" y="30"/>
                                </a:lnTo>
                                <a:lnTo>
                                  <a:pt x="7" y="23"/>
                                </a:lnTo>
                                <a:lnTo>
                                  <a:pt x="5" y="18"/>
                                </a:lnTo>
                                <a:lnTo>
                                  <a:pt x="7" y="8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5"/>
                                </a:lnTo>
                                <a:lnTo>
                                  <a:pt x="7" y="33"/>
                                </a:lnTo>
                                <a:lnTo>
                                  <a:pt x="15" y="38"/>
                                </a:lnTo>
                                <a:lnTo>
                                  <a:pt x="22" y="40"/>
                                </a:lnTo>
                                <a:lnTo>
                                  <a:pt x="32" y="38"/>
                                </a:lnTo>
                                <a:lnTo>
                                  <a:pt x="37" y="33"/>
                                </a:lnTo>
                                <a:lnTo>
                                  <a:pt x="42" y="25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8181"/>
                        <wps:cNvSpPr>
                          <a:spLocks/>
                        </wps:cNvSpPr>
                        <wps:spPr bwMode="auto">
                          <a:xfrm>
                            <a:off x="6426" y="1529"/>
                            <a:ext cx="40" cy="38"/>
                          </a:xfrm>
                          <a:custGeom>
                            <a:avLst/>
                            <a:gdLst>
                              <a:gd name="T0" fmla="*/ 40 w 40"/>
                              <a:gd name="T1" fmla="*/ 18 h 38"/>
                              <a:gd name="T2" fmla="*/ 40 w 40"/>
                              <a:gd name="T3" fmla="*/ 15 h 38"/>
                              <a:gd name="T4" fmla="*/ 40 w 40"/>
                              <a:gd name="T5" fmla="*/ 13 h 38"/>
                              <a:gd name="T6" fmla="*/ 38 w 40"/>
                              <a:gd name="T7" fmla="*/ 13 h 38"/>
                              <a:gd name="T8" fmla="*/ 35 w 40"/>
                              <a:gd name="T9" fmla="*/ 10 h 38"/>
                              <a:gd name="T10" fmla="*/ 35 w 40"/>
                              <a:gd name="T11" fmla="*/ 15 h 38"/>
                              <a:gd name="T12" fmla="*/ 35 w 40"/>
                              <a:gd name="T13" fmla="*/ 18 h 38"/>
                              <a:gd name="T14" fmla="*/ 35 w 40"/>
                              <a:gd name="T15" fmla="*/ 23 h 38"/>
                              <a:gd name="T16" fmla="*/ 30 w 40"/>
                              <a:gd name="T17" fmla="*/ 28 h 38"/>
                              <a:gd name="T18" fmla="*/ 25 w 40"/>
                              <a:gd name="T19" fmla="*/ 30 h 38"/>
                              <a:gd name="T20" fmla="*/ 20 w 40"/>
                              <a:gd name="T21" fmla="*/ 33 h 38"/>
                              <a:gd name="T22" fmla="*/ 15 w 40"/>
                              <a:gd name="T23" fmla="*/ 30 h 38"/>
                              <a:gd name="T24" fmla="*/ 10 w 40"/>
                              <a:gd name="T25" fmla="*/ 28 h 38"/>
                              <a:gd name="T26" fmla="*/ 8 w 40"/>
                              <a:gd name="T27" fmla="*/ 23 h 38"/>
                              <a:gd name="T28" fmla="*/ 5 w 40"/>
                              <a:gd name="T29" fmla="*/ 18 h 38"/>
                              <a:gd name="T30" fmla="*/ 8 w 40"/>
                              <a:gd name="T31" fmla="*/ 8 h 38"/>
                              <a:gd name="T32" fmla="*/ 15 w 40"/>
                              <a:gd name="T33" fmla="*/ 3 h 38"/>
                              <a:gd name="T34" fmla="*/ 10 w 40"/>
                              <a:gd name="T35" fmla="*/ 3 h 38"/>
                              <a:gd name="T36" fmla="*/ 8 w 40"/>
                              <a:gd name="T37" fmla="*/ 0 h 38"/>
                              <a:gd name="T38" fmla="*/ 3 w 40"/>
                              <a:gd name="T39" fmla="*/ 8 h 38"/>
                              <a:gd name="T40" fmla="*/ 0 w 40"/>
                              <a:gd name="T41" fmla="*/ 18 h 38"/>
                              <a:gd name="T42" fmla="*/ 3 w 40"/>
                              <a:gd name="T43" fmla="*/ 25 h 38"/>
                              <a:gd name="T44" fmla="*/ 5 w 40"/>
                              <a:gd name="T45" fmla="*/ 30 h 38"/>
                              <a:gd name="T46" fmla="*/ 13 w 40"/>
                              <a:gd name="T47" fmla="*/ 35 h 38"/>
                              <a:gd name="T48" fmla="*/ 20 w 40"/>
                              <a:gd name="T49" fmla="*/ 38 h 38"/>
                              <a:gd name="T50" fmla="*/ 28 w 40"/>
                              <a:gd name="T51" fmla="*/ 35 h 38"/>
                              <a:gd name="T52" fmla="*/ 35 w 40"/>
                              <a:gd name="T53" fmla="*/ 30 h 38"/>
                              <a:gd name="T54" fmla="*/ 38 w 40"/>
                              <a:gd name="T55" fmla="*/ 25 h 38"/>
                              <a:gd name="T56" fmla="*/ 40 w 40"/>
                              <a:gd name="T57" fmla="*/ 1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40" y="18"/>
                                </a:moveTo>
                                <a:lnTo>
                                  <a:pt x="40" y="15"/>
                                </a:lnTo>
                                <a:lnTo>
                                  <a:pt x="40" y="13"/>
                                </a:lnTo>
                                <a:lnTo>
                                  <a:pt x="38" y="13"/>
                                </a:lnTo>
                                <a:lnTo>
                                  <a:pt x="35" y="10"/>
                                </a:lnTo>
                                <a:lnTo>
                                  <a:pt x="35" y="15"/>
                                </a:lnTo>
                                <a:lnTo>
                                  <a:pt x="35" y="18"/>
                                </a:lnTo>
                                <a:lnTo>
                                  <a:pt x="35" y="23"/>
                                </a:lnTo>
                                <a:lnTo>
                                  <a:pt x="30" y="28"/>
                                </a:lnTo>
                                <a:lnTo>
                                  <a:pt x="25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8" y="23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5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5" y="30"/>
                                </a:lnTo>
                                <a:lnTo>
                                  <a:pt x="13" y="35"/>
                                </a:lnTo>
                                <a:lnTo>
                                  <a:pt x="20" y="38"/>
                                </a:lnTo>
                                <a:lnTo>
                                  <a:pt x="28" y="35"/>
                                </a:lnTo>
                                <a:lnTo>
                                  <a:pt x="35" y="30"/>
                                </a:lnTo>
                                <a:lnTo>
                                  <a:pt x="38" y="25"/>
                                </a:lnTo>
                                <a:lnTo>
                                  <a:pt x="4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8182"/>
                        <wps:cNvSpPr>
                          <a:spLocks/>
                        </wps:cNvSpPr>
                        <wps:spPr bwMode="auto">
                          <a:xfrm>
                            <a:off x="6429" y="1532"/>
                            <a:ext cx="35" cy="32"/>
                          </a:xfrm>
                          <a:custGeom>
                            <a:avLst/>
                            <a:gdLst>
                              <a:gd name="T0" fmla="*/ 35 w 35"/>
                              <a:gd name="T1" fmla="*/ 15 h 32"/>
                              <a:gd name="T2" fmla="*/ 35 w 35"/>
                              <a:gd name="T3" fmla="*/ 12 h 32"/>
                              <a:gd name="T4" fmla="*/ 35 w 35"/>
                              <a:gd name="T5" fmla="*/ 10 h 32"/>
                              <a:gd name="T6" fmla="*/ 32 w 35"/>
                              <a:gd name="T7" fmla="*/ 7 h 32"/>
                              <a:gd name="T8" fmla="*/ 27 w 35"/>
                              <a:gd name="T9" fmla="*/ 7 h 32"/>
                              <a:gd name="T10" fmla="*/ 30 w 35"/>
                              <a:gd name="T11" fmla="*/ 10 h 32"/>
                              <a:gd name="T12" fmla="*/ 30 w 35"/>
                              <a:gd name="T13" fmla="*/ 15 h 32"/>
                              <a:gd name="T14" fmla="*/ 30 w 35"/>
                              <a:gd name="T15" fmla="*/ 20 h 32"/>
                              <a:gd name="T16" fmla="*/ 27 w 35"/>
                              <a:gd name="T17" fmla="*/ 22 h 32"/>
                              <a:gd name="T18" fmla="*/ 22 w 35"/>
                              <a:gd name="T19" fmla="*/ 25 h 32"/>
                              <a:gd name="T20" fmla="*/ 17 w 35"/>
                              <a:gd name="T21" fmla="*/ 27 h 32"/>
                              <a:gd name="T22" fmla="*/ 12 w 35"/>
                              <a:gd name="T23" fmla="*/ 25 h 32"/>
                              <a:gd name="T24" fmla="*/ 10 w 35"/>
                              <a:gd name="T25" fmla="*/ 22 h 32"/>
                              <a:gd name="T26" fmla="*/ 7 w 35"/>
                              <a:gd name="T27" fmla="*/ 20 h 32"/>
                              <a:gd name="T28" fmla="*/ 5 w 35"/>
                              <a:gd name="T29" fmla="*/ 15 h 32"/>
                              <a:gd name="T30" fmla="*/ 5 w 35"/>
                              <a:gd name="T31" fmla="*/ 10 h 32"/>
                              <a:gd name="T32" fmla="*/ 7 w 35"/>
                              <a:gd name="T33" fmla="*/ 7 h 32"/>
                              <a:gd name="T34" fmla="*/ 10 w 35"/>
                              <a:gd name="T35" fmla="*/ 5 h 32"/>
                              <a:gd name="T36" fmla="*/ 15 w 35"/>
                              <a:gd name="T37" fmla="*/ 2 h 32"/>
                              <a:gd name="T38" fmla="*/ 12 w 35"/>
                              <a:gd name="T39" fmla="*/ 0 h 32"/>
                              <a:gd name="T40" fmla="*/ 7 w 35"/>
                              <a:gd name="T41" fmla="*/ 0 h 32"/>
                              <a:gd name="T42" fmla="*/ 2 w 35"/>
                              <a:gd name="T43" fmla="*/ 5 h 32"/>
                              <a:gd name="T44" fmla="*/ 0 w 35"/>
                              <a:gd name="T45" fmla="*/ 15 h 32"/>
                              <a:gd name="T46" fmla="*/ 2 w 35"/>
                              <a:gd name="T47" fmla="*/ 20 h 32"/>
                              <a:gd name="T48" fmla="*/ 5 w 35"/>
                              <a:gd name="T49" fmla="*/ 27 h 32"/>
                              <a:gd name="T50" fmla="*/ 10 w 35"/>
                              <a:gd name="T51" fmla="*/ 30 h 32"/>
                              <a:gd name="T52" fmla="*/ 17 w 35"/>
                              <a:gd name="T53" fmla="*/ 32 h 32"/>
                              <a:gd name="T54" fmla="*/ 25 w 35"/>
                              <a:gd name="T55" fmla="*/ 30 h 32"/>
                              <a:gd name="T56" fmla="*/ 30 w 35"/>
                              <a:gd name="T57" fmla="*/ 27 h 32"/>
                              <a:gd name="T58" fmla="*/ 35 w 35"/>
                              <a:gd name="T59" fmla="*/ 20 h 32"/>
                              <a:gd name="T60" fmla="*/ 35 w 35"/>
                              <a:gd name="T61" fmla="*/ 1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5" h="32">
                                <a:moveTo>
                                  <a:pt x="35" y="15"/>
                                </a:moveTo>
                                <a:lnTo>
                                  <a:pt x="35" y="12"/>
                                </a:lnTo>
                                <a:lnTo>
                                  <a:pt x="35" y="10"/>
                                </a:lnTo>
                                <a:lnTo>
                                  <a:pt x="32" y="7"/>
                                </a:lnTo>
                                <a:lnTo>
                                  <a:pt x="27" y="7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30" y="20"/>
                                </a:lnTo>
                                <a:lnTo>
                                  <a:pt x="27" y="22"/>
                                </a:lnTo>
                                <a:lnTo>
                                  <a:pt x="22" y="25"/>
                                </a:lnTo>
                                <a:lnTo>
                                  <a:pt x="17" y="27"/>
                                </a:lnTo>
                                <a:lnTo>
                                  <a:pt x="12" y="25"/>
                                </a:lnTo>
                                <a:lnTo>
                                  <a:pt x="10" y="22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5"/>
                                </a:lnTo>
                                <a:lnTo>
                                  <a:pt x="2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0"/>
                                </a:lnTo>
                                <a:lnTo>
                                  <a:pt x="17" y="32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0"/>
                                </a:lnTo>
                                <a:lnTo>
                                  <a:pt x="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8183"/>
                        <wps:cNvSpPr>
                          <a:spLocks noEditPoints="1"/>
                        </wps:cNvSpPr>
                        <wps:spPr bwMode="auto">
                          <a:xfrm>
                            <a:off x="6431" y="1532"/>
                            <a:ext cx="30" cy="30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30 w 30"/>
                              <a:gd name="T3" fmla="*/ 12 h 30"/>
                              <a:gd name="T4" fmla="*/ 30 w 30"/>
                              <a:gd name="T5" fmla="*/ 7 h 30"/>
                              <a:gd name="T6" fmla="*/ 20 w 30"/>
                              <a:gd name="T7" fmla="*/ 5 h 30"/>
                              <a:gd name="T8" fmla="*/ 10 w 30"/>
                              <a:gd name="T9" fmla="*/ 0 h 30"/>
                              <a:gd name="T10" fmla="*/ 3 w 30"/>
                              <a:gd name="T11" fmla="*/ 5 h 30"/>
                              <a:gd name="T12" fmla="*/ 0 w 30"/>
                              <a:gd name="T13" fmla="*/ 15 h 30"/>
                              <a:gd name="T14" fmla="*/ 3 w 30"/>
                              <a:gd name="T15" fmla="*/ 20 h 30"/>
                              <a:gd name="T16" fmla="*/ 5 w 30"/>
                              <a:gd name="T17" fmla="*/ 25 h 30"/>
                              <a:gd name="T18" fmla="*/ 10 w 30"/>
                              <a:gd name="T19" fmla="*/ 27 h 30"/>
                              <a:gd name="T20" fmla="*/ 15 w 30"/>
                              <a:gd name="T21" fmla="*/ 30 h 30"/>
                              <a:gd name="T22" fmla="*/ 20 w 30"/>
                              <a:gd name="T23" fmla="*/ 27 h 30"/>
                              <a:gd name="T24" fmla="*/ 25 w 30"/>
                              <a:gd name="T25" fmla="*/ 25 h 30"/>
                              <a:gd name="T26" fmla="*/ 30 w 30"/>
                              <a:gd name="T27" fmla="*/ 20 h 30"/>
                              <a:gd name="T28" fmla="*/ 30 w 30"/>
                              <a:gd name="T29" fmla="*/ 15 h 30"/>
                              <a:gd name="T30" fmla="*/ 25 w 30"/>
                              <a:gd name="T31" fmla="*/ 15 h 30"/>
                              <a:gd name="T32" fmla="*/ 25 w 30"/>
                              <a:gd name="T33" fmla="*/ 17 h 30"/>
                              <a:gd name="T34" fmla="*/ 23 w 30"/>
                              <a:gd name="T35" fmla="*/ 22 h 30"/>
                              <a:gd name="T36" fmla="*/ 20 w 30"/>
                              <a:gd name="T37" fmla="*/ 22 h 30"/>
                              <a:gd name="T38" fmla="*/ 15 w 30"/>
                              <a:gd name="T39" fmla="*/ 25 h 30"/>
                              <a:gd name="T40" fmla="*/ 13 w 30"/>
                              <a:gd name="T41" fmla="*/ 22 h 30"/>
                              <a:gd name="T42" fmla="*/ 8 w 30"/>
                              <a:gd name="T43" fmla="*/ 22 h 30"/>
                              <a:gd name="T44" fmla="*/ 5 w 30"/>
                              <a:gd name="T45" fmla="*/ 17 h 30"/>
                              <a:gd name="T46" fmla="*/ 5 w 30"/>
                              <a:gd name="T47" fmla="*/ 15 h 30"/>
                              <a:gd name="T48" fmla="*/ 5 w 30"/>
                              <a:gd name="T49" fmla="*/ 10 h 30"/>
                              <a:gd name="T50" fmla="*/ 8 w 30"/>
                              <a:gd name="T51" fmla="*/ 7 h 30"/>
                              <a:gd name="T52" fmla="*/ 13 w 30"/>
                              <a:gd name="T53" fmla="*/ 5 h 30"/>
                              <a:gd name="T54" fmla="*/ 15 w 30"/>
                              <a:gd name="T55" fmla="*/ 5 h 30"/>
                              <a:gd name="T56" fmla="*/ 20 w 30"/>
                              <a:gd name="T57" fmla="*/ 5 h 30"/>
                              <a:gd name="T58" fmla="*/ 23 w 30"/>
                              <a:gd name="T59" fmla="*/ 7 h 30"/>
                              <a:gd name="T60" fmla="*/ 25 w 30"/>
                              <a:gd name="T61" fmla="*/ 10 h 30"/>
                              <a:gd name="T62" fmla="*/ 25 w 30"/>
                              <a:gd name="T63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15"/>
                                </a:moveTo>
                                <a:lnTo>
                                  <a:pt x="30" y="12"/>
                                </a:lnTo>
                                <a:lnTo>
                                  <a:pt x="30" y="7"/>
                                </a:lnTo>
                                <a:lnTo>
                                  <a:pt x="20" y="5"/>
                                </a:lnTo>
                                <a:lnTo>
                                  <a:pt x="10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0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17"/>
                                </a:lnTo>
                                <a:lnTo>
                                  <a:pt x="23" y="22"/>
                                </a:lnTo>
                                <a:lnTo>
                                  <a:pt x="20" y="22"/>
                                </a:lnTo>
                                <a:lnTo>
                                  <a:pt x="15" y="25"/>
                                </a:lnTo>
                                <a:lnTo>
                                  <a:pt x="13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20" y="5"/>
                                </a:lnTo>
                                <a:lnTo>
                                  <a:pt x="23" y="7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8184"/>
                        <wps:cNvSpPr>
                          <a:spLocks noEditPoints="1"/>
                        </wps:cNvSpPr>
                        <wps:spPr bwMode="auto">
                          <a:xfrm>
                            <a:off x="6434" y="1534"/>
                            <a:ext cx="25" cy="25"/>
                          </a:xfrm>
                          <a:custGeom>
                            <a:avLst/>
                            <a:gdLst>
                              <a:gd name="T0" fmla="*/ 25 w 25"/>
                              <a:gd name="T1" fmla="*/ 13 h 25"/>
                              <a:gd name="T2" fmla="*/ 25 w 25"/>
                              <a:gd name="T3" fmla="*/ 8 h 25"/>
                              <a:gd name="T4" fmla="*/ 22 w 25"/>
                              <a:gd name="T5" fmla="*/ 5 h 25"/>
                              <a:gd name="T6" fmla="*/ 17 w 25"/>
                              <a:gd name="T7" fmla="*/ 3 h 25"/>
                              <a:gd name="T8" fmla="*/ 10 w 25"/>
                              <a:gd name="T9" fmla="*/ 0 h 25"/>
                              <a:gd name="T10" fmla="*/ 5 w 25"/>
                              <a:gd name="T11" fmla="*/ 3 h 25"/>
                              <a:gd name="T12" fmla="*/ 2 w 25"/>
                              <a:gd name="T13" fmla="*/ 5 h 25"/>
                              <a:gd name="T14" fmla="*/ 0 w 25"/>
                              <a:gd name="T15" fmla="*/ 8 h 25"/>
                              <a:gd name="T16" fmla="*/ 0 w 25"/>
                              <a:gd name="T17" fmla="*/ 13 h 25"/>
                              <a:gd name="T18" fmla="*/ 2 w 25"/>
                              <a:gd name="T19" fmla="*/ 18 h 25"/>
                              <a:gd name="T20" fmla="*/ 5 w 25"/>
                              <a:gd name="T21" fmla="*/ 20 h 25"/>
                              <a:gd name="T22" fmla="*/ 7 w 25"/>
                              <a:gd name="T23" fmla="*/ 23 h 25"/>
                              <a:gd name="T24" fmla="*/ 12 w 25"/>
                              <a:gd name="T25" fmla="*/ 25 h 25"/>
                              <a:gd name="T26" fmla="*/ 17 w 25"/>
                              <a:gd name="T27" fmla="*/ 23 h 25"/>
                              <a:gd name="T28" fmla="*/ 22 w 25"/>
                              <a:gd name="T29" fmla="*/ 20 h 25"/>
                              <a:gd name="T30" fmla="*/ 25 w 25"/>
                              <a:gd name="T31" fmla="*/ 18 h 25"/>
                              <a:gd name="T32" fmla="*/ 25 w 25"/>
                              <a:gd name="T33" fmla="*/ 13 h 25"/>
                              <a:gd name="T34" fmla="*/ 20 w 25"/>
                              <a:gd name="T35" fmla="*/ 13 h 25"/>
                              <a:gd name="T36" fmla="*/ 17 w 25"/>
                              <a:gd name="T37" fmla="*/ 18 h 25"/>
                              <a:gd name="T38" fmla="*/ 12 w 25"/>
                              <a:gd name="T39" fmla="*/ 20 h 25"/>
                              <a:gd name="T40" fmla="*/ 7 w 25"/>
                              <a:gd name="T41" fmla="*/ 18 h 25"/>
                              <a:gd name="T42" fmla="*/ 5 w 25"/>
                              <a:gd name="T43" fmla="*/ 13 h 25"/>
                              <a:gd name="T44" fmla="*/ 7 w 25"/>
                              <a:gd name="T45" fmla="*/ 8 h 25"/>
                              <a:gd name="T46" fmla="*/ 12 w 25"/>
                              <a:gd name="T47" fmla="*/ 5 h 25"/>
                              <a:gd name="T48" fmla="*/ 17 w 25"/>
                              <a:gd name="T49" fmla="*/ 8 h 25"/>
                              <a:gd name="T50" fmla="*/ 20 w 25"/>
                              <a:gd name="T51" fmla="*/ 1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13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20"/>
                                </a:lnTo>
                                <a:lnTo>
                                  <a:pt x="7" y="23"/>
                                </a:lnTo>
                                <a:lnTo>
                                  <a:pt x="12" y="25"/>
                                </a:lnTo>
                                <a:lnTo>
                                  <a:pt x="17" y="23"/>
                                </a:lnTo>
                                <a:lnTo>
                                  <a:pt x="22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3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17" y="18"/>
                                </a:lnTo>
                                <a:lnTo>
                                  <a:pt x="12" y="20"/>
                                </a:lnTo>
                                <a:lnTo>
                                  <a:pt x="7" y="18"/>
                                </a:lnTo>
                                <a:lnTo>
                                  <a:pt x="5" y="13"/>
                                </a:lnTo>
                                <a:lnTo>
                                  <a:pt x="7" y="8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2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8185"/>
                        <wps:cNvSpPr>
                          <a:spLocks noEditPoints="1"/>
                        </wps:cNvSpPr>
                        <wps:spPr bwMode="auto">
                          <a:xfrm>
                            <a:off x="6436" y="1537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0 h 20"/>
                              <a:gd name="T2" fmla="*/ 20 w 20"/>
                              <a:gd name="T3" fmla="*/ 5 h 20"/>
                              <a:gd name="T4" fmla="*/ 18 w 20"/>
                              <a:gd name="T5" fmla="*/ 2 h 20"/>
                              <a:gd name="T6" fmla="*/ 15 w 20"/>
                              <a:gd name="T7" fmla="*/ 0 h 20"/>
                              <a:gd name="T8" fmla="*/ 10 w 20"/>
                              <a:gd name="T9" fmla="*/ 0 h 20"/>
                              <a:gd name="T10" fmla="*/ 8 w 20"/>
                              <a:gd name="T11" fmla="*/ 0 h 20"/>
                              <a:gd name="T12" fmla="*/ 3 w 20"/>
                              <a:gd name="T13" fmla="*/ 2 h 20"/>
                              <a:gd name="T14" fmla="*/ 0 w 20"/>
                              <a:gd name="T15" fmla="*/ 5 h 20"/>
                              <a:gd name="T16" fmla="*/ 0 w 20"/>
                              <a:gd name="T17" fmla="*/ 10 h 20"/>
                              <a:gd name="T18" fmla="*/ 0 w 20"/>
                              <a:gd name="T19" fmla="*/ 12 h 20"/>
                              <a:gd name="T20" fmla="*/ 3 w 20"/>
                              <a:gd name="T21" fmla="*/ 17 h 20"/>
                              <a:gd name="T22" fmla="*/ 8 w 20"/>
                              <a:gd name="T23" fmla="*/ 17 h 20"/>
                              <a:gd name="T24" fmla="*/ 10 w 20"/>
                              <a:gd name="T25" fmla="*/ 20 h 20"/>
                              <a:gd name="T26" fmla="*/ 15 w 20"/>
                              <a:gd name="T27" fmla="*/ 17 h 20"/>
                              <a:gd name="T28" fmla="*/ 18 w 20"/>
                              <a:gd name="T29" fmla="*/ 17 h 20"/>
                              <a:gd name="T30" fmla="*/ 20 w 20"/>
                              <a:gd name="T31" fmla="*/ 12 h 20"/>
                              <a:gd name="T32" fmla="*/ 20 w 20"/>
                              <a:gd name="T33" fmla="*/ 10 h 20"/>
                              <a:gd name="T34" fmla="*/ 15 w 20"/>
                              <a:gd name="T35" fmla="*/ 10 h 20"/>
                              <a:gd name="T36" fmla="*/ 15 w 20"/>
                              <a:gd name="T37" fmla="*/ 12 h 20"/>
                              <a:gd name="T38" fmla="*/ 10 w 20"/>
                              <a:gd name="T39" fmla="*/ 15 h 20"/>
                              <a:gd name="T40" fmla="*/ 8 w 20"/>
                              <a:gd name="T41" fmla="*/ 12 h 20"/>
                              <a:gd name="T42" fmla="*/ 5 w 20"/>
                              <a:gd name="T43" fmla="*/ 10 h 20"/>
                              <a:gd name="T44" fmla="*/ 8 w 20"/>
                              <a:gd name="T45" fmla="*/ 5 h 20"/>
                              <a:gd name="T46" fmla="*/ 10 w 20"/>
                              <a:gd name="T47" fmla="*/ 5 h 20"/>
                              <a:gd name="T48" fmla="*/ 15 w 20"/>
                              <a:gd name="T49" fmla="*/ 5 h 20"/>
                              <a:gd name="T50" fmla="*/ 15 w 20"/>
                              <a:gd name="T5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20" y="5"/>
                                </a:lnTo>
                                <a:lnTo>
                                  <a:pt x="18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8" y="17"/>
                                </a:lnTo>
                                <a:lnTo>
                                  <a:pt x="10" y="20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2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5" y="12"/>
                                </a:lnTo>
                                <a:lnTo>
                                  <a:pt x="10" y="15"/>
                                </a:lnTo>
                                <a:lnTo>
                                  <a:pt x="8" y="12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8186"/>
                        <wps:cNvSpPr>
                          <a:spLocks/>
                        </wps:cNvSpPr>
                        <wps:spPr bwMode="auto">
                          <a:xfrm>
                            <a:off x="6439" y="1539"/>
                            <a:ext cx="15" cy="15"/>
                          </a:xfrm>
                          <a:custGeom>
                            <a:avLst/>
                            <a:gdLst>
                              <a:gd name="T0" fmla="*/ 15 w 15"/>
                              <a:gd name="T1" fmla="*/ 8 h 15"/>
                              <a:gd name="T2" fmla="*/ 12 w 15"/>
                              <a:gd name="T3" fmla="*/ 3 h 15"/>
                              <a:gd name="T4" fmla="*/ 7 w 15"/>
                              <a:gd name="T5" fmla="*/ 0 h 15"/>
                              <a:gd name="T6" fmla="*/ 2 w 15"/>
                              <a:gd name="T7" fmla="*/ 3 h 15"/>
                              <a:gd name="T8" fmla="*/ 0 w 15"/>
                              <a:gd name="T9" fmla="*/ 8 h 15"/>
                              <a:gd name="T10" fmla="*/ 2 w 15"/>
                              <a:gd name="T11" fmla="*/ 13 h 15"/>
                              <a:gd name="T12" fmla="*/ 7 w 15"/>
                              <a:gd name="T13" fmla="*/ 15 h 15"/>
                              <a:gd name="T14" fmla="*/ 12 w 15"/>
                              <a:gd name="T15" fmla="*/ 13 h 15"/>
                              <a:gd name="T16" fmla="*/ 15 w 15"/>
                              <a:gd name="T17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8"/>
                                </a:move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8187"/>
                        <wps:cNvSpPr>
                          <a:spLocks/>
                        </wps:cNvSpPr>
                        <wps:spPr bwMode="auto">
                          <a:xfrm>
                            <a:off x="6441" y="1542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0 h 10"/>
                              <a:gd name="T4" fmla="*/ 5 w 10"/>
                              <a:gd name="T5" fmla="*/ 0 h 10"/>
                              <a:gd name="T6" fmla="*/ 3 w 10"/>
                              <a:gd name="T7" fmla="*/ 0 h 10"/>
                              <a:gd name="T8" fmla="*/ 0 w 10"/>
                              <a:gd name="T9" fmla="*/ 5 h 10"/>
                              <a:gd name="T10" fmla="*/ 3 w 10"/>
                              <a:gd name="T11" fmla="*/ 7 h 10"/>
                              <a:gd name="T12" fmla="*/ 5 w 10"/>
                              <a:gd name="T13" fmla="*/ 10 h 10"/>
                              <a:gd name="T14" fmla="*/ 10 w 10"/>
                              <a:gd name="T15" fmla="*/ 7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8188"/>
                        <wps:cNvSpPr>
                          <a:spLocks/>
                        </wps:cNvSpPr>
                        <wps:spPr bwMode="auto">
                          <a:xfrm>
                            <a:off x="6444" y="1544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3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3 h 5"/>
                              <a:gd name="T10" fmla="*/ 0 w 5"/>
                              <a:gd name="T11" fmla="*/ 3 h 5"/>
                              <a:gd name="T12" fmla="*/ 2 w 5"/>
                              <a:gd name="T13" fmla="*/ 5 h 5"/>
                              <a:gd name="T14" fmla="*/ 5 w 5"/>
                              <a:gd name="T15" fmla="*/ 3 h 5"/>
                              <a:gd name="T16" fmla="*/ 5 w 5"/>
                              <a:gd name="T17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3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8189"/>
                        <wps:cNvSpPr>
                          <a:spLocks/>
                        </wps:cNvSpPr>
                        <wps:spPr bwMode="auto">
                          <a:xfrm>
                            <a:off x="6334" y="1509"/>
                            <a:ext cx="227" cy="73"/>
                          </a:xfrm>
                          <a:custGeom>
                            <a:avLst/>
                            <a:gdLst>
                              <a:gd name="T0" fmla="*/ 0 w 227"/>
                              <a:gd name="T1" fmla="*/ 0 h 73"/>
                              <a:gd name="T2" fmla="*/ 40 w 227"/>
                              <a:gd name="T3" fmla="*/ 5 h 73"/>
                              <a:gd name="T4" fmla="*/ 72 w 227"/>
                              <a:gd name="T5" fmla="*/ 13 h 73"/>
                              <a:gd name="T6" fmla="*/ 97 w 227"/>
                              <a:gd name="T7" fmla="*/ 20 h 73"/>
                              <a:gd name="T8" fmla="*/ 117 w 227"/>
                              <a:gd name="T9" fmla="*/ 28 h 73"/>
                              <a:gd name="T10" fmla="*/ 137 w 227"/>
                              <a:gd name="T11" fmla="*/ 35 h 73"/>
                              <a:gd name="T12" fmla="*/ 162 w 227"/>
                              <a:gd name="T13" fmla="*/ 40 h 73"/>
                              <a:gd name="T14" fmla="*/ 189 w 227"/>
                              <a:gd name="T15" fmla="*/ 40 h 73"/>
                              <a:gd name="T16" fmla="*/ 227 w 227"/>
                              <a:gd name="T17" fmla="*/ 33 h 73"/>
                              <a:gd name="T18" fmla="*/ 204 w 227"/>
                              <a:gd name="T19" fmla="*/ 45 h 73"/>
                              <a:gd name="T20" fmla="*/ 184 w 227"/>
                              <a:gd name="T21" fmla="*/ 55 h 73"/>
                              <a:gd name="T22" fmla="*/ 167 w 227"/>
                              <a:gd name="T23" fmla="*/ 65 h 73"/>
                              <a:gd name="T24" fmla="*/ 150 w 227"/>
                              <a:gd name="T25" fmla="*/ 70 h 73"/>
                              <a:gd name="T26" fmla="*/ 130 w 227"/>
                              <a:gd name="T27" fmla="*/ 73 h 73"/>
                              <a:gd name="T28" fmla="*/ 105 w 227"/>
                              <a:gd name="T29" fmla="*/ 73 h 73"/>
                              <a:gd name="T30" fmla="*/ 75 w 227"/>
                              <a:gd name="T31" fmla="*/ 70 h 73"/>
                              <a:gd name="T32" fmla="*/ 38 w 227"/>
                              <a:gd name="T33" fmla="*/ 68 h 73"/>
                              <a:gd name="T34" fmla="*/ 28 w 227"/>
                              <a:gd name="T35" fmla="*/ 60 h 73"/>
                              <a:gd name="T36" fmla="*/ 20 w 227"/>
                              <a:gd name="T37" fmla="*/ 53 h 73"/>
                              <a:gd name="T38" fmla="*/ 18 w 227"/>
                              <a:gd name="T39" fmla="*/ 45 h 73"/>
                              <a:gd name="T40" fmla="*/ 15 w 227"/>
                              <a:gd name="T41" fmla="*/ 35 h 73"/>
                              <a:gd name="T42" fmla="*/ 13 w 227"/>
                              <a:gd name="T43" fmla="*/ 25 h 73"/>
                              <a:gd name="T44" fmla="*/ 10 w 227"/>
                              <a:gd name="T45" fmla="*/ 15 h 73"/>
                              <a:gd name="T46" fmla="*/ 5 w 227"/>
                              <a:gd name="T47" fmla="*/ 8 h 73"/>
                              <a:gd name="T48" fmla="*/ 0 w 227"/>
                              <a:gd name="T49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" h="73">
                                <a:moveTo>
                                  <a:pt x="0" y="0"/>
                                </a:moveTo>
                                <a:lnTo>
                                  <a:pt x="40" y="5"/>
                                </a:lnTo>
                                <a:lnTo>
                                  <a:pt x="72" y="13"/>
                                </a:lnTo>
                                <a:lnTo>
                                  <a:pt x="97" y="20"/>
                                </a:lnTo>
                                <a:lnTo>
                                  <a:pt x="117" y="28"/>
                                </a:lnTo>
                                <a:lnTo>
                                  <a:pt x="137" y="35"/>
                                </a:lnTo>
                                <a:lnTo>
                                  <a:pt x="162" y="40"/>
                                </a:lnTo>
                                <a:lnTo>
                                  <a:pt x="189" y="40"/>
                                </a:lnTo>
                                <a:lnTo>
                                  <a:pt x="227" y="33"/>
                                </a:lnTo>
                                <a:lnTo>
                                  <a:pt x="204" y="45"/>
                                </a:lnTo>
                                <a:lnTo>
                                  <a:pt x="184" y="55"/>
                                </a:lnTo>
                                <a:lnTo>
                                  <a:pt x="167" y="65"/>
                                </a:lnTo>
                                <a:lnTo>
                                  <a:pt x="150" y="70"/>
                                </a:lnTo>
                                <a:lnTo>
                                  <a:pt x="130" y="73"/>
                                </a:lnTo>
                                <a:lnTo>
                                  <a:pt x="105" y="73"/>
                                </a:lnTo>
                                <a:lnTo>
                                  <a:pt x="75" y="70"/>
                                </a:lnTo>
                                <a:lnTo>
                                  <a:pt x="38" y="68"/>
                                </a:lnTo>
                                <a:lnTo>
                                  <a:pt x="28" y="60"/>
                                </a:lnTo>
                                <a:lnTo>
                                  <a:pt x="20" y="53"/>
                                </a:lnTo>
                                <a:lnTo>
                                  <a:pt x="18" y="45"/>
                                </a:lnTo>
                                <a:lnTo>
                                  <a:pt x="15" y="35"/>
                                </a:lnTo>
                                <a:lnTo>
                                  <a:pt x="13" y="25"/>
                                </a:lnTo>
                                <a:lnTo>
                                  <a:pt x="10" y="15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8190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49" y="5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8191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49" y="5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8192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8193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8194"/>
                        <wps:cNvSpPr>
                          <a:spLocks noEditPoints="1"/>
                        </wps:cNvSpPr>
                        <wps:spPr bwMode="auto">
                          <a:xfrm>
                            <a:off x="5900" y="624"/>
                            <a:ext cx="59" cy="112"/>
                          </a:xfrm>
                          <a:custGeom>
                            <a:avLst/>
                            <a:gdLst>
                              <a:gd name="T0" fmla="*/ 19 w 59"/>
                              <a:gd name="T1" fmla="*/ 57 h 112"/>
                              <a:gd name="T2" fmla="*/ 59 w 59"/>
                              <a:gd name="T3" fmla="*/ 0 h 112"/>
                              <a:gd name="T4" fmla="*/ 19 w 59"/>
                              <a:gd name="T5" fmla="*/ 57 h 112"/>
                              <a:gd name="T6" fmla="*/ 19 w 59"/>
                              <a:gd name="T7" fmla="*/ 57 h 112"/>
                              <a:gd name="T8" fmla="*/ 9 w 59"/>
                              <a:gd name="T9" fmla="*/ 69 h 112"/>
                              <a:gd name="T10" fmla="*/ 2 w 59"/>
                              <a:gd name="T11" fmla="*/ 84 h 112"/>
                              <a:gd name="T12" fmla="*/ 0 w 59"/>
                              <a:gd name="T13" fmla="*/ 89 h 112"/>
                              <a:gd name="T14" fmla="*/ 2 w 59"/>
                              <a:gd name="T15" fmla="*/ 97 h 112"/>
                              <a:gd name="T16" fmla="*/ 2 w 59"/>
                              <a:gd name="T17" fmla="*/ 104 h 112"/>
                              <a:gd name="T18" fmla="*/ 5 w 59"/>
                              <a:gd name="T19" fmla="*/ 112 h 112"/>
                              <a:gd name="T20" fmla="*/ 12 w 59"/>
                              <a:gd name="T21" fmla="*/ 107 h 112"/>
                              <a:gd name="T22" fmla="*/ 17 w 59"/>
                              <a:gd name="T23" fmla="*/ 102 h 112"/>
                              <a:gd name="T24" fmla="*/ 22 w 59"/>
                              <a:gd name="T25" fmla="*/ 94 h 112"/>
                              <a:gd name="T26" fmla="*/ 24 w 59"/>
                              <a:gd name="T27" fmla="*/ 87 h 112"/>
                              <a:gd name="T28" fmla="*/ 27 w 59"/>
                              <a:gd name="T29" fmla="*/ 79 h 112"/>
                              <a:gd name="T30" fmla="*/ 27 w 59"/>
                              <a:gd name="T31" fmla="*/ 72 h 112"/>
                              <a:gd name="T32" fmla="*/ 24 w 59"/>
                              <a:gd name="T33" fmla="*/ 64 h 112"/>
                              <a:gd name="T34" fmla="*/ 19 w 59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19" y="57"/>
                                </a:moveTo>
                                <a:lnTo>
                                  <a:pt x="59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9" y="69"/>
                                </a:lnTo>
                                <a:lnTo>
                                  <a:pt x="2" y="84"/>
                                </a:lnTo>
                                <a:lnTo>
                                  <a:pt x="0" y="89"/>
                                </a:lnTo>
                                <a:lnTo>
                                  <a:pt x="2" y="97"/>
                                </a:lnTo>
                                <a:lnTo>
                                  <a:pt x="2" y="104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4"/>
                                </a:lnTo>
                                <a:lnTo>
                                  <a:pt x="24" y="87"/>
                                </a:lnTo>
                                <a:lnTo>
                                  <a:pt x="27" y="79"/>
                                </a:lnTo>
                                <a:lnTo>
                                  <a:pt x="27" y="72"/>
                                </a:lnTo>
                                <a:lnTo>
                                  <a:pt x="24" y="64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8195"/>
                        <wps:cNvSpPr>
                          <a:spLocks/>
                        </wps:cNvSpPr>
                        <wps:spPr bwMode="auto">
                          <a:xfrm>
                            <a:off x="5919" y="624"/>
                            <a:ext cx="40" cy="57"/>
                          </a:xfrm>
                          <a:custGeom>
                            <a:avLst/>
                            <a:gdLst>
                              <a:gd name="T0" fmla="*/ 0 w 40"/>
                              <a:gd name="T1" fmla="*/ 57 h 57"/>
                              <a:gd name="T2" fmla="*/ 40 w 40"/>
                              <a:gd name="T3" fmla="*/ 0 h 57"/>
                              <a:gd name="T4" fmla="*/ 0 w 4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0" y="57"/>
                                </a:moveTo>
                                <a:lnTo>
                                  <a:pt x="4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8196"/>
                        <wps:cNvSpPr>
                          <a:spLocks/>
                        </wps:cNvSpPr>
                        <wps:spPr bwMode="auto">
                          <a:xfrm>
                            <a:off x="5900" y="681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9 w 27"/>
                              <a:gd name="T3" fmla="*/ 12 h 55"/>
                              <a:gd name="T4" fmla="*/ 2 w 27"/>
                              <a:gd name="T5" fmla="*/ 27 h 55"/>
                              <a:gd name="T6" fmla="*/ 0 w 27"/>
                              <a:gd name="T7" fmla="*/ 32 h 55"/>
                              <a:gd name="T8" fmla="*/ 2 w 27"/>
                              <a:gd name="T9" fmla="*/ 40 h 55"/>
                              <a:gd name="T10" fmla="*/ 2 w 27"/>
                              <a:gd name="T11" fmla="*/ 47 h 55"/>
                              <a:gd name="T12" fmla="*/ 5 w 27"/>
                              <a:gd name="T13" fmla="*/ 55 h 55"/>
                              <a:gd name="T14" fmla="*/ 12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37 h 55"/>
                              <a:gd name="T20" fmla="*/ 24 w 27"/>
                              <a:gd name="T21" fmla="*/ 30 h 55"/>
                              <a:gd name="T22" fmla="*/ 27 w 27"/>
                              <a:gd name="T23" fmla="*/ 22 h 55"/>
                              <a:gd name="T24" fmla="*/ 27 w 27"/>
                              <a:gd name="T25" fmla="*/ 15 h 55"/>
                              <a:gd name="T26" fmla="*/ 24 w 27"/>
                              <a:gd name="T27" fmla="*/ 7 h 55"/>
                              <a:gd name="T28" fmla="*/ 19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19" y="0"/>
                                </a:moveTo>
                                <a:lnTo>
                                  <a:pt x="9" y="12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2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2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8197"/>
                        <wps:cNvSpPr>
                          <a:spLocks noEditPoints="1"/>
                        </wps:cNvSpPr>
                        <wps:spPr bwMode="auto">
                          <a:xfrm>
                            <a:off x="5877" y="659"/>
                            <a:ext cx="40" cy="114"/>
                          </a:xfrm>
                          <a:custGeom>
                            <a:avLst/>
                            <a:gdLst>
                              <a:gd name="T0" fmla="*/ 18 w 40"/>
                              <a:gd name="T1" fmla="*/ 62 h 114"/>
                              <a:gd name="T2" fmla="*/ 40 w 40"/>
                              <a:gd name="T3" fmla="*/ 0 h 114"/>
                              <a:gd name="T4" fmla="*/ 18 w 40"/>
                              <a:gd name="T5" fmla="*/ 62 h 114"/>
                              <a:gd name="T6" fmla="*/ 18 w 40"/>
                              <a:gd name="T7" fmla="*/ 59 h 114"/>
                              <a:gd name="T8" fmla="*/ 8 w 40"/>
                              <a:gd name="T9" fmla="*/ 74 h 114"/>
                              <a:gd name="T10" fmla="*/ 3 w 40"/>
                              <a:gd name="T11" fmla="*/ 87 h 114"/>
                              <a:gd name="T12" fmla="*/ 0 w 40"/>
                              <a:gd name="T13" fmla="*/ 102 h 114"/>
                              <a:gd name="T14" fmla="*/ 5 w 40"/>
                              <a:gd name="T15" fmla="*/ 114 h 114"/>
                              <a:gd name="T16" fmla="*/ 10 w 40"/>
                              <a:gd name="T17" fmla="*/ 112 h 114"/>
                              <a:gd name="T18" fmla="*/ 15 w 40"/>
                              <a:gd name="T19" fmla="*/ 104 h 114"/>
                              <a:gd name="T20" fmla="*/ 20 w 40"/>
                              <a:gd name="T21" fmla="*/ 99 h 114"/>
                              <a:gd name="T22" fmla="*/ 23 w 40"/>
                              <a:gd name="T23" fmla="*/ 92 h 114"/>
                              <a:gd name="T24" fmla="*/ 25 w 40"/>
                              <a:gd name="T25" fmla="*/ 84 h 114"/>
                              <a:gd name="T26" fmla="*/ 25 w 40"/>
                              <a:gd name="T27" fmla="*/ 74 h 114"/>
                              <a:gd name="T28" fmla="*/ 23 w 40"/>
                              <a:gd name="T29" fmla="*/ 67 h 114"/>
                              <a:gd name="T30" fmla="*/ 18 w 40"/>
                              <a:gd name="T31" fmla="*/ 5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>
                                <a:moveTo>
                                  <a:pt x="18" y="62"/>
                                </a:moveTo>
                                <a:lnTo>
                                  <a:pt x="40" y="0"/>
                                </a:lnTo>
                                <a:lnTo>
                                  <a:pt x="18" y="62"/>
                                </a:lnTo>
                                <a:close/>
                                <a:moveTo>
                                  <a:pt x="18" y="59"/>
                                </a:moveTo>
                                <a:lnTo>
                                  <a:pt x="8" y="74"/>
                                </a:lnTo>
                                <a:lnTo>
                                  <a:pt x="3" y="87"/>
                                </a:lnTo>
                                <a:lnTo>
                                  <a:pt x="0" y="102"/>
                                </a:lnTo>
                                <a:lnTo>
                                  <a:pt x="5" y="114"/>
                                </a:lnTo>
                                <a:lnTo>
                                  <a:pt x="10" y="112"/>
                                </a:lnTo>
                                <a:lnTo>
                                  <a:pt x="15" y="104"/>
                                </a:lnTo>
                                <a:lnTo>
                                  <a:pt x="20" y="99"/>
                                </a:lnTo>
                                <a:lnTo>
                                  <a:pt x="23" y="92"/>
                                </a:lnTo>
                                <a:lnTo>
                                  <a:pt x="25" y="84"/>
                                </a:lnTo>
                                <a:lnTo>
                                  <a:pt x="25" y="74"/>
                                </a:lnTo>
                                <a:lnTo>
                                  <a:pt x="23" y="67"/>
                                </a:lnTo>
                                <a:lnTo>
                                  <a:pt x="1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8198"/>
                        <wps:cNvSpPr>
                          <a:spLocks/>
                        </wps:cNvSpPr>
                        <wps:spPr bwMode="auto">
                          <a:xfrm>
                            <a:off x="5895" y="659"/>
                            <a:ext cx="22" cy="62"/>
                          </a:xfrm>
                          <a:custGeom>
                            <a:avLst/>
                            <a:gdLst>
                              <a:gd name="T0" fmla="*/ 0 w 22"/>
                              <a:gd name="T1" fmla="*/ 62 h 62"/>
                              <a:gd name="T2" fmla="*/ 22 w 22"/>
                              <a:gd name="T3" fmla="*/ 0 h 62"/>
                              <a:gd name="T4" fmla="*/ 0 w 2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>
                                <a:moveTo>
                                  <a:pt x="0" y="62"/>
                                </a:moveTo>
                                <a:lnTo>
                                  <a:pt x="2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8199"/>
                        <wps:cNvSpPr>
                          <a:spLocks/>
                        </wps:cNvSpPr>
                        <wps:spPr bwMode="auto">
                          <a:xfrm>
                            <a:off x="5877" y="718"/>
                            <a:ext cx="25" cy="55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5"/>
                              <a:gd name="T2" fmla="*/ 8 w 25"/>
                              <a:gd name="T3" fmla="*/ 15 h 55"/>
                              <a:gd name="T4" fmla="*/ 3 w 25"/>
                              <a:gd name="T5" fmla="*/ 28 h 55"/>
                              <a:gd name="T6" fmla="*/ 0 w 25"/>
                              <a:gd name="T7" fmla="*/ 43 h 55"/>
                              <a:gd name="T8" fmla="*/ 5 w 25"/>
                              <a:gd name="T9" fmla="*/ 55 h 55"/>
                              <a:gd name="T10" fmla="*/ 10 w 25"/>
                              <a:gd name="T11" fmla="*/ 53 h 55"/>
                              <a:gd name="T12" fmla="*/ 15 w 25"/>
                              <a:gd name="T13" fmla="*/ 45 h 55"/>
                              <a:gd name="T14" fmla="*/ 20 w 25"/>
                              <a:gd name="T15" fmla="*/ 40 h 55"/>
                              <a:gd name="T16" fmla="*/ 23 w 25"/>
                              <a:gd name="T17" fmla="*/ 33 h 55"/>
                              <a:gd name="T18" fmla="*/ 25 w 25"/>
                              <a:gd name="T19" fmla="*/ 25 h 55"/>
                              <a:gd name="T20" fmla="*/ 25 w 25"/>
                              <a:gd name="T21" fmla="*/ 15 h 55"/>
                              <a:gd name="T22" fmla="*/ 23 w 25"/>
                              <a:gd name="T23" fmla="*/ 8 h 55"/>
                              <a:gd name="T24" fmla="*/ 18 w 25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18" y="0"/>
                                </a:moveTo>
                                <a:lnTo>
                                  <a:pt x="8" y="15"/>
                                </a:lnTo>
                                <a:lnTo>
                                  <a:pt x="3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5" y="25"/>
                                </a:lnTo>
                                <a:lnTo>
                                  <a:pt x="25" y="15"/>
                                </a:lnTo>
                                <a:lnTo>
                                  <a:pt x="23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8200"/>
                        <wps:cNvSpPr>
                          <a:spLocks noEditPoints="1"/>
                        </wps:cNvSpPr>
                        <wps:spPr bwMode="auto">
                          <a:xfrm>
                            <a:off x="5852" y="688"/>
                            <a:ext cx="40" cy="115"/>
                          </a:xfrm>
                          <a:custGeom>
                            <a:avLst/>
                            <a:gdLst>
                              <a:gd name="T0" fmla="*/ 18 w 40"/>
                              <a:gd name="T1" fmla="*/ 63 h 115"/>
                              <a:gd name="T2" fmla="*/ 40 w 40"/>
                              <a:gd name="T3" fmla="*/ 0 h 115"/>
                              <a:gd name="T4" fmla="*/ 18 w 40"/>
                              <a:gd name="T5" fmla="*/ 63 h 115"/>
                              <a:gd name="T6" fmla="*/ 18 w 40"/>
                              <a:gd name="T7" fmla="*/ 63 h 115"/>
                              <a:gd name="T8" fmla="*/ 8 w 40"/>
                              <a:gd name="T9" fmla="*/ 75 h 115"/>
                              <a:gd name="T10" fmla="*/ 3 w 40"/>
                              <a:gd name="T11" fmla="*/ 88 h 115"/>
                              <a:gd name="T12" fmla="*/ 0 w 40"/>
                              <a:gd name="T13" fmla="*/ 103 h 115"/>
                              <a:gd name="T14" fmla="*/ 5 w 40"/>
                              <a:gd name="T15" fmla="*/ 115 h 115"/>
                              <a:gd name="T16" fmla="*/ 10 w 40"/>
                              <a:gd name="T17" fmla="*/ 113 h 115"/>
                              <a:gd name="T18" fmla="*/ 18 w 40"/>
                              <a:gd name="T19" fmla="*/ 108 h 115"/>
                              <a:gd name="T20" fmla="*/ 20 w 40"/>
                              <a:gd name="T21" fmla="*/ 100 h 115"/>
                              <a:gd name="T22" fmla="*/ 23 w 40"/>
                              <a:gd name="T23" fmla="*/ 93 h 115"/>
                              <a:gd name="T24" fmla="*/ 25 w 40"/>
                              <a:gd name="T25" fmla="*/ 85 h 115"/>
                              <a:gd name="T26" fmla="*/ 25 w 40"/>
                              <a:gd name="T27" fmla="*/ 78 h 115"/>
                              <a:gd name="T28" fmla="*/ 23 w 40"/>
                              <a:gd name="T29" fmla="*/ 70 h 115"/>
                              <a:gd name="T30" fmla="*/ 18 w 40"/>
                              <a:gd name="T31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>
                                <a:moveTo>
                                  <a:pt x="18" y="63"/>
                                </a:moveTo>
                                <a:lnTo>
                                  <a:pt x="40" y="0"/>
                                </a:lnTo>
                                <a:lnTo>
                                  <a:pt x="18" y="63"/>
                                </a:lnTo>
                                <a:close/>
                                <a:moveTo>
                                  <a:pt x="18" y="63"/>
                                </a:moveTo>
                                <a:lnTo>
                                  <a:pt x="8" y="75"/>
                                </a:lnTo>
                                <a:lnTo>
                                  <a:pt x="3" y="88"/>
                                </a:lnTo>
                                <a:lnTo>
                                  <a:pt x="0" y="103"/>
                                </a:lnTo>
                                <a:lnTo>
                                  <a:pt x="5" y="115"/>
                                </a:lnTo>
                                <a:lnTo>
                                  <a:pt x="10" y="113"/>
                                </a:lnTo>
                                <a:lnTo>
                                  <a:pt x="18" y="108"/>
                                </a:lnTo>
                                <a:lnTo>
                                  <a:pt x="20" y="100"/>
                                </a:lnTo>
                                <a:lnTo>
                                  <a:pt x="23" y="93"/>
                                </a:lnTo>
                                <a:lnTo>
                                  <a:pt x="25" y="85"/>
                                </a:lnTo>
                                <a:lnTo>
                                  <a:pt x="25" y="78"/>
                                </a:lnTo>
                                <a:lnTo>
                                  <a:pt x="23" y="70"/>
                                </a:lnTo>
                                <a:lnTo>
                                  <a:pt x="1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8201"/>
                        <wps:cNvSpPr>
                          <a:spLocks/>
                        </wps:cNvSpPr>
                        <wps:spPr bwMode="auto">
                          <a:xfrm>
                            <a:off x="5870" y="688"/>
                            <a:ext cx="22" cy="63"/>
                          </a:xfrm>
                          <a:custGeom>
                            <a:avLst/>
                            <a:gdLst>
                              <a:gd name="T0" fmla="*/ 0 w 22"/>
                              <a:gd name="T1" fmla="*/ 63 h 63"/>
                              <a:gd name="T2" fmla="*/ 22 w 22"/>
                              <a:gd name="T3" fmla="*/ 0 h 63"/>
                              <a:gd name="T4" fmla="*/ 0 w 2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>
                                <a:moveTo>
                                  <a:pt x="0" y="63"/>
                                </a:moveTo>
                                <a:lnTo>
                                  <a:pt x="2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8202"/>
                        <wps:cNvSpPr>
                          <a:spLocks/>
                        </wps:cNvSpPr>
                        <wps:spPr bwMode="auto">
                          <a:xfrm>
                            <a:off x="5852" y="751"/>
                            <a:ext cx="25" cy="52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2"/>
                              <a:gd name="T2" fmla="*/ 8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5 w 25"/>
                              <a:gd name="T9" fmla="*/ 52 h 52"/>
                              <a:gd name="T10" fmla="*/ 10 w 25"/>
                              <a:gd name="T11" fmla="*/ 50 h 52"/>
                              <a:gd name="T12" fmla="*/ 18 w 25"/>
                              <a:gd name="T13" fmla="*/ 45 h 52"/>
                              <a:gd name="T14" fmla="*/ 20 w 25"/>
                              <a:gd name="T15" fmla="*/ 37 h 52"/>
                              <a:gd name="T16" fmla="*/ 23 w 25"/>
                              <a:gd name="T17" fmla="*/ 30 h 52"/>
                              <a:gd name="T18" fmla="*/ 25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18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18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7"/>
                                </a:lnTo>
                                <a:lnTo>
                                  <a:pt x="23" y="30"/>
                                </a:lnTo>
                                <a:lnTo>
                                  <a:pt x="25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8203"/>
                        <wps:cNvSpPr>
                          <a:spLocks noEditPoints="1"/>
                        </wps:cNvSpPr>
                        <wps:spPr bwMode="auto">
                          <a:xfrm>
                            <a:off x="5929" y="594"/>
                            <a:ext cx="63" cy="112"/>
                          </a:xfrm>
                          <a:custGeom>
                            <a:avLst/>
                            <a:gdLst>
                              <a:gd name="T0" fmla="*/ 20 w 63"/>
                              <a:gd name="T1" fmla="*/ 57 h 112"/>
                              <a:gd name="T2" fmla="*/ 63 w 63"/>
                              <a:gd name="T3" fmla="*/ 0 h 112"/>
                              <a:gd name="T4" fmla="*/ 20 w 63"/>
                              <a:gd name="T5" fmla="*/ 57 h 112"/>
                              <a:gd name="T6" fmla="*/ 20 w 63"/>
                              <a:gd name="T7" fmla="*/ 57 h 112"/>
                              <a:gd name="T8" fmla="*/ 8 w 63"/>
                              <a:gd name="T9" fmla="*/ 70 h 112"/>
                              <a:gd name="T10" fmla="*/ 3 w 63"/>
                              <a:gd name="T11" fmla="*/ 82 h 112"/>
                              <a:gd name="T12" fmla="*/ 0 w 63"/>
                              <a:gd name="T13" fmla="*/ 89 h 112"/>
                              <a:gd name="T14" fmla="*/ 0 w 63"/>
                              <a:gd name="T15" fmla="*/ 97 h 112"/>
                              <a:gd name="T16" fmla="*/ 3 w 63"/>
                              <a:gd name="T17" fmla="*/ 104 h 112"/>
                              <a:gd name="T18" fmla="*/ 5 w 63"/>
                              <a:gd name="T19" fmla="*/ 112 h 112"/>
                              <a:gd name="T20" fmla="*/ 13 w 63"/>
                              <a:gd name="T21" fmla="*/ 107 h 112"/>
                              <a:gd name="T22" fmla="*/ 18 w 63"/>
                              <a:gd name="T23" fmla="*/ 102 h 112"/>
                              <a:gd name="T24" fmla="*/ 23 w 63"/>
                              <a:gd name="T25" fmla="*/ 94 h 112"/>
                              <a:gd name="T26" fmla="*/ 25 w 63"/>
                              <a:gd name="T27" fmla="*/ 87 h 112"/>
                              <a:gd name="T28" fmla="*/ 28 w 63"/>
                              <a:gd name="T29" fmla="*/ 79 h 112"/>
                              <a:gd name="T30" fmla="*/ 25 w 63"/>
                              <a:gd name="T31" fmla="*/ 72 h 112"/>
                              <a:gd name="T32" fmla="*/ 25 w 63"/>
                              <a:gd name="T33" fmla="*/ 65 h 112"/>
                              <a:gd name="T34" fmla="*/ 20 w 63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>
                                <a:moveTo>
                                  <a:pt x="20" y="57"/>
                                </a:moveTo>
                                <a:lnTo>
                                  <a:pt x="63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8" y="70"/>
                                </a:lnTo>
                                <a:lnTo>
                                  <a:pt x="3" y="82"/>
                                </a:lnTo>
                                <a:lnTo>
                                  <a:pt x="0" y="89"/>
                                </a:lnTo>
                                <a:lnTo>
                                  <a:pt x="0" y="97"/>
                                </a:lnTo>
                                <a:lnTo>
                                  <a:pt x="3" y="104"/>
                                </a:lnTo>
                                <a:lnTo>
                                  <a:pt x="5" y="112"/>
                                </a:lnTo>
                                <a:lnTo>
                                  <a:pt x="13" y="107"/>
                                </a:lnTo>
                                <a:lnTo>
                                  <a:pt x="18" y="102"/>
                                </a:lnTo>
                                <a:lnTo>
                                  <a:pt x="23" y="94"/>
                                </a:lnTo>
                                <a:lnTo>
                                  <a:pt x="25" y="87"/>
                                </a:lnTo>
                                <a:lnTo>
                                  <a:pt x="28" y="79"/>
                                </a:lnTo>
                                <a:lnTo>
                                  <a:pt x="25" y="72"/>
                                </a:lnTo>
                                <a:lnTo>
                                  <a:pt x="25" y="65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8204"/>
                        <wps:cNvSpPr>
                          <a:spLocks/>
                        </wps:cNvSpPr>
                        <wps:spPr bwMode="auto">
                          <a:xfrm>
                            <a:off x="5949" y="594"/>
                            <a:ext cx="43" cy="57"/>
                          </a:xfrm>
                          <a:custGeom>
                            <a:avLst/>
                            <a:gdLst>
                              <a:gd name="T0" fmla="*/ 0 w 43"/>
                              <a:gd name="T1" fmla="*/ 57 h 57"/>
                              <a:gd name="T2" fmla="*/ 43 w 43"/>
                              <a:gd name="T3" fmla="*/ 0 h 57"/>
                              <a:gd name="T4" fmla="*/ 0 w 4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0" y="57"/>
                                </a:moveTo>
                                <a:lnTo>
                                  <a:pt x="4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8205"/>
                        <wps:cNvSpPr>
                          <a:spLocks/>
                        </wps:cNvSpPr>
                        <wps:spPr bwMode="auto">
                          <a:xfrm>
                            <a:off x="5929" y="651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3 w 28"/>
                              <a:gd name="T5" fmla="*/ 25 h 55"/>
                              <a:gd name="T6" fmla="*/ 0 w 28"/>
                              <a:gd name="T7" fmla="*/ 32 h 55"/>
                              <a:gd name="T8" fmla="*/ 0 w 28"/>
                              <a:gd name="T9" fmla="*/ 40 h 55"/>
                              <a:gd name="T10" fmla="*/ 3 w 28"/>
                              <a:gd name="T11" fmla="*/ 47 h 55"/>
                              <a:gd name="T12" fmla="*/ 5 w 28"/>
                              <a:gd name="T13" fmla="*/ 55 h 55"/>
                              <a:gd name="T14" fmla="*/ 13 w 28"/>
                              <a:gd name="T15" fmla="*/ 50 h 55"/>
                              <a:gd name="T16" fmla="*/ 18 w 28"/>
                              <a:gd name="T17" fmla="*/ 45 h 55"/>
                              <a:gd name="T18" fmla="*/ 23 w 28"/>
                              <a:gd name="T19" fmla="*/ 37 h 55"/>
                              <a:gd name="T20" fmla="*/ 25 w 28"/>
                              <a:gd name="T21" fmla="*/ 30 h 55"/>
                              <a:gd name="T22" fmla="*/ 28 w 28"/>
                              <a:gd name="T23" fmla="*/ 22 h 55"/>
                              <a:gd name="T24" fmla="*/ 25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5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3" y="37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5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8206"/>
                        <wps:cNvSpPr>
                          <a:spLocks noEditPoints="1"/>
                        </wps:cNvSpPr>
                        <wps:spPr bwMode="auto">
                          <a:xfrm>
                            <a:off x="5957" y="559"/>
                            <a:ext cx="57" cy="117"/>
                          </a:xfrm>
                          <a:custGeom>
                            <a:avLst/>
                            <a:gdLst>
                              <a:gd name="T0" fmla="*/ 20 w 57"/>
                              <a:gd name="T1" fmla="*/ 65 h 117"/>
                              <a:gd name="T2" fmla="*/ 57 w 57"/>
                              <a:gd name="T3" fmla="*/ 0 h 117"/>
                              <a:gd name="T4" fmla="*/ 20 w 57"/>
                              <a:gd name="T5" fmla="*/ 65 h 117"/>
                              <a:gd name="T6" fmla="*/ 20 w 57"/>
                              <a:gd name="T7" fmla="*/ 65 h 117"/>
                              <a:gd name="T8" fmla="*/ 7 w 57"/>
                              <a:gd name="T9" fmla="*/ 77 h 117"/>
                              <a:gd name="T10" fmla="*/ 2 w 57"/>
                              <a:gd name="T11" fmla="*/ 90 h 117"/>
                              <a:gd name="T12" fmla="*/ 0 w 57"/>
                              <a:gd name="T13" fmla="*/ 97 h 117"/>
                              <a:gd name="T14" fmla="*/ 0 w 57"/>
                              <a:gd name="T15" fmla="*/ 105 h 117"/>
                              <a:gd name="T16" fmla="*/ 2 w 57"/>
                              <a:gd name="T17" fmla="*/ 112 h 117"/>
                              <a:gd name="T18" fmla="*/ 5 w 57"/>
                              <a:gd name="T19" fmla="*/ 117 h 117"/>
                              <a:gd name="T20" fmla="*/ 12 w 57"/>
                              <a:gd name="T21" fmla="*/ 114 h 117"/>
                              <a:gd name="T22" fmla="*/ 17 w 57"/>
                              <a:gd name="T23" fmla="*/ 109 h 117"/>
                              <a:gd name="T24" fmla="*/ 22 w 57"/>
                              <a:gd name="T25" fmla="*/ 102 h 117"/>
                              <a:gd name="T26" fmla="*/ 25 w 57"/>
                              <a:gd name="T27" fmla="*/ 95 h 117"/>
                              <a:gd name="T28" fmla="*/ 27 w 57"/>
                              <a:gd name="T29" fmla="*/ 87 h 117"/>
                              <a:gd name="T30" fmla="*/ 27 w 57"/>
                              <a:gd name="T31" fmla="*/ 80 h 117"/>
                              <a:gd name="T32" fmla="*/ 25 w 57"/>
                              <a:gd name="T33" fmla="*/ 72 h 117"/>
                              <a:gd name="T34" fmla="*/ 20 w 57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>
                                <a:moveTo>
                                  <a:pt x="20" y="65"/>
                                </a:moveTo>
                                <a:lnTo>
                                  <a:pt x="57" y="0"/>
                                </a:lnTo>
                                <a:lnTo>
                                  <a:pt x="20" y="65"/>
                                </a:lnTo>
                                <a:close/>
                                <a:moveTo>
                                  <a:pt x="20" y="65"/>
                                </a:moveTo>
                                <a:lnTo>
                                  <a:pt x="7" y="77"/>
                                </a:lnTo>
                                <a:lnTo>
                                  <a:pt x="2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5" y="117"/>
                                </a:lnTo>
                                <a:lnTo>
                                  <a:pt x="12" y="114"/>
                                </a:lnTo>
                                <a:lnTo>
                                  <a:pt x="17" y="109"/>
                                </a:lnTo>
                                <a:lnTo>
                                  <a:pt x="22" y="102"/>
                                </a:lnTo>
                                <a:lnTo>
                                  <a:pt x="25" y="95"/>
                                </a:lnTo>
                                <a:lnTo>
                                  <a:pt x="27" y="87"/>
                                </a:lnTo>
                                <a:lnTo>
                                  <a:pt x="27" y="80"/>
                                </a:lnTo>
                                <a:lnTo>
                                  <a:pt x="25" y="72"/>
                                </a:lnTo>
                                <a:lnTo>
                                  <a:pt x="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8207"/>
                        <wps:cNvSpPr>
                          <a:spLocks/>
                        </wps:cNvSpPr>
                        <wps:spPr bwMode="auto">
                          <a:xfrm>
                            <a:off x="5977" y="559"/>
                            <a:ext cx="37" cy="65"/>
                          </a:xfrm>
                          <a:custGeom>
                            <a:avLst/>
                            <a:gdLst>
                              <a:gd name="T0" fmla="*/ 0 w 37"/>
                              <a:gd name="T1" fmla="*/ 65 h 65"/>
                              <a:gd name="T2" fmla="*/ 37 w 37"/>
                              <a:gd name="T3" fmla="*/ 0 h 65"/>
                              <a:gd name="T4" fmla="*/ 0 w 3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0" y="65"/>
                                </a:moveTo>
                                <a:lnTo>
                                  <a:pt x="3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8208"/>
                        <wps:cNvSpPr>
                          <a:spLocks/>
                        </wps:cNvSpPr>
                        <wps:spPr bwMode="auto">
                          <a:xfrm>
                            <a:off x="5957" y="624"/>
                            <a:ext cx="27" cy="52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2"/>
                              <a:gd name="T2" fmla="*/ 7 w 27"/>
                              <a:gd name="T3" fmla="*/ 12 h 52"/>
                              <a:gd name="T4" fmla="*/ 2 w 27"/>
                              <a:gd name="T5" fmla="*/ 25 h 52"/>
                              <a:gd name="T6" fmla="*/ 0 w 27"/>
                              <a:gd name="T7" fmla="*/ 32 h 52"/>
                              <a:gd name="T8" fmla="*/ 0 w 27"/>
                              <a:gd name="T9" fmla="*/ 40 h 52"/>
                              <a:gd name="T10" fmla="*/ 2 w 27"/>
                              <a:gd name="T11" fmla="*/ 47 h 52"/>
                              <a:gd name="T12" fmla="*/ 5 w 27"/>
                              <a:gd name="T13" fmla="*/ 52 h 52"/>
                              <a:gd name="T14" fmla="*/ 12 w 27"/>
                              <a:gd name="T15" fmla="*/ 49 h 52"/>
                              <a:gd name="T16" fmla="*/ 17 w 27"/>
                              <a:gd name="T17" fmla="*/ 44 h 52"/>
                              <a:gd name="T18" fmla="*/ 22 w 27"/>
                              <a:gd name="T19" fmla="*/ 37 h 52"/>
                              <a:gd name="T20" fmla="*/ 25 w 27"/>
                              <a:gd name="T21" fmla="*/ 30 h 52"/>
                              <a:gd name="T22" fmla="*/ 27 w 27"/>
                              <a:gd name="T23" fmla="*/ 22 h 52"/>
                              <a:gd name="T24" fmla="*/ 27 w 27"/>
                              <a:gd name="T25" fmla="*/ 15 h 52"/>
                              <a:gd name="T26" fmla="*/ 25 w 27"/>
                              <a:gd name="T27" fmla="*/ 7 h 52"/>
                              <a:gd name="T28" fmla="*/ 20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0" y="0"/>
                                </a:moveTo>
                                <a:lnTo>
                                  <a:pt x="7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12" y="49"/>
                                </a:lnTo>
                                <a:lnTo>
                                  <a:pt x="17" y="44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5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8209"/>
                        <wps:cNvSpPr>
                          <a:spLocks noEditPoints="1"/>
                        </wps:cNvSpPr>
                        <wps:spPr bwMode="auto">
                          <a:xfrm>
                            <a:off x="5982" y="539"/>
                            <a:ext cx="54" cy="112"/>
                          </a:xfrm>
                          <a:custGeom>
                            <a:avLst/>
                            <a:gdLst>
                              <a:gd name="T0" fmla="*/ 19 w 54"/>
                              <a:gd name="T1" fmla="*/ 57 h 112"/>
                              <a:gd name="T2" fmla="*/ 54 w 54"/>
                              <a:gd name="T3" fmla="*/ 0 h 112"/>
                              <a:gd name="T4" fmla="*/ 19 w 54"/>
                              <a:gd name="T5" fmla="*/ 57 h 112"/>
                              <a:gd name="T6" fmla="*/ 19 w 54"/>
                              <a:gd name="T7" fmla="*/ 57 h 112"/>
                              <a:gd name="T8" fmla="*/ 7 w 54"/>
                              <a:gd name="T9" fmla="*/ 70 h 112"/>
                              <a:gd name="T10" fmla="*/ 2 w 54"/>
                              <a:gd name="T11" fmla="*/ 85 h 112"/>
                              <a:gd name="T12" fmla="*/ 0 w 54"/>
                              <a:gd name="T13" fmla="*/ 90 h 112"/>
                              <a:gd name="T14" fmla="*/ 0 w 54"/>
                              <a:gd name="T15" fmla="*/ 97 h 112"/>
                              <a:gd name="T16" fmla="*/ 0 w 54"/>
                              <a:gd name="T17" fmla="*/ 105 h 112"/>
                              <a:gd name="T18" fmla="*/ 2 w 54"/>
                              <a:gd name="T19" fmla="*/ 112 h 112"/>
                              <a:gd name="T20" fmla="*/ 10 w 54"/>
                              <a:gd name="T21" fmla="*/ 107 h 112"/>
                              <a:gd name="T22" fmla="*/ 17 w 54"/>
                              <a:gd name="T23" fmla="*/ 102 h 112"/>
                              <a:gd name="T24" fmla="*/ 22 w 54"/>
                              <a:gd name="T25" fmla="*/ 97 h 112"/>
                              <a:gd name="T26" fmla="*/ 24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24 w 54"/>
                              <a:gd name="T33" fmla="*/ 65 h 112"/>
                              <a:gd name="T34" fmla="*/ 19 w 54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>
                                <a:moveTo>
                                  <a:pt x="19" y="57"/>
                                </a:moveTo>
                                <a:lnTo>
                                  <a:pt x="54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7" y="70"/>
                                </a:lnTo>
                                <a:lnTo>
                                  <a:pt x="2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10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7"/>
                                </a:lnTo>
                                <a:lnTo>
                                  <a:pt x="24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24" y="65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8210"/>
                        <wps:cNvSpPr>
                          <a:spLocks/>
                        </wps:cNvSpPr>
                        <wps:spPr bwMode="auto">
                          <a:xfrm>
                            <a:off x="6001" y="539"/>
                            <a:ext cx="35" cy="57"/>
                          </a:xfrm>
                          <a:custGeom>
                            <a:avLst/>
                            <a:gdLst>
                              <a:gd name="T0" fmla="*/ 0 w 35"/>
                              <a:gd name="T1" fmla="*/ 57 h 57"/>
                              <a:gd name="T2" fmla="*/ 35 w 35"/>
                              <a:gd name="T3" fmla="*/ 0 h 57"/>
                              <a:gd name="T4" fmla="*/ 0 w 35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>
                                <a:moveTo>
                                  <a:pt x="0" y="57"/>
                                </a:moveTo>
                                <a:lnTo>
                                  <a:pt x="35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8211"/>
                        <wps:cNvSpPr>
                          <a:spLocks/>
                        </wps:cNvSpPr>
                        <wps:spPr bwMode="auto">
                          <a:xfrm>
                            <a:off x="5982" y="596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7 w 27"/>
                              <a:gd name="T3" fmla="*/ 13 h 55"/>
                              <a:gd name="T4" fmla="*/ 2 w 27"/>
                              <a:gd name="T5" fmla="*/ 28 h 55"/>
                              <a:gd name="T6" fmla="*/ 0 w 27"/>
                              <a:gd name="T7" fmla="*/ 33 h 55"/>
                              <a:gd name="T8" fmla="*/ 0 w 27"/>
                              <a:gd name="T9" fmla="*/ 40 h 55"/>
                              <a:gd name="T10" fmla="*/ 0 w 27"/>
                              <a:gd name="T11" fmla="*/ 48 h 55"/>
                              <a:gd name="T12" fmla="*/ 2 w 27"/>
                              <a:gd name="T13" fmla="*/ 55 h 55"/>
                              <a:gd name="T14" fmla="*/ 10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40 h 55"/>
                              <a:gd name="T20" fmla="*/ 24 w 27"/>
                              <a:gd name="T21" fmla="*/ 33 h 55"/>
                              <a:gd name="T22" fmla="*/ 27 w 27"/>
                              <a:gd name="T23" fmla="*/ 25 h 55"/>
                              <a:gd name="T24" fmla="*/ 27 w 27"/>
                              <a:gd name="T25" fmla="*/ 15 h 55"/>
                              <a:gd name="T26" fmla="*/ 24 w 27"/>
                              <a:gd name="T27" fmla="*/ 8 h 55"/>
                              <a:gd name="T28" fmla="*/ 19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19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10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40"/>
                                </a:lnTo>
                                <a:lnTo>
                                  <a:pt x="24" y="33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4" y="8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8212"/>
                        <wps:cNvSpPr>
                          <a:spLocks noEditPoints="1"/>
                        </wps:cNvSpPr>
                        <wps:spPr bwMode="auto">
                          <a:xfrm>
                            <a:off x="6011" y="511"/>
                            <a:ext cx="65" cy="110"/>
                          </a:xfrm>
                          <a:custGeom>
                            <a:avLst/>
                            <a:gdLst>
                              <a:gd name="T0" fmla="*/ 20 w 65"/>
                              <a:gd name="T1" fmla="*/ 55 h 110"/>
                              <a:gd name="T2" fmla="*/ 65 w 65"/>
                              <a:gd name="T3" fmla="*/ 0 h 110"/>
                              <a:gd name="T4" fmla="*/ 20 w 65"/>
                              <a:gd name="T5" fmla="*/ 55 h 110"/>
                              <a:gd name="T6" fmla="*/ 20 w 65"/>
                              <a:gd name="T7" fmla="*/ 55 h 110"/>
                              <a:gd name="T8" fmla="*/ 8 w 65"/>
                              <a:gd name="T9" fmla="*/ 68 h 110"/>
                              <a:gd name="T10" fmla="*/ 0 w 65"/>
                              <a:gd name="T11" fmla="*/ 80 h 110"/>
                              <a:gd name="T12" fmla="*/ 0 w 65"/>
                              <a:gd name="T13" fmla="*/ 88 h 110"/>
                              <a:gd name="T14" fmla="*/ 0 w 65"/>
                              <a:gd name="T15" fmla="*/ 95 h 110"/>
                              <a:gd name="T16" fmla="*/ 0 w 65"/>
                              <a:gd name="T17" fmla="*/ 103 h 110"/>
                              <a:gd name="T18" fmla="*/ 3 w 65"/>
                              <a:gd name="T19" fmla="*/ 110 h 110"/>
                              <a:gd name="T20" fmla="*/ 10 w 65"/>
                              <a:gd name="T21" fmla="*/ 105 h 110"/>
                              <a:gd name="T22" fmla="*/ 18 w 65"/>
                              <a:gd name="T23" fmla="*/ 100 h 110"/>
                              <a:gd name="T24" fmla="*/ 20 w 65"/>
                              <a:gd name="T25" fmla="*/ 93 h 110"/>
                              <a:gd name="T26" fmla="*/ 25 w 65"/>
                              <a:gd name="T27" fmla="*/ 85 h 110"/>
                              <a:gd name="T28" fmla="*/ 28 w 65"/>
                              <a:gd name="T29" fmla="*/ 78 h 110"/>
                              <a:gd name="T30" fmla="*/ 28 w 65"/>
                              <a:gd name="T31" fmla="*/ 70 h 110"/>
                              <a:gd name="T32" fmla="*/ 25 w 65"/>
                              <a:gd name="T33" fmla="*/ 63 h 110"/>
                              <a:gd name="T34" fmla="*/ 20 w 65"/>
                              <a:gd name="T35" fmla="*/ 5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>
                                <a:moveTo>
                                  <a:pt x="20" y="55"/>
                                </a:moveTo>
                                <a:lnTo>
                                  <a:pt x="65" y="0"/>
                                </a:lnTo>
                                <a:lnTo>
                                  <a:pt x="20" y="55"/>
                                </a:lnTo>
                                <a:close/>
                                <a:moveTo>
                                  <a:pt x="20" y="55"/>
                                </a:moveTo>
                                <a:lnTo>
                                  <a:pt x="8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103"/>
                                </a:lnTo>
                                <a:lnTo>
                                  <a:pt x="3" y="110"/>
                                </a:lnTo>
                                <a:lnTo>
                                  <a:pt x="10" y="105"/>
                                </a:lnTo>
                                <a:lnTo>
                                  <a:pt x="18" y="100"/>
                                </a:lnTo>
                                <a:lnTo>
                                  <a:pt x="20" y="93"/>
                                </a:lnTo>
                                <a:lnTo>
                                  <a:pt x="25" y="85"/>
                                </a:lnTo>
                                <a:lnTo>
                                  <a:pt x="28" y="78"/>
                                </a:lnTo>
                                <a:lnTo>
                                  <a:pt x="28" y="70"/>
                                </a:lnTo>
                                <a:lnTo>
                                  <a:pt x="25" y="63"/>
                                </a:lnTo>
                                <a:lnTo>
                                  <a:pt x="2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8213"/>
                        <wps:cNvSpPr>
                          <a:spLocks/>
                        </wps:cNvSpPr>
                        <wps:spPr bwMode="auto">
                          <a:xfrm>
                            <a:off x="6031" y="511"/>
                            <a:ext cx="45" cy="55"/>
                          </a:xfrm>
                          <a:custGeom>
                            <a:avLst/>
                            <a:gdLst>
                              <a:gd name="T0" fmla="*/ 0 w 45"/>
                              <a:gd name="T1" fmla="*/ 55 h 55"/>
                              <a:gd name="T2" fmla="*/ 45 w 45"/>
                              <a:gd name="T3" fmla="*/ 0 h 55"/>
                              <a:gd name="T4" fmla="*/ 0 w 4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>
                                <a:moveTo>
                                  <a:pt x="0" y="55"/>
                                </a:moveTo>
                                <a:lnTo>
                                  <a:pt x="4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8214"/>
                        <wps:cNvSpPr>
                          <a:spLocks/>
                        </wps:cNvSpPr>
                        <wps:spPr bwMode="auto">
                          <a:xfrm>
                            <a:off x="6011" y="566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0 w 28"/>
                              <a:gd name="T5" fmla="*/ 25 h 55"/>
                              <a:gd name="T6" fmla="*/ 0 w 28"/>
                              <a:gd name="T7" fmla="*/ 33 h 55"/>
                              <a:gd name="T8" fmla="*/ 0 w 28"/>
                              <a:gd name="T9" fmla="*/ 40 h 55"/>
                              <a:gd name="T10" fmla="*/ 0 w 28"/>
                              <a:gd name="T11" fmla="*/ 48 h 55"/>
                              <a:gd name="T12" fmla="*/ 3 w 28"/>
                              <a:gd name="T13" fmla="*/ 55 h 55"/>
                              <a:gd name="T14" fmla="*/ 10 w 28"/>
                              <a:gd name="T15" fmla="*/ 50 h 55"/>
                              <a:gd name="T16" fmla="*/ 18 w 28"/>
                              <a:gd name="T17" fmla="*/ 45 h 55"/>
                              <a:gd name="T18" fmla="*/ 20 w 28"/>
                              <a:gd name="T19" fmla="*/ 38 h 55"/>
                              <a:gd name="T20" fmla="*/ 25 w 28"/>
                              <a:gd name="T21" fmla="*/ 30 h 55"/>
                              <a:gd name="T22" fmla="*/ 28 w 28"/>
                              <a:gd name="T23" fmla="*/ 23 h 55"/>
                              <a:gd name="T24" fmla="*/ 28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3" y="55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8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8215"/>
                        <wps:cNvSpPr>
                          <a:spLocks noEditPoints="1"/>
                        </wps:cNvSpPr>
                        <wps:spPr bwMode="auto">
                          <a:xfrm>
                            <a:off x="6039" y="489"/>
                            <a:ext cx="79" cy="107"/>
                          </a:xfrm>
                          <a:custGeom>
                            <a:avLst/>
                            <a:gdLst>
                              <a:gd name="T0" fmla="*/ 27 w 79"/>
                              <a:gd name="T1" fmla="*/ 55 h 107"/>
                              <a:gd name="T2" fmla="*/ 79 w 79"/>
                              <a:gd name="T3" fmla="*/ 0 h 107"/>
                              <a:gd name="T4" fmla="*/ 27 w 79"/>
                              <a:gd name="T5" fmla="*/ 55 h 107"/>
                              <a:gd name="T6" fmla="*/ 27 w 79"/>
                              <a:gd name="T7" fmla="*/ 55 h 107"/>
                              <a:gd name="T8" fmla="*/ 12 w 79"/>
                              <a:gd name="T9" fmla="*/ 67 h 107"/>
                              <a:gd name="T10" fmla="*/ 2 w 79"/>
                              <a:gd name="T11" fmla="*/ 80 h 107"/>
                              <a:gd name="T12" fmla="*/ 0 w 79"/>
                              <a:gd name="T13" fmla="*/ 87 h 107"/>
                              <a:gd name="T14" fmla="*/ 0 w 79"/>
                              <a:gd name="T15" fmla="*/ 95 h 107"/>
                              <a:gd name="T16" fmla="*/ 0 w 79"/>
                              <a:gd name="T17" fmla="*/ 102 h 107"/>
                              <a:gd name="T18" fmla="*/ 0 w 79"/>
                              <a:gd name="T19" fmla="*/ 107 h 107"/>
                              <a:gd name="T20" fmla="*/ 7 w 79"/>
                              <a:gd name="T21" fmla="*/ 105 h 107"/>
                              <a:gd name="T22" fmla="*/ 15 w 79"/>
                              <a:gd name="T23" fmla="*/ 100 h 107"/>
                              <a:gd name="T24" fmla="*/ 22 w 79"/>
                              <a:gd name="T25" fmla="*/ 92 h 107"/>
                              <a:gd name="T26" fmla="*/ 25 w 79"/>
                              <a:gd name="T27" fmla="*/ 85 h 107"/>
                              <a:gd name="T28" fmla="*/ 30 w 79"/>
                              <a:gd name="T29" fmla="*/ 77 h 107"/>
                              <a:gd name="T30" fmla="*/ 30 w 79"/>
                              <a:gd name="T31" fmla="*/ 70 h 107"/>
                              <a:gd name="T32" fmla="*/ 30 w 79"/>
                              <a:gd name="T33" fmla="*/ 62 h 107"/>
                              <a:gd name="T34" fmla="*/ 27 w 79"/>
                              <a:gd name="T35" fmla="*/ 55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>
                                <a:moveTo>
                                  <a:pt x="27" y="55"/>
                                </a:moveTo>
                                <a:lnTo>
                                  <a:pt x="79" y="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12" y="67"/>
                                </a:lnTo>
                                <a:lnTo>
                                  <a:pt x="2" y="80"/>
                                </a:lnTo>
                                <a:lnTo>
                                  <a:pt x="0" y="87"/>
                                </a:lnTo>
                                <a:lnTo>
                                  <a:pt x="0" y="95"/>
                                </a:lnTo>
                                <a:lnTo>
                                  <a:pt x="0" y="102"/>
                                </a:lnTo>
                                <a:lnTo>
                                  <a:pt x="0" y="107"/>
                                </a:lnTo>
                                <a:lnTo>
                                  <a:pt x="7" y="105"/>
                                </a:lnTo>
                                <a:lnTo>
                                  <a:pt x="15" y="100"/>
                                </a:lnTo>
                                <a:lnTo>
                                  <a:pt x="22" y="92"/>
                                </a:lnTo>
                                <a:lnTo>
                                  <a:pt x="25" y="85"/>
                                </a:lnTo>
                                <a:lnTo>
                                  <a:pt x="30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8216"/>
                        <wps:cNvSpPr>
                          <a:spLocks/>
                        </wps:cNvSpPr>
                        <wps:spPr bwMode="auto">
                          <a:xfrm>
                            <a:off x="6066" y="489"/>
                            <a:ext cx="52" cy="55"/>
                          </a:xfrm>
                          <a:custGeom>
                            <a:avLst/>
                            <a:gdLst>
                              <a:gd name="T0" fmla="*/ 0 w 52"/>
                              <a:gd name="T1" fmla="*/ 55 h 55"/>
                              <a:gd name="T2" fmla="*/ 52 w 52"/>
                              <a:gd name="T3" fmla="*/ 0 h 55"/>
                              <a:gd name="T4" fmla="*/ 0 w 52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0" y="55"/>
                                </a:moveTo>
                                <a:lnTo>
                                  <a:pt x="52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8217"/>
                        <wps:cNvSpPr>
                          <a:spLocks/>
                        </wps:cNvSpPr>
                        <wps:spPr bwMode="auto">
                          <a:xfrm>
                            <a:off x="6039" y="544"/>
                            <a:ext cx="30" cy="52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52"/>
                              <a:gd name="T2" fmla="*/ 12 w 30"/>
                              <a:gd name="T3" fmla="*/ 12 h 52"/>
                              <a:gd name="T4" fmla="*/ 2 w 30"/>
                              <a:gd name="T5" fmla="*/ 25 h 52"/>
                              <a:gd name="T6" fmla="*/ 0 w 30"/>
                              <a:gd name="T7" fmla="*/ 32 h 52"/>
                              <a:gd name="T8" fmla="*/ 0 w 30"/>
                              <a:gd name="T9" fmla="*/ 40 h 52"/>
                              <a:gd name="T10" fmla="*/ 0 w 30"/>
                              <a:gd name="T11" fmla="*/ 47 h 52"/>
                              <a:gd name="T12" fmla="*/ 0 w 30"/>
                              <a:gd name="T13" fmla="*/ 52 h 52"/>
                              <a:gd name="T14" fmla="*/ 7 w 30"/>
                              <a:gd name="T15" fmla="*/ 50 h 52"/>
                              <a:gd name="T16" fmla="*/ 15 w 30"/>
                              <a:gd name="T17" fmla="*/ 45 h 52"/>
                              <a:gd name="T18" fmla="*/ 22 w 30"/>
                              <a:gd name="T19" fmla="*/ 37 h 52"/>
                              <a:gd name="T20" fmla="*/ 25 w 30"/>
                              <a:gd name="T21" fmla="*/ 30 h 52"/>
                              <a:gd name="T22" fmla="*/ 30 w 30"/>
                              <a:gd name="T23" fmla="*/ 22 h 52"/>
                              <a:gd name="T24" fmla="*/ 30 w 30"/>
                              <a:gd name="T25" fmla="*/ 15 h 52"/>
                              <a:gd name="T26" fmla="*/ 30 w 30"/>
                              <a:gd name="T27" fmla="*/ 7 h 52"/>
                              <a:gd name="T28" fmla="*/ 27 w 30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27" y="0"/>
                                </a:moveTo>
                                <a:lnTo>
                                  <a:pt x="12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7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8218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8219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8220"/>
                        <wps:cNvSpPr>
                          <a:spLocks noEditPoints="1"/>
                        </wps:cNvSpPr>
                        <wps:spPr bwMode="auto">
                          <a:xfrm>
                            <a:off x="5905" y="683"/>
                            <a:ext cx="114" cy="60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60"/>
                              <a:gd name="T2" fmla="*/ 37 w 114"/>
                              <a:gd name="T3" fmla="*/ 35 h 60"/>
                              <a:gd name="T4" fmla="*/ 24 w 114"/>
                              <a:gd name="T5" fmla="*/ 40 h 60"/>
                              <a:gd name="T6" fmla="*/ 9 w 114"/>
                              <a:gd name="T7" fmla="*/ 48 h 60"/>
                              <a:gd name="T8" fmla="*/ 0 w 114"/>
                              <a:gd name="T9" fmla="*/ 58 h 60"/>
                              <a:gd name="T10" fmla="*/ 4 w 114"/>
                              <a:gd name="T11" fmla="*/ 60 h 60"/>
                              <a:gd name="T12" fmla="*/ 12 w 114"/>
                              <a:gd name="T13" fmla="*/ 60 h 60"/>
                              <a:gd name="T14" fmla="*/ 19 w 114"/>
                              <a:gd name="T15" fmla="*/ 58 h 60"/>
                              <a:gd name="T16" fmla="*/ 27 w 114"/>
                              <a:gd name="T17" fmla="*/ 55 h 60"/>
                              <a:gd name="T18" fmla="*/ 34 w 114"/>
                              <a:gd name="T19" fmla="*/ 53 h 60"/>
                              <a:gd name="T20" fmla="*/ 42 w 114"/>
                              <a:gd name="T21" fmla="*/ 48 h 60"/>
                              <a:gd name="T22" fmla="*/ 49 w 114"/>
                              <a:gd name="T23" fmla="*/ 43 h 60"/>
                              <a:gd name="T24" fmla="*/ 54 w 114"/>
                              <a:gd name="T25" fmla="*/ 35 h 60"/>
                              <a:gd name="T26" fmla="*/ 54 w 114"/>
                              <a:gd name="T27" fmla="*/ 38 h 60"/>
                              <a:gd name="T28" fmla="*/ 114 w 114"/>
                              <a:gd name="T29" fmla="*/ 0 h 60"/>
                              <a:gd name="T30" fmla="*/ 54 w 114"/>
                              <a:gd name="T31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54" y="35"/>
                                </a:moveTo>
                                <a:lnTo>
                                  <a:pt x="37" y="35"/>
                                </a:lnTo>
                                <a:lnTo>
                                  <a:pt x="24" y="40"/>
                                </a:lnTo>
                                <a:lnTo>
                                  <a:pt x="9" y="48"/>
                                </a:lnTo>
                                <a:lnTo>
                                  <a:pt x="0" y="58"/>
                                </a:lnTo>
                                <a:lnTo>
                                  <a:pt x="4" y="60"/>
                                </a:lnTo>
                                <a:lnTo>
                                  <a:pt x="12" y="60"/>
                                </a:lnTo>
                                <a:lnTo>
                                  <a:pt x="19" y="58"/>
                                </a:lnTo>
                                <a:lnTo>
                                  <a:pt x="27" y="55"/>
                                </a:lnTo>
                                <a:lnTo>
                                  <a:pt x="34" y="53"/>
                                </a:lnTo>
                                <a:lnTo>
                                  <a:pt x="42" y="48"/>
                                </a:lnTo>
                                <a:lnTo>
                                  <a:pt x="49" y="43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8"/>
                                </a:moveTo>
                                <a:lnTo>
                                  <a:pt x="114" y="0"/>
                                </a:lnTo>
                                <a:lnTo>
                                  <a:pt x="5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8221"/>
                        <wps:cNvSpPr>
                          <a:spLocks/>
                        </wps:cNvSpPr>
                        <wps:spPr bwMode="auto">
                          <a:xfrm>
                            <a:off x="5905" y="718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5"/>
                              <a:gd name="T2" fmla="*/ 37 w 54"/>
                              <a:gd name="T3" fmla="*/ 0 h 25"/>
                              <a:gd name="T4" fmla="*/ 24 w 54"/>
                              <a:gd name="T5" fmla="*/ 5 h 25"/>
                              <a:gd name="T6" fmla="*/ 9 w 54"/>
                              <a:gd name="T7" fmla="*/ 13 h 25"/>
                              <a:gd name="T8" fmla="*/ 0 w 54"/>
                              <a:gd name="T9" fmla="*/ 23 h 25"/>
                              <a:gd name="T10" fmla="*/ 4 w 54"/>
                              <a:gd name="T11" fmla="*/ 25 h 25"/>
                              <a:gd name="T12" fmla="*/ 12 w 54"/>
                              <a:gd name="T13" fmla="*/ 25 h 25"/>
                              <a:gd name="T14" fmla="*/ 19 w 54"/>
                              <a:gd name="T15" fmla="*/ 23 h 25"/>
                              <a:gd name="T16" fmla="*/ 27 w 54"/>
                              <a:gd name="T17" fmla="*/ 20 h 25"/>
                              <a:gd name="T18" fmla="*/ 34 w 54"/>
                              <a:gd name="T19" fmla="*/ 18 h 25"/>
                              <a:gd name="T20" fmla="*/ 42 w 54"/>
                              <a:gd name="T21" fmla="*/ 13 h 25"/>
                              <a:gd name="T22" fmla="*/ 49 w 54"/>
                              <a:gd name="T23" fmla="*/ 8 h 25"/>
                              <a:gd name="T24" fmla="*/ 54 w 54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54" y="0"/>
                                </a:moveTo>
                                <a:lnTo>
                                  <a:pt x="37" y="0"/>
                                </a:lnTo>
                                <a:lnTo>
                                  <a:pt x="24" y="5"/>
                                </a:lnTo>
                                <a:lnTo>
                                  <a:pt x="9" y="13"/>
                                </a:lnTo>
                                <a:lnTo>
                                  <a:pt x="0" y="23"/>
                                </a:lnTo>
                                <a:lnTo>
                                  <a:pt x="4" y="25"/>
                                </a:lnTo>
                                <a:lnTo>
                                  <a:pt x="12" y="25"/>
                                </a:lnTo>
                                <a:lnTo>
                                  <a:pt x="19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8222"/>
                        <wps:cNvSpPr>
                          <a:spLocks/>
                        </wps:cNvSpPr>
                        <wps:spPr bwMode="auto">
                          <a:xfrm>
                            <a:off x="5959" y="683"/>
                            <a:ext cx="60" cy="38"/>
                          </a:xfrm>
                          <a:custGeom>
                            <a:avLst/>
                            <a:gdLst>
                              <a:gd name="T0" fmla="*/ 0 w 60"/>
                              <a:gd name="T1" fmla="*/ 38 h 38"/>
                              <a:gd name="T2" fmla="*/ 60 w 60"/>
                              <a:gd name="T3" fmla="*/ 0 h 38"/>
                              <a:gd name="T4" fmla="*/ 0 w 60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>
                                <a:moveTo>
                                  <a:pt x="0" y="38"/>
                                </a:moveTo>
                                <a:lnTo>
                                  <a:pt x="60" y="0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8223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8224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8225"/>
                        <wps:cNvSpPr>
                          <a:spLocks/>
                        </wps:cNvSpPr>
                        <wps:spPr bwMode="auto">
                          <a:xfrm>
                            <a:off x="6001" y="639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8226"/>
                        <wps:cNvSpPr>
                          <a:spLocks/>
                        </wps:cNvSpPr>
                        <wps:spPr bwMode="auto">
                          <a:xfrm>
                            <a:off x="6001" y="639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8227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8228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8229"/>
                        <wps:cNvSpPr>
                          <a:spLocks/>
                        </wps:cNvSpPr>
                        <wps:spPr bwMode="auto">
                          <a:xfrm>
                            <a:off x="6029" y="619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8230"/>
                        <wps:cNvSpPr>
                          <a:spLocks/>
                        </wps:cNvSpPr>
                        <wps:spPr bwMode="auto">
                          <a:xfrm>
                            <a:off x="6029" y="619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8231"/>
                        <wps:cNvSpPr>
                          <a:spLocks/>
                        </wps:cNvSpPr>
                        <wps:spPr bwMode="auto">
                          <a:xfrm>
                            <a:off x="5999" y="6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8232"/>
                        <wps:cNvSpPr>
                          <a:spLocks/>
                        </wps:cNvSpPr>
                        <wps:spPr bwMode="auto">
                          <a:xfrm>
                            <a:off x="5999" y="6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8233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8234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8235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8236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8237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8238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8239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8240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8241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8242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8243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8244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8245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55" y="35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8246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55" y="35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8247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8248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8249"/>
                        <wps:cNvSpPr>
                          <a:spLocks noEditPoints="1"/>
                        </wps:cNvSpPr>
                        <wps:spPr bwMode="auto">
                          <a:xfrm>
                            <a:off x="5882" y="581"/>
                            <a:ext cx="57" cy="105"/>
                          </a:xfrm>
                          <a:custGeom>
                            <a:avLst/>
                            <a:gdLst>
                              <a:gd name="T0" fmla="*/ 18 w 57"/>
                              <a:gd name="T1" fmla="*/ 55 h 105"/>
                              <a:gd name="T2" fmla="*/ 57 w 57"/>
                              <a:gd name="T3" fmla="*/ 0 h 105"/>
                              <a:gd name="T4" fmla="*/ 18 w 57"/>
                              <a:gd name="T5" fmla="*/ 55 h 105"/>
                              <a:gd name="T6" fmla="*/ 18 w 57"/>
                              <a:gd name="T7" fmla="*/ 55 h 105"/>
                              <a:gd name="T8" fmla="*/ 8 w 57"/>
                              <a:gd name="T9" fmla="*/ 65 h 105"/>
                              <a:gd name="T10" fmla="*/ 0 w 57"/>
                              <a:gd name="T11" fmla="*/ 78 h 105"/>
                              <a:gd name="T12" fmla="*/ 0 w 57"/>
                              <a:gd name="T13" fmla="*/ 85 h 105"/>
                              <a:gd name="T14" fmla="*/ 0 w 57"/>
                              <a:gd name="T15" fmla="*/ 90 h 105"/>
                              <a:gd name="T16" fmla="*/ 0 w 57"/>
                              <a:gd name="T17" fmla="*/ 97 h 105"/>
                              <a:gd name="T18" fmla="*/ 3 w 57"/>
                              <a:gd name="T19" fmla="*/ 105 h 105"/>
                              <a:gd name="T20" fmla="*/ 10 w 57"/>
                              <a:gd name="T21" fmla="*/ 100 h 105"/>
                              <a:gd name="T22" fmla="*/ 18 w 57"/>
                              <a:gd name="T23" fmla="*/ 95 h 105"/>
                              <a:gd name="T24" fmla="*/ 20 w 57"/>
                              <a:gd name="T25" fmla="*/ 90 h 105"/>
                              <a:gd name="T26" fmla="*/ 25 w 57"/>
                              <a:gd name="T27" fmla="*/ 83 h 105"/>
                              <a:gd name="T28" fmla="*/ 25 w 57"/>
                              <a:gd name="T29" fmla="*/ 75 h 105"/>
                              <a:gd name="T30" fmla="*/ 25 w 57"/>
                              <a:gd name="T31" fmla="*/ 68 h 105"/>
                              <a:gd name="T32" fmla="*/ 23 w 57"/>
                              <a:gd name="T33" fmla="*/ 60 h 105"/>
                              <a:gd name="T34" fmla="*/ 18 w 57"/>
                              <a:gd name="T35" fmla="*/ 5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18" y="55"/>
                                </a:moveTo>
                                <a:lnTo>
                                  <a:pt x="57" y="0"/>
                                </a:lnTo>
                                <a:lnTo>
                                  <a:pt x="18" y="55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8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3" y="105"/>
                                </a:lnTo>
                                <a:lnTo>
                                  <a:pt x="10" y="100"/>
                                </a:lnTo>
                                <a:lnTo>
                                  <a:pt x="18" y="95"/>
                                </a:lnTo>
                                <a:lnTo>
                                  <a:pt x="20" y="90"/>
                                </a:lnTo>
                                <a:lnTo>
                                  <a:pt x="25" y="83"/>
                                </a:lnTo>
                                <a:lnTo>
                                  <a:pt x="25" y="75"/>
                                </a:lnTo>
                                <a:lnTo>
                                  <a:pt x="25" y="68"/>
                                </a:lnTo>
                                <a:lnTo>
                                  <a:pt x="23" y="60"/>
                                </a:lnTo>
                                <a:lnTo>
                                  <a:pt x="1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8250"/>
                        <wps:cNvSpPr>
                          <a:spLocks/>
                        </wps:cNvSpPr>
                        <wps:spPr bwMode="auto">
                          <a:xfrm>
                            <a:off x="5900" y="581"/>
                            <a:ext cx="39" cy="55"/>
                          </a:xfrm>
                          <a:custGeom>
                            <a:avLst/>
                            <a:gdLst>
                              <a:gd name="T0" fmla="*/ 0 w 39"/>
                              <a:gd name="T1" fmla="*/ 55 h 55"/>
                              <a:gd name="T2" fmla="*/ 39 w 39"/>
                              <a:gd name="T3" fmla="*/ 0 h 55"/>
                              <a:gd name="T4" fmla="*/ 0 w 39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55"/>
                                </a:moveTo>
                                <a:lnTo>
                                  <a:pt x="39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8251"/>
                        <wps:cNvSpPr>
                          <a:spLocks/>
                        </wps:cNvSpPr>
                        <wps:spPr bwMode="auto">
                          <a:xfrm>
                            <a:off x="5882" y="636"/>
                            <a:ext cx="25" cy="50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0"/>
                              <a:gd name="T2" fmla="*/ 8 w 25"/>
                              <a:gd name="T3" fmla="*/ 10 h 50"/>
                              <a:gd name="T4" fmla="*/ 0 w 25"/>
                              <a:gd name="T5" fmla="*/ 23 h 50"/>
                              <a:gd name="T6" fmla="*/ 0 w 25"/>
                              <a:gd name="T7" fmla="*/ 30 h 50"/>
                              <a:gd name="T8" fmla="*/ 0 w 25"/>
                              <a:gd name="T9" fmla="*/ 35 h 50"/>
                              <a:gd name="T10" fmla="*/ 0 w 25"/>
                              <a:gd name="T11" fmla="*/ 42 h 50"/>
                              <a:gd name="T12" fmla="*/ 3 w 25"/>
                              <a:gd name="T13" fmla="*/ 50 h 50"/>
                              <a:gd name="T14" fmla="*/ 10 w 25"/>
                              <a:gd name="T15" fmla="*/ 45 h 50"/>
                              <a:gd name="T16" fmla="*/ 18 w 25"/>
                              <a:gd name="T17" fmla="*/ 40 h 50"/>
                              <a:gd name="T18" fmla="*/ 20 w 25"/>
                              <a:gd name="T19" fmla="*/ 35 h 50"/>
                              <a:gd name="T20" fmla="*/ 25 w 25"/>
                              <a:gd name="T21" fmla="*/ 28 h 50"/>
                              <a:gd name="T22" fmla="*/ 25 w 25"/>
                              <a:gd name="T23" fmla="*/ 20 h 50"/>
                              <a:gd name="T24" fmla="*/ 25 w 25"/>
                              <a:gd name="T25" fmla="*/ 13 h 50"/>
                              <a:gd name="T26" fmla="*/ 23 w 25"/>
                              <a:gd name="T27" fmla="*/ 5 h 50"/>
                              <a:gd name="T28" fmla="*/ 18 w 25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18" y="0"/>
                                </a:moveTo>
                                <a:lnTo>
                                  <a:pt x="8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3" y="50"/>
                                </a:lnTo>
                                <a:lnTo>
                                  <a:pt x="10" y="45"/>
                                </a:lnTo>
                                <a:lnTo>
                                  <a:pt x="18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25" y="20"/>
                                </a:lnTo>
                                <a:lnTo>
                                  <a:pt x="25" y="13"/>
                                </a:ln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8252"/>
                        <wps:cNvSpPr>
                          <a:spLocks noEditPoints="1"/>
                        </wps:cNvSpPr>
                        <wps:spPr bwMode="auto">
                          <a:xfrm>
                            <a:off x="5860" y="614"/>
                            <a:ext cx="37" cy="107"/>
                          </a:xfrm>
                          <a:custGeom>
                            <a:avLst/>
                            <a:gdLst>
                              <a:gd name="T0" fmla="*/ 17 w 37"/>
                              <a:gd name="T1" fmla="*/ 57 h 107"/>
                              <a:gd name="T2" fmla="*/ 37 w 37"/>
                              <a:gd name="T3" fmla="*/ 0 h 107"/>
                              <a:gd name="T4" fmla="*/ 17 w 37"/>
                              <a:gd name="T5" fmla="*/ 57 h 107"/>
                              <a:gd name="T6" fmla="*/ 17 w 37"/>
                              <a:gd name="T7" fmla="*/ 57 h 107"/>
                              <a:gd name="T8" fmla="*/ 5 w 37"/>
                              <a:gd name="T9" fmla="*/ 67 h 107"/>
                              <a:gd name="T10" fmla="*/ 0 w 37"/>
                              <a:gd name="T11" fmla="*/ 79 h 107"/>
                              <a:gd name="T12" fmla="*/ 0 w 37"/>
                              <a:gd name="T13" fmla="*/ 94 h 107"/>
                              <a:gd name="T14" fmla="*/ 2 w 37"/>
                              <a:gd name="T15" fmla="*/ 107 h 107"/>
                              <a:gd name="T16" fmla="*/ 10 w 37"/>
                              <a:gd name="T17" fmla="*/ 102 h 107"/>
                              <a:gd name="T18" fmla="*/ 15 w 37"/>
                              <a:gd name="T19" fmla="*/ 97 h 107"/>
                              <a:gd name="T20" fmla="*/ 17 w 37"/>
                              <a:gd name="T21" fmla="*/ 92 h 107"/>
                              <a:gd name="T22" fmla="*/ 22 w 37"/>
                              <a:gd name="T23" fmla="*/ 84 h 107"/>
                              <a:gd name="T24" fmla="*/ 22 w 37"/>
                              <a:gd name="T25" fmla="*/ 77 h 107"/>
                              <a:gd name="T26" fmla="*/ 22 w 37"/>
                              <a:gd name="T27" fmla="*/ 69 h 107"/>
                              <a:gd name="T28" fmla="*/ 20 w 37"/>
                              <a:gd name="T29" fmla="*/ 62 h 107"/>
                              <a:gd name="T30" fmla="*/ 17 w 37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17" y="57"/>
                                </a:moveTo>
                                <a:lnTo>
                                  <a:pt x="37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67"/>
                                </a:lnTo>
                                <a:lnTo>
                                  <a:pt x="0" y="79"/>
                                </a:lnTo>
                                <a:lnTo>
                                  <a:pt x="0" y="94"/>
                                </a:lnTo>
                                <a:lnTo>
                                  <a:pt x="2" y="107"/>
                                </a:lnTo>
                                <a:lnTo>
                                  <a:pt x="10" y="102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7"/>
                                </a:lnTo>
                                <a:lnTo>
                                  <a:pt x="22" y="69"/>
                                </a:lnTo>
                                <a:lnTo>
                                  <a:pt x="20" y="62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8253"/>
                        <wps:cNvSpPr>
                          <a:spLocks/>
                        </wps:cNvSpPr>
                        <wps:spPr bwMode="auto">
                          <a:xfrm>
                            <a:off x="5877" y="614"/>
                            <a:ext cx="20" cy="57"/>
                          </a:xfrm>
                          <a:custGeom>
                            <a:avLst/>
                            <a:gdLst>
                              <a:gd name="T0" fmla="*/ 0 w 20"/>
                              <a:gd name="T1" fmla="*/ 57 h 57"/>
                              <a:gd name="T2" fmla="*/ 20 w 20"/>
                              <a:gd name="T3" fmla="*/ 0 h 57"/>
                              <a:gd name="T4" fmla="*/ 0 w 2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0" y="57"/>
                                </a:moveTo>
                                <a:lnTo>
                                  <a:pt x="2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8254"/>
                        <wps:cNvSpPr>
                          <a:spLocks/>
                        </wps:cNvSpPr>
                        <wps:spPr bwMode="auto">
                          <a:xfrm>
                            <a:off x="5860" y="671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0 h 50"/>
                              <a:gd name="T4" fmla="*/ 0 w 22"/>
                              <a:gd name="T5" fmla="*/ 22 h 50"/>
                              <a:gd name="T6" fmla="*/ 0 w 22"/>
                              <a:gd name="T7" fmla="*/ 37 h 50"/>
                              <a:gd name="T8" fmla="*/ 2 w 22"/>
                              <a:gd name="T9" fmla="*/ 50 h 50"/>
                              <a:gd name="T10" fmla="*/ 10 w 22"/>
                              <a:gd name="T11" fmla="*/ 45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7 h 50"/>
                              <a:gd name="T18" fmla="*/ 22 w 22"/>
                              <a:gd name="T19" fmla="*/ 20 h 50"/>
                              <a:gd name="T20" fmla="*/ 22 w 22"/>
                              <a:gd name="T21" fmla="*/ 12 h 50"/>
                              <a:gd name="T22" fmla="*/ 20 w 22"/>
                              <a:gd name="T23" fmla="*/ 5 h 50"/>
                              <a:gd name="T24" fmla="*/ 17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17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7"/>
                                </a:lnTo>
                                <a:lnTo>
                                  <a:pt x="2" y="50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7"/>
                                </a:lnTo>
                                <a:lnTo>
                                  <a:pt x="22" y="20"/>
                                </a:lnTo>
                                <a:lnTo>
                                  <a:pt x="22" y="12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8255"/>
                        <wps:cNvSpPr>
                          <a:spLocks noEditPoints="1"/>
                        </wps:cNvSpPr>
                        <wps:spPr bwMode="auto">
                          <a:xfrm>
                            <a:off x="5835" y="641"/>
                            <a:ext cx="40" cy="107"/>
                          </a:xfrm>
                          <a:custGeom>
                            <a:avLst/>
                            <a:gdLst>
                              <a:gd name="T0" fmla="*/ 17 w 40"/>
                              <a:gd name="T1" fmla="*/ 57 h 107"/>
                              <a:gd name="T2" fmla="*/ 40 w 40"/>
                              <a:gd name="T3" fmla="*/ 0 h 107"/>
                              <a:gd name="T4" fmla="*/ 17 w 40"/>
                              <a:gd name="T5" fmla="*/ 57 h 107"/>
                              <a:gd name="T6" fmla="*/ 17 w 40"/>
                              <a:gd name="T7" fmla="*/ 57 h 107"/>
                              <a:gd name="T8" fmla="*/ 5 w 40"/>
                              <a:gd name="T9" fmla="*/ 70 h 107"/>
                              <a:gd name="T10" fmla="*/ 0 w 40"/>
                              <a:gd name="T11" fmla="*/ 82 h 107"/>
                              <a:gd name="T12" fmla="*/ 0 w 40"/>
                              <a:gd name="T13" fmla="*/ 95 h 107"/>
                              <a:gd name="T14" fmla="*/ 2 w 40"/>
                              <a:gd name="T15" fmla="*/ 107 h 107"/>
                              <a:gd name="T16" fmla="*/ 10 w 40"/>
                              <a:gd name="T17" fmla="*/ 105 h 107"/>
                              <a:gd name="T18" fmla="*/ 15 w 40"/>
                              <a:gd name="T19" fmla="*/ 97 h 107"/>
                              <a:gd name="T20" fmla="*/ 17 w 40"/>
                              <a:gd name="T21" fmla="*/ 92 h 107"/>
                              <a:gd name="T22" fmla="*/ 22 w 40"/>
                              <a:gd name="T23" fmla="*/ 85 h 107"/>
                              <a:gd name="T24" fmla="*/ 22 w 40"/>
                              <a:gd name="T25" fmla="*/ 77 h 107"/>
                              <a:gd name="T26" fmla="*/ 22 w 40"/>
                              <a:gd name="T27" fmla="*/ 70 h 107"/>
                              <a:gd name="T28" fmla="*/ 20 w 40"/>
                              <a:gd name="T29" fmla="*/ 65 h 107"/>
                              <a:gd name="T30" fmla="*/ 17 w 40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>
                                <a:moveTo>
                                  <a:pt x="17" y="57"/>
                                </a:moveTo>
                                <a:lnTo>
                                  <a:pt x="40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0" y="95"/>
                                </a:lnTo>
                                <a:lnTo>
                                  <a:pt x="2" y="107"/>
                                </a:lnTo>
                                <a:lnTo>
                                  <a:pt x="10" y="105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5"/>
                                </a:lnTo>
                                <a:lnTo>
                                  <a:pt x="22" y="77"/>
                                </a:lnTo>
                                <a:lnTo>
                                  <a:pt x="22" y="70"/>
                                </a:lnTo>
                                <a:lnTo>
                                  <a:pt x="20" y="65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8256"/>
                        <wps:cNvSpPr>
                          <a:spLocks/>
                        </wps:cNvSpPr>
                        <wps:spPr bwMode="auto">
                          <a:xfrm>
                            <a:off x="5852" y="641"/>
                            <a:ext cx="23" cy="57"/>
                          </a:xfrm>
                          <a:custGeom>
                            <a:avLst/>
                            <a:gdLst>
                              <a:gd name="T0" fmla="*/ 0 w 23"/>
                              <a:gd name="T1" fmla="*/ 57 h 57"/>
                              <a:gd name="T2" fmla="*/ 23 w 23"/>
                              <a:gd name="T3" fmla="*/ 0 h 57"/>
                              <a:gd name="T4" fmla="*/ 0 w 2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>
                                <a:moveTo>
                                  <a:pt x="0" y="57"/>
                                </a:moveTo>
                                <a:lnTo>
                                  <a:pt x="2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8257"/>
                        <wps:cNvSpPr>
                          <a:spLocks/>
                        </wps:cNvSpPr>
                        <wps:spPr bwMode="auto">
                          <a:xfrm>
                            <a:off x="5835" y="698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3 h 50"/>
                              <a:gd name="T4" fmla="*/ 0 w 22"/>
                              <a:gd name="T5" fmla="*/ 25 h 50"/>
                              <a:gd name="T6" fmla="*/ 0 w 22"/>
                              <a:gd name="T7" fmla="*/ 38 h 50"/>
                              <a:gd name="T8" fmla="*/ 2 w 22"/>
                              <a:gd name="T9" fmla="*/ 50 h 50"/>
                              <a:gd name="T10" fmla="*/ 10 w 22"/>
                              <a:gd name="T11" fmla="*/ 48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8 h 50"/>
                              <a:gd name="T18" fmla="*/ 22 w 22"/>
                              <a:gd name="T19" fmla="*/ 20 h 50"/>
                              <a:gd name="T20" fmla="*/ 22 w 22"/>
                              <a:gd name="T21" fmla="*/ 13 h 50"/>
                              <a:gd name="T22" fmla="*/ 20 w 22"/>
                              <a:gd name="T23" fmla="*/ 8 h 50"/>
                              <a:gd name="T24" fmla="*/ 17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17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10" y="48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8"/>
                                </a:lnTo>
                                <a:lnTo>
                                  <a:pt x="22" y="20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8258"/>
                        <wps:cNvSpPr>
                          <a:spLocks noEditPoints="1"/>
                        </wps:cNvSpPr>
                        <wps:spPr bwMode="auto">
                          <a:xfrm>
                            <a:off x="5909" y="554"/>
                            <a:ext cx="63" cy="102"/>
                          </a:xfrm>
                          <a:custGeom>
                            <a:avLst/>
                            <a:gdLst>
                              <a:gd name="T0" fmla="*/ 20 w 63"/>
                              <a:gd name="T1" fmla="*/ 52 h 102"/>
                              <a:gd name="T2" fmla="*/ 63 w 63"/>
                              <a:gd name="T3" fmla="*/ 0 h 102"/>
                              <a:gd name="T4" fmla="*/ 20 w 63"/>
                              <a:gd name="T5" fmla="*/ 52 h 102"/>
                              <a:gd name="T6" fmla="*/ 20 w 63"/>
                              <a:gd name="T7" fmla="*/ 52 h 102"/>
                              <a:gd name="T8" fmla="*/ 8 w 63"/>
                              <a:gd name="T9" fmla="*/ 65 h 102"/>
                              <a:gd name="T10" fmla="*/ 3 w 63"/>
                              <a:gd name="T11" fmla="*/ 77 h 102"/>
                              <a:gd name="T12" fmla="*/ 0 w 63"/>
                              <a:gd name="T13" fmla="*/ 85 h 102"/>
                              <a:gd name="T14" fmla="*/ 0 w 63"/>
                              <a:gd name="T15" fmla="*/ 90 h 102"/>
                              <a:gd name="T16" fmla="*/ 3 w 63"/>
                              <a:gd name="T17" fmla="*/ 97 h 102"/>
                              <a:gd name="T18" fmla="*/ 5 w 63"/>
                              <a:gd name="T19" fmla="*/ 102 h 102"/>
                              <a:gd name="T20" fmla="*/ 13 w 63"/>
                              <a:gd name="T21" fmla="*/ 100 h 102"/>
                              <a:gd name="T22" fmla="*/ 18 w 63"/>
                              <a:gd name="T23" fmla="*/ 95 h 102"/>
                              <a:gd name="T24" fmla="*/ 23 w 63"/>
                              <a:gd name="T25" fmla="*/ 87 h 102"/>
                              <a:gd name="T26" fmla="*/ 25 w 63"/>
                              <a:gd name="T27" fmla="*/ 82 h 102"/>
                              <a:gd name="T28" fmla="*/ 28 w 63"/>
                              <a:gd name="T29" fmla="*/ 75 h 102"/>
                              <a:gd name="T30" fmla="*/ 28 w 63"/>
                              <a:gd name="T31" fmla="*/ 67 h 102"/>
                              <a:gd name="T32" fmla="*/ 25 w 63"/>
                              <a:gd name="T33" fmla="*/ 60 h 102"/>
                              <a:gd name="T34" fmla="*/ 20 w 63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>
                                <a:moveTo>
                                  <a:pt x="20" y="52"/>
                                </a:moveTo>
                                <a:lnTo>
                                  <a:pt x="63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8" y="65"/>
                                </a:lnTo>
                                <a:lnTo>
                                  <a:pt x="3" y="77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3" y="97"/>
                                </a:lnTo>
                                <a:lnTo>
                                  <a:pt x="5" y="102"/>
                                </a:lnTo>
                                <a:lnTo>
                                  <a:pt x="13" y="100"/>
                                </a:lnTo>
                                <a:lnTo>
                                  <a:pt x="18" y="95"/>
                                </a:lnTo>
                                <a:lnTo>
                                  <a:pt x="23" y="87"/>
                                </a:lnTo>
                                <a:lnTo>
                                  <a:pt x="25" y="82"/>
                                </a:lnTo>
                                <a:lnTo>
                                  <a:pt x="28" y="75"/>
                                </a:lnTo>
                                <a:lnTo>
                                  <a:pt x="28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8259"/>
                        <wps:cNvSpPr>
                          <a:spLocks/>
                        </wps:cNvSpPr>
                        <wps:spPr bwMode="auto">
                          <a:xfrm>
                            <a:off x="5929" y="554"/>
                            <a:ext cx="43" cy="52"/>
                          </a:xfrm>
                          <a:custGeom>
                            <a:avLst/>
                            <a:gdLst>
                              <a:gd name="T0" fmla="*/ 0 w 43"/>
                              <a:gd name="T1" fmla="*/ 52 h 52"/>
                              <a:gd name="T2" fmla="*/ 43 w 43"/>
                              <a:gd name="T3" fmla="*/ 0 h 52"/>
                              <a:gd name="T4" fmla="*/ 0 w 43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0" y="52"/>
                                </a:moveTo>
                                <a:lnTo>
                                  <a:pt x="43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8260"/>
                        <wps:cNvSpPr>
                          <a:spLocks/>
                        </wps:cNvSpPr>
                        <wps:spPr bwMode="auto">
                          <a:xfrm>
                            <a:off x="5909" y="606"/>
                            <a:ext cx="28" cy="50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0"/>
                              <a:gd name="T2" fmla="*/ 8 w 28"/>
                              <a:gd name="T3" fmla="*/ 13 h 50"/>
                              <a:gd name="T4" fmla="*/ 3 w 28"/>
                              <a:gd name="T5" fmla="*/ 25 h 50"/>
                              <a:gd name="T6" fmla="*/ 0 w 28"/>
                              <a:gd name="T7" fmla="*/ 33 h 50"/>
                              <a:gd name="T8" fmla="*/ 0 w 28"/>
                              <a:gd name="T9" fmla="*/ 38 h 50"/>
                              <a:gd name="T10" fmla="*/ 3 w 28"/>
                              <a:gd name="T11" fmla="*/ 45 h 50"/>
                              <a:gd name="T12" fmla="*/ 5 w 28"/>
                              <a:gd name="T13" fmla="*/ 50 h 50"/>
                              <a:gd name="T14" fmla="*/ 13 w 28"/>
                              <a:gd name="T15" fmla="*/ 48 h 50"/>
                              <a:gd name="T16" fmla="*/ 18 w 28"/>
                              <a:gd name="T17" fmla="*/ 43 h 50"/>
                              <a:gd name="T18" fmla="*/ 23 w 28"/>
                              <a:gd name="T19" fmla="*/ 35 h 50"/>
                              <a:gd name="T20" fmla="*/ 25 w 28"/>
                              <a:gd name="T21" fmla="*/ 30 h 50"/>
                              <a:gd name="T22" fmla="*/ 28 w 28"/>
                              <a:gd name="T23" fmla="*/ 23 h 50"/>
                              <a:gd name="T24" fmla="*/ 28 w 28"/>
                              <a:gd name="T25" fmla="*/ 15 h 50"/>
                              <a:gd name="T26" fmla="*/ 25 w 28"/>
                              <a:gd name="T27" fmla="*/ 8 h 50"/>
                              <a:gd name="T28" fmla="*/ 20 w 28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5" y="50"/>
                                </a:lnTo>
                                <a:lnTo>
                                  <a:pt x="13" y="48"/>
                                </a:lnTo>
                                <a:lnTo>
                                  <a:pt x="18" y="43"/>
                                </a:lnTo>
                                <a:lnTo>
                                  <a:pt x="23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8261"/>
                        <wps:cNvSpPr>
                          <a:spLocks noEditPoints="1"/>
                        </wps:cNvSpPr>
                        <wps:spPr bwMode="auto">
                          <a:xfrm>
                            <a:off x="5937" y="521"/>
                            <a:ext cx="57" cy="110"/>
                          </a:xfrm>
                          <a:custGeom>
                            <a:avLst/>
                            <a:gdLst>
                              <a:gd name="T0" fmla="*/ 20 w 57"/>
                              <a:gd name="T1" fmla="*/ 60 h 110"/>
                              <a:gd name="T2" fmla="*/ 57 w 57"/>
                              <a:gd name="T3" fmla="*/ 0 h 110"/>
                              <a:gd name="T4" fmla="*/ 20 w 57"/>
                              <a:gd name="T5" fmla="*/ 60 h 110"/>
                              <a:gd name="T6" fmla="*/ 20 w 57"/>
                              <a:gd name="T7" fmla="*/ 60 h 110"/>
                              <a:gd name="T8" fmla="*/ 7 w 57"/>
                              <a:gd name="T9" fmla="*/ 73 h 110"/>
                              <a:gd name="T10" fmla="*/ 2 w 57"/>
                              <a:gd name="T11" fmla="*/ 83 h 110"/>
                              <a:gd name="T12" fmla="*/ 0 w 57"/>
                              <a:gd name="T13" fmla="*/ 90 h 110"/>
                              <a:gd name="T14" fmla="*/ 0 w 57"/>
                              <a:gd name="T15" fmla="*/ 98 h 110"/>
                              <a:gd name="T16" fmla="*/ 2 w 57"/>
                              <a:gd name="T17" fmla="*/ 103 h 110"/>
                              <a:gd name="T18" fmla="*/ 5 w 57"/>
                              <a:gd name="T19" fmla="*/ 110 h 110"/>
                              <a:gd name="T20" fmla="*/ 12 w 57"/>
                              <a:gd name="T21" fmla="*/ 105 h 110"/>
                              <a:gd name="T22" fmla="*/ 17 w 57"/>
                              <a:gd name="T23" fmla="*/ 100 h 110"/>
                              <a:gd name="T24" fmla="*/ 22 w 57"/>
                              <a:gd name="T25" fmla="*/ 95 h 110"/>
                              <a:gd name="T26" fmla="*/ 25 w 57"/>
                              <a:gd name="T27" fmla="*/ 88 h 110"/>
                              <a:gd name="T28" fmla="*/ 27 w 57"/>
                              <a:gd name="T29" fmla="*/ 80 h 110"/>
                              <a:gd name="T30" fmla="*/ 27 w 57"/>
                              <a:gd name="T31" fmla="*/ 73 h 110"/>
                              <a:gd name="T32" fmla="*/ 25 w 57"/>
                              <a:gd name="T33" fmla="*/ 65 h 110"/>
                              <a:gd name="T34" fmla="*/ 20 w 57"/>
                              <a:gd name="T35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20" y="60"/>
                                </a:moveTo>
                                <a:lnTo>
                                  <a:pt x="57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7" y="73"/>
                                </a:lnTo>
                                <a:lnTo>
                                  <a:pt x="2" y="83"/>
                                </a:lnTo>
                                <a:lnTo>
                                  <a:pt x="0" y="90"/>
                                </a:lnTo>
                                <a:lnTo>
                                  <a:pt x="0" y="9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2" y="105"/>
                                </a:lnTo>
                                <a:lnTo>
                                  <a:pt x="17" y="100"/>
                                </a:lnTo>
                                <a:lnTo>
                                  <a:pt x="22" y="95"/>
                                </a:lnTo>
                                <a:lnTo>
                                  <a:pt x="25" y="88"/>
                                </a:lnTo>
                                <a:lnTo>
                                  <a:pt x="27" y="80"/>
                                </a:lnTo>
                                <a:lnTo>
                                  <a:pt x="27" y="73"/>
                                </a:lnTo>
                                <a:lnTo>
                                  <a:pt x="2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8262"/>
                        <wps:cNvSpPr>
                          <a:spLocks/>
                        </wps:cNvSpPr>
                        <wps:spPr bwMode="auto">
                          <a:xfrm>
                            <a:off x="5957" y="521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8263"/>
                        <wps:cNvSpPr>
                          <a:spLocks/>
                        </wps:cNvSpPr>
                        <wps:spPr bwMode="auto">
                          <a:xfrm>
                            <a:off x="5937" y="581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3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3 h 50"/>
                              <a:gd name="T12" fmla="*/ 5 w 27"/>
                              <a:gd name="T13" fmla="*/ 50 h 50"/>
                              <a:gd name="T14" fmla="*/ 12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5 w 27"/>
                              <a:gd name="T21" fmla="*/ 28 h 50"/>
                              <a:gd name="T22" fmla="*/ 27 w 27"/>
                              <a:gd name="T23" fmla="*/ 20 h 50"/>
                              <a:gd name="T24" fmla="*/ 27 w 27"/>
                              <a:gd name="T25" fmla="*/ 13 h 50"/>
                              <a:gd name="T26" fmla="*/ 25 w 27"/>
                              <a:gd name="T27" fmla="*/ 5 h 50"/>
                              <a:gd name="T28" fmla="*/ 20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3"/>
                                </a:lnTo>
                                <a:lnTo>
                                  <a:pt x="5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8"/>
                                </a:lnTo>
                                <a:lnTo>
                                  <a:pt x="27" y="20"/>
                                </a:lnTo>
                                <a:lnTo>
                                  <a:pt x="27" y="13"/>
                                </a:ln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8264"/>
                        <wps:cNvSpPr>
                          <a:spLocks noEditPoints="1"/>
                        </wps:cNvSpPr>
                        <wps:spPr bwMode="auto">
                          <a:xfrm>
                            <a:off x="5962" y="504"/>
                            <a:ext cx="54" cy="102"/>
                          </a:xfrm>
                          <a:custGeom>
                            <a:avLst/>
                            <a:gdLst>
                              <a:gd name="T0" fmla="*/ 20 w 54"/>
                              <a:gd name="T1" fmla="*/ 52 h 102"/>
                              <a:gd name="T2" fmla="*/ 54 w 54"/>
                              <a:gd name="T3" fmla="*/ 0 h 102"/>
                              <a:gd name="T4" fmla="*/ 20 w 54"/>
                              <a:gd name="T5" fmla="*/ 52 h 102"/>
                              <a:gd name="T6" fmla="*/ 20 w 54"/>
                              <a:gd name="T7" fmla="*/ 52 h 102"/>
                              <a:gd name="T8" fmla="*/ 7 w 54"/>
                              <a:gd name="T9" fmla="*/ 65 h 102"/>
                              <a:gd name="T10" fmla="*/ 2 w 54"/>
                              <a:gd name="T11" fmla="*/ 77 h 102"/>
                              <a:gd name="T12" fmla="*/ 0 w 54"/>
                              <a:gd name="T13" fmla="*/ 82 h 102"/>
                              <a:gd name="T14" fmla="*/ 0 w 54"/>
                              <a:gd name="T15" fmla="*/ 90 h 102"/>
                              <a:gd name="T16" fmla="*/ 2 w 54"/>
                              <a:gd name="T17" fmla="*/ 97 h 102"/>
                              <a:gd name="T18" fmla="*/ 5 w 54"/>
                              <a:gd name="T19" fmla="*/ 102 h 102"/>
                              <a:gd name="T20" fmla="*/ 10 w 54"/>
                              <a:gd name="T21" fmla="*/ 100 h 102"/>
                              <a:gd name="T22" fmla="*/ 17 w 54"/>
                              <a:gd name="T23" fmla="*/ 95 h 102"/>
                              <a:gd name="T24" fmla="*/ 22 w 54"/>
                              <a:gd name="T25" fmla="*/ 87 h 102"/>
                              <a:gd name="T26" fmla="*/ 25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5 w 54"/>
                              <a:gd name="T33" fmla="*/ 60 h 102"/>
                              <a:gd name="T34" fmla="*/ 20 w 54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>
                                <a:moveTo>
                                  <a:pt x="20" y="52"/>
                                </a:moveTo>
                                <a:lnTo>
                                  <a:pt x="54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7" y="65"/>
                                </a:lnTo>
                                <a:lnTo>
                                  <a:pt x="2" y="77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2" y="97"/>
                                </a:lnTo>
                                <a:lnTo>
                                  <a:pt x="5" y="102"/>
                                </a:lnTo>
                                <a:lnTo>
                                  <a:pt x="10" y="100"/>
                                </a:lnTo>
                                <a:lnTo>
                                  <a:pt x="17" y="95"/>
                                </a:lnTo>
                                <a:lnTo>
                                  <a:pt x="22" y="87"/>
                                </a:lnTo>
                                <a:lnTo>
                                  <a:pt x="25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8265"/>
                        <wps:cNvSpPr>
                          <a:spLocks/>
                        </wps:cNvSpPr>
                        <wps:spPr bwMode="auto">
                          <a:xfrm>
                            <a:off x="5982" y="504"/>
                            <a:ext cx="34" cy="52"/>
                          </a:xfrm>
                          <a:custGeom>
                            <a:avLst/>
                            <a:gdLst>
                              <a:gd name="T0" fmla="*/ 0 w 34"/>
                              <a:gd name="T1" fmla="*/ 52 h 52"/>
                              <a:gd name="T2" fmla="*/ 34 w 34"/>
                              <a:gd name="T3" fmla="*/ 0 h 52"/>
                              <a:gd name="T4" fmla="*/ 0 w 34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0" y="52"/>
                                </a:moveTo>
                                <a:lnTo>
                                  <a:pt x="34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8266"/>
                        <wps:cNvSpPr>
                          <a:spLocks/>
                        </wps:cNvSpPr>
                        <wps:spPr bwMode="auto">
                          <a:xfrm>
                            <a:off x="5962" y="556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5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5 h 50"/>
                              <a:gd name="T12" fmla="*/ 5 w 27"/>
                              <a:gd name="T13" fmla="*/ 50 h 50"/>
                              <a:gd name="T14" fmla="*/ 10 w 27"/>
                              <a:gd name="T15" fmla="*/ 48 h 50"/>
                              <a:gd name="T16" fmla="*/ 17 w 27"/>
                              <a:gd name="T17" fmla="*/ 43 h 50"/>
                              <a:gd name="T18" fmla="*/ 22 w 27"/>
                              <a:gd name="T19" fmla="*/ 35 h 50"/>
                              <a:gd name="T20" fmla="*/ 25 w 27"/>
                              <a:gd name="T21" fmla="*/ 30 h 50"/>
                              <a:gd name="T22" fmla="*/ 27 w 27"/>
                              <a:gd name="T23" fmla="*/ 23 h 50"/>
                              <a:gd name="T24" fmla="*/ 27 w 27"/>
                              <a:gd name="T25" fmla="*/ 15 h 50"/>
                              <a:gd name="T26" fmla="*/ 25 w 27"/>
                              <a:gd name="T27" fmla="*/ 8 h 50"/>
                              <a:gd name="T28" fmla="*/ 20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5"/>
                                </a:lnTo>
                                <a:lnTo>
                                  <a:pt x="5" y="50"/>
                                </a:lnTo>
                                <a:lnTo>
                                  <a:pt x="10" y="48"/>
                                </a:lnTo>
                                <a:lnTo>
                                  <a:pt x="17" y="43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8267"/>
                        <wps:cNvSpPr>
                          <a:spLocks noEditPoints="1"/>
                        </wps:cNvSpPr>
                        <wps:spPr bwMode="auto">
                          <a:xfrm>
                            <a:off x="5992" y="476"/>
                            <a:ext cx="64" cy="103"/>
                          </a:xfrm>
                          <a:custGeom>
                            <a:avLst/>
                            <a:gdLst>
                              <a:gd name="T0" fmla="*/ 19 w 64"/>
                              <a:gd name="T1" fmla="*/ 53 h 103"/>
                              <a:gd name="T2" fmla="*/ 64 w 64"/>
                              <a:gd name="T3" fmla="*/ 0 h 103"/>
                              <a:gd name="T4" fmla="*/ 19 w 64"/>
                              <a:gd name="T5" fmla="*/ 53 h 103"/>
                              <a:gd name="T6" fmla="*/ 19 w 64"/>
                              <a:gd name="T7" fmla="*/ 53 h 103"/>
                              <a:gd name="T8" fmla="*/ 7 w 64"/>
                              <a:gd name="T9" fmla="*/ 63 h 103"/>
                              <a:gd name="T10" fmla="*/ 2 w 64"/>
                              <a:gd name="T11" fmla="*/ 75 h 103"/>
                              <a:gd name="T12" fmla="*/ 0 w 64"/>
                              <a:gd name="T13" fmla="*/ 83 h 103"/>
                              <a:gd name="T14" fmla="*/ 0 w 64"/>
                              <a:gd name="T15" fmla="*/ 88 h 103"/>
                              <a:gd name="T16" fmla="*/ 2 w 64"/>
                              <a:gd name="T17" fmla="*/ 95 h 103"/>
                              <a:gd name="T18" fmla="*/ 4 w 64"/>
                              <a:gd name="T19" fmla="*/ 103 h 103"/>
                              <a:gd name="T20" fmla="*/ 9 w 64"/>
                              <a:gd name="T21" fmla="*/ 98 h 103"/>
                              <a:gd name="T22" fmla="*/ 17 w 64"/>
                              <a:gd name="T23" fmla="*/ 93 h 103"/>
                              <a:gd name="T24" fmla="*/ 22 w 64"/>
                              <a:gd name="T25" fmla="*/ 88 h 103"/>
                              <a:gd name="T26" fmla="*/ 24 w 64"/>
                              <a:gd name="T27" fmla="*/ 80 h 103"/>
                              <a:gd name="T28" fmla="*/ 27 w 64"/>
                              <a:gd name="T29" fmla="*/ 73 h 103"/>
                              <a:gd name="T30" fmla="*/ 27 w 64"/>
                              <a:gd name="T31" fmla="*/ 65 h 103"/>
                              <a:gd name="T32" fmla="*/ 24 w 64"/>
                              <a:gd name="T33" fmla="*/ 60 h 103"/>
                              <a:gd name="T34" fmla="*/ 19 w 64"/>
                              <a:gd name="T35" fmla="*/ 5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>
                                <a:moveTo>
                                  <a:pt x="19" y="53"/>
                                </a:moveTo>
                                <a:lnTo>
                                  <a:pt x="64" y="0"/>
                                </a:lnTo>
                                <a:lnTo>
                                  <a:pt x="19" y="53"/>
                                </a:lnTo>
                                <a:close/>
                                <a:moveTo>
                                  <a:pt x="19" y="53"/>
                                </a:moveTo>
                                <a:lnTo>
                                  <a:pt x="7" y="63"/>
                                </a:lnTo>
                                <a:lnTo>
                                  <a:pt x="2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2" y="95"/>
                                </a:lnTo>
                                <a:lnTo>
                                  <a:pt x="4" y="103"/>
                                </a:lnTo>
                                <a:lnTo>
                                  <a:pt x="9" y="98"/>
                                </a:lnTo>
                                <a:lnTo>
                                  <a:pt x="17" y="93"/>
                                </a:lnTo>
                                <a:lnTo>
                                  <a:pt x="22" y="88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4" y="60"/>
                                </a:lnTo>
                                <a:lnTo>
                                  <a:pt x="1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8268"/>
                        <wps:cNvSpPr>
                          <a:spLocks/>
                        </wps:cNvSpPr>
                        <wps:spPr bwMode="auto">
                          <a:xfrm>
                            <a:off x="6011" y="476"/>
                            <a:ext cx="45" cy="53"/>
                          </a:xfrm>
                          <a:custGeom>
                            <a:avLst/>
                            <a:gdLst>
                              <a:gd name="T0" fmla="*/ 0 w 45"/>
                              <a:gd name="T1" fmla="*/ 53 h 53"/>
                              <a:gd name="T2" fmla="*/ 45 w 45"/>
                              <a:gd name="T3" fmla="*/ 0 h 53"/>
                              <a:gd name="T4" fmla="*/ 0 w 45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>
                                <a:moveTo>
                                  <a:pt x="0" y="53"/>
                                </a:moveTo>
                                <a:lnTo>
                                  <a:pt x="45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8269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27" cy="50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0"/>
                              <a:gd name="T2" fmla="*/ 7 w 27"/>
                              <a:gd name="T3" fmla="*/ 10 h 50"/>
                              <a:gd name="T4" fmla="*/ 2 w 27"/>
                              <a:gd name="T5" fmla="*/ 22 h 50"/>
                              <a:gd name="T6" fmla="*/ 0 w 27"/>
                              <a:gd name="T7" fmla="*/ 30 h 50"/>
                              <a:gd name="T8" fmla="*/ 0 w 27"/>
                              <a:gd name="T9" fmla="*/ 35 h 50"/>
                              <a:gd name="T10" fmla="*/ 2 w 27"/>
                              <a:gd name="T11" fmla="*/ 42 h 50"/>
                              <a:gd name="T12" fmla="*/ 4 w 27"/>
                              <a:gd name="T13" fmla="*/ 50 h 50"/>
                              <a:gd name="T14" fmla="*/ 9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4 w 27"/>
                              <a:gd name="T21" fmla="*/ 27 h 50"/>
                              <a:gd name="T22" fmla="*/ 27 w 27"/>
                              <a:gd name="T23" fmla="*/ 20 h 50"/>
                              <a:gd name="T24" fmla="*/ 27 w 27"/>
                              <a:gd name="T25" fmla="*/ 12 h 50"/>
                              <a:gd name="T26" fmla="*/ 24 w 27"/>
                              <a:gd name="T27" fmla="*/ 7 h 50"/>
                              <a:gd name="T28" fmla="*/ 19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19" y="0"/>
                                </a:moveTo>
                                <a:lnTo>
                                  <a:pt x="7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4" y="50"/>
                                </a:lnTo>
                                <a:lnTo>
                                  <a:pt x="9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4" y="27"/>
                                </a:lnTo>
                                <a:lnTo>
                                  <a:pt x="27" y="20"/>
                                </a:lnTo>
                                <a:lnTo>
                                  <a:pt x="27" y="12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8270"/>
                        <wps:cNvSpPr>
                          <a:spLocks noEditPoints="1"/>
                        </wps:cNvSpPr>
                        <wps:spPr bwMode="auto">
                          <a:xfrm>
                            <a:off x="6019" y="459"/>
                            <a:ext cx="82" cy="97"/>
                          </a:xfrm>
                          <a:custGeom>
                            <a:avLst/>
                            <a:gdLst>
                              <a:gd name="T0" fmla="*/ 27 w 82"/>
                              <a:gd name="T1" fmla="*/ 50 h 97"/>
                              <a:gd name="T2" fmla="*/ 82 w 82"/>
                              <a:gd name="T3" fmla="*/ 0 h 97"/>
                              <a:gd name="T4" fmla="*/ 27 w 82"/>
                              <a:gd name="T5" fmla="*/ 50 h 97"/>
                              <a:gd name="T6" fmla="*/ 27 w 82"/>
                              <a:gd name="T7" fmla="*/ 50 h 97"/>
                              <a:gd name="T8" fmla="*/ 12 w 82"/>
                              <a:gd name="T9" fmla="*/ 60 h 97"/>
                              <a:gd name="T10" fmla="*/ 5 w 82"/>
                              <a:gd name="T11" fmla="*/ 72 h 97"/>
                              <a:gd name="T12" fmla="*/ 0 w 82"/>
                              <a:gd name="T13" fmla="*/ 80 h 97"/>
                              <a:gd name="T14" fmla="*/ 0 w 82"/>
                              <a:gd name="T15" fmla="*/ 85 h 97"/>
                              <a:gd name="T16" fmla="*/ 0 w 82"/>
                              <a:gd name="T17" fmla="*/ 92 h 97"/>
                              <a:gd name="T18" fmla="*/ 0 w 82"/>
                              <a:gd name="T19" fmla="*/ 97 h 97"/>
                              <a:gd name="T20" fmla="*/ 10 w 82"/>
                              <a:gd name="T21" fmla="*/ 95 h 97"/>
                              <a:gd name="T22" fmla="*/ 15 w 82"/>
                              <a:gd name="T23" fmla="*/ 90 h 97"/>
                              <a:gd name="T24" fmla="*/ 22 w 82"/>
                              <a:gd name="T25" fmla="*/ 85 h 97"/>
                              <a:gd name="T26" fmla="*/ 27 w 82"/>
                              <a:gd name="T27" fmla="*/ 77 h 97"/>
                              <a:gd name="T28" fmla="*/ 30 w 82"/>
                              <a:gd name="T29" fmla="*/ 70 h 97"/>
                              <a:gd name="T30" fmla="*/ 30 w 82"/>
                              <a:gd name="T31" fmla="*/ 62 h 97"/>
                              <a:gd name="T32" fmla="*/ 30 w 82"/>
                              <a:gd name="T33" fmla="*/ 55 h 97"/>
                              <a:gd name="T34" fmla="*/ 27 w 82"/>
                              <a:gd name="T35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27" y="50"/>
                                </a:moveTo>
                                <a:lnTo>
                                  <a:pt x="82" y="0"/>
                                </a:lnTo>
                                <a:lnTo>
                                  <a:pt x="27" y="50"/>
                                </a:lnTo>
                                <a:close/>
                                <a:moveTo>
                                  <a:pt x="27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2"/>
                                </a:lnTo>
                                <a:lnTo>
                                  <a:pt x="0" y="80"/>
                                </a:lnTo>
                                <a:lnTo>
                                  <a:pt x="0" y="85"/>
                                </a:lnTo>
                                <a:lnTo>
                                  <a:pt x="0" y="92"/>
                                </a:lnTo>
                                <a:lnTo>
                                  <a:pt x="0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2" y="85"/>
                                </a:lnTo>
                                <a:lnTo>
                                  <a:pt x="27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30" y="55"/>
                                </a:lnTo>
                                <a:lnTo>
                                  <a:pt x="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8271"/>
                        <wps:cNvSpPr>
                          <a:spLocks/>
                        </wps:cNvSpPr>
                        <wps:spPr bwMode="auto">
                          <a:xfrm>
                            <a:off x="6046" y="459"/>
                            <a:ext cx="55" cy="50"/>
                          </a:xfrm>
                          <a:custGeom>
                            <a:avLst/>
                            <a:gdLst>
                              <a:gd name="T0" fmla="*/ 0 w 55"/>
                              <a:gd name="T1" fmla="*/ 50 h 50"/>
                              <a:gd name="T2" fmla="*/ 55 w 55"/>
                              <a:gd name="T3" fmla="*/ 0 h 50"/>
                              <a:gd name="T4" fmla="*/ 0 w 5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0" y="50"/>
                                </a:moveTo>
                                <a:lnTo>
                                  <a:pt x="5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8272"/>
                        <wps:cNvSpPr>
                          <a:spLocks/>
                        </wps:cNvSpPr>
                        <wps:spPr bwMode="auto">
                          <a:xfrm>
                            <a:off x="6019" y="509"/>
                            <a:ext cx="30" cy="47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47"/>
                              <a:gd name="T2" fmla="*/ 12 w 30"/>
                              <a:gd name="T3" fmla="*/ 10 h 47"/>
                              <a:gd name="T4" fmla="*/ 5 w 30"/>
                              <a:gd name="T5" fmla="*/ 22 h 47"/>
                              <a:gd name="T6" fmla="*/ 0 w 30"/>
                              <a:gd name="T7" fmla="*/ 30 h 47"/>
                              <a:gd name="T8" fmla="*/ 0 w 30"/>
                              <a:gd name="T9" fmla="*/ 35 h 47"/>
                              <a:gd name="T10" fmla="*/ 0 w 30"/>
                              <a:gd name="T11" fmla="*/ 42 h 47"/>
                              <a:gd name="T12" fmla="*/ 0 w 30"/>
                              <a:gd name="T13" fmla="*/ 47 h 47"/>
                              <a:gd name="T14" fmla="*/ 10 w 30"/>
                              <a:gd name="T15" fmla="*/ 45 h 47"/>
                              <a:gd name="T16" fmla="*/ 15 w 30"/>
                              <a:gd name="T17" fmla="*/ 40 h 47"/>
                              <a:gd name="T18" fmla="*/ 22 w 30"/>
                              <a:gd name="T19" fmla="*/ 35 h 47"/>
                              <a:gd name="T20" fmla="*/ 27 w 30"/>
                              <a:gd name="T21" fmla="*/ 27 h 47"/>
                              <a:gd name="T22" fmla="*/ 30 w 30"/>
                              <a:gd name="T23" fmla="*/ 20 h 47"/>
                              <a:gd name="T24" fmla="*/ 30 w 30"/>
                              <a:gd name="T25" fmla="*/ 12 h 47"/>
                              <a:gd name="T26" fmla="*/ 30 w 30"/>
                              <a:gd name="T27" fmla="*/ 5 h 47"/>
                              <a:gd name="T28" fmla="*/ 27 w 30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27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7" y="27"/>
                                </a:lnTo>
                                <a:lnTo>
                                  <a:pt x="30" y="20"/>
                                </a:lnTo>
                                <a:lnTo>
                                  <a:pt x="30" y="12"/>
                                </a:lnTo>
                                <a:lnTo>
                                  <a:pt x="30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8273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8274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8275"/>
                        <wps:cNvSpPr>
                          <a:spLocks noEditPoints="1"/>
                        </wps:cNvSpPr>
                        <wps:spPr bwMode="auto">
                          <a:xfrm>
                            <a:off x="5885" y="636"/>
                            <a:ext cx="114" cy="55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55"/>
                              <a:gd name="T2" fmla="*/ 39 w 114"/>
                              <a:gd name="T3" fmla="*/ 32 h 55"/>
                              <a:gd name="T4" fmla="*/ 24 w 114"/>
                              <a:gd name="T5" fmla="*/ 37 h 55"/>
                              <a:gd name="T6" fmla="*/ 10 w 114"/>
                              <a:gd name="T7" fmla="*/ 42 h 55"/>
                              <a:gd name="T8" fmla="*/ 0 w 114"/>
                              <a:gd name="T9" fmla="*/ 52 h 55"/>
                              <a:gd name="T10" fmla="*/ 12 w 114"/>
                              <a:gd name="T11" fmla="*/ 55 h 55"/>
                              <a:gd name="T12" fmla="*/ 27 w 114"/>
                              <a:gd name="T13" fmla="*/ 52 h 55"/>
                              <a:gd name="T14" fmla="*/ 34 w 114"/>
                              <a:gd name="T15" fmla="*/ 50 h 55"/>
                              <a:gd name="T16" fmla="*/ 42 w 114"/>
                              <a:gd name="T17" fmla="*/ 45 h 55"/>
                              <a:gd name="T18" fmla="*/ 49 w 114"/>
                              <a:gd name="T19" fmla="*/ 40 h 55"/>
                              <a:gd name="T20" fmla="*/ 54 w 114"/>
                              <a:gd name="T21" fmla="*/ 35 h 55"/>
                              <a:gd name="T22" fmla="*/ 54 w 114"/>
                              <a:gd name="T23" fmla="*/ 35 h 55"/>
                              <a:gd name="T24" fmla="*/ 114 w 114"/>
                              <a:gd name="T25" fmla="*/ 0 h 55"/>
                              <a:gd name="T26" fmla="*/ 54 w 114"/>
                              <a:gd name="T27" fmla="*/ 3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>
                                <a:moveTo>
                                  <a:pt x="54" y="35"/>
                                </a:moveTo>
                                <a:lnTo>
                                  <a:pt x="39" y="32"/>
                                </a:lnTo>
                                <a:lnTo>
                                  <a:pt x="24" y="37"/>
                                </a:lnTo>
                                <a:lnTo>
                                  <a:pt x="10" y="42"/>
                                </a:lnTo>
                                <a:lnTo>
                                  <a:pt x="0" y="52"/>
                                </a:lnTo>
                                <a:lnTo>
                                  <a:pt x="12" y="55"/>
                                </a:lnTo>
                                <a:lnTo>
                                  <a:pt x="27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5"/>
                                </a:lnTo>
                                <a:lnTo>
                                  <a:pt x="49" y="4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114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8276"/>
                        <wps:cNvSpPr>
                          <a:spLocks/>
                        </wps:cNvSpPr>
                        <wps:spPr bwMode="auto">
                          <a:xfrm>
                            <a:off x="5885" y="668"/>
                            <a:ext cx="54" cy="2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23"/>
                              <a:gd name="T2" fmla="*/ 39 w 54"/>
                              <a:gd name="T3" fmla="*/ 0 h 23"/>
                              <a:gd name="T4" fmla="*/ 24 w 54"/>
                              <a:gd name="T5" fmla="*/ 5 h 23"/>
                              <a:gd name="T6" fmla="*/ 10 w 54"/>
                              <a:gd name="T7" fmla="*/ 10 h 23"/>
                              <a:gd name="T8" fmla="*/ 0 w 54"/>
                              <a:gd name="T9" fmla="*/ 20 h 23"/>
                              <a:gd name="T10" fmla="*/ 12 w 54"/>
                              <a:gd name="T11" fmla="*/ 23 h 23"/>
                              <a:gd name="T12" fmla="*/ 27 w 54"/>
                              <a:gd name="T13" fmla="*/ 20 h 23"/>
                              <a:gd name="T14" fmla="*/ 34 w 54"/>
                              <a:gd name="T15" fmla="*/ 18 h 23"/>
                              <a:gd name="T16" fmla="*/ 42 w 54"/>
                              <a:gd name="T17" fmla="*/ 13 h 23"/>
                              <a:gd name="T18" fmla="*/ 49 w 54"/>
                              <a:gd name="T19" fmla="*/ 8 h 23"/>
                              <a:gd name="T20" fmla="*/ 54 w 54"/>
                              <a:gd name="T2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54" y="3"/>
                                </a:moveTo>
                                <a:lnTo>
                                  <a:pt x="39" y="0"/>
                                </a:lnTo>
                                <a:lnTo>
                                  <a:pt x="24" y="5"/>
                                </a:lnTo>
                                <a:lnTo>
                                  <a:pt x="10" y="10"/>
                                </a:lnTo>
                                <a:lnTo>
                                  <a:pt x="0" y="20"/>
                                </a:lnTo>
                                <a:lnTo>
                                  <a:pt x="12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8277"/>
                        <wps:cNvSpPr>
                          <a:spLocks/>
                        </wps:cNvSpPr>
                        <wps:spPr bwMode="auto">
                          <a:xfrm>
                            <a:off x="5939" y="636"/>
                            <a:ext cx="60" cy="35"/>
                          </a:xfrm>
                          <a:custGeom>
                            <a:avLst/>
                            <a:gdLst>
                              <a:gd name="T0" fmla="*/ 0 w 60"/>
                              <a:gd name="T1" fmla="*/ 35 h 35"/>
                              <a:gd name="T2" fmla="*/ 60 w 60"/>
                              <a:gd name="T3" fmla="*/ 0 h 35"/>
                              <a:gd name="T4" fmla="*/ 0 w 60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>
                                <a:moveTo>
                                  <a:pt x="0" y="35"/>
                                </a:moveTo>
                                <a:lnTo>
                                  <a:pt x="60" y="0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8278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8279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8280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8281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8282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8283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8284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8285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8286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8287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8288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8289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8290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8291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8292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8293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8294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8295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8296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8297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8298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54" y="37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208" name="Group 8299"/>
                      <wpg:cNvGrpSpPr>
                        <a:grpSpLocks/>
                      </wpg:cNvGrpSpPr>
                      <wpg:grpSpPr bwMode="auto">
                        <a:xfrm>
                          <a:off x="7620" y="7620"/>
                          <a:ext cx="404495" cy="624840"/>
                          <a:chOff x="5673" y="426"/>
                          <a:chExt cx="637" cy="984"/>
                        </a:xfrm>
                      </wpg:grpSpPr>
                      <wps:wsp>
                        <wps:cNvPr id="1209" name="Freeform 8300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54" y="37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8301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8302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8303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8304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8305"/>
                        <wps:cNvSpPr>
                          <a:spLocks noEditPoints="1"/>
                        </wps:cNvSpPr>
                        <wps:spPr bwMode="auto">
                          <a:xfrm>
                            <a:off x="5999" y="50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3 h 88"/>
                              <a:gd name="T10" fmla="*/ 2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3 h 88"/>
                              <a:gd name="T18" fmla="*/ 0 w 72"/>
                              <a:gd name="T19" fmla="*/ 88 h 88"/>
                              <a:gd name="T20" fmla="*/ 7 w 72"/>
                              <a:gd name="T21" fmla="*/ 88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7 w 72"/>
                              <a:gd name="T29" fmla="*/ 65 h 88"/>
                              <a:gd name="T30" fmla="*/ 27 w 72"/>
                              <a:gd name="T31" fmla="*/ 58 h 88"/>
                              <a:gd name="T32" fmla="*/ 27 w 72"/>
                              <a:gd name="T33" fmla="*/ 50 h 88"/>
                              <a:gd name="T34" fmla="*/ 25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3"/>
                                </a:lnTo>
                                <a:lnTo>
                                  <a:pt x="2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7" y="88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7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8306"/>
                        <wps:cNvSpPr>
                          <a:spLocks/>
                        </wps:cNvSpPr>
                        <wps:spPr bwMode="auto">
                          <a:xfrm>
                            <a:off x="6024" y="50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8307"/>
                        <wps:cNvSpPr>
                          <a:spLocks/>
                        </wps:cNvSpPr>
                        <wps:spPr bwMode="auto">
                          <a:xfrm>
                            <a:off x="5999" y="54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0 w 27"/>
                              <a:gd name="T3" fmla="*/ 10 h 45"/>
                              <a:gd name="T4" fmla="*/ 2 w 27"/>
                              <a:gd name="T5" fmla="*/ 20 h 45"/>
                              <a:gd name="T6" fmla="*/ 0 w 27"/>
                              <a:gd name="T7" fmla="*/ 25 h 45"/>
                              <a:gd name="T8" fmla="*/ 0 w 27"/>
                              <a:gd name="T9" fmla="*/ 32 h 45"/>
                              <a:gd name="T10" fmla="*/ 0 w 27"/>
                              <a:gd name="T11" fmla="*/ 40 h 45"/>
                              <a:gd name="T12" fmla="*/ 0 w 27"/>
                              <a:gd name="T13" fmla="*/ 45 h 45"/>
                              <a:gd name="T14" fmla="*/ 7 w 27"/>
                              <a:gd name="T15" fmla="*/ 45 h 45"/>
                              <a:gd name="T16" fmla="*/ 15 w 27"/>
                              <a:gd name="T17" fmla="*/ 40 h 45"/>
                              <a:gd name="T18" fmla="*/ 20 w 27"/>
                              <a:gd name="T19" fmla="*/ 35 h 45"/>
                              <a:gd name="T20" fmla="*/ 25 w 27"/>
                              <a:gd name="T21" fmla="*/ 30 h 45"/>
                              <a:gd name="T22" fmla="*/ 27 w 27"/>
                              <a:gd name="T23" fmla="*/ 22 h 45"/>
                              <a:gd name="T24" fmla="*/ 27 w 27"/>
                              <a:gd name="T25" fmla="*/ 15 h 45"/>
                              <a:gd name="T26" fmla="*/ 27 w 27"/>
                              <a:gd name="T27" fmla="*/ 7 h 45"/>
                              <a:gd name="T28" fmla="*/ 25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5" y="0"/>
                                </a:moveTo>
                                <a:lnTo>
                                  <a:pt x="10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8308"/>
                        <wps:cNvSpPr>
                          <a:spLocks noEditPoints="1"/>
                        </wps:cNvSpPr>
                        <wps:spPr bwMode="auto">
                          <a:xfrm>
                            <a:off x="5969" y="529"/>
                            <a:ext cx="55" cy="95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5"/>
                              <a:gd name="T2" fmla="*/ 55 w 55"/>
                              <a:gd name="T3" fmla="*/ 0 h 95"/>
                              <a:gd name="T4" fmla="*/ 23 w 55"/>
                              <a:gd name="T5" fmla="*/ 50 h 95"/>
                              <a:gd name="T6" fmla="*/ 25 w 55"/>
                              <a:gd name="T7" fmla="*/ 50 h 95"/>
                              <a:gd name="T8" fmla="*/ 13 w 55"/>
                              <a:gd name="T9" fmla="*/ 57 h 95"/>
                              <a:gd name="T10" fmla="*/ 3 w 55"/>
                              <a:gd name="T11" fmla="*/ 70 h 95"/>
                              <a:gd name="T12" fmla="*/ 0 w 55"/>
                              <a:gd name="T13" fmla="*/ 82 h 95"/>
                              <a:gd name="T14" fmla="*/ 3 w 55"/>
                              <a:gd name="T15" fmla="*/ 95 h 95"/>
                              <a:gd name="T16" fmla="*/ 8 w 55"/>
                              <a:gd name="T17" fmla="*/ 92 h 95"/>
                              <a:gd name="T18" fmla="*/ 15 w 55"/>
                              <a:gd name="T19" fmla="*/ 90 h 95"/>
                              <a:gd name="T20" fmla="*/ 20 w 55"/>
                              <a:gd name="T21" fmla="*/ 85 h 95"/>
                              <a:gd name="T22" fmla="*/ 23 w 55"/>
                              <a:gd name="T23" fmla="*/ 77 h 95"/>
                              <a:gd name="T24" fmla="*/ 27 w 55"/>
                              <a:gd name="T25" fmla="*/ 72 h 95"/>
                              <a:gd name="T26" fmla="*/ 27 w 55"/>
                              <a:gd name="T27" fmla="*/ 65 h 95"/>
                              <a:gd name="T28" fmla="*/ 27 w 55"/>
                              <a:gd name="T29" fmla="*/ 57 h 95"/>
                              <a:gd name="T30" fmla="*/ 25 w 55"/>
                              <a:gd name="T31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57"/>
                                </a:lnTo>
                                <a:lnTo>
                                  <a:pt x="3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5"/>
                                </a:lnTo>
                                <a:lnTo>
                                  <a:pt x="8" y="92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3" y="77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8309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8310"/>
                        <wps:cNvSpPr>
                          <a:spLocks/>
                        </wps:cNvSpPr>
                        <wps:spPr bwMode="auto">
                          <a:xfrm>
                            <a:off x="5969" y="57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3 w 27"/>
                              <a:gd name="T3" fmla="*/ 7 h 45"/>
                              <a:gd name="T4" fmla="*/ 3 w 27"/>
                              <a:gd name="T5" fmla="*/ 20 h 45"/>
                              <a:gd name="T6" fmla="*/ 0 w 27"/>
                              <a:gd name="T7" fmla="*/ 32 h 45"/>
                              <a:gd name="T8" fmla="*/ 3 w 27"/>
                              <a:gd name="T9" fmla="*/ 45 h 45"/>
                              <a:gd name="T10" fmla="*/ 8 w 27"/>
                              <a:gd name="T11" fmla="*/ 42 h 45"/>
                              <a:gd name="T12" fmla="*/ 15 w 27"/>
                              <a:gd name="T13" fmla="*/ 40 h 45"/>
                              <a:gd name="T14" fmla="*/ 20 w 27"/>
                              <a:gd name="T15" fmla="*/ 35 h 45"/>
                              <a:gd name="T16" fmla="*/ 23 w 27"/>
                              <a:gd name="T17" fmla="*/ 27 h 45"/>
                              <a:gd name="T18" fmla="*/ 27 w 27"/>
                              <a:gd name="T19" fmla="*/ 22 h 45"/>
                              <a:gd name="T20" fmla="*/ 27 w 27"/>
                              <a:gd name="T21" fmla="*/ 15 h 45"/>
                              <a:gd name="T22" fmla="*/ 27 w 27"/>
                              <a:gd name="T23" fmla="*/ 7 h 45"/>
                              <a:gd name="T24" fmla="*/ 25 w 27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5" y="0"/>
                                </a:moveTo>
                                <a:lnTo>
                                  <a:pt x="13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8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3" y="27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8311"/>
                        <wps:cNvSpPr>
                          <a:spLocks noEditPoints="1"/>
                        </wps:cNvSpPr>
                        <wps:spPr bwMode="auto">
                          <a:xfrm>
                            <a:off x="5939" y="549"/>
                            <a:ext cx="55" cy="97"/>
                          </a:xfrm>
                          <a:custGeom>
                            <a:avLst/>
                            <a:gdLst>
                              <a:gd name="T0" fmla="*/ 25 w 55"/>
                              <a:gd name="T1" fmla="*/ 50 h 97"/>
                              <a:gd name="T2" fmla="*/ 55 w 55"/>
                              <a:gd name="T3" fmla="*/ 0 h 97"/>
                              <a:gd name="T4" fmla="*/ 25 w 55"/>
                              <a:gd name="T5" fmla="*/ 50 h 97"/>
                              <a:gd name="T6" fmla="*/ 25 w 55"/>
                              <a:gd name="T7" fmla="*/ 50 h 97"/>
                              <a:gd name="T8" fmla="*/ 13 w 55"/>
                              <a:gd name="T9" fmla="*/ 60 h 97"/>
                              <a:gd name="T10" fmla="*/ 5 w 55"/>
                              <a:gd name="T11" fmla="*/ 70 h 97"/>
                              <a:gd name="T12" fmla="*/ 0 w 55"/>
                              <a:gd name="T13" fmla="*/ 82 h 97"/>
                              <a:gd name="T14" fmla="*/ 3 w 55"/>
                              <a:gd name="T15" fmla="*/ 97 h 97"/>
                              <a:gd name="T16" fmla="*/ 10 w 55"/>
                              <a:gd name="T17" fmla="*/ 95 h 97"/>
                              <a:gd name="T18" fmla="*/ 15 w 55"/>
                              <a:gd name="T19" fmla="*/ 90 h 97"/>
                              <a:gd name="T20" fmla="*/ 20 w 55"/>
                              <a:gd name="T21" fmla="*/ 85 h 97"/>
                              <a:gd name="T22" fmla="*/ 25 w 55"/>
                              <a:gd name="T23" fmla="*/ 80 h 97"/>
                              <a:gd name="T24" fmla="*/ 28 w 55"/>
                              <a:gd name="T25" fmla="*/ 72 h 97"/>
                              <a:gd name="T26" fmla="*/ 28 w 55"/>
                              <a:gd name="T27" fmla="*/ 65 h 97"/>
                              <a:gd name="T28" fmla="*/ 28 w 55"/>
                              <a:gd name="T29" fmla="*/ 57 h 97"/>
                              <a:gd name="T30" fmla="*/ 25 w 55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25" y="50"/>
                                </a:moveTo>
                                <a:lnTo>
                                  <a:pt x="55" y="0"/>
                                </a:lnTo>
                                <a:lnTo>
                                  <a:pt x="25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5" y="80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8312"/>
                        <wps:cNvSpPr>
                          <a:spLocks/>
                        </wps:cNvSpPr>
                        <wps:spPr bwMode="auto">
                          <a:xfrm>
                            <a:off x="5964" y="549"/>
                            <a:ext cx="30" cy="50"/>
                          </a:xfrm>
                          <a:custGeom>
                            <a:avLst/>
                            <a:gdLst>
                              <a:gd name="T0" fmla="*/ 0 w 30"/>
                              <a:gd name="T1" fmla="*/ 50 h 50"/>
                              <a:gd name="T2" fmla="*/ 30 w 30"/>
                              <a:gd name="T3" fmla="*/ 0 h 50"/>
                              <a:gd name="T4" fmla="*/ 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0" y="50"/>
                                </a:moveTo>
                                <a:lnTo>
                                  <a:pt x="3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8313"/>
                        <wps:cNvSpPr>
                          <a:spLocks/>
                        </wps:cNvSpPr>
                        <wps:spPr bwMode="auto">
                          <a:xfrm>
                            <a:off x="5939" y="599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13 w 28"/>
                              <a:gd name="T3" fmla="*/ 10 h 47"/>
                              <a:gd name="T4" fmla="*/ 5 w 28"/>
                              <a:gd name="T5" fmla="*/ 20 h 47"/>
                              <a:gd name="T6" fmla="*/ 0 w 28"/>
                              <a:gd name="T7" fmla="*/ 32 h 47"/>
                              <a:gd name="T8" fmla="*/ 3 w 28"/>
                              <a:gd name="T9" fmla="*/ 47 h 47"/>
                              <a:gd name="T10" fmla="*/ 10 w 28"/>
                              <a:gd name="T11" fmla="*/ 45 h 47"/>
                              <a:gd name="T12" fmla="*/ 15 w 28"/>
                              <a:gd name="T13" fmla="*/ 40 h 47"/>
                              <a:gd name="T14" fmla="*/ 20 w 28"/>
                              <a:gd name="T15" fmla="*/ 35 h 47"/>
                              <a:gd name="T16" fmla="*/ 25 w 28"/>
                              <a:gd name="T17" fmla="*/ 30 h 47"/>
                              <a:gd name="T18" fmla="*/ 28 w 28"/>
                              <a:gd name="T19" fmla="*/ 22 h 47"/>
                              <a:gd name="T20" fmla="*/ 28 w 28"/>
                              <a:gd name="T21" fmla="*/ 15 h 47"/>
                              <a:gd name="T22" fmla="*/ 28 w 28"/>
                              <a:gd name="T23" fmla="*/ 7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8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8314"/>
                        <wps:cNvSpPr>
                          <a:spLocks noEditPoints="1"/>
                        </wps:cNvSpPr>
                        <wps:spPr bwMode="auto">
                          <a:xfrm>
                            <a:off x="6031" y="489"/>
                            <a:ext cx="75" cy="85"/>
                          </a:xfrm>
                          <a:custGeom>
                            <a:avLst/>
                            <a:gdLst>
                              <a:gd name="T0" fmla="*/ 25 w 75"/>
                              <a:gd name="T1" fmla="*/ 40 h 85"/>
                              <a:gd name="T2" fmla="*/ 75 w 75"/>
                              <a:gd name="T3" fmla="*/ 0 h 85"/>
                              <a:gd name="T4" fmla="*/ 25 w 75"/>
                              <a:gd name="T5" fmla="*/ 40 h 85"/>
                              <a:gd name="T6" fmla="*/ 25 w 75"/>
                              <a:gd name="T7" fmla="*/ 40 h 85"/>
                              <a:gd name="T8" fmla="*/ 13 w 75"/>
                              <a:gd name="T9" fmla="*/ 50 h 85"/>
                              <a:gd name="T10" fmla="*/ 3 w 75"/>
                              <a:gd name="T11" fmla="*/ 60 h 85"/>
                              <a:gd name="T12" fmla="*/ 0 w 75"/>
                              <a:gd name="T13" fmla="*/ 65 h 85"/>
                              <a:gd name="T14" fmla="*/ 0 w 75"/>
                              <a:gd name="T15" fmla="*/ 72 h 85"/>
                              <a:gd name="T16" fmla="*/ 0 w 75"/>
                              <a:gd name="T17" fmla="*/ 77 h 85"/>
                              <a:gd name="T18" fmla="*/ 3 w 75"/>
                              <a:gd name="T19" fmla="*/ 85 h 85"/>
                              <a:gd name="T20" fmla="*/ 10 w 75"/>
                              <a:gd name="T21" fmla="*/ 82 h 85"/>
                              <a:gd name="T22" fmla="*/ 15 w 75"/>
                              <a:gd name="T23" fmla="*/ 80 h 85"/>
                              <a:gd name="T24" fmla="*/ 20 w 75"/>
                              <a:gd name="T25" fmla="*/ 75 h 85"/>
                              <a:gd name="T26" fmla="*/ 25 w 75"/>
                              <a:gd name="T27" fmla="*/ 70 h 85"/>
                              <a:gd name="T28" fmla="*/ 28 w 75"/>
                              <a:gd name="T29" fmla="*/ 62 h 85"/>
                              <a:gd name="T30" fmla="*/ 30 w 75"/>
                              <a:gd name="T31" fmla="*/ 55 h 85"/>
                              <a:gd name="T32" fmla="*/ 28 w 75"/>
                              <a:gd name="T33" fmla="*/ 47 h 85"/>
                              <a:gd name="T34" fmla="*/ 25 w 75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25" y="40"/>
                                </a:moveTo>
                                <a:lnTo>
                                  <a:pt x="75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50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2"/>
                                </a:lnTo>
                                <a:lnTo>
                                  <a:pt x="0" y="77"/>
                                </a:lnTo>
                                <a:lnTo>
                                  <a:pt x="3" y="85"/>
                                </a:lnTo>
                                <a:lnTo>
                                  <a:pt x="10" y="82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8" y="62"/>
                                </a:lnTo>
                                <a:lnTo>
                                  <a:pt x="30" y="55"/>
                                </a:lnTo>
                                <a:lnTo>
                                  <a:pt x="28" y="47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8315"/>
                        <wps:cNvSpPr>
                          <a:spLocks/>
                        </wps:cNvSpPr>
                        <wps:spPr bwMode="auto">
                          <a:xfrm>
                            <a:off x="6056" y="489"/>
                            <a:ext cx="50" cy="40"/>
                          </a:xfrm>
                          <a:custGeom>
                            <a:avLst/>
                            <a:gdLst>
                              <a:gd name="T0" fmla="*/ 0 w 50"/>
                              <a:gd name="T1" fmla="*/ 40 h 40"/>
                              <a:gd name="T2" fmla="*/ 50 w 50"/>
                              <a:gd name="T3" fmla="*/ 0 h 40"/>
                              <a:gd name="T4" fmla="*/ 0 w 50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0" y="40"/>
                                </a:moveTo>
                                <a:lnTo>
                                  <a:pt x="5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8316"/>
                        <wps:cNvSpPr>
                          <a:spLocks/>
                        </wps:cNvSpPr>
                        <wps:spPr bwMode="auto">
                          <a:xfrm>
                            <a:off x="6031" y="52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8317"/>
                        <wps:cNvSpPr>
                          <a:spLocks noEditPoints="1"/>
                        </wps:cNvSpPr>
                        <wps:spPr bwMode="auto">
                          <a:xfrm>
                            <a:off x="6064" y="461"/>
                            <a:ext cx="69" cy="95"/>
                          </a:xfrm>
                          <a:custGeom>
                            <a:avLst/>
                            <a:gdLst>
                              <a:gd name="T0" fmla="*/ 24 w 69"/>
                              <a:gd name="T1" fmla="*/ 50 h 95"/>
                              <a:gd name="T2" fmla="*/ 69 w 69"/>
                              <a:gd name="T3" fmla="*/ 0 h 95"/>
                              <a:gd name="T4" fmla="*/ 24 w 69"/>
                              <a:gd name="T5" fmla="*/ 50 h 95"/>
                              <a:gd name="T6" fmla="*/ 24 w 69"/>
                              <a:gd name="T7" fmla="*/ 50 h 95"/>
                              <a:gd name="T8" fmla="*/ 10 w 69"/>
                              <a:gd name="T9" fmla="*/ 58 h 95"/>
                              <a:gd name="T10" fmla="*/ 2 w 69"/>
                              <a:gd name="T11" fmla="*/ 68 h 95"/>
                              <a:gd name="T12" fmla="*/ 0 w 69"/>
                              <a:gd name="T13" fmla="*/ 75 h 95"/>
                              <a:gd name="T14" fmla="*/ 0 w 69"/>
                              <a:gd name="T15" fmla="*/ 80 h 95"/>
                              <a:gd name="T16" fmla="*/ 0 w 69"/>
                              <a:gd name="T17" fmla="*/ 88 h 95"/>
                              <a:gd name="T18" fmla="*/ 0 w 69"/>
                              <a:gd name="T19" fmla="*/ 95 h 95"/>
                              <a:gd name="T20" fmla="*/ 7 w 69"/>
                              <a:gd name="T21" fmla="*/ 93 h 95"/>
                              <a:gd name="T22" fmla="*/ 14 w 69"/>
                              <a:gd name="T23" fmla="*/ 88 h 95"/>
                              <a:gd name="T24" fmla="*/ 19 w 69"/>
                              <a:gd name="T25" fmla="*/ 85 h 95"/>
                              <a:gd name="T26" fmla="*/ 24 w 69"/>
                              <a:gd name="T27" fmla="*/ 78 h 95"/>
                              <a:gd name="T28" fmla="*/ 27 w 69"/>
                              <a:gd name="T29" fmla="*/ 73 h 95"/>
                              <a:gd name="T30" fmla="*/ 27 w 69"/>
                              <a:gd name="T31" fmla="*/ 65 h 95"/>
                              <a:gd name="T32" fmla="*/ 27 w 69"/>
                              <a:gd name="T33" fmla="*/ 58 h 95"/>
                              <a:gd name="T34" fmla="*/ 24 w 69"/>
                              <a:gd name="T35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24" y="50"/>
                                </a:moveTo>
                                <a:lnTo>
                                  <a:pt x="69" y="0"/>
                                </a:lnTo>
                                <a:lnTo>
                                  <a:pt x="24" y="50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0" y="58"/>
                                </a:lnTo>
                                <a:lnTo>
                                  <a:pt x="2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7" y="93"/>
                                </a:lnTo>
                                <a:lnTo>
                                  <a:pt x="14" y="88"/>
                                </a:lnTo>
                                <a:lnTo>
                                  <a:pt x="19" y="85"/>
                                </a:lnTo>
                                <a:lnTo>
                                  <a:pt x="24" y="78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8318"/>
                        <wps:cNvSpPr>
                          <a:spLocks/>
                        </wps:cNvSpPr>
                        <wps:spPr bwMode="auto">
                          <a:xfrm>
                            <a:off x="6088" y="461"/>
                            <a:ext cx="45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45 w 45"/>
                              <a:gd name="T3" fmla="*/ 0 h 50"/>
                              <a:gd name="T4" fmla="*/ 0 w 4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4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8319"/>
                        <wps:cNvSpPr>
                          <a:spLocks/>
                        </wps:cNvSpPr>
                        <wps:spPr bwMode="auto">
                          <a:xfrm>
                            <a:off x="6064" y="511"/>
                            <a:ext cx="27" cy="45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5"/>
                              <a:gd name="T2" fmla="*/ 10 w 27"/>
                              <a:gd name="T3" fmla="*/ 8 h 45"/>
                              <a:gd name="T4" fmla="*/ 2 w 27"/>
                              <a:gd name="T5" fmla="*/ 18 h 45"/>
                              <a:gd name="T6" fmla="*/ 0 w 27"/>
                              <a:gd name="T7" fmla="*/ 25 h 45"/>
                              <a:gd name="T8" fmla="*/ 0 w 27"/>
                              <a:gd name="T9" fmla="*/ 30 h 45"/>
                              <a:gd name="T10" fmla="*/ 0 w 27"/>
                              <a:gd name="T11" fmla="*/ 38 h 45"/>
                              <a:gd name="T12" fmla="*/ 0 w 27"/>
                              <a:gd name="T13" fmla="*/ 45 h 45"/>
                              <a:gd name="T14" fmla="*/ 7 w 27"/>
                              <a:gd name="T15" fmla="*/ 43 h 45"/>
                              <a:gd name="T16" fmla="*/ 14 w 27"/>
                              <a:gd name="T17" fmla="*/ 38 h 45"/>
                              <a:gd name="T18" fmla="*/ 19 w 27"/>
                              <a:gd name="T19" fmla="*/ 35 h 45"/>
                              <a:gd name="T20" fmla="*/ 24 w 27"/>
                              <a:gd name="T21" fmla="*/ 28 h 45"/>
                              <a:gd name="T22" fmla="*/ 27 w 27"/>
                              <a:gd name="T23" fmla="*/ 23 h 45"/>
                              <a:gd name="T24" fmla="*/ 27 w 27"/>
                              <a:gd name="T25" fmla="*/ 15 h 45"/>
                              <a:gd name="T26" fmla="*/ 27 w 27"/>
                              <a:gd name="T27" fmla="*/ 8 h 45"/>
                              <a:gd name="T28" fmla="*/ 24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4" y="0"/>
                                </a:moveTo>
                                <a:lnTo>
                                  <a:pt x="10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3"/>
                                </a:lnTo>
                                <a:lnTo>
                                  <a:pt x="14" y="38"/>
                                </a:lnTo>
                                <a:lnTo>
                                  <a:pt x="19" y="35"/>
                                </a:lnTo>
                                <a:lnTo>
                                  <a:pt x="24" y="28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8320"/>
                        <wps:cNvSpPr>
                          <a:spLocks noEditPoints="1"/>
                        </wps:cNvSpPr>
                        <wps:spPr bwMode="auto">
                          <a:xfrm>
                            <a:off x="6091" y="449"/>
                            <a:ext cx="67" cy="90"/>
                          </a:xfrm>
                          <a:custGeom>
                            <a:avLst/>
                            <a:gdLst>
                              <a:gd name="T0" fmla="*/ 25 w 67"/>
                              <a:gd name="T1" fmla="*/ 45 h 90"/>
                              <a:gd name="T2" fmla="*/ 67 w 67"/>
                              <a:gd name="T3" fmla="*/ 0 h 90"/>
                              <a:gd name="T4" fmla="*/ 25 w 67"/>
                              <a:gd name="T5" fmla="*/ 45 h 90"/>
                              <a:gd name="T6" fmla="*/ 25 w 67"/>
                              <a:gd name="T7" fmla="*/ 45 h 90"/>
                              <a:gd name="T8" fmla="*/ 12 w 67"/>
                              <a:gd name="T9" fmla="*/ 52 h 90"/>
                              <a:gd name="T10" fmla="*/ 2 w 67"/>
                              <a:gd name="T11" fmla="*/ 62 h 90"/>
                              <a:gd name="T12" fmla="*/ 0 w 67"/>
                              <a:gd name="T13" fmla="*/ 67 h 90"/>
                              <a:gd name="T14" fmla="*/ 0 w 67"/>
                              <a:gd name="T15" fmla="*/ 75 h 90"/>
                              <a:gd name="T16" fmla="*/ 0 w 67"/>
                              <a:gd name="T17" fmla="*/ 82 h 90"/>
                              <a:gd name="T18" fmla="*/ 0 w 67"/>
                              <a:gd name="T19" fmla="*/ 90 h 90"/>
                              <a:gd name="T20" fmla="*/ 7 w 67"/>
                              <a:gd name="T21" fmla="*/ 87 h 90"/>
                              <a:gd name="T22" fmla="*/ 15 w 67"/>
                              <a:gd name="T23" fmla="*/ 82 h 90"/>
                              <a:gd name="T24" fmla="*/ 20 w 67"/>
                              <a:gd name="T25" fmla="*/ 80 h 90"/>
                              <a:gd name="T26" fmla="*/ 25 w 67"/>
                              <a:gd name="T27" fmla="*/ 72 h 90"/>
                              <a:gd name="T28" fmla="*/ 27 w 67"/>
                              <a:gd name="T29" fmla="*/ 67 h 90"/>
                              <a:gd name="T30" fmla="*/ 30 w 67"/>
                              <a:gd name="T31" fmla="*/ 60 h 90"/>
                              <a:gd name="T32" fmla="*/ 30 w 67"/>
                              <a:gd name="T33" fmla="*/ 52 h 90"/>
                              <a:gd name="T34" fmla="*/ 25 w 67"/>
                              <a:gd name="T35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>
                                <a:moveTo>
                                  <a:pt x="25" y="45"/>
                                </a:moveTo>
                                <a:lnTo>
                                  <a:pt x="67" y="0"/>
                                </a:lnTo>
                                <a:lnTo>
                                  <a:pt x="25" y="45"/>
                                </a:lnTo>
                                <a:close/>
                                <a:moveTo>
                                  <a:pt x="25" y="45"/>
                                </a:moveTo>
                                <a:lnTo>
                                  <a:pt x="12" y="52"/>
                                </a:lnTo>
                                <a:lnTo>
                                  <a:pt x="2" y="62"/>
                                </a:lnTo>
                                <a:lnTo>
                                  <a:pt x="0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7" y="87"/>
                                </a:lnTo>
                                <a:lnTo>
                                  <a:pt x="15" y="82"/>
                                </a:lnTo>
                                <a:lnTo>
                                  <a:pt x="20" y="80"/>
                                </a:lnTo>
                                <a:lnTo>
                                  <a:pt x="25" y="72"/>
                                </a:lnTo>
                                <a:lnTo>
                                  <a:pt x="27" y="67"/>
                                </a:lnTo>
                                <a:lnTo>
                                  <a:pt x="30" y="60"/>
                                </a:lnTo>
                                <a:lnTo>
                                  <a:pt x="30" y="52"/>
                                </a:lnTo>
                                <a:lnTo>
                                  <a:pt x="2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8321"/>
                        <wps:cNvSpPr>
                          <a:spLocks/>
                        </wps:cNvSpPr>
                        <wps:spPr bwMode="auto">
                          <a:xfrm>
                            <a:off x="6116" y="44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8322"/>
                        <wps:cNvSpPr>
                          <a:spLocks/>
                        </wps:cNvSpPr>
                        <wps:spPr bwMode="auto">
                          <a:xfrm>
                            <a:off x="6091" y="494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17 h 45"/>
                              <a:gd name="T6" fmla="*/ 0 w 30"/>
                              <a:gd name="T7" fmla="*/ 22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0 w 30"/>
                              <a:gd name="T13" fmla="*/ 45 h 45"/>
                              <a:gd name="T14" fmla="*/ 7 w 30"/>
                              <a:gd name="T15" fmla="*/ 42 h 45"/>
                              <a:gd name="T16" fmla="*/ 15 w 30"/>
                              <a:gd name="T17" fmla="*/ 37 h 45"/>
                              <a:gd name="T18" fmla="*/ 20 w 30"/>
                              <a:gd name="T19" fmla="*/ 35 h 45"/>
                              <a:gd name="T20" fmla="*/ 25 w 30"/>
                              <a:gd name="T21" fmla="*/ 27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7" y="42"/>
                                </a:lnTo>
                                <a:lnTo>
                                  <a:pt x="15" y="37"/>
                                </a:lnTo>
                                <a:lnTo>
                                  <a:pt x="20" y="35"/>
                                </a:lnTo>
                                <a:lnTo>
                                  <a:pt x="25" y="27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8323"/>
                        <wps:cNvSpPr>
                          <a:spLocks noEditPoints="1"/>
                        </wps:cNvSpPr>
                        <wps:spPr bwMode="auto">
                          <a:xfrm>
                            <a:off x="6126" y="434"/>
                            <a:ext cx="77" cy="82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2"/>
                              <a:gd name="T2" fmla="*/ 77 w 77"/>
                              <a:gd name="T3" fmla="*/ 0 h 82"/>
                              <a:gd name="T4" fmla="*/ 25 w 77"/>
                              <a:gd name="T5" fmla="*/ 40 h 82"/>
                              <a:gd name="T6" fmla="*/ 25 w 77"/>
                              <a:gd name="T7" fmla="*/ 37 h 82"/>
                              <a:gd name="T8" fmla="*/ 12 w 77"/>
                              <a:gd name="T9" fmla="*/ 47 h 82"/>
                              <a:gd name="T10" fmla="*/ 2 w 77"/>
                              <a:gd name="T11" fmla="*/ 57 h 82"/>
                              <a:gd name="T12" fmla="*/ 0 w 77"/>
                              <a:gd name="T13" fmla="*/ 62 h 82"/>
                              <a:gd name="T14" fmla="*/ 0 w 77"/>
                              <a:gd name="T15" fmla="*/ 70 h 82"/>
                              <a:gd name="T16" fmla="*/ 0 w 77"/>
                              <a:gd name="T17" fmla="*/ 75 h 82"/>
                              <a:gd name="T18" fmla="*/ 0 w 77"/>
                              <a:gd name="T19" fmla="*/ 82 h 82"/>
                              <a:gd name="T20" fmla="*/ 7 w 77"/>
                              <a:gd name="T21" fmla="*/ 82 h 82"/>
                              <a:gd name="T22" fmla="*/ 15 w 77"/>
                              <a:gd name="T23" fmla="*/ 77 h 82"/>
                              <a:gd name="T24" fmla="*/ 20 w 77"/>
                              <a:gd name="T25" fmla="*/ 72 h 82"/>
                              <a:gd name="T26" fmla="*/ 25 w 77"/>
                              <a:gd name="T27" fmla="*/ 67 h 82"/>
                              <a:gd name="T28" fmla="*/ 27 w 77"/>
                              <a:gd name="T29" fmla="*/ 60 h 82"/>
                              <a:gd name="T30" fmla="*/ 30 w 77"/>
                              <a:gd name="T31" fmla="*/ 55 h 82"/>
                              <a:gd name="T32" fmla="*/ 27 w 77"/>
                              <a:gd name="T33" fmla="*/ 47 h 82"/>
                              <a:gd name="T34" fmla="*/ 25 w 77"/>
                              <a:gd name="T35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37"/>
                                </a:moveTo>
                                <a:lnTo>
                                  <a:pt x="12" y="47"/>
                                </a:lnTo>
                                <a:lnTo>
                                  <a:pt x="2" y="57"/>
                                </a:lnTo>
                                <a:lnTo>
                                  <a:pt x="0" y="62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5" y="77"/>
                                </a:lnTo>
                                <a:lnTo>
                                  <a:pt x="20" y="72"/>
                                </a:lnTo>
                                <a:lnTo>
                                  <a:pt x="25" y="67"/>
                                </a:lnTo>
                                <a:lnTo>
                                  <a:pt x="27" y="60"/>
                                </a:lnTo>
                                <a:lnTo>
                                  <a:pt x="30" y="55"/>
                                </a:lnTo>
                                <a:lnTo>
                                  <a:pt x="27" y="47"/>
                                </a:lnTo>
                                <a:lnTo>
                                  <a:pt x="2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8324"/>
                        <wps:cNvSpPr>
                          <a:spLocks/>
                        </wps:cNvSpPr>
                        <wps:spPr bwMode="auto">
                          <a:xfrm>
                            <a:off x="6151" y="434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8325"/>
                        <wps:cNvSpPr>
                          <a:spLocks/>
                        </wps:cNvSpPr>
                        <wps:spPr bwMode="auto">
                          <a:xfrm>
                            <a:off x="6126" y="47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2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7 w 30"/>
                              <a:gd name="T15" fmla="*/ 45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8 h 45"/>
                              <a:gd name="T26" fmla="*/ 27 w 30"/>
                              <a:gd name="T27" fmla="*/ 10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8"/>
                                </a:ln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8326"/>
                        <wps:cNvSpPr>
                          <a:spLocks noEditPoints="1"/>
                        </wps:cNvSpPr>
                        <wps:spPr bwMode="auto">
                          <a:xfrm>
                            <a:off x="6153" y="426"/>
                            <a:ext cx="97" cy="75"/>
                          </a:xfrm>
                          <a:custGeom>
                            <a:avLst/>
                            <a:gdLst>
                              <a:gd name="T0" fmla="*/ 35 w 97"/>
                              <a:gd name="T1" fmla="*/ 35 h 75"/>
                              <a:gd name="T2" fmla="*/ 97 w 97"/>
                              <a:gd name="T3" fmla="*/ 0 h 75"/>
                              <a:gd name="T4" fmla="*/ 35 w 97"/>
                              <a:gd name="T5" fmla="*/ 35 h 75"/>
                              <a:gd name="T6" fmla="*/ 35 w 97"/>
                              <a:gd name="T7" fmla="*/ 35 h 75"/>
                              <a:gd name="T8" fmla="*/ 20 w 97"/>
                              <a:gd name="T9" fmla="*/ 43 h 75"/>
                              <a:gd name="T10" fmla="*/ 7 w 97"/>
                              <a:gd name="T11" fmla="*/ 53 h 75"/>
                              <a:gd name="T12" fmla="*/ 5 w 97"/>
                              <a:gd name="T13" fmla="*/ 58 h 75"/>
                              <a:gd name="T14" fmla="*/ 3 w 97"/>
                              <a:gd name="T15" fmla="*/ 63 h 75"/>
                              <a:gd name="T16" fmla="*/ 0 w 97"/>
                              <a:gd name="T17" fmla="*/ 70 h 75"/>
                              <a:gd name="T18" fmla="*/ 0 w 97"/>
                              <a:gd name="T19" fmla="*/ 75 h 75"/>
                              <a:gd name="T20" fmla="*/ 10 w 97"/>
                              <a:gd name="T21" fmla="*/ 75 h 75"/>
                              <a:gd name="T22" fmla="*/ 17 w 97"/>
                              <a:gd name="T23" fmla="*/ 73 h 75"/>
                              <a:gd name="T24" fmla="*/ 25 w 97"/>
                              <a:gd name="T25" fmla="*/ 68 h 75"/>
                              <a:gd name="T26" fmla="*/ 30 w 97"/>
                              <a:gd name="T27" fmla="*/ 63 h 75"/>
                              <a:gd name="T28" fmla="*/ 35 w 97"/>
                              <a:gd name="T29" fmla="*/ 55 h 75"/>
                              <a:gd name="T30" fmla="*/ 37 w 97"/>
                              <a:gd name="T31" fmla="*/ 50 h 75"/>
                              <a:gd name="T32" fmla="*/ 37 w 97"/>
                              <a:gd name="T33" fmla="*/ 43 h 75"/>
                              <a:gd name="T34" fmla="*/ 35 w 97"/>
                              <a:gd name="T35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>
                                <a:moveTo>
                                  <a:pt x="35" y="35"/>
                                </a:moveTo>
                                <a:lnTo>
                                  <a:pt x="97" y="0"/>
                                </a:lnTo>
                                <a:lnTo>
                                  <a:pt x="35" y="35"/>
                                </a:lnTo>
                                <a:close/>
                                <a:moveTo>
                                  <a:pt x="35" y="35"/>
                                </a:moveTo>
                                <a:lnTo>
                                  <a:pt x="20" y="43"/>
                                </a:lnTo>
                                <a:lnTo>
                                  <a:pt x="7" y="53"/>
                                </a:lnTo>
                                <a:lnTo>
                                  <a:pt x="5" y="58"/>
                                </a:lnTo>
                                <a:lnTo>
                                  <a:pt x="3" y="63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3"/>
                                </a:lnTo>
                                <a:lnTo>
                                  <a:pt x="25" y="68"/>
                                </a:lnTo>
                                <a:lnTo>
                                  <a:pt x="30" y="63"/>
                                </a:lnTo>
                                <a:lnTo>
                                  <a:pt x="35" y="55"/>
                                </a:lnTo>
                                <a:lnTo>
                                  <a:pt x="37" y="50"/>
                                </a:lnTo>
                                <a:lnTo>
                                  <a:pt x="37" y="43"/>
                                </a:lnTo>
                                <a:lnTo>
                                  <a:pt x="3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8327"/>
                        <wps:cNvSpPr>
                          <a:spLocks/>
                        </wps:cNvSpPr>
                        <wps:spPr bwMode="auto">
                          <a:xfrm>
                            <a:off x="6188" y="426"/>
                            <a:ext cx="62" cy="35"/>
                          </a:xfrm>
                          <a:custGeom>
                            <a:avLst/>
                            <a:gdLst>
                              <a:gd name="T0" fmla="*/ 0 w 62"/>
                              <a:gd name="T1" fmla="*/ 35 h 35"/>
                              <a:gd name="T2" fmla="*/ 62 w 62"/>
                              <a:gd name="T3" fmla="*/ 0 h 35"/>
                              <a:gd name="T4" fmla="*/ 0 w 62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0" y="35"/>
                                </a:moveTo>
                                <a:lnTo>
                                  <a:pt x="62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8328"/>
                        <wps:cNvSpPr>
                          <a:spLocks/>
                        </wps:cNvSpPr>
                        <wps:spPr bwMode="auto">
                          <a:xfrm>
                            <a:off x="6153" y="461"/>
                            <a:ext cx="37" cy="40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40"/>
                              <a:gd name="T2" fmla="*/ 20 w 37"/>
                              <a:gd name="T3" fmla="*/ 8 h 40"/>
                              <a:gd name="T4" fmla="*/ 7 w 37"/>
                              <a:gd name="T5" fmla="*/ 18 h 40"/>
                              <a:gd name="T6" fmla="*/ 5 w 37"/>
                              <a:gd name="T7" fmla="*/ 23 h 40"/>
                              <a:gd name="T8" fmla="*/ 3 w 37"/>
                              <a:gd name="T9" fmla="*/ 28 h 40"/>
                              <a:gd name="T10" fmla="*/ 0 w 37"/>
                              <a:gd name="T11" fmla="*/ 35 h 40"/>
                              <a:gd name="T12" fmla="*/ 0 w 37"/>
                              <a:gd name="T13" fmla="*/ 40 h 40"/>
                              <a:gd name="T14" fmla="*/ 10 w 37"/>
                              <a:gd name="T15" fmla="*/ 40 h 40"/>
                              <a:gd name="T16" fmla="*/ 17 w 37"/>
                              <a:gd name="T17" fmla="*/ 38 h 40"/>
                              <a:gd name="T18" fmla="*/ 25 w 37"/>
                              <a:gd name="T19" fmla="*/ 33 h 40"/>
                              <a:gd name="T20" fmla="*/ 30 w 37"/>
                              <a:gd name="T21" fmla="*/ 28 h 40"/>
                              <a:gd name="T22" fmla="*/ 35 w 37"/>
                              <a:gd name="T23" fmla="*/ 20 h 40"/>
                              <a:gd name="T24" fmla="*/ 37 w 37"/>
                              <a:gd name="T25" fmla="*/ 15 h 40"/>
                              <a:gd name="T26" fmla="*/ 37 w 37"/>
                              <a:gd name="T27" fmla="*/ 8 h 40"/>
                              <a:gd name="T28" fmla="*/ 35 w 37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5" y="0"/>
                                </a:moveTo>
                                <a:lnTo>
                                  <a:pt x="20" y="8"/>
                                </a:lnTo>
                                <a:lnTo>
                                  <a:pt x="7" y="18"/>
                                </a:lnTo>
                                <a:lnTo>
                                  <a:pt x="5" y="23"/>
                                </a:lnTo>
                                <a:lnTo>
                                  <a:pt x="3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10" y="40"/>
                                </a:lnTo>
                                <a:lnTo>
                                  <a:pt x="17" y="38"/>
                                </a:lnTo>
                                <a:lnTo>
                                  <a:pt x="25" y="33"/>
                                </a:lnTo>
                                <a:lnTo>
                                  <a:pt x="30" y="28"/>
                                </a:lnTo>
                                <a:lnTo>
                                  <a:pt x="35" y="20"/>
                                </a:lnTo>
                                <a:lnTo>
                                  <a:pt x="37" y="15"/>
                                </a:lnTo>
                                <a:lnTo>
                                  <a:pt x="37" y="8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8329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8330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8331"/>
                        <wps:cNvSpPr>
                          <a:spLocks noEditPoints="1"/>
                        </wps:cNvSpPr>
                        <wps:spPr bwMode="auto">
                          <a:xfrm>
                            <a:off x="5996" y="574"/>
                            <a:ext cx="122" cy="30"/>
                          </a:xfrm>
                          <a:custGeom>
                            <a:avLst/>
                            <a:gdLst>
                              <a:gd name="T0" fmla="*/ 60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5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30 w 122"/>
                              <a:gd name="T13" fmla="*/ 30 h 30"/>
                              <a:gd name="T14" fmla="*/ 38 w 122"/>
                              <a:gd name="T15" fmla="*/ 30 h 30"/>
                              <a:gd name="T16" fmla="*/ 45 w 122"/>
                              <a:gd name="T17" fmla="*/ 27 h 30"/>
                              <a:gd name="T18" fmla="*/ 53 w 122"/>
                              <a:gd name="T19" fmla="*/ 25 h 30"/>
                              <a:gd name="T20" fmla="*/ 60 w 122"/>
                              <a:gd name="T21" fmla="*/ 20 h 30"/>
                              <a:gd name="T22" fmla="*/ 60 w 122"/>
                              <a:gd name="T23" fmla="*/ 20 h 30"/>
                              <a:gd name="T24" fmla="*/ 122 w 122"/>
                              <a:gd name="T25" fmla="*/ 0 h 30"/>
                              <a:gd name="T26" fmla="*/ 60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0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5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5" y="27"/>
                                </a:lnTo>
                                <a:lnTo>
                                  <a:pt x="53" y="25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122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8332"/>
                        <wps:cNvSpPr>
                          <a:spLocks/>
                        </wps:cNvSpPr>
                        <wps:spPr bwMode="auto">
                          <a:xfrm>
                            <a:off x="5996" y="589"/>
                            <a:ext cx="60" cy="15"/>
                          </a:xfrm>
                          <a:custGeom>
                            <a:avLst/>
                            <a:gdLst>
                              <a:gd name="T0" fmla="*/ 60 w 60"/>
                              <a:gd name="T1" fmla="*/ 5 h 15"/>
                              <a:gd name="T2" fmla="*/ 43 w 60"/>
                              <a:gd name="T3" fmla="*/ 0 h 15"/>
                              <a:gd name="T4" fmla="*/ 28 w 60"/>
                              <a:gd name="T5" fmla="*/ 0 h 15"/>
                              <a:gd name="T6" fmla="*/ 15 w 60"/>
                              <a:gd name="T7" fmla="*/ 2 h 15"/>
                              <a:gd name="T8" fmla="*/ 0 w 60"/>
                              <a:gd name="T9" fmla="*/ 10 h 15"/>
                              <a:gd name="T10" fmla="*/ 13 w 60"/>
                              <a:gd name="T11" fmla="*/ 15 h 15"/>
                              <a:gd name="T12" fmla="*/ 30 w 60"/>
                              <a:gd name="T13" fmla="*/ 15 h 15"/>
                              <a:gd name="T14" fmla="*/ 38 w 60"/>
                              <a:gd name="T15" fmla="*/ 15 h 15"/>
                              <a:gd name="T16" fmla="*/ 45 w 60"/>
                              <a:gd name="T17" fmla="*/ 12 h 15"/>
                              <a:gd name="T18" fmla="*/ 53 w 60"/>
                              <a:gd name="T19" fmla="*/ 10 h 15"/>
                              <a:gd name="T20" fmla="*/ 60 w 60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60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5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12"/>
                                </a:lnTo>
                                <a:lnTo>
                                  <a:pt x="53" y="10"/>
                                </a:lnTo>
                                <a:lnTo>
                                  <a:pt x="6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8333"/>
                        <wps:cNvSpPr>
                          <a:spLocks/>
                        </wps:cNvSpPr>
                        <wps:spPr bwMode="auto">
                          <a:xfrm>
                            <a:off x="6056" y="574"/>
                            <a:ext cx="62" cy="20"/>
                          </a:xfrm>
                          <a:custGeom>
                            <a:avLst/>
                            <a:gdLst>
                              <a:gd name="T0" fmla="*/ 0 w 62"/>
                              <a:gd name="T1" fmla="*/ 20 h 20"/>
                              <a:gd name="T2" fmla="*/ 62 w 62"/>
                              <a:gd name="T3" fmla="*/ 0 h 20"/>
                              <a:gd name="T4" fmla="*/ 0 w 62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0" y="20"/>
                                </a:moveTo>
                                <a:lnTo>
                                  <a:pt x="62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8334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8335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8336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8337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8338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8339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8340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8341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8342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8343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8344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8345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8346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8347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8348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8349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8350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8351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8352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8353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8354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8355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8356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59" y="2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8357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59" y="2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8358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8359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8360"/>
                        <wps:cNvSpPr>
                          <a:spLocks noEditPoints="1"/>
                        </wps:cNvSpPr>
                        <wps:spPr bwMode="auto">
                          <a:xfrm>
                            <a:off x="6006" y="56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0 h 88"/>
                              <a:gd name="T10" fmla="*/ 3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0 h 88"/>
                              <a:gd name="T18" fmla="*/ 3 w 72"/>
                              <a:gd name="T19" fmla="*/ 88 h 88"/>
                              <a:gd name="T20" fmla="*/ 10 w 72"/>
                              <a:gd name="T21" fmla="*/ 85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8 w 72"/>
                              <a:gd name="T29" fmla="*/ 65 h 88"/>
                              <a:gd name="T30" fmla="*/ 30 w 72"/>
                              <a:gd name="T31" fmla="*/ 58 h 88"/>
                              <a:gd name="T32" fmla="*/ 28 w 72"/>
                              <a:gd name="T33" fmla="*/ 50 h 88"/>
                              <a:gd name="T34" fmla="*/ 25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0"/>
                                </a:lnTo>
                                <a:lnTo>
                                  <a:pt x="3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8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8" y="65"/>
                                </a:lnTo>
                                <a:lnTo>
                                  <a:pt x="30" y="58"/>
                                </a:lnTo>
                                <a:lnTo>
                                  <a:pt x="28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8361"/>
                        <wps:cNvSpPr>
                          <a:spLocks/>
                        </wps:cNvSpPr>
                        <wps:spPr bwMode="auto">
                          <a:xfrm>
                            <a:off x="6031" y="56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8362"/>
                        <wps:cNvSpPr>
                          <a:spLocks/>
                        </wps:cNvSpPr>
                        <wps:spPr bwMode="auto">
                          <a:xfrm>
                            <a:off x="6006" y="60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0 w 30"/>
                              <a:gd name="T3" fmla="*/ 7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0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8363"/>
                        <wps:cNvSpPr>
                          <a:spLocks noEditPoints="1"/>
                        </wps:cNvSpPr>
                        <wps:spPr bwMode="auto">
                          <a:xfrm>
                            <a:off x="5977" y="586"/>
                            <a:ext cx="54" cy="97"/>
                          </a:xfrm>
                          <a:custGeom>
                            <a:avLst/>
                            <a:gdLst>
                              <a:gd name="T0" fmla="*/ 24 w 54"/>
                              <a:gd name="T1" fmla="*/ 53 h 97"/>
                              <a:gd name="T2" fmla="*/ 54 w 54"/>
                              <a:gd name="T3" fmla="*/ 0 h 97"/>
                              <a:gd name="T4" fmla="*/ 24 w 54"/>
                              <a:gd name="T5" fmla="*/ 53 h 97"/>
                              <a:gd name="T6" fmla="*/ 24 w 54"/>
                              <a:gd name="T7" fmla="*/ 50 h 97"/>
                              <a:gd name="T8" fmla="*/ 12 w 54"/>
                              <a:gd name="T9" fmla="*/ 60 h 97"/>
                              <a:gd name="T10" fmla="*/ 5 w 54"/>
                              <a:gd name="T11" fmla="*/ 70 h 97"/>
                              <a:gd name="T12" fmla="*/ 0 w 54"/>
                              <a:gd name="T13" fmla="*/ 82 h 97"/>
                              <a:gd name="T14" fmla="*/ 2 w 54"/>
                              <a:gd name="T15" fmla="*/ 97 h 97"/>
                              <a:gd name="T16" fmla="*/ 10 w 54"/>
                              <a:gd name="T17" fmla="*/ 95 h 97"/>
                              <a:gd name="T18" fmla="*/ 15 w 54"/>
                              <a:gd name="T19" fmla="*/ 90 h 97"/>
                              <a:gd name="T20" fmla="*/ 19 w 54"/>
                              <a:gd name="T21" fmla="*/ 85 h 97"/>
                              <a:gd name="T22" fmla="*/ 24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24 w 54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>
                                <a:moveTo>
                                  <a:pt x="24" y="53"/>
                                </a:moveTo>
                                <a:lnTo>
                                  <a:pt x="54" y="0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2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19" y="85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8364"/>
                        <wps:cNvSpPr>
                          <a:spLocks/>
                        </wps:cNvSpPr>
                        <wps:spPr bwMode="auto">
                          <a:xfrm>
                            <a:off x="6001" y="586"/>
                            <a:ext cx="30" cy="53"/>
                          </a:xfrm>
                          <a:custGeom>
                            <a:avLst/>
                            <a:gdLst>
                              <a:gd name="T0" fmla="*/ 0 w 30"/>
                              <a:gd name="T1" fmla="*/ 53 h 53"/>
                              <a:gd name="T2" fmla="*/ 30 w 30"/>
                              <a:gd name="T3" fmla="*/ 0 h 53"/>
                              <a:gd name="T4" fmla="*/ 0 w 30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>
                                <a:moveTo>
                                  <a:pt x="0" y="53"/>
                                </a:moveTo>
                                <a:lnTo>
                                  <a:pt x="30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8365"/>
                        <wps:cNvSpPr>
                          <a:spLocks/>
                        </wps:cNvSpPr>
                        <wps:spPr bwMode="auto">
                          <a:xfrm>
                            <a:off x="5977" y="636"/>
                            <a:ext cx="27" cy="47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7"/>
                              <a:gd name="T2" fmla="*/ 12 w 27"/>
                              <a:gd name="T3" fmla="*/ 10 h 47"/>
                              <a:gd name="T4" fmla="*/ 5 w 27"/>
                              <a:gd name="T5" fmla="*/ 20 h 47"/>
                              <a:gd name="T6" fmla="*/ 0 w 27"/>
                              <a:gd name="T7" fmla="*/ 32 h 47"/>
                              <a:gd name="T8" fmla="*/ 2 w 27"/>
                              <a:gd name="T9" fmla="*/ 47 h 47"/>
                              <a:gd name="T10" fmla="*/ 10 w 27"/>
                              <a:gd name="T11" fmla="*/ 45 h 47"/>
                              <a:gd name="T12" fmla="*/ 15 w 27"/>
                              <a:gd name="T13" fmla="*/ 40 h 47"/>
                              <a:gd name="T14" fmla="*/ 19 w 27"/>
                              <a:gd name="T15" fmla="*/ 35 h 47"/>
                              <a:gd name="T16" fmla="*/ 24 w 27"/>
                              <a:gd name="T17" fmla="*/ 30 h 47"/>
                              <a:gd name="T18" fmla="*/ 27 w 27"/>
                              <a:gd name="T19" fmla="*/ 23 h 47"/>
                              <a:gd name="T20" fmla="*/ 27 w 27"/>
                              <a:gd name="T21" fmla="*/ 15 h 47"/>
                              <a:gd name="T22" fmla="*/ 27 w 27"/>
                              <a:gd name="T23" fmla="*/ 8 h 47"/>
                              <a:gd name="T24" fmla="*/ 24 w 27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>
                                <a:moveTo>
                                  <a:pt x="24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2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9" y="35"/>
                                </a:lnTo>
                                <a:lnTo>
                                  <a:pt x="24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8366"/>
                        <wps:cNvSpPr>
                          <a:spLocks noEditPoints="1"/>
                        </wps:cNvSpPr>
                        <wps:spPr bwMode="auto">
                          <a:xfrm>
                            <a:off x="5949" y="609"/>
                            <a:ext cx="55" cy="94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4"/>
                              <a:gd name="T2" fmla="*/ 55 w 55"/>
                              <a:gd name="T3" fmla="*/ 0 h 94"/>
                              <a:gd name="T4" fmla="*/ 23 w 55"/>
                              <a:gd name="T5" fmla="*/ 50 h 94"/>
                              <a:gd name="T6" fmla="*/ 23 w 55"/>
                              <a:gd name="T7" fmla="*/ 50 h 94"/>
                              <a:gd name="T8" fmla="*/ 10 w 55"/>
                              <a:gd name="T9" fmla="*/ 59 h 94"/>
                              <a:gd name="T10" fmla="*/ 3 w 55"/>
                              <a:gd name="T11" fmla="*/ 69 h 94"/>
                              <a:gd name="T12" fmla="*/ 0 w 55"/>
                              <a:gd name="T13" fmla="*/ 82 h 94"/>
                              <a:gd name="T14" fmla="*/ 0 w 55"/>
                              <a:gd name="T15" fmla="*/ 94 h 94"/>
                              <a:gd name="T16" fmla="*/ 8 w 55"/>
                              <a:gd name="T17" fmla="*/ 92 h 94"/>
                              <a:gd name="T18" fmla="*/ 13 w 55"/>
                              <a:gd name="T19" fmla="*/ 89 h 94"/>
                              <a:gd name="T20" fmla="*/ 18 w 55"/>
                              <a:gd name="T21" fmla="*/ 84 h 94"/>
                              <a:gd name="T22" fmla="*/ 23 w 55"/>
                              <a:gd name="T23" fmla="*/ 77 h 94"/>
                              <a:gd name="T24" fmla="*/ 25 w 55"/>
                              <a:gd name="T25" fmla="*/ 72 h 94"/>
                              <a:gd name="T26" fmla="*/ 28 w 55"/>
                              <a:gd name="T27" fmla="*/ 64 h 94"/>
                              <a:gd name="T28" fmla="*/ 25 w 55"/>
                              <a:gd name="T29" fmla="*/ 57 h 94"/>
                              <a:gd name="T30" fmla="*/ 23 w 55"/>
                              <a:gd name="T31" fmla="*/ 5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3" y="50"/>
                                </a:moveTo>
                                <a:lnTo>
                                  <a:pt x="10" y="59"/>
                                </a:lnTo>
                                <a:lnTo>
                                  <a:pt x="3" y="69"/>
                                </a:lnTo>
                                <a:lnTo>
                                  <a:pt x="0" y="82"/>
                                </a:lnTo>
                                <a:lnTo>
                                  <a:pt x="0" y="94"/>
                                </a:lnTo>
                                <a:lnTo>
                                  <a:pt x="8" y="92"/>
                                </a:lnTo>
                                <a:lnTo>
                                  <a:pt x="13" y="89"/>
                                </a:lnTo>
                                <a:lnTo>
                                  <a:pt x="18" y="84"/>
                                </a:lnTo>
                                <a:lnTo>
                                  <a:pt x="23" y="77"/>
                                </a:lnTo>
                                <a:lnTo>
                                  <a:pt x="25" y="72"/>
                                </a:lnTo>
                                <a:lnTo>
                                  <a:pt x="28" y="64"/>
                                </a:lnTo>
                                <a:lnTo>
                                  <a:pt x="25" y="57"/>
                                </a:lnTo>
                                <a:lnTo>
                                  <a:pt x="2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8367"/>
                        <wps:cNvSpPr>
                          <a:spLocks/>
                        </wps:cNvSpPr>
                        <wps:spPr bwMode="auto">
                          <a:xfrm>
                            <a:off x="5972" y="60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8368"/>
                        <wps:cNvSpPr>
                          <a:spLocks/>
                        </wps:cNvSpPr>
                        <wps:spPr bwMode="auto">
                          <a:xfrm>
                            <a:off x="5949" y="659"/>
                            <a:ext cx="28" cy="44"/>
                          </a:xfrm>
                          <a:custGeom>
                            <a:avLst/>
                            <a:gdLst>
                              <a:gd name="T0" fmla="*/ 23 w 28"/>
                              <a:gd name="T1" fmla="*/ 0 h 44"/>
                              <a:gd name="T2" fmla="*/ 10 w 28"/>
                              <a:gd name="T3" fmla="*/ 9 h 44"/>
                              <a:gd name="T4" fmla="*/ 3 w 28"/>
                              <a:gd name="T5" fmla="*/ 19 h 44"/>
                              <a:gd name="T6" fmla="*/ 0 w 28"/>
                              <a:gd name="T7" fmla="*/ 32 h 44"/>
                              <a:gd name="T8" fmla="*/ 0 w 28"/>
                              <a:gd name="T9" fmla="*/ 44 h 44"/>
                              <a:gd name="T10" fmla="*/ 8 w 28"/>
                              <a:gd name="T11" fmla="*/ 42 h 44"/>
                              <a:gd name="T12" fmla="*/ 13 w 28"/>
                              <a:gd name="T13" fmla="*/ 39 h 44"/>
                              <a:gd name="T14" fmla="*/ 18 w 28"/>
                              <a:gd name="T15" fmla="*/ 34 h 44"/>
                              <a:gd name="T16" fmla="*/ 23 w 28"/>
                              <a:gd name="T17" fmla="*/ 27 h 44"/>
                              <a:gd name="T18" fmla="*/ 25 w 28"/>
                              <a:gd name="T19" fmla="*/ 22 h 44"/>
                              <a:gd name="T20" fmla="*/ 28 w 28"/>
                              <a:gd name="T21" fmla="*/ 14 h 44"/>
                              <a:gd name="T22" fmla="*/ 25 w 28"/>
                              <a:gd name="T23" fmla="*/ 7 h 44"/>
                              <a:gd name="T24" fmla="*/ 23 w 28"/>
                              <a:gd name="T2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23" y="0"/>
                                </a:move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8" y="42"/>
                                </a:lnTo>
                                <a:lnTo>
                                  <a:pt x="13" y="39"/>
                                </a:lnTo>
                                <a:lnTo>
                                  <a:pt x="18" y="34"/>
                                </a:lnTo>
                                <a:lnTo>
                                  <a:pt x="23" y="27"/>
                                </a:lnTo>
                                <a:lnTo>
                                  <a:pt x="25" y="22"/>
                                </a:lnTo>
                                <a:lnTo>
                                  <a:pt x="28" y="14"/>
                                </a:lnTo>
                                <a:lnTo>
                                  <a:pt x="25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8369"/>
                        <wps:cNvSpPr>
                          <a:spLocks noEditPoints="1"/>
                        </wps:cNvSpPr>
                        <wps:spPr bwMode="auto">
                          <a:xfrm>
                            <a:off x="6039" y="546"/>
                            <a:ext cx="74" cy="88"/>
                          </a:xfrm>
                          <a:custGeom>
                            <a:avLst/>
                            <a:gdLst>
                              <a:gd name="T0" fmla="*/ 25 w 74"/>
                              <a:gd name="T1" fmla="*/ 43 h 88"/>
                              <a:gd name="T2" fmla="*/ 74 w 74"/>
                              <a:gd name="T3" fmla="*/ 0 h 88"/>
                              <a:gd name="T4" fmla="*/ 25 w 74"/>
                              <a:gd name="T5" fmla="*/ 43 h 88"/>
                              <a:gd name="T6" fmla="*/ 25 w 74"/>
                              <a:gd name="T7" fmla="*/ 43 h 88"/>
                              <a:gd name="T8" fmla="*/ 12 w 74"/>
                              <a:gd name="T9" fmla="*/ 50 h 88"/>
                              <a:gd name="T10" fmla="*/ 2 w 74"/>
                              <a:gd name="T11" fmla="*/ 63 h 88"/>
                              <a:gd name="T12" fmla="*/ 2 w 74"/>
                              <a:gd name="T13" fmla="*/ 68 h 88"/>
                              <a:gd name="T14" fmla="*/ 0 w 74"/>
                              <a:gd name="T15" fmla="*/ 73 h 88"/>
                              <a:gd name="T16" fmla="*/ 0 w 74"/>
                              <a:gd name="T17" fmla="*/ 80 h 88"/>
                              <a:gd name="T18" fmla="*/ 2 w 74"/>
                              <a:gd name="T19" fmla="*/ 88 h 88"/>
                              <a:gd name="T20" fmla="*/ 10 w 74"/>
                              <a:gd name="T21" fmla="*/ 85 h 88"/>
                              <a:gd name="T22" fmla="*/ 17 w 74"/>
                              <a:gd name="T23" fmla="*/ 83 h 88"/>
                              <a:gd name="T24" fmla="*/ 22 w 74"/>
                              <a:gd name="T25" fmla="*/ 78 h 88"/>
                              <a:gd name="T26" fmla="*/ 25 w 74"/>
                              <a:gd name="T27" fmla="*/ 70 h 88"/>
                              <a:gd name="T28" fmla="*/ 30 w 74"/>
                              <a:gd name="T29" fmla="*/ 65 h 88"/>
                              <a:gd name="T30" fmla="*/ 30 w 74"/>
                              <a:gd name="T31" fmla="*/ 58 h 88"/>
                              <a:gd name="T32" fmla="*/ 30 w 74"/>
                              <a:gd name="T33" fmla="*/ 50 h 88"/>
                              <a:gd name="T34" fmla="*/ 25 w 74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>
                                <a:moveTo>
                                  <a:pt x="25" y="43"/>
                                </a:moveTo>
                                <a:lnTo>
                                  <a:pt x="74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2" y="5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2" y="88"/>
                                </a:lnTo>
                                <a:lnTo>
                                  <a:pt x="10" y="85"/>
                                </a:lnTo>
                                <a:lnTo>
                                  <a:pt x="17" y="83"/>
                                </a:lnTo>
                                <a:lnTo>
                                  <a:pt x="22" y="78"/>
                                </a:lnTo>
                                <a:lnTo>
                                  <a:pt x="25" y="70"/>
                                </a:lnTo>
                                <a:lnTo>
                                  <a:pt x="30" y="65"/>
                                </a:lnTo>
                                <a:lnTo>
                                  <a:pt x="30" y="58"/>
                                </a:lnTo>
                                <a:lnTo>
                                  <a:pt x="30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8370"/>
                        <wps:cNvSpPr>
                          <a:spLocks/>
                        </wps:cNvSpPr>
                        <wps:spPr bwMode="auto">
                          <a:xfrm>
                            <a:off x="6064" y="546"/>
                            <a:ext cx="49" cy="43"/>
                          </a:xfrm>
                          <a:custGeom>
                            <a:avLst/>
                            <a:gdLst>
                              <a:gd name="T0" fmla="*/ 0 w 49"/>
                              <a:gd name="T1" fmla="*/ 43 h 43"/>
                              <a:gd name="T2" fmla="*/ 49 w 49"/>
                              <a:gd name="T3" fmla="*/ 0 h 43"/>
                              <a:gd name="T4" fmla="*/ 0 w 4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0" y="43"/>
                                </a:moveTo>
                                <a:lnTo>
                                  <a:pt x="49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8371"/>
                        <wps:cNvSpPr>
                          <a:spLocks/>
                        </wps:cNvSpPr>
                        <wps:spPr bwMode="auto">
                          <a:xfrm>
                            <a:off x="6039" y="58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20 h 45"/>
                              <a:gd name="T6" fmla="*/ 2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2 w 30"/>
                              <a:gd name="T13" fmla="*/ 45 h 45"/>
                              <a:gd name="T14" fmla="*/ 10 w 30"/>
                              <a:gd name="T15" fmla="*/ 42 h 45"/>
                              <a:gd name="T16" fmla="*/ 17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27 h 45"/>
                              <a:gd name="T22" fmla="*/ 30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20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5"/>
                                </a:lnTo>
                                <a:lnTo>
                                  <a:pt x="10" y="42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8372"/>
                        <wps:cNvSpPr>
                          <a:spLocks noEditPoints="1"/>
                        </wps:cNvSpPr>
                        <wps:spPr bwMode="auto">
                          <a:xfrm>
                            <a:off x="6071" y="521"/>
                            <a:ext cx="72" cy="93"/>
                          </a:xfrm>
                          <a:custGeom>
                            <a:avLst/>
                            <a:gdLst>
                              <a:gd name="T0" fmla="*/ 25 w 72"/>
                              <a:gd name="T1" fmla="*/ 48 h 93"/>
                              <a:gd name="T2" fmla="*/ 72 w 72"/>
                              <a:gd name="T3" fmla="*/ 0 h 93"/>
                              <a:gd name="T4" fmla="*/ 25 w 72"/>
                              <a:gd name="T5" fmla="*/ 48 h 93"/>
                              <a:gd name="T6" fmla="*/ 25 w 72"/>
                              <a:gd name="T7" fmla="*/ 48 h 93"/>
                              <a:gd name="T8" fmla="*/ 12 w 72"/>
                              <a:gd name="T9" fmla="*/ 58 h 93"/>
                              <a:gd name="T10" fmla="*/ 3 w 72"/>
                              <a:gd name="T11" fmla="*/ 68 h 93"/>
                              <a:gd name="T12" fmla="*/ 0 w 72"/>
                              <a:gd name="T13" fmla="*/ 73 h 93"/>
                              <a:gd name="T14" fmla="*/ 0 w 72"/>
                              <a:gd name="T15" fmla="*/ 80 h 93"/>
                              <a:gd name="T16" fmla="*/ 0 w 72"/>
                              <a:gd name="T17" fmla="*/ 88 h 93"/>
                              <a:gd name="T18" fmla="*/ 3 w 72"/>
                              <a:gd name="T19" fmla="*/ 93 h 93"/>
                              <a:gd name="T20" fmla="*/ 10 w 72"/>
                              <a:gd name="T21" fmla="*/ 93 h 93"/>
                              <a:gd name="T22" fmla="*/ 15 w 72"/>
                              <a:gd name="T23" fmla="*/ 88 h 93"/>
                              <a:gd name="T24" fmla="*/ 22 w 72"/>
                              <a:gd name="T25" fmla="*/ 83 h 93"/>
                              <a:gd name="T26" fmla="*/ 25 w 72"/>
                              <a:gd name="T27" fmla="*/ 78 h 93"/>
                              <a:gd name="T28" fmla="*/ 27 w 72"/>
                              <a:gd name="T29" fmla="*/ 70 h 93"/>
                              <a:gd name="T30" fmla="*/ 30 w 72"/>
                              <a:gd name="T31" fmla="*/ 63 h 93"/>
                              <a:gd name="T32" fmla="*/ 27 w 72"/>
                              <a:gd name="T33" fmla="*/ 55 h 93"/>
                              <a:gd name="T34" fmla="*/ 25 w 72"/>
                              <a:gd name="T35" fmla="*/ 4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25" y="48"/>
                                </a:moveTo>
                                <a:lnTo>
                                  <a:pt x="72" y="0"/>
                                </a:lnTo>
                                <a:lnTo>
                                  <a:pt x="25" y="48"/>
                                </a:lnTo>
                                <a:close/>
                                <a:moveTo>
                                  <a:pt x="25" y="48"/>
                                </a:moveTo>
                                <a:lnTo>
                                  <a:pt x="12" y="58"/>
                                </a:lnTo>
                                <a:lnTo>
                                  <a:pt x="3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3" y="93"/>
                                </a:lnTo>
                                <a:lnTo>
                                  <a:pt x="10" y="93"/>
                                </a:lnTo>
                                <a:lnTo>
                                  <a:pt x="15" y="88"/>
                                </a:lnTo>
                                <a:lnTo>
                                  <a:pt x="22" y="83"/>
                                </a:lnTo>
                                <a:lnTo>
                                  <a:pt x="25" y="78"/>
                                </a:lnTo>
                                <a:lnTo>
                                  <a:pt x="27" y="70"/>
                                </a:lnTo>
                                <a:lnTo>
                                  <a:pt x="30" y="63"/>
                                </a:lnTo>
                                <a:lnTo>
                                  <a:pt x="27" y="55"/>
                                </a:lnTo>
                                <a:lnTo>
                                  <a:pt x="25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8373"/>
                        <wps:cNvSpPr>
                          <a:spLocks/>
                        </wps:cNvSpPr>
                        <wps:spPr bwMode="auto">
                          <a:xfrm>
                            <a:off x="6096" y="521"/>
                            <a:ext cx="47" cy="48"/>
                          </a:xfrm>
                          <a:custGeom>
                            <a:avLst/>
                            <a:gdLst>
                              <a:gd name="T0" fmla="*/ 0 w 47"/>
                              <a:gd name="T1" fmla="*/ 48 h 48"/>
                              <a:gd name="T2" fmla="*/ 47 w 47"/>
                              <a:gd name="T3" fmla="*/ 0 h 48"/>
                              <a:gd name="T4" fmla="*/ 0 w 4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0" y="48"/>
                                </a:moveTo>
                                <a:lnTo>
                                  <a:pt x="47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8374"/>
                        <wps:cNvSpPr>
                          <a:spLocks/>
                        </wps:cNvSpPr>
                        <wps:spPr bwMode="auto">
                          <a:xfrm>
                            <a:off x="6071" y="56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40 h 45"/>
                              <a:gd name="T12" fmla="*/ 3 w 30"/>
                              <a:gd name="T13" fmla="*/ 45 h 45"/>
                              <a:gd name="T14" fmla="*/ 10 w 30"/>
                              <a:gd name="T15" fmla="*/ 45 h 45"/>
                              <a:gd name="T16" fmla="*/ 15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27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5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8375"/>
                        <wps:cNvSpPr>
                          <a:spLocks noEditPoints="1"/>
                        </wps:cNvSpPr>
                        <wps:spPr bwMode="auto">
                          <a:xfrm>
                            <a:off x="6098" y="509"/>
                            <a:ext cx="70" cy="87"/>
                          </a:xfrm>
                          <a:custGeom>
                            <a:avLst/>
                            <a:gdLst>
                              <a:gd name="T0" fmla="*/ 28 w 70"/>
                              <a:gd name="T1" fmla="*/ 45 h 87"/>
                              <a:gd name="T2" fmla="*/ 70 w 70"/>
                              <a:gd name="T3" fmla="*/ 0 h 87"/>
                              <a:gd name="T4" fmla="*/ 28 w 70"/>
                              <a:gd name="T5" fmla="*/ 45 h 87"/>
                              <a:gd name="T6" fmla="*/ 28 w 70"/>
                              <a:gd name="T7" fmla="*/ 42 h 87"/>
                              <a:gd name="T8" fmla="*/ 13 w 70"/>
                              <a:gd name="T9" fmla="*/ 52 h 87"/>
                              <a:gd name="T10" fmla="*/ 5 w 70"/>
                              <a:gd name="T11" fmla="*/ 62 h 87"/>
                              <a:gd name="T12" fmla="*/ 3 w 70"/>
                              <a:gd name="T13" fmla="*/ 67 h 87"/>
                              <a:gd name="T14" fmla="*/ 0 w 70"/>
                              <a:gd name="T15" fmla="*/ 75 h 87"/>
                              <a:gd name="T16" fmla="*/ 0 w 70"/>
                              <a:gd name="T17" fmla="*/ 80 h 87"/>
                              <a:gd name="T18" fmla="*/ 3 w 70"/>
                              <a:gd name="T19" fmla="*/ 87 h 87"/>
                              <a:gd name="T20" fmla="*/ 10 w 70"/>
                              <a:gd name="T21" fmla="*/ 85 h 87"/>
                              <a:gd name="T22" fmla="*/ 15 w 70"/>
                              <a:gd name="T23" fmla="*/ 82 h 87"/>
                              <a:gd name="T24" fmla="*/ 23 w 70"/>
                              <a:gd name="T25" fmla="*/ 77 h 87"/>
                              <a:gd name="T26" fmla="*/ 28 w 70"/>
                              <a:gd name="T27" fmla="*/ 72 h 87"/>
                              <a:gd name="T28" fmla="*/ 30 w 70"/>
                              <a:gd name="T29" fmla="*/ 65 h 87"/>
                              <a:gd name="T30" fmla="*/ 30 w 70"/>
                              <a:gd name="T31" fmla="*/ 60 h 87"/>
                              <a:gd name="T32" fmla="*/ 30 w 70"/>
                              <a:gd name="T33" fmla="*/ 50 h 87"/>
                              <a:gd name="T34" fmla="*/ 28 w 70"/>
                              <a:gd name="T35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28" y="45"/>
                                </a:moveTo>
                                <a:lnTo>
                                  <a:pt x="70" y="0"/>
                                </a:lnTo>
                                <a:lnTo>
                                  <a:pt x="28" y="45"/>
                                </a:lnTo>
                                <a:close/>
                                <a:moveTo>
                                  <a:pt x="28" y="42"/>
                                </a:moveTo>
                                <a:lnTo>
                                  <a:pt x="13" y="52"/>
                                </a:lnTo>
                                <a:lnTo>
                                  <a:pt x="5" y="62"/>
                                </a:lnTo>
                                <a:lnTo>
                                  <a:pt x="3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7"/>
                                </a:lnTo>
                                <a:lnTo>
                                  <a:pt x="10" y="85"/>
                                </a:lnTo>
                                <a:lnTo>
                                  <a:pt x="15" y="82"/>
                                </a:lnTo>
                                <a:lnTo>
                                  <a:pt x="23" y="77"/>
                                </a:lnTo>
                                <a:lnTo>
                                  <a:pt x="28" y="72"/>
                                </a:lnTo>
                                <a:lnTo>
                                  <a:pt x="30" y="65"/>
                                </a:lnTo>
                                <a:lnTo>
                                  <a:pt x="30" y="60"/>
                                </a:lnTo>
                                <a:lnTo>
                                  <a:pt x="30" y="50"/>
                                </a:lnTo>
                                <a:lnTo>
                                  <a:pt x="2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8376"/>
                        <wps:cNvSpPr>
                          <a:spLocks/>
                        </wps:cNvSpPr>
                        <wps:spPr bwMode="auto">
                          <a:xfrm>
                            <a:off x="6126" y="50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8377"/>
                        <wps:cNvSpPr>
                          <a:spLocks/>
                        </wps:cNvSpPr>
                        <wps:spPr bwMode="auto">
                          <a:xfrm>
                            <a:off x="6098" y="551"/>
                            <a:ext cx="30" cy="45"/>
                          </a:xfrm>
                          <a:custGeom>
                            <a:avLst/>
                            <a:gdLst>
                              <a:gd name="T0" fmla="*/ 28 w 30"/>
                              <a:gd name="T1" fmla="*/ 0 h 45"/>
                              <a:gd name="T2" fmla="*/ 13 w 30"/>
                              <a:gd name="T3" fmla="*/ 10 h 45"/>
                              <a:gd name="T4" fmla="*/ 5 w 30"/>
                              <a:gd name="T5" fmla="*/ 20 h 45"/>
                              <a:gd name="T6" fmla="*/ 3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3 w 30"/>
                              <a:gd name="T13" fmla="*/ 45 h 45"/>
                              <a:gd name="T14" fmla="*/ 10 w 30"/>
                              <a:gd name="T15" fmla="*/ 43 h 45"/>
                              <a:gd name="T16" fmla="*/ 15 w 30"/>
                              <a:gd name="T17" fmla="*/ 40 h 45"/>
                              <a:gd name="T18" fmla="*/ 23 w 30"/>
                              <a:gd name="T19" fmla="*/ 35 h 45"/>
                              <a:gd name="T20" fmla="*/ 28 w 30"/>
                              <a:gd name="T21" fmla="*/ 30 h 45"/>
                              <a:gd name="T22" fmla="*/ 30 w 30"/>
                              <a:gd name="T23" fmla="*/ 23 h 45"/>
                              <a:gd name="T24" fmla="*/ 30 w 30"/>
                              <a:gd name="T25" fmla="*/ 18 h 45"/>
                              <a:gd name="T26" fmla="*/ 30 w 30"/>
                              <a:gd name="T27" fmla="*/ 8 h 45"/>
                              <a:gd name="T28" fmla="*/ 28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8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10" y="43"/>
                                </a:lnTo>
                                <a:lnTo>
                                  <a:pt x="15" y="40"/>
                                </a:lnTo>
                                <a:lnTo>
                                  <a:pt x="23" y="35"/>
                                </a:lnTo>
                                <a:lnTo>
                                  <a:pt x="28" y="30"/>
                                </a:lnTo>
                                <a:lnTo>
                                  <a:pt x="30" y="23"/>
                                </a:lnTo>
                                <a:lnTo>
                                  <a:pt x="30" y="18"/>
                                </a:lnTo>
                                <a:lnTo>
                                  <a:pt x="30" y="8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8378"/>
                        <wps:cNvSpPr>
                          <a:spLocks noEditPoints="1"/>
                        </wps:cNvSpPr>
                        <wps:spPr bwMode="auto">
                          <a:xfrm>
                            <a:off x="6133" y="491"/>
                            <a:ext cx="77" cy="85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5"/>
                              <a:gd name="T2" fmla="*/ 77 w 77"/>
                              <a:gd name="T3" fmla="*/ 0 h 85"/>
                              <a:gd name="T4" fmla="*/ 25 w 77"/>
                              <a:gd name="T5" fmla="*/ 40 h 85"/>
                              <a:gd name="T6" fmla="*/ 25 w 77"/>
                              <a:gd name="T7" fmla="*/ 40 h 85"/>
                              <a:gd name="T8" fmla="*/ 13 w 77"/>
                              <a:gd name="T9" fmla="*/ 48 h 85"/>
                              <a:gd name="T10" fmla="*/ 3 w 77"/>
                              <a:gd name="T11" fmla="*/ 60 h 85"/>
                              <a:gd name="T12" fmla="*/ 0 w 77"/>
                              <a:gd name="T13" fmla="*/ 65 h 85"/>
                              <a:gd name="T14" fmla="*/ 0 w 77"/>
                              <a:gd name="T15" fmla="*/ 70 h 85"/>
                              <a:gd name="T16" fmla="*/ 0 w 77"/>
                              <a:gd name="T17" fmla="*/ 78 h 85"/>
                              <a:gd name="T18" fmla="*/ 0 w 77"/>
                              <a:gd name="T19" fmla="*/ 85 h 85"/>
                              <a:gd name="T20" fmla="*/ 8 w 77"/>
                              <a:gd name="T21" fmla="*/ 83 h 85"/>
                              <a:gd name="T22" fmla="*/ 15 w 77"/>
                              <a:gd name="T23" fmla="*/ 80 h 85"/>
                              <a:gd name="T24" fmla="*/ 20 w 77"/>
                              <a:gd name="T25" fmla="*/ 75 h 85"/>
                              <a:gd name="T26" fmla="*/ 25 w 77"/>
                              <a:gd name="T27" fmla="*/ 70 h 85"/>
                              <a:gd name="T28" fmla="*/ 27 w 77"/>
                              <a:gd name="T29" fmla="*/ 63 h 85"/>
                              <a:gd name="T30" fmla="*/ 30 w 77"/>
                              <a:gd name="T31" fmla="*/ 55 h 85"/>
                              <a:gd name="T32" fmla="*/ 30 w 77"/>
                              <a:gd name="T33" fmla="*/ 48 h 85"/>
                              <a:gd name="T34" fmla="*/ 25 w 77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48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8" y="83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7" y="63"/>
                                </a:lnTo>
                                <a:lnTo>
                                  <a:pt x="30" y="55"/>
                                </a:lnTo>
                                <a:lnTo>
                                  <a:pt x="30" y="48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8379"/>
                        <wps:cNvSpPr>
                          <a:spLocks/>
                        </wps:cNvSpPr>
                        <wps:spPr bwMode="auto">
                          <a:xfrm>
                            <a:off x="6158" y="491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8380"/>
                        <wps:cNvSpPr>
                          <a:spLocks/>
                        </wps:cNvSpPr>
                        <wps:spPr bwMode="auto">
                          <a:xfrm>
                            <a:off x="6133" y="53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8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8 w 30"/>
                              <a:gd name="T15" fmla="*/ 43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5 h 45"/>
                              <a:gd name="T26" fmla="*/ 30 w 30"/>
                              <a:gd name="T27" fmla="*/ 8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3" y="8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8" y="43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5"/>
                                </a:lnTo>
                                <a:lnTo>
                                  <a:pt x="30" y="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8381"/>
                        <wps:cNvSpPr>
                          <a:spLocks noEditPoints="1"/>
                        </wps:cNvSpPr>
                        <wps:spPr bwMode="auto">
                          <a:xfrm>
                            <a:off x="6163" y="484"/>
                            <a:ext cx="94" cy="77"/>
                          </a:xfrm>
                          <a:custGeom>
                            <a:avLst/>
                            <a:gdLst>
                              <a:gd name="T0" fmla="*/ 32 w 94"/>
                              <a:gd name="T1" fmla="*/ 37 h 77"/>
                              <a:gd name="T2" fmla="*/ 94 w 94"/>
                              <a:gd name="T3" fmla="*/ 0 h 77"/>
                              <a:gd name="T4" fmla="*/ 32 w 94"/>
                              <a:gd name="T5" fmla="*/ 37 h 77"/>
                              <a:gd name="T6" fmla="*/ 32 w 94"/>
                              <a:gd name="T7" fmla="*/ 37 h 77"/>
                              <a:gd name="T8" fmla="*/ 17 w 94"/>
                              <a:gd name="T9" fmla="*/ 45 h 77"/>
                              <a:gd name="T10" fmla="*/ 5 w 94"/>
                              <a:gd name="T11" fmla="*/ 52 h 77"/>
                              <a:gd name="T12" fmla="*/ 2 w 94"/>
                              <a:gd name="T13" fmla="*/ 60 h 77"/>
                              <a:gd name="T14" fmla="*/ 0 w 94"/>
                              <a:gd name="T15" fmla="*/ 65 h 77"/>
                              <a:gd name="T16" fmla="*/ 0 w 94"/>
                              <a:gd name="T17" fmla="*/ 70 h 77"/>
                              <a:gd name="T18" fmla="*/ 0 w 94"/>
                              <a:gd name="T19" fmla="*/ 77 h 77"/>
                              <a:gd name="T20" fmla="*/ 7 w 94"/>
                              <a:gd name="T21" fmla="*/ 77 h 77"/>
                              <a:gd name="T22" fmla="*/ 15 w 94"/>
                              <a:gd name="T23" fmla="*/ 72 h 77"/>
                              <a:gd name="T24" fmla="*/ 22 w 94"/>
                              <a:gd name="T25" fmla="*/ 70 h 77"/>
                              <a:gd name="T26" fmla="*/ 27 w 94"/>
                              <a:gd name="T27" fmla="*/ 62 h 77"/>
                              <a:gd name="T28" fmla="*/ 32 w 94"/>
                              <a:gd name="T29" fmla="*/ 57 h 77"/>
                              <a:gd name="T30" fmla="*/ 35 w 94"/>
                              <a:gd name="T31" fmla="*/ 50 h 77"/>
                              <a:gd name="T32" fmla="*/ 35 w 94"/>
                              <a:gd name="T33" fmla="*/ 45 h 77"/>
                              <a:gd name="T34" fmla="*/ 32 w 94"/>
                              <a:gd name="T35" fmla="*/ 3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>
                                <a:moveTo>
                                  <a:pt x="32" y="37"/>
                                </a:moveTo>
                                <a:lnTo>
                                  <a:pt x="94" y="0"/>
                                </a:lnTo>
                                <a:lnTo>
                                  <a:pt x="32" y="37"/>
                                </a:lnTo>
                                <a:close/>
                                <a:moveTo>
                                  <a:pt x="32" y="37"/>
                                </a:moveTo>
                                <a:lnTo>
                                  <a:pt x="17" y="45"/>
                                </a:lnTo>
                                <a:lnTo>
                                  <a:pt x="5" y="52"/>
                                </a:lnTo>
                                <a:lnTo>
                                  <a:pt x="2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7"/>
                                </a:lnTo>
                                <a:lnTo>
                                  <a:pt x="7" y="77"/>
                                </a:lnTo>
                                <a:lnTo>
                                  <a:pt x="15" y="72"/>
                                </a:lnTo>
                                <a:lnTo>
                                  <a:pt x="22" y="70"/>
                                </a:lnTo>
                                <a:lnTo>
                                  <a:pt x="27" y="62"/>
                                </a:lnTo>
                                <a:lnTo>
                                  <a:pt x="32" y="57"/>
                                </a:lnTo>
                                <a:lnTo>
                                  <a:pt x="35" y="50"/>
                                </a:lnTo>
                                <a:lnTo>
                                  <a:pt x="35" y="45"/>
                                </a:lnTo>
                                <a:lnTo>
                                  <a:pt x="3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8382"/>
                        <wps:cNvSpPr>
                          <a:spLocks/>
                        </wps:cNvSpPr>
                        <wps:spPr bwMode="auto">
                          <a:xfrm>
                            <a:off x="6195" y="484"/>
                            <a:ext cx="62" cy="37"/>
                          </a:xfrm>
                          <a:custGeom>
                            <a:avLst/>
                            <a:gdLst>
                              <a:gd name="T0" fmla="*/ 0 w 62"/>
                              <a:gd name="T1" fmla="*/ 37 h 37"/>
                              <a:gd name="T2" fmla="*/ 62 w 62"/>
                              <a:gd name="T3" fmla="*/ 0 h 37"/>
                              <a:gd name="T4" fmla="*/ 0 w 6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0" y="37"/>
                                </a:moveTo>
                                <a:lnTo>
                                  <a:pt x="6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8383"/>
                        <wps:cNvSpPr>
                          <a:spLocks/>
                        </wps:cNvSpPr>
                        <wps:spPr bwMode="auto">
                          <a:xfrm>
                            <a:off x="6163" y="521"/>
                            <a:ext cx="35" cy="40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40"/>
                              <a:gd name="T2" fmla="*/ 17 w 35"/>
                              <a:gd name="T3" fmla="*/ 8 h 40"/>
                              <a:gd name="T4" fmla="*/ 5 w 35"/>
                              <a:gd name="T5" fmla="*/ 15 h 40"/>
                              <a:gd name="T6" fmla="*/ 2 w 35"/>
                              <a:gd name="T7" fmla="*/ 23 h 40"/>
                              <a:gd name="T8" fmla="*/ 0 w 35"/>
                              <a:gd name="T9" fmla="*/ 28 h 40"/>
                              <a:gd name="T10" fmla="*/ 0 w 35"/>
                              <a:gd name="T11" fmla="*/ 33 h 40"/>
                              <a:gd name="T12" fmla="*/ 0 w 35"/>
                              <a:gd name="T13" fmla="*/ 40 h 40"/>
                              <a:gd name="T14" fmla="*/ 7 w 35"/>
                              <a:gd name="T15" fmla="*/ 40 h 40"/>
                              <a:gd name="T16" fmla="*/ 15 w 35"/>
                              <a:gd name="T17" fmla="*/ 35 h 40"/>
                              <a:gd name="T18" fmla="*/ 22 w 35"/>
                              <a:gd name="T19" fmla="*/ 33 h 40"/>
                              <a:gd name="T20" fmla="*/ 27 w 35"/>
                              <a:gd name="T21" fmla="*/ 25 h 40"/>
                              <a:gd name="T22" fmla="*/ 32 w 35"/>
                              <a:gd name="T23" fmla="*/ 20 h 40"/>
                              <a:gd name="T24" fmla="*/ 35 w 35"/>
                              <a:gd name="T25" fmla="*/ 13 h 40"/>
                              <a:gd name="T26" fmla="*/ 35 w 35"/>
                              <a:gd name="T27" fmla="*/ 8 h 40"/>
                              <a:gd name="T28" fmla="*/ 32 w 35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>
                                <a:moveTo>
                                  <a:pt x="32" y="0"/>
                                </a:moveTo>
                                <a:lnTo>
                                  <a:pt x="17" y="8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5"/>
                                </a:lnTo>
                                <a:lnTo>
                                  <a:pt x="32" y="20"/>
                                </a:lnTo>
                                <a:lnTo>
                                  <a:pt x="35" y="13"/>
                                </a:lnTo>
                                <a:lnTo>
                                  <a:pt x="35" y="8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8384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8385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8386"/>
                        <wps:cNvSpPr>
                          <a:spLocks noEditPoints="1"/>
                        </wps:cNvSpPr>
                        <wps:spPr bwMode="auto">
                          <a:xfrm>
                            <a:off x="6006" y="634"/>
                            <a:ext cx="122" cy="30"/>
                          </a:xfrm>
                          <a:custGeom>
                            <a:avLst/>
                            <a:gdLst>
                              <a:gd name="T0" fmla="*/ 58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3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28 w 122"/>
                              <a:gd name="T13" fmla="*/ 30 h 30"/>
                              <a:gd name="T14" fmla="*/ 35 w 122"/>
                              <a:gd name="T15" fmla="*/ 30 h 30"/>
                              <a:gd name="T16" fmla="*/ 45 w 122"/>
                              <a:gd name="T17" fmla="*/ 27 h 30"/>
                              <a:gd name="T18" fmla="*/ 50 w 122"/>
                              <a:gd name="T19" fmla="*/ 22 h 30"/>
                              <a:gd name="T20" fmla="*/ 58 w 122"/>
                              <a:gd name="T21" fmla="*/ 20 h 30"/>
                              <a:gd name="T22" fmla="*/ 58 w 122"/>
                              <a:gd name="T23" fmla="*/ 20 h 30"/>
                              <a:gd name="T24" fmla="*/ 122 w 122"/>
                              <a:gd name="T25" fmla="*/ 0 h 30"/>
                              <a:gd name="T26" fmla="*/ 58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58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3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5" y="27"/>
                                </a:lnTo>
                                <a:lnTo>
                                  <a:pt x="50" y="22"/>
                                </a:lnTo>
                                <a:lnTo>
                                  <a:pt x="58" y="20"/>
                                </a:lnTo>
                                <a:close/>
                                <a:moveTo>
                                  <a:pt x="58" y="20"/>
                                </a:moveTo>
                                <a:lnTo>
                                  <a:pt x="122" y="0"/>
                                </a:lnTo>
                                <a:lnTo>
                                  <a:pt x="5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8387"/>
                        <wps:cNvSpPr>
                          <a:spLocks/>
                        </wps:cNvSpPr>
                        <wps:spPr bwMode="auto">
                          <a:xfrm>
                            <a:off x="6006" y="649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5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2 h 15"/>
                              <a:gd name="T8" fmla="*/ 0 w 58"/>
                              <a:gd name="T9" fmla="*/ 10 h 15"/>
                              <a:gd name="T10" fmla="*/ 13 w 58"/>
                              <a:gd name="T11" fmla="*/ 15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2 h 15"/>
                              <a:gd name="T18" fmla="*/ 50 w 58"/>
                              <a:gd name="T19" fmla="*/ 7 h 15"/>
                              <a:gd name="T20" fmla="*/ 58 w 58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2"/>
                                </a:lnTo>
                                <a:lnTo>
                                  <a:pt x="50" y="7"/>
                                </a:lnTo>
                                <a:lnTo>
                                  <a:pt x="5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8388"/>
                        <wps:cNvSpPr>
                          <a:spLocks/>
                        </wps:cNvSpPr>
                        <wps:spPr bwMode="auto">
                          <a:xfrm>
                            <a:off x="6064" y="634"/>
                            <a:ext cx="64" cy="20"/>
                          </a:xfrm>
                          <a:custGeom>
                            <a:avLst/>
                            <a:gdLst>
                              <a:gd name="T0" fmla="*/ 0 w 64"/>
                              <a:gd name="T1" fmla="*/ 20 h 20"/>
                              <a:gd name="T2" fmla="*/ 64 w 64"/>
                              <a:gd name="T3" fmla="*/ 0 h 20"/>
                              <a:gd name="T4" fmla="*/ 0 w 64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0" y="20"/>
                                </a:moveTo>
                                <a:lnTo>
                                  <a:pt x="64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8389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8390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8391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8392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8393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8394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8395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8396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8397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8398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8399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8400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8401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8402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8403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8404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8405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8406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8407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8408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8409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59" y="25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8410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59" y="25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8411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8412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8413"/>
                        <wps:cNvSpPr>
                          <a:spLocks/>
                        </wps:cNvSpPr>
                        <wps:spPr bwMode="auto">
                          <a:xfrm>
                            <a:off x="6088" y="619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8414"/>
                        <wps:cNvSpPr>
                          <a:spLocks/>
                        </wps:cNvSpPr>
                        <wps:spPr bwMode="auto">
                          <a:xfrm>
                            <a:off x="6088" y="619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8415"/>
                        <wps:cNvSpPr>
                          <a:spLocks noEditPoints="1"/>
                        </wps:cNvSpPr>
                        <wps:spPr bwMode="auto">
                          <a:xfrm>
                            <a:off x="5847" y="1242"/>
                            <a:ext cx="80" cy="95"/>
                          </a:xfrm>
                          <a:custGeom>
                            <a:avLst/>
                            <a:gdLst>
                              <a:gd name="T0" fmla="*/ 38 w 80"/>
                              <a:gd name="T1" fmla="*/ 60 h 95"/>
                              <a:gd name="T2" fmla="*/ 0 w 80"/>
                              <a:gd name="T3" fmla="*/ 0 h 95"/>
                              <a:gd name="T4" fmla="*/ 38 w 80"/>
                              <a:gd name="T5" fmla="*/ 60 h 95"/>
                              <a:gd name="T6" fmla="*/ 38 w 80"/>
                              <a:gd name="T7" fmla="*/ 60 h 95"/>
                              <a:gd name="T8" fmla="*/ 45 w 80"/>
                              <a:gd name="T9" fmla="*/ 75 h 95"/>
                              <a:gd name="T10" fmla="*/ 53 w 80"/>
                              <a:gd name="T11" fmla="*/ 88 h 95"/>
                              <a:gd name="T12" fmla="*/ 60 w 80"/>
                              <a:gd name="T13" fmla="*/ 90 h 95"/>
                              <a:gd name="T14" fmla="*/ 65 w 80"/>
                              <a:gd name="T15" fmla="*/ 95 h 95"/>
                              <a:gd name="T16" fmla="*/ 72 w 80"/>
                              <a:gd name="T17" fmla="*/ 95 h 95"/>
                              <a:gd name="T18" fmla="*/ 80 w 80"/>
                              <a:gd name="T19" fmla="*/ 95 h 95"/>
                              <a:gd name="T20" fmla="*/ 80 w 80"/>
                              <a:gd name="T21" fmla="*/ 88 h 95"/>
                              <a:gd name="T22" fmla="*/ 77 w 80"/>
                              <a:gd name="T23" fmla="*/ 80 h 95"/>
                              <a:gd name="T24" fmla="*/ 72 w 80"/>
                              <a:gd name="T25" fmla="*/ 75 h 95"/>
                              <a:gd name="T26" fmla="*/ 67 w 80"/>
                              <a:gd name="T27" fmla="*/ 68 h 95"/>
                              <a:gd name="T28" fmla="*/ 62 w 80"/>
                              <a:gd name="T29" fmla="*/ 63 h 95"/>
                              <a:gd name="T30" fmla="*/ 55 w 80"/>
                              <a:gd name="T31" fmla="*/ 60 h 95"/>
                              <a:gd name="T32" fmla="*/ 45 w 80"/>
                              <a:gd name="T33" fmla="*/ 58 h 95"/>
                              <a:gd name="T34" fmla="*/ 38 w 80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5"/>
                                </a:lnTo>
                                <a:lnTo>
                                  <a:pt x="53" y="88"/>
                                </a:lnTo>
                                <a:lnTo>
                                  <a:pt x="60" y="90"/>
                                </a:lnTo>
                                <a:lnTo>
                                  <a:pt x="65" y="95"/>
                                </a:lnTo>
                                <a:lnTo>
                                  <a:pt x="72" y="95"/>
                                </a:lnTo>
                                <a:lnTo>
                                  <a:pt x="80" y="95"/>
                                </a:lnTo>
                                <a:lnTo>
                                  <a:pt x="80" y="88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8"/>
                                </a:lnTo>
                                <a:lnTo>
                                  <a:pt x="62" y="63"/>
                                </a:lnTo>
                                <a:lnTo>
                                  <a:pt x="55" y="60"/>
                                </a:lnTo>
                                <a:lnTo>
                                  <a:pt x="45" y="58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8416"/>
                        <wps:cNvSpPr>
                          <a:spLocks/>
                        </wps:cNvSpPr>
                        <wps:spPr bwMode="auto">
                          <a:xfrm>
                            <a:off x="5847" y="1242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8417"/>
                        <wps:cNvSpPr>
                          <a:spLocks/>
                        </wps:cNvSpPr>
                        <wps:spPr bwMode="auto">
                          <a:xfrm>
                            <a:off x="5885" y="1300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2 h 37"/>
                              <a:gd name="T2" fmla="*/ 7 w 42"/>
                              <a:gd name="T3" fmla="*/ 17 h 37"/>
                              <a:gd name="T4" fmla="*/ 15 w 42"/>
                              <a:gd name="T5" fmla="*/ 30 h 37"/>
                              <a:gd name="T6" fmla="*/ 22 w 42"/>
                              <a:gd name="T7" fmla="*/ 32 h 37"/>
                              <a:gd name="T8" fmla="*/ 27 w 42"/>
                              <a:gd name="T9" fmla="*/ 37 h 37"/>
                              <a:gd name="T10" fmla="*/ 34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39 w 42"/>
                              <a:gd name="T17" fmla="*/ 22 h 37"/>
                              <a:gd name="T18" fmla="*/ 34 w 42"/>
                              <a:gd name="T19" fmla="*/ 17 h 37"/>
                              <a:gd name="T20" fmla="*/ 29 w 42"/>
                              <a:gd name="T21" fmla="*/ 10 h 37"/>
                              <a:gd name="T22" fmla="*/ 24 w 42"/>
                              <a:gd name="T23" fmla="*/ 5 h 37"/>
                              <a:gd name="T24" fmla="*/ 17 w 42"/>
                              <a:gd name="T25" fmla="*/ 2 h 37"/>
                              <a:gd name="T26" fmla="*/ 7 w 42"/>
                              <a:gd name="T27" fmla="*/ 0 h 37"/>
                              <a:gd name="T28" fmla="*/ 0 w 42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5" y="30"/>
                                </a:lnTo>
                                <a:lnTo>
                                  <a:pt x="22" y="32"/>
                                </a:lnTo>
                                <a:lnTo>
                                  <a:pt x="27" y="37"/>
                                </a:lnTo>
                                <a:lnTo>
                                  <a:pt x="34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39" y="22"/>
                                </a:lnTo>
                                <a:lnTo>
                                  <a:pt x="34" y="17"/>
                                </a:lnTo>
                                <a:lnTo>
                                  <a:pt x="29" y="10"/>
                                </a:lnTo>
                                <a:lnTo>
                                  <a:pt x="24" y="5"/>
                                </a:lnTo>
                                <a:lnTo>
                                  <a:pt x="17" y="2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8418"/>
                        <wps:cNvSpPr>
                          <a:spLocks noEditPoints="1"/>
                        </wps:cNvSpPr>
                        <wps:spPr bwMode="auto">
                          <a:xfrm>
                            <a:off x="5862" y="1295"/>
                            <a:ext cx="90" cy="80"/>
                          </a:xfrm>
                          <a:custGeom>
                            <a:avLst/>
                            <a:gdLst>
                              <a:gd name="T0" fmla="*/ 47 w 90"/>
                              <a:gd name="T1" fmla="*/ 45 h 80"/>
                              <a:gd name="T2" fmla="*/ 0 w 90"/>
                              <a:gd name="T3" fmla="*/ 0 h 80"/>
                              <a:gd name="T4" fmla="*/ 47 w 90"/>
                              <a:gd name="T5" fmla="*/ 45 h 80"/>
                              <a:gd name="T6" fmla="*/ 47 w 90"/>
                              <a:gd name="T7" fmla="*/ 45 h 80"/>
                              <a:gd name="T8" fmla="*/ 55 w 90"/>
                              <a:gd name="T9" fmla="*/ 60 h 80"/>
                              <a:gd name="T10" fmla="*/ 65 w 90"/>
                              <a:gd name="T11" fmla="*/ 72 h 80"/>
                              <a:gd name="T12" fmla="*/ 77 w 90"/>
                              <a:gd name="T13" fmla="*/ 77 h 80"/>
                              <a:gd name="T14" fmla="*/ 90 w 90"/>
                              <a:gd name="T15" fmla="*/ 80 h 80"/>
                              <a:gd name="T16" fmla="*/ 90 w 90"/>
                              <a:gd name="T17" fmla="*/ 75 h 80"/>
                              <a:gd name="T18" fmla="*/ 87 w 90"/>
                              <a:gd name="T19" fmla="*/ 67 h 80"/>
                              <a:gd name="T20" fmla="*/ 82 w 90"/>
                              <a:gd name="T21" fmla="*/ 60 h 80"/>
                              <a:gd name="T22" fmla="*/ 77 w 90"/>
                              <a:gd name="T23" fmla="*/ 55 h 80"/>
                              <a:gd name="T24" fmla="*/ 70 w 90"/>
                              <a:gd name="T25" fmla="*/ 50 h 80"/>
                              <a:gd name="T26" fmla="*/ 62 w 90"/>
                              <a:gd name="T27" fmla="*/ 47 h 80"/>
                              <a:gd name="T28" fmla="*/ 55 w 90"/>
                              <a:gd name="T29" fmla="*/ 45 h 80"/>
                              <a:gd name="T30" fmla="*/ 47 w 90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5" y="60"/>
                                </a:lnTo>
                                <a:lnTo>
                                  <a:pt x="65" y="72"/>
                                </a:lnTo>
                                <a:lnTo>
                                  <a:pt x="77" y="77"/>
                                </a:lnTo>
                                <a:lnTo>
                                  <a:pt x="90" y="80"/>
                                </a:lnTo>
                                <a:lnTo>
                                  <a:pt x="90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70" y="50"/>
                                </a:lnTo>
                                <a:lnTo>
                                  <a:pt x="62" y="47"/>
                                </a:lnTo>
                                <a:lnTo>
                                  <a:pt x="55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8419"/>
                        <wps:cNvSpPr>
                          <a:spLocks/>
                        </wps:cNvSpPr>
                        <wps:spPr bwMode="auto">
                          <a:xfrm>
                            <a:off x="5862" y="1295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8420"/>
                        <wps:cNvSpPr>
                          <a:spLocks/>
                        </wps:cNvSpPr>
                        <wps:spPr bwMode="auto">
                          <a:xfrm>
                            <a:off x="5909" y="1340"/>
                            <a:ext cx="43" cy="35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5"/>
                              <a:gd name="T2" fmla="*/ 8 w 43"/>
                              <a:gd name="T3" fmla="*/ 15 h 35"/>
                              <a:gd name="T4" fmla="*/ 18 w 43"/>
                              <a:gd name="T5" fmla="*/ 27 h 35"/>
                              <a:gd name="T6" fmla="*/ 30 w 43"/>
                              <a:gd name="T7" fmla="*/ 32 h 35"/>
                              <a:gd name="T8" fmla="*/ 43 w 43"/>
                              <a:gd name="T9" fmla="*/ 35 h 35"/>
                              <a:gd name="T10" fmla="*/ 43 w 43"/>
                              <a:gd name="T11" fmla="*/ 30 h 35"/>
                              <a:gd name="T12" fmla="*/ 40 w 43"/>
                              <a:gd name="T13" fmla="*/ 22 h 35"/>
                              <a:gd name="T14" fmla="*/ 35 w 43"/>
                              <a:gd name="T15" fmla="*/ 15 h 35"/>
                              <a:gd name="T16" fmla="*/ 30 w 43"/>
                              <a:gd name="T17" fmla="*/ 10 h 35"/>
                              <a:gd name="T18" fmla="*/ 23 w 43"/>
                              <a:gd name="T19" fmla="*/ 5 h 35"/>
                              <a:gd name="T20" fmla="*/ 15 w 43"/>
                              <a:gd name="T21" fmla="*/ 2 h 35"/>
                              <a:gd name="T22" fmla="*/ 8 w 43"/>
                              <a:gd name="T23" fmla="*/ 0 h 35"/>
                              <a:gd name="T24" fmla="*/ 0 w 43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7"/>
                                </a:lnTo>
                                <a:lnTo>
                                  <a:pt x="30" y="32"/>
                                </a:lnTo>
                                <a:lnTo>
                                  <a:pt x="43" y="35"/>
                                </a:lnTo>
                                <a:lnTo>
                                  <a:pt x="43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3" y="5"/>
                                </a:lnTo>
                                <a:lnTo>
                                  <a:pt x="15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8421"/>
                        <wps:cNvSpPr>
                          <a:spLocks noEditPoints="1"/>
                        </wps:cNvSpPr>
                        <wps:spPr bwMode="auto">
                          <a:xfrm>
                            <a:off x="5880" y="1330"/>
                            <a:ext cx="89" cy="80"/>
                          </a:xfrm>
                          <a:custGeom>
                            <a:avLst/>
                            <a:gdLst>
                              <a:gd name="T0" fmla="*/ 47 w 89"/>
                              <a:gd name="T1" fmla="*/ 45 h 80"/>
                              <a:gd name="T2" fmla="*/ 0 w 89"/>
                              <a:gd name="T3" fmla="*/ 0 h 80"/>
                              <a:gd name="T4" fmla="*/ 47 w 89"/>
                              <a:gd name="T5" fmla="*/ 45 h 80"/>
                              <a:gd name="T6" fmla="*/ 47 w 89"/>
                              <a:gd name="T7" fmla="*/ 45 h 80"/>
                              <a:gd name="T8" fmla="*/ 54 w 89"/>
                              <a:gd name="T9" fmla="*/ 60 h 80"/>
                              <a:gd name="T10" fmla="*/ 62 w 89"/>
                              <a:gd name="T11" fmla="*/ 70 h 80"/>
                              <a:gd name="T12" fmla="*/ 74 w 89"/>
                              <a:gd name="T13" fmla="*/ 77 h 80"/>
                              <a:gd name="T14" fmla="*/ 89 w 89"/>
                              <a:gd name="T15" fmla="*/ 80 h 80"/>
                              <a:gd name="T16" fmla="*/ 89 w 89"/>
                              <a:gd name="T17" fmla="*/ 75 h 80"/>
                              <a:gd name="T18" fmla="*/ 87 w 89"/>
                              <a:gd name="T19" fmla="*/ 67 h 80"/>
                              <a:gd name="T20" fmla="*/ 82 w 89"/>
                              <a:gd name="T21" fmla="*/ 60 h 80"/>
                              <a:gd name="T22" fmla="*/ 77 w 89"/>
                              <a:gd name="T23" fmla="*/ 55 h 80"/>
                              <a:gd name="T24" fmla="*/ 69 w 89"/>
                              <a:gd name="T25" fmla="*/ 50 h 80"/>
                              <a:gd name="T26" fmla="*/ 62 w 89"/>
                              <a:gd name="T27" fmla="*/ 47 h 80"/>
                              <a:gd name="T28" fmla="*/ 54 w 89"/>
                              <a:gd name="T29" fmla="*/ 45 h 80"/>
                              <a:gd name="T30" fmla="*/ 47 w 89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4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7"/>
                                </a:lnTo>
                                <a:lnTo>
                                  <a:pt x="89" y="80"/>
                                </a:lnTo>
                                <a:lnTo>
                                  <a:pt x="89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69" y="50"/>
                                </a:lnTo>
                                <a:lnTo>
                                  <a:pt x="62" y="47"/>
                                </a:lnTo>
                                <a:lnTo>
                                  <a:pt x="54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8422"/>
                        <wps:cNvSpPr>
                          <a:spLocks/>
                        </wps:cNvSpPr>
                        <wps:spPr bwMode="auto">
                          <a:xfrm>
                            <a:off x="5880" y="1330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8423"/>
                        <wps:cNvSpPr>
                          <a:spLocks/>
                        </wps:cNvSpPr>
                        <wps:spPr bwMode="auto">
                          <a:xfrm>
                            <a:off x="5927" y="1375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7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2 h 35"/>
                              <a:gd name="T8" fmla="*/ 42 w 42"/>
                              <a:gd name="T9" fmla="*/ 35 h 35"/>
                              <a:gd name="T10" fmla="*/ 42 w 42"/>
                              <a:gd name="T11" fmla="*/ 30 h 35"/>
                              <a:gd name="T12" fmla="*/ 40 w 42"/>
                              <a:gd name="T13" fmla="*/ 22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2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2"/>
                                </a:lnTo>
                                <a:lnTo>
                                  <a:pt x="42" y="35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8424"/>
                        <wps:cNvSpPr>
                          <a:spLocks noEditPoints="1"/>
                        </wps:cNvSpPr>
                        <wps:spPr bwMode="auto">
                          <a:xfrm>
                            <a:off x="5835" y="1202"/>
                            <a:ext cx="77" cy="98"/>
                          </a:xfrm>
                          <a:custGeom>
                            <a:avLst/>
                            <a:gdLst>
                              <a:gd name="T0" fmla="*/ 35 w 77"/>
                              <a:gd name="T1" fmla="*/ 60 h 98"/>
                              <a:gd name="T2" fmla="*/ 0 w 77"/>
                              <a:gd name="T3" fmla="*/ 0 h 98"/>
                              <a:gd name="T4" fmla="*/ 35 w 77"/>
                              <a:gd name="T5" fmla="*/ 60 h 98"/>
                              <a:gd name="T6" fmla="*/ 35 w 77"/>
                              <a:gd name="T7" fmla="*/ 60 h 98"/>
                              <a:gd name="T8" fmla="*/ 42 w 77"/>
                              <a:gd name="T9" fmla="*/ 78 h 98"/>
                              <a:gd name="T10" fmla="*/ 50 w 77"/>
                              <a:gd name="T11" fmla="*/ 88 h 98"/>
                              <a:gd name="T12" fmla="*/ 57 w 77"/>
                              <a:gd name="T13" fmla="*/ 93 h 98"/>
                              <a:gd name="T14" fmla="*/ 62 w 77"/>
                              <a:gd name="T15" fmla="*/ 95 h 98"/>
                              <a:gd name="T16" fmla="*/ 70 w 77"/>
                              <a:gd name="T17" fmla="*/ 98 h 98"/>
                              <a:gd name="T18" fmla="*/ 77 w 77"/>
                              <a:gd name="T19" fmla="*/ 98 h 98"/>
                              <a:gd name="T20" fmla="*/ 77 w 77"/>
                              <a:gd name="T21" fmla="*/ 90 h 98"/>
                              <a:gd name="T22" fmla="*/ 74 w 77"/>
                              <a:gd name="T23" fmla="*/ 83 h 98"/>
                              <a:gd name="T24" fmla="*/ 70 w 77"/>
                              <a:gd name="T25" fmla="*/ 75 h 98"/>
                              <a:gd name="T26" fmla="*/ 65 w 77"/>
                              <a:gd name="T27" fmla="*/ 70 h 98"/>
                              <a:gd name="T28" fmla="*/ 60 w 77"/>
                              <a:gd name="T29" fmla="*/ 65 h 98"/>
                              <a:gd name="T30" fmla="*/ 52 w 77"/>
                              <a:gd name="T31" fmla="*/ 63 h 98"/>
                              <a:gd name="T32" fmla="*/ 42 w 77"/>
                              <a:gd name="T33" fmla="*/ 60 h 98"/>
                              <a:gd name="T34" fmla="*/ 35 w 77"/>
                              <a:gd name="T35" fmla="*/ 6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  <a:moveTo>
                                  <a:pt x="35" y="60"/>
                                </a:moveTo>
                                <a:lnTo>
                                  <a:pt x="42" y="78"/>
                                </a:lnTo>
                                <a:lnTo>
                                  <a:pt x="50" y="88"/>
                                </a:lnTo>
                                <a:lnTo>
                                  <a:pt x="57" y="93"/>
                                </a:lnTo>
                                <a:lnTo>
                                  <a:pt x="62" y="95"/>
                                </a:lnTo>
                                <a:lnTo>
                                  <a:pt x="70" y="98"/>
                                </a:lnTo>
                                <a:lnTo>
                                  <a:pt x="77" y="98"/>
                                </a:lnTo>
                                <a:lnTo>
                                  <a:pt x="77" y="90"/>
                                </a:lnTo>
                                <a:lnTo>
                                  <a:pt x="74" y="83"/>
                                </a:lnTo>
                                <a:lnTo>
                                  <a:pt x="70" y="75"/>
                                </a:lnTo>
                                <a:lnTo>
                                  <a:pt x="65" y="70"/>
                                </a:lnTo>
                                <a:lnTo>
                                  <a:pt x="60" y="65"/>
                                </a:lnTo>
                                <a:lnTo>
                                  <a:pt x="52" y="63"/>
                                </a:lnTo>
                                <a:lnTo>
                                  <a:pt x="42" y="6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8425"/>
                        <wps:cNvSpPr>
                          <a:spLocks/>
                        </wps:cNvSpPr>
                        <wps:spPr bwMode="auto">
                          <a:xfrm>
                            <a:off x="5835" y="1202"/>
                            <a:ext cx="35" cy="60"/>
                          </a:xfrm>
                          <a:custGeom>
                            <a:avLst/>
                            <a:gdLst>
                              <a:gd name="T0" fmla="*/ 35 w 35"/>
                              <a:gd name="T1" fmla="*/ 60 h 60"/>
                              <a:gd name="T2" fmla="*/ 0 w 35"/>
                              <a:gd name="T3" fmla="*/ 0 h 60"/>
                              <a:gd name="T4" fmla="*/ 35 w 3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8426"/>
                        <wps:cNvSpPr>
                          <a:spLocks/>
                        </wps:cNvSpPr>
                        <wps:spPr bwMode="auto">
                          <a:xfrm>
                            <a:off x="5870" y="126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8"/>
                              <a:gd name="T2" fmla="*/ 7 w 42"/>
                              <a:gd name="T3" fmla="*/ 18 h 38"/>
                              <a:gd name="T4" fmla="*/ 15 w 42"/>
                              <a:gd name="T5" fmla="*/ 28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39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7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0"/>
                                </a:moveTo>
                                <a:lnTo>
                                  <a:pt x="7" y="18"/>
                                </a:lnTo>
                                <a:lnTo>
                                  <a:pt x="15" y="28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39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8427"/>
                        <wps:cNvSpPr>
                          <a:spLocks noEditPoints="1"/>
                        </wps:cNvSpPr>
                        <wps:spPr bwMode="auto">
                          <a:xfrm>
                            <a:off x="5813" y="1168"/>
                            <a:ext cx="87" cy="94"/>
                          </a:xfrm>
                          <a:custGeom>
                            <a:avLst/>
                            <a:gdLst>
                              <a:gd name="T0" fmla="*/ 42 w 87"/>
                              <a:gd name="T1" fmla="*/ 59 h 94"/>
                              <a:gd name="T2" fmla="*/ 0 w 87"/>
                              <a:gd name="T3" fmla="*/ 0 h 94"/>
                              <a:gd name="T4" fmla="*/ 42 w 87"/>
                              <a:gd name="T5" fmla="*/ 59 h 94"/>
                              <a:gd name="T6" fmla="*/ 42 w 87"/>
                              <a:gd name="T7" fmla="*/ 59 h 94"/>
                              <a:gd name="T8" fmla="*/ 49 w 87"/>
                              <a:gd name="T9" fmla="*/ 74 h 94"/>
                              <a:gd name="T10" fmla="*/ 59 w 87"/>
                              <a:gd name="T11" fmla="*/ 84 h 94"/>
                              <a:gd name="T12" fmla="*/ 64 w 87"/>
                              <a:gd name="T13" fmla="*/ 89 h 94"/>
                              <a:gd name="T14" fmla="*/ 72 w 87"/>
                              <a:gd name="T15" fmla="*/ 92 h 94"/>
                              <a:gd name="T16" fmla="*/ 79 w 87"/>
                              <a:gd name="T17" fmla="*/ 94 h 94"/>
                              <a:gd name="T18" fmla="*/ 87 w 87"/>
                              <a:gd name="T19" fmla="*/ 94 h 94"/>
                              <a:gd name="T20" fmla="*/ 84 w 87"/>
                              <a:gd name="T21" fmla="*/ 87 h 94"/>
                              <a:gd name="T22" fmla="*/ 82 w 87"/>
                              <a:gd name="T23" fmla="*/ 79 h 94"/>
                              <a:gd name="T24" fmla="*/ 79 w 87"/>
                              <a:gd name="T25" fmla="*/ 72 h 94"/>
                              <a:gd name="T26" fmla="*/ 74 w 87"/>
                              <a:gd name="T27" fmla="*/ 67 h 94"/>
                              <a:gd name="T28" fmla="*/ 67 w 87"/>
                              <a:gd name="T29" fmla="*/ 62 h 94"/>
                              <a:gd name="T30" fmla="*/ 59 w 87"/>
                              <a:gd name="T31" fmla="*/ 59 h 94"/>
                              <a:gd name="T32" fmla="*/ 52 w 87"/>
                              <a:gd name="T33" fmla="*/ 57 h 94"/>
                              <a:gd name="T34" fmla="*/ 42 w 87"/>
                              <a:gd name="T35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  <a:moveTo>
                                  <a:pt x="42" y="59"/>
                                </a:moveTo>
                                <a:lnTo>
                                  <a:pt x="49" y="74"/>
                                </a:lnTo>
                                <a:lnTo>
                                  <a:pt x="59" y="84"/>
                                </a:lnTo>
                                <a:lnTo>
                                  <a:pt x="64" y="89"/>
                                </a:lnTo>
                                <a:lnTo>
                                  <a:pt x="72" y="92"/>
                                </a:lnTo>
                                <a:lnTo>
                                  <a:pt x="79" y="94"/>
                                </a:lnTo>
                                <a:lnTo>
                                  <a:pt x="87" y="94"/>
                                </a:lnTo>
                                <a:lnTo>
                                  <a:pt x="84" y="87"/>
                                </a:lnTo>
                                <a:lnTo>
                                  <a:pt x="82" y="79"/>
                                </a:lnTo>
                                <a:lnTo>
                                  <a:pt x="79" y="72"/>
                                </a:lnTo>
                                <a:lnTo>
                                  <a:pt x="74" y="67"/>
                                </a:lnTo>
                                <a:lnTo>
                                  <a:pt x="67" y="62"/>
                                </a:lnTo>
                                <a:lnTo>
                                  <a:pt x="59" y="59"/>
                                </a:lnTo>
                                <a:lnTo>
                                  <a:pt x="52" y="57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8428"/>
                        <wps:cNvSpPr>
                          <a:spLocks/>
                        </wps:cNvSpPr>
                        <wps:spPr bwMode="auto">
                          <a:xfrm>
                            <a:off x="5813" y="1168"/>
                            <a:ext cx="42" cy="59"/>
                          </a:xfrm>
                          <a:custGeom>
                            <a:avLst/>
                            <a:gdLst>
                              <a:gd name="T0" fmla="*/ 42 w 42"/>
                              <a:gd name="T1" fmla="*/ 59 h 59"/>
                              <a:gd name="T2" fmla="*/ 0 w 42"/>
                              <a:gd name="T3" fmla="*/ 0 h 59"/>
                              <a:gd name="T4" fmla="*/ 42 w 4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8429"/>
                        <wps:cNvSpPr>
                          <a:spLocks/>
                        </wps:cNvSpPr>
                        <wps:spPr bwMode="auto">
                          <a:xfrm>
                            <a:off x="5855" y="1225"/>
                            <a:ext cx="45" cy="37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37"/>
                              <a:gd name="T2" fmla="*/ 7 w 45"/>
                              <a:gd name="T3" fmla="*/ 17 h 37"/>
                              <a:gd name="T4" fmla="*/ 17 w 45"/>
                              <a:gd name="T5" fmla="*/ 27 h 37"/>
                              <a:gd name="T6" fmla="*/ 22 w 45"/>
                              <a:gd name="T7" fmla="*/ 32 h 37"/>
                              <a:gd name="T8" fmla="*/ 30 w 45"/>
                              <a:gd name="T9" fmla="*/ 35 h 37"/>
                              <a:gd name="T10" fmla="*/ 37 w 45"/>
                              <a:gd name="T11" fmla="*/ 37 h 37"/>
                              <a:gd name="T12" fmla="*/ 45 w 45"/>
                              <a:gd name="T13" fmla="*/ 37 h 37"/>
                              <a:gd name="T14" fmla="*/ 42 w 45"/>
                              <a:gd name="T15" fmla="*/ 30 h 37"/>
                              <a:gd name="T16" fmla="*/ 40 w 45"/>
                              <a:gd name="T17" fmla="*/ 22 h 37"/>
                              <a:gd name="T18" fmla="*/ 37 w 45"/>
                              <a:gd name="T19" fmla="*/ 15 h 37"/>
                              <a:gd name="T20" fmla="*/ 32 w 45"/>
                              <a:gd name="T21" fmla="*/ 10 h 37"/>
                              <a:gd name="T22" fmla="*/ 25 w 45"/>
                              <a:gd name="T23" fmla="*/ 5 h 37"/>
                              <a:gd name="T24" fmla="*/ 17 w 45"/>
                              <a:gd name="T25" fmla="*/ 2 h 37"/>
                              <a:gd name="T26" fmla="*/ 10 w 45"/>
                              <a:gd name="T27" fmla="*/ 0 h 37"/>
                              <a:gd name="T28" fmla="*/ 0 w 45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2" y="32"/>
                                </a:lnTo>
                                <a:lnTo>
                                  <a:pt x="30" y="35"/>
                                </a:lnTo>
                                <a:lnTo>
                                  <a:pt x="37" y="37"/>
                                </a:lnTo>
                                <a:lnTo>
                                  <a:pt x="45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8430"/>
                        <wps:cNvSpPr>
                          <a:spLocks noEditPoints="1"/>
                        </wps:cNvSpPr>
                        <wps:spPr bwMode="auto">
                          <a:xfrm>
                            <a:off x="5805" y="1138"/>
                            <a:ext cx="80" cy="92"/>
                          </a:xfrm>
                          <a:custGeom>
                            <a:avLst/>
                            <a:gdLst>
                              <a:gd name="T0" fmla="*/ 37 w 80"/>
                              <a:gd name="T1" fmla="*/ 54 h 92"/>
                              <a:gd name="T2" fmla="*/ 0 w 80"/>
                              <a:gd name="T3" fmla="*/ 0 h 92"/>
                              <a:gd name="T4" fmla="*/ 37 w 80"/>
                              <a:gd name="T5" fmla="*/ 54 h 92"/>
                              <a:gd name="T6" fmla="*/ 37 w 80"/>
                              <a:gd name="T7" fmla="*/ 54 h 92"/>
                              <a:gd name="T8" fmla="*/ 45 w 80"/>
                              <a:gd name="T9" fmla="*/ 69 h 92"/>
                              <a:gd name="T10" fmla="*/ 52 w 80"/>
                              <a:gd name="T11" fmla="*/ 82 h 92"/>
                              <a:gd name="T12" fmla="*/ 60 w 80"/>
                              <a:gd name="T13" fmla="*/ 87 h 92"/>
                              <a:gd name="T14" fmla="*/ 65 w 80"/>
                              <a:gd name="T15" fmla="*/ 89 h 92"/>
                              <a:gd name="T16" fmla="*/ 72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4 h 92"/>
                              <a:gd name="T22" fmla="*/ 77 w 80"/>
                              <a:gd name="T23" fmla="*/ 77 h 92"/>
                              <a:gd name="T24" fmla="*/ 72 w 80"/>
                              <a:gd name="T25" fmla="*/ 69 h 92"/>
                              <a:gd name="T26" fmla="*/ 67 w 80"/>
                              <a:gd name="T27" fmla="*/ 64 h 92"/>
                              <a:gd name="T28" fmla="*/ 62 w 80"/>
                              <a:gd name="T29" fmla="*/ 59 h 92"/>
                              <a:gd name="T30" fmla="*/ 55 w 80"/>
                              <a:gd name="T31" fmla="*/ 57 h 92"/>
                              <a:gd name="T32" fmla="*/ 47 w 80"/>
                              <a:gd name="T33" fmla="*/ 54 h 92"/>
                              <a:gd name="T34" fmla="*/ 37 w 80"/>
                              <a:gd name="T35" fmla="*/ 5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  <a:moveTo>
                                  <a:pt x="37" y="54"/>
                                </a:moveTo>
                                <a:lnTo>
                                  <a:pt x="45" y="69"/>
                                </a:lnTo>
                                <a:lnTo>
                                  <a:pt x="52" y="82"/>
                                </a:lnTo>
                                <a:lnTo>
                                  <a:pt x="60" y="87"/>
                                </a:lnTo>
                                <a:lnTo>
                                  <a:pt x="65" y="89"/>
                                </a:lnTo>
                                <a:lnTo>
                                  <a:pt x="72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4"/>
                                </a:lnTo>
                                <a:lnTo>
                                  <a:pt x="77" y="77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2" y="59"/>
                                </a:lnTo>
                                <a:lnTo>
                                  <a:pt x="55" y="57"/>
                                </a:lnTo>
                                <a:lnTo>
                                  <a:pt x="47" y="54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8431"/>
                        <wps:cNvSpPr>
                          <a:spLocks/>
                        </wps:cNvSpPr>
                        <wps:spPr bwMode="auto">
                          <a:xfrm>
                            <a:off x="5805" y="1138"/>
                            <a:ext cx="37" cy="54"/>
                          </a:xfrm>
                          <a:custGeom>
                            <a:avLst/>
                            <a:gdLst>
                              <a:gd name="T0" fmla="*/ 37 w 37"/>
                              <a:gd name="T1" fmla="*/ 54 h 54"/>
                              <a:gd name="T2" fmla="*/ 0 w 37"/>
                              <a:gd name="T3" fmla="*/ 0 h 54"/>
                              <a:gd name="T4" fmla="*/ 37 w 37"/>
                              <a:gd name="T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8432"/>
                        <wps:cNvSpPr>
                          <a:spLocks/>
                        </wps:cNvSpPr>
                        <wps:spPr bwMode="auto">
                          <a:xfrm>
                            <a:off x="5842" y="1192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5 w 43"/>
                              <a:gd name="T5" fmla="*/ 28 h 38"/>
                              <a:gd name="T6" fmla="*/ 23 w 43"/>
                              <a:gd name="T7" fmla="*/ 33 h 38"/>
                              <a:gd name="T8" fmla="*/ 28 w 43"/>
                              <a:gd name="T9" fmla="*/ 35 h 38"/>
                              <a:gd name="T10" fmla="*/ 35 w 43"/>
                              <a:gd name="T11" fmla="*/ 38 h 38"/>
                              <a:gd name="T12" fmla="*/ 43 w 43"/>
                              <a:gd name="T13" fmla="*/ 38 h 38"/>
                              <a:gd name="T14" fmla="*/ 43 w 43"/>
                              <a:gd name="T15" fmla="*/ 30 h 38"/>
                              <a:gd name="T16" fmla="*/ 40 w 43"/>
                              <a:gd name="T17" fmla="*/ 23 h 38"/>
                              <a:gd name="T18" fmla="*/ 35 w 43"/>
                              <a:gd name="T19" fmla="*/ 15 h 38"/>
                              <a:gd name="T20" fmla="*/ 30 w 43"/>
                              <a:gd name="T21" fmla="*/ 10 h 38"/>
                              <a:gd name="T22" fmla="*/ 25 w 43"/>
                              <a:gd name="T23" fmla="*/ 5 h 38"/>
                              <a:gd name="T24" fmla="*/ 18 w 43"/>
                              <a:gd name="T25" fmla="*/ 3 h 38"/>
                              <a:gd name="T26" fmla="*/ 10 w 43"/>
                              <a:gd name="T27" fmla="*/ 0 h 38"/>
                              <a:gd name="T28" fmla="*/ 0 w 43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8433"/>
                        <wps:cNvSpPr>
                          <a:spLocks noEditPoints="1"/>
                        </wps:cNvSpPr>
                        <wps:spPr bwMode="auto">
                          <a:xfrm>
                            <a:off x="5795" y="1090"/>
                            <a:ext cx="75" cy="100"/>
                          </a:xfrm>
                          <a:custGeom>
                            <a:avLst/>
                            <a:gdLst>
                              <a:gd name="T0" fmla="*/ 32 w 75"/>
                              <a:gd name="T1" fmla="*/ 63 h 100"/>
                              <a:gd name="T2" fmla="*/ 0 w 75"/>
                              <a:gd name="T3" fmla="*/ 0 h 100"/>
                              <a:gd name="T4" fmla="*/ 32 w 75"/>
                              <a:gd name="T5" fmla="*/ 63 h 100"/>
                              <a:gd name="T6" fmla="*/ 32 w 75"/>
                              <a:gd name="T7" fmla="*/ 63 h 100"/>
                              <a:gd name="T8" fmla="*/ 37 w 75"/>
                              <a:gd name="T9" fmla="*/ 80 h 100"/>
                              <a:gd name="T10" fmla="*/ 47 w 75"/>
                              <a:gd name="T11" fmla="*/ 90 h 100"/>
                              <a:gd name="T12" fmla="*/ 52 w 75"/>
                              <a:gd name="T13" fmla="*/ 95 h 100"/>
                              <a:gd name="T14" fmla="*/ 60 w 75"/>
                              <a:gd name="T15" fmla="*/ 97 h 100"/>
                              <a:gd name="T16" fmla="*/ 67 w 75"/>
                              <a:gd name="T17" fmla="*/ 100 h 100"/>
                              <a:gd name="T18" fmla="*/ 75 w 75"/>
                              <a:gd name="T19" fmla="*/ 100 h 100"/>
                              <a:gd name="T20" fmla="*/ 75 w 75"/>
                              <a:gd name="T21" fmla="*/ 92 h 100"/>
                              <a:gd name="T22" fmla="*/ 72 w 75"/>
                              <a:gd name="T23" fmla="*/ 85 h 100"/>
                              <a:gd name="T24" fmla="*/ 67 w 75"/>
                              <a:gd name="T25" fmla="*/ 78 h 100"/>
                              <a:gd name="T26" fmla="*/ 62 w 75"/>
                              <a:gd name="T27" fmla="*/ 73 h 100"/>
                              <a:gd name="T28" fmla="*/ 57 w 75"/>
                              <a:gd name="T29" fmla="*/ 68 h 100"/>
                              <a:gd name="T30" fmla="*/ 50 w 75"/>
                              <a:gd name="T31" fmla="*/ 65 h 100"/>
                              <a:gd name="T32" fmla="*/ 40 w 75"/>
                              <a:gd name="T33" fmla="*/ 63 h 100"/>
                              <a:gd name="T34" fmla="*/ 32 w 75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  <a:moveTo>
                                  <a:pt x="32" y="63"/>
                                </a:moveTo>
                                <a:lnTo>
                                  <a:pt x="37" y="80"/>
                                </a:lnTo>
                                <a:lnTo>
                                  <a:pt x="47" y="90"/>
                                </a:lnTo>
                                <a:lnTo>
                                  <a:pt x="52" y="95"/>
                                </a:lnTo>
                                <a:lnTo>
                                  <a:pt x="60" y="97"/>
                                </a:lnTo>
                                <a:lnTo>
                                  <a:pt x="67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8"/>
                                </a:lnTo>
                                <a:lnTo>
                                  <a:pt x="62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5"/>
                                </a:lnTo>
                                <a:lnTo>
                                  <a:pt x="40" y="63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8434"/>
                        <wps:cNvSpPr>
                          <a:spLocks/>
                        </wps:cNvSpPr>
                        <wps:spPr bwMode="auto">
                          <a:xfrm>
                            <a:off x="5795" y="1090"/>
                            <a:ext cx="32" cy="63"/>
                          </a:xfrm>
                          <a:custGeom>
                            <a:avLst/>
                            <a:gdLst>
                              <a:gd name="T0" fmla="*/ 32 w 32"/>
                              <a:gd name="T1" fmla="*/ 63 h 63"/>
                              <a:gd name="T2" fmla="*/ 0 w 32"/>
                              <a:gd name="T3" fmla="*/ 0 h 63"/>
                              <a:gd name="T4" fmla="*/ 32 w 3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8435"/>
                        <wps:cNvSpPr>
                          <a:spLocks/>
                        </wps:cNvSpPr>
                        <wps:spPr bwMode="auto">
                          <a:xfrm>
                            <a:off x="5827" y="115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5 w 43"/>
                              <a:gd name="T3" fmla="*/ 17 h 37"/>
                              <a:gd name="T4" fmla="*/ 15 w 43"/>
                              <a:gd name="T5" fmla="*/ 27 h 37"/>
                              <a:gd name="T6" fmla="*/ 20 w 43"/>
                              <a:gd name="T7" fmla="*/ 32 h 37"/>
                              <a:gd name="T8" fmla="*/ 28 w 43"/>
                              <a:gd name="T9" fmla="*/ 34 h 37"/>
                              <a:gd name="T10" fmla="*/ 35 w 43"/>
                              <a:gd name="T11" fmla="*/ 37 h 37"/>
                              <a:gd name="T12" fmla="*/ 43 w 43"/>
                              <a:gd name="T13" fmla="*/ 37 h 37"/>
                              <a:gd name="T14" fmla="*/ 43 w 43"/>
                              <a:gd name="T15" fmla="*/ 29 h 37"/>
                              <a:gd name="T16" fmla="*/ 40 w 43"/>
                              <a:gd name="T17" fmla="*/ 22 h 37"/>
                              <a:gd name="T18" fmla="*/ 35 w 43"/>
                              <a:gd name="T19" fmla="*/ 15 h 37"/>
                              <a:gd name="T20" fmla="*/ 30 w 43"/>
                              <a:gd name="T21" fmla="*/ 10 h 37"/>
                              <a:gd name="T22" fmla="*/ 25 w 43"/>
                              <a:gd name="T23" fmla="*/ 5 h 37"/>
                              <a:gd name="T24" fmla="*/ 18 w 43"/>
                              <a:gd name="T25" fmla="*/ 2 h 37"/>
                              <a:gd name="T26" fmla="*/ 8 w 43"/>
                              <a:gd name="T27" fmla="*/ 0 h 37"/>
                              <a:gd name="T28" fmla="*/ 0 w 43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8" y="34"/>
                                </a:lnTo>
                                <a:lnTo>
                                  <a:pt x="35" y="37"/>
                                </a:lnTo>
                                <a:lnTo>
                                  <a:pt x="43" y="37"/>
                                </a:lnTo>
                                <a:lnTo>
                                  <a:pt x="43" y="29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8436"/>
                        <wps:cNvSpPr>
                          <a:spLocks noEditPoints="1"/>
                        </wps:cNvSpPr>
                        <wps:spPr bwMode="auto">
                          <a:xfrm>
                            <a:off x="5795" y="1043"/>
                            <a:ext cx="65" cy="117"/>
                          </a:xfrm>
                          <a:custGeom>
                            <a:avLst/>
                            <a:gdLst>
                              <a:gd name="T0" fmla="*/ 28 w 65"/>
                              <a:gd name="T1" fmla="*/ 70 h 117"/>
                              <a:gd name="T2" fmla="*/ 0 w 65"/>
                              <a:gd name="T3" fmla="*/ 0 h 117"/>
                              <a:gd name="T4" fmla="*/ 28 w 65"/>
                              <a:gd name="T5" fmla="*/ 70 h 117"/>
                              <a:gd name="T6" fmla="*/ 28 w 65"/>
                              <a:gd name="T7" fmla="*/ 70 h 117"/>
                              <a:gd name="T8" fmla="*/ 32 w 65"/>
                              <a:gd name="T9" fmla="*/ 87 h 117"/>
                              <a:gd name="T10" fmla="*/ 40 w 65"/>
                              <a:gd name="T11" fmla="*/ 102 h 117"/>
                              <a:gd name="T12" fmla="*/ 45 w 65"/>
                              <a:gd name="T13" fmla="*/ 107 h 117"/>
                              <a:gd name="T14" fmla="*/ 50 w 65"/>
                              <a:gd name="T15" fmla="*/ 112 h 117"/>
                              <a:gd name="T16" fmla="*/ 57 w 65"/>
                              <a:gd name="T17" fmla="*/ 115 h 117"/>
                              <a:gd name="T18" fmla="*/ 65 w 65"/>
                              <a:gd name="T19" fmla="*/ 117 h 117"/>
                              <a:gd name="T20" fmla="*/ 65 w 65"/>
                              <a:gd name="T21" fmla="*/ 107 h 117"/>
                              <a:gd name="T22" fmla="*/ 62 w 65"/>
                              <a:gd name="T23" fmla="*/ 100 h 117"/>
                              <a:gd name="T24" fmla="*/ 60 w 65"/>
                              <a:gd name="T25" fmla="*/ 92 h 117"/>
                              <a:gd name="T26" fmla="*/ 55 w 65"/>
                              <a:gd name="T27" fmla="*/ 85 h 117"/>
                              <a:gd name="T28" fmla="*/ 50 w 65"/>
                              <a:gd name="T29" fmla="*/ 77 h 117"/>
                              <a:gd name="T30" fmla="*/ 42 w 65"/>
                              <a:gd name="T31" fmla="*/ 75 h 117"/>
                              <a:gd name="T32" fmla="*/ 35 w 65"/>
                              <a:gd name="T33" fmla="*/ 72 h 117"/>
                              <a:gd name="T34" fmla="*/ 28 w 65"/>
                              <a:gd name="T35" fmla="*/ 7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  <a:moveTo>
                                  <a:pt x="28" y="70"/>
                                </a:moveTo>
                                <a:lnTo>
                                  <a:pt x="32" y="87"/>
                                </a:lnTo>
                                <a:lnTo>
                                  <a:pt x="40" y="102"/>
                                </a:lnTo>
                                <a:lnTo>
                                  <a:pt x="45" y="107"/>
                                </a:lnTo>
                                <a:lnTo>
                                  <a:pt x="50" y="112"/>
                                </a:lnTo>
                                <a:lnTo>
                                  <a:pt x="57" y="115"/>
                                </a:lnTo>
                                <a:lnTo>
                                  <a:pt x="65" y="117"/>
                                </a:lnTo>
                                <a:lnTo>
                                  <a:pt x="65" y="107"/>
                                </a:lnTo>
                                <a:lnTo>
                                  <a:pt x="62" y="100"/>
                                </a:lnTo>
                                <a:lnTo>
                                  <a:pt x="60" y="92"/>
                                </a:lnTo>
                                <a:lnTo>
                                  <a:pt x="55" y="85"/>
                                </a:lnTo>
                                <a:lnTo>
                                  <a:pt x="50" y="77"/>
                                </a:lnTo>
                                <a:lnTo>
                                  <a:pt x="42" y="75"/>
                                </a:lnTo>
                                <a:lnTo>
                                  <a:pt x="35" y="72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8437"/>
                        <wps:cNvSpPr>
                          <a:spLocks/>
                        </wps:cNvSpPr>
                        <wps:spPr bwMode="auto">
                          <a:xfrm>
                            <a:off x="5795" y="1043"/>
                            <a:ext cx="28" cy="70"/>
                          </a:xfrm>
                          <a:custGeom>
                            <a:avLst/>
                            <a:gdLst>
                              <a:gd name="T0" fmla="*/ 28 w 28"/>
                              <a:gd name="T1" fmla="*/ 70 h 70"/>
                              <a:gd name="T2" fmla="*/ 0 w 28"/>
                              <a:gd name="T3" fmla="*/ 0 h 70"/>
                              <a:gd name="T4" fmla="*/ 28 w 2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8438"/>
                        <wps:cNvSpPr>
                          <a:spLocks/>
                        </wps:cNvSpPr>
                        <wps:spPr bwMode="auto">
                          <a:xfrm>
                            <a:off x="5823" y="1113"/>
                            <a:ext cx="37" cy="47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7"/>
                              <a:gd name="T2" fmla="*/ 4 w 37"/>
                              <a:gd name="T3" fmla="*/ 17 h 47"/>
                              <a:gd name="T4" fmla="*/ 12 w 37"/>
                              <a:gd name="T5" fmla="*/ 32 h 47"/>
                              <a:gd name="T6" fmla="*/ 17 w 37"/>
                              <a:gd name="T7" fmla="*/ 37 h 47"/>
                              <a:gd name="T8" fmla="*/ 22 w 37"/>
                              <a:gd name="T9" fmla="*/ 42 h 47"/>
                              <a:gd name="T10" fmla="*/ 29 w 37"/>
                              <a:gd name="T11" fmla="*/ 45 h 47"/>
                              <a:gd name="T12" fmla="*/ 37 w 37"/>
                              <a:gd name="T13" fmla="*/ 47 h 47"/>
                              <a:gd name="T14" fmla="*/ 37 w 37"/>
                              <a:gd name="T15" fmla="*/ 37 h 47"/>
                              <a:gd name="T16" fmla="*/ 34 w 37"/>
                              <a:gd name="T17" fmla="*/ 30 h 47"/>
                              <a:gd name="T18" fmla="*/ 32 w 37"/>
                              <a:gd name="T19" fmla="*/ 22 h 47"/>
                              <a:gd name="T20" fmla="*/ 27 w 37"/>
                              <a:gd name="T21" fmla="*/ 15 h 47"/>
                              <a:gd name="T22" fmla="*/ 22 w 37"/>
                              <a:gd name="T23" fmla="*/ 7 h 47"/>
                              <a:gd name="T24" fmla="*/ 14 w 37"/>
                              <a:gd name="T25" fmla="*/ 5 h 47"/>
                              <a:gd name="T26" fmla="*/ 7 w 37"/>
                              <a:gd name="T27" fmla="*/ 2 h 47"/>
                              <a:gd name="T28" fmla="*/ 0 w 37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12" y="32"/>
                                </a:lnTo>
                                <a:lnTo>
                                  <a:pt x="17" y="37"/>
                                </a:lnTo>
                                <a:lnTo>
                                  <a:pt x="22" y="42"/>
                                </a:lnTo>
                                <a:lnTo>
                                  <a:pt x="29" y="45"/>
                                </a:lnTo>
                                <a:lnTo>
                                  <a:pt x="37" y="47"/>
                                </a:lnTo>
                                <a:lnTo>
                                  <a:pt x="37" y="37"/>
                                </a:lnTo>
                                <a:lnTo>
                                  <a:pt x="34" y="30"/>
                                </a:lnTo>
                                <a:lnTo>
                                  <a:pt x="32" y="22"/>
                                </a:lnTo>
                                <a:lnTo>
                                  <a:pt x="27" y="15"/>
                                </a:lnTo>
                                <a:lnTo>
                                  <a:pt x="22" y="7"/>
                                </a:lnTo>
                                <a:lnTo>
                                  <a:pt x="14" y="5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8439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8440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8441"/>
                        <wps:cNvSpPr>
                          <a:spLocks noEditPoints="1"/>
                        </wps:cNvSpPr>
                        <wps:spPr bwMode="auto">
                          <a:xfrm>
                            <a:off x="5927" y="1215"/>
                            <a:ext cx="17" cy="127"/>
                          </a:xfrm>
                          <a:custGeom>
                            <a:avLst/>
                            <a:gdLst>
                              <a:gd name="T0" fmla="*/ 10 w 17"/>
                              <a:gd name="T1" fmla="*/ 70 h 127"/>
                              <a:gd name="T2" fmla="*/ 2 w 17"/>
                              <a:gd name="T3" fmla="*/ 82 h 127"/>
                              <a:gd name="T4" fmla="*/ 0 w 17"/>
                              <a:gd name="T5" fmla="*/ 97 h 127"/>
                              <a:gd name="T6" fmla="*/ 0 w 17"/>
                              <a:gd name="T7" fmla="*/ 112 h 127"/>
                              <a:gd name="T8" fmla="*/ 5 w 17"/>
                              <a:gd name="T9" fmla="*/ 127 h 127"/>
                              <a:gd name="T10" fmla="*/ 10 w 17"/>
                              <a:gd name="T11" fmla="*/ 122 h 127"/>
                              <a:gd name="T12" fmla="*/ 12 w 17"/>
                              <a:gd name="T13" fmla="*/ 117 h 127"/>
                              <a:gd name="T14" fmla="*/ 15 w 17"/>
                              <a:gd name="T15" fmla="*/ 110 h 127"/>
                              <a:gd name="T16" fmla="*/ 17 w 17"/>
                              <a:gd name="T17" fmla="*/ 102 h 127"/>
                              <a:gd name="T18" fmla="*/ 17 w 17"/>
                              <a:gd name="T19" fmla="*/ 92 h 127"/>
                              <a:gd name="T20" fmla="*/ 15 w 17"/>
                              <a:gd name="T21" fmla="*/ 85 h 127"/>
                              <a:gd name="T22" fmla="*/ 12 w 17"/>
                              <a:gd name="T23" fmla="*/ 77 h 127"/>
                              <a:gd name="T24" fmla="*/ 10 w 17"/>
                              <a:gd name="T25" fmla="*/ 70 h 127"/>
                              <a:gd name="T26" fmla="*/ 10 w 17"/>
                              <a:gd name="T27" fmla="*/ 70 h 127"/>
                              <a:gd name="T28" fmla="*/ 2 w 17"/>
                              <a:gd name="T29" fmla="*/ 0 h 127"/>
                              <a:gd name="T30" fmla="*/ 10 w 17"/>
                              <a:gd name="T31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>
                                <a:moveTo>
                                  <a:pt x="10" y="70"/>
                                </a:move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0" y="112"/>
                                </a:lnTo>
                                <a:lnTo>
                                  <a:pt x="5" y="127"/>
                                </a:lnTo>
                                <a:lnTo>
                                  <a:pt x="10" y="122"/>
                                </a:lnTo>
                                <a:lnTo>
                                  <a:pt x="12" y="117"/>
                                </a:lnTo>
                                <a:lnTo>
                                  <a:pt x="15" y="110"/>
                                </a:lnTo>
                                <a:lnTo>
                                  <a:pt x="17" y="102"/>
                                </a:lnTo>
                                <a:lnTo>
                                  <a:pt x="17" y="92"/>
                                </a:lnTo>
                                <a:lnTo>
                                  <a:pt x="15" y="85"/>
                                </a:lnTo>
                                <a:lnTo>
                                  <a:pt x="12" y="77"/>
                                </a:lnTo>
                                <a:lnTo>
                                  <a:pt x="10" y="70"/>
                                </a:lnTo>
                                <a:close/>
                                <a:moveTo>
                                  <a:pt x="10" y="70"/>
                                </a:moveTo>
                                <a:lnTo>
                                  <a:pt x="2" y="0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8442"/>
                        <wps:cNvSpPr>
                          <a:spLocks/>
                        </wps:cNvSpPr>
                        <wps:spPr bwMode="auto">
                          <a:xfrm>
                            <a:off x="5927" y="1285"/>
                            <a:ext cx="17" cy="57"/>
                          </a:xfrm>
                          <a:custGeom>
                            <a:avLst/>
                            <a:gdLst>
                              <a:gd name="T0" fmla="*/ 10 w 17"/>
                              <a:gd name="T1" fmla="*/ 0 h 57"/>
                              <a:gd name="T2" fmla="*/ 2 w 17"/>
                              <a:gd name="T3" fmla="*/ 12 h 57"/>
                              <a:gd name="T4" fmla="*/ 0 w 17"/>
                              <a:gd name="T5" fmla="*/ 27 h 57"/>
                              <a:gd name="T6" fmla="*/ 0 w 17"/>
                              <a:gd name="T7" fmla="*/ 42 h 57"/>
                              <a:gd name="T8" fmla="*/ 5 w 17"/>
                              <a:gd name="T9" fmla="*/ 57 h 57"/>
                              <a:gd name="T10" fmla="*/ 10 w 17"/>
                              <a:gd name="T11" fmla="*/ 52 h 57"/>
                              <a:gd name="T12" fmla="*/ 12 w 17"/>
                              <a:gd name="T13" fmla="*/ 47 h 57"/>
                              <a:gd name="T14" fmla="*/ 15 w 17"/>
                              <a:gd name="T15" fmla="*/ 40 h 57"/>
                              <a:gd name="T16" fmla="*/ 17 w 17"/>
                              <a:gd name="T17" fmla="*/ 32 h 57"/>
                              <a:gd name="T18" fmla="*/ 17 w 17"/>
                              <a:gd name="T19" fmla="*/ 22 h 57"/>
                              <a:gd name="T20" fmla="*/ 15 w 17"/>
                              <a:gd name="T21" fmla="*/ 15 h 57"/>
                              <a:gd name="T22" fmla="*/ 12 w 17"/>
                              <a:gd name="T23" fmla="*/ 7 h 57"/>
                              <a:gd name="T24" fmla="*/ 10 w 1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>
                                <a:moveTo>
                                  <a:pt x="10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2" y="47"/>
                                </a:lnTo>
                                <a:lnTo>
                                  <a:pt x="15" y="40"/>
                                </a:lnTo>
                                <a:lnTo>
                                  <a:pt x="17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8443"/>
                        <wps:cNvSpPr>
                          <a:spLocks/>
                        </wps:cNvSpPr>
                        <wps:spPr bwMode="auto">
                          <a:xfrm>
                            <a:off x="5929" y="1215"/>
                            <a:ext cx="8" cy="70"/>
                          </a:xfrm>
                          <a:custGeom>
                            <a:avLst/>
                            <a:gdLst>
                              <a:gd name="T0" fmla="*/ 8 w 8"/>
                              <a:gd name="T1" fmla="*/ 70 h 70"/>
                              <a:gd name="T2" fmla="*/ 0 w 8"/>
                              <a:gd name="T3" fmla="*/ 0 h 70"/>
                              <a:gd name="T4" fmla="*/ 8 w 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8" y="70"/>
                                </a:moveTo>
                                <a:lnTo>
                                  <a:pt x="0" y="0"/>
                                </a:lnTo>
                                <a:lnTo>
                                  <a:pt x="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8444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8445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8446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8447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8448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8449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8450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8451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8452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8453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8454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8455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8456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8457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8458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8459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8460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8461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8462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8463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8464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8465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8466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8467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8468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8469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8470"/>
                        <wps:cNvSpPr>
                          <a:spLocks noEditPoints="1"/>
                        </wps:cNvSpPr>
                        <wps:spPr bwMode="auto">
                          <a:xfrm>
                            <a:off x="5745" y="1242"/>
                            <a:ext cx="90" cy="88"/>
                          </a:xfrm>
                          <a:custGeom>
                            <a:avLst/>
                            <a:gdLst>
                              <a:gd name="T0" fmla="*/ 43 w 90"/>
                              <a:gd name="T1" fmla="*/ 55 h 88"/>
                              <a:gd name="T2" fmla="*/ 0 w 90"/>
                              <a:gd name="T3" fmla="*/ 0 h 88"/>
                              <a:gd name="T4" fmla="*/ 43 w 90"/>
                              <a:gd name="T5" fmla="*/ 55 h 88"/>
                              <a:gd name="T6" fmla="*/ 43 w 90"/>
                              <a:gd name="T7" fmla="*/ 55 h 88"/>
                              <a:gd name="T8" fmla="*/ 53 w 90"/>
                              <a:gd name="T9" fmla="*/ 70 h 88"/>
                              <a:gd name="T10" fmla="*/ 63 w 90"/>
                              <a:gd name="T11" fmla="*/ 83 h 88"/>
                              <a:gd name="T12" fmla="*/ 70 w 90"/>
                              <a:gd name="T13" fmla="*/ 85 h 88"/>
                              <a:gd name="T14" fmla="*/ 75 w 90"/>
                              <a:gd name="T15" fmla="*/ 88 h 88"/>
                              <a:gd name="T16" fmla="*/ 82 w 90"/>
                              <a:gd name="T17" fmla="*/ 88 h 88"/>
                              <a:gd name="T18" fmla="*/ 90 w 90"/>
                              <a:gd name="T19" fmla="*/ 88 h 88"/>
                              <a:gd name="T20" fmla="*/ 90 w 90"/>
                              <a:gd name="T21" fmla="*/ 80 h 88"/>
                              <a:gd name="T22" fmla="*/ 85 w 90"/>
                              <a:gd name="T23" fmla="*/ 73 h 88"/>
                              <a:gd name="T24" fmla="*/ 80 w 90"/>
                              <a:gd name="T25" fmla="*/ 68 h 88"/>
                              <a:gd name="T26" fmla="*/ 75 w 90"/>
                              <a:gd name="T27" fmla="*/ 63 h 88"/>
                              <a:gd name="T28" fmla="*/ 68 w 90"/>
                              <a:gd name="T29" fmla="*/ 58 h 88"/>
                              <a:gd name="T30" fmla="*/ 60 w 90"/>
                              <a:gd name="T31" fmla="*/ 55 h 88"/>
                              <a:gd name="T32" fmla="*/ 53 w 90"/>
                              <a:gd name="T33" fmla="*/ 55 h 88"/>
                              <a:gd name="T34" fmla="*/ 43 w 90"/>
                              <a:gd name="T35" fmla="*/ 5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  <a:moveTo>
                                  <a:pt x="43" y="55"/>
                                </a:moveTo>
                                <a:lnTo>
                                  <a:pt x="53" y="70"/>
                                </a:lnTo>
                                <a:lnTo>
                                  <a:pt x="63" y="83"/>
                                </a:lnTo>
                                <a:lnTo>
                                  <a:pt x="70" y="85"/>
                                </a:lnTo>
                                <a:lnTo>
                                  <a:pt x="75" y="88"/>
                                </a:lnTo>
                                <a:lnTo>
                                  <a:pt x="82" y="88"/>
                                </a:lnTo>
                                <a:lnTo>
                                  <a:pt x="90" y="88"/>
                                </a:lnTo>
                                <a:lnTo>
                                  <a:pt x="90" y="80"/>
                                </a:lnTo>
                                <a:lnTo>
                                  <a:pt x="85" y="73"/>
                                </a:lnTo>
                                <a:lnTo>
                                  <a:pt x="80" y="68"/>
                                </a:lnTo>
                                <a:lnTo>
                                  <a:pt x="75" y="63"/>
                                </a:lnTo>
                                <a:lnTo>
                                  <a:pt x="68" y="58"/>
                                </a:lnTo>
                                <a:lnTo>
                                  <a:pt x="60" y="55"/>
                                </a:lnTo>
                                <a:lnTo>
                                  <a:pt x="53" y="55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8471"/>
                        <wps:cNvSpPr>
                          <a:spLocks/>
                        </wps:cNvSpPr>
                        <wps:spPr bwMode="auto">
                          <a:xfrm>
                            <a:off x="5745" y="1242"/>
                            <a:ext cx="43" cy="55"/>
                          </a:xfrm>
                          <a:custGeom>
                            <a:avLst/>
                            <a:gdLst>
                              <a:gd name="T0" fmla="*/ 43 w 43"/>
                              <a:gd name="T1" fmla="*/ 55 h 55"/>
                              <a:gd name="T2" fmla="*/ 0 w 43"/>
                              <a:gd name="T3" fmla="*/ 0 h 55"/>
                              <a:gd name="T4" fmla="*/ 43 w 4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8472"/>
                        <wps:cNvSpPr>
                          <a:spLocks/>
                        </wps:cNvSpPr>
                        <wps:spPr bwMode="auto">
                          <a:xfrm>
                            <a:off x="5788" y="1297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3"/>
                              <a:gd name="T2" fmla="*/ 10 w 47"/>
                              <a:gd name="T3" fmla="*/ 15 h 33"/>
                              <a:gd name="T4" fmla="*/ 20 w 47"/>
                              <a:gd name="T5" fmla="*/ 28 h 33"/>
                              <a:gd name="T6" fmla="*/ 27 w 47"/>
                              <a:gd name="T7" fmla="*/ 30 h 33"/>
                              <a:gd name="T8" fmla="*/ 32 w 47"/>
                              <a:gd name="T9" fmla="*/ 33 h 33"/>
                              <a:gd name="T10" fmla="*/ 39 w 47"/>
                              <a:gd name="T11" fmla="*/ 33 h 33"/>
                              <a:gd name="T12" fmla="*/ 47 w 47"/>
                              <a:gd name="T13" fmla="*/ 33 h 33"/>
                              <a:gd name="T14" fmla="*/ 47 w 47"/>
                              <a:gd name="T15" fmla="*/ 25 h 33"/>
                              <a:gd name="T16" fmla="*/ 42 w 47"/>
                              <a:gd name="T17" fmla="*/ 18 h 33"/>
                              <a:gd name="T18" fmla="*/ 37 w 47"/>
                              <a:gd name="T19" fmla="*/ 13 h 33"/>
                              <a:gd name="T20" fmla="*/ 32 w 47"/>
                              <a:gd name="T21" fmla="*/ 8 h 33"/>
                              <a:gd name="T22" fmla="*/ 25 w 47"/>
                              <a:gd name="T23" fmla="*/ 3 h 33"/>
                              <a:gd name="T24" fmla="*/ 17 w 47"/>
                              <a:gd name="T25" fmla="*/ 0 h 33"/>
                              <a:gd name="T26" fmla="*/ 10 w 47"/>
                              <a:gd name="T27" fmla="*/ 0 h 33"/>
                              <a:gd name="T28" fmla="*/ 0 w 47"/>
                              <a:gd name="T2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20" y="28"/>
                                </a:lnTo>
                                <a:lnTo>
                                  <a:pt x="27" y="30"/>
                                </a:lnTo>
                                <a:lnTo>
                                  <a:pt x="32" y="33"/>
                                </a:lnTo>
                                <a:lnTo>
                                  <a:pt x="39" y="33"/>
                                </a:lnTo>
                                <a:lnTo>
                                  <a:pt x="47" y="33"/>
                                </a:lnTo>
                                <a:lnTo>
                                  <a:pt x="47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8473"/>
                        <wps:cNvSpPr>
                          <a:spLocks noEditPoints="1"/>
                        </wps:cNvSpPr>
                        <wps:spPr bwMode="auto">
                          <a:xfrm>
                            <a:off x="5765" y="1292"/>
                            <a:ext cx="100" cy="73"/>
                          </a:xfrm>
                          <a:custGeom>
                            <a:avLst/>
                            <a:gdLst>
                              <a:gd name="T0" fmla="*/ 53 w 100"/>
                              <a:gd name="T1" fmla="*/ 43 h 73"/>
                              <a:gd name="T2" fmla="*/ 0 w 100"/>
                              <a:gd name="T3" fmla="*/ 0 h 73"/>
                              <a:gd name="T4" fmla="*/ 53 w 100"/>
                              <a:gd name="T5" fmla="*/ 43 h 73"/>
                              <a:gd name="T6" fmla="*/ 53 w 100"/>
                              <a:gd name="T7" fmla="*/ 43 h 73"/>
                              <a:gd name="T8" fmla="*/ 60 w 100"/>
                              <a:gd name="T9" fmla="*/ 55 h 73"/>
                              <a:gd name="T10" fmla="*/ 72 w 100"/>
                              <a:gd name="T11" fmla="*/ 65 h 73"/>
                              <a:gd name="T12" fmla="*/ 85 w 100"/>
                              <a:gd name="T13" fmla="*/ 73 h 73"/>
                              <a:gd name="T14" fmla="*/ 100 w 100"/>
                              <a:gd name="T15" fmla="*/ 73 h 73"/>
                              <a:gd name="T16" fmla="*/ 97 w 100"/>
                              <a:gd name="T17" fmla="*/ 65 h 73"/>
                              <a:gd name="T18" fmla="*/ 95 w 100"/>
                              <a:gd name="T19" fmla="*/ 58 h 73"/>
                              <a:gd name="T20" fmla="*/ 90 w 100"/>
                              <a:gd name="T21" fmla="*/ 53 h 73"/>
                              <a:gd name="T22" fmla="*/ 82 w 100"/>
                              <a:gd name="T23" fmla="*/ 48 h 73"/>
                              <a:gd name="T24" fmla="*/ 77 w 100"/>
                              <a:gd name="T25" fmla="*/ 43 h 73"/>
                              <a:gd name="T26" fmla="*/ 67 w 100"/>
                              <a:gd name="T27" fmla="*/ 40 h 73"/>
                              <a:gd name="T28" fmla="*/ 60 w 100"/>
                              <a:gd name="T29" fmla="*/ 40 h 73"/>
                              <a:gd name="T30" fmla="*/ 53 w 100"/>
                              <a:gd name="T31" fmla="*/ 4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  <a:moveTo>
                                  <a:pt x="53" y="43"/>
                                </a:moveTo>
                                <a:lnTo>
                                  <a:pt x="60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3"/>
                                </a:lnTo>
                                <a:lnTo>
                                  <a:pt x="100" y="73"/>
                                </a:lnTo>
                                <a:lnTo>
                                  <a:pt x="97" y="65"/>
                                </a:lnTo>
                                <a:lnTo>
                                  <a:pt x="95" y="58"/>
                                </a:lnTo>
                                <a:lnTo>
                                  <a:pt x="90" y="53"/>
                                </a:lnTo>
                                <a:lnTo>
                                  <a:pt x="82" y="48"/>
                                </a:lnTo>
                                <a:lnTo>
                                  <a:pt x="77" y="43"/>
                                </a:lnTo>
                                <a:lnTo>
                                  <a:pt x="67" y="40"/>
                                </a:lnTo>
                                <a:lnTo>
                                  <a:pt x="60" y="4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8474"/>
                        <wps:cNvSpPr>
                          <a:spLocks/>
                        </wps:cNvSpPr>
                        <wps:spPr bwMode="auto">
                          <a:xfrm>
                            <a:off x="5765" y="1292"/>
                            <a:ext cx="53" cy="43"/>
                          </a:xfrm>
                          <a:custGeom>
                            <a:avLst/>
                            <a:gdLst>
                              <a:gd name="T0" fmla="*/ 53 w 53"/>
                              <a:gd name="T1" fmla="*/ 43 h 43"/>
                              <a:gd name="T2" fmla="*/ 0 w 53"/>
                              <a:gd name="T3" fmla="*/ 0 h 43"/>
                              <a:gd name="T4" fmla="*/ 53 w 53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8475"/>
                        <wps:cNvSpPr>
                          <a:spLocks/>
                        </wps:cNvSpPr>
                        <wps:spPr bwMode="auto">
                          <a:xfrm>
                            <a:off x="5818" y="1332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3"/>
                              <a:gd name="T2" fmla="*/ 7 w 47"/>
                              <a:gd name="T3" fmla="*/ 15 h 33"/>
                              <a:gd name="T4" fmla="*/ 19 w 47"/>
                              <a:gd name="T5" fmla="*/ 25 h 33"/>
                              <a:gd name="T6" fmla="*/ 32 w 47"/>
                              <a:gd name="T7" fmla="*/ 33 h 33"/>
                              <a:gd name="T8" fmla="*/ 47 w 47"/>
                              <a:gd name="T9" fmla="*/ 33 h 33"/>
                              <a:gd name="T10" fmla="*/ 44 w 47"/>
                              <a:gd name="T11" fmla="*/ 25 h 33"/>
                              <a:gd name="T12" fmla="*/ 42 w 47"/>
                              <a:gd name="T13" fmla="*/ 18 h 33"/>
                              <a:gd name="T14" fmla="*/ 37 w 47"/>
                              <a:gd name="T15" fmla="*/ 13 h 33"/>
                              <a:gd name="T16" fmla="*/ 29 w 47"/>
                              <a:gd name="T17" fmla="*/ 8 h 33"/>
                              <a:gd name="T18" fmla="*/ 24 w 47"/>
                              <a:gd name="T19" fmla="*/ 3 h 33"/>
                              <a:gd name="T20" fmla="*/ 14 w 47"/>
                              <a:gd name="T21" fmla="*/ 0 h 33"/>
                              <a:gd name="T22" fmla="*/ 7 w 47"/>
                              <a:gd name="T23" fmla="*/ 0 h 33"/>
                              <a:gd name="T24" fmla="*/ 0 w 47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0" y="3"/>
                                </a:moveTo>
                                <a:lnTo>
                                  <a:pt x="7" y="15"/>
                                </a:lnTo>
                                <a:lnTo>
                                  <a:pt x="19" y="25"/>
                                </a:lnTo>
                                <a:lnTo>
                                  <a:pt x="32" y="33"/>
                                </a:lnTo>
                                <a:lnTo>
                                  <a:pt x="47" y="33"/>
                                </a:lnTo>
                                <a:lnTo>
                                  <a:pt x="44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3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8476"/>
                        <wps:cNvSpPr>
                          <a:spLocks noEditPoints="1"/>
                        </wps:cNvSpPr>
                        <wps:spPr bwMode="auto">
                          <a:xfrm>
                            <a:off x="5785" y="1325"/>
                            <a:ext cx="100" cy="72"/>
                          </a:xfrm>
                          <a:custGeom>
                            <a:avLst/>
                            <a:gdLst>
                              <a:gd name="T0" fmla="*/ 52 w 100"/>
                              <a:gd name="T1" fmla="*/ 42 h 72"/>
                              <a:gd name="T2" fmla="*/ 0 w 100"/>
                              <a:gd name="T3" fmla="*/ 0 h 72"/>
                              <a:gd name="T4" fmla="*/ 52 w 100"/>
                              <a:gd name="T5" fmla="*/ 42 h 72"/>
                              <a:gd name="T6" fmla="*/ 52 w 100"/>
                              <a:gd name="T7" fmla="*/ 42 h 72"/>
                              <a:gd name="T8" fmla="*/ 62 w 100"/>
                              <a:gd name="T9" fmla="*/ 55 h 72"/>
                              <a:gd name="T10" fmla="*/ 72 w 100"/>
                              <a:gd name="T11" fmla="*/ 65 h 72"/>
                              <a:gd name="T12" fmla="*/ 85 w 100"/>
                              <a:gd name="T13" fmla="*/ 72 h 72"/>
                              <a:gd name="T14" fmla="*/ 100 w 100"/>
                              <a:gd name="T15" fmla="*/ 72 h 72"/>
                              <a:gd name="T16" fmla="*/ 100 w 100"/>
                              <a:gd name="T17" fmla="*/ 65 h 72"/>
                              <a:gd name="T18" fmla="*/ 95 w 100"/>
                              <a:gd name="T19" fmla="*/ 60 h 72"/>
                              <a:gd name="T20" fmla="*/ 90 w 100"/>
                              <a:gd name="T21" fmla="*/ 52 h 72"/>
                              <a:gd name="T22" fmla="*/ 85 w 100"/>
                              <a:gd name="T23" fmla="*/ 47 h 72"/>
                              <a:gd name="T24" fmla="*/ 77 w 100"/>
                              <a:gd name="T25" fmla="*/ 45 h 72"/>
                              <a:gd name="T26" fmla="*/ 70 w 100"/>
                              <a:gd name="T27" fmla="*/ 42 h 72"/>
                              <a:gd name="T28" fmla="*/ 62 w 100"/>
                              <a:gd name="T29" fmla="*/ 40 h 72"/>
                              <a:gd name="T30" fmla="*/ 52 w 100"/>
                              <a:gd name="T3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  <a:moveTo>
                                  <a:pt x="52" y="42"/>
                                </a:moveTo>
                                <a:lnTo>
                                  <a:pt x="62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2"/>
                                </a:lnTo>
                                <a:lnTo>
                                  <a:pt x="100" y="72"/>
                                </a:lnTo>
                                <a:lnTo>
                                  <a:pt x="100" y="65"/>
                                </a:lnTo>
                                <a:lnTo>
                                  <a:pt x="95" y="60"/>
                                </a:lnTo>
                                <a:lnTo>
                                  <a:pt x="90" y="52"/>
                                </a:lnTo>
                                <a:lnTo>
                                  <a:pt x="85" y="47"/>
                                </a:lnTo>
                                <a:lnTo>
                                  <a:pt x="77" y="45"/>
                                </a:lnTo>
                                <a:lnTo>
                                  <a:pt x="70" y="42"/>
                                </a:lnTo>
                                <a:lnTo>
                                  <a:pt x="62" y="4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8477"/>
                        <wps:cNvSpPr>
                          <a:spLocks/>
                        </wps:cNvSpPr>
                        <wps:spPr bwMode="auto">
                          <a:xfrm>
                            <a:off x="5785" y="1325"/>
                            <a:ext cx="52" cy="42"/>
                          </a:xfrm>
                          <a:custGeom>
                            <a:avLst/>
                            <a:gdLst>
                              <a:gd name="T0" fmla="*/ 52 w 52"/>
                              <a:gd name="T1" fmla="*/ 42 h 42"/>
                              <a:gd name="T2" fmla="*/ 0 w 52"/>
                              <a:gd name="T3" fmla="*/ 0 h 42"/>
                              <a:gd name="T4" fmla="*/ 52 w 52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8478"/>
                        <wps:cNvSpPr>
                          <a:spLocks/>
                        </wps:cNvSpPr>
                        <wps:spPr bwMode="auto">
                          <a:xfrm>
                            <a:off x="5837" y="136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5 h 32"/>
                              <a:gd name="T4" fmla="*/ 20 w 48"/>
                              <a:gd name="T5" fmla="*/ 25 h 32"/>
                              <a:gd name="T6" fmla="*/ 33 w 48"/>
                              <a:gd name="T7" fmla="*/ 32 h 32"/>
                              <a:gd name="T8" fmla="*/ 48 w 48"/>
                              <a:gd name="T9" fmla="*/ 32 h 32"/>
                              <a:gd name="T10" fmla="*/ 48 w 48"/>
                              <a:gd name="T11" fmla="*/ 25 h 32"/>
                              <a:gd name="T12" fmla="*/ 43 w 48"/>
                              <a:gd name="T13" fmla="*/ 20 h 32"/>
                              <a:gd name="T14" fmla="*/ 38 w 48"/>
                              <a:gd name="T15" fmla="*/ 12 h 32"/>
                              <a:gd name="T16" fmla="*/ 33 w 48"/>
                              <a:gd name="T17" fmla="*/ 7 h 32"/>
                              <a:gd name="T18" fmla="*/ 25 w 48"/>
                              <a:gd name="T19" fmla="*/ 5 h 32"/>
                              <a:gd name="T20" fmla="*/ 18 w 48"/>
                              <a:gd name="T21" fmla="*/ 2 h 32"/>
                              <a:gd name="T22" fmla="*/ 10 w 48"/>
                              <a:gd name="T23" fmla="*/ 0 h 32"/>
                              <a:gd name="T24" fmla="*/ 0 w 48"/>
                              <a:gd name="T25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0" y="2"/>
                                </a:moveTo>
                                <a:lnTo>
                                  <a:pt x="10" y="15"/>
                                </a:lnTo>
                                <a:lnTo>
                                  <a:pt x="20" y="25"/>
                                </a:lnTo>
                                <a:lnTo>
                                  <a:pt x="33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20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8479"/>
                        <wps:cNvSpPr>
                          <a:spLocks noEditPoints="1"/>
                        </wps:cNvSpPr>
                        <wps:spPr bwMode="auto">
                          <a:xfrm>
                            <a:off x="5728" y="1202"/>
                            <a:ext cx="90" cy="93"/>
                          </a:xfrm>
                          <a:custGeom>
                            <a:avLst/>
                            <a:gdLst>
                              <a:gd name="T0" fmla="*/ 42 w 90"/>
                              <a:gd name="T1" fmla="*/ 60 h 93"/>
                              <a:gd name="T2" fmla="*/ 0 w 90"/>
                              <a:gd name="T3" fmla="*/ 0 h 93"/>
                              <a:gd name="T4" fmla="*/ 42 w 90"/>
                              <a:gd name="T5" fmla="*/ 60 h 93"/>
                              <a:gd name="T6" fmla="*/ 42 w 90"/>
                              <a:gd name="T7" fmla="*/ 60 h 93"/>
                              <a:gd name="T8" fmla="*/ 50 w 90"/>
                              <a:gd name="T9" fmla="*/ 75 h 93"/>
                              <a:gd name="T10" fmla="*/ 60 w 90"/>
                              <a:gd name="T11" fmla="*/ 85 h 93"/>
                              <a:gd name="T12" fmla="*/ 67 w 90"/>
                              <a:gd name="T13" fmla="*/ 88 h 93"/>
                              <a:gd name="T14" fmla="*/ 72 w 90"/>
                              <a:gd name="T15" fmla="*/ 90 h 93"/>
                              <a:gd name="T16" fmla="*/ 80 w 90"/>
                              <a:gd name="T17" fmla="*/ 93 h 93"/>
                              <a:gd name="T18" fmla="*/ 90 w 90"/>
                              <a:gd name="T19" fmla="*/ 90 h 93"/>
                              <a:gd name="T20" fmla="*/ 87 w 90"/>
                              <a:gd name="T21" fmla="*/ 83 h 93"/>
                              <a:gd name="T22" fmla="*/ 85 w 90"/>
                              <a:gd name="T23" fmla="*/ 75 h 93"/>
                              <a:gd name="T24" fmla="*/ 80 w 90"/>
                              <a:gd name="T25" fmla="*/ 70 h 93"/>
                              <a:gd name="T26" fmla="*/ 72 w 90"/>
                              <a:gd name="T27" fmla="*/ 65 h 93"/>
                              <a:gd name="T28" fmla="*/ 65 w 90"/>
                              <a:gd name="T29" fmla="*/ 60 h 93"/>
                              <a:gd name="T30" fmla="*/ 57 w 90"/>
                              <a:gd name="T31" fmla="*/ 58 h 93"/>
                              <a:gd name="T32" fmla="*/ 50 w 90"/>
                              <a:gd name="T33" fmla="*/ 58 h 93"/>
                              <a:gd name="T34" fmla="*/ 42 w 90"/>
                              <a:gd name="T35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50" y="75"/>
                                </a:lnTo>
                                <a:lnTo>
                                  <a:pt x="60" y="85"/>
                                </a:lnTo>
                                <a:lnTo>
                                  <a:pt x="67" y="88"/>
                                </a:lnTo>
                                <a:lnTo>
                                  <a:pt x="72" y="90"/>
                                </a:lnTo>
                                <a:lnTo>
                                  <a:pt x="80" y="93"/>
                                </a:lnTo>
                                <a:lnTo>
                                  <a:pt x="90" y="90"/>
                                </a:lnTo>
                                <a:lnTo>
                                  <a:pt x="87" y="83"/>
                                </a:lnTo>
                                <a:lnTo>
                                  <a:pt x="85" y="75"/>
                                </a:lnTo>
                                <a:lnTo>
                                  <a:pt x="80" y="70"/>
                                </a:lnTo>
                                <a:lnTo>
                                  <a:pt x="72" y="65"/>
                                </a:lnTo>
                                <a:lnTo>
                                  <a:pt x="65" y="60"/>
                                </a:lnTo>
                                <a:lnTo>
                                  <a:pt x="57" y="58"/>
                                </a:lnTo>
                                <a:lnTo>
                                  <a:pt x="50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8480"/>
                        <wps:cNvSpPr>
                          <a:spLocks/>
                        </wps:cNvSpPr>
                        <wps:spPr bwMode="auto">
                          <a:xfrm>
                            <a:off x="5728" y="1202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60 h 60"/>
                              <a:gd name="T2" fmla="*/ 0 w 42"/>
                              <a:gd name="T3" fmla="*/ 0 h 60"/>
                              <a:gd name="T4" fmla="*/ 42 w 4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8481"/>
                        <wps:cNvSpPr>
                          <a:spLocks/>
                        </wps:cNvSpPr>
                        <wps:spPr bwMode="auto">
                          <a:xfrm>
                            <a:off x="5770" y="1260"/>
                            <a:ext cx="48" cy="35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5"/>
                              <a:gd name="T2" fmla="*/ 8 w 48"/>
                              <a:gd name="T3" fmla="*/ 17 h 35"/>
                              <a:gd name="T4" fmla="*/ 18 w 48"/>
                              <a:gd name="T5" fmla="*/ 27 h 35"/>
                              <a:gd name="T6" fmla="*/ 25 w 48"/>
                              <a:gd name="T7" fmla="*/ 30 h 35"/>
                              <a:gd name="T8" fmla="*/ 30 w 48"/>
                              <a:gd name="T9" fmla="*/ 32 h 35"/>
                              <a:gd name="T10" fmla="*/ 38 w 48"/>
                              <a:gd name="T11" fmla="*/ 35 h 35"/>
                              <a:gd name="T12" fmla="*/ 48 w 48"/>
                              <a:gd name="T13" fmla="*/ 32 h 35"/>
                              <a:gd name="T14" fmla="*/ 45 w 48"/>
                              <a:gd name="T15" fmla="*/ 25 h 35"/>
                              <a:gd name="T16" fmla="*/ 43 w 48"/>
                              <a:gd name="T17" fmla="*/ 17 h 35"/>
                              <a:gd name="T18" fmla="*/ 38 w 48"/>
                              <a:gd name="T19" fmla="*/ 12 h 35"/>
                              <a:gd name="T20" fmla="*/ 30 w 48"/>
                              <a:gd name="T21" fmla="*/ 7 h 35"/>
                              <a:gd name="T22" fmla="*/ 23 w 48"/>
                              <a:gd name="T23" fmla="*/ 2 h 35"/>
                              <a:gd name="T24" fmla="*/ 15 w 48"/>
                              <a:gd name="T25" fmla="*/ 0 h 35"/>
                              <a:gd name="T26" fmla="*/ 8 w 48"/>
                              <a:gd name="T27" fmla="*/ 0 h 35"/>
                              <a:gd name="T28" fmla="*/ 0 w 48"/>
                              <a:gd name="T29" fmla="*/ 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0" y="2"/>
                                </a:moveTo>
                                <a:lnTo>
                                  <a:pt x="8" y="17"/>
                                </a:lnTo>
                                <a:lnTo>
                                  <a:pt x="18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32"/>
                                </a:lnTo>
                                <a:lnTo>
                                  <a:pt x="38" y="35"/>
                                </a:lnTo>
                                <a:lnTo>
                                  <a:pt x="48" y="32"/>
                                </a:lnTo>
                                <a:lnTo>
                                  <a:pt x="45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0" y="7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8482"/>
                        <wps:cNvSpPr>
                          <a:spLocks noEditPoints="1"/>
                        </wps:cNvSpPr>
                        <wps:spPr bwMode="auto">
                          <a:xfrm>
                            <a:off x="5703" y="1170"/>
                            <a:ext cx="95" cy="87"/>
                          </a:xfrm>
                          <a:custGeom>
                            <a:avLst/>
                            <a:gdLst>
                              <a:gd name="T0" fmla="*/ 47 w 95"/>
                              <a:gd name="T1" fmla="*/ 57 h 87"/>
                              <a:gd name="T2" fmla="*/ 0 w 95"/>
                              <a:gd name="T3" fmla="*/ 0 h 87"/>
                              <a:gd name="T4" fmla="*/ 47 w 95"/>
                              <a:gd name="T5" fmla="*/ 57 h 87"/>
                              <a:gd name="T6" fmla="*/ 47 w 95"/>
                              <a:gd name="T7" fmla="*/ 57 h 87"/>
                              <a:gd name="T8" fmla="*/ 57 w 95"/>
                              <a:gd name="T9" fmla="*/ 72 h 87"/>
                              <a:gd name="T10" fmla="*/ 67 w 95"/>
                              <a:gd name="T11" fmla="*/ 82 h 87"/>
                              <a:gd name="T12" fmla="*/ 75 w 95"/>
                              <a:gd name="T13" fmla="*/ 85 h 87"/>
                              <a:gd name="T14" fmla="*/ 80 w 95"/>
                              <a:gd name="T15" fmla="*/ 87 h 87"/>
                              <a:gd name="T16" fmla="*/ 87 w 95"/>
                              <a:gd name="T17" fmla="*/ 87 h 87"/>
                              <a:gd name="T18" fmla="*/ 95 w 95"/>
                              <a:gd name="T19" fmla="*/ 87 h 87"/>
                              <a:gd name="T20" fmla="*/ 95 w 95"/>
                              <a:gd name="T21" fmla="*/ 80 h 87"/>
                              <a:gd name="T22" fmla="*/ 90 w 95"/>
                              <a:gd name="T23" fmla="*/ 72 h 87"/>
                              <a:gd name="T24" fmla="*/ 85 w 95"/>
                              <a:gd name="T25" fmla="*/ 67 h 87"/>
                              <a:gd name="T26" fmla="*/ 80 w 95"/>
                              <a:gd name="T27" fmla="*/ 62 h 87"/>
                              <a:gd name="T28" fmla="*/ 72 w 95"/>
                              <a:gd name="T29" fmla="*/ 57 h 87"/>
                              <a:gd name="T30" fmla="*/ 65 w 95"/>
                              <a:gd name="T31" fmla="*/ 55 h 87"/>
                              <a:gd name="T32" fmla="*/ 57 w 95"/>
                              <a:gd name="T33" fmla="*/ 55 h 87"/>
                              <a:gd name="T34" fmla="*/ 47 w 95"/>
                              <a:gd name="T35" fmla="*/ 5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  <a:moveTo>
                                  <a:pt x="47" y="57"/>
                                </a:moveTo>
                                <a:lnTo>
                                  <a:pt x="57" y="72"/>
                                </a:lnTo>
                                <a:lnTo>
                                  <a:pt x="67" y="82"/>
                                </a:lnTo>
                                <a:lnTo>
                                  <a:pt x="75" y="85"/>
                                </a:lnTo>
                                <a:lnTo>
                                  <a:pt x="80" y="87"/>
                                </a:lnTo>
                                <a:lnTo>
                                  <a:pt x="87" y="87"/>
                                </a:lnTo>
                                <a:lnTo>
                                  <a:pt x="95" y="87"/>
                                </a:lnTo>
                                <a:lnTo>
                                  <a:pt x="95" y="80"/>
                                </a:lnTo>
                                <a:lnTo>
                                  <a:pt x="90" y="72"/>
                                </a:lnTo>
                                <a:lnTo>
                                  <a:pt x="85" y="67"/>
                                </a:lnTo>
                                <a:lnTo>
                                  <a:pt x="80" y="62"/>
                                </a:lnTo>
                                <a:lnTo>
                                  <a:pt x="72" y="57"/>
                                </a:lnTo>
                                <a:lnTo>
                                  <a:pt x="65" y="55"/>
                                </a:lnTo>
                                <a:lnTo>
                                  <a:pt x="57" y="55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8483"/>
                        <wps:cNvSpPr>
                          <a:spLocks/>
                        </wps:cNvSpPr>
                        <wps:spPr bwMode="auto">
                          <a:xfrm>
                            <a:off x="5703" y="1170"/>
                            <a:ext cx="47" cy="57"/>
                          </a:xfrm>
                          <a:custGeom>
                            <a:avLst/>
                            <a:gdLst>
                              <a:gd name="T0" fmla="*/ 47 w 47"/>
                              <a:gd name="T1" fmla="*/ 57 h 57"/>
                              <a:gd name="T2" fmla="*/ 0 w 47"/>
                              <a:gd name="T3" fmla="*/ 0 h 57"/>
                              <a:gd name="T4" fmla="*/ 47 w 4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8484"/>
                        <wps:cNvSpPr>
                          <a:spLocks/>
                        </wps:cNvSpPr>
                        <wps:spPr bwMode="auto">
                          <a:xfrm>
                            <a:off x="5750" y="122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7 h 32"/>
                              <a:gd name="T4" fmla="*/ 20 w 48"/>
                              <a:gd name="T5" fmla="*/ 27 h 32"/>
                              <a:gd name="T6" fmla="*/ 28 w 48"/>
                              <a:gd name="T7" fmla="*/ 30 h 32"/>
                              <a:gd name="T8" fmla="*/ 33 w 48"/>
                              <a:gd name="T9" fmla="*/ 32 h 32"/>
                              <a:gd name="T10" fmla="*/ 40 w 48"/>
                              <a:gd name="T11" fmla="*/ 32 h 32"/>
                              <a:gd name="T12" fmla="*/ 48 w 48"/>
                              <a:gd name="T13" fmla="*/ 32 h 32"/>
                              <a:gd name="T14" fmla="*/ 48 w 48"/>
                              <a:gd name="T15" fmla="*/ 25 h 32"/>
                              <a:gd name="T16" fmla="*/ 43 w 48"/>
                              <a:gd name="T17" fmla="*/ 17 h 32"/>
                              <a:gd name="T18" fmla="*/ 38 w 48"/>
                              <a:gd name="T19" fmla="*/ 12 h 32"/>
                              <a:gd name="T20" fmla="*/ 33 w 48"/>
                              <a:gd name="T21" fmla="*/ 7 h 32"/>
                              <a:gd name="T22" fmla="*/ 25 w 48"/>
                              <a:gd name="T23" fmla="*/ 2 h 32"/>
                              <a:gd name="T24" fmla="*/ 18 w 48"/>
                              <a:gd name="T25" fmla="*/ 0 h 32"/>
                              <a:gd name="T26" fmla="*/ 10 w 48"/>
                              <a:gd name="T27" fmla="*/ 0 h 32"/>
                              <a:gd name="T28" fmla="*/ 0 w 48"/>
                              <a:gd name="T29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0" y="2"/>
                                </a:moveTo>
                                <a:lnTo>
                                  <a:pt x="10" y="17"/>
                                </a:lnTo>
                                <a:lnTo>
                                  <a:pt x="20" y="27"/>
                                </a:lnTo>
                                <a:lnTo>
                                  <a:pt x="28" y="30"/>
                                </a:lnTo>
                                <a:lnTo>
                                  <a:pt x="33" y="32"/>
                                </a:lnTo>
                                <a:lnTo>
                                  <a:pt x="40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8485"/>
                        <wps:cNvSpPr>
                          <a:spLocks noEditPoints="1"/>
                        </wps:cNvSpPr>
                        <wps:spPr bwMode="auto">
                          <a:xfrm>
                            <a:off x="5691" y="1143"/>
                            <a:ext cx="89" cy="84"/>
                          </a:xfrm>
                          <a:custGeom>
                            <a:avLst/>
                            <a:gdLst>
                              <a:gd name="T0" fmla="*/ 45 w 89"/>
                              <a:gd name="T1" fmla="*/ 52 h 84"/>
                              <a:gd name="T2" fmla="*/ 0 w 89"/>
                              <a:gd name="T3" fmla="*/ 0 h 84"/>
                              <a:gd name="T4" fmla="*/ 45 w 89"/>
                              <a:gd name="T5" fmla="*/ 52 h 84"/>
                              <a:gd name="T6" fmla="*/ 45 w 89"/>
                              <a:gd name="T7" fmla="*/ 52 h 84"/>
                              <a:gd name="T8" fmla="*/ 52 w 89"/>
                              <a:gd name="T9" fmla="*/ 67 h 84"/>
                              <a:gd name="T10" fmla="*/ 62 w 89"/>
                              <a:gd name="T11" fmla="*/ 77 h 84"/>
                              <a:gd name="T12" fmla="*/ 69 w 89"/>
                              <a:gd name="T13" fmla="*/ 82 h 84"/>
                              <a:gd name="T14" fmla="*/ 74 w 89"/>
                              <a:gd name="T15" fmla="*/ 84 h 84"/>
                              <a:gd name="T16" fmla="*/ 82 w 89"/>
                              <a:gd name="T17" fmla="*/ 84 h 84"/>
                              <a:gd name="T18" fmla="*/ 89 w 89"/>
                              <a:gd name="T19" fmla="*/ 84 h 84"/>
                              <a:gd name="T20" fmla="*/ 89 w 89"/>
                              <a:gd name="T21" fmla="*/ 77 h 84"/>
                              <a:gd name="T22" fmla="*/ 87 w 89"/>
                              <a:gd name="T23" fmla="*/ 69 h 84"/>
                              <a:gd name="T24" fmla="*/ 82 w 89"/>
                              <a:gd name="T25" fmla="*/ 62 h 84"/>
                              <a:gd name="T26" fmla="*/ 74 w 89"/>
                              <a:gd name="T27" fmla="*/ 57 h 84"/>
                              <a:gd name="T28" fmla="*/ 69 w 89"/>
                              <a:gd name="T29" fmla="*/ 54 h 84"/>
                              <a:gd name="T30" fmla="*/ 62 w 89"/>
                              <a:gd name="T31" fmla="*/ 49 h 84"/>
                              <a:gd name="T32" fmla="*/ 52 w 89"/>
                              <a:gd name="T33" fmla="*/ 49 h 84"/>
                              <a:gd name="T34" fmla="*/ 45 w 89"/>
                              <a:gd name="T35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  <a:moveTo>
                                  <a:pt x="45" y="52"/>
                                </a:moveTo>
                                <a:lnTo>
                                  <a:pt x="52" y="67"/>
                                </a:lnTo>
                                <a:lnTo>
                                  <a:pt x="62" y="77"/>
                                </a:lnTo>
                                <a:lnTo>
                                  <a:pt x="69" y="82"/>
                                </a:lnTo>
                                <a:lnTo>
                                  <a:pt x="74" y="84"/>
                                </a:lnTo>
                                <a:lnTo>
                                  <a:pt x="82" y="84"/>
                                </a:lnTo>
                                <a:lnTo>
                                  <a:pt x="89" y="84"/>
                                </a:lnTo>
                                <a:lnTo>
                                  <a:pt x="89" y="77"/>
                                </a:lnTo>
                                <a:lnTo>
                                  <a:pt x="87" y="69"/>
                                </a:lnTo>
                                <a:lnTo>
                                  <a:pt x="82" y="62"/>
                                </a:lnTo>
                                <a:lnTo>
                                  <a:pt x="74" y="57"/>
                                </a:lnTo>
                                <a:lnTo>
                                  <a:pt x="69" y="54"/>
                                </a:lnTo>
                                <a:lnTo>
                                  <a:pt x="62" y="49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8486"/>
                        <wps:cNvSpPr>
                          <a:spLocks/>
                        </wps:cNvSpPr>
                        <wps:spPr bwMode="auto">
                          <a:xfrm>
                            <a:off x="5691" y="1143"/>
                            <a:ext cx="45" cy="52"/>
                          </a:xfrm>
                          <a:custGeom>
                            <a:avLst/>
                            <a:gdLst>
                              <a:gd name="T0" fmla="*/ 45 w 45"/>
                              <a:gd name="T1" fmla="*/ 52 h 52"/>
                              <a:gd name="T2" fmla="*/ 0 w 45"/>
                              <a:gd name="T3" fmla="*/ 0 h 52"/>
                              <a:gd name="T4" fmla="*/ 45 w 4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8487"/>
                        <wps:cNvSpPr>
                          <a:spLocks/>
                        </wps:cNvSpPr>
                        <wps:spPr bwMode="auto">
                          <a:xfrm>
                            <a:off x="5736" y="1192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3 h 35"/>
                              <a:gd name="T2" fmla="*/ 7 w 44"/>
                              <a:gd name="T3" fmla="*/ 18 h 35"/>
                              <a:gd name="T4" fmla="*/ 17 w 44"/>
                              <a:gd name="T5" fmla="*/ 28 h 35"/>
                              <a:gd name="T6" fmla="*/ 24 w 44"/>
                              <a:gd name="T7" fmla="*/ 33 h 35"/>
                              <a:gd name="T8" fmla="*/ 29 w 44"/>
                              <a:gd name="T9" fmla="*/ 35 h 35"/>
                              <a:gd name="T10" fmla="*/ 37 w 44"/>
                              <a:gd name="T11" fmla="*/ 35 h 35"/>
                              <a:gd name="T12" fmla="*/ 44 w 44"/>
                              <a:gd name="T13" fmla="*/ 35 h 35"/>
                              <a:gd name="T14" fmla="*/ 44 w 44"/>
                              <a:gd name="T15" fmla="*/ 28 h 35"/>
                              <a:gd name="T16" fmla="*/ 42 w 44"/>
                              <a:gd name="T17" fmla="*/ 20 h 35"/>
                              <a:gd name="T18" fmla="*/ 37 w 44"/>
                              <a:gd name="T19" fmla="*/ 13 h 35"/>
                              <a:gd name="T20" fmla="*/ 29 w 44"/>
                              <a:gd name="T21" fmla="*/ 8 h 35"/>
                              <a:gd name="T22" fmla="*/ 24 w 44"/>
                              <a:gd name="T23" fmla="*/ 5 h 35"/>
                              <a:gd name="T24" fmla="*/ 17 w 44"/>
                              <a:gd name="T25" fmla="*/ 0 h 35"/>
                              <a:gd name="T26" fmla="*/ 7 w 44"/>
                              <a:gd name="T27" fmla="*/ 0 h 35"/>
                              <a:gd name="T28" fmla="*/ 0 w 44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0" y="3"/>
                                </a:moveTo>
                                <a:lnTo>
                                  <a:pt x="7" y="18"/>
                                </a:lnTo>
                                <a:lnTo>
                                  <a:pt x="17" y="28"/>
                                </a:lnTo>
                                <a:lnTo>
                                  <a:pt x="24" y="33"/>
                                </a:lnTo>
                                <a:lnTo>
                                  <a:pt x="29" y="35"/>
                                </a:lnTo>
                                <a:lnTo>
                                  <a:pt x="37" y="35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8488"/>
                        <wps:cNvSpPr>
                          <a:spLocks noEditPoints="1"/>
                        </wps:cNvSpPr>
                        <wps:spPr bwMode="auto">
                          <a:xfrm>
                            <a:off x="5678" y="1098"/>
                            <a:ext cx="85" cy="92"/>
                          </a:xfrm>
                          <a:custGeom>
                            <a:avLst/>
                            <a:gdLst>
                              <a:gd name="T0" fmla="*/ 38 w 85"/>
                              <a:gd name="T1" fmla="*/ 60 h 92"/>
                              <a:gd name="T2" fmla="*/ 0 w 85"/>
                              <a:gd name="T3" fmla="*/ 0 h 92"/>
                              <a:gd name="T4" fmla="*/ 38 w 85"/>
                              <a:gd name="T5" fmla="*/ 60 h 92"/>
                              <a:gd name="T6" fmla="*/ 38 w 85"/>
                              <a:gd name="T7" fmla="*/ 60 h 92"/>
                              <a:gd name="T8" fmla="*/ 45 w 85"/>
                              <a:gd name="T9" fmla="*/ 74 h 92"/>
                              <a:gd name="T10" fmla="*/ 55 w 85"/>
                              <a:gd name="T11" fmla="*/ 84 h 92"/>
                              <a:gd name="T12" fmla="*/ 63 w 85"/>
                              <a:gd name="T13" fmla="*/ 87 h 92"/>
                              <a:gd name="T14" fmla="*/ 67 w 85"/>
                              <a:gd name="T15" fmla="*/ 89 h 92"/>
                              <a:gd name="T16" fmla="*/ 75 w 85"/>
                              <a:gd name="T17" fmla="*/ 92 h 92"/>
                              <a:gd name="T18" fmla="*/ 85 w 85"/>
                              <a:gd name="T19" fmla="*/ 92 h 92"/>
                              <a:gd name="T20" fmla="*/ 82 w 85"/>
                              <a:gd name="T21" fmla="*/ 84 h 92"/>
                              <a:gd name="T22" fmla="*/ 80 w 85"/>
                              <a:gd name="T23" fmla="*/ 77 h 92"/>
                              <a:gd name="T24" fmla="*/ 75 w 85"/>
                              <a:gd name="T25" fmla="*/ 70 h 92"/>
                              <a:gd name="T26" fmla="*/ 70 w 85"/>
                              <a:gd name="T27" fmla="*/ 65 h 92"/>
                              <a:gd name="T28" fmla="*/ 63 w 85"/>
                              <a:gd name="T29" fmla="*/ 60 h 92"/>
                              <a:gd name="T30" fmla="*/ 55 w 85"/>
                              <a:gd name="T31" fmla="*/ 57 h 92"/>
                              <a:gd name="T32" fmla="*/ 45 w 85"/>
                              <a:gd name="T33" fmla="*/ 57 h 92"/>
                              <a:gd name="T34" fmla="*/ 38 w 85"/>
                              <a:gd name="T35" fmla="*/ 6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4"/>
                                </a:lnTo>
                                <a:lnTo>
                                  <a:pt x="55" y="84"/>
                                </a:lnTo>
                                <a:lnTo>
                                  <a:pt x="63" y="87"/>
                                </a:lnTo>
                                <a:lnTo>
                                  <a:pt x="67" y="89"/>
                                </a:lnTo>
                                <a:lnTo>
                                  <a:pt x="75" y="92"/>
                                </a:lnTo>
                                <a:lnTo>
                                  <a:pt x="85" y="92"/>
                                </a:lnTo>
                                <a:lnTo>
                                  <a:pt x="82" y="84"/>
                                </a:lnTo>
                                <a:lnTo>
                                  <a:pt x="80" y="77"/>
                                </a:lnTo>
                                <a:lnTo>
                                  <a:pt x="75" y="70"/>
                                </a:lnTo>
                                <a:lnTo>
                                  <a:pt x="70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7"/>
                                </a:lnTo>
                                <a:lnTo>
                                  <a:pt x="45" y="57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8489"/>
                        <wps:cNvSpPr>
                          <a:spLocks/>
                        </wps:cNvSpPr>
                        <wps:spPr bwMode="auto">
                          <a:xfrm>
                            <a:off x="5678" y="1098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8490"/>
                        <wps:cNvSpPr>
                          <a:spLocks/>
                        </wps:cNvSpPr>
                        <wps:spPr bwMode="auto">
                          <a:xfrm>
                            <a:off x="5716" y="1155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5"/>
                              <a:gd name="T2" fmla="*/ 7 w 47"/>
                              <a:gd name="T3" fmla="*/ 17 h 35"/>
                              <a:gd name="T4" fmla="*/ 17 w 47"/>
                              <a:gd name="T5" fmla="*/ 27 h 35"/>
                              <a:gd name="T6" fmla="*/ 25 w 47"/>
                              <a:gd name="T7" fmla="*/ 30 h 35"/>
                              <a:gd name="T8" fmla="*/ 29 w 47"/>
                              <a:gd name="T9" fmla="*/ 32 h 35"/>
                              <a:gd name="T10" fmla="*/ 37 w 47"/>
                              <a:gd name="T11" fmla="*/ 35 h 35"/>
                              <a:gd name="T12" fmla="*/ 47 w 47"/>
                              <a:gd name="T13" fmla="*/ 35 h 35"/>
                              <a:gd name="T14" fmla="*/ 44 w 47"/>
                              <a:gd name="T15" fmla="*/ 27 h 35"/>
                              <a:gd name="T16" fmla="*/ 42 w 47"/>
                              <a:gd name="T17" fmla="*/ 20 h 35"/>
                              <a:gd name="T18" fmla="*/ 37 w 47"/>
                              <a:gd name="T19" fmla="*/ 13 h 35"/>
                              <a:gd name="T20" fmla="*/ 32 w 47"/>
                              <a:gd name="T21" fmla="*/ 8 h 35"/>
                              <a:gd name="T22" fmla="*/ 25 w 47"/>
                              <a:gd name="T23" fmla="*/ 3 h 35"/>
                              <a:gd name="T24" fmla="*/ 17 w 47"/>
                              <a:gd name="T25" fmla="*/ 0 h 35"/>
                              <a:gd name="T26" fmla="*/ 7 w 47"/>
                              <a:gd name="T27" fmla="*/ 0 h 35"/>
                              <a:gd name="T28" fmla="*/ 0 w 47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3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5" y="30"/>
                                </a:lnTo>
                                <a:lnTo>
                                  <a:pt x="29" y="32"/>
                                </a:lnTo>
                                <a:lnTo>
                                  <a:pt x="37" y="35"/>
                                </a:lnTo>
                                <a:lnTo>
                                  <a:pt x="47" y="35"/>
                                </a:lnTo>
                                <a:lnTo>
                                  <a:pt x="44" y="27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8491"/>
                        <wps:cNvSpPr>
                          <a:spLocks noEditPoints="1"/>
                        </wps:cNvSpPr>
                        <wps:spPr bwMode="auto">
                          <a:xfrm>
                            <a:off x="5673" y="1050"/>
                            <a:ext cx="75" cy="110"/>
                          </a:xfrm>
                          <a:custGeom>
                            <a:avLst/>
                            <a:gdLst>
                              <a:gd name="T0" fmla="*/ 33 w 75"/>
                              <a:gd name="T1" fmla="*/ 68 h 110"/>
                              <a:gd name="T2" fmla="*/ 0 w 75"/>
                              <a:gd name="T3" fmla="*/ 0 h 110"/>
                              <a:gd name="T4" fmla="*/ 33 w 75"/>
                              <a:gd name="T5" fmla="*/ 68 h 110"/>
                              <a:gd name="T6" fmla="*/ 33 w 75"/>
                              <a:gd name="T7" fmla="*/ 68 h 110"/>
                              <a:gd name="T8" fmla="*/ 40 w 75"/>
                              <a:gd name="T9" fmla="*/ 85 h 110"/>
                              <a:gd name="T10" fmla="*/ 50 w 75"/>
                              <a:gd name="T11" fmla="*/ 98 h 110"/>
                              <a:gd name="T12" fmla="*/ 55 w 75"/>
                              <a:gd name="T13" fmla="*/ 103 h 110"/>
                              <a:gd name="T14" fmla="*/ 60 w 75"/>
                              <a:gd name="T15" fmla="*/ 105 h 110"/>
                              <a:gd name="T16" fmla="*/ 68 w 75"/>
                              <a:gd name="T17" fmla="*/ 108 h 110"/>
                              <a:gd name="T18" fmla="*/ 75 w 75"/>
                              <a:gd name="T19" fmla="*/ 110 h 110"/>
                              <a:gd name="T20" fmla="*/ 75 w 75"/>
                              <a:gd name="T21" fmla="*/ 100 h 110"/>
                              <a:gd name="T22" fmla="*/ 72 w 75"/>
                              <a:gd name="T23" fmla="*/ 93 h 110"/>
                              <a:gd name="T24" fmla="*/ 68 w 75"/>
                              <a:gd name="T25" fmla="*/ 85 h 110"/>
                              <a:gd name="T26" fmla="*/ 63 w 75"/>
                              <a:gd name="T27" fmla="*/ 78 h 110"/>
                              <a:gd name="T28" fmla="*/ 55 w 75"/>
                              <a:gd name="T29" fmla="*/ 73 h 110"/>
                              <a:gd name="T30" fmla="*/ 48 w 75"/>
                              <a:gd name="T31" fmla="*/ 70 h 110"/>
                              <a:gd name="T32" fmla="*/ 40 w 75"/>
                              <a:gd name="T33" fmla="*/ 68 h 110"/>
                              <a:gd name="T34" fmla="*/ 33 w 75"/>
                              <a:gd name="T35" fmla="*/ 6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  <a:moveTo>
                                  <a:pt x="33" y="68"/>
                                </a:moveTo>
                                <a:lnTo>
                                  <a:pt x="40" y="85"/>
                                </a:lnTo>
                                <a:lnTo>
                                  <a:pt x="50" y="98"/>
                                </a:lnTo>
                                <a:lnTo>
                                  <a:pt x="55" y="103"/>
                                </a:lnTo>
                                <a:lnTo>
                                  <a:pt x="60" y="105"/>
                                </a:lnTo>
                                <a:lnTo>
                                  <a:pt x="68" y="108"/>
                                </a:lnTo>
                                <a:lnTo>
                                  <a:pt x="75" y="110"/>
                                </a:lnTo>
                                <a:lnTo>
                                  <a:pt x="75" y="100"/>
                                </a:lnTo>
                                <a:lnTo>
                                  <a:pt x="72" y="93"/>
                                </a:lnTo>
                                <a:lnTo>
                                  <a:pt x="68" y="85"/>
                                </a:lnTo>
                                <a:lnTo>
                                  <a:pt x="63" y="78"/>
                                </a:lnTo>
                                <a:lnTo>
                                  <a:pt x="55" y="73"/>
                                </a:lnTo>
                                <a:lnTo>
                                  <a:pt x="48" y="70"/>
                                </a:lnTo>
                                <a:lnTo>
                                  <a:pt x="40" y="68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8492"/>
                        <wps:cNvSpPr>
                          <a:spLocks/>
                        </wps:cNvSpPr>
                        <wps:spPr bwMode="auto">
                          <a:xfrm>
                            <a:off x="5673" y="1050"/>
                            <a:ext cx="33" cy="68"/>
                          </a:xfrm>
                          <a:custGeom>
                            <a:avLst/>
                            <a:gdLst>
                              <a:gd name="T0" fmla="*/ 33 w 33"/>
                              <a:gd name="T1" fmla="*/ 68 h 68"/>
                              <a:gd name="T2" fmla="*/ 0 w 33"/>
                              <a:gd name="T3" fmla="*/ 0 h 68"/>
                              <a:gd name="T4" fmla="*/ 33 w 3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8493"/>
                        <wps:cNvSpPr>
                          <a:spLocks/>
                        </wps:cNvSpPr>
                        <wps:spPr bwMode="auto">
                          <a:xfrm>
                            <a:off x="5706" y="1118"/>
                            <a:ext cx="42" cy="42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2"/>
                              <a:gd name="T2" fmla="*/ 7 w 42"/>
                              <a:gd name="T3" fmla="*/ 17 h 42"/>
                              <a:gd name="T4" fmla="*/ 17 w 42"/>
                              <a:gd name="T5" fmla="*/ 30 h 42"/>
                              <a:gd name="T6" fmla="*/ 22 w 42"/>
                              <a:gd name="T7" fmla="*/ 35 h 42"/>
                              <a:gd name="T8" fmla="*/ 27 w 42"/>
                              <a:gd name="T9" fmla="*/ 37 h 42"/>
                              <a:gd name="T10" fmla="*/ 35 w 42"/>
                              <a:gd name="T11" fmla="*/ 40 h 42"/>
                              <a:gd name="T12" fmla="*/ 42 w 42"/>
                              <a:gd name="T13" fmla="*/ 42 h 42"/>
                              <a:gd name="T14" fmla="*/ 42 w 42"/>
                              <a:gd name="T15" fmla="*/ 32 h 42"/>
                              <a:gd name="T16" fmla="*/ 39 w 42"/>
                              <a:gd name="T17" fmla="*/ 25 h 42"/>
                              <a:gd name="T18" fmla="*/ 35 w 42"/>
                              <a:gd name="T19" fmla="*/ 17 h 42"/>
                              <a:gd name="T20" fmla="*/ 30 w 42"/>
                              <a:gd name="T21" fmla="*/ 10 h 42"/>
                              <a:gd name="T22" fmla="*/ 22 w 42"/>
                              <a:gd name="T23" fmla="*/ 5 h 42"/>
                              <a:gd name="T24" fmla="*/ 15 w 42"/>
                              <a:gd name="T25" fmla="*/ 2 h 42"/>
                              <a:gd name="T26" fmla="*/ 7 w 42"/>
                              <a:gd name="T27" fmla="*/ 0 h 42"/>
                              <a:gd name="T28" fmla="*/ 0 w 42"/>
                              <a:gd name="T2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17" y="30"/>
                                </a:lnTo>
                                <a:lnTo>
                                  <a:pt x="22" y="35"/>
                                </a:lnTo>
                                <a:lnTo>
                                  <a:pt x="27" y="37"/>
                                </a:lnTo>
                                <a:lnTo>
                                  <a:pt x="35" y="40"/>
                                </a:lnTo>
                                <a:lnTo>
                                  <a:pt x="42" y="42"/>
                                </a:lnTo>
                                <a:lnTo>
                                  <a:pt x="42" y="32"/>
                                </a:lnTo>
                                <a:lnTo>
                                  <a:pt x="39" y="25"/>
                                </a:lnTo>
                                <a:lnTo>
                                  <a:pt x="35" y="17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8494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8495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8496"/>
                        <wps:cNvSpPr>
                          <a:spLocks noEditPoints="1"/>
                        </wps:cNvSpPr>
                        <wps:spPr bwMode="auto">
                          <a:xfrm>
                            <a:off x="5823" y="1207"/>
                            <a:ext cx="27" cy="125"/>
                          </a:xfrm>
                          <a:custGeom>
                            <a:avLst/>
                            <a:gdLst>
                              <a:gd name="T0" fmla="*/ 14 w 27"/>
                              <a:gd name="T1" fmla="*/ 68 h 125"/>
                              <a:gd name="T2" fmla="*/ 9 w 27"/>
                              <a:gd name="T3" fmla="*/ 83 h 125"/>
                              <a:gd name="T4" fmla="*/ 7 w 27"/>
                              <a:gd name="T5" fmla="*/ 98 h 125"/>
                              <a:gd name="T6" fmla="*/ 9 w 27"/>
                              <a:gd name="T7" fmla="*/ 113 h 125"/>
                              <a:gd name="T8" fmla="*/ 17 w 27"/>
                              <a:gd name="T9" fmla="*/ 125 h 125"/>
                              <a:gd name="T10" fmla="*/ 22 w 27"/>
                              <a:gd name="T11" fmla="*/ 120 h 125"/>
                              <a:gd name="T12" fmla="*/ 24 w 27"/>
                              <a:gd name="T13" fmla="*/ 115 h 125"/>
                              <a:gd name="T14" fmla="*/ 24 w 27"/>
                              <a:gd name="T15" fmla="*/ 108 h 125"/>
                              <a:gd name="T16" fmla="*/ 27 w 27"/>
                              <a:gd name="T17" fmla="*/ 100 h 125"/>
                              <a:gd name="T18" fmla="*/ 24 w 27"/>
                              <a:gd name="T19" fmla="*/ 90 h 125"/>
                              <a:gd name="T20" fmla="*/ 22 w 27"/>
                              <a:gd name="T21" fmla="*/ 83 h 125"/>
                              <a:gd name="T22" fmla="*/ 19 w 27"/>
                              <a:gd name="T23" fmla="*/ 75 h 125"/>
                              <a:gd name="T24" fmla="*/ 14 w 27"/>
                              <a:gd name="T25" fmla="*/ 68 h 125"/>
                              <a:gd name="T26" fmla="*/ 17 w 27"/>
                              <a:gd name="T27" fmla="*/ 68 h 125"/>
                              <a:gd name="T28" fmla="*/ 0 w 27"/>
                              <a:gd name="T29" fmla="*/ 0 h 125"/>
                              <a:gd name="T30" fmla="*/ 17 w 27"/>
                              <a:gd name="T3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14" y="68"/>
                                </a:moveTo>
                                <a:lnTo>
                                  <a:pt x="9" y="83"/>
                                </a:lnTo>
                                <a:lnTo>
                                  <a:pt x="7" y="98"/>
                                </a:lnTo>
                                <a:lnTo>
                                  <a:pt x="9" y="113"/>
                                </a:lnTo>
                                <a:lnTo>
                                  <a:pt x="17" y="125"/>
                                </a:lnTo>
                                <a:lnTo>
                                  <a:pt x="22" y="120"/>
                                </a:lnTo>
                                <a:lnTo>
                                  <a:pt x="24" y="115"/>
                                </a:lnTo>
                                <a:lnTo>
                                  <a:pt x="24" y="108"/>
                                </a:lnTo>
                                <a:lnTo>
                                  <a:pt x="27" y="100"/>
                                </a:lnTo>
                                <a:lnTo>
                                  <a:pt x="24" y="90"/>
                                </a:lnTo>
                                <a:lnTo>
                                  <a:pt x="22" y="83"/>
                                </a:lnTo>
                                <a:lnTo>
                                  <a:pt x="19" y="75"/>
                                </a:lnTo>
                                <a:lnTo>
                                  <a:pt x="14" y="68"/>
                                </a:lnTo>
                                <a:close/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8497"/>
                        <wps:cNvSpPr>
                          <a:spLocks/>
                        </wps:cNvSpPr>
                        <wps:spPr bwMode="auto">
                          <a:xfrm>
                            <a:off x="5830" y="1275"/>
                            <a:ext cx="20" cy="57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57"/>
                              <a:gd name="T2" fmla="*/ 2 w 20"/>
                              <a:gd name="T3" fmla="*/ 15 h 57"/>
                              <a:gd name="T4" fmla="*/ 0 w 20"/>
                              <a:gd name="T5" fmla="*/ 30 h 57"/>
                              <a:gd name="T6" fmla="*/ 2 w 20"/>
                              <a:gd name="T7" fmla="*/ 45 h 57"/>
                              <a:gd name="T8" fmla="*/ 10 w 20"/>
                              <a:gd name="T9" fmla="*/ 57 h 57"/>
                              <a:gd name="T10" fmla="*/ 15 w 20"/>
                              <a:gd name="T11" fmla="*/ 52 h 57"/>
                              <a:gd name="T12" fmla="*/ 17 w 20"/>
                              <a:gd name="T13" fmla="*/ 47 h 57"/>
                              <a:gd name="T14" fmla="*/ 17 w 20"/>
                              <a:gd name="T15" fmla="*/ 40 h 57"/>
                              <a:gd name="T16" fmla="*/ 20 w 20"/>
                              <a:gd name="T17" fmla="*/ 32 h 57"/>
                              <a:gd name="T18" fmla="*/ 17 w 20"/>
                              <a:gd name="T19" fmla="*/ 22 h 57"/>
                              <a:gd name="T20" fmla="*/ 15 w 20"/>
                              <a:gd name="T21" fmla="*/ 15 h 57"/>
                              <a:gd name="T22" fmla="*/ 12 w 20"/>
                              <a:gd name="T23" fmla="*/ 7 h 57"/>
                              <a:gd name="T24" fmla="*/ 7 w 20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17" y="47"/>
                                </a:lnTo>
                                <a:lnTo>
                                  <a:pt x="17" y="40"/>
                                </a:lnTo>
                                <a:lnTo>
                                  <a:pt x="20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8498"/>
                        <wps:cNvSpPr>
                          <a:spLocks/>
                        </wps:cNvSpPr>
                        <wps:spPr bwMode="auto">
                          <a:xfrm>
                            <a:off x="5823" y="1207"/>
                            <a:ext cx="17" cy="68"/>
                          </a:xfrm>
                          <a:custGeom>
                            <a:avLst/>
                            <a:gdLst>
                              <a:gd name="T0" fmla="*/ 17 w 17"/>
                              <a:gd name="T1" fmla="*/ 68 h 68"/>
                              <a:gd name="T2" fmla="*/ 0 w 17"/>
                              <a:gd name="T3" fmla="*/ 0 h 68"/>
                              <a:gd name="T4" fmla="*/ 17 w 17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8499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409" name="Group 8500"/>
                      <wpg:cNvGrpSpPr>
                        <a:grpSpLocks/>
                      </wpg:cNvGrpSpPr>
                      <wpg:grpSpPr bwMode="auto">
                        <a:xfrm>
                          <a:off x="45720" y="374015"/>
                          <a:ext cx="321945" cy="361315"/>
                          <a:chOff x="5733" y="1003"/>
                          <a:chExt cx="507" cy="569"/>
                        </a:xfrm>
                      </wpg:grpSpPr>
                      <wps:wsp>
                        <wps:cNvPr id="1410" name="Freeform 8501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8502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8503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8504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8505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8506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8507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8508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8509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8510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8511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8512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8513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8514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8515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8516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8517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8518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8519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8520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8521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8522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8523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8524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8525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8526"/>
                        <wps:cNvSpPr>
                          <a:spLocks noEditPoints="1"/>
                        </wps:cNvSpPr>
                        <wps:spPr bwMode="auto">
                          <a:xfrm>
                            <a:off x="5788" y="1235"/>
                            <a:ext cx="79" cy="95"/>
                          </a:xfrm>
                          <a:custGeom>
                            <a:avLst/>
                            <a:gdLst>
                              <a:gd name="T0" fmla="*/ 37 w 79"/>
                              <a:gd name="T1" fmla="*/ 60 h 95"/>
                              <a:gd name="T2" fmla="*/ 0 w 79"/>
                              <a:gd name="T3" fmla="*/ 0 h 95"/>
                              <a:gd name="T4" fmla="*/ 37 w 79"/>
                              <a:gd name="T5" fmla="*/ 60 h 95"/>
                              <a:gd name="T6" fmla="*/ 37 w 79"/>
                              <a:gd name="T7" fmla="*/ 60 h 95"/>
                              <a:gd name="T8" fmla="*/ 42 w 79"/>
                              <a:gd name="T9" fmla="*/ 75 h 95"/>
                              <a:gd name="T10" fmla="*/ 52 w 79"/>
                              <a:gd name="T11" fmla="*/ 87 h 95"/>
                              <a:gd name="T12" fmla="*/ 59 w 79"/>
                              <a:gd name="T13" fmla="*/ 90 h 95"/>
                              <a:gd name="T14" fmla="*/ 64 w 79"/>
                              <a:gd name="T15" fmla="*/ 92 h 95"/>
                              <a:gd name="T16" fmla="*/ 72 w 79"/>
                              <a:gd name="T17" fmla="*/ 95 h 95"/>
                              <a:gd name="T18" fmla="*/ 79 w 79"/>
                              <a:gd name="T19" fmla="*/ 95 h 95"/>
                              <a:gd name="T20" fmla="*/ 79 w 79"/>
                              <a:gd name="T21" fmla="*/ 87 h 95"/>
                              <a:gd name="T22" fmla="*/ 77 w 79"/>
                              <a:gd name="T23" fmla="*/ 80 h 95"/>
                              <a:gd name="T24" fmla="*/ 72 w 79"/>
                              <a:gd name="T25" fmla="*/ 75 h 95"/>
                              <a:gd name="T26" fmla="*/ 67 w 79"/>
                              <a:gd name="T27" fmla="*/ 67 h 95"/>
                              <a:gd name="T28" fmla="*/ 59 w 79"/>
                              <a:gd name="T29" fmla="*/ 62 h 95"/>
                              <a:gd name="T30" fmla="*/ 52 w 79"/>
                              <a:gd name="T31" fmla="*/ 60 h 95"/>
                              <a:gd name="T32" fmla="*/ 44 w 79"/>
                              <a:gd name="T33" fmla="*/ 57 h 95"/>
                              <a:gd name="T34" fmla="*/ 37 w 79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42" y="75"/>
                                </a:lnTo>
                                <a:lnTo>
                                  <a:pt x="52" y="87"/>
                                </a:lnTo>
                                <a:lnTo>
                                  <a:pt x="59" y="90"/>
                                </a:lnTo>
                                <a:lnTo>
                                  <a:pt x="64" y="92"/>
                                </a:lnTo>
                                <a:lnTo>
                                  <a:pt x="72" y="95"/>
                                </a:lnTo>
                                <a:lnTo>
                                  <a:pt x="79" y="95"/>
                                </a:lnTo>
                                <a:lnTo>
                                  <a:pt x="79" y="87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7"/>
                                </a:lnTo>
                                <a:lnTo>
                                  <a:pt x="59" y="62"/>
                                </a:lnTo>
                                <a:lnTo>
                                  <a:pt x="52" y="60"/>
                                </a:lnTo>
                                <a:lnTo>
                                  <a:pt x="44" y="57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8527"/>
                        <wps:cNvSpPr>
                          <a:spLocks/>
                        </wps:cNvSpPr>
                        <wps:spPr bwMode="auto">
                          <a:xfrm>
                            <a:off x="5788" y="1235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8528"/>
                        <wps:cNvSpPr>
                          <a:spLocks/>
                        </wps:cNvSpPr>
                        <wps:spPr bwMode="auto">
                          <a:xfrm>
                            <a:off x="5825" y="129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5 w 42"/>
                              <a:gd name="T3" fmla="*/ 18 h 38"/>
                              <a:gd name="T4" fmla="*/ 15 w 42"/>
                              <a:gd name="T5" fmla="*/ 30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8 h 38"/>
                              <a:gd name="T20" fmla="*/ 30 w 42"/>
                              <a:gd name="T21" fmla="*/ 10 h 38"/>
                              <a:gd name="T22" fmla="*/ 22 w 42"/>
                              <a:gd name="T23" fmla="*/ 5 h 38"/>
                              <a:gd name="T24" fmla="*/ 15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3"/>
                                </a:moveTo>
                                <a:lnTo>
                                  <a:pt x="5" y="18"/>
                                </a:lnTo>
                                <a:lnTo>
                                  <a:pt x="15" y="30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8529"/>
                        <wps:cNvSpPr>
                          <a:spLocks noEditPoints="1"/>
                        </wps:cNvSpPr>
                        <wps:spPr bwMode="auto">
                          <a:xfrm>
                            <a:off x="5803" y="1285"/>
                            <a:ext cx="89" cy="82"/>
                          </a:xfrm>
                          <a:custGeom>
                            <a:avLst/>
                            <a:gdLst>
                              <a:gd name="T0" fmla="*/ 47 w 89"/>
                              <a:gd name="T1" fmla="*/ 47 h 82"/>
                              <a:gd name="T2" fmla="*/ 0 w 89"/>
                              <a:gd name="T3" fmla="*/ 0 h 82"/>
                              <a:gd name="T4" fmla="*/ 47 w 89"/>
                              <a:gd name="T5" fmla="*/ 47 h 82"/>
                              <a:gd name="T6" fmla="*/ 47 w 89"/>
                              <a:gd name="T7" fmla="*/ 47 h 82"/>
                              <a:gd name="T8" fmla="*/ 52 w 89"/>
                              <a:gd name="T9" fmla="*/ 62 h 82"/>
                              <a:gd name="T10" fmla="*/ 62 w 89"/>
                              <a:gd name="T11" fmla="*/ 72 h 82"/>
                              <a:gd name="T12" fmla="*/ 74 w 89"/>
                              <a:gd name="T13" fmla="*/ 80 h 82"/>
                              <a:gd name="T14" fmla="*/ 89 w 89"/>
                              <a:gd name="T15" fmla="*/ 82 h 82"/>
                              <a:gd name="T16" fmla="*/ 89 w 89"/>
                              <a:gd name="T17" fmla="*/ 75 h 82"/>
                              <a:gd name="T18" fmla="*/ 87 w 89"/>
                              <a:gd name="T19" fmla="*/ 70 h 82"/>
                              <a:gd name="T20" fmla="*/ 82 w 89"/>
                              <a:gd name="T21" fmla="*/ 62 h 82"/>
                              <a:gd name="T22" fmla="*/ 77 w 89"/>
                              <a:gd name="T23" fmla="*/ 57 h 82"/>
                              <a:gd name="T24" fmla="*/ 69 w 89"/>
                              <a:gd name="T25" fmla="*/ 52 h 82"/>
                              <a:gd name="T26" fmla="*/ 62 w 89"/>
                              <a:gd name="T27" fmla="*/ 50 h 82"/>
                              <a:gd name="T28" fmla="*/ 54 w 89"/>
                              <a:gd name="T29" fmla="*/ 47 h 82"/>
                              <a:gd name="T30" fmla="*/ 47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  <a:moveTo>
                                  <a:pt x="47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4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7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8530"/>
                        <wps:cNvSpPr>
                          <a:spLocks/>
                        </wps:cNvSpPr>
                        <wps:spPr bwMode="auto">
                          <a:xfrm>
                            <a:off x="5803" y="1285"/>
                            <a:ext cx="47" cy="47"/>
                          </a:xfrm>
                          <a:custGeom>
                            <a:avLst/>
                            <a:gdLst>
                              <a:gd name="T0" fmla="*/ 47 w 47"/>
                              <a:gd name="T1" fmla="*/ 47 h 47"/>
                              <a:gd name="T2" fmla="*/ 0 w 47"/>
                              <a:gd name="T3" fmla="*/ 0 h 47"/>
                              <a:gd name="T4" fmla="*/ 47 w 47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8531"/>
                        <wps:cNvSpPr>
                          <a:spLocks/>
                        </wps:cNvSpPr>
                        <wps:spPr bwMode="auto">
                          <a:xfrm>
                            <a:off x="5850" y="1332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5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3 h 35"/>
                              <a:gd name="T8" fmla="*/ 42 w 42"/>
                              <a:gd name="T9" fmla="*/ 35 h 35"/>
                              <a:gd name="T10" fmla="*/ 42 w 42"/>
                              <a:gd name="T11" fmla="*/ 28 h 35"/>
                              <a:gd name="T12" fmla="*/ 40 w 42"/>
                              <a:gd name="T13" fmla="*/ 23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3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3"/>
                                </a:lnTo>
                                <a:lnTo>
                                  <a:pt x="42" y="35"/>
                                </a:lnTo>
                                <a:lnTo>
                                  <a:pt x="42" y="28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8532"/>
                        <wps:cNvSpPr>
                          <a:spLocks noEditPoints="1"/>
                        </wps:cNvSpPr>
                        <wps:spPr bwMode="auto">
                          <a:xfrm>
                            <a:off x="5820" y="1320"/>
                            <a:ext cx="89" cy="82"/>
                          </a:xfrm>
                          <a:custGeom>
                            <a:avLst/>
                            <a:gdLst>
                              <a:gd name="T0" fmla="*/ 45 w 89"/>
                              <a:gd name="T1" fmla="*/ 47 h 82"/>
                              <a:gd name="T2" fmla="*/ 0 w 89"/>
                              <a:gd name="T3" fmla="*/ 0 h 82"/>
                              <a:gd name="T4" fmla="*/ 45 w 89"/>
                              <a:gd name="T5" fmla="*/ 47 h 82"/>
                              <a:gd name="T6" fmla="*/ 45 w 89"/>
                              <a:gd name="T7" fmla="*/ 47 h 82"/>
                              <a:gd name="T8" fmla="*/ 52 w 89"/>
                              <a:gd name="T9" fmla="*/ 62 h 82"/>
                              <a:gd name="T10" fmla="*/ 62 w 89"/>
                              <a:gd name="T11" fmla="*/ 72 h 82"/>
                              <a:gd name="T12" fmla="*/ 75 w 89"/>
                              <a:gd name="T13" fmla="*/ 80 h 82"/>
                              <a:gd name="T14" fmla="*/ 89 w 89"/>
                              <a:gd name="T15" fmla="*/ 82 h 82"/>
                              <a:gd name="T16" fmla="*/ 89 w 89"/>
                              <a:gd name="T17" fmla="*/ 75 h 82"/>
                              <a:gd name="T18" fmla="*/ 85 w 89"/>
                              <a:gd name="T19" fmla="*/ 70 h 82"/>
                              <a:gd name="T20" fmla="*/ 82 w 89"/>
                              <a:gd name="T21" fmla="*/ 62 h 82"/>
                              <a:gd name="T22" fmla="*/ 77 w 89"/>
                              <a:gd name="T23" fmla="*/ 57 h 82"/>
                              <a:gd name="T24" fmla="*/ 70 w 89"/>
                              <a:gd name="T25" fmla="*/ 52 h 82"/>
                              <a:gd name="T26" fmla="*/ 62 w 89"/>
                              <a:gd name="T27" fmla="*/ 47 h 82"/>
                              <a:gd name="T28" fmla="*/ 55 w 89"/>
                              <a:gd name="T29" fmla="*/ 47 h 82"/>
                              <a:gd name="T30" fmla="*/ 45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  <a:moveTo>
                                  <a:pt x="45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5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5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70" y="52"/>
                                </a:lnTo>
                                <a:lnTo>
                                  <a:pt x="62" y="47"/>
                                </a:lnTo>
                                <a:lnTo>
                                  <a:pt x="55" y="47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8533"/>
                        <wps:cNvSpPr>
                          <a:spLocks/>
                        </wps:cNvSpPr>
                        <wps:spPr bwMode="auto">
                          <a:xfrm>
                            <a:off x="5820" y="1320"/>
                            <a:ext cx="45" cy="47"/>
                          </a:xfrm>
                          <a:custGeom>
                            <a:avLst/>
                            <a:gdLst>
                              <a:gd name="T0" fmla="*/ 45 w 45"/>
                              <a:gd name="T1" fmla="*/ 47 h 47"/>
                              <a:gd name="T2" fmla="*/ 0 w 45"/>
                              <a:gd name="T3" fmla="*/ 0 h 47"/>
                              <a:gd name="T4" fmla="*/ 45 w 45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8534"/>
                        <wps:cNvSpPr>
                          <a:spLocks/>
                        </wps:cNvSpPr>
                        <wps:spPr bwMode="auto">
                          <a:xfrm>
                            <a:off x="5865" y="1367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35"/>
                              <a:gd name="T2" fmla="*/ 7 w 44"/>
                              <a:gd name="T3" fmla="*/ 15 h 35"/>
                              <a:gd name="T4" fmla="*/ 17 w 44"/>
                              <a:gd name="T5" fmla="*/ 25 h 35"/>
                              <a:gd name="T6" fmla="*/ 30 w 44"/>
                              <a:gd name="T7" fmla="*/ 33 h 35"/>
                              <a:gd name="T8" fmla="*/ 44 w 44"/>
                              <a:gd name="T9" fmla="*/ 35 h 35"/>
                              <a:gd name="T10" fmla="*/ 44 w 44"/>
                              <a:gd name="T11" fmla="*/ 28 h 35"/>
                              <a:gd name="T12" fmla="*/ 40 w 44"/>
                              <a:gd name="T13" fmla="*/ 23 h 35"/>
                              <a:gd name="T14" fmla="*/ 37 w 44"/>
                              <a:gd name="T15" fmla="*/ 15 h 35"/>
                              <a:gd name="T16" fmla="*/ 32 w 44"/>
                              <a:gd name="T17" fmla="*/ 10 h 35"/>
                              <a:gd name="T18" fmla="*/ 25 w 44"/>
                              <a:gd name="T19" fmla="*/ 5 h 35"/>
                              <a:gd name="T20" fmla="*/ 17 w 44"/>
                              <a:gd name="T21" fmla="*/ 0 h 35"/>
                              <a:gd name="T22" fmla="*/ 10 w 44"/>
                              <a:gd name="T23" fmla="*/ 0 h 35"/>
                              <a:gd name="T24" fmla="*/ 0 w 4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7" y="25"/>
                                </a:lnTo>
                                <a:lnTo>
                                  <a:pt x="30" y="33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0" y="23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8535"/>
                        <wps:cNvSpPr>
                          <a:spLocks noEditPoints="1"/>
                        </wps:cNvSpPr>
                        <wps:spPr bwMode="auto">
                          <a:xfrm>
                            <a:off x="5775" y="1192"/>
                            <a:ext cx="77" cy="100"/>
                          </a:xfrm>
                          <a:custGeom>
                            <a:avLst/>
                            <a:gdLst>
                              <a:gd name="T0" fmla="*/ 35 w 77"/>
                              <a:gd name="T1" fmla="*/ 63 h 100"/>
                              <a:gd name="T2" fmla="*/ 0 w 77"/>
                              <a:gd name="T3" fmla="*/ 0 h 100"/>
                              <a:gd name="T4" fmla="*/ 35 w 77"/>
                              <a:gd name="T5" fmla="*/ 63 h 100"/>
                              <a:gd name="T6" fmla="*/ 35 w 77"/>
                              <a:gd name="T7" fmla="*/ 63 h 100"/>
                              <a:gd name="T8" fmla="*/ 40 w 77"/>
                              <a:gd name="T9" fmla="*/ 80 h 100"/>
                              <a:gd name="T10" fmla="*/ 50 w 77"/>
                              <a:gd name="T11" fmla="*/ 90 h 100"/>
                              <a:gd name="T12" fmla="*/ 55 w 77"/>
                              <a:gd name="T13" fmla="*/ 95 h 100"/>
                              <a:gd name="T14" fmla="*/ 62 w 77"/>
                              <a:gd name="T15" fmla="*/ 98 h 100"/>
                              <a:gd name="T16" fmla="*/ 70 w 77"/>
                              <a:gd name="T17" fmla="*/ 100 h 100"/>
                              <a:gd name="T18" fmla="*/ 77 w 77"/>
                              <a:gd name="T19" fmla="*/ 100 h 100"/>
                              <a:gd name="T20" fmla="*/ 77 w 77"/>
                              <a:gd name="T21" fmla="*/ 93 h 100"/>
                              <a:gd name="T22" fmla="*/ 75 w 77"/>
                              <a:gd name="T23" fmla="*/ 85 h 100"/>
                              <a:gd name="T24" fmla="*/ 70 w 77"/>
                              <a:gd name="T25" fmla="*/ 78 h 100"/>
                              <a:gd name="T26" fmla="*/ 65 w 77"/>
                              <a:gd name="T27" fmla="*/ 73 h 100"/>
                              <a:gd name="T28" fmla="*/ 57 w 77"/>
                              <a:gd name="T29" fmla="*/ 68 h 100"/>
                              <a:gd name="T30" fmla="*/ 50 w 77"/>
                              <a:gd name="T31" fmla="*/ 63 h 100"/>
                              <a:gd name="T32" fmla="*/ 43 w 77"/>
                              <a:gd name="T33" fmla="*/ 63 h 100"/>
                              <a:gd name="T34" fmla="*/ 35 w 77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40" y="80"/>
                                </a:lnTo>
                                <a:lnTo>
                                  <a:pt x="50" y="90"/>
                                </a:lnTo>
                                <a:lnTo>
                                  <a:pt x="55" y="95"/>
                                </a:lnTo>
                                <a:lnTo>
                                  <a:pt x="62" y="98"/>
                                </a:lnTo>
                                <a:lnTo>
                                  <a:pt x="70" y="100"/>
                                </a:lnTo>
                                <a:lnTo>
                                  <a:pt x="77" y="100"/>
                                </a:lnTo>
                                <a:lnTo>
                                  <a:pt x="77" y="93"/>
                                </a:lnTo>
                                <a:lnTo>
                                  <a:pt x="75" y="85"/>
                                </a:lnTo>
                                <a:lnTo>
                                  <a:pt x="70" y="78"/>
                                </a:lnTo>
                                <a:lnTo>
                                  <a:pt x="65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3"/>
                                </a:lnTo>
                                <a:lnTo>
                                  <a:pt x="43" y="63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8536"/>
                        <wps:cNvSpPr>
                          <a:spLocks/>
                        </wps:cNvSpPr>
                        <wps:spPr bwMode="auto">
                          <a:xfrm>
                            <a:off x="5775" y="1192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8537"/>
                        <wps:cNvSpPr>
                          <a:spLocks/>
                        </wps:cNvSpPr>
                        <wps:spPr bwMode="auto">
                          <a:xfrm>
                            <a:off x="5810" y="125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7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0 h 37"/>
                              <a:gd name="T26" fmla="*/ 8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8538"/>
                        <wps:cNvSpPr>
                          <a:spLocks noEditPoints="1"/>
                        </wps:cNvSpPr>
                        <wps:spPr bwMode="auto">
                          <a:xfrm>
                            <a:off x="5753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0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50 w 84"/>
                              <a:gd name="T9" fmla="*/ 77 h 97"/>
                              <a:gd name="T10" fmla="*/ 57 w 84"/>
                              <a:gd name="T11" fmla="*/ 87 h 97"/>
                              <a:gd name="T12" fmla="*/ 65 w 84"/>
                              <a:gd name="T13" fmla="*/ 92 h 97"/>
                              <a:gd name="T14" fmla="*/ 70 w 84"/>
                              <a:gd name="T15" fmla="*/ 94 h 97"/>
                              <a:gd name="T16" fmla="*/ 77 w 84"/>
                              <a:gd name="T17" fmla="*/ 97 h 97"/>
                              <a:gd name="T18" fmla="*/ 84 w 84"/>
                              <a:gd name="T19" fmla="*/ 97 h 97"/>
                              <a:gd name="T20" fmla="*/ 84 w 84"/>
                              <a:gd name="T21" fmla="*/ 89 h 97"/>
                              <a:gd name="T22" fmla="*/ 82 w 84"/>
                              <a:gd name="T23" fmla="*/ 82 h 97"/>
                              <a:gd name="T24" fmla="*/ 77 w 84"/>
                              <a:gd name="T25" fmla="*/ 74 h 97"/>
                              <a:gd name="T26" fmla="*/ 72 w 84"/>
                              <a:gd name="T27" fmla="*/ 69 h 97"/>
                              <a:gd name="T28" fmla="*/ 67 w 84"/>
                              <a:gd name="T29" fmla="*/ 64 h 97"/>
                              <a:gd name="T30" fmla="*/ 60 w 84"/>
                              <a:gd name="T31" fmla="*/ 62 h 97"/>
                              <a:gd name="T32" fmla="*/ 50 w 84"/>
                              <a:gd name="T33" fmla="*/ 59 h 97"/>
                              <a:gd name="T34" fmla="*/ 42 w 84"/>
                              <a:gd name="T35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50" y="77"/>
                                </a:lnTo>
                                <a:lnTo>
                                  <a:pt x="57" y="87"/>
                                </a:lnTo>
                                <a:lnTo>
                                  <a:pt x="65" y="92"/>
                                </a:lnTo>
                                <a:lnTo>
                                  <a:pt x="70" y="94"/>
                                </a:lnTo>
                                <a:lnTo>
                                  <a:pt x="77" y="97"/>
                                </a:lnTo>
                                <a:lnTo>
                                  <a:pt x="84" y="97"/>
                                </a:lnTo>
                                <a:lnTo>
                                  <a:pt x="84" y="89"/>
                                </a:lnTo>
                                <a:lnTo>
                                  <a:pt x="82" y="82"/>
                                </a:lnTo>
                                <a:lnTo>
                                  <a:pt x="77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0" y="62"/>
                                </a:lnTo>
                                <a:lnTo>
                                  <a:pt x="50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8539"/>
                        <wps:cNvSpPr>
                          <a:spLocks/>
                        </wps:cNvSpPr>
                        <wps:spPr bwMode="auto">
                          <a:xfrm>
                            <a:off x="5753" y="1158"/>
                            <a:ext cx="42" cy="62"/>
                          </a:xfrm>
                          <a:custGeom>
                            <a:avLst/>
                            <a:gdLst>
                              <a:gd name="T0" fmla="*/ 42 w 42"/>
                              <a:gd name="T1" fmla="*/ 62 h 62"/>
                              <a:gd name="T2" fmla="*/ 0 w 42"/>
                              <a:gd name="T3" fmla="*/ 0 h 62"/>
                              <a:gd name="T4" fmla="*/ 42 w 4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8540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8 w 42"/>
                              <a:gd name="T3" fmla="*/ 18 h 38"/>
                              <a:gd name="T4" fmla="*/ 15 w 42"/>
                              <a:gd name="T5" fmla="*/ 28 h 38"/>
                              <a:gd name="T6" fmla="*/ 23 w 42"/>
                              <a:gd name="T7" fmla="*/ 33 h 38"/>
                              <a:gd name="T8" fmla="*/ 28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8 w 42"/>
                              <a:gd name="T25" fmla="*/ 3 h 38"/>
                              <a:gd name="T26" fmla="*/ 8 w 42"/>
                              <a:gd name="T27" fmla="*/ 0 h 38"/>
                              <a:gd name="T28" fmla="*/ 0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3"/>
                                </a:moveTo>
                                <a:lnTo>
                                  <a:pt x="8" y="18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8541"/>
                        <wps:cNvSpPr>
                          <a:spLocks noEditPoints="1"/>
                        </wps:cNvSpPr>
                        <wps:spPr bwMode="auto">
                          <a:xfrm>
                            <a:off x="5745" y="1130"/>
                            <a:ext cx="80" cy="92"/>
                          </a:xfrm>
                          <a:custGeom>
                            <a:avLst/>
                            <a:gdLst>
                              <a:gd name="T0" fmla="*/ 38 w 80"/>
                              <a:gd name="T1" fmla="*/ 55 h 92"/>
                              <a:gd name="T2" fmla="*/ 0 w 80"/>
                              <a:gd name="T3" fmla="*/ 0 h 92"/>
                              <a:gd name="T4" fmla="*/ 38 w 80"/>
                              <a:gd name="T5" fmla="*/ 55 h 92"/>
                              <a:gd name="T6" fmla="*/ 38 w 80"/>
                              <a:gd name="T7" fmla="*/ 55 h 92"/>
                              <a:gd name="T8" fmla="*/ 43 w 80"/>
                              <a:gd name="T9" fmla="*/ 70 h 92"/>
                              <a:gd name="T10" fmla="*/ 53 w 80"/>
                              <a:gd name="T11" fmla="*/ 82 h 92"/>
                              <a:gd name="T12" fmla="*/ 58 w 80"/>
                              <a:gd name="T13" fmla="*/ 87 h 92"/>
                              <a:gd name="T14" fmla="*/ 65 w 80"/>
                              <a:gd name="T15" fmla="*/ 90 h 92"/>
                              <a:gd name="T16" fmla="*/ 73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5 h 92"/>
                              <a:gd name="T22" fmla="*/ 78 w 80"/>
                              <a:gd name="T23" fmla="*/ 77 h 92"/>
                              <a:gd name="T24" fmla="*/ 73 w 80"/>
                              <a:gd name="T25" fmla="*/ 70 h 92"/>
                              <a:gd name="T26" fmla="*/ 68 w 80"/>
                              <a:gd name="T27" fmla="*/ 65 h 92"/>
                              <a:gd name="T28" fmla="*/ 63 w 80"/>
                              <a:gd name="T29" fmla="*/ 60 h 92"/>
                              <a:gd name="T30" fmla="*/ 55 w 80"/>
                              <a:gd name="T31" fmla="*/ 55 h 92"/>
                              <a:gd name="T32" fmla="*/ 45 w 80"/>
                              <a:gd name="T33" fmla="*/ 55 h 92"/>
                              <a:gd name="T34" fmla="*/ 38 w 80"/>
                              <a:gd name="T35" fmla="*/ 5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  <a:moveTo>
                                  <a:pt x="38" y="55"/>
                                </a:moveTo>
                                <a:lnTo>
                                  <a:pt x="43" y="70"/>
                                </a:lnTo>
                                <a:lnTo>
                                  <a:pt x="53" y="82"/>
                                </a:lnTo>
                                <a:lnTo>
                                  <a:pt x="58" y="87"/>
                                </a:lnTo>
                                <a:lnTo>
                                  <a:pt x="65" y="90"/>
                                </a:lnTo>
                                <a:lnTo>
                                  <a:pt x="73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5"/>
                                </a:lnTo>
                                <a:lnTo>
                                  <a:pt x="78" y="77"/>
                                </a:lnTo>
                                <a:lnTo>
                                  <a:pt x="73" y="70"/>
                                </a:lnTo>
                                <a:lnTo>
                                  <a:pt x="68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5"/>
                                </a:lnTo>
                                <a:lnTo>
                                  <a:pt x="45" y="55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8542"/>
                        <wps:cNvSpPr>
                          <a:spLocks/>
                        </wps:cNvSpPr>
                        <wps:spPr bwMode="auto">
                          <a:xfrm>
                            <a:off x="5745" y="1130"/>
                            <a:ext cx="38" cy="55"/>
                          </a:xfrm>
                          <a:custGeom>
                            <a:avLst/>
                            <a:gdLst>
                              <a:gd name="T0" fmla="*/ 38 w 38"/>
                              <a:gd name="T1" fmla="*/ 55 h 55"/>
                              <a:gd name="T2" fmla="*/ 0 w 38"/>
                              <a:gd name="T3" fmla="*/ 0 h 55"/>
                              <a:gd name="T4" fmla="*/ 38 w 38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8543"/>
                        <wps:cNvSpPr>
                          <a:spLocks/>
                        </wps:cNvSpPr>
                        <wps:spPr bwMode="auto">
                          <a:xfrm>
                            <a:off x="5783" y="118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5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5 w 42"/>
                              <a:gd name="T23" fmla="*/ 5 h 37"/>
                              <a:gd name="T24" fmla="*/ 17 w 42"/>
                              <a:gd name="T25" fmla="*/ 0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8544"/>
                        <wps:cNvSpPr>
                          <a:spLocks noEditPoints="1"/>
                        </wps:cNvSpPr>
                        <wps:spPr bwMode="auto">
                          <a:xfrm>
                            <a:off x="5736" y="1083"/>
                            <a:ext cx="74" cy="99"/>
                          </a:xfrm>
                          <a:custGeom>
                            <a:avLst/>
                            <a:gdLst>
                              <a:gd name="T0" fmla="*/ 32 w 74"/>
                              <a:gd name="T1" fmla="*/ 62 h 99"/>
                              <a:gd name="T2" fmla="*/ 0 w 74"/>
                              <a:gd name="T3" fmla="*/ 0 h 99"/>
                              <a:gd name="T4" fmla="*/ 32 w 74"/>
                              <a:gd name="T5" fmla="*/ 62 h 99"/>
                              <a:gd name="T6" fmla="*/ 32 w 74"/>
                              <a:gd name="T7" fmla="*/ 62 h 99"/>
                              <a:gd name="T8" fmla="*/ 37 w 74"/>
                              <a:gd name="T9" fmla="*/ 80 h 99"/>
                              <a:gd name="T10" fmla="*/ 47 w 74"/>
                              <a:gd name="T11" fmla="*/ 89 h 99"/>
                              <a:gd name="T12" fmla="*/ 52 w 74"/>
                              <a:gd name="T13" fmla="*/ 94 h 99"/>
                              <a:gd name="T14" fmla="*/ 59 w 74"/>
                              <a:gd name="T15" fmla="*/ 97 h 99"/>
                              <a:gd name="T16" fmla="*/ 67 w 74"/>
                              <a:gd name="T17" fmla="*/ 99 h 99"/>
                              <a:gd name="T18" fmla="*/ 74 w 74"/>
                              <a:gd name="T19" fmla="*/ 99 h 99"/>
                              <a:gd name="T20" fmla="*/ 72 w 74"/>
                              <a:gd name="T21" fmla="*/ 92 h 99"/>
                              <a:gd name="T22" fmla="*/ 72 w 74"/>
                              <a:gd name="T23" fmla="*/ 85 h 99"/>
                              <a:gd name="T24" fmla="*/ 67 w 74"/>
                              <a:gd name="T25" fmla="*/ 77 h 99"/>
                              <a:gd name="T26" fmla="*/ 62 w 74"/>
                              <a:gd name="T27" fmla="*/ 72 h 99"/>
                              <a:gd name="T28" fmla="*/ 54 w 74"/>
                              <a:gd name="T29" fmla="*/ 67 h 99"/>
                              <a:gd name="T30" fmla="*/ 47 w 74"/>
                              <a:gd name="T31" fmla="*/ 65 h 99"/>
                              <a:gd name="T32" fmla="*/ 39 w 74"/>
                              <a:gd name="T33" fmla="*/ 62 h 99"/>
                              <a:gd name="T34" fmla="*/ 32 w 74"/>
                              <a:gd name="T35" fmla="*/ 6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  <a:moveTo>
                                  <a:pt x="32" y="62"/>
                                </a:moveTo>
                                <a:lnTo>
                                  <a:pt x="37" y="80"/>
                                </a:lnTo>
                                <a:lnTo>
                                  <a:pt x="47" y="89"/>
                                </a:lnTo>
                                <a:lnTo>
                                  <a:pt x="52" y="94"/>
                                </a:lnTo>
                                <a:lnTo>
                                  <a:pt x="59" y="97"/>
                                </a:lnTo>
                                <a:lnTo>
                                  <a:pt x="67" y="99"/>
                                </a:lnTo>
                                <a:lnTo>
                                  <a:pt x="74" y="99"/>
                                </a:lnTo>
                                <a:lnTo>
                                  <a:pt x="72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7"/>
                                </a:lnTo>
                                <a:lnTo>
                                  <a:pt x="62" y="72"/>
                                </a:lnTo>
                                <a:lnTo>
                                  <a:pt x="54" y="67"/>
                                </a:lnTo>
                                <a:lnTo>
                                  <a:pt x="47" y="65"/>
                                </a:lnTo>
                                <a:lnTo>
                                  <a:pt x="39" y="62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8545"/>
                        <wps:cNvSpPr>
                          <a:spLocks/>
                        </wps:cNvSpPr>
                        <wps:spPr bwMode="auto">
                          <a:xfrm>
                            <a:off x="5736" y="1083"/>
                            <a:ext cx="32" cy="62"/>
                          </a:xfrm>
                          <a:custGeom>
                            <a:avLst/>
                            <a:gdLst>
                              <a:gd name="T0" fmla="*/ 32 w 32"/>
                              <a:gd name="T1" fmla="*/ 62 h 62"/>
                              <a:gd name="T2" fmla="*/ 0 w 32"/>
                              <a:gd name="T3" fmla="*/ 0 h 62"/>
                              <a:gd name="T4" fmla="*/ 32 w 3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8546"/>
                        <wps:cNvSpPr>
                          <a:spLocks/>
                        </wps:cNvSpPr>
                        <wps:spPr bwMode="auto">
                          <a:xfrm>
                            <a:off x="5768" y="114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8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0 w 42"/>
                              <a:gd name="T15" fmla="*/ 30 h 37"/>
                              <a:gd name="T16" fmla="*/ 40 w 42"/>
                              <a:gd name="T17" fmla="*/ 23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3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0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8547"/>
                        <wps:cNvSpPr>
                          <a:spLocks noEditPoints="1"/>
                        </wps:cNvSpPr>
                        <wps:spPr bwMode="auto">
                          <a:xfrm>
                            <a:off x="5736" y="1035"/>
                            <a:ext cx="64" cy="118"/>
                          </a:xfrm>
                          <a:custGeom>
                            <a:avLst/>
                            <a:gdLst>
                              <a:gd name="T0" fmla="*/ 27 w 64"/>
                              <a:gd name="T1" fmla="*/ 70 h 118"/>
                              <a:gd name="T2" fmla="*/ 0 w 64"/>
                              <a:gd name="T3" fmla="*/ 0 h 118"/>
                              <a:gd name="T4" fmla="*/ 27 w 64"/>
                              <a:gd name="T5" fmla="*/ 70 h 118"/>
                              <a:gd name="T6" fmla="*/ 27 w 64"/>
                              <a:gd name="T7" fmla="*/ 70 h 118"/>
                              <a:gd name="T8" fmla="*/ 32 w 64"/>
                              <a:gd name="T9" fmla="*/ 88 h 118"/>
                              <a:gd name="T10" fmla="*/ 39 w 64"/>
                              <a:gd name="T11" fmla="*/ 103 h 118"/>
                              <a:gd name="T12" fmla="*/ 44 w 64"/>
                              <a:gd name="T13" fmla="*/ 108 h 118"/>
                              <a:gd name="T14" fmla="*/ 49 w 64"/>
                              <a:gd name="T15" fmla="*/ 113 h 118"/>
                              <a:gd name="T16" fmla="*/ 57 w 64"/>
                              <a:gd name="T17" fmla="*/ 115 h 118"/>
                              <a:gd name="T18" fmla="*/ 64 w 64"/>
                              <a:gd name="T19" fmla="*/ 118 h 118"/>
                              <a:gd name="T20" fmla="*/ 64 w 64"/>
                              <a:gd name="T21" fmla="*/ 108 h 118"/>
                              <a:gd name="T22" fmla="*/ 62 w 64"/>
                              <a:gd name="T23" fmla="*/ 100 h 118"/>
                              <a:gd name="T24" fmla="*/ 59 w 64"/>
                              <a:gd name="T25" fmla="*/ 93 h 118"/>
                              <a:gd name="T26" fmla="*/ 54 w 64"/>
                              <a:gd name="T27" fmla="*/ 85 h 118"/>
                              <a:gd name="T28" fmla="*/ 49 w 64"/>
                              <a:gd name="T29" fmla="*/ 78 h 118"/>
                              <a:gd name="T30" fmla="*/ 42 w 64"/>
                              <a:gd name="T31" fmla="*/ 75 h 118"/>
                              <a:gd name="T32" fmla="*/ 34 w 64"/>
                              <a:gd name="T33" fmla="*/ 70 h 118"/>
                              <a:gd name="T34" fmla="*/ 27 w 64"/>
                              <a:gd name="T35" fmla="*/ 7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27" y="70"/>
                                </a:moveTo>
                                <a:lnTo>
                                  <a:pt x="32" y="88"/>
                                </a:lnTo>
                                <a:lnTo>
                                  <a:pt x="39" y="103"/>
                                </a:lnTo>
                                <a:lnTo>
                                  <a:pt x="44" y="108"/>
                                </a:lnTo>
                                <a:lnTo>
                                  <a:pt x="49" y="113"/>
                                </a:lnTo>
                                <a:lnTo>
                                  <a:pt x="57" y="115"/>
                                </a:lnTo>
                                <a:lnTo>
                                  <a:pt x="64" y="118"/>
                                </a:lnTo>
                                <a:lnTo>
                                  <a:pt x="64" y="108"/>
                                </a:lnTo>
                                <a:lnTo>
                                  <a:pt x="62" y="100"/>
                                </a:lnTo>
                                <a:lnTo>
                                  <a:pt x="59" y="93"/>
                                </a:lnTo>
                                <a:lnTo>
                                  <a:pt x="54" y="85"/>
                                </a:lnTo>
                                <a:lnTo>
                                  <a:pt x="49" y="78"/>
                                </a:lnTo>
                                <a:lnTo>
                                  <a:pt x="42" y="75"/>
                                </a:lnTo>
                                <a:lnTo>
                                  <a:pt x="34" y="7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8548"/>
                        <wps:cNvSpPr>
                          <a:spLocks/>
                        </wps:cNvSpPr>
                        <wps:spPr bwMode="auto">
                          <a:xfrm>
                            <a:off x="5736" y="1035"/>
                            <a:ext cx="27" cy="70"/>
                          </a:xfrm>
                          <a:custGeom>
                            <a:avLst/>
                            <a:gdLst>
                              <a:gd name="T0" fmla="*/ 27 w 27"/>
                              <a:gd name="T1" fmla="*/ 70 h 70"/>
                              <a:gd name="T2" fmla="*/ 0 w 27"/>
                              <a:gd name="T3" fmla="*/ 0 h 70"/>
                              <a:gd name="T4" fmla="*/ 27 w 2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8549"/>
                        <wps:cNvSpPr>
                          <a:spLocks/>
                        </wps:cNvSpPr>
                        <wps:spPr bwMode="auto">
                          <a:xfrm>
                            <a:off x="5763" y="1105"/>
                            <a:ext cx="37" cy="48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8"/>
                              <a:gd name="T2" fmla="*/ 5 w 37"/>
                              <a:gd name="T3" fmla="*/ 18 h 48"/>
                              <a:gd name="T4" fmla="*/ 12 w 37"/>
                              <a:gd name="T5" fmla="*/ 33 h 48"/>
                              <a:gd name="T6" fmla="*/ 17 w 37"/>
                              <a:gd name="T7" fmla="*/ 38 h 48"/>
                              <a:gd name="T8" fmla="*/ 22 w 37"/>
                              <a:gd name="T9" fmla="*/ 43 h 48"/>
                              <a:gd name="T10" fmla="*/ 30 w 37"/>
                              <a:gd name="T11" fmla="*/ 45 h 48"/>
                              <a:gd name="T12" fmla="*/ 37 w 37"/>
                              <a:gd name="T13" fmla="*/ 48 h 48"/>
                              <a:gd name="T14" fmla="*/ 37 w 37"/>
                              <a:gd name="T15" fmla="*/ 38 h 48"/>
                              <a:gd name="T16" fmla="*/ 35 w 37"/>
                              <a:gd name="T17" fmla="*/ 30 h 48"/>
                              <a:gd name="T18" fmla="*/ 32 w 37"/>
                              <a:gd name="T19" fmla="*/ 23 h 48"/>
                              <a:gd name="T20" fmla="*/ 27 w 37"/>
                              <a:gd name="T21" fmla="*/ 15 h 48"/>
                              <a:gd name="T22" fmla="*/ 22 w 37"/>
                              <a:gd name="T23" fmla="*/ 8 h 48"/>
                              <a:gd name="T24" fmla="*/ 15 w 37"/>
                              <a:gd name="T25" fmla="*/ 5 h 48"/>
                              <a:gd name="T26" fmla="*/ 7 w 37"/>
                              <a:gd name="T27" fmla="*/ 0 h 48"/>
                              <a:gd name="T28" fmla="*/ 0 w 37"/>
                              <a:gd name="T2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2" y="33"/>
                                </a:lnTo>
                                <a:lnTo>
                                  <a:pt x="17" y="38"/>
                                </a:lnTo>
                                <a:lnTo>
                                  <a:pt x="22" y="43"/>
                                </a:lnTo>
                                <a:lnTo>
                                  <a:pt x="30" y="45"/>
                                </a:lnTo>
                                <a:lnTo>
                                  <a:pt x="37" y="48"/>
                                </a:lnTo>
                                <a:lnTo>
                                  <a:pt x="37" y="38"/>
                                </a:lnTo>
                                <a:lnTo>
                                  <a:pt x="35" y="30"/>
                                </a:lnTo>
                                <a:lnTo>
                                  <a:pt x="32" y="23"/>
                                </a:lnTo>
                                <a:lnTo>
                                  <a:pt x="27" y="15"/>
                                </a:lnTo>
                                <a:lnTo>
                                  <a:pt x="22" y="8"/>
                                </a:lnTo>
                                <a:lnTo>
                                  <a:pt x="15" y="5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8550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8551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8552"/>
                        <wps:cNvSpPr>
                          <a:spLocks noEditPoints="1"/>
                        </wps:cNvSpPr>
                        <wps:spPr bwMode="auto">
                          <a:xfrm>
                            <a:off x="5865" y="1207"/>
                            <a:ext cx="17" cy="128"/>
                          </a:xfrm>
                          <a:custGeom>
                            <a:avLst/>
                            <a:gdLst>
                              <a:gd name="T0" fmla="*/ 12 w 17"/>
                              <a:gd name="T1" fmla="*/ 70 h 128"/>
                              <a:gd name="T2" fmla="*/ 5 w 17"/>
                              <a:gd name="T3" fmla="*/ 83 h 128"/>
                              <a:gd name="T4" fmla="*/ 0 w 17"/>
                              <a:gd name="T5" fmla="*/ 98 h 128"/>
                              <a:gd name="T6" fmla="*/ 2 w 17"/>
                              <a:gd name="T7" fmla="*/ 113 h 128"/>
                              <a:gd name="T8" fmla="*/ 7 w 17"/>
                              <a:gd name="T9" fmla="*/ 128 h 128"/>
                              <a:gd name="T10" fmla="*/ 10 w 17"/>
                              <a:gd name="T11" fmla="*/ 123 h 128"/>
                              <a:gd name="T12" fmla="*/ 15 w 17"/>
                              <a:gd name="T13" fmla="*/ 118 h 128"/>
                              <a:gd name="T14" fmla="*/ 17 w 17"/>
                              <a:gd name="T15" fmla="*/ 110 h 128"/>
                              <a:gd name="T16" fmla="*/ 17 w 17"/>
                              <a:gd name="T17" fmla="*/ 103 h 128"/>
                              <a:gd name="T18" fmla="*/ 17 w 17"/>
                              <a:gd name="T19" fmla="*/ 93 h 128"/>
                              <a:gd name="T20" fmla="*/ 17 w 17"/>
                              <a:gd name="T21" fmla="*/ 85 h 128"/>
                              <a:gd name="T22" fmla="*/ 15 w 17"/>
                              <a:gd name="T23" fmla="*/ 78 h 128"/>
                              <a:gd name="T24" fmla="*/ 12 w 17"/>
                              <a:gd name="T25" fmla="*/ 70 h 128"/>
                              <a:gd name="T26" fmla="*/ 12 w 17"/>
                              <a:gd name="T27" fmla="*/ 70 h 128"/>
                              <a:gd name="T28" fmla="*/ 5 w 17"/>
                              <a:gd name="T29" fmla="*/ 0 h 128"/>
                              <a:gd name="T30" fmla="*/ 12 w 17"/>
                              <a:gd name="T31" fmla="*/ 7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>
                                <a:moveTo>
                                  <a:pt x="12" y="70"/>
                                </a:moveTo>
                                <a:lnTo>
                                  <a:pt x="5" y="83"/>
                                </a:lnTo>
                                <a:lnTo>
                                  <a:pt x="0" y="98"/>
                                </a:lnTo>
                                <a:lnTo>
                                  <a:pt x="2" y="113"/>
                                </a:lnTo>
                                <a:lnTo>
                                  <a:pt x="7" y="128"/>
                                </a:lnTo>
                                <a:lnTo>
                                  <a:pt x="10" y="123"/>
                                </a:lnTo>
                                <a:lnTo>
                                  <a:pt x="15" y="118"/>
                                </a:lnTo>
                                <a:lnTo>
                                  <a:pt x="17" y="110"/>
                                </a:lnTo>
                                <a:lnTo>
                                  <a:pt x="17" y="103"/>
                                </a:lnTo>
                                <a:lnTo>
                                  <a:pt x="17" y="93"/>
                                </a:lnTo>
                                <a:lnTo>
                                  <a:pt x="17" y="85"/>
                                </a:lnTo>
                                <a:lnTo>
                                  <a:pt x="15" y="78"/>
                                </a:lnTo>
                                <a:lnTo>
                                  <a:pt x="12" y="70"/>
                                </a:lnTo>
                                <a:close/>
                                <a:moveTo>
                                  <a:pt x="12" y="70"/>
                                </a:moveTo>
                                <a:lnTo>
                                  <a:pt x="5" y="0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8553"/>
                        <wps:cNvSpPr>
                          <a:spLocks/>
                        </wps:cNvSpPr>
                        <wps:spPr bwMode="auto">
                          <a:xfrm>
                            <a:off x="5865" y="1277"/>
                            <a:ext cx="17" cy="58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8"/>
                              <a:gd name="T2" fmla="*/ 5 w 17"/>
                              <a:gd name="T3" fmla="*/ 13 h 58"/>
                              <a:gd name="T4" fmla="*/ 0 w 17"/>
                              <a:gd name="T5" fmla="*/ 28 h 58"/>
                              <a:gd name="T6" fmla="*/ 2 w 17"/>
                              <a:gd name="T7" fmla="*/ 43 h 58"/>
                              <a:gd name="T8" fmla="*/ 7 w 17"/>
                              <a:gd name="T9" fmla="*/ 58 h 58"/>
                              <a:gd name="T10" fmla="*/ 10 w 17"/>
                              <a:gd name="T11" fmla="*/ 53 h 58"/>
                              <a:gd name="T12" fmla="*/ 15 w 17"/>
                              <a:gd name="T13" fmla="*/ 48 h 58"/>
                              <a:gd name="T14" fmla="*/ 17 w 17"/>
                              <a:gd name="T15" fmla="*/ 40 h 58"/>
                              <a:gd name="T16" fmla="*/ 17 w 17"/>
                              <a:gd name="T17" fmla="*/ 33 h 58"/>
                              <a:gd name="T18" fmla="*/ 17 w 17"/>
                              <a:gd name="T19" fmla="*/ 23 h 58"/>
                              <a:gd name="T20" fmla="*/ 17 w 17"/>
                              <a:gd name="T21" fmla="*/ 15 h 58"/>
                              <a:gd name="T22" fmla="*/ 15 w 17"/>
                              <a:gd name="T23" fmla="*/ 8 h 58"/>
                              <a:gd name="T24" fmla="*/ 12 w 17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>
                                <a:moveTo>
                                  <a:pt x="12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43"/>
                                </a:lnTo>
                                <a:lnTo>
                                  <a:pt x="7" y="58"/>
                                </a:lnTo>
                                <a:lnTo>
                                  <a:pt x="10" y="53"/>
                                </a:lnTo>
                                <a:lnTo>
                                  <a:pt x="15" y="48"/>
                                </a:lnTo>
                                <a:lnTo>
                                  <a:pt x="17" y="40"/>
                                </a:lnTo>
                                <a:lnTo>
                                  <a:pt x="17" y="33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8554"/>
                        <wps:cNvSpPr>
                          <a:spLocks/>
                        </wps:cNvSpPr>
                        <wps:spPr bwMode="auto">
                          <a:xfrm>
                            <a:off x="5870" y="1207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8555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8556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8557"/>
                        <wps:cNvSpPr>
                          <a:spLocks/>
                        </wps:cNvSpPr>
                        <wps:spPr bwMode="auto">
                          <a:xfrm>
                            <a:off x="5847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8558"/>
                        <wps:cNvSpPr>
                          <a:spLocks/>
                        </wps:cNvSpPr>
                        <wps:spPr bwMode="auto">
                          <a:xfrm>
                            <a:off x="5847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8559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8560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8561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8562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8563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8564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8565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8566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8567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8568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8569"/>
                        <wps:cNvSpPr>
                          <a:spLocks/>
                        </wps:cNvSpPr>
                        <wps:spPr bwMode="auto">
                          <a:xfrm>
                            <a:off x="5820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8570"/>
                        <wps:cNvSpPr>
                          <a:spLocks/>
                        </wps:cNvSpPr>
                        <wps:spPr bwMode="auto">
                          <a:xfrm>
                            <a:off x="5820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8571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8572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8573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8574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8575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8576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8577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8" y="68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8578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8" y="68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8579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8580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8581"/>
                        <wps:cNvSpPr>
                          <a:spLocks noEditPoints="1"/>
                        </wps:cNvSpPr>
                        <wps:spPr bwMode="auto">
                          <a:xfrm>
                            <a:off x="6071" y="1477"/>
                            <a:ext cx="104" cy="32"/>
                          </a:xfrm>
                          <a:custGeom>
                            <a:avLst/>
                            <a:gdLst>
                              <a:gd name="T0" fmla="*/ 57 w 104"/>
                              <a:gd name="T1" fmla="*/ 22 h 32"/>
                              <a:gd name="T2" fmla="*/ 0 w 104"/>
                              <a:gd name="T3" fmla="*/ 0 h 32"/>
                              <a:gd name="T4" fmla="*/ 57 w 104"/>
                              <a:gd name="T5" fmla="*/ 22 h 32"/>
                              <a:gd name="T6" fmla="*/ 55 w 104"/>
                              <a:gd name="T7" fmla="*/ 22 h 32"/>
                              <a:gd name="T8" fmla="*/ 70 w 104"/>
                              <a:gd name="T9" fmla="*/ 30 h 32"/>
                              <a:gd name="T10" fmla="*/ 80 w 104"/>
                              <a:gd name="T11" fmla="*/ 32 h 32"/>
                              <a:gd name="T12" fmla="*/ 92 w 104"/>
                              <a:gd name="T13" fmla="*/ 30 h 32"/>
                              <a:gd name="T14" fmla="*/ 104 w 104"/>
                              <a:gd name="T15" fmla="*/ 25 h 32"/>
                              <a:gd name="T16" fmla="*/ 99 w 104"/>
                              <a:gd name="T17" fmla="*/ 20 h 32"/>
                              <a:gd name="T18" fmla="*/ 94 w 104"/>
                              <a:gd name="T19" fmla="*/ 17 h 32"/>
                              <a:gd name="T20" fmla="*/ 87 w 104"/>
                              <a:gd name="T21" fmla="*/ 15 h 32"/>
                              <a:gd name="T22" fmla="*/ 82 w 104"/>
                              <a:gd name="T23" fmla="*/ 12 h 32"/>
                              <a:gd name="T24" fmla="*/ 75 w 104"/>
                              <a:gd name="T25" fmla="*/ 12 h 32"/>
                              <a:gd name="T26" fmla="*/ 67 w 104"/>
                              <a:gd name="T27" fmla="*/ 15 h 32"/>
                              <a:gd name="T28" fmla="*/ 62 w 104"/>
                              <a:gd name="T29" fmla="*/ 17 h 32"/>
                              <a:gd name="T30" fmla="*/ 55 w 104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5" y="22"/>
                                </a:moveTo>
                                <a:lnTo>
                                  <a:pt x="70" y="30"/>
                                </a:lnTo>
                                <a:lnTo>
                                  <a:pt x="80" y="32"/>
                                </a:lnTo>
                                <a:lnTo>
                                  <a:pt x="92" y="30"/>
                                </a:lnTo>
                                <a:lnTo>
                                  <a:pt x="104" y="25"/>
                                </a:lnTo>
                                <a:lnTo>
                                  <a:pt x="99" y="20"/>
                                </a:lnTo>
                                <a:lnTo>
                                  <a:pt x="94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8582"/>
                        <wps:cNvSpPr>
                          <a:spLocks/>
                        </wps:cNvSpPr>
                        <wps:spPr bwMode="auto">
                          <a:xfrm>
                            <a:off x="6071" y="1477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8583"/>
                        <wps:cNvSpPr>
                          <a:spLocks/>
                        </wps:cNvSpPr>
                        <wps:spPr bwMode="auto">
                          <a:xfrm>
                            <a:off x="6126" y="1489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10 h 20"/>
                              <a:gd name="T2" fmla="*/ 15 w 49"/>
                              <a:gd name="T3" fmla="*/ 18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5 h 20"/>
                              <a:gd name="T14" fmla="*/ 32 w 49"/>
                              <a:gd name="T15" fmla="*/ 3 h 20"/>
                              <a:gd name="T16" fmla="*/ 27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3 h 20"/>
                              <a:gd name="T22" fmla="*/ 7 w 49"/>
                              <a:gd name="T23" fmla="*/ 5 h 20"/>
                              <a:gd name="T24" fmla="*/ 0 w 49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0" y="10"/>
                                </a:moveTo>
                                <a:lnTo>
                                  <a:pt x="15" y="18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5"/>
                                </a:lnTo>
                                <a:lnTo>
                                  <a:pt x="32" y="3"/>
                                </a:lnTo>
                                <a:lnTo>
                                  <a:pt x="27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8584"/>
                        <wps:cNvSpPr>
                          <a:spLocks noEditPoints="1"/>
                        </wps:cNvSpPr>
                        <wps:spPr bwMode="auto">
                          <a:xfrm>
                            <a:off x="6108" y="150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100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100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8585"/>
                        <wps:cNvSpPr>
                          <a:spLocks/>
                        </wps:cNvSpPr>
                        <wps:spPr bwMode="auto">
                          <a:xfrm>
                            <a:off x="6108" y="150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8586"/>
                        <wps:cNvSpPr>
                          <a:spLocks/>
                        </wps:cNvSpPr>
                        <wps:spPr bwMode="auto">
                          <a:xfrm>
                            <a:off x="6163" y="150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8587"/>
                        <wps:cNvSpPr>
                          <a:spLocks noEditPoints="1"/>
                        </wps:cNvSpPr>
                        <wps:spPr bwMode="auto">
                          <a:xfrm>
                            <a:off x="6138" y="1519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8588"/>
                        <wps:cNvSpPr>
                          <a:spLocks/>
                        </wps:cNvSpPr>
                        <wps:spPr bwMode="auto">
                          <a:xfrm>
                            <a:off x="6138" y="1519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8589"/>
                        <wps:cNvSpPr>
                          <a:spLocks/>
                        </wps:cNvSpPr>
                        <wps:spPr bwMode="auto">
                          <a:xfrm>
                            <a:off x="6193" y="151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8590"/>
                        <wps:cNvSpPr>
                          <a:spLocks noEditPoints="1"/>
                        </wps:cNvSpPr>
                        <wps:spPr bwMode="auto">
                          <a:xfrm>
                            <a:off x="6041" y="1457"/>
                            <a:ext cx="105" cy="35"/>
                          </a:xfrm>
                          <a:custGeom>
                            <a:avLst/>
                            <a:gdLst>
                              <a:gd name="T0" fmla="*/ 55 w 105"/>
                              <a:gd name="T1" fmla="*/ 25 h 35"/>
                              <a:gd name="T2" fmla="*/ 0 w 105"/>
                              <a:gd name="T3" fmla="*/ 0 h 35"/>
                              <a:gd name="T4" fmla="*/ 55 w 105"/>
                              <a:gd name="T5" fmla="*/ 25 h 35"/>
                              <a:gd name="T6" fmla="*/ 55 w 105"/>
                              <a:gd name="T7" fmla="*/ 25 h 35"/>
                              <a:gd name="T8" fmla="*/ 67 w 105"/>
                              <a:gd name="T9" fmla="*/ 30 h 35"/>
                              <a:gd name="T10" fmla="*/ 80 w 105"/>
                              <a:gd name="T11" fmla="*/ 35 h 35"/>
                              <a:gd name="T12" fmla="*/ 92 w 105"/>
                              <a:gd name="T13" fmla="*/ 32 h 35"/>
                              <a:gd name="T14" fmla="*/ 105 w 105"/>
                              <a:gd name="T15" fmla="*/ 27 h 35"/>
                              <a:gd name="T16" fmla="*/ 100 w 105"/>
                              <a:gd name="T17" fmla="*/ 22 h 35"/>
                              <a:gd name="T18" fmla="*/ 95 w 105"/>
                              <a:gd name="T19" fmla="*/ 17 h 35"/>
                              <a:gd name="T20" fmla="*/ 87 w 105"/>
                              <a:gd name="T21" fmla="*/ 15 h 35"/>
                              <a:gd name="T22" fmla="*/ 80 w 105"/>
                              <a:gd name="T23" fmla="*/ 15 h 35"/>
                              <a:gd name="T24" fmla="*/ 75 w 105"/>
                              <a:gd name="T25" fmla="*/ 15 h 35"/>
                              <a:gd name="T26" fmla="*/ 67 w 105"/>
                              <a:gd name="T27" fmla="*/ 15 h 35"/>
                              <a:gd name="T28" fmla="*/ 60 w 105"/>
                              <a:gd name="T29" fmla="*/ 20 h 35"/>
                              <a:gd name="T30" fmla="*/ 55 w 105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7" y="30"/>
                                </a:lnTo>
                                <a:lnTo>
                                  <a:pt x="80" y="35"/>
                                </a:lnTo>
                                <a:lnTo>
                                  <a:pt x="92" y="32"/>
                                </a:lnTo>
                                <a:lnTo>
                                  <a:pt x="105" y="27"/>
                                </a:lnTo>
                                <a:lnTo>
                                  <a:pt x="100" y="22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0" y="15"/>
                                </a:lnTo>
                                <a:lnTo>
                                  <a:pt x="75" y="15"/>
                                </a:lnTo>
                                <a:lnTo>
                                  <a:pt x="67" y="15"/>
                                </a:lnTo>
                                <a:lnTo>
                                  <a:pt x="60" y="2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8591"/>
                        <wps:cNvSpPr>
                          <a:spLocks/>
                        </wps:cNvSpPr>
                        <wps:spPr bwMode="auto">
                          <a:xfrm>
                            <a:off x="6041" y="1457"/>
                            <a:ext cx="55" cy="25"/>
                          </a:xfrm>
                          <a:custGeom>
                            <a:avLst/>
                            <a:gdLst>
                              <a:gd name="T0" fmla="*/ 55 w 55"/>
                              <a:gd name="T1" fmla="*/ 25 h 25"/>
                              <a:gd name="T2" fmla="*/ 0 w 55"/>
                              <a:gd name="T3" fmla="*/ 0 h 25"/>
                              <a:gd name="T4" fmla="*/ 55 w 5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8592"/>
                        <wps:cNvSpPr>
                          <a:spLocks/>
                        </wps:cNvSpPr>
                        <wps:spPr bwMode="auto">
                          <a:xfrm>
                            <a:off x="6096" y="1472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2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2 w 50"/>
                              <a:gd name="T21" fmla="*/ 0 h 20"/>
                              <a:gd name="T22" fmla="*/ 5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8593"/>
                        <wps:cNvSpPr>
                          <a:spLocks noEditPoints="1"/>
                        </wps:cNvSpPr>
                        <wps:spPr bwMode="auto">
                          <a:xfrm>
                            <a:off x="6009" y="1444"/>
                            <a:ext cx="107" cy="28"/>
                          </a:xfrm>
                          <a:custGeom>
                            <a:avLst/>
                            <a:gdLst>
                              <a:gd name="T0" fmla="*/ 60 w 107"/>
                              <a:gd name="T1" fmla="*/ 18 h 28"/>
                              <a:gd name="T2" fmla="*/ 0 w 107"/>
                              <a:gd name="T3" fmla="*/ 0 h 28"/>
                              <a:gd name="T4" fmla="*/ 60 w 107"/>
                              <a:gd name="T5" fmla="*/ 18 h 28"/>
                              <a:gd name="T6" fmla="*/ 60 w 107"/>
                              <a:gd name="T7" fmla="*/ 18 h 28"/>
                              <a:gd name="T8" fmla="*/ 72 w 107"/>
                              <a:gd name="T9" fmla="*/ 25 h 28"/>
                              <a:gd name="T10" fmla="*/ 84 w 107"/>
                              <a:gd name="T11" fmla="*/ 28 h 28"/>
                              <a:gd name="T12" fmla="*/ 97 w 107"/>
                              <a:gd name="T13" fmla="*/ 28 h 28"/>
                              <a:gd name="T14" fmla="*/ 107 w 107"/>
                              <a:gd name="T15" fmla="*/ 23 h 28"/>
                              <a:gd name="T16" fmla="*/ 102 w 107"/>
                              <a:gd name="T17" fmla="*/ 18 h 28"/>
                              <a:gd name="T18" fmla="*/ 97 w 107"/>
                              <a:gd name="T19" fmla="*/ 13 h 28"/>
                              <a:gd name="T20" fmla="*/ 92 w 107"/>
                              <a:gd name="T21" fmla="*/ 10 h 28"/>
                              <a:gd name="T22" fmla="*/ 84 w 107"/>
                              <a:gd name="T23" fmla="*/ 10 h 28"/>
                              <a:gd name="T24" fmla="*/ 77 w 107"/>
                              <a:gd name="T25" fmla="*/ 10 h 28"/>
                              <a:gd name="T26" fmla="*/ 72 w 107"/>
                              <a:gd name="T27" fmla="*/ 10 h 28"/>
                              <a:gd name="T28" fmla="*/ 65 w 107"/>
                              <a:gd name="T29" fmla="*/ 13 h 28"/>
                              <a:gd name="T30" fmla="*/ 60 w 107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  <a:moveTo>
                                  <a:pt x="60" y="18"/>
                                </a:moveTo>
                                <a:lnTo>
                                  <a:pt x="72" y="25"/>
                                </a:lnTo>
                                <a:lnTo>
                                  <a:pt x="84" y="28"/>
                                </a:lnTo>
                                <a:lnTo>
                                  <a:pt x="97" y="28"/>
                                </a:lnTo>
                                <a:lnTo>
                                  <a:pt x="107" y="23"/>
                                </a:lnTo>
                                <a:lnTo>
                                  <a:pt x="102" y="18"/>
                                </a:lnTo>
                                <a:lnTo>
                                  <a:pt x="97" y="13"/>
                                </a:lnTo>
                                <a:lnTo>
                                  <a:pt x="92" y="10"/>
                                </a:lnTo>
                                <a:lnTo>
                                  <a:pt x="84" y="10"/>
                                </a:lnTo>
                                <a:lnTo>
                                  <a:pt x="77" y="10"/>
                                </a:lnTo>
                                <a:lnTo>
                                  <a:pt x="72" y="10"/>
                                </a:lnTo>
                                <a:lnTo>
                                  <a:pt x="65" y="13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8594"/>
                        <wps:cNvSpPr>
                          <a:spLocks/>
                        </wps:cNvSpPr>
                        <wps:spPr bwMode="auto">
                          <a:xfrm>
                            <a:off x="6009" y="1444"/>
                            <a:ext cx="60" cy="18"/>
                          </a:xfrm>
                          <a:custGeom>
                            <a:avLst/>
                            <a:gdLst>
                              <a:gd name="T0" fmla="*/ 60 w 60"/>
                              <a:gd name="T1" fmla="*/ 18 h 18"/>
                              <a:gd name="T2" fmla="*/ 0 w 60"/>
                              <a:gd name="T3" fmla="*/ 0 h 18"/>
                              <a:gd name="T4" fmla="*/ 60 w 60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8595"/>
                        <wps:cNvSpPr>
                          <a:spLocks/>
                        </wps:cNvSpPr>
                        <wps:spPr bwMode="auto">
                          <a:xfrm>
                            <a:off x="6069" y="145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4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4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4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8596"/>
                        <wps:cNvSpPr>
                          <a:spLocks noEditPoints="1"/>
                        </wps:cNvSpPr>
                        <wps:spPr bwMode="auto">
                          <a:xfrm>
                            <a:off x="5989" y="1429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2 w 102"/>
                              <a:gd name="T7" fmla="*/ 18 h 28"/>
                              <a:gd name="T8" fmla="*/ 65 w 102"/>
                              <a:gd name="T9" fmla="*/ 25 h 28"/>
                              <a:gd name="T10" fmla="*/ 77 w 102"/>
                              <a:gd name="T11" fmla="*/ 28 h 28"/>
                              <a:gd name="T12" fmla="*/ 89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2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2" y="18"/>
                                </a:moveTo>
                                <a:lnTo>
                                  <a:pt x="65" y="25"/>
                                </a:lnTo>
                                <a:lnTo>
                                  <a:pt x="77" y="28"/>
                                </a:lnTo>
                                <a:lnTo>
                                  <a:pt x="89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8597"/>
                        <wps:cNvSpPr>
                          <a:spLocks/>
                        </wps:cNvSpPr>
                        <wps:spPr bwMode="auto">
                          <a:xfrm>
                            <a:off x="5989" y="1429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8598"/>
                        <wps:cNvSpPr>
                          <a:spLocks/>
                        </wps:cNvSpPr>
                        <wps:spPr bwMode="auto">
                          <a:xfrm>
                            <a:off x="6041" y="143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3 w 50"/>
                              <a:gd name="T3" fmla="*/ 17 h 20"/>
                              <a:gd name="T4" fmla="*/ 25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3 w 50"/>
                              <a:gd name="T15" fmla="*/ 2 h 20"/>
                              <a:gd name="T16" fmla="*/ 28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2 h 20"/>
                              <a:gd name="T22" fmla="*/ 8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3" y="2"/>
                                </a:lnTo>
                                <a:lnTo>
                                  <a:pt x="28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8599"/>
                        <wps:cNvSpPr>
                          <a:spLocks noEditPoints="1"/>
                        </wps:cNvSpPr>
                        <wps:spPr bwMode="auto">
                          <a:xfrm>
                            <a:off x="5957" y="1402"/>
                            <a:ext cx="102" cy="37"/>
                          </a:xfrm>
                          <a:custGeom>
                            <a:avLst/>
                            <a:gdLst>
                              <a:gd name="T0" fmla="*/ 54 w 102"/>
                              <a:gd name="T1" fmla="*/ 25 h 37"/>
                              <a:gd name="T2" fmla="*/ 0 w 102"/>
                              <a:gd name="T3" fmla="*/ 0 h 37"/>
                              <a:gd name="T4" fmla="*/ 54 w 102"/>
                              <a:gd name="T5" fmla="*/ 25 h 37"/>
                              <a:gd name="T6" fmla="*/ 54 w 102"/>
                              <a:gd name="T7" fmla="*/ 25 h 37"/>
                              <a:gd name="T8" fmla="*/ 67 w 102"/>
                              <a:gd name="T9" fmla="*/ 32 h 37"/>
                              <a:gd name="T10" fmla="*/ 79 w 102"/>
                              <a:gd name="T11" fmla="*/ 37 h 37"/>
                              <a:gd name="T12" fmla="*/ 92 w 102"/>
                              <a:gd name="T13" fmla="*/ 35 h 37"/>
                              <a:gd name="T14" fmla="*/ 102 w 102"/>
                              <a:gd name="T15" fmla="*/ 30 h 37"/>
                              <a:gd name="T16" fmla="*/ 99 w 102"/>
                              <a:gd name="T17" fmla="*/ 25 h 37"/>
                              <a:gd name="T18" fmla="*/ 92 w 102"/>
                              <a:gd name="T19" fmla="*/ 20 h 37"/>
                              <a:gd name="T20" fmla="*/ 87 w 102"/>
                              <a:gd name="T21" fmla="*/ 18 h 37"/>
                              <a:gd name="T22" fmla="*/ 79 w 102"/>
                              <a:gd name="T23" fmla="*/ 18 h 37"/>
                              <a:gd name="T24" fmla="*/ 74 w 102"/>
                              <a:gd name="T25" fmla="*/ 18 h 37"/>
                              <a:gd name="T26" fmla="*/ 67 w 102"/>
                              <a:gd name="T27" fmla="*/ 18 h 37"/>
                              <a:gd name="T28" fmla="*/ 59 w 102"/>
                              <a:gd name="T29" fmla="*/ 20 h 37"/>
                              <a:gd name="T30" fmla="*/ 54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54" y="25"/>
                                </a:moveTo>
                                <a:lnTo>
                                  <a:pt x="67" y="32"/>
                                </a:lnTo>
                                <a:lnTo>
                                  <a:pt x="79" y="37"/>
                                </a:lnTo>
                                <a:lnTo>
                                  <a:pt x="92" y="35"/>
                                </a:lnTo>
                                <a:lnTo>
                                  <a:pt x="102" y="30"/>
                                </a:lnTo>
                                <a:lnTo>
                                  <a:pt x="99" y="25"/>
                                </a:lnTo>
                                <a:lnTo>
                                  <a:pt x="92" y="20"/>
                                </a:lnTo>
                                <a:lnTo>
                                  <a:pt x="87" y="18"/>
                                </a:lnTo>
                                <a:lnTo>
                                  <a:pt x="79" y="18"/>
                                </a:lnTo>
                                <a:lnTo>
                                  <a:pt x="74" y="18"/>
                                </a:lnTo>
                                <a:lnTo>
                                  <a:pt x="67" y="18"/>
                                </a:lnTo>
                                <a:lnTo>
                                  <a:pt x="59" y="2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8600"/>
                        <wps:cNvSpPr>
                          <a:spLocks/>
                        </wps:cNvSpPr>
                        <wps:spPr bwMode="auto">
                          <a:xfrm>
                            <a:off x="5957" y="1402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25 h 25"/>
                              <a:gd name="T2" fmla="*/ 0 w 54"/>
                              <a:gd name="T3" fmla="*/ 0 h 25"/>
                              <a:gd name="T4" fmla="*/ 54 w 54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8601"/>
                        <wps:cNvSpPr>
                          <a:spLocks/>
                        </wps:cNvSpPr>
                        <wps:spPr bwMode="auto">
                          <a:xfrm>
                            <a:off x="6011" y="1420"/>
                            <a:ext cx="48" cy="19"/>
                          </a:xfrm>
                          <a:custGeom>
                            <a:avLst/>
                            <a:gdLst>
                              <a:gd name="T0" fmla="*/ 0 w 48"/>
                              <a:gd name="T1" fmla="*/ 7 h 19"/>
                              <a:gd name="T2" fmla="*/ 13 w 48"/>
                              <a:gd name="T3" fmla="*/ 14 h 19"/>
                              <a:gd name="T4" fmla="*/ 25 w 48"/>
                              <a:gd name="T5" fmla="*/ 19 h 19"/>
                              <a:gd name="T6" fmla="*/ 38 w 48"/>
                              <a:gd name="T7" fmla="*/ 17 h 19"/>
                              <a:gd name="T8" fmla="*/ 48 w 48"/>
                              <a:gd name="T9" fmla="*/ 12 h 19"/>
                              <a:gd name="T10" fmla="*/ 45 w 48"/>
                              <a:gd name="T11" fmla="*/ 7 h 19"/>
                              <a:gd name="T12" fmla="*/ 38 w 48"/>
                              <a:gd name="T13" fmla="*/ 2 h 19"/>
                              <a:gd name="T14" fmla="*/ 33 w 48"/>
                              <a:gd name="T15" fmla="*/ 0 h 19"/>
                              <a:gd name="T16" fmla="*/ 25 w 48"/>
                              <a:gd name="T17" fmla="*/ 0 h 19"/>
                              <a:gd name="T18" fmla="*/ 20 w 48"/>
                              <a:gd name="T19" fmla="*/ 0 h 19"/>
                              <a:gd name="T20" fmla="*/ 13 w 48"/>
                              <a:gd name="T21" fmla="*/ 0 h 19"/>
                              <a:gd name="T22" fmla="*/ 5 w 48"/>
                              <a:gd name="T23" fmla="*/ 2 h 19"/>
                              <a:gd name="T24" fmla="*/ 0 w 48"/>
                              <a:gd name="T25" fmla="*/ 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>
                                <a:moveTo>
                                  <a:pt x="0" y="7"/>
                                </a:moveTo>
                                <a:lnTo>
                                  <a:pt x="13" y="14"/>
                                </a:lnTo>
                                <a:lnTo>
                                  <a:pt x="25" y="19"/>
                                </a:lnTo>
                                <a:lnTo>
                                  <a:pt x="38" y="17"/>
                                </a:lnTo>
                                <a:lnTo>
                                  <a:pt x="48" y="12"/>
                                </a:lnTo>
                                <a:lnTo>
                                  <a:pt x="45" y="7"/>
                                </a:lnTo>
                                <a:lnTo>
                                  <a:pt x="38" y="2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8602"/>
                        <wps:cNvSpPr>
                          <a:spLocks noEditPoints="1"/>
                        </wps:cNvSpPr>
                        <wps:spPr bwMode="auto">
                          <a:xfrm>
                            <a:off x="5934" y="1367"/>
                            <a:ext cx="102" cy="53"/>
                          </a:xfrm>
                          <a:custGeom>
                            <a:avLst/>
                            <a:gdLst>
                              <a:gd name="T0" fmla="*/ 55 w 102"/>
                              <a:gd name="T1" fmla="*/ 38 h 53"/>
                              <a:gd name="T2" fmla="*/ 0 w 102"/>
                              <a:gd name="T3" fmla="*/ 0 h 53"/>
                              <a:gd name="T4" fmla="*/ 55 w 102"/>
                              <a:gd name="T5" fmla="*/ 38 h 53"/>
                              <a:gd name="T6" fmla="*/ 53 w 102"/>
                              <a:gd name="T7" fmla="*/ 38 h 53"/>
                              <a:gd name="T8" fmla="*/ 67 w 102"/>
                              <a:gd name="T9" fmla="*/ 45 h 53"/>
                              <a:gd name="T10" fmla="*/ 80 w 102"/>
                              <a:gd name="T11" fmla="*/ 50 h 53"/>
                              <a:gd name="T12" fmla="*/ 90 w 102"/>
                              <a:gd name="T13" fmla="*/ 53 h 53"/>
                              <a:gd name="T14" fmla="*/ 102 w 102"/>
                              <a:gd name="T15" fmla="*/ 50 h 53"/>
                              <a:gd name="T16" fmla="*/ 97 w 102"/>
                              <a:gd name="T17" fmla="*/ 43 h 53"/>
                              <a:gd name="T18" fmla="*/ 92 w 102"/>
                              <a:gd name="T19" fmla="*/ 38 h 53"/>
                              <a:gd name="T20" fmla="*/ 87 w 102"/>
                              <a:gd name="T21" fmla="*/ 35 h 53"/>
                              <a:gd name="T22" fmla="*/ 80 w 102"/>
                              <a:gd name="T23" fmla="*/ 33 h 53"/>
                              <a:gd name="T24" fmla="*/ 72 w 102"/>
                              <a:gd name="T25" fmla="*/ 30 h 53"/>
                              <a:gd name="T26" fmla="*/ 65 w 102"/>
                              <a:gd name="T27" fmla="*/ 30 h 53"/>
                              <a:gd name="T28" fmla="*/ 60 w 102"/>
                              <a:gd name="T29" fmla="*/ 33 h 53"/>
                              <a:gd name="T30" fmla="*/ 53 w 102"/>
                              <a:gd name="T31" fmla="*/ 3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  <a:moveTo>
                                  <a:pt x="53" y="38"/>
                                </a:moveTo>
                                <a:lnTo>
                                  <a:pt x="67" y="45"/>
                                </a:lnTo>
                                <a:lnTo>
                                  <a:pt x="80" y="50"/>
                                </a:lnTo>
                                <a:lnTo>
                                  <a:pt x="90" y="53"/>
                                </a:lnTo>
                                <a:lnTo>
                                  <a:pt x="102" y="50"/>
                                </a:lnTo>
                                <a:lnTo>
                                  <a:pt x="97" y="43"/>
                                </a:lnTo>
                                <a:lnTo>
                                  <a:pt x="92" y="38"/>
                                </a:lnTo>
                                <a:lnTo>
                                  <a:pt x="87" y="35"/>
                                </a:lnTo>
                                <a:lnTo>
                                  <a:pt x="80" y="33"/>
                                </a:lnTo>
                                <a:lnTo>
                                  <a:pt x="72" y="30"/>
                                </a:lnTo>
                                <a:lnTo>
                                  <a:pt x="65" y="30"/>
                                </a:lnTo>
                                <a:lnTo>
                                  <a:pt x="60" y="33"/>
                                </a:lnTo>
                                <a:lnTo>
                                  <a:pt x="5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8603"/>
                        <wps:cNvSpPr>
                          <a:spLocks/>
                        </wps:cNvSpPr>
                        <wps:spPr bwMode="auto">
                          <a:xfrm>
                            <a:off x="5934" y="1367"/>
                            <a:ext cx="55" cy="38"/>
                          </a:xfrm>
                          <a:custGeom>
                            <a:avLst/>
                            <a:gdLst>
                              <a:gd name="T0" fmla="*/ 55 w 55"/>
                              <a:gd name="T1" fmla="*/ 38 h 38"/>
                              <a:gd name="T2" fmla="*/ 0 w 55"/>
                              <a:gd name="T3" fmla="*/ 0 h 38"/>
                              <a:gd name="T4" fmla="*/ 55 w 55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8604"/>
                        <wps:cNvSpPr>
                          <a:spLocks/>
                        </wps:cNvSpPr>
                        <wps:spPr bwMode="auto">
                          <a:xfrm>
                            <a:off x="5987" y="1397"/>
                            <a:ext cx="49" cy="23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3"/>
                              <a:gd name="T2" fmla="*/ 14 w 49"/>
                              <a:gd name="T3" fmla="*/ 15 h 23"/>
                              <a:gd name="T4" fmla="*/ 27 w 49"/>
                              <a:gd name="T5" fmla="*/ 20 h 23"/>
                              <a:gd name="T6" fmla="*/ 37 w 49"/>
                              <a:gd name="T7" fmla="*/ 23 h 23"/>
                              <a:gd name="T8" fmla="*/ 49 w 49"/>
                              <a:gd name="T9" fmla="*/ 20 h 23"/>
                              <a:gd name="T10" fmla="*/ 44 w 49"/>
                              <a:gd name="T11" fmla="*/ 13 h 23"/>
                              <a:gd name="T12" fmla="*/ 39 w 49"/>
                              <a:gd name="T13" fmla="*/ 8 h 23"/>
                              <a:gd name="T14" fmla="*/ 34 w 49"/>
                              <a:gd name="T15" fmla="*/ 5 h 23"/>
                              <a:gd name="T16" fmla="*/ 27 w 49"/>
                              <a:gd name="T17" fmla="*/ 3 h 23"/>
                              <a:gd name="T18" fmla="*/ 19 w 49"/>
                              <a:gd name="T19" fmla="*/ 0 h 23"/>
                              <a:gd name="T20" fmla="*/ 12 w 49"/>
                              <a:gd name="T21" fmla="*/ 0 h 23"/>
                              <a:gd name="T22" fmla="*/ 7 w 49"/>
                              <a:gd name="T23" fmla="*/ 3 h 23"/>
                              <a:gd name="T24" fmla="*/ 0 w 49"/>
                              <a:gd name="T2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0" y="8"/>
                                </a:moveTo>
                                <a:lnTo>
                                  <a:pt x="14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3"/>
                                </a:lnTo>
                                <a:lnTo>
                                  <a:pt x="49" y="20"/>
                                </a:lnTo>
                                <a:lnTo>
                                  <a:pt x="44" y="13"/>
                                </a:lnTo>
                                <a:lnTo>
                                  <a:pt x="39" y="8"/>
                                </a:lnTo>
                                <a:lnTo>
                                  <a:pt x="34" y="5"/>
                                </a:lnTo>
                                <a:lnTo>
                                  <a:pt x="27" y="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8605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8606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8607"/>
                        <wps:cNvSpPr>
                          <a:spLocks noEditPoints="1"/>
                        </wps:cNvSpPr>
                        <wps:spPr bwMode="auto">
                          <a:xfrm>
                            <a:off x="6113" y="1420"/>
                            <a:ext cx="67" cy="82"/>
                          </a:xfrm>
                          <a:custGeom>
                            <a:avLst/>
                            <a:gdLst>
                              <a:gd name="T0" fmla="*/ 40 w 67"/>
                              <a:gd name="T1" fmla="*/ 42 h 82"/>
                              <a:gd name="T2" fmla="*/ 43 w 67"/>
                              <a:gd name="T3" fmla="*/ 54 h 82"/>
                              <a:gd name="T4" fmla="*/ 47 w 67"/>
                              <a:gd name="T5" fmla="*/ 64 h 82"/>
                              <a:gd name="T6" fmla="*/ 55 w 67"/>
                              <a:gd name="T7" fmla="*/ 74 h 82"/>
                              <a:gd name="T8" fmla="*/ 67 w 67"/>
                              <a:gd name="T9" fmla="*/ 82 h 82"/>
                              <a:gd name="T10" fmla="*/ 65 w 67"/>
                              <a:gd name="T11" fmla="*/ 72 h 82"/>
                              <a:gd name="T12" fmla="*/ 60 w 67"/>
                              <a:gd name="T13" fmla="*/ 59 h 82"/>
                              <a:gd name="T14" fmla="*/ 52 w 67"/>
                              <a:gd name="T15" fmla="*/ 49 h 82"/>
                              <a:gd name="T16" fmla="*/ 40 w 67"/>
                              <a:gd name="T17" fmla="*/ 42 h 82"/>
                              <a:gd name="T18" fmla="*/ 40 w 67"/>
                              <a:gd name="T19" fmla="*/ 42 h 82"/>
                              <a:gd name="T20" fmla="*/ 0 w 67"/>
                              <a:gd name="T21" fmla="*/ 0 h 82"/>
                              <a:gd name="T22" fmla="*/ 40 w 67"/>
                              <a:gd name="T23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>
                                <a:moveTo>
                                  <a:pt x="40" y="42"/>
                                </a:moveTo>
                                <a:lnTo>
                                  <a:pt x="43" y="54"/>
                                </a:lnTo>
                                <a:lnTo>
                                  <a:pt x="47" y="64"/>
                                </a:lnTo>
                                <a:lnTo>
                                  <a:pt x="55" y="74"/>
                                </a:lnTo>
                                <a:lnTo>
                                  <a:pt x="67" y="82"/>
                                </a:lnTo>
                                <a:lnTo>
                                  <a:pt x="65" y="72"/>
                                </a:lnTo>
                                <a:lnTo>
                                  <a:pt x="60" y="59"/>
                                </a:lnTo>
                                <a:lnTo>
                                  <a:pt x="52" y="49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8608"/>
                        <wps:cNvSpPr>
                          <a:spLocks/>
                        </wps:cNvSpPr>
                        <wps:spPr bwMode="auto">
                          <a:xfrm>
                            <a:off x="6153" y="1462"/>
                            <a:ext cx="27" cy="4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0"/>
                              <a:gd name="T2" fmla="*/ 3 w 27"/>
                              <a:gd name="T3" fmla="*/ 12 h 40"/>
                              <a:gd name="T4" fmla="*/ 7 w 27"/>
                              <a:gd name="T5" fmla="*/ 22 h 40"/>
                              <a:gd name="T6" fmla="*/ 15 w 27"/>
                              <a:gd name="T7" fmla="*/ 32 h 40"/>
                              <a:gd name="T8" fmla="*/ 27 w 27"/>
                              <a:gd name="T9" fmla="*/ 40 h 40"/>
                              <a:gd name="T10" fmla="*/ 25 w 27"/>
                              <a:gd name="T11" fmla="*/ 30 h 40"/>
                              <a:gd name="T12" fmla="*/ 20 w 27"/>
                              <a:gd name="T13" fmla="*/ 17 h 40"/>
                              <a:gd name="T14" fmla="*/ 12 w 27"/>
                              <a:gd name="T15" fmla="*/ 7 h 40"/>
                              <a:gd name="T16" fmla="*/ 0 w 27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7" y="22"/>
                                </a:lnTo>
                                <a:lnTo>
                                  <a:pt x="15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8609"/>
                        <wps:cNvSpPr>
                          <a:spLocks/>
                        </wps:cNvSpPr>
                        <wps:spPr bwMode="auto">
                          <a:xfrm>
                            <a:off x="6113" y="1420"/>
                            <a:ext cx="40" cy="42"/>
                          </a:xfrm>
                          <a:custGeom>
                            <a:avLst/>
                            <a:gdLst>
                              <a:gd name="T0" fmla="*/ 40 w 40"/>
                              <a:gd name="T1" fmla="*/ 42 h 42"/>
                              <a:gd name="T2" fmla="*/ 0 w 40"/>
                              <a:gd name="T3" fmla="*/ 0 h 42"/>
                              <a:gd name="T4" fmla="*/ 40 w 40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8610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8611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8612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8613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8614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8615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8616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8617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8618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8619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8620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8621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8622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8623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8624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8625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8626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8627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8628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8629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8630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8631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8632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8633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8634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8635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8636"/>
                        <wps:cNvSpPr>
                          <a:spLocks noEditPoints="1"/>
                        </wps:cNvSpPr>
                        <wps:spPr bwMode="auto">
                          <a:xfrm>
                            <a:off x="6004" y="1529"/>
                            <a:ext cx="104" cy="23"/>
                          </a:xfrm>
                          <a:custGeom>
                            <a:avLst/>
                            <a:gdLst>
                              <a:gd name="T0" fmla="*/ 57 w 104"/>
                              <a:gd name="T1" fmla="*/ 15 h 23"/>
                              <a:gd name="T2" fmla="*/ 0 w 104"/>
                              <a:gd name="T3" fmla="*/ 0 h 23"/>
                              <a:gd name="T4" fmla="*/ 57 w 104"/>
                              <a:gd name="T5" fmla="*/ 15 h 23"/>
                              <a:gd name="T6" fmla="*/ 57 w 104"/>
                              <a:gd name="T7" fmla="*/ 15 h 23"/>
                              <a:gd name="T8" fmla="*/ 70 w 104"/>
                              <a:gd name="T9" fmla="*/ 20 h 23"/>
                              <a:gd name="T10" fmla="*/ 82 w 104"/>
                              <a:gd name="T11" fmla="*/ 23 h 23"/>
                              <a:gd name="T12" fmla="*/ 94 w 104"/>
                              <a:gd name="T13" fmla="*/ 20 h 23"/>
                              <a:gd name="T14" fmla="*/ 104 w 104"/>
                              <a:gd name="T15" fmla="*/ 13 h 23"/>
                              <a:gd name="T16" fmla="*/ 99 w 104"/>
                              <a:gd name="T17" fmla="*/ 10 h 23"/>
                              <a:gd name="T18" fmla="*/ 94 w 104"/>
                              <a:gd name="T19" fmla="*/ 5 h 23"/>
                              <a:gd name="T20" fmla="*/ 87 w 104"/>
                              <a:gd name="T21" fmla="*/ 3 h 23"/>
                              <a:gd name="T22" fmla="*/ 79 w 104"/>
                              <a:gd name="T23" fmla="*/ 3 h 23"/>
                              <a:gd name="T24" fmla="*/ 74 w 104"/>
                              <a:gd name="T25" fmla="*/ 5 h 23"/>
                              <a:gd name="T26" fmla="*/ 67 w 104"/>
                              <a:gd name="T27" fmla="*/ 5 h 23"/>
                              <a:gd name="T28" fmla="*/ 62 w 104"/>
                              <a:gd name="T29" fmla="*/ 10 h 23"/>
                              <a:gd name="T30" fmla="*/ 57 w 104"/>
                              <a:gd name="T31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57" y="15"/>
                                </a:moveTo>
                                <a:lnTo>
                                  <a:pt x="70" y="20"/>
                                </a:lnTo>
                                <a:lnTo>
                                  <a:pt x="82" y="23"/>
                                </a:lnTo>
                                <a:lnTo>
                                  <a:pt x="94" y="20"/>
                                </a:lnTo>
                                <a:lnTo>
                                  <a:pt x="104" y="13"/>
                                </a:lnTo>
                                <a:lnTo>
                                  <a:pt x="99" y="10"/>
                                </a:lnTo>
                                <a:lnTo>
                                  <a:pt x="94" y="5"/>
                                </a:lnTo>
                                <a:lnTo>
                                  <a:pt x="87" y="3"/>
                                </a:lnTo>
                                <a:lnTo>
                                  <a:pt x="79" y="3"/>
                                </a:lnTo>
                                <a:lnTo>
                                  <a:pt x="74" y="5"/>
                                </a:lnTo>
                                <a:lnTo>
                                  <a:pt x="67" y="5"/>
                                </a:lnTo>
                                <a:lnTo>
                                  <a:pt x="62" y="1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8637"/>
                        <wps:cNvSpPr>
                          <a:spLocks/>
                        </wps:cNvSpPr>
                        <wps:spPr bwMode="auto">
                          <a:xfrm>
                            <a:off x="6004" y="15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5"/>
                              <a:gd name="T2" fmla="*/ 0 w 57"/>
                              <a:gd name="T3" fmla="*/ 0 h 15"/>
                              <a:gd name="T4" fmla="*/ 57 w 57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8638"/>
                        <wps:cNvSpPr>
                          <a:spLocks/>
                        </wps:cNvSpPr>
                        <wps:spPr bwMode="auto">
                          <a:xfrm>
                            <a:off x="6061" y="153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3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8639"/>
                        <wps:cNvSpPr>
                          <a:spLocks noEditPoints="1"/>
                        </wps:cNvSpPr>
                        <wps:spPr bwMode="auto">
                          <a:xfrm>
                            <a:off x="6041" y="1542"/>
                            <a:ext cx="105" cy="17"/>
                          </a:xfrm>
                          <a:custGeom>
                            <a:avLst/>
                            <a:gdLst>
                              <a:gd name="T0" fmla="*/ 57 w 105"/>
                              <a:gd name="T1" fmla="*/ 12 h 17"/>
                              <a:gd name="T2" fmla="*/ 0 w 105"/>
                              <a:gd name="T3" fmla="*/ 10 h 17"/>
                              <a:gd name="T4" fmla="*/ 57 w 105"/>
                              <a:gd name="T5" fmla="*/ 12 h 17"/>
                              <a:gd name="T6" fmla="*/ 57 w 105"/>
                              <a:gd name="T7" fmla="*/ 12 h 17"/>
                              <a:gd name="T8" fmla="*/ 70 w 105"/>
                              <a:gd name="T9" fmla="*/ 17 h 17"/>
                              <a:gd name="T10" fmla="*/ 82 w 105"/>
                              <a:gd name="T11" fmla="*/ 17 h 17"/>
                              <a:gd name="T12" fmla="*/ 95 w 105"/>
                              <a:gd name="T13" fmla="*/ 15 h 17"/>
                              <a:gd name="T14" fmla="*/ 105 w 105"/>
                              <a:gd name="T15" fmla="*/ 10 h 17"/>
                              <a:gd name="T16" fmla="*/ 100 w 105"/>
                              <a:gd name="T17" fmla="*/ 5 h 17"/>
                              <a:gd name="T18" fmla="*/ 95 w 105"/>
                              <a:gd name="T19" fmla="*/ 2 h 17"/>
                              <a:gd name="T20" fmla="*/ 87 w 105"/>
                              <a:gd name="T21" fmla="*/ 0 h 17"/>
                              <a:gd name="T22" fmla="*/ 82 w 105"/>
                              <a:gd name="T23" fmla="*/ 0 h 17"/>
                              <a:gd name="T24" fmla="*/ 75 w 105"/>
                              <a:gd name="T25" fmla="*/ 2 h 17"/>
                              <a:gd name="T26" fmla="*/ 67 w 105"/>
                              <a:gd name="T27" fmla="*/ 2 h 17"/>
                              <a:gd name="T28" fmla="*/ 62 w 105"/>
                              <a:gd name="T29" fmla="*/ 7 h 17"/>
                              <a:gd name="T30" fmla="*/ 57 w 105"/>
                              <a:gd name="T31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>
                                <a:moveTo>
                                  <a:pt x="57" y="12"/>
                                </a:moveTo>
                                <a:lnTo>
                                  <a:pt x="0" y="10"/>
                                </a:lnTo>
                                <a:lnTo>
                                  <a:pt x="57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70" y="17"/>
                                </a:lnTo>
                                <a:lnTo>
                                  <a:pt x="82" y="17"/>
                                </a:lnTo>
                                <a:lnTo>
                                  <a:pt x="95" y="15"/>
                                </a:lnTo>
                                <a:lnTo>
                                  <a:pt x="105" y="10"/>
                                </a:lnTo>
                                <a:lnTo>
                                  <a:pt x="100" y="5"/>
                                </a:lnTo>
                                <a:lnTo>
                                  <a:pt x="95" y="2"/>
                                </a:lnTo>
                                <a:lnTo>
                                  <a:pt x="87" y="0"/>
                                </a:lnTo>
                                <a:lnTo>
                                  <a:pt x="82" y="0"/>
                                </a:lnTo>
                                <a:lnTo>
                                  <a:pt x="75" y="2"/>
                                </a:lnTo>
                                <a:lnTo>
                                  <a:pt x="67" y="2"/>
                                </a:lnTo>
                                <a:lnTo>
                                  <a:pt x="62" y="7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8640"/>
                        <wps:cNvSpPr>
                          <a:spLocks/>
                        </wps:cNvSpPr>
                        <wps:spPr bwMode="auto">
                          <a:xfrm>
                            <a:off x="6041" y="1552"/>
                            <a:ext cx="57" cy="2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2"/>
                              <a:gd name="T2" fmla="*/ 0 w 57"/>
                              <a:gd name="T3" fmla="*/ 0 h 2"/>
                              <a:gd name="T4" fmla="*/ 57 w 57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>
                                <a:moveTo>
                                  <a:pt x="57" y="2"/>
                                </a:moveTo>
                                <a:lnTo>
                                  <a:pt x="0" y="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8641"/>
                        <wps:cNvSpPr>
                          <a:spLocks/>
                        </wps:cNvSpPr>
                        <wps:spPr bwMode="auto">
                          <a:xfrm>
                            <a:off x="6098" y="1542"/>
                            <a:ext cx="48" cy="17"/>
                          </a:xfrm>
                          <a:custGeom>
                            <a:avLst/>
                            <a:gdLst>
                              <a:gd name="T0" fmla="*/ 0 w 48"/>
                              <a:gd name="T1" fmla="*/ 12 h 17"/>
                              <a:gd name="T2" fmla="*/ 13 w 48"/>
                              <a:gd name="T3" fmla="*/ 17 h 17"/>
                              <a:gd name="T4" fmla="*/ 25 w 48"/>
                              <a:gd name="T5" fmla="*/ 17 h 17"/>
                              <a:gd name="T6" fmla="*/ 38 w 48"/>
                              <a:gd name="T7" fmla="*/ 15 h 17"/>
                              <a:gd name="T8" fmla="*/ 48 w 48"/>
                              <a:gd name="T9" fmla="*/ 10 h 17"/>
                              <a:gd name="T10" fmla="*/ 43 w 48"/>
                              <a:gd name="T11" fmla="*/ 5 h 17"/>
                              <a:gd name="T12" fmla="*/ 38 w 48"/>
                              <a:gd name="T13" fmla="*/ 2 h 17"/>
                              <a:gd name="T14" fmla="*/ 30 w 48"/>
                              <a:gd name="T15" fmla="*/ 0 h 17"/>
                              <a:gd name="T16" fmla="*/ 25 w 48"/>
                              <a:gd name="T17" fmla="*/ 0 h 17"/>
                              <a:gd name="T18" fmla="*/ 18 w 48"/>
                              <a:gd name="T19" fmla="*/ 2 h 17"/>
                              <a:gd name="T20" fmla="*/ 10 w 48"/>
                              <a:gd name="T21" fmla="*/ 2 h 17"/>
                              <a:gd name="T22" fmla="*/ 5 w 48"/>
                              <a:gd name="T23" fmla="*/ 7 h 17"/>
                              <a:gd name="T24" fmla="*/ 0 w 48"/>
                              <a:gd name="T25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17"/>
                                </a:lnTo>
                                <a:lnTo>
                                  <a:pt x="38" y="15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8642"/>
                        <wps:cNvSpPr>
                          <a:spLocks noEditPoints="1"/>
                        </wps:cNvSpPr>
                        <wps:spPr bwMode="auto">
                          <a:xfrm>
                            <a:off x="6074" y="1554"/>
                            <a:ext cx="104" cy="18"/>
                          </a:xfrm>
                          <a:custGeom>
                            <a:avLst/>
                            <a:gdLst>
                              <a:gd name="T0" fmla="*/ 54 w 104"/>
                              <a:gd name="T1" fmla="*/ 13 h 18"/>
                              <a:gd name="T2" fmla="*/ 0 w 104"/>
                              <a:gd name="T3" fmla="*/ 10 h 18"/>
                              <a:gd name="T4" fmla="*/ 54 w 104"/>
                              <a:gd name="T5" fmla="*/ 13 h 18"/>
                              <a:gd name="T6" fmla="*/ 54 w 104"/>
                              <a:gd name="T7" fmla="*/ 13 h 18"/>
                              <a:gd name="T8" fmla="*/ 69 w 104"/>
                              <a:gd name="T9" fmla="*/ 18 h 18"/>
                              <a:gd name="T10" fmla="*/ 82 w 104"/>
                              <a:gd name="T11" fmla="*/ 18 h 18"/>
                              <a:gd name="T12" fmla="*/ 91 w 104"/>
                              <a:gd name="T13" fmla="*/ 15 h 18"/>
                              <a:gd name="T14" fmla="*/ 104 w 104"/>
                              <a:gd name="T15" fmla="*/ 10 h 18"/>
                              <a:gd name="T16" fmla="*/ 99 w 104"/>
                              <a:gd name="T17" fmla="*/ 5 h 18"/>
                              <a:gd name="T18" fmla="*/ 91 w 104"/>
                              <a:gd name="T19" fmla="*/ 3 h 18"/>
                              <a:gd name="T20" fmla="*/ 86 w 104"/>
                              <a:gd name="T21" fmla="*/ 0 h 18"/>
                              <a:gd name="T22" fmla="*/ 79 w 104"/>
                              <a:gd name="T23" fmla="*/ 0 h 18"/>
                              <a:gd name="T24" fmla="*/ 72 w 104"/>
                              <a:gd name="T25" fmla="*/ 0 h 18"/>
                              <a:gd name="T26" fmla="*/ 67 w 104"/>
                              <a:gd name="T27" fmla="*/ 3 h 18"/>
                              <a:gd name="T28" fmla="*/ 59 w 104"/>
                              <a:gd name="T29" fmla="*/ 8 h 18"/>
                              <a:gd name="T30" fmla="*/ 54 w 104"/>
                              <a:gd name="T3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>
                                <a:moveTo>
                                  <a:pt x="54" y="13"/>
                                </a:moveTo>
                                <a:lnTo>
                                  <a:pt x="0" y="10"/>
                                </a:lnTo>
                                <a:lnTo>
                                  <a:pt x="54" y="13"/>
                                </a:lnTo>
                                <a:close/>
                                <a:moveTo>
                                  <a:pt x="54" y="13"/>
                                </a:moveTo>
                                <a:lnTo>
                                  <a:pt x="69" y="18"/>
                                </a:lnTo>
                                <a:lnTo>
                                  <a:pt x="82" y="18"/>
                                </a:lnTo>
                                <a:lnTo>
                                  <a:pt x="91" y="15"/>
                                </a:lnTo>
                                <a:lnTo>
                                  <a:pt x="104" y="10"/>
                                </a:lnTo>
                                <a:lnTo>
                                  <a:pt x="99" y="5"/>
                                </a:lnTo>
                                <a:lnTo>
                                  <a:pt x="91" y="3"/>
                                </a:lnTo>
                                <a:lnTo>
                                  <a:pt x="86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3"/>
                                </a:lnTo>
                                <a:lnTo>
                                  <a:pt x="59" y="8"/>
                                </a:lnTo>
                                <a:lnTo>
                                  <a:pt x="5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8643"/>
                        <wps:cNvSpPr>
                          <a:spLocks/>
                        </wps:cNvSpPr>
                        <wps:spPr bwMode="auto">
                          <a:xfrm>
                            <a:off x="6074" y="1564"/>
                            <a:ext cx="54" cy="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3"/>
                              <a:gd name="T2" fmla="*/ 0 w 54"/>
                              <a:gd name="T3" fmla="*/ 0 h 3"/>
                              <a:gd name="T4" fmla="*/ 54 w 54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>
                                <a:moveTo>
                                  <a:pt x="54" y="3"/>
                                </a:moveTo>
                                <a:lnTo>
                                  <a:pt x="0" y="0"/>
                                </a:lnTo>
                                <a:lnTo>
                                  <a:pt x="5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8644"/>
                        <wps:cNvSpPr>
                          <a:spLocks/>
                        </wps:cNvSpPr>
                        <wps:spPr bwMode="auto">
                          <a:xfrm>
                            <a:off x="6128" y="1554"/>
                            <a:ext cx="50" cy="18"/>
                          </a:xfrm>
                          <a:custGeom>
                            <a:avLst/>
                            <a:gdLst>
                              <a:gd name="T0" fmla="*/ 0 w 50"/>
                              <a:gd name="T1" fmla="*/ 13 h 18"/>
                              <a:gd name="T2" fmla="*/ 15 w 50"/>
                              <a:gd name="T3" fmla="*/ 18 h 18"/>
                              <a:gd name="T4" fmla="*/ 28 w 50"/>
                              <a:gd name="T5" fmla="*/ 18 h 18"/>
                              <a:gd name="T6" fmla="*/ 37 w 50"/>
                              <a:gd name="T7" fmla="*/ 15 h 18"/>
                              <a:gd name="T8" fmla="*/ 50 w 50"/>
                              <a:gd name="T9" fmla="*/ 10 h 18"/>
                              <a:gd name="T10" fmla="*/ 45 w 50"/>
                              <a:gd name="T11" fmla="*/ 5 h 18"/>
                              <a:gd name="T12" fmla="*/ 37 w 50"/>
                              <a:gd name="T13" fmla="*/ 3 h 18"/>
                              <a:gd name="T14" fmla="*/ 32 w 50"/>
                              <a:gd name="T15" fmla="*/ 0 h 18"/>
                              <a:gd name="T16" fmla="*/ 25 w 50"/>
                              <a:gd name="T17" fmla="*/ 0 h 18"/>
                              <a:gd name="T18" fmla="*/ 18 w 50"/>
                              <a:gd name="T19" fmla="*/ 0 h 18"/>
                              <a:gd name="T20" fmla="*/ 13 w 50"/>
                              <a:gd name="T21" fmla="*/ 3 h 18"/>
                              <a:gd name="T22" fmla="*/ 5 w 50"/>
                              <a:gd name="T23" fmla="*/ 8 h 18"/>
                              <a:gd name="T24" fmla="*/ 0 w 50"/>
                              <a:gd name="T2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>
                                <a:moveTo>
                                  <a:pt x="0" y="13"/>
                                </a:moveTo>
                                <a:lnTo>
                                  <a:pt x="15" y="18"/>
                                </a:lnTo>
                                <a:lnTo>
                                  <a:pt x="28" y="18"/>
                                </a:lnTo>
                                <a:lnTo>
                                  <a:pt x="37" y="15"/>
                                </a:lnTo>
                                <a:lnTo>
                                  <a:pt x="50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8645"/>
                        <wps:cNvSpPr>
                          <a:spLocks noEditPoints="1"/>
                        </wps:cNvSpPr>
                        <wps:spPr bwMode="auto">
                          <a:xfrm>
                            <a:off x="5972" y="1509"/>
                            <a:ext cx="104" cy="28"/>
                          </a:xfrm>
                          <a:custGeom>
                            <a:avLst/>
                            <a:gdLst>
                              <a:gd name="T0" fmla="*/ 57 w 104"/>
                              <a:gd name="T1" fmla="*/ 20 h 28"/>
                              <a:gd name="T2" fmla="*/ 0 w 104"/>
                              <a:gd name="T3" fmla="*/ 0 h 28"/>
                              <a:gd name="T4" fmla="*/ 57 w 104"/>
                              <a:gd name="T5" fmla="*/ 20 h 28"/>
                              <a:gd name="T6" fmla="*/ 57 w 104"/>
                              <a:gd name="T7" fmla="*/ 20 h 28"/>
                              <a:gd name="T8" fmla="*/ 69 w 104"/>
                              <a:gd name="T9" fmla="*/ 25 h 28"/>
                              <a:gd name="T10" fmla="*/ 82 w 104"/>
                              <a:gd name="T11" fmla="*/ 28 h 28"/>
                              <a:gd name="T12" fmla="*/ 94 w 104"/>
                              <a:gd name="T13" fmla="*/ 25 h 28"/>
                              <a:gd name="T14" fmla="*/ 104 w 104"/>
                              <a:gd name="T15" fmla="*/ 18 h 28"/>
                              <a:gd name="T16" fmla="*/ 99 w 104"/>
                              <a:gd name="T17" fmla="*/ 13 h 28"/>
                              <a:gd name="T18" fmla="*/ 94 w 104"/>
                              <a:gd name="T19" fmla="*/ 10 h 28"/>
                              <a:gd name="T20" fmla="*/ 87 w 104"/>
                              <a:gd name="T21" fmla="*/ 8 h 28"/>
                              <a:gd name="T22" fmla="*/ 79 w 104"/>
                              <a:gd name="T23" fmla="*/ 8 h 28"/>
                              <a:gd name="T24" fmla="*/ 74 w 104"/>
                              <a:gd name="T25" fmla="*/ 8 h 28"/>
                              <a:gd name="T26" fmla="*/ 67 w 104"/>
                              <a:gd name="T27" fmla="*/ 10 h 28"/>
                              <a:gd name="T28" fmla="*/ 62 w 104"/>
                              <a:gd name="T29" fmla="*/ 15 h 28"/>
                              <a:gd name="T30" fmla="*/ 57 w 104"/>
                              <a:gd name="T31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69" y="25"/>
                                </a:lnTo>
                                <a:lnTo>
                                  <a:pt x="82" y="28"/>
                                </a:lnTo>
                                <a:lnTo>
                                  <a:pt x="94" y="25"/>
                                </a:lnTo>
                                <a:lnTo>
                                  <a:pt x="104" y="18"/>
                                </a:lnTo>
                                <a:lnTo>
                                  <a:pt x="99" y="13"/>
                                </a:lnTo>
                                <a:lnTo>
                                  <a:pt x="94" y="10"/>
                                </a:lnTo>
                                <a:lnTo>
                                  <a:pt x="87" y="8"/>
                                </a:lnTo>
                                <a:lnTo>
                                  <a:pt x="79" y="8"/>
                                </a:lnTo>
                                <a:lnTo>
                                  <a:pt x="74" y="8"/>
                                </a:lnTo>
                                <a:lnTo>
                                  <a:pt x="67" y="10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8646"/>
                        <wps:cNvSpPr>
                          <a:spLocks/>
                        </wps:cNvSpPr>
                        <wps:spPr bwMode="auto">
                          <a:xfrm>
                            <a:off x="5972" y="1509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8647"/>
                        <wps:cNvSpPr>
                          <a:spLocks/>
                        </wps:cNvSpPr>
                        <wps:spPr bwMode="auto">
                          <a:xfrm>
                            <a:off x="6029" y="1517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5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8648"/>
                        <wps:cNvSpPr>
                          <a:spLocks noEditPoints="1"/>
                        </wps:cNvSpPr>
                        <wps:spPr bwMode="auto">
                          <a:xfrm>
                            <a:off x="5937" y="1502"/>
                            <a:ext cx="109" cy="20"/>
                          </a:xfrm>
                          <a:custGeom>
                            <a:avLst/>
                            <a:gdLst>
                              <a:gd name="T0" fmla="*/ 62 w 109"/>
                              <a:gd name="T1" fmla="*/ 12 h 20"/>
                              <a:gd name="T2" fmla="*/ 0 w 109"/>
                              <a:gd name="T3" fmla="*/ 0 h 20"/>
                              <a:gd name="T4" fmla="*/ 62 w 109"/>
                              <a:gd name="T5" fmla="*/ 12 h 20"/>
                              <a:gd name="T6" fmla="*/ 62 w 109"/>
                              <a:gd name="T7" fmla="*/ 12 h 20"/>
                              <a:gd name="T8" fmla="*/ 74 w 109"/>
                              <a:gd name="T9" fmla="*/ 17 h 20"/>
                              <a:gd name="T10" fmla="*/ 87 w 109"/>
                              <a:gd name="T11" fmla="*/ 20 h 20"/>
                              <a:gd name="T12" fmla="*/ 99 w 109"/>
                              <a:gd name="T13" fmla="*/ 17 h 20"/>
                              <a:gd name="T14" fmla="*/ 109 w 109"/>
                              <a:gd name="T15" fmla="*/ 10 h 20"/>
                              <a:gd name="T16" fmla="*/ 104 w 109"/>
                              <a:gd name="T17" fmla="*/ 7 h 20"/>
                              <a:gd name="T18" fmla="*/ 99 w 109"/>
                              <a:gd name="T19" fmla="*/ 2 h 20"/>
                              <a:gd name="T20" fmla="*/ 92 w 109"/>
                              <a:gd name="T21" fmla="*/ 2 h 20"/>
                              <a:gd name="T22" fmla="*/ 84 w 109"/>
                              <a:gd name="T23" fmla="*/ 0 h 20"/>
                              <a:gd name="T24" fmla="*/ 79 w 109"/>
                              <a:gd name="T25" fmla="*/ 2 h 20"/>
                              <a:gd name="T26" fmla="*/ 72 w 109"/>
                              <a:gd name="T27" fmla="*/ 2 h 20"/>
                              <a:gd name="T28" fmla="*/ 67 w 109"/>
                              <a:gd name="T29" fmla="*/ 7 h 20"/>
                              <a:gd name="T30" fmla="*/ 62 w 109"/>
                              <a:gd name="T3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  <a:moveTo>
                                  <a:pt x="62" y="12"/>
                                </a:moveTo>
                                <a:lnTo>
                                  <a:pt x="74" y="17"/>
                                </a:lnTo>
                                <a:lnTo>
                                  <a:pt x="87" y="20"/>
                                </a:lnTo>
                                <a:lnTo>
                                  <a:pt x="99" y="17"/>
                                </a:lnTo>
                                <a:lnTo>
                                  <a:pt x="109" y="10"/>
                                </a:lnTo>
                                <a:lnTo>
                                  <a:pt x="104" y="7"/>
                                </a:lnTo>
                                <a:lnTo>
                                  <a:pt x="99" y="2"/>
                                </a:lnTo>
                                <a:lnTo>
                                  <a:pt x="92" y="2"/>
                                </a:lnTo>
                                <a:lnTo>
                                  <a:pt x="84" y="0"/>
                                </a:lnTo>
                                <a:lnTo>
                                  <a:pt x="79" y="2"/>
                                </a:lnTo>
                                <a:lnTo>
                                  <a:pt x="72" y="2"/>
                                </a:lnTo>
                                <a:lnTo>
                                  <a:pt x="67" y="7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8649"/>
                        <wps:cNvSpPr>
                          <a:spLocks/>
                        </wps:cNvSpPr>
                        <wps:spPr bwMode="auto">
                          <a:xfrm>
                            <a:off x="5937" y="1502"/>
                            <a:ext cx="62" cy="12"/>
                          </a:xfrm>
                          <a:custGeom>
                            <a:avLst/>
                            <a:gdLst>
                              <a:gd name="T0" fmla="*/ 62 w 62"/>
                              <a:gd name="T1" fmla="*/ 12 h 12"/>
                              <a:gd name="T2" fmla="*/ 0 w 62"/>
                              <a:gd name="T3" fmla="*/ 0 h 12"/>
                              <a:gd name="T4" fmla="*/ 62 w 6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8650"/>
                        <wps:cNvSpPr>
                          <a:spLocks/>
                        </wps:cNvSpPr>
                        <wps:spPr bwMode="auto">
                          <a:xfrm>
                            <a:off x="5999" y="150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2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2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8651"/>
                        <wps:cNvSpPr>
                          <a:spLocks noEditPoints="1"/>
                        </wps:cNvSpPr>
                        <wps:spPr bwMode="auto">
                          <a:xfrm>
                            <a:off x="5914" y="1489"/>
                            <a:ext cx="105" cy="20"/>
                          </a:xfrm>
                          <a:custGeom>
                            <a:avLst/>
                            <a:gdLst>
                              <a:gd name="T0" fmla="*/ 58 w 105"/>
                              <a:gd name="T1" fmla="*/ 13 h 20"/>
                              <a:gd name="T2" fmla="*/ 0 w 105"/>
                              <a:gd name="T3" fmla="*/ 0 h 20"/>
                              <a:gd name="T4" fmla="*/ 58 w 105"/>
                              <a:gd name="T5" fmla="*/ 13 h 20"/>
                              <a:gd name="T6" fmla="*/ 58 w 105"/>
                              <a:gd name="T7" fmla="*/ 13 h 20"/>
                              <a:gd name="T8" fmla="*/ 70 w 105"/>
                              <a:gd name="T9" fmla="*/ 18 h 20"/>
                              <a:gd name="T10" fmla="*/ 82 w 105"/>
                              <a:gd name="T11" fmla="*/ 20 h 20"/>
                              <a:gd name="T12" fmla="*/ 95 w 105"/>
                              <a:gd name="T13" fmla="*/ 18 h 20"/>
                              <a:gd name="T14" fmla="*/ 105 w 105"/>
                              <a:gd name="T15" fmla="*/ 10 h 20"/>
                              <a:gd name="T16" fmla="*/ 100 w 105"/>
                              <a:gd name="T17" fmla="*/ 8 h 20"/>
                              <a:gd name="T18" fmla="*/ 95 w 105"/>
                              <a:gd name="T19" fmla="*/ 3 h 20"/>
                              <a:gd name="T20" fmla="*/ 87 w 105"/>
                              <a:gd name="T21" fmla="*/ 0 h 20"/>
                              <a:gd name="T22" fmla="*/ 80 w 105"/>
                              <a:gd name="T23" fmla="*/ 0 h 20"/>
                              <a:gd name="T24" fmla="*/ 75 w 105"/>
                              <a:gd name="T25" fmla="*/ 0 h 20"/>
                              <a:gd name="T26" fmla="*/ 68 w 105"/>
                              <a:gd name="T27" fmla="*/ 3 h 20"/>
                              <a:gd name="T28" fmla="*/ 63 w 105"/>
                              <a:gd name="T29" fmla="*/ 8 h 20"/>
                              <a:gd name="T30" fmla="*/ 58 w 105"/>
                              <a:gd name="T3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  <a:moveTo>
                                  <a:pt x="58" y="13"/>
                                </a:moveTo>
                                <a:lnTo>
                                  <a:pt x="70" y="18"/>
                                </a:lnTo>
                                <a:lnTo>
                                  <a:pt x="82" y="20"/>
                                </a:lnTo>
                                <a:lnTo>
                                  <a:pt x="95" y="18"/>
                                </a:lnTo>
                                <a:lnTo>
                                  <a:pt x="105" y="10"/>
                                </a:lnTo>
                                <a:lnTo>
                                  <a:pt x="100" y="8"/>
                                </a:lnTo>
                                <a:lnTo>
                                  <a:pt x="95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68" y="3"/>
                                </a:lnTo>
                                <a:lnTo>
                                  <a:pt x="63" y="8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8652"/>
                        <wps:cNvSpPr>
                          <a:spLocks/>
                        </wps:cNvSpPr>
                        <wps:spPr bwMode="auto">
                          <a:xfrm>
                            <a:off x="5914" y="1489"/>
                            <a:ext cx="58" cy="13"/>
                          </a:xfrm>
                          <a:custGeom>
                            <a:avLst/>
                            <a:gdLst>
                              <a:gd name="T0" fmla="*/ 58 w 58"/>
                              <a:gd name="T1" fmla="*/ 13 h 13"/>
                              <a:gd name="T2" fmla="*/ 0 w 58"/>
                              <a:gd name="T3" fmla="*/ 0 h 13"/>
                              <a:gd name="T4" fmla="*/ 58 w 58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8653"/>
                        <wps:cNvSpPr>
                          <a:spLocks/>
                        </wps:cNvSpPr>
                        <wps:spPr bwMode="auto">
                          <a:xfrm>
                            <a:off x="5972" y="1489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3 h 20"/>
                              <a:gd name="T2" fmla="*/ 12 w 47"/>
                              <a:gd name="T3" fmla="*/ 18 h 20"/>
                              <a:gd name="T4" fmla="*/ 24 w 47"/>
                              <a:gd name="T5" fmla="*/ 20 h 20"/>
                              <a:gd name="T6" fmla="*/ 37 w 47"/>
                              <a:gd name="T7" fmla="*/ 18 h 20"/>
                              <a:gd name="T8" fmla="*/ 47 w 47"/>
                              <a:gd name="T9" fmla="*/ 10 h 20"/>
                              <a:gd name="T10" fmla="*/ 42 w 47"/>
                              <a:gd name="T11" fmla="*/ 8 h 20"/>
                              <a:gd name="T12" fmla="*/ 37 w 47"/>
                              <a:gd name="T13" fmla="*/ 3 h 20"/>
                              <a:gd name="T14" fmla="*/ 29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3 h 20"/>
                              <a:gd name="T22" fmla="*/ 5 w 47"/>
                              <a:gd name="T23" fmla="*/ 8 h 20"/>
                              <a:gd name="T24" fmla="*/ 0 w 47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3"/>
                                </a:moveTo>
                                <a:lnTo>
                                  <a:pt x="12" y="18"/>
                                </a:lnTo>
                                <a:lnTo>
                                  <a:pt x="24" y="20"/>
                                </a:lnTo>
                                <a:lnTo>
                                  <a:pt x="37" y="18"/>
                                </a:lnTo>
                                <a:lnTo>
                                  <a:pt x="47" y="10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Freeform 8654"/>
                        <wps:cNvSpPr>
                          <a:spLocks noEditPoints="1"/>
                        </wps:cNvSpPr>
                        <wps:spPr bwMode="auto">
                          <a:xfrm>
                            <a:off x="5882" y="1464"/>
                            <a:ext cx="105" cy="30"/>
                          </a:xfrm>
                          <a:custGeom>
                            <a:avLst/>
                            <a:gdLst>
                              <a:gd name="T0" fmla="*/ 57 w 105"/>
                              <a:gd name="T1" fmla="*/ 20 h 30"/>
                              <a:gd name="T2" fmla="*/ 0 w 105"/>
                              <a:gd name="T3" fmla="*/ 0 h 30"/>
                              <a:gd name="T4" fmla="*/ 57 w 105"/>
                              <a:gd name="T5" fmla="*/ 20 h 30"/>
                              <a:gd name="T6" fmla="*/ 57 w 105"/>
                              <a:gd name="T7" fmla="*/ 20 h 30"/>
                              <a:gd name="T8" fmla="*/ 70 w 105"/>
                              <a:gd name="T9" fmla="*/ 28 h 30"/>
                              <a:gd name="T10" fmla="*/ 82 w 105"/>
                              <a:gd name="T11" fmla="*/ 30 h 30"/>
                              <a:gd name="T12" fmla="*/ 95 w 105"/>
                              <a:gd name="T13" fmla="*/ 28 h 30"/>
                              <a:gd name="T14" fmla="*/ 105 w 105"/>
                              <a:gd name="T15" fmla="*/ 20 h 30"/>
                              <a:gd name="T16" fmla="*/ 100 w 105"/>
                              <a:gd name="T17" fmla="*/ 15 h 30"/>
                              <a:gd name="T18" fmla="*/ 95 w 105"/>
                              <a:gd name="T19" fmla="*/ 13 h 30"/>
                              <a:gd name="T20" fmla="*/ 87 w 105"/>
                              <a:gd name="T21" fmla="*/ 10 h 30"/>
                              <a:gd name="T22" fmla="*/ 80 w 105"/>
                              <a:gd name="T23" fmla="*/ 10 h 30"/>
                              <a:gd name="T24" fmla="*/ 75 w 105"/>
                              <a:gd name="T25" fmla="*/ 10 h 30"/>
                              <a:gd name="T26" fmla="*/ 67 w 105"/>
                              <a:gd name="T27" fmla="*/ 13 h 30"/>
                              <a:gd name="T28" fmla="*/ 62 w 105"/>
                              <a:gd name="T29" fmla="*/ 15 h 30"/>
                              <a:gd name="T30" fmla="*/ 57 w 105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70" y="28"/>
                                </a:lnTo>
                                <a:lnTo>
                                  <a:pt x="82" y="30"/>
                                </a:lnTo>
                                <a:lnTo>
                                  <a:pt x="95" y="28"/>
                                </a:lnTo>
                                <a:lnTo>
                                  <a:pt x="105" y="20"/>
                                </a:lnTo>
                                <a:lnTo>
                                  <a:pt x="100" y="15"/>
                                </a:lnTo>
                                <a:lnTo>
                                  <a:pt x="95" y="13"/>
                                </a:lnTo>
                                <a:lnTo>
                                  <a:pt x="87" y="10"/>
                                </a:lnTo>
                                <a:lnTo>
                                  <a:pt x="80" y="10"/>
                                </a:lnTo>
                                <a:lnTo>
                                  <a:pt x="75" y="10"/>
                                </a:lnTo>
                                <a:lnTo>
                                  <a:pt x="67" y="13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8655"/>
                        <wps:cNvSpPr>
                          <a:spLocks/>
                        </wps:cNvSpPr>
                        <wps:spPr bwMode="auto">
                          <a:xfrm>
                            <a:off x="5882" y="1464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8656"/>
                        <wps:cNvSpPr>
                          <a:spLocks/>
                        </wps:cNvSpPr>
                        <wps:spPr bwMode="auto">
                          <a:xfrm>
                            <a:off x="5939" y="147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8 w 48"/>
                              <a:gd name="T7" fmla="*/ 18 h 20"/>
                              <a:gd name="T8" fmla="*/ 48 w 48"/>
                              <a:gd name="T9" fmla="*/ 10 h 20"/>
                              <a:gd name="T10" fmla="*/ 43 w 48"/>
                              <a:gd name="T11" fmla="*/ 5 h 20"/>
                              <a:gd name="T12" fmla="*/ 38 w 48"/>
                              <a:gd name="T13" fmla="*/ 3 h 20"/>
                              <a:gd name="T14" fmla="*/ 30 w 48"/>
                              <a:gd name="T15" fmla="*/ 0 h 20"/>
                              <a:gd name="T16" fmla="*/ 23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8" y="18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3"/>
                                </a:lnTo>
                                <a:lnTo>
                                  <a:pt x="30" y="0"/>
                                </a:lnTo>
                                <a:lnTo>
                                  <a:pt x="23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8657"/>
                        <wps:cNvSpPr>
                          <a:spLocks noEditPoints="1"/>
                        </wps:cNvSpPr>
                        <wps:spPr bwMode="auto">
                          <a:xfrm>
                            <a:off x="5855" y="1434"/>
                            <a:ext cx="107" cy="43"/>
                          </a:xfrm>
                          <a:custGeom>
                            <a:avLst/>
                            <a:gdLst>
                              <a:gd name="T0" fmla="*/ 57 w 107"/>
                              <a:gd name="T1" fmla="*/ 30 h 43"/>
                              <a:gd name="T2" fmla="*/ 0 w 107"/>
                              <a:gd name="T3" fmla="*/ 0 h 43"/>
                              <a:gd name="T4" fmla="*/ 57 w 107"/>
                              <a:gd name="T5" fmla="*/ 30 h 43"/>
                              <a:gd name="T6" fmla="*/ 57 w 107"/>
                              <a:gd name="T7" fmla="*/ 30 h 43"/>
                              <a:gd name="T8" fmla="*/ 69 w 107"/>
                              <a:gd name="T9" fmla="*/ 38 h 43"/>
                              <a:gd name="T10" fmla="*/ 84 w 107"/>
                              <a:gd name="T11" fmla="*/ 43 h 43"/>
                              <a:gd name="T12" fmla="*/ 94 w 107"/>
                              <a:gd name="T13" fmla="*/ 43 h 43"/>
                              <a:gd name="T14" fmla="*/ 107 w 107"/>
                              <a:gd name="T15" fmla="*/ 38 h 43"/>
                              <a:gd name="T16" fmla="*/ 102 w 107"/>
                              <a:gd name="T17" fmla="*/ 33 h 43"/>
                              <a:gd name="T18" fmla="*/ 97 w 107"/>
                              <a:gd name="T19" fmla="*/ 28 h 43"/>
                              <a:gd name="T20" fmla="*/ 89 w 107"/>
                              <a:gd name="T21" fmla="*/ 25 h 43"/>
                              <a:gd name="T22" fmla="*/ 82 w 107"/>
                              <a:gd name="T23" fmla="*/ 23 h 43"/>
                              <a:gd name="T24" fmla="*/ 74 w 107"/>
                              <a:gd name="T25" fmla="*/ 23 h 43"/>
                              <a:gd name="T26" fmla="*/ 67 w 107"/>
                              <a:gd name="T27" fmla="*/ 23 h 43"/>
                              <a:gd name="T28" fmla="*/ 62 w 107"/>
                              <a:gd name="T29" fmla="*/ 25 h 43"/>
                              <a:gd name="T30" fmla="*/ 57 w 107"/>
                              <a:gd name="T31" fmla="*/ 3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  <a:moveTo>
                                  <a:pt x="57" y="30"/>
                                </a:moveTo>
                                <a:lnTo>
                                  <a:pt x="69" y="38"/>
                                </a:lnTo>
                                <a:lnTo>
                                  <a:pt x="84" y="43"/>
                                </a:lnTo>
                                <a:lnTo>
                                  <a:pt x="94" y="43"/>
                                </a:lnTo>
                                <a:lnTo>
                                  <a:pt x="107" y="38"/>
                                </a:lnTo>
                                <a:lnTo>
                                  <a:pt x="102" y="33"/>
                                </a:lnTo>
                                <a:lnTo>
                                  <a:pt x="97" y="28"/>
                                </a:lnTo>
                                <a:lnTo>
                                  <a:pt x="89" y="25"/>
                                </a:lnTo>
                                <a:lnTo>
                                  <a:pt x="82" y="23"/>
                                </a:lnTo>
                                <a:lnTo>
                                  <a:pt x="74" y="23"/>
                                </a:lnTo>
                                <a:lnTo>
                                  <a:pt x="67" y="23"/>
                                </a:lnTo>
                                <a:lnTo>
                                  <a:pt x="62" y="25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8658"/>
                        <wps:cNvSpPr>
                          <a:spLocks/>
                        </wps:cNvSpPr>
                        <wps:spPr bwMode="auto">
                          <a:xfrm>
                            <a:off x="5855" y="1434"/>
                            <a:ext cx="57" cy="30"/>
                          </a:xfrm>
                          <a:custGeom>
                            <a:avLst/>
                            <a:gdLst>
                              <a:gd name="T0" fmla="*/ 57 w 57"/>
                              <a:gd name="T1" fmla="*/ 30 h 30"/>
                              <a:gd name="T2" fmla="*/ 0 w 57"/>
                              <a:gd name="T3" fmla="*/ 0 h 30"/>
                              <a:gd name="T4" fmla="*/ 57 w 57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8659"/>
                        <wps:cNvSpPr>
                          <a:spLocks/>
                        </wps:cNvSpPr>
                        <wps:spPr bwMode="auto">
                          <a:xfrm>
                            <a:off x="5912" y="145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2 w 50"/>
                              <a:gd name="T3" fmla="*/ 15 h 20"/>
                              <a:gd name="T4" fmla="*/ 27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2 w 50"/>
                              <a:gd name="T15" fmla="*/ 2 h 20"/>
                              <a:gd name="T16" fmla="*/ 25 w 50"/>
                              <a:gd name="T17" fmla="*/ 0 h 20"/>
                              <a:gd name="T18" fmla="*/ 17 w 50"/>
                              <a:gd name="T19" fmla="*/ 0 h 20"/>
                              <a:gd name="T20" fmla="*/ 10 w 50"/>
                              <a:gd name="T21" fmla="*/ 0 h 20"/>
                              <a:gd name="T22" fmla="*/ 5 w 50"/>
                              <a:gd name="T23" fmla="*/ 2 h 20"/>
                              <a:gd name="T24" fmla="*/ 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7"/>
                                </a:moveTo>
                                <a:lnTo>
                                  <a:pt x="12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2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8660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8661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8662"/>
                        <wps:cNvSpPr>
                          <a:spLocks noEditPoints="1"/>
                        </wps:cNvSpPr>
                        <wps:spPr bwMode="auto">
                          <a:xfrm>
                            <a:off x="6039" y="1467"/>
                            <a:ext cx="74" cy="75"/>
                          </a:xfrm>
                          <a:custGeom>
                            <a:avLst/>
                            <a:gdLst>
                              <a:gd name="T0" fmla="*/ 44 w 74"/>
                              <a:gd name="T1" fmla="*/ 37 h 75"/>
                              <a:gd name="T2" fmla="*/ 47 w 74"/>
                              <a:gd name="T3" fmla="*/ 50 h 75"/>
                              <a:gd name="T4" fmla="*/ 52 w 74"/>
                              <a:gd name="T5" fmla="*/ 60 h 75"/>
                              <a:gd name="T6" fmla="*/ 62 w 74"/>
                              <a:gd name="T7" fmla="*/ 70 h 75"/>
                              <a:gd name="T8" fmla="*/ 74 w 74"/>
                              <a:gd name="T9" fmla="*/ 75 h 75"/>
                              <a:gd name="T10" fmla="*/ 72 w 74"/>
                              <a:gd name="T11" fmla="*/ 65 h 75"/>
                              <a:gd name="T12" fmla="*/ 67 w 74"/>
                              <a:gd name="T13" fmla="*/ 52 h 75"/>
                              <a:gd name="T14" fmla="*/ 57 w 74"/>
                              <a:gd name="T15" fmla="*/ 42 h 75"/>
                              <a:gd name="T16" fmla="*/ 44 w 74"/>
                              <a:gd name="T17" fmla="*/ 37 h 75"/>
                              <a:gd name="T18" fmla="*/ 44 w 74"/>
                              <a:gd name="T19" fmla="*/ 37 h 75"/>
                              <a:gd name="T20" fmla="*/ 0 w 74"/>
                              <a:gd name="T21" fmla="*/ 0 h 75"/>
                              <a:gd name="T22" fmla="*/ 44 w 74"/>
                              <a:gd name="T2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44" y="37"/>
                                </a:moveTo>
                                <a:lnTo>
                                  <a:pt x="47" y="50"/>
                                </a:lnTo>
                                <a:lnTo>
                                  <a:pt x="52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5"/>
                                </a:lnTo>
                                <a:lnTo>
                                  <a:pt x="72" y="65"/>
                                </a:lnTo>
                                <a:lnTo>
                                  <a:pt x="67" y="52"/>
                                </a:lnTo>
                                <a:lnTo>
                                  <a:pt x="57" y="42"/>
                                </a:lnTo>
                                <a:lnTo>
                                  <a:pt x="44" y="37"/>
                                </a:lnTo>
                                <a:close/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8663"/>
                        <wps:cNvSpPr>
                          <a:spLocks/>
                        </wps:cNvSpPr>
                        <wps:spPr bwMode="auto">
                          <a:xfrm>
                            <a:off x="6083" y="1504"/>
                            <a:ext cx="30" cy="38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8"/>
                              <a:gd name="T2" fmla="*/ 3 w 30"/>
                              <a:gd name="T3" fmla="*/ 13 h 38"/>
                              <a:gd name="T4" fmla="*/ 8 w 30"/>
                              <a:gd name="T5" fmla="*/ 23 h 38"/>
                              <a:gd name="T6" fmla="*/ 18 w 30"/>
                              <a:gd name="T7" fmla="*/ 33 h 38"/>
                              <a:gd name="T8" fmla="*/ 30 w 30"/>
                              <a:gd name="T9" fmla="*/ 38 h 38"/>
                              <a:gd name="T10" fmla="*/ 28 w 30"/>
                              <a:gd name="T11" fmla="*/ 28 h 38"/>
                              <a:gd name="T12" fmla="*/ 23 w 30"/>
                              <a:gd name="T13" fmla="*/ 15 h 38"/>
                              <a:gd name="T14" fmla="*/ 13 w 30"/>
                              <a:gd name="T15" fmla="*/ 5 h 38"/>
                              <a:gd name="T16" fmla="*/ 0 w 30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30" y="38"/>
                                </a:lnTo>
                                <a:lnTo>
                                  <a:pt x="28" y="28"/>
                                </a:lnTo>
                                <a:lnTo>
                                  <a:pt x="23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8664"/>
                        <wps:cNvSpPr>
                          <a:spLocks/>
                        </wps:cNvSpPr>
                        <wps:spPr bwMode="auto">
                          <a:xfrm>
                            <a:off x="6039" y="1467"/>
                            <a:ext cx="44" cy="37"/>
                          </a:xfrm>
                          <a:custGeom>
                            <a:avLst/>
                            <a:gdLst>
                              <a:gd name="T0" fmla="*/ 44 w 44"/>
                              <a:gd name="T1" fmla="*/ 37 h 37"/>
                              <a:gd name="T2" fmla="*/ 0 w 44"/>
                              <a:gd name="T3" fmla="*/ 0 h 37"/>
                              <a:gd name="T4" fmla="*/ 44 w 44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8665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8666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8667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8668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8669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8670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8671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8672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8673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8674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8675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8676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8677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8678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8679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8680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8681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8682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8683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8684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8685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49" y="37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8686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49" y="37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8687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45" y="38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8688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45" y="38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8689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8690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8691"/>
                        <wps:cNvSpPr>
                          <a:spLocks noEditPoints="1"/>
                        </wps:cNvSpPr>
                        <wps:spPr bwMode="auto">
                          <a:xfrm>
                            <a:off x="6026" y="1502"/>
                            <a:ext cx="105" cy="32"/>
                          </a:xfrm>
                          <a:custGeom>
                            <a:avLst/>
                            <a:gdLst>
                              <a:gd name="T0" fmla="*/ 57 w 105"/>
                              <a:gd name="T1" fmla="*/ 22 h 32"/>
                              <a:gd name="T2" fmla="*/ 0 w 105"/>
                              <a:gd name="T3" fmla="*/ 0 h 32"/>
                              <a:gd name="T4" fmla="*/ 57 w 105"/>
                              <a:gd name="T5" fmla="*/ 22 h 32"/>
                              <a:gd name="T6" fmla="*/ 57 w 105"/>
                              <a:gd name="T7" fmla="*/ 22 h 32"/>
                              <a:gd name="T8" fmla="*/ 70 w 105"/>
                              <a:gd name="T9" fmla="*/ 30 h 32"/>
                              <a:gd name="T10" fmla="*/ 82 w 105"/>
                              <a:gd name="T11" fmla="*/ 32 h 32"/>
                              <a:gd name="T12" fmla="*/ 92 w 105"/>
                              <a:gd name="T13" fmla="*/ 30 h 32"/>
                              <a:gd name="T14" fmla="*/ 105 w 105"/>
                              <a:gd name="T15" fmla="*/ 25 h 32"/>
                              <a:gd name="T16" fmla="*/ 100 w 105"/>
                              <a:gd name="T17" fmla="*/ 20 h 32"/>
                              <a:gd name="T18" fmla="*/ 95 w 105"/>
                              <a:gd name="T19" fmla="*/ 17 h 32"/>
                              <a:gd name="T20" fmla="*/ 87 w 105"/>
                              <a:gd name="T21" fmla="*/ 15 h 32"/>
                              <a:gd name="T22" fmla="*/ 82 w 105"/>
                              <a:gd name="T23" fmla="*/ 12 h 32"/>
                              <a:gd name="T24" fmla="*/ 75 w 105"/>
                              <a:gd name="T25" fmla="*/ 12 h 32"/>
                              <a:gd name="T26" fmla="*/ 67 w 105"/>
                              <a:gd name="T27" fmla="*/ 15 h 32"/>
                              <a:gd name="T28" fmla="*/ 62 w 105"/>
                              <a:gd name="T29" fmla="*/ 17 h 32"/>
                              <a:gd name="T30" fmla="*/ 57 w 105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7" y="22"/>
                                </a:moveTo>
                                <a:lnTo>
                                  <a:pt x="70" y="30"/>
                                </a:lnTo>
                                <a:lnTo>
                                  <a:pt x="82" y="32"/>
                                </a:lnTo>
                                <a:lnTo>
                                  <a:pt x="92" y="30"/>
                                </a:lnTo>
                                <a:lnTo>
                                  <a:pt x="105" y="25"/>
                                </a:lnTo>
                                <a:lnTo>
                                  <a:pt x="100" y="20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8692"/>
                        <wps:cNvSpPr>
                          <a:spLocks/>
                        </wps:cNvSpPr>
                        <wps:spPr bwMode="auto">
                          <a:xfrm>
                            <a:off x="6026" y="1502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8693"/>
                        <wps:cNvSpPr>
                          <a:spLocks/>
                        </wps:cNvSpPr>
                        <wps:spPr bwMode="auto">
                          <a:xfrm>
                            <a:off x="6083" y="151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5 w 48"/>
                              <a:gd name="T7" fmla="*/ 18 h 20"/>
                              <a:gd name="T8" fmla="*/ 48 w 48"/>
                              <a:gd name="T9" fmla="*/ 13 h 20"/>
                              <a:gd name="T10" fmla="*/ 43 w 48"/>
                              <a:gd name="T11" fmla="*/ 8 h 20"/>
                              <a:gd name="T12" fmla="*/ 38 w 48"/>
                              <a:gd name="T13" fmla="*/ 5 h 20"/>
                              <a:gd name="T14" fmla="*/ 30 w 48"/>
                              <a:gd name="T15" fmla="*/ 3 h 20"/>
                              <a:gd name="T16" fmla="*/ 25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5" y="18"/>
                                </a:lnTo>
                                <a:lnTo>
                                  <a:pt x="48" y="13"/>
                                </a:lnTo>
                                <a:lnTo>
                                  <a:pt x="43" y="8"/>
                                </a:lnTo>
                                <a:lnTo>
                                  <a:pt x="38" y="5"/>
                                </a:lnTo>
                                <a:lnTo>
                                  <a:pt x="30" y="3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8694"/>
                        <wps:cNvSpPr>
                          <a:spLocks noEditPoints="1"/>
                        </wps:cNvSpPr>
                        <wps:spPr bwMode="auto">
                          <a:xfrm>
                            <a:off x="6064" y="1529"/>
                            <a:ext cx="101" cy="18"/>
                          </a:xfrm>
                          <a:custGeom>
                            <a:avLst/>
                            <a:gdLst>
                              <a:gd name="T0" fmla="*/ 54 w 101"/>
                              <a:gd name="T1" fmla="*/ 8 h 18"/>
                              <a:gd name="T2" fmla="*/ 0 w 101"/>
                              <a:gd name="T3" fmla="*/ 0 h 18"/>
                              <a:gd name="T4" fmla="*/ 54 w 101"/>
                              <a:gd name="T5" fmla="*/ 8 h 18"/>
                              <a:gd name="T6" fmla="*/ 54 w 101"/>
                              <a:gd name="T7" fmla="*/ 8 h 18"/>
                              <a:gd name="T8" fmla="*/ 67 w 101"/>
                              <a:gd name="T9" fmla="*/ 15 h 18"/>
                              <a:gd name="T10" fmla="*/ 79 w 101"/>
                              <a:gd name="T11" fmla="*/ 18 h 18"/>
                              <a:gd name="T12" fmla="*/ 92 w 101"/>
                              <a:gd name="T13" fmla="*/ 15 h 18"/>
                              <a:gd name="T14" fmla="*/ 101 w 101"/>
                              <a:gd name="T15" fmla="*/ 10 h 18"/>
                              <a:gd name="T16" fmla="*/ 99 w 101"/>
                              <a:gd name="T17" fmla="*/ 5 h 18"/>
                              <a:gd name="T18" fmla="*/ 92 w 101"/>
                              <a:gd name="T19" fmla="*/ 3 h 18"/>
                              <a:gd name="T20" fmla="*/ 87 w 101"/>
                              <a:gd name="T21" fmla="*/ 0 h 18"/>
                              <a:gd name="T22" fmla="*/ 79 w 101"/>
                              <a:gd name="T23" fmla="*/ 0 h 18"/>
                              <a:gd name="T24" fmla="*/ 72 w 101"/>
                              <a:gd name="T25" fmla="*/ 0 h 18"/>
                              <a:gd name="T26" fmla="*/ 67 w 101"/>
                              <a:gd name="T27" fmla="*/ 0 h 18"/>
                              <a:gd name="T28" fmla="*/ 59 w 101"/>
                              <a:gd name="T29" fmla="*/ 3 h 18"/>
                              <a:gd name="T30" fmla="*/ 54 w 101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  <a:moveTo>
                                  <a:pt x="54" y="8"/>
                                </a:moveTo>
                                <a:lnTo>
                                  <a:pt x="67" y="15"/>
                                </a:lnTo>
                                <a:lnTo>
                                  <a:pt x="79" y="18"/>
                                </a:lnTo>
                                <a:lnTo>
                                  <a:pt x="92" y="15"/>
                                </a:lnTo>
                                <a:lnTo>
                                  <a:pt x="101" y="10"/>
                                </a:lnTo>
                                <a:lnTo>
                                  <a:pt x="99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59" y="3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8695"/>
                        <wps:cNvSpPr>
                          <a:spLocks/>
                        </wps:cNvSpPr>
                        <wps:spPr bwMode="auto">
                          <a:xfrm>
                            <a:off x="6064" y="1529"/>
                            <a:ext cx="54" cy="8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8"/>
                              <a:gd name="T2" fmla="*/ 0 w 54"/>
                              <a:gd name="T3" fmla="*/ 0 h 8"/>
                              <a:gd name="T4" fmla="*/ 54 w 54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8696"/>
                        <wps:cNvSpPr>
                          <a:spLocks/>
                        </wps:cNvSpPr>
                        <wps:spPr bwMode="auto">
                          <a:xfrm>
                            <a:off x="6118" y="152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3 w 47"/>
                              <a:gd name="T3" fmla="*/ 15 h 18"/>
                              <a:gd name="T4" fmla="*/ 25 w 47"/>
                              <a:gd name="T5" fmla="*/ 18 h 18"/>
                              <a:gd name="T6" fmla="*/ 38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8 w 47"/>
                              <a:gd name="T13" fmla="*/ 3 h 18"/>
                              <a:gd name="T14" fmla="*/ 33 w 47"/>
                              <a:gd name="T15" fmla="*/ 0 h 18"/>
                              <a:gd name="T16" fmla="*/ 25 w 47"/>
                              <a:gd name="T17" fmla="*/ 0 h 18"/>
                              <a:gd name="T18" fmla="*/ 18 w 47"/>
                              <a:gd name="T19" fmla="*/ 0 h 18"/>
                              <a:gd name="T20" fmla="*/ 13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3" y="15"/>
                                </a:lnTo>
                                <a:lnTo>
                                  <a:pt x="25" y="18"/>
                                </a:lnTo>
                                <a:lnTo>
                                  <a:pt x="38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8697"/>
                        <wps:cNvSpPr>
                          <a:spLocks noEditPoints="1"/>
                        </wps:cNvSpPr>
                        <wps:spPr bwMode="auto">
                          <a:xfrm>
                            <a:off x="6093" y="154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3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8698"/>
                        <wps:cNvSpPr>
                          <a:spLocks/>
                        </wps:cNvSpPr>
                        <wps:spPr bwMode="auto">
                          <a:xfrm>
                            <a:off x="6093" y="154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8699"/>
                        <wps:cNvSpPr>
                          <a:spLocks/>
                        </wps:cNvSpPr>
                        <wps:spPr bwMode="auto">
                          <a:xfrm>
                            <a:off x="6148" y="154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8700"/>
                        <wps:cNvSpPr>
                          <a:spLocks noEditPoints="1"/>
                        </wps:cNvSpPr>
                        <wps:spPr bwMode="auto">
                          <a:xfrm>
                            <a:off x="5996" y="1479"/>
                            <a:ext cx="105" cy="38"/>
                          </a:xfrm>
                          <a:custGeom>
                            <a:avLst/>
                            <a:gdLst>
                              <a:gd name="T0" fmla="*/ 58 w 105"/>
                              <a:gd name="T1" fmla="*/ 25 h 38"/>
                              <a:gd name="T2" fmla="*/ 0 w 105"/>
                              <a:gd name="T3" fmla="*/ 0 h 38"/>
                              <a:gd name="T4" fmla="*/ 58 w 105"/>
                              <a:gd name="T5" fmla="*/ 25 h 38"/>
                              <a:gd name="T6" fmla="*/ 55 w 105"/>
                              <a:gd name="T7" fmla="*/ 25 h 38"/>
                              <a:gd name="T8" fmla="*/ 68 w 105"/>
                              <a:gd name="T9" fmla="*/ 33 h 38"/>
                              <a:gd name="T10" fmla="*/ 80 w 105"/>
                              <a:gd name="T11" fmla="*/ 38 h 38"/>
                              <a:gd name="T12" fmla="*/ 92 w 105"/>
                              <a:gd name="T13" fmla="*/ 35 h 38"/>
                              <a:gd name="T14" fmla="*/ 105 w 105"/>
                              <a:gd name="T15" fmla="*/ 30 h 38"/>
                              <a:gd name="T16" fmla="*/ 100 w 105"/>
                              <a:gd name="T17" fmla="*/ 25 h 38"/>
                              <a:gd name="T18" fmla="*/ 95 w 105"/>
                              <a:gd name="T19" fmla="*/ 20 h 38"/>
                              <a:gd name="T20" fmla="*/ 87 w 105"/>
                              <a:gd name="T21" fmla="*/ 18 h 38"/>
                              <a:gd name="T22" fmla="*/ 80 w 105"/>
                              <a:gd name="T23" fmla="*/ 18 h 38"/>
                              <a:gd name="T24" fmla="*/ 75 w 105"/>
                              <a:gd name="T25" fmla="*/ 18 h 38"/>
                              <a:gd name="T26" fmla="*/ 68 w 105"/>
                              <a:gd name="T27" fmla="*/ 18 h 38"/>
                              <a:gd name="T28" fmla="*/ 63 w 105"/>
                              <a:gd name="T29" fmla="*/ 23 h 38"/>
                              <a:gd name="T30" fmla="*/ 55 w 105"/>
                              <a:gd name="T31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8" y="33"/>
                                </a:lnTo>
                                <a:lnTo>
                                  <a:pt x="80" y="38"/>
                                </a:lnTo>
                                <a:lnTo>
                                  <a:pt x="92" y="35"/>
                                </a:lnTo>
                                <a:lnTo>
                                  <a:pt x="105" y="30"/>
                                </a:lnTo>
                                <a:lnTo>
                                  <a:pt x="100" y="25"/>
                                </a:lnTo>
                                <a:lnTo>
                                  <a:pt x="95" y="20"/>
                                </a:lnTo>
                                <a:lnTo>
                                  <a:pt x="87" y="18"/>
                                </a:lnTo>
                                <a:lnTo>
                                  <a:pt x="80" y="18"/>
                                </a:lnTo>
                                <a:lnTo>
                                  <a:pt x="75" y="18"/>
                                </a:lnTo>
                                <a:lnTo>
                                  <a:pt x="68" y="18"/>
                                </a:lnTo>
                                <a:lnTo>
                                  <a:pt x="63" y="23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610" name="Group 8701"/>
                      <wpg:cNvGrpSpPr>
                        <a:grpSpLocks/>
                      </wpg:cNvGrpSpPr>
                      <wpg:grpSpPr bwMode="auto">
                        <a:xfrm>
                          <a:off x="23495" y="45720"/>
                          <a:ext cx="323850" cy="678180"/>
                          <a:chOff x="5698" y="486"/>
                          <a:chExt cx="510" cy="1068"/>
                        </a:xfrm>
                      </wpg:grpSpPr>
                      <wps:wsp>
                        <wps:cNvPr id="1611" name="Freeform 8702"/>
                        <wps:cNvSpPr>
                          <a:spLocks/>
                        </wps:cNvSpPr>
                        <wps:spPr bwMode="auto">
                          <a:xfrm>
                            <a:off x="5996" y="1479"/>
                            <a:ext cx="58" cy="25"/>
                          </a:xfrm>
                          <a:custGeom>
                            <a:avLst/>
                            <a:gdLst>
                              <a:gd name="T0" fmla="*/ 58 w 58"/>
                              <a:gd name="T1" fmla="*/ 25 h 25"/>
                              <a:gd name="T2" fmla="*/ 0 w 58"/>
                              <a:gd name="T3" fmla="*/ 0 h 25"/>
                              <a:gd name="T4" fmla="*/ 58 w 5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8703"/>
                        <wps:cNvSpPr>
                          <a:spLocks/>
                        </wps:cNvSpPr>
                        <wps:spPr bwMode="auto">
                          <a:xfrm>
                            <a:off x="6051" y="149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3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0 h 20"/>
                              <a:gd name="T22" fmla="*/ 8 w 50"/>
                              <a:gd name="T23" fmla="*/ 5 h 20"/>
                              <a:gd name="T24" fmla="*/ 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7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8704"/>
                        <wps:cNvSpPr>
                          <a:spLocks noEditPoints="1"/>
                        </wps:cNvSpPr>
                        <wps:spPr bwMode="auto">
                          <a:xfrm>
                            <a:off x="5964" y="1467"/>
                            <a:ext cx="107" cy="30"/>
                          </a:xfrm>
                          <a:custGeom>
                            <a:avLst/>
                            <a:gdLst>
                              <a:gd name="T0" fmla="*/ 60 w 107"/>
                              <a:gd name="T1" fmla="*/ 20 h 30"/>
                              <a:gd name="T2" fmla="*/ 0 w 107"/>
                              <a:gd name="T3" fmla="*/ 0 h 30"/>
                              <a:gd name="T4" fmla="*/ 60 w 107"/>
                              <a:gd name="T5" fmla="*/ 20 h 30"/>
                              <a:gd name="T6" fmla="*/ 60 w 107"/>
                              <a:gd name="T7" fmla="*/ 20 h 30"/>
                              <a:gd name="T8" fmla="*/ 72 w 107"/>
                              <a:gd name="T9" fmla="*/ 27 h 30"/>
                              <a:gd name="T10" fmla="*/ 85 w 107"/>
                              <a:gd name="T11" fmla="*/ 30 h 30"/>
                              <a:gd name="T12" fmla="*/ 97 w 107"/>
                              <a:gd name="T13" fmla="*/ 30 h 30"/>
                              <a:gd name="T14" fmla="*/ 107 w 107"/>
                              <a:gd name="T15" fmla="*/ 25 h 30"/>
                              <a:gd name="T16" fmla="*/ 102 w 107"/>
                              <a:gd name="T17" fmla="*/ 20 h 30"/>
                              <a:gd name="T18" fmla="*/ 97 w 107"/>
                              <a:gd name="T19" fmla="*/ 15 h 30"/>
                              <a:gd name="T20" fmla="*/ 92 w 107"/>
                              <a:gd name="T21" fmla="*/ 12 h 30"/>
                              <a:gd name="T22" fmla="*/ 85 w 107"/>
                              <a:gd name="T23" fmla="*/ 12 h 30"/>
                              <a:gd name="T24" fmla="*/ 77 w 107"/>
                              <a:gd name="T25" fmla="*/ 12 h 30"/>
                              <a:gd name="T26" fmla="*/ 72 w 107"/>
                              <a:gd name="T27" fmla="*/ 12 h 30"/>
                              <a:gd name="T28" fmla="*/ 65 w 107"/>
                              <a:gd name="T29" fmla="*/ 15 h 30"/>
                              <a:gd name="T30" fmla="*/ 60 w 107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72" y="27"/>
                                </a:lnTo>
                                <a:lnTo>
                                  <a:pt x="85" y="30"/>
                                </a:lnTo>
                                <a:lnTo>
                                  <a:pt x="97" y="30"/>
                                </a:lnTo>
                                <a:lnTo>
                                  <a:pt x="107" y="25"/>
                                </a:lnTo>
                                <a:lnTo>
                                  <a:pt x="102" y="20"/>
                                </a:lnTo>
                                <a:lnTo>
                                  <a:pt x="97" y="15"/>
                                </a:lnTo>
                                <a:lnTo>
                                  <a:pt x="92" y="12"/>
                                </a:lnTo>
                                <a:lnTo>
                                  <a:pt x="85" y="12"/>
                                </a:lnTo>
                                <a:lnTo>
                                  <a:pt x="77" y="12"/>
                                </a:lnTo>
                                <a:lnTo>
                                  <a:pt x="72" y="12"/>
                                </a:lnTo>
                                <a:lnTo>
                                  <a:pt x="65" y="15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8705"/>
                        <wps:cNvSpPr>
                          <a:spLocks/>
                        </wps:cNvSpPr>
                        <wps:spPr bwMode="auto">
                          <a:xfrm>
                            <a:off x="5964" y="1467"/>
                            <a:ext cx="60" cy="2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20"/>
                              <a:gd name="T2" fmla="*/ 0 w 60"/>
                              <a:gd name="T3" fmla="*/ 0 h 20"/>
                              <a:gd name="T4" fmla="*/ 6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8706"/>
                        <wps:cNvSpPr>
                          <a:spLocks/>
                        </wps:cNvSpPr>
                        <wps:spPr bwMode="auto">
                          <a:xfrm>
                            <a:off x="6024" y="147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8707"/>
                        <wps:cNvSpPr>
                          <a:spLocks noEditPoints="1"/>
                        </wps:cNvSpPr>
                        <wps:spPr bwMode="auto">
                          <a:xfrm>
                            <a:off x="5944" y="1454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5 w 102"/>
                              <a:gd name="T7" fmla="*/ 18 h 28"/>
                              <a:gd name="T8" fmla="*/ 67 w 102"/>
                              <a:gd name="T9" fmla="*/ 25 h 28"/>
                              <a:gd name="T10" fmla="*/ 77 w 102"/>
                              <a:gd name="T11" fmla="*/ 28 h 28"/>
                              <a:gd name="T12" fmla="*/ 90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5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5" y="18"/>
                                </a:moveTo>
                                <a:lnTo>
                                  <a:pt x="67" y="25"/>
                                </a:lnTo>
                                <a:lnTo>
                                  <a:pt x="77" y="28"/>
                                </a:lnTo>
                                <a:lnTo>
                                  <a:pt x="90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8708"/>
                        <wps:cNvSpPr>
                          <a:spLocks/>
                        </wps:cNvSpPr>
                        <wps:spPr bwMode="auto">
                          <a:xfrm>
                            <a:off x="5944" y="1454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8709"/>
                        <wps:cNvSpPr>
                          <a:spLocks/>
                        </wps:cNvSpPr>
                        <wps:spPr bwMode="auto">
                          <a:xfrm>
                            <a:off x="5999" y="146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0 h 20"/>
                              <a:gd name="T2" fmla="*/ 12 w 47"/>
                              <a:gd name="T3" fmla="*/ 17 h 20"/>
                              <a:gd name="T4" fmla="*/ 22 w 47"/>
                              <a:gd name="T5" fmla="*/ 20 h 20"/>
                              <a:gd name="T6" fmla="*/ 35 w 47"/>
                              <a:gd name="T7" fmla="*/ 20 h 20"/>
                              <a:gd name="T8" fmla="*/ 47 w 47"/>
                              <a:gd name="T9" fmla="*/ 15 h 20"/>
                              <a:gd name="T10" fmla="*/ 42 w 47"/>
                              <a:gd name="T11" fmla="*/ 10 h 20"/>
                              <a:gd name="T12" fmla="*/ 37 w 47"/>
                              <a:gd name="T13" fmla="*/ 5 h 20"/>
                              <a:gd name="T14" fmla="*/ 30 w 47"/>
                              <a:gd name="T15" fmla="*/ 2 h 20"/>
                              <a:gd name="T16" fmla="*/ 25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5 h 20"/>
                              <a:gd name="T24" fmla="*/ 0 w 47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0"/>
                                </a:moveTo>
                                <a:lnTo>
                                  <a:pt x="12" y="17"/>
                                </a:lnTo>
                                <a:lnTo>
                                  <a:pt x="22" y="20"/>
                                </a:lnTo>
                                <a:lnTo>
                                  <a:pt x="35" y="20"/>
                                </a:lnTo>
                                <a:lnTo>
                                  <a:pt x="47" y="15"/>
                                </a:lnTo>
                                <a:lnTo>
                                  <a:pt x="42" y="10"/>
                                </a:lnTo>
                                <a:lnTo>
                                  <a:pt x="37" y="5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8710"/>
                        <wps:cNvSpPr>
                          <a:spLocks noEditPoints="1"/>
                        </wps:cNvSpPr>
                        <wps:spPr bwMode="auto">
                          <a:xfrm>
                            <a:off x="5914" y="1427"/>
                            <a:ext cx="102" cy="37"/>
                          </a:xfrm>
                          <a:custGeom>
                            <a:avLst/>
                            <a:gdLst>
                              <a:gd name="T0" fmla="*/ 53 w 102"/>
                              <a:gd name="T1" fmla="*/ 25 h 37"/>
                              <a:gd name="T2" fmla="*/ 0 w 102"/>
                              <a:gd name="T3" fmla="*/ 0 h 37"/>
                              <a:gd name="T4" fmla="*/ 53 w 102"/>
                              <a:gd name="T5" fmla="*/ 25 h 37"/>
                              <a:gd name="T6" fmla="*/ 53 w 102"/>
                              <a:gd name="T7" fmla="*/ 25 h 37"/>
                              <a:gd name="T8" fmla="*/ 65 w 102"/>
                              <a:gd name="T9" fmla="*/ 32 h 37"/>
                              <a:gd name="T10" fmla="*/ 78 w 102"/>
                              <a:gd name="T11" fmla="*/ 37 h 37"/>
                              <a:gd name="T12" fmla="*/ 90 w 102"/>
                              <a:gd name="T13" fmla="*/ 35 h 37"/>
                              <a:gd name="T14" fmla="*/ 102 w 102"/>
                              <a:gd name="T15" fmla="*/ 30 h 37"/>
                              <a:gd name="T16" fmla="*/ 97 w 102"/>
                              <a:gd name="T17" fmla="*/ 25 h 37"/>
                              <a:gd name="T18" fmla="*/ 92 w 102"/>
                              <a:gd name="T19" fmla="*/ 20 h 37"/>
                              <a:gd name="T20" fmla="*/ 85 w 102"/>
                              <a:gd name="T21" fmla="*/ 17 h 37"/>
                              <a:gd name="T22" fmla="*/ 78 w 102"/>
                              <a:gd name="T23" fmla="*/ 17 h 37"/>
                              <a:gd name="T24" fmla="*/ 73 w 102"/>
                              <a:gd name="T25" fmla="*/ 17 h 37"/>
                              <a:gd name="T26" fmla="*/ 65 w 102"/>
                              <a:gd name="T27" fmla="*/ 17 h 37"/>
                              <a:gd name="T28" fmla="*/ 58 w 102"/>
                              <a:gd name="T29" fmla="*/ 20 h 37"/>
                              <a:gd name="T30" fmla="*/ 53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  <a:moveTo>
                                  <a:pt x="53" y="25"/>
                                </a:moveTo>
                                <a:lnTo>
                                  <a:pt x="65" y="32"/>
                                </a:lnTo>
                                <a:lnTo>
                                  <a:pt x="78" y="37"/>
                                </a:lnTo>
                                <a:lnTo>
                                  <a:pt x="90" y="35"/>
                                </a:lnTo>
                                <a:lnTo>
                                  <a:pt x="102" y="30"/>
                                </a:lnTo>
                                <a:lnTo>
                                  <a:pt x="97" y="25"/>
                                </a:lnTo>
                                <a:lnTo>
                                  <a:pt x="92" y="20"/>
                                </a:lnTo>
                                <a:lnTo>
                                  <a:pt x="85" y="17"/>
                                </a:lnTo>
                                <a:lnTo>
                                  <a:pt x="78" y="17"/>
                                </a:lnTo>
                                <a:lnTo>
                                  <a:pt x="73" y="17"/>
                                </a:lnTo>
                                <a:lnTo>
                                  <a:pt x="65" y="17"/>
                                </a:lnTo>
                                <a:lnTo>
                                  <a:pt x="58" y="2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8711"/>
                        <wps:cNvSpPr>
                          <a:spLocks/>
                        </wps:cNvSpPr>
                        <wps:spPr bwMode="auto">
                          <a:xfrm>
                            <a:off x="5914" y="1427"/>
                            <a:ext cx="53" cy="25"/>
                          </a:xfrm>
                          <a:custGeom>
                            <a:avLst/>
                            <a:gdLst>
                              <a:gd name="T0" fmla="*/ 53 w 53"/>
                              <a:gd name="T1" fmla="*/ 25 h 25"/>
                              <a:gd name="T2" fmla="*/ 0 w 53"/>
                              <a:gd name="T3" fmla="*/ 0 h 25"/>
                              <a:gd name="T4" fmla="*/ 53 w 53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8712"/>
                        <wps:cNvSpPr>
                          <a:spLocks/>
                        </wps:cNvSpPr>
                        <wps:spPr bwMode="auto">
                          <a:xfrm>
                            <a:off x="5967" y="1444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0"/>
                              <a:gd name="T2" fmla="*/ 12 w 49"/>
                              <a:gd name="T3" fmla="*/ 15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3 h 20"/>
                              <a:gd name="T14" fmla="*/ 32 w 49"/>
                              <a:gd name="T15" fmla="*/ 0 h 20"/>
                              <a:gd name="T16" fmla="*/ 25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0 h 20"/>
                              <a:gd name="T22" fmla="*/ 5 w 49"/>
                              <a:gd name="T23" fmla="*/ 3 h 20"/>
                              <a:gd name="T24" fmla="*/ 0 w 49"/>
                              <a:gd name="T2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8713"/>
                        <wps:cNvSpPr>
                          <a:spLocks noEditPoints="1"/>
                        </wps:cNvSpPr>
                        <wps:spPr bwMode="auto">
                          <a:xfrm>
                            <a:off x="5890" y="1392"/>
                            <a:ext cx="102" cy="52"/>
                          </a:xfrm>
                          <a:custGeom>
                            <a:avLst/>
                            <a:gdLst>
                              <a:gd name="T0" fmla="*/ 54 w 102"/>
                              <a:gd name="T1" fmla="*/ 35 h 52"/>
                              <a:gd name="T2" fmla="*/ 0 w 102"/>
                              <a:gd name="T3" fmla="*/ 0 h 52"/>
                              <a:gd name="T4" fmla="*/ 54 w 102"/>
                              <a:gd name="T5" fmla="*/ 35 h 52"/>
                              <a:gd name="T6" fmla="*/ 54 w 102"/>
                              <a:gd name="T7" fmla="*/ 35 h 52"/>
                              <a:gd name="T8" fmla="*/ 67 w 102"/>
                              <a:gd name="T9" fmla="*/ 45 h 52"/>
                              <a:gd name="T10" fmla="*/ 79 w 102"/>
                              <a:gd name="T11" fmla="*/ 50 h 52"/>
                              <a:gd name="T12" fmla="*/ 89 w 102"/>
                              <a:gd name="T13" fmla="*/ 52 h 52"/>
                              <a:gd name="T14" fmla="*/ 102 w 102"/>
                              <a:gd name="T15" fmla="*/ 47 h 52"/>
                              <a:gd name="T16" fmla="*/ 97 w 102"/>
                              <a:gd name="T17" fmla="*/ 42 h 52"/>
                              <a:gd name="T18" fmla="*/ 92 w 102"/>
                              <a:gd name="T19" fmla="*/ 37 h 52"/>
                              <a:gd name="T20" fmla="*/ 87 w 102"/>
                              <a:gd name="T21" fmla="*/ 35 h 52"/>
                              <a:gd name="T22" fmla="*/ 79 w 102"/>
                              <a:gd name="T23" fmla="*/ 32 h 52"/>
                              <a:gd name="T24" fmla="*/ 72 w 102"/>
                              <a:gd name="T25" fmla="*/ 30 h 52"/>
                              <a:gd name="T26" fmla="*/ 64 w 102"/>
                              <a:gd name="T27" fmla="*/ 30 h 52"/>
                              <a:gd name="T28" fmla="*/ 59 w 102"/>
                              <a:gd name="T29" fmla="*/ 32 h 52"/>
                              <a:gd name="T30" fmla="*/ 54 w 102"/>
                              <a:gd name="T31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67" y="45"/>
                                </a:lnTo>
                                <a:lnTo>
                                  <a:pt x="79" y="50"/>
                                </a:lnTo>
                                <a:lnTo>
                                  <a:pt x="89" y="52"/>
                                </a:lnTo>
                                <a:lnTo>
                                  <a:pt x="102" y="47"/>
                                </a:lnTo>
                                <a:lnTo>
                                  <a:pt x="97" y="42"/>
                                </a:lnTo>
                                <a:lnTo>
                                  <a:pt x="92" y="37"/>
                                </a:lnTo>
                                <a:lnTo>
                                  <a:pt x="87" y="35"/>
                                </a:lnTo>
                                <a:lnTo>
                                  <a:pt x="79" y="32"/>
                                </a:lnTo>
                                <a:lnTo>
                                  <a:pt x="72" y="30"/>
                                </a:lnTo>
                                <a:lnTo>
                                  <a:pt x="64" y="30"/>
                                </a:lnTo>
                                <a:lnTo>
                                  <a:pt x="59" y="32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8714"/>
                        <wps:cNvSpPr>
                          <a:spLocks/>
                        </wps:cNvSpPr>
                        <wps:spPr bwMode="auto">
                          <a:xfrm>
                            <a:off x="5890" y="1392"/>
                            <a:ext cx="54" cy="35"/>
                          </a:xfrm>
                          <a:custGeom>
                            <a:avLst/>
                            <a:gdLst>
                              <a:gd name="T0" fmla="*/ 54 w 54"/>
                              <a:gd name="T1" fmla="*/ 35 h 35"/>
                              <a:gd name="T2" fmla="*/ 0 w 54"/>
                              <a:gd name="T3" fmla="*/ 0 h 35"/>
                              <a:gd name="T4" fmla="*/ 54 w 54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8715"/>
                        <wps:cNvSpPr>
                          <a:spLocks/>
                        </wps:cNvSpPr>
                        <wps:spPr bwMode="auto">
                          <a:xfrm>
                            <a:off x="5944" y="1422"/>
                            <a:ext cx="48" cy="22"/>
                          </a:xfrm>
                          <a:custGeom>
                            <a:avLst/>
                            <a:gdLst>
                              <a:gd name="T0" fmla="*/ 0 w 48"/>
                              <a:gd name="T1" fmla="*/ 5 h 22"/>
                              <a:gd name="T2" fmla="*/ 13 w 48"/>
                              <a:gd name="T3" fmla="*/ 15 h 22"/>
                              <a:gd name="T4" fmla="*/ 25 w 48"/>
                              <a:gd name="T5" fmla="*/ 20 h 22"/>
                              <a:gd name="T6" fmla="*/ 35 w 48"/>
                              <a:gd name="T7" fmla="*/ 22 h 22"/>
                              <a:gd name="T8" fmla="*/ 48 w 48"/>
                              <a:gd name="T9" fmla="*/ 17 h 22"/>
                              <a:gd name="T10" fmla="*/ 43 w 48"/>
                              <a:gd name="T11" fmla="*/ 12 h 22"/>
                              <a:gd name="T12" fmla="*/ 38 w 48"/>
                              <a:gd name="T13" fmla="*/ 7 h 22"/>
                              <a:gd name="T14" fmla="*/ 33 w 48"/>
                              <a:gd name="T15" fmla="*/ 5 h 22"/>
                              <a:gd name="T16" fmla="*/ 25 w 48"/>
                              <a:gd name="T17" fmla="*/ 2 h 22"/>
                              <a:gd name="T18" fmla="*/ 18 w 48"/>
                              <a:gd name="T19" fmla="*/ 0 h 22"/>
                              <a:gd name="T20" fmla="*/ 10 w 48"/>
                              <a:gd name="T21" fmla="*/ 0 h 22"/>
                              <a:gd name="T22" fmla="*/ 5 w 48"/>
                              <a:gd name="T23" fmla="*/ 2 h 22"/>
                              <a:gd name="T24" fmla="*/ 0 w 48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0" y="5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5" y="22"/>
                                </a:lnTo>
                                <a:lnTo>
                                  <a:pt x="48" y="17"/>
                                </a:lnTo>
                                <a:lnTo>
                                  <a:pt x="43" y="12"/>
                                </a:lnTo>
                                <a:lnTo>
                                  <a:pt x="38" y="7"/>
                                </a:lnTo>
                                <a:lnTo>
                                  <a:pt x="33" y="5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8716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8717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8718"/>
                        <wps:cNvSpPr>
                          <a:spLocks noEditPoints="1"/>
                        </wps:cNvSpPr>
                        <wps:spPr bwMode="auto">
                          <a:xfrm>
                            <a:off x="6069" y="1444"/>
                            <a:ext cx="67" cy="83"/>
                          </a:xfrm>
                          <a:custGeom>
                            <a:avLst/>
                            <a:gdLst>
                              <a:gd name="T0" fmla="*/ 39 w 67"/>
                              <a:gd name="T1" fmla="*/ 43 h 83"/>
                              <a:gd name="T2" fmla="*/ 42 w 67"/>
                              <a:gd name="T3" fmla="*/ 55 h 83"/>
                              <a:gd name="T4" fmla="*/ 47 w 67"/>
                              <a:gd name="T5" fmla="*/ 65 h 83"/>
                              <a:gd name="T6" fmla="*/ 54 w 67"/>
                              <a:gd name="T7" fmla="*/ 75 h 83"/>
                              <a:gd name="T8" fmla="*/ 67 w 67"/>
                              <a:gd name="T9" fmla="*/ 83 h 83"/>
                              <a:gd name="T10" fmla="*/ 67 w 67"/>
                              <a:gd name="T11" fmla="*/ 73 h 83"/>
                              <a:gd name="T12" fmla="*/ 59 w 67"/>
                              <a:gd name="T13" fmla="*/ 60 h 83"/>
                              <a:gd name="T14" fmla="*/ 52 w 67"/>
                              <a:gd name="T15" fmla="*/ 50 h 83"/>
                              <a:gd name="T16" fmla="*/ 39 w 67"/>
                              <a:gd name="T17" fmla="*/ 43 h 83"/>
                              <a:gd name="T18" fmla="*/ 39 w 67"/>
                              <a:gd name="T19" fmla="*/ 43 h 83"/>
                              <a:gd name="T20" fmla="*/ 0 w 67"/>
                              <a:gd name="T21" fmla="*/ 0 h 83"/>
                              <a:gd name="T22" fmla="*/ 39 w 67"/>
                              <a:gd name="T23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>
                                <a:moveTo>
                                  <a:pt x="39" y="43"/>
                                </a:moveTo>
                                <a:lnTo>
                                  <a:pt x="42" y="55"/>
                                </a:lnTo>
                                <a:lnTo>
                                  <a:pt x="47" y="65"/>
                                </a:lnTo>
                                <a:lnTo>
                                  <a:pt x="54" y="75"/>
                                </a:lnTo>
                                <a:lnTo>
                                  <a:pt x="67" y="83"/>
                                </a:lnTo>
                                <a:lnTo>
                                  <a:pt x="67" y="73"/>
                                </a:lnTo>
                                <a:lnTo>
                                  <a:pt x="59" y="60"/>
                                </a:lnTo>
                                <a:lnTo>
                                  <a:pt x="52" y="50"/>
                                </a:lnTo>
                                <a:lnTo>
                                  <a:pt x="39" y="43"/>
                                </a:lnTo>
                                <a:close/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8719"/>
                        <wps:cNvSpPr>
                          <a:spLocks/>
                        </wps:cNvSpPr>
                        <wps:spPr bwMode="auto">
                          <a:xfrm>
                            <a:off x="6108" y="1487"/>
                            <a:ext cx="28" cy="40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40"/>
                              <a:gd name="T2" fmla="*/ 3 w 28"/>
                              <a:gd name="T3" fmla="*/ 12 h 40"/>
                              <a:gd name="T4" fmla="*/ 8 w 28"/>
                              <a:gd name="T5" fmla="*/ 22 h 40"/>
                              <a:gd name="T6" fmla="*/ 15 w 28"/>
                              <a:gd name="T7" fmla="*/ 32 h 40"/>
                              <a:gd name="T8" fmla="*/ 28 w 28"/>
                              <a:gd name="T9" fmla="*/ 40 h 40"/>
                              <a:gd name="T10" fmla="*/ 28 w 28"/>
                              <a:gd name="T11" fmla="*/ 30 h 40"/>
                              <a:gd name="T12" fmla="*/ 20 w 28"/>
                              <a:gd name="T13" fmla="*/ 17 h 40"/>
                              <a:gd name="T14" fmla="*/ 13 w 28"/>
                              <a:gd name="T15" fmla="*/ 7 h 40"/>
                              <a:gd name="T16" fmla="*/ 0 w 28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2"/>
                                </a:lnTo>
                                <a:lnTo>
                                  <a:pt x="15" y="32"/>
                                </a:lnTo>
                                <a:lnTo>
                                  <a:pt x="28" y="40"/>
                                </a:lnTo>
                                <a:lnTo>
                                  <a:pt x="28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8720"/>
                        <wps:cNvSpPr>
                          <a:spLocks/>
                        </wps:cNvSpPr>
                        <wps:spPr bwMode="auto">
                          <a:xfrm>
                            <a:off x="6069" y="1444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43 h 43"/>
                              <a:gd name="T2" fmla="*/ 0 w 39"/>
                              <a:gd name="T3" fmla="*/ 0 h 43"/>
                              <a:gd name="T4" fmla="*/ 39 w 3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8721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8722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8723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8724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8725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8726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8727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8728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8729"/>
                        <wps:cNvSpPr>
                          <a:spLocks/>
                        </wps:cNvSpPr>
                        <wps:spPr bwMode="auto">
                          <a:xfrm>
                            <a:off x="6009" y="1424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8730"/>
                        <wps:cNvSpPr>
                          <a:spLocks/>
                        </wps:cNvSpPr>
                        <wps:spPr bwMode="auto">
                          <a:xfrm>
                            <a:off x="6009" y="1424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8731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8732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8733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8734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8735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8736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8737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8738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8739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8740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8741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8742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8743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39" y="4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8744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39" y="4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8745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8746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8747"/>
                        <wps:cNvSpPr>
                          <a:spLocks noEditPoints="1"/>
                        </wps:cNvSpPr>
                        <wps:spPr bwMode="auto">
                          <a:xfrm>
                            <a:off x="5805" y="908"/>
                            <a:ext cx="25" cy="132"/>
                          </a:xfrm>
                          <a:custGeom>
                            <a:avLst/>
                            <a:gdLst>
                              <a:gd name="T0" fmla="*/ 3 w 25"/>
                              <a:gd name="T1" fmla="*/ 75 h 132"/>
                              <a:gd name="T2" fmla="*/ 8 w 25"/>
                              <a:gd name="T3" fmla="*/ 0 h 132"/>
                              <a:gd name="T4" fmla="*/ 3 w 25"/>
                              <a:gd name="T5" fmla="*/ 75 h 132"/>
                              <a:gd name="T6" fmla="*/ 3 w 25"/>
                              <a:gd name="T7" fmla="*/ 75 h 132"/>
                              <a:gd name="T8" fmla="*/ 0 w 25"/>
                              <a:gd name="T9" fmla="*/ 92 h 132"/>
                              <a:gd name="T10" fmla="*/ 0 w 25"/>
                              <a:gd name="T11" fmla="*/ 107 h 132"/>
                              <a:gd name="T12" fmla="*/ 3 w 25"/>
                              <a:gd name="T13" fmla="*/ 115 h 132"/>
                              <a:gd name="T14" fmla="*/ 8 w 25"/>
                              <a:gd name="T15" fmla="*/ 120 h 132"/>
                              <a:gd name="T16" fmla="*/ 13 w 25"/>
                              <a:gd name="T17" fmla="*/ 125 h 132"/>
                              <a:gd name="T18" fmla="*/ 18 w 25"/>
                              <a:gd name="T19" fmla="*/ 132 h 132"/>
                              <a:gd name="T20" fmla="*/ 22 w 25"/>
                              <a:gd name="T21" fmla="*/ 125 h 132"/>
                              <a:gd name="T22" fmla="*/ 25 w 25"/>
                              <a:gd name="T23" fmla="*/ 115 h 132"/>
                              <a:gd name="T24" fmla="*/ 25 w 25"/>
                              <a:gd name="T25" fmla="*/ 107 h 132"/>
                              <a:gd name="T26" fmla="*/ 25 w 25"/>
                              <a:gd name="T27" fmla="*/ 100 h 132"/>
                              <a:gd name="T28" fmla="*/ 22 w 25"/>
                              <a:gd name="T29" fmla="*/ 92 h 132"/>
                              <a:gd name="T30" fmla="*/ 18 w 25"/>
                              <a:gd name="T31" fmla="*/ 85 h 132"/>
                              <a:gd name="T32" fmla="*/ 13 w 25"/>
                              <a:gd name="T33" fmla="*/ 77 h 132"/>
                              <a:gd name="T34" fmla="*/ 3 w 25"/>
                              <a:gd name="T35" fmla="*/ 7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>
                                <a:moveTo>
                                  <a:pt x="3" y="75"/>
                                </a:moveTo>
                                <a:lnTo>
                                  <a:pt x="8" y="0"/>
                                </a:lnTo>
                                <a:lnTo>
                                  <a:pt x="3" y="75"/>
                                </a:lnTo>
                                <a:close/>
                                <a:moveTo>
                                  <a:pt x="3" y="75"/>
                                </a:move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3" y="115"/>
                                </a:lnTo>
                                <a:lnTo>
                                  <a:pt x="8" y="120"/>
                                </a:lnTo>
                                <a:lnTo>
                                  <a:pt x="13" y="125"/>
                                </a:lnTo>
                                <a:lnTo>
                                  <a:pt x="18" y="132"/>
                                </a:lnTo>
                                <a:lnTo>
                                  <a:pt x="22" y="125"/>
                                </a:lnTo>
                                <a:lnTo>
                                  <a:pt x="25" y="115"/>
                                </a:lnTo>
                                <a:lnTo>
                                  <a:pt x="25" y="107"/>
                                </a:lnTo>
                                <a:lnTo>
                                  <a:pt x="25" y="100"/>
                                </a:lnTo>
                                <a:lnTo>
                                  <a:pt x="22" y="92"/>
                                </a:lnTo>
                                <a:lnTo>
                                  <a:pt x="18" y="85"/>
                                </a:lnTo>
                                <a:lnTo>
                                  <a:pt x="13" y="77"/>
                                </a:lnTo>
                                <a:lnTo>
                                  <a:pt x="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8748"/>
                        <wps:cNvSpPr>
                          <a:spLocks/>
                        </wps:cNvSpPr>
                        <wps:spPr bwMode="auto">
                          <a:xfrm>
                            <a:off x="5808" y="908"/>
                            <a:ext cx="5" cy="75"/>
                          </a:xfrm>
                          <a:custGeom>
                            <a:avLst/>
                            <a:gdLst>
                              <a:gd name="T0" fmla="*/ 0 w 5"/>
                              <a:gd name="T1" fmla="*/ 75 h 75"/>
                              <a:gd name="T2" fmla="*/ 5 w 5"/>
                              <a:gd name="T3" fmla="*/ 0 h 75"/>
                              <a:gd name="T4" fmla="*/ 0 w 5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>
                                <a:moveTo>
                                  <a:pt x="0" y="75"/>
                                </a:moveTo>
                                <a:lnTo>
                                  <a:pt x="5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8749"/>
                        <wps:cNvSpPr>
                          <a:spLocks/>
                        </wps:cNvSpPr>
                        <wps:spPr bwMode="auto">
                          <a:xfrm>
                            <a:off x="5805" y="983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8 w 25"/>
                              <a:gd name="T9" fmla="*/ 45 h 57"/>
                              <a:gd name="T10" fmla="*/ 13 w 25"/>
                              <a:gd name="T11" fmla="*/ 50 h 57"/>
                              <a:gd name="T12" fmla="*/ 18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0 h 57"/>
                              <a:gd name="T18" fmla="*/ 25 w 25"/>
                              <a:gd name="T19" fmla="*/ 32 h 57"/>
                              <a:gd name="T20" fmla="*/ 25 w 25"/>
                              <a:gd name="T21" fmla="*/ 25 h 57"/>
                              <a:gd name="T22" fmla="*/ 22 w 25"/>
                              <a:gd name="T23" fmla="*/ 17 h 57"/>
                              <a:gd name="T24" fmla="*/ 18 w 25"/>
                              <a:gd name="T25" fmla="*/ 10 h 57"/>
                              <a:gd name="T26" fmla="*/ 13 w 25"/>
                              <a:gd name="T27" fmla="*/ 2 h 57"/>
                              <a:gd name="T28" fmla="*/ 3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8" y="45"/>
                                </a:lnTo>
                                <a:lnTo>
                                  <a:pt x="13" y="50"/>
                                </a:lnTo>
                                <a:lnTo>
                                  <a:pt x="18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0"/>
                                </a:lnTo>
                                <a:lnTo>
                                  <a:pt x="25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7"/>
                                </a:lnTo>
                                <a:lnTo>
                                  <a:pt x="18" y="10"/>
                                </a:lnTo>
                                <a:lnTo>
                                  <a:pt x="13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8750"/>
                        <wps:cNvSpPr>
                          <a:spLocks noEditPoints="1"/>
                        </wps:cNvSpPr>
                        <wps:spPr bwMode="auto">
                          <a:xfrm>
                            <a:off x="5795" y="963"/>
                            <a:ext cx="32" cy="122"/>
                          </a:xfrm>
                          <a:custGeom>
                            <a:avLst/>
                            <a:gdLst>
                              <a:gd name="T0" fmla="*/ 13 w 32"/>
                              <a:gd name="T1" fmla="*/ 67 h 122"/>
                              <a:gd name="T2" fmla="*/ 0 w 32"/>
                              <a:gd name="T3" fmla="*/ 0 h 122"/>
                              <a:gd name="T4" fmla="*/ 13 w 32"/>
                              <a:gd name="T5" fmla="*/ 67 h 122"/>
                              <a:gd name="T6" fmla="*/ 13 w 32"/>
                              <a:gd name="T7" fmla="*/ 67 h 122"/>
                              <a:gd name="T8" fmla="*/ 8 w 32"/>
                              <a:gd name="T9" fmla="*/ 82 h 122"/>
                              <a:gd name="T10" fmla="*/ 10 w 32"/>
                              <a:gd name="T11" fmla="*/ 100 h 122"/>
                              <a:gd name="T12" fmla="*/ 13 w 32"/>
                              <a:gd name="T13" fmla="*/ 105 h 122"/>
                              <a:gd name="T14" fmla="*/ 15 w 32"/>
                              <a:gd name="T15" fmla="*/ 112 h 122"/>
                              <a:gd name="T16" fmla="*/ 20 w 32"/>
                              <a:gd name="T17" fmla="*/ 117 h 122"/>
                              <a:gd name="T18" fmla="*/ 28 w 32"/>
                              <a:gd name="T19" fmla="*/ 122 h 122"/>
                              <a:gd name="T20" fmla="*/ 30 w 32"/>
                              <a:gd name="T21" fmla="*/ 117 h 122"/>
                              <a:gd name="T22" fmla="*/ 32 w 32"/>
                              <a:gd name="T23" fmla="*/ 107 h 122"/>
                              <a:gd name="T24" fmla="*/ 32 w 32"/>
                              <a:gd name="T25" fmla="*/ 100 h 122"/>
                              <a:gd name="T26" fmla="*/ 32 w 32"/>
                              <a:gd name="T27" fmla="*/ 92 h 122"/>
                              <a:gd name="T28" fmla="*/ 30 w 32"/>
                              <a:gd name="T29" fmla="*/ 85 h 122"/>
                              <a:gd name="T30" fmla="*/ 25 w 32"/>
                              <a:gd name="T31" fmla="*/ 77 h 122"/>
                              <a:gd name="T32" fmla="*/ 20 w 32"/>
                              <a:gd name="T33" fmla="*/ 70 h 122"/>
                              <a:gd name="T34" fmla="*/ 13 w 32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  <a:moveTo>
                                  <a:pt x="13" y="67"/>
                                </a:moveTo>
                                <a:lnTo>
                                  <a:pt x="8" y="82"/>
                                </a:lnTo>
                                <a:lnTo>
                                  <a:pt x="10" y="100"/>
                                </a:lnTo>
                                <a:lnTo>
                                  <a:pt x="13" y="105"/>
                                </a:lnTo>
                                <a:lnTo>
                                  <a:pt x="15" y="112"/>
                                </a:lnTo>
                                <a:lnTo>
                                  <a:pt x="20" y="117"/>
                                </a:lnTo>
                                <a:lnTo>
                                  <a:pt x="28" y="122"/>
                                </a:lnTo>
                                <a:lnTo>
                                  <a:pt x="30" y="117"/>
                                </a:lnTo>
                                <a:lnTo>
                                  <a:pt x="32" y="107"/>
                                </a:lnTo>
                                <a:lnTo>
                                  <a:pt x="32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8751"/>
                        <wps:cNvSpPr>
                          <a:spLocks/>
                        </wps:cNvSpPr>
                        <wps:spPr bwMode="auto">
                          <a:xfrm>
                            <a:off x="5795" y="963"/>
                            <a:ext cx="13" cy="67"/>
                          </a:xfrm>
                          <a:custGeom>
                            <a:avLst/>
                            <a:gdLst>
                              <a:gd name="T0" fmla="*/ 13 w 13"/>
                              <a:gd name="T1" fmla="*/ 67 h 67"/>
                              <a:gd name="T2" fmla="*/ 0 w 13"/>
                              <a:gd name="T3" fmla="*/ 0 h 67"/>
                              <a:gd name="T4" fmla="*/ 13 w 1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8752"/>
                        <wps:cNvSpPr>
                          <a:spLocks/>
                        </wps:cNvSpPr>
                        <wps:spPr bwMode="auto">
                          <a:xfrm>
                            <a:off x="5803" y="1030"/>
                            <a:ext cx="24" cy="55"/>
                          </a:xfrm>
                          <a:custGeom>
                            <a:avLst/>
                            <a:gdLst>
                              <a:gd name="T0" fmla="*/ 5 w 24"/>
                              <a:gd name="T1" fmla="*/ 0 h 55"/>
                              <a:gd name="T2" fmla="*/ 0 w 24"/>
                              <a:gd name="T3" fmla="*/ 15 h 55"/>
                              <a:gd name="T4" fmla="*/ 2 w 24"/>
                              <a:gd name="T5" fmla="*/ 33 h 55"/>
                              <a:gd name="T6" fmla="*/ 5 w 24"/>
                              <a:gd name="T7" fmla="*/ 38 h 55"/>
                              <a:gd name="T8" fmla="*/ 7 w 24"/>
                              <a:gd name="T9" fmla="*/ 45 h 55"/>
                              <a:gd name="T10" fmla="*/ 12 w 24"/>
                              <a:gd name="T11" fmla="*/ 50 h 55"/>
                              <a:gd name="T12" fmla="*/ 20 w 24"/>
                              <a:gd name="T13" fmla="*/ 55 h 55"/>
                              <a:gd name="T14" fmla="*/ 22 w 24"/>
                              <a:gd name="T15" fmla="*/ 50 h 55"/>
                              <a:gd name="T16" fmla="*/ 24 w 24"/>
                              <a:gd name="T17" fmla="*/ 40 h 55"/>
                              <a:gd name="T18" fmla="*/ 24 w 24"/>
                              <a:gd name="T19" fmla="*/ 33 h 55"/>
                              <a:gd name="T20" fmla="*/ 24 w 24"/>
                              <a:gd name="T21" fmla="*/ 25 h 55"/>
                              <a:gd name="T22" fmla="*/ 22 w 24"/>
                              <a:gd name="T23" fmla="*/ 18 h 55"/>
                              <a:gd name="T24" fmla="*/ 17 w 24"/>
                              <a:gd name="T25" fmla="*/ 10 h 55"/>
                              <a:gd name="T26" fmla="*/ 12 w 24"/>
                              <a:gd name="T27" fmla="*/ 3 h 55"/>
                              <a:gd name="T28" fmla="*/ 5 w 24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5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33"/>
                                </a:lnTo>
                                <a:lnTo>
                                  <a:pt x="5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20" y="55"/>
                                </a:lnTo>
                                <a:lnTo>
                                  <a:pt x="22" y="50"/>
                                </a:lnTo>
                                <a:lnTo>
                                  <a:pt x="24" y="40"/>
                                </a:lnTo>
                                <a:lnTo>
                                  <a:pt x="24" y="33"/>
                                </a:lnTo>
                                <a:lnTo>
                                  <a:pt x="24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8753"/>
                        <wps:cNvSpPr>
                          <a:spLocks noEditPoints="1"/>
                        </wps:cNvSpPr>
                        <wps:spPr bwMode="auto">
                          <a:xfrm>
                            <a:off x="5788" y="1003"/>
                            <a:ext cx="35" cy="122"/>
                          </a:xfrm>
                          <a:custGeom>
                            <a:avLst/>
                            <a:gdLst>
                              <a:gd name="T0" fmla="*/ 12 w 35"/>
                              <a:gd name="T1" fmla="*/ 67 h 122"/>
                              <a:gd name="T2" fmla="*/ 0 w 35"/>
                              <a:gd name="T3" fmla="*/ 0 h 122"/>
                              <a:gd name="T4" fmla="*/ 12 w 35"/>
                              <a:gd name="T5" fmla="*/ 67 h 122"/>
                              <a:gd name="T6" fmla="*/ 12 w 35"/>
                              <a:gd name="T7" fmla="*/ 67 h 122"/>
                              <a:gd name="T8" fmla="*/ 10 w 35"/>
                              <a:gd name="T9" fmla="*/ 82 h 122"/>
                              <a:gd name="T10" fmla="*/ 10 w 35"/>
                              <a:gd name="T11" fmla="*/ 100 h 122"/>
                              <a:gd name="T12" fmla="*/ 12 w 35"/>
                              <a:gd name="T13" fmla="*/ 105 h 122"/>
                              <a:gd name="T14" fmla="*/ 17 w 35"/>
                              <a:gd name="T15" fmla="*/ 112 h 122"/>
                              <a:gd name="T16" fmla="*/ 22 w 35"/>
                              <a:gd name="T17" fmla="*/ 117 h 122"/>
                              <a:gd name="T18" fmla="*/ 27 w 35"/>
                              <a:gd name="T19" fmla="*/ 122 h 122"/>
                              <a:gd name="T20" fmla="*/ 32 w 35"/>
                              <a:gd name="T21" fmla="*/ 117 h 122"/>
                              <a:gd name="T22" fmla="*/ 32 w 35"/>
                              <a:gd name="T23" fmla="*/ 110 h 122"/>
                              <a:gd name="T24" fmla="*/ 35 w 35"/>
                              <a:gd name="T25" fmla="*/ 100 h 122"/>
                              <a:gd name="T26" fmla="*/ 32 w 35"/>
                              <a:gd name="T27" fmla="*/ 92 h 122"/>
                              <a:gd name="T28" fmla="*/ 30 w 35"/>
                              <a:gd name="T29" fmla="*/ 85 h 122"/>
                              <a:gd name="T30" fmla="*/ 25 w 35"/>
                              <a:gd name="T31" fmla="*/ 77 h 122"/>
                              <a:gd name="T32" fmla="*/ 20 w 35"/>
                              <a:gd name="T33" fmla="*/ 70 h 122"/>
                              <a:gd name="T34" fmla="*/ 12 w 35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  <a:moveTo>
                                  <a:pt x="12" y="67"/>
                                </a:moveTo>
                                <a:lnTo>
                                  <a:pt x="10" y="82"/>
                                </a:lnTo>
                                <a:lnTo>
                                  <a:pt x="10" y="100"/>
                                </a:lnTo>
                                <a:lnTo>
                                  <a:pt x="12" y="105"/>
                                </a:lnTo>
                                <a:lnTo>
                                  <a:pt x="17" y="112"/>
                                </a:lnTo>
                                <a:lnTo>
                                  <a:pt x="22" y="117"/>
                                </a:lnTo>
                                <a:lnTo>
                                  <a:pt x="27" y="122"/>
                                </a:lnTo>
                                <a:lnTo>
                                  <a:pt x="32" y="117"/>
                                </a:lnTo>
                                <a:lnTo>
                                  <a:pt x="32" y="110"/>
                                </a:lnTo>
                                <a:lnTo>
                                  <a:pt x="35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8754"/>
                        <wps:cNvSpPr>
                          <a:spLocks/>
                        </wps:cNvSpPr>
                        <wps:spPr bwMode="auto">
                          <a:xfrm>
                            <a:off x="5788" y="1003"/>
                            <a:ext cx="12" cy="67"/>
                          </a:xfrm>
                          <a:custGeom>
                            <a:avLst/>
                            <a:gdLst>
                              <a:gd name="T0" fmla="*/ 12 w 12"/>
                              <a:gd name="T1" fmla="*/ 67 h 67"/>
                              <a:gd name="T2" fmla="*/ 0 w 12"/>
                              <a:gd name="T3" fmla="*/ 0 h 67"/>
                              <a:gd name="T4" fmla="*/ 12 w 12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8755"/>
                        <wps:cNvSpPr>
                          <a:spLocks/>
                        </wps:cNvSpPr>
                        <wps:spPr bwMode="auto">
                          <a:xfrm>
                            <a:off x="5798" y="1070"/>
                            <a:ext cx="25" cy="55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5"/>
                              <a:gd name="T2" fmla="*/ 0 w 25"/>
                              <a:gd name="T3" fmla="*/ 15 h 55"/>
                              <a:gd name="T4" fmla="*/ 0 w 25"/>
                              <a:gd name="T5" fmla="*/ 33 h 55"/>
                              <a:gd name="T6" fmla="*/ 2 w 25"/>
                              <a:gd name="T7" fmla="*/ 38 h 55"/>
                              <a:gd name="T8" fmla="*/ 7 w 25"/>
                              <a:gd name="T9" fmla="*/ 45 h 55"/>
                              <a:gd name="T10" fmla="*/ 12 w 25"/>
                              <a:gd name="T11" fmla="*/ 50 h 55"/>
                              <a:gd name="T12" fmla="*/ 17 w 25"/>
                              <a:gd name="T13" fmla="*/ 55 h 55"/>
                              <a:gd name="T14" fmla="*/ 22 w 25"/>
                              <a:gd name="T15" fmla="*/ 50 h 55"/>
                              <a:gd name="T16" fmla="*/ 22 w 25"/>
                              <a:gd name="T17" fmla="*/ 43 h 55"/>
                              <a:gd name="T18" fmla="*/ 25 w 25"/>
                              <a:gd name="T19" fmla="*/ 33 h 55"/>
                              <a:gd name="T20" fmla="*/ 22 w 25"/>
                              <a:gd name="T21" fmla="*/ 25 h 55"/>
                              <a:gd name="T22" fmla="*/ 20 w 25"/>
                              <a:gd name="T23" fmla="*/ 18 h 55"/>
                              <a:gd name="T24" fmla="*/ 15 w 25"/>
                              <a:gd name="T25" fmla="*/ 10 h 55"/>
                              <a:gd name="T26" fmla="*/ 10 w 25"/>
                              <a:gd name="T27" fmla="*/ 3 h 55"/>
                              <a:gd name="T28" fmla="*/ 2 w 25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17" y="55"/>
                                </a:lnTo>
                                <a:lnTo>
                                  <a:pt x="22" y="50"/>
                                </a:lnTo>
                                <a:lnTo>
                                  <a:pt x="22" y="43"/>
                                </a:lnTo>
                                <a:lnTo>
                                  <a:pt x="25" y="33"/>
                                </a:lnTo>
                                <a:lnTo>
                                  <a:pt x="22" y="25"/>
                                </a:lnTo>
                                <a:lnTo>
                                  <a:pt x="20" y="18"/>
                                </a:lnTo>
                                <a:lnTo>
                                  <a:pt x="15" y="10"/>
                                </a:lnTo>
                                <a:lnTo>
                                  <a:pt x="10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8756"/>
                        <wps:cNvSpPr>
                          <a:spLocks noEditPoints="1"/>
                        </wps:cNvSpPr>
                        <wps:spPr bwMode="auto">
                          <a:xfrm>
                            <a:off x="5815" y="866"/>
                            <a:ext cx="27" cy="132"/>
                          </a:xfrm>
                          <a:custGeom>
                            <a:avLst/>
                            <a:gdLst>
                              <a:gd name="T0" fmla="*/ 5 w 27"/>
                              <a:gd name="T1" fmla="*/ 74 h 132"/>
                              <a:gd name="T2" fmla="*/ 12 w 27"/>
                              <a:gd name="T3" fmla="*/ 0 h 132"/>
                              <a:gd name="T4" fmla="*/ 5 w 27"/>
                              <a:gd name="T5" fmla="*/ 74 h 132"/>
                              <a:gd name="T6" fmla="*/ 5 w 27"/>
                              <a:gd name="T7" fmla="*/ 74 h 132"/>
                              <a:gd name="T8" fmla="*/ 0 w 27"/>
                              <a:gd name="T9" fmla="*/ 92 h 132"/>
                              <a:gd name="T10" fmla="*/ 3 w 27"/>
                              <a:gd name="T11" fmla="*/ 107 h 132"/>
                              <a:gd name="T12" fmla="*/ 5 w 27"/>
                              <a:gd name="T13" fmla="*/ 114 h 132"/>
                              <a:gd name="T14" fmla="*/ 8 w 27"/>
                              <a:gd name="T15" fmla="*/ 119 h 132"/>
                              <a:gd name="T16" fmla="*/ 12 w 27"/>
                              <a:gd name="T17" fmla="*/ 127 h 132"/>
                              <a:gd name="T18" fmla="*/ 20 w 27"/>
                              <a:gd name="T19" fmla="*/ 132 h 132"/>
                              <a:gd name="T20" fmla="*/ 22 w 27"/>
                              <a:gd name="T21" fmla="*/ 124 h 132"/>
                              <a:gd name="T22" fmla="*/ 25 w 27"/>
                              <a:gd name="T23" fmla="*/ 117 h 132"/>
                              <a:gd name="T24" fmla="*/ 27 w 27"/>
                              <a:gd name="T25" fmla="*/ 107 h 132"/>
                              <a:gd name="T26" fmla="*/ 25 w 27"/>
                              <a:gd name="T27" fmla="*/ 99 h 132"/>
                              <a:gd name="T28" fmla="*/ 22 w 27"/>
                              <a:gd name="T29" fmla="*/ 92 h 132"/>
                              <a:gd name="T30" fmla="*/ 17 w 27"/>
                              <a:gd name="T31" fmla="*/ 84 h 132"/>
                              <a:gd name="T32" fmla="*/ 12 w 27"/>
                              <a:gd name="T33" fmla="*/ 77 h 132"/>
                              <a:gd name="T34" fmla="*/ 5 w 27"/>
                              <a:gd name="T35" fmla="*/ 74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>
                                <a:moveTo>
                                  <a:pt x="5" y="74"/>
                                </a:moveTo>
                                <a:lnTo>
                                  <a:pt x="12" y="0"/>
                                </a:lnTo>
                                <a:lnTo>
                                  <a:pt x="5" y="74"/>
                                </a:lnTo>
                                <a:close/>
                                <a:moveTo>
                                  <a:pt x="5" y="74"/>
                                </a:moveTo>
                                <a:lnTo>
                                  <a:pt x="0" y="92"/>
                                </a:lnTo>
                                <a:lnTo>
                                  <a:pt x="3" y="107"/>
                                </a:lnTo>
                                <a:lnTo>
                                  <a:pt x="5" y="114"/>
                                </a:lnTo>
                                <a:lnTo>
                                  <a:pt x="8" y="119"/>
                                </a:lnTo>
                                <a:lnTo>
                                  <a:pt x="12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24"/>
                                </a:lnTo>
                                <a:lnTo>
                                  <a:pt x="25" y="117"/>
                                </a:lnTo>
                                <a:lnTo>
                                  <a:pt x="27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7"/>
                                </a:lnTo>
                                <a:lnTo>
                                  <a:pt x="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8757"/>
                        <wps:cNvSpPr>
                          <a:spLocks/>
                        </wps:cNvSpPr>
                        <wps:spPr bwMode="auto">
                          <a:xfrm>
                            <a:off x="5820" y="866"/>
                            <a:ext cx="7" cy="74"/>
                          </a:xfrm>
                          <a:custGeom>
                            <a:avLst/>
                            <a:gdLst>
                              <a:gd name="T0" fmla="*/ 0 w 7"/>
                              <a:gd name="T1" fmla="*/ 74 h 74"/>
                              <a:gd name="T2" fmla="*/ 7 w 7"/>
                              <a:gd name="T3" fmla="*/ 0 h 74"/>
                              <a:gd name="T4" fmla="*/ 0 w 7"/>
                              <a:gd name="T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>
                                <a:moveTo>
                                  <a:pt x="0" y="74"/>
                                </a:moveTo>
                                <a:lnTo>
                                  <a:pt x="7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8758"/>
                        <wps:cNvSpPr>
                          <a:spLocks/>
                        </wps:cNvSpPr>
                        <wps:spPr bwMode="auto">
                          <a:xfrm>
                            <a:off x="5815" y="940"/>
                            <a:ext cx="27" cy="58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8"/>
                              <a:gd name="T2" fmla="*/ 0 w 27"/>
                              <a:gd name="T3" fmla="*/ 18 h 58"/>
                              <a:gd name="T4" fmla="*/ 3 w 27"/>
                              <a:gd name="T5" fmla="*/ 33 h 58"/>
                              <a:gd name="T6" fmla="*/ 5 w 27"/>
                              <a:gd name="T7" fmla="*/ 40 h 58"/>
                              <a:gd name="T8" fmla="*/ 8 w 27"/>
                              <a:gd name="T9" fmla="*/ 45 h 58"/>
                              <a:gd name="T10" fmla="*/ 12 w 27"/>
                              <a:gd name="T11" fmla="*/ 53 h 58"/>
                              <a:gd name="T12" fmla="*/ 20 w 27"/>
                              <a:gd name="T13" fmla="*/ 58 h 58"/>
                              <a:gd name="T14" fmla="*/ 22 w 27"/>
                              <a:gd name="T15" fmla="*/ 50 h 58"/>
                              <a:gd name="T16" fmla="*/ 25 w 27"/>
                              <a:gd name="T17" fmla="*/ 43 h 58"/>
                              <a:gd name="T18" fmla="*/ 27 w 27"/>
                              <a:gd name="T19" fmla="*/ 33 h 58"/>
                              <a:gd name="T20" fmla="*/ 25 w 27"/>
                              <a:gd name="T21" fmla="*/ 25 h 58"/>
                              <a:gd name="T22" fmla="*/ 22 w 27"/>
                              <a:gd name="T23" fmla="*/ 18 h 58"/>
                              <a:gd name="T24" fmla="*/ 17 w 27"/>
                              <a:gd name="T25" fmla="*/ 10 h 58"/>
                              <a:gd name="T26" fmla="*/ 12 w 27"/>
                              <a:gd name="T27" fmla="*/ 3 h 58"/>
                              <a:gd name="T28" fmla="*/ 5 w 27"/>
                              <a:gd name="T2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5" y="40"/>
                                </a:lnTo>
                                <a:lnTo>
                                  <a:pt x="8" y="45"/>
                                </a:lnTo>
                                <a:lnTo>
                                  <a:pt x="12" y="53"/>
                                </a:lnTo>
                                <a:lnTo>
                                  <a:pt x="20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7" y="33"/>
                                </a:lnTo>
                                <a:lnTo>
                                  <a:pt x="25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8759"/>
                        <wps:cNvSpPr>
                          <a:spLocks noEditPoints="1"/>
                        </wps:cNvSpPr>
                        <wps:spPr bwMode="auto">
                          <a:xfrm>
                            <a:off x="5825" y="823"/>
                            <a:ext cx="27" cy="135"/>
                          </a:xfrm>
                          <a:custGeom>
                            <a:avLst/>
                            <a:gdLst>
                              <a:gd name="T0" fmla="*/ 5 w 27"/>
                              <a:gd name="T1" fmla="*/ 78 h 135"/>
                              <a:gd name="T2" fmla="*/ 5 w 27"/>
                              <a:gd name="T3" fmla="*/ 0 h 135"/>
                              <a:gd name="T4" fmla="*/ 5 w 27"/>
                              <a:gd name="T5" fmla="*/ 78 h 135"/>
                              <a:gd name="T6" fmla="*/ 5 w 27"/>
                              <a:gd name="T7" fmla="*/ 78 h 135"/>
                              <a:gd name="T8" fmla="*/ 0 w 27"/>
                              <a:gd name="T9" fmla="*/ 95 h 135"/>
                              <a:gd name="T10" fmla="*/ 2 w 27"/>
                              <a:gd name="T11" fmla="*/ 110 h 135"/>
                              <a:gd name="T12" fmla="*/ 5 w 27"/>
                              <a:gd name="T13" fmla="*/ 117 h 135"/>
                              <a:gd name="T14" fmla="*/ 7 w 27"/>
                              <a:gd name="T15" fmla="*/ 122 h 135"/>
                              <a:gd name="T16" fmla="*/ 12 w 27"/>
                              <a:gd name="T17" fmla="*/ 130 h 135"/>
                              <a:gd name="T18" fmla="*/ 20 w 27"/>
                              <a:gd name="T19" fmla="*/ 135 h 135"/>
                              <a:gd name="T20" fmla="*/ 25 w 27"/>
                              <a:gd name="T21" fmla="*/ 127 h 135"/>
                              <a:gd name="T22" fmla="*/ 27 w 27"/>
                              <a:gd name="T23" fmla="*/ 120 h 135"/>
                              <a:gd name="T24" fmla="*/ 27 w 27"/>
                              <a:gd name="T25" fmla="*/ 110 h 135"/>
                              <a:gd name="T26" fmla="*/ 25 w 27"/>
                              <a:gd name="T27" fmla="*/ 102 h 135"/>
                              <a:gd name="T28" fmla="*/ 22 w 27"/>
                              <a:gd name="T29" fmla="*/ 95 h 135"/>
                              <a:gd name="T30" fmla="*/ 20 w 27"/>
                              <a:gd name="T31" fmla="*/ 88 h 135"/>
                              <a:gd name="T32" fmla="*/ 12 w 27"/>
                              <a:gd name="T33" fmla="*/ 80 h 135"/>
                              <a:gd name="T34" fmla="*/ 5 w 27"/>
                              <a:gd name="T35" fmla="*/ 7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>
                                <a:moveTo>
                                  <a:pt x="5" y="78"/>
                                </a:moveTo>
                                <a:lnTo>
                                  <a:pt x="5" y="0"/>
                                </a:lnTo>
                                <a:lnTo>
                                  <a:pt x="5" y="78"/>
                                </a:lnTo>
                                <a:close/>
                                <a:moveTo>
                                  <a:pt x="5" y="78"/>
                                </a:moveTo>
                                <a:lnTo>
                                  <a:pt x="0" y="95"/>
                                </a:lnTo>
                                <a:lnTo>
                                  <a:pt x="2" y="110"/>
                                </a:lnTo>
                                <a:lnTo>
                                  <a:pt x="5" y="117"/>
                                </a:lnTo>
                                <a:lnTo>
                                  <a:pt x="7" y="122"/>
                                </a:lnTo>
                                <a:lnTo>
                                  <a:pt x="12" y="130"/>
                                </a:lnTo>
                                <a:lnTo>
                                  <a:pt x="20" y="135"/>
                                </a:lnTo>
                                <a:lnTo>
                                  <a:pt x="25" y="127"/>
                                </a:lnTo>
                                <a:lnTo>
                                  <a:pt x="27" y="120"/>
                                </a:lnTo>
                                <a:lnTo>
                                  <a:pt x="27" y="110"/>
                                </a:lnTo>
                                <a:lnTo>
                                  <a:pt x="25" y="102"/>
                                </a:lnTo>
                                <a:lnTo>
                                  <a:pt x="22" y="95"/>
                                </a:lnTo>
                                <a:lnTo>
                                  <a:pt x="20" y="88"/>
                                </a:lnTo>
                                <a:lnTo>
                                  <a:pt x="12" y="80"/>
                                </a:lnTo>
                                <a:lnTo>
                                  <a:pt x="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8760"/>
                        <wps:cNvSpPr>
                          <a:spLocks/>
                        </wps:cNvSpPr>
                        <wps:spPr bwMode="auto">
                          <a:xfrm>
                            <a:off x="5830" y="823"/>
                            <a:ext cx="1" cy="78"/>
                          </a:xfrm>
                          <a:custGeom>
                            <a:avLst/>
                            <a:gdLst>
                              <a:gd name="T0" fmla="*/ 78 h 78"/>
                              <a:gd name="T1" fmla="*/ 0 h 78"/>
                              <a:gd name="T2" fmla="*/ 78 h 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8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8761"/>
                        <wps:cNvSpPr>
                          <a:spLocks/>
                        </wps:cNvSpPr>
                        <wps:spPr bwMode="auto">
                          <a:xfrm>
                            <a:off x="5825" y="901"/>
                            <a:ext cx="27" cy="57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7"/>
                              <a:gd name="T2" fmla="*/ 0 w 27"/>
                              <a:gd name="T3" fmla="*/ 17 h 57"/>
                              <a:gd name="T4" fmla="*/ 2 w 27"/>
                              <a:gd name="T5" fmla="*/ 32 h 57"/>
                              <a:gd name="T6" fmla="*/ 5 w 27"/>
                              <a:gd name="T7" fmla="*/ 39 h 57"/>
                              <a:gd name="T8" fmla="*/ 7 w 27"/>
                              <a:gd name="T9" fmla="*/ 44 h 57"/>
                              <a:gd name="T10" fmla="*/ 12 w 27"/>
                              <a:gd name="T11" fmla="*/ 52 h 57"/>
                              <a:gd name="T12" fmla="*/ 20 w 27"/>
                              <a:gd name="T13" fmla="*/ 57 h 57"/>
                              <a:gd name="T14" fmla="*/ 25 w 27"/>
                              <a:gd name="T15" fmla="*/ 49 h 57"/>
                              <a:gd name="T16" fmla="*/ 27 w 27"/>
                              <a:gd name="T17" fmla="*/ 42 h 57"/>
                              <a:gd name="T18" fmla="*/ 27 w 27"/>
                              <a:gd name="T19" fmla="*/ 32 h 57"/>
                              <a:gd name="T20" fmla="*/ 25 w 27"/>
                              <a:gd name="T21" fmla="*/ 24 h 57"/>
                              <a:gd name="T22" fmla="*/ 22 w 27"/>
                              <a:gd name="T23" fmla="*/ 17 h 57"/>
                              <a:gd name="T24" fmla="*/ 20 w 27"/>
                              <a:gd name="T25" fmla="*/ 10 h 57"/>
                              <a:gd name="T26" fmla="*/ 12 w 27"/>
                              <a:gd name="T27" fmla="*/ 2 h 57"/>
                              <a:gd name="T28" fmla="*/ 5 w 27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9"/>
                                </a:lnTo>
                                <a:lnTo>
                                  <a:pt x="7" y="44"/>
                                </a:lnTo>
                                <a:lnTo>
                                  <a:pt x="12" y="52"/>
                                </a:lnTo>
                                <a:lnTo>
                                  <a:pt x="20" y="57"/>
                                </a:lnTo>
                                <a:lnTo>
                                  <a:pt x="25" y="49"/>
                                </a:lnTo>
                                <a:lnTo>
                                  <a:pt x="27" y="42"/>
                                </a:lnTo>
                                <a:lnTo>
                                  <a:pt x="27" y="32"/>
                                </a:lnTo>
                                <a:lnTo>
                                  <a:pt x="25" y="24"/>
                                </a:lnTo>
                                <a:lnTo>
                                  <a:pt x="22" y="17"/>
                                </a:lnTo>
                                <a:lnTo>
                                  <a:pt x="20" y="10"/>
                                </a:lnTo>
                                <a:lnTo>
                                  <a:pt x="12" y="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8762"/>
                        <wps:cNvSpPr>
                          <a:spLocks noEditPoints="1"/>
                        </wps:cNvSpPr>
                        <wps:spPr bwMode="auto">
                          <a:xfrm>
                            <a:off x="5835" y="793"/>
                            <a:ext cx="25" cy="127"/>
                          </a:xfrm>
                          <a:custGeom>
                            <a:avLst/>
                            <a:gdLst>
                              <a:gd name="T0" fmla="*/ 5 w 25"/>
                              <a:gd name="T1" fmla="*/ 70 h 127"/>
                              <a:gd name="T2" fmla="*/ 5 w 25"/>
                              <a:gd name="T3" fmla="*/ 0 h 127"/>
                              <a:gd name="T4" fmla="*/ 5 w 25"/>
                              <a:gd name="T5" fmla="*/ 70 h 127"/>
                              <a:gd name="T6" fmla="*/ 5 w 25"/>
                              <a:gd name="T7" fmla="*/ 70 h 127"/>
                              <a:gd name="T8" fmla="*/ 0 w 25"/>
                              <a:gd name="T9" fmla="*/ 88 h 127"/>
                              <a:gd name="T10" fmla="*/ 0 w 25"/>
                              <a:gd name="T11" fmla="*/ 103 h 127"/>
                              <a:gd name="T12" fmla="*/ 2 w 25"/>
                              <a:gd name="T13" fmla="*/ 110 h 127"/>
                              <a:gd name="T14" fmla="*/ 7 w 25"/>
                              <a:gd name="T15" fmla="*/ 118 h 127"/>
                              <a:gd name="T16" fmla="*/ 12 w 25"/>
                              <a:gd name="T17" fmla="*/ 123 h 127"/>
                              <a:gd name="T18" fmla="*/ 17 w 25"/>
                              <a:gd name="T19" fmla="*/ 127 h 127"/>
                              <a:gd name="T20" fmla="*/ 22 w 25"/>
                              <a:gd name="T21" fmla="*/ 120 h 127"/>
                              <a:gd name="T22" fmla="*/ 25 w 25"/>
                              <a:gd name="T23" fmla="*/ 113 h 127"/>
                              <a:gd name="T24" fmla="*/ 25 w 25"/>
                              <a:gd name="T25" fmla="*/ 105 h 127"/>
                              <a:gd name="T26" fmla="*/ 25 w 25"/>
                              <a:gd name="T27" fmla="*/ 98 h 127"/>
                              <a:gd name="T28" fmla="*/ 22 w 25"/>
                              <a:gd name="T29" fmla="*/ 88 h 127"/>
                              <a:gd name="T30" fmla="*/ 17 w 25"/>
                              <a:gd name="T31" fmla="*/ 80 h 127"/>
                              <a:gd name="T32" fmla="*/ 12 w 25"/>
                              <a:gd name="T33" fmla="*/ 75 h 127"/>
                              <a:gd name="T34" fmla="*/ 5 w 25"/>
                              <a:gd name="T35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>
                                <a:moveTo>
                                  <a:pt x="5" y="70"/>
                                </a:moveTo>
                                <a:lnTo>
                                  <a:pt x="5" y="0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0" y="88"/>
                                </a:lnTo>
                                <a:lnTo>
                                  <a:pt x="0" y="103"/>
                                </a:lnTo>
                                <a:lnTo>
                                  <a:pt x="2" y="110"/>
                                </a:lnTo>
                                <a:lnTo>
                                  <a:pt x="7" y="118"/>
                                </a:lnTo>
                                <a:lnTo>
                                  <a:pt x="12" y="123"/>
                                </a:lnTo>
                                <a:lnTo>
                                  <a:pt x="17" y="127"/>
                                </a:lnTo>
                                <a:lnTo>
                                  <a:pt x="22" y="120"/>
                                </a:lnTo>
                                <a:lnTo>
                                  <a:pt x="25" y="113"/>
                                </a:lnTo>
                                <a:lnTo>
                                  <a:pt x="25" y="105"/>
                                </a:lnTo>
                                <a:lnTo>
                                  <a:pt x="25" y="98"/>
                                </a:lnTo>
                                <a:lnTo>
                                  <a:pt x="22" y="88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8763"/>
                        <wps:cNvSpPr>
                          <a:spLocks/>
                        </wps:cNvSpPr>
                        <wps:spPr bwMode="auto">
                          <a:xfrm>
                            <a:off x="5840" y="793"/>
                            <a:ext cx="1" cy="70"/>
                          </a:xfrm>
                          <a:custGeom>
                            <a:avLst/>
                            <a:gdLst>
                              <a:gd name="T0" fmla="*/ 70 h 70"/>
                              <a:gd name="T1" fmla="*/ 0 h 70"/>
                              <a:gd name="T2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8764"/>
                        <wps:cNvSpPr>
                          <a:spLocks/>
                        </wps:cNvSpPr>
                        <wps:spPr bwMode="auto">
                          <a:xfrm>
                            <a:off x="5835" y="86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0 w 25"/>
                              <a:gd name="T3" fmla="*/ 18 h 57"/>
                              <a:gd name="T4" fmla="*/ 0 w 25"/>
                              <a:gd name="T5" fmla="*/ 33 h 57"/>
                              <a:gd name="T6" fmla="*/ 2 w 25"/>
                              <a:gd name="T7" fmla="*/ 40 h 57"/>
                              <a:gd name="T8" fmla="*/ 7 w 25"/>
                              <a:gd name="T9" fmla="*/ 48 h 57"/>
                              <a:gd name="T10" fmla="*/ 12 w 25"/>
                              <a:gd name="T11" fmla="*/ 53 h 57"/>
                              <a:gd name="T12" fmla="*/ 17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3 h 57"/>
                              <a:gd name="T18" fmla="*/ 25 w 25"/>
                              <a:gd name="T19" fmla="*/ 35 h 57"/>
                              <a:gd name="T20" fmla="*/ 25 w 25"/>
                              <a:gd name="T21" fmla="*/ 28 h 57"/>
                              <a:gd name="T22" fmla="*/ 22 w 25"/>
                              <a:gd name="T23" fmla="*/ 18 h 57"/>
                              <a:gd name="T24" fmla="*/ 17 w 25"/>
                              <a:gd name="T25" fmla="*/ 10 h 57"/>
                              <a:gd name="T26" fmla="*/ 12 w 25"/>
                              <a:gd name="T27" fmla="*/ 5 h 57"/>
                              <a:gd name="T28" fmla="*/ 5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33"/>
                                </a:lnTo>
                                <a:lnTo>
                                  <a:pt x="2" y="40"/>
                                </a:lnTo>
                                <a:lnTo>
                                  <a:pt x="7" y="48"/>
                                </a:lnTo>
                                <a:lnTo>
                                  <a:pt x="12" y="53"/>
                                </a:lnTo>
                                <a:lnTo>
                                  <a:pt x="17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5" y="35"/>
                                </a:lnTo>
                                <a:lnTo>
                                  <a:pt x="25" y="28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8765"/>
                        <wps:cNvSpPr>
                          <a:spLocks noEditPoints="1"/>
                        </wps:cNvSpPr>
                        <wps:spPr bwMode="auto">
                          <a:xfrm>
                            <a:off x="5847" y="748"/>
                            <a:ext cx="25" cy="130"/>
                          </a:xfrm>
                          <a:custGeom>
                            <a:avLst/>
                            <a:gdLst>
                              <a:gd name="T0" fmla="*/ 3 w 25"/>
                              <a:gd name="T1" fmla="*/ 73 h 130"/>
                              <a:gd name="T2" fmla="*/ 15 w 25"/>
                              <a:gd name="T3" fmla="*/ 0 h 130"/>
                              <a:gd name="T4" fmla="*/ 3 w 25"/>
                              <a:gd name="T5" fmla="*/ 73 h 130"/>
                              <a:gd name="T6" fmla="*/ 3 w 25"/>
                              <a:gd name="T7" fmla="*/ 73 h 130"/>
                              <a:gd name="T8" fmla="*/ 0 w 25"/>
                              <a:gd name="T9" fmla="*/ 90 h 130"/>
                              <a:gd name="T10" fmla="*/ 0 w 25"/>
                              <a:gd name="T11" fmla="*/ 105 h 130"/>
                              <a:gd name="T12" fmla="*/ 3 w 25"/>
                              <a:gd name="T13" fmla="*/ 113 h 130"/>
                              <a:gd name="T14" fmla="*/ 5 w 25"/>
                              <a:gd name="T15" fmla="*/ 118 h 130"/>
                              <a:gd name="T16" fmla="*/ 10 w 25"/>
                              <a:gd name="T17" fmla="*/ 125 h 130"/>
                              <a:gd name="T18" fmla="*/ 18 w 25"/>
                              <a:gd name="T19" fmla="*/ 130 h 130"/>
                              <a:gd name="T20" fmla="*/ 20 w 25"/>
                              <a:gd name="T21" fmla="*/ 123 h 130"/>
                              <a:gd name="T22" fmla="*/ 23 w 25"/>
                              <a:gd name="T23" fmla="*/ 115 h 130"/>
                              <a:gd name="T24" fmla="*/ 25 w 25"/>
                              <a:gd name="T25" fmla="*/ 108 h 130"/>
                              <a:gd name="T26" fmla="*/ 25 w 25"/>
                              <a:gd name="T27" fmla="*/ 98 h 130"/>
                              <a:gd name="T28" fmla="*/ 23 w 25"/>
                              <a:gd name="T29" fmla="*/ 90 h 130"/>
                              <a:gd name="T30" fmla="*/ 18 w 25"/>
                              <a:gd name="T31" fmla="*/ 83 h 130"/>
                              <a:gd name="T32" fmla="*/ 10 w 25"/>
                              <a:gd name="T33" fmla="*/ 78 h 130"/>
                              <a:gd name="T34" fmla="*/ 3 w 25"/>
                              <a:gd name="T35" fmla="*/ 73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3" y="73"/>
                                </a:moveTo>
                                <a:lnTo>
                                  <a:pt x="15" y="0"/>
                                </a:lnTo>
                                <a:lnTo>
                                  <a:pt x="3" y="73"/>
                                </a:lnTo>
                                <a:close/>
                                <a:moveTo>
                                  <a:pt x="3" y="73"/>
                                </a:moveTo>
                                <a:lnTo>
                                  <a:pt x="0" y="90"/>
                                </a:lnTo>
                                <a:lnTo>
                                  <a:pt x="0" y="105"/>
                                </a:lnTo>
                                <a:lnTo>
                                  <a:pt x="3" y="113"/>
                                </a:lnTo>
                                <a:lnTo>
                                  <a:pt x="5" y="118"/>
                                </a:lnTo>
                                <a:lnTo>
                                  <a:pt x="10" y="125"/>
                                </a:lnTo>
                                <a:lnTo>
                                  <a:pt x="18" y="130"/>
                                </a:lnTo>
                                <a:lnTo>
                                  <a:pt x="20" y="123"/>
                                </a:lnTo>
                                <a:lnTo>
                                  <a:pt x="23" y="115"/>
                                </a:lnTo>
                                <a:lnTo>
                                  <a:pt x="25" y="108"/>
                                </a:lnTo>
                                <a:lnTo>
                                  <a:pt x="25" y="98"/>
                                </a:lnTo>
                                <a:lnTo>
                                  <a:pt x="23" y="90"/>
                                </a:lnTo>
                                <a:lnTo>
                                  <a:pt x="18" y="83"/>
                                </a:lnTo>
                                <a:lnTo>
                                  <a:pt x="10" y="78"/>
                                </a:lnTo>
                                <a:lnTo>
                                  <a:pt x="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8766"/>
                        <wps:cNvSpPr>
                          <a:spLocks/>
                        </wps:cNvSpPr>
                        <wps:spPr bwMode="auto">
                          <a:xfrm>
                            <a:off x="5850" y="748"/>
                            <a:ext cx="12" cy="73"/>
                          </a:xfrm>
                          <a:custGeom>
                            <a:avLst/>
                            <a:gdLst>
                              <a:gd name="T0" fmla="*/ 0 w 12"/>
                              <a:gd name="T1" fmla="*/ 73 h 73"/>
                              <a:gd name="T2" fmla="*/ 12 w 12"/>
                              <a:gd name="T3" fmla="*/ 0 h 73"/>
                              <a:gd name="T4" fmla="*/ 0 w 12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>
                                <a:moveTo>
                                  <a:pt x="0" y="73"/>
                                </a:moveTo>
                                <a:lnTo>
                                  <a:pt x="12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8767"/>
                        <wps:cNvSpPr>
                          <a:spLocks/>
                        </wps:cNvSpPr>
                        <wps:spPr bwMode="auto">
                          <a:xfrm>
                            <a:off x="5847" y="821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5 w 25"/>
                              <a:gd name="T9" fmla="*/ 45 h 57"/>
                              <a:gd name="T10" fmla="*/ 10 w 25"/>
                              <a:gd name="T11" fmla="*/ 52 h 57"/>
                              <a:gd name="T12" fmla="*/ 18 w 25"/>
                              <a:gd name="T13" fmla="*/ 57 h 57"/>
                              <a:gd name="T14" fmla="*/ 20 w 25"/>
                              <a:gd name="T15" fmla="*/ 50 h 57"/>
                              <a:gd name="T16" fmla="*/ 23 w 25"/>
                              <a:gd name="T17" fmla="*/ 42 h 57"/>
                              <a:gd name="T18" fmla="*/ 25 w 25"/>
                              <a:gd name="T19" fmla="*/ 35 h 57"/>
                              <a:gd name="T20" fmla="*/ 25 w 25"/>
                              <a:gd name="T21" fmla="*/ 25 h 57"/>
                              <a:gd name="T22" fmla="*/ 23 w 25"/>
                              <a:gd name="T23" fmla="*/ 17 h 57"/>
                              <a:gd name="T24" fmla="*/ 18 w 25"/>
                              <a:gd name="T25" fmla="*/ 10 h 57"/>
                              <a:gd name="T26" fmla="*/ 10 w 25"/>
                              <a:gd name="T27" fmla="*/ 5 h 57"/>
                              <a:gd name="T28" fmla="*/ 3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8" y="57"/>
                                </a:lnTo>
                                <a:lnTo>
                                  <a:pt x="20" y="50"/>
                                </a:lnTo>
                                <a:lnTo>
                                  <a:pt x="23" y="42"/>
                                </a:lnTo>
                                <a:lnTo>
                                  <a:pt x="25" y="35"/>
                                </a:lnTo>
                                <a:lnTo>
                                  <a:pt x="25" y="25"/>
                                </a:lnTo>
                                <a:lnTo>
                                  <a:pt x="23" y="17"/>
                                </a:lnTo>
                                <a:lnTo>
                                  <a:pt x="18" y="10"/>
                                </a:lnTo>
                                <a:lnTo>
                                  <a:pt x="1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8768"/>
                        <wps:cNvSpPr>
                          <a:spLocks noEditPoints="1"/>
                        </wps:cNvSpPr>
                        <wps:spPr bwMode="auto">
                          <a:xfrm>
                            <a:off x="5862" y="706"/>
                            <a:ext cx="30" cy="140"/>
                          </a:xfrm>
                          <a:custGeom>
                            <a:avLst/>
                            <a:gdLst>
                              <a:gd name="T0" fmla="*/ 8 w 30"/>
                              <a:gd name="T1" fmla="*/ 77 h 140"/>
                              <a:gd name="T2" fmla="*/ 30 w 30"/>
                              <a:gd name="T3" fmla="*/ 0 h 140"/>
                              <a:gd name="T4" fmla="*/ 8 w 30"/>
                              <a:gd name="T5" fmla="*/ 77 h 140"/>
                              <a:gd name="T6" fmla="*/ 8 w 30"/>
                              <a:gd name="T7" fmla="*/ 77 h 140"/>
                              <a:gd name="T8" fmla="*/ 3 w 30"/>
                              <a:gd name="T9" fmla="*/ 95 h 140"/>
                              <a:gd name="T10" fmla="*/ 0 w 30"/>
                              <a:gd name="T11" fmla="*/ 112 h 140"/>
                              <a:gd name="T12" fmla="*/ 0 w 30"/>
                              <a:gd name="T13" fmla="*/ 120 h 140"/>
                              <a:gd name="T14" fmla="*/ 3 w 30"/>
                              <a:gd name="T15" fmla="*/ 127 h 140"/>
                              <a:gd name="T16" fmla="*/ 8 w 30"/>
                              <a:gd name="T17" fmla="*/ 132 h 140"/>
                              <a:gd name="T18" fmla="*/ 13 w 30"/>
                              <a:gd name="T19" fmla="*/ 140 h 140"/>
                              <a:gd name="T20" fmla="*/ 18 w 30"/>
                              <a:gd name="T21" fmla="*/ 132 h 140"/>
                              <a:gd name="T22" fmla="*/ 20 w 30"/>
                              <a:gd name="T23" fmla="*/ 122 h 140"/>
                              <a:gd name="T24" fmla="*/ 23 w 30"/>
                              <a:gd name="T25" fmla="*/ 115 h 140"/>
                              <a:gd name="T26" fmla="*/ 23 w 30"/>
                              <a:gd name="T27" fmla="*/ 105 h 140"/>
                              <a:gd name="T28" fmla="*/ 23 w 30"/>
                              <a:gd name="T29" fmla="*/ 97 h 140"/>
                              <a:gd name="T30" fmla="*/ 20 w 30"/>
                              <a:gd name="T31" fmla="*/ 90 h 140"/>
                              <a:gd name="T32" fmla="*/ 15 w 30"/>
                              <a:gd name="T33" fmla="*/ 82 h 140"/>
                              <a:gd name="T34" fmla="*/ 8 w 30"/>
                              <a:gd name="T35" fmla="*/ 7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>
                                <a:moveTo>
                                  <a:pt x="8" y="77"/>
                                </a:moveTo>
                                <a:lnTo>
                                  <a:pt x="30" y="0"/>
                                </a:lnTo>
                                <a:lnTo>
                                  <a:pt x="8" y="77"/>
                                </a:lnTo>
                                <a:close/>
                                <a:moveTo>
                                  <a:pt x="8" y="77"/>
                                </a:moveTo>
                                <a:lnTo>
                                  <a:pt x="3" y="95"/>
                                </a:lnTo>
                                <a:lnTo>
                                  <a:pt x="0" y="112"/>
                                </a:lnTo>
                                <a:lnTo>
                                  <a:pt x="0" y="120"/>
                                </a:lnTo>
                                <a:lnTo>
                                  <a:pt x="3" y="127"/>
                                </a:lnTo>
                                <a:lnTo>
                                  <a:pt x="8" y="132"/>
                                </a:lnTo>
                                <a:lnTo>
                                  <a:pt x="13" y="140"/>
                                </a:lnTo>
                                <a:lnTo>
                                  <a:pt x="18" y="132"/>
                                </a:lnTo>
                                <a:lnTo>
                                  <a:pt x="20" y="122"/>
                                </a:lnTo>
                                <a:lnTo>
                                  <a:pt x="23" y="115"/>
                                </a:lnTo>
                                <a:lnTo>
                                  <a:pt x="23" y="105"/>
                                </a:lnTo>
                                <a:lnTo>
                                  <a:pt x="23" y="97"/>
                                </a:lnTo>
                                <a:lnTo>
                                  <a:pt x="20" y="90"/>
                                </a:lnTo>
                                <a:lnTo>
                                  <a:pt x="15" y="82"/>
                                </a:lnTo>
                                <a:lnTo>
                                  <a:pt x="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8769"/>
                        <wps:cNvSpPr>
                          <a:spLocks/>
                        </wps:cNvSpPr>
                        <wps:spPr bwMode="auto">
                          <a:xfrm>
                            <a:off x="5870" y="706"/>
                            <a:ext cx="22" cy="77"/>
                          </a:xfrm>
                          <a:custGeom>
                            <a:avLst/>
                            <a:gdLst>
                              <a:gd name="T0" fmla="*/ 0 w 22"/>
                              <a:gd name="T1" fmla="*/ 77 h 77"/>
                              <a:gd name="T2" fmla="*/ 22 w 22"/>
                              <a:gd name="T3" fmla="*/ 0 h 77"/>
                              <a:gd name="T4" fmla="*/ 0 w 22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0" y="77"/>
                                </a:moveTo>
                                <a:lnTo>
                                  <a:pt x="22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8770"/>
                        <wps:cNvSpPr>
                          <a:spLocks/>
                        </wps:cNvSpPr>
                        <wps:spPr bwMode="auto">
                          <a:xfrm>
                            <a:off x="5862" y="783"/>
                            <a:ext cx="23" cy="63"/>
                          </a:xfrm>
                          <a:custGeom>
                            <a:avLst/>
                            <a:gdLst>
                              <a:gd name="T0" fmla="*/ 8 w 23"/>
                              <a:gd name="T1" fmla="*/ 0 h 63"/>
                              <a:gd name="T2" fmla="*/ 3 w 23"/>
                              <a:gd name="T3" fmla="*/ 18 h 63"/>
                              <a:gd name="T4" fmla="*/ 0 w 23"/>
                              <a:gd name="T5" fmla="*/ 35 h 63"/>
                              <a:gd name="T6" fmla="*/ 0 w 23"/>
                              <a:gd name="T7" fmla="*/ 43 h 63"/>
                              <a:gd name="T8" fmla="*/ 3 w 23"/>
                              <a:gd name="T9" fmla="*/ 50 h 63"/>
                              <a:gd name="T10" fmla="*/ 8 w 23"/>
                              <a:gd name="T11" fmla="*/ 55 h 63"/>
                              <a:gd name="T12" fmla="*/ 13 w 23"/>
                              <a:gd name="T13" fmla="*/ 63 h 63"/>
                              <a:gd name="T14" fmla="*/ 18 w 23"/>
                              <a:gd name="T15" fmla="*/ 55 h 63"/>
                              <a:gd name="T16" fmla="*/ 20 w 23"/>
                              <a:gd name="T17" fmla="*/ 45 h 63"/>
                              <a:gd name="T18" fmla="*/ 23 w 23"/>
                              <a:gd name="T19" fmla="*/ 38 h 63"/>
                              <a:gd name="T20" fmla="*/ 23 w 23"/>
                              <a:gd name="T21" fmla="*/ 28 h 63"/>
                              <a:gd name="T22" fmla="*/ 23 w 23"/>
                              <a:gd name="T23" fmla="*/ 20 h 63"/>
                              <a:gd name="T24" fmla="*/ 20 w 23"/>
                              <a:gd name="T25" fmla="*/ 13 h 63"/>
                              <a:gd name="T26" fmla="*/ 15 w 23"/>
                              <a:gd name="T27" fmla="*/ 5 h 63"/>
                              <a:gd name="T28" fmla="*/ 8 w 23"/>
                              <a:gd name="T2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8" y="0"/>
                                </a:moveTo>
                                <a:lnTo>
                                  <a:pt x="3" y="1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3" y="50"/>
                                </a:lnTo>
                                <a:lnTo>
                                  <a:pt x="8" y="55"/>
                                </a:lnTo>
                                <a:lnTo>
                                  <a:pt x="13" y="63"/>
                                </a:lnTo>
                                <a:lnTo>
                                  <a:pt x="18" y="55"/>
                                </a:lnTo>
                                <a:lnTo>
                                  <a:pt x="20" y="45"/>
                                </a:lnTo>
                                <a:lnTo>
                                  <a:pt x="23" y="38"/>
                                </a:lnTo>
                                <a:lnTo>
                                  <a:pt x="23" y="28"/>
                                </a:lnTo>
                                <a:lnTo>
                                  <a:pt x="23" y="20"/>
                                </a:lnTo>
                                <a:lnTo>
                                  <a:pt x="20" y="13"/>
                                </a:lnTo>
                                <a:lnTo>
                                  <a:pt x="15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8771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8772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8773"/>
                        <wps:cNvSpPr>
                          <a:spLocks noEditPoints="1"/>
                        </wps:cNvSpPr>
                        <wps:spPr bwMode="auto">
                          <a:xfrm>
                            <a:off x="5825" y="935"/>
                            <a:ext cx="75" cy="110"/>
                          </a:xfrm>
                          <a:custGeom>
                            <a:avLst/>
                            <a:gdLst>
                              <a:gd name="T0" fmla="*/ 40 w 75"/>
                              <a:gd name="T1" fmla="*/ 63 h 110"/>
                              <a:gd name="T2" fmla="*/ 25 w 75"/>
                              <a:gd name="T3" fmla="*/ 70 h 110"/>
                              <a:gd name="T4" fmla="*/ 12 w 75"/>
                              <a:gd name="T5" fmla="*/ 80 h 110"/>
                              <a:gd name="T6" fmla="*/ 5 w 75"/>
                              <a:gd name="T7" fmla="*/ 93 h 110"/>
                              <a:gd name="T8" fmla="*/ 0 w 75"/>
                              <a:gd name="T9" fmla="*/ 110 h 110"/>
                              <a:gd name="T10" fmla="*/ 7 w 75"/>
                              <a:gd name="T11" fmla="*/ 108 h 110"/>
                              <a:gd name="T12" fmla="*/ 12 w 75"/>
                              <a:gd name="T13" fmla="*/ 105 h 110"/>
                              <a:gd name="T14" fmla="*/ 20 w 75"/>
                              <a:gd name="T15" fmla="*/ 100 h 110"/>
                              <a:gd name="T16" fmla="*/ 25 w 75"/>
                              <a:gd name="T17" fmla="*/ 95 h 110"/>
                              <a:gd name="T18" fmla="*/ 30 w 75"/>
                              <a:gd name="T19" fmla="*/ 88 h 110"/>
                              <a:gd name="T20" fmla="*/ 35 w 75"/>
                              <a:gd name="T21" fmla="*/ 80 h 110"/>
                              <a:gd name="T22" fmla="*/ 37 w 75"/>
                              <a:gd name="T23" fmla="*/ 70 h 110"/>
                              <a:gd name="T24" fmla="*/ 40 w 75"/>
                              <a:gd name="T25" fmla="*/ 63 h 110"/>
                              <a:gd name="T26" fmla="*/ 40 w 75"/>
                              <a:gd name="T27" fmla="*/ 63 h 110"/>
                              <a:gd name="T28" fmla="*/ 75 w 75"/>
                              <a:gd name="T29" fmla="*/ 0 h 110"/>
                              <a:gd name="T30" fmla="*/ 40 w 75"/>
                              <a:gd name="T31" fmla="*/ 6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40" y="63"/>
                                </a:moveTo>
                                <a:lnTo>
                                  <a:pt x="25" y="70"/>
                                </a:lnTo>
                                <a:lnTo>
                                  <a:pt x="12" y="80"/>
                                </a:lnTo>
                                <a:lnTo>
                                  <a:pt x="5" y="93"/>
                                </a:lnTo>
                                <a:lnTo>
                                  <a:pt x="0" y="110"/>
                                </a:lnTo>
                                <a:lnTo>
                                  <a:pt x="7" y="108"/>
                                </a:lnTo>
                                <a:lnTo>
                                  <a:pt x="12" y="105"/>
                                </a:lnTo>
                                <a:lnTo>
                                  <a:pt x="20" y="100"/>
                                </a:lnTo>
                                <a:lnTo>
                                  <a:pt x="25" y="95"/>
                                </a:lnTo>
                                <a:lnTo>
                                  <a:pt x="30" y="88"/>
                                </a:lnTo>
                                <a:lnTo>
                                  <a:pt x="35" y="80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close/>
                                <a:moveTo>
                                  <a:pt x="40" y="63"/>
                                </a:moveTo>
                                <a:lnTo>
                                  <a:pt x="75" y="0"/>
                                </a:lnTo>
                                <a:lnTo>
                                  <a:pt x="4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8774"/>
                        <wps:cNvSpPr>
                          <a:spLocks/>
                        </wps:cNvSpPr>
                        <wps:spPr bwMode="auto">
                          <a:xfrm>
                            <a:off x="5825" y="998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7"/>
                              <a:gd name="T2" fmla="*/ 25 w 40"/>
                              <a:gd name="T3" fmla="*/ 7 h 47"/>
                              <a:gd name="T4" fmla="*/ 12 w 40"/>
                              <a:gd name="T5" fmla="*/ 17 h 47"/>
                              <a:gd name="T6" fmla="*/ 5 w 40"/>
                              <a:gd name="T7" fmla="*/ 30 h 47"/>
                              <a:gd name="T8" fmla="*/ 0 w 40"/>
                              <a:gd name="T9" fmla="*/ 47 h 47"/>
                              <a:gd name="T10" fmla="*/ 7 w 40"/>
                              <a:gd name="T11" fmla="*/ 45 h 47"/>
                              <a:gd name="T12" fmla="*/ 12 w 40"/>
                              <a:gd name="T13" fmla="*/ 42 h 47"/>
                              <a:gd name="T14" fmla="*/ 20 w 40"/>
                              <a:gd name="T15" fmla="*/ 37 h 47"/>
                              <a:gd name="T16" fmla="*/ 25 w 40"/>
                              <a:gd name="T17" fmla="*/ 32 h 47"/>
                              <a:gd name="T18" fmla="*/ 30 w 40"/>
                              <a:gd name="T19" fmla="*/ 25 h 47"/>
                              <a:gd name="T20" fmla="*/ 35 w 40"/>
                              <a:gd name="T21" fmla="*/ 17 h 47"/>
                              <a:gd name="T22" fmla="*/ 37 w 40"/>
                              <a:gd name="T23" fmla="*/ 7 h 47"/>
                              <a:gd name="T24" fmla="*/ 40 w 40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7"/>
                                </a:lnTo>
                                <a:lnTo>
                                  <a:pt x="7" y="45"/>
                                </a:lnTo>
                                <a:lnTo>
                                  <a:pt x="12" y="42"/>
                                </a:lnTo>
                                <a:lnTo>
                                  <a:pt x="20" y="37"/>
                                </a:lnTo>
                                <a:lnTo>
                                  <a:pt x="25" y="32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7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8775"/>
                        <wps:cNvSpPr>
                          <a:spLocks/>
                        </wps:cNvSpPr>
                        <wps:spPr bwMode="auto">
                          <a:xfrm>
                            <a:off x="5865" y="935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8776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8777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8778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8779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8780"/>
                        <wps:cNvSpPr>
                          <a:spLocks/>
                        </wps:cNvSpPr>
                        <wps:spPr bwMode="auto">
                          <a:xfrm>
                            <a:off x="5847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8781"/>
                        <wps:cNvSpPr>
                          <a:spLocks/>
                        </wps:cNvSpPr>
                        <wps:spPr bwMode="auto">
                          <a:xfrm>
                            <a:off x="5847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8782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8783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8784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8785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8786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8787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8788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8789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8790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8791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8792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8793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8794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8795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8796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37" y="67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8797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37" y="67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8798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37" y="62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8799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37" y="62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8800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8801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8802"/>
                        <wps:cNvSpPr>
                          <a:spLocks noEditPoints="1"/>
                        </wps:cNvSpPr>
                        <wps:spPr bwMode="auto">
                          <a:xfrm>
                            <a:off x="5731" y="871"/>
                            <a:ext cx="27" cy="122"/>
                          </a:xfrm>
                          <a:custGeom>
                            <a:avLst/>
                            <a:gdLst>
                              <a:gd name="T0" fmla="*/ 2 w 27"/>
                              <a:gd name="T1" fmla="*/ 69 h 122"/>
                              <a:gd name="T2" fmla="*/ 0 w 27"/>
                              <a:gd name="T3" fmla="*/ 0 h 122"/>
                              <a:gd name="T4" fmla="*/ 2 w 27"/>
                              <a:gd name="T5" fmla="*/ 69 h 122"/>
                              <a:gd name="T6" fmla="*/ 2 w 27"/>
                              <a:gd name="T7" fmla="*/ 69 h 122"/>
                              <a:gd name="T8" fmla="*/ 0 w 27"/>
                              <a:gd name="T9" fmla="*/ 87 h 122"/>
                              <a:gd name="T10" fmla="*/ 2 w 27"/>
                              <a:gd name="T11" fmla="*/ 102 h 122"/>
                              <a:gd name="T12" fmla="*/ 7 w 27"/>
                              <a:gd name="T13" fmla="*/ 109 h 122"/>
                              <a:gd name="T14" fmla="*/ 10 w 27"/>
                              <a:gd name="T15" fmla="*/ 114 h 122"/>
                              <a:gd name="T16" fmla="*/ 17 w 27"/>
                              <a:gd name="T17" fmla="*/ 119 h 122"/>
                              <a:gd name="T18" fmla="*/ 22 w 27"/>
                              <a:gd name="T19" fmla="*/ 122 h 122"/>
                              <a:gd name="T20" fmla="*/ 24 w 27"/>
                              <a:gd name="T21" fmla="*/ 117 h 122"/>
                              <a:gd name="T22" fmla="*/ 27 w 27"/>
                              <a:gd name="T23" fmla="*/ 107 h 122"/>
                              <a:gd name="T24" fmla="*/ 27 w 27"/>
                              <a:gd name="T25" fmla="*/ 99 h 122"/>
                              <a:gd name="T26" fmla="*/ 24 w 27"/>
                              <a:gd name="T27" fmla="*/ 92 h 122"/>
                              <a:gd name="T28" fmla="*/ 22 w 27"/>
                              <a:gd name="T29" fmla="*/ 84 h 122"/>
                              <a:gd name="T30" fmla="*/ 17 w 27"/>
                              <a:gd name="T31" fmla="*/ 79 h 122"/>
                              <a:gd name="T32" fmla="*/ 10 w 27"/>
                              <a:gd name="T33" fmla="*/ 74 h 122"/>
                              <a:gd name="T34" fmla="*/ 2 w 27"/>
                              <a:gd name="T35" fmla="*/ 6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  <a:moveTo>
                                  <a:pt x="2" y="69"/>
                                </a:moveTo>
                                <a:lnTo>
                                  <a:pt x="0" y="87"/>
                                </a:ln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4"/>
                                </a:lnTo>
                                <a:lnTo>
                                  <a:pt x="17" y="119"/>
                                </a:lnTo>
                                <a:lnTo>
                                  <a:pt x="22" y="122"/>
                                </a:lnTo>
                                <a:lnTo>
                                  <a:pt x="24" y="117"/>
                                </a:lnTo>
                                <a:lnTo>
                                  <a:pt x="27" y="107"/>
                                </a:lnTo>
                                <a:lnTo>
                                  <a:pt x="27" y="99"/>
                                </a:lnTo>
                                <a:lnTo>
                                  <a:pt x="24" y="92"/>
                                </a:lnTo>
                                <a:lnTo>
                                  <a:pt x="22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4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8803"/>
                        <wps:cNvSpPr>
                          <a:spLocks/>
                        </wps:cNvSpPr>
                        <wps:spPr bwMode="auto">
                          <a:xfrm>
                            <a:off x="5731" y="871"/>
                            <a:ext cx="2" cy="69"/>
                          </a:xfrm>
                          <a:custGeom>
                            <a:avLst/>
                            <a:gdLst>
                              <a:gd name="T0" fmla="*/ 2 w 2"/>
                              <a:gd name="T1" fmla="*/ 69 h 69"/>
                              <a:gd name="T2" fmla="*/ 0 w 2"/>
                              <a:gd name="T3" fmla="*/ 0 h 69"/>
                              <a:gd name="T4" fmla="*/ 2 w 2"/>
                              <a:gd name="T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8804"/>
                        <wps:cNvSpPr>
                          <a:spLocks/>
                        </wps:cNvSpPr>
                        <wps:spPr bwMode="auto">
                          <a:xfrm>
                            <a:off x="5731" y="940"/>
                            <a:ext cx="27" cy="53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3"/>
                              <a:gd name="T2" fmla="*/ 0 w 27"/>
                              <a:gd name="T3" fmla="*/ 18 h 53"/>
                              <a:gd name="T4" fmla="*/ 2 w 27"/>
                              <a:gd name="T5" fmla="*/ 33 h 53"/>
                              <a:gd name="T6" fmla="*/ 7 w 27"/>
                              <a:gd name="T7" fmla="*/ 40 h 53"/>
                              <a:gd name="T8" fmla="*/ 10 w 27"/>
                              <a:gd name="T9" fmla="*/ 45 h 53"/>
                              <a:gd name="T10" fmla="*/ 17 w 27"/>
                              <a:gd name="T11" fmla="*/ 50 h 53"/>
                              <a:gd name="T12" fmla="*/ 22 w 27"/>
                              <a:gd name="T13" fmla="*/ 53 h 53"/>
                              <a:gd name="T14" fmla="*/ 24 w 27"/>
                              <a:gd name="T15" fmla="*/ 48 h 53"/>
                              <a:gd name="T16" fmla="*/ 27 w 27"/>
                              <a:gd name="T17" fmla="*/ 38 h 53"/>
                              <a:gd name="T18" fmla="*/ 27 w 27"/>
                              <a:gd name="T19" fmla="*/ 30 h 53"/>
                              <a:gd name="T20" fmla="*/ 24 w 27"/>
                              <a:gd name="T21" fmla="*/ 23 h 53"/>
                              <a:gd name="T22" fmla="*/ 22 w 27"/>
                              <a:gd name="T23" fmla="*/ 15 h 53"/>
                              <a:gd name="T24" fmla="*/ 17 w 27"/>
                              <a:gd name="T25" fmla="*/ 10 h 53"/>
                              <a:gd name="T26" fmla="*/ 10 w 27"/>
                              <a:gd name="T27" fmla="*/ 5 h 53"/>
                              <a:gd name="T28" fmla="*/ 2 w 27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7" y="40"/>
                                </a:lnTo>
                                <a:lnTo>
                                  <a:pt x="10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7" y="38"/>
                                </a:lnTo>
                                <a:lnTo>
                                  <a:pt x="27" y="30"/>
                                </a:lnTo>
                                <a:lnTo>
                                  <a:pt x="24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8805"/>
                        <wps:cNvSpPr>
                          <a:spLocks noEditPoints="1"/>
                        </wps:cNvSpPr>
                        <wps:spPr bwMode="auto">
                          <a:xfrm>
                            <a:off x="5718" y="923"/>
                            <a:ext cx="42" cy="115"/>
                          </a:xfrm>
                          <a:custGeom>
                            <a:avLst/>
                            <a:gdLst>
                              <a:gd name="T0" fmla="*/ 18 w 42"/>
                              <a:gd name="T1" fmla="*/ 65 h 115"/>
                              <a:gd name="T2" fmla="*/ 0 w 42"/>
                              <a:gd name="T3" fmla="*/ 0 h 115"/>
                              <a:gd name="T4" fmla="*/ 18 w 42"/>
                              <a:gd name="T5" fmla="*/ 65 h 115"/>
                              <a:gd name="T6" fmla="*/ 18 w 42"/>
                              <a:gd name="T7" fmla="*/ 62 h 115"/>
                              <a:gd name="T8" fmla="*/ 18 w 42"/>
                              <a:gd name="T9" fmla="*/ 80 h 115"/>
                              <a:gd name="T10" fmla="*/ 20 w 42"/>
                              <a:gd name="T11" fmla="*/ 95 h 115"/>
                              <a:gd name="T12" fmla="*/ 27 w 42"/>
                              <a:gd name="T13" fmla="*/ 107 h 115"/>
                              <a:gd name="T14" fmla="*/ 40 w 42"/>
                              <a:gd name="T15" fmla="*/ 115 h 115"/>
                              <a:gd name="T16" fmla="*/ 42 w 42"/>
                              <a:gd name="T17" fmla="*/ 110 h 115"/>
                              <a:gd name="T18" fmla="*/ 42 w 42"/>
                              <a:gd name="T19" fmla="*/ 102 h 115"/>
                              <a:gd name="T20" fmla="*/ 42 w 42"/>
                              <a:gd name="T21" fmla="*/ 92 h 115"/>
                              <a:gd name="T22" fmla="*/ 40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2 h 115"/>
                              <a:gd name="T28" fmla="*/ 25 w 42"/>
                              <a:gd name="T29" fmla="*/ 67 h 115"/>
                              <a:gd name="T30" fmla="*/ 18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  <a:moveTo>
                                  <a:pt x="18" y="62"/>
                                </a:moveTo>
                                <a:lnTo>
                                  <a:pt x="18" y="80"/>
                                </a:lnTo>
                                <a:lnTo>
                                  <a:pt x="20" y="95"/>
                                </a:lnTo>
                                <a:lnTo>
                                  <a:pt x="27" y="107"/>
                                </a:lnTo>
                                <a:lnTo>
                                  <a:pt x="40" y="115"/>
                                </a:lnTo>
                                <a:lnTo>
                                  <a:pt x="42" y="110"/>
                                </a:lnTo>
                                <a:lnTo>
                                  <a:pt x="42" y="102"/>
                                </a:lnTo>
                                <a:lnTo>
                                  <a:pt x="42" y="92"/>
                                </a:lnTo>
                                <a:lnTo>
                                  <a:pt x="40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2"/>
                                </a:lnTo>
                                <a:lnTo>
                                  <a:pt x="25" y="67"/>
                                </a:lnTo>
                                <a:lnTo>
                                  <a:pt x="1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8806"/>
                        <wps:cNvSpPr>
                          <a:spLocks/>
                        </wps:cNvSpPr>
                        <wps:spPr bwMode="auto">
                          <a:xfrm>
                            <a:off x="5718" y="923"/>
                            <a:ext cx="18" cy="65"/>
                          </a:xfrm>
                          <a:custGeom>
                            <a:avLst/>
                            <a:gdLst>
                              <a:gd name="T0" fmla="*/ 18 w 18"/>
                              <a:gd name="T1" fmla="*/ 65 h 65"/>
                              <a:gd name="T2" fmla="*/ 0 w 18"/>
                              <a:gd name="T3" fmla="*/ 0 h 65"/>
                              <a:gd name="T4" fmla="*/ 18 w 1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8807"/>
                        <wps:cNvSpPr>
                          <a:spLocks/>
                        </wps:cNvSpPr>
                        <wps:spPr bwMode="auto">
                          <a:xfrm>
                            <a:off x="5736" y="985"/>
                            <a:ext cx="24" cy="53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53"/>
                              <a:gd name="T2" fmla="*/ 0 w 24"/>
                              <a:gd name="T3" fmla="*/ 18 h 53"/>
                              <a:gd name="T4" fmla="*/ 2 w 24"/>
                              <a:gd name="T5" fmla="*/ 33 h 53"/>
                              <a:gd name="T6" fmla="*/ 9 w 24"/>
                              <a:gd name="T7" fmla="*/ 45 h 53"/>
                              <a:gd name="T8" fmla="*/ 22 w 24"/>
                              <a:gd name="T9" fmla="*/ 53 h 53"/>
                              <a:gd name="T10" fmla="*/ 24 w 24"/>
                              <a:gd name="T11" fmla="*/ 48 h 53"/>
                              <a:gd name="T12" fmla="*/ 24 w 24"/>
                              <a:gd name="T13" fmla="*/ 40 h 53"/>
                              <a:gd name="T14" fmla="*/ 24 w 24"/>
                              <a:gd name="T15" fmla="*/ 30 h 53"/>
                              <a:gd name="T16" fmla="*/ 22 w 24"/>
                              <a:gd name="T17" fmla="*/ 23 h 53"/>
                              <a:gd name="T18" fmla="*/ 19 w 24"/>
                              <a:gd name="T19" fmla="*/ 15 h 53"/>
                              <a:gd name="T20" fmla="*/ 14 w 24"/>
                              <a:gd name="T21" fmla="*/ 10 h 53"/>
                              <a:gd name="T22" fmla="*/ 7 w 24"/>
                              <a:gd name="T23" fmla="*/ 5 h 53"/>
                              <a:gd name="T24" fmla="*/ 0 w 24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0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9" y="45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4" y="40"/>
                                </a:lnTo>
                                <a:lnTo>
                                  <a:pt x="24" y="30"/>
                                </a:lnTo>
                                <a:lnTo>
                                  <a:pt x="22" y="23"/>
                                </a:lnTo>
                                <a:lnTo>
                                  <a:pt x="19" y="15"/>
                                </a:lnTo>
                                <a:lnTo>
                                  <a:pt x="14" y="10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8808"/>
                        <wps:cNvSpPr>
                          <a:spLocks noEditPoints="1"/>
                        </wps:cNvSpPr>
                        <wps:spPr bwMode="auto">
                          <a:xfrm>
                            <a:off x="5716" y="963"/>
                            <a:ext cx="42" cy="115"/>
                          </a:xfrm>
                          <a:custGeom>
                            <a:avLst/>
                            <a:gdLst>
                              <a:gd name="T0" fmla="*/ 17 w 42"/>
                              <a:gd name="T1" fmla="*/ 62 h 115"/>
                              <a:gd name="T2" fmla="*/ 0 w 42"/>
                              <a:gd name="T3" fmla="*/ 0 h 115"/>
                              <a:gd name="T4" fmla="*/ 17 w 42"/>
                              <a:gd name="T5" fmla="*/ 62 h 115"/>
                              <a:gd name="T6" fmla="*/ 17 w 42"/>
                              <a:gd name="T7" fmla="*/ 62 h 115"/>
                              <a:gd name="T8" fmla="*/ 17 w 42"/>
                              <a:gd name="T9" fmla="*/ 77 h 115"/>
                              <a:gd name="T10" fmla="*/ 20 w 42"/>
                              <a:gd name="T11" fmla="*/ 92 h 115"/>
                              <a:gd name="T12" fmla="*/ 27 w 42"/>
                              <a:gd name="T13" fmla="*/ 105 h 115"/>
                              <a:gd name="T14" fmla="*/ 39 w 42"/>
                              <a:gd name="T15" fmla="*/ 115 h 115"/>
                              <a:gd name="T16" fmla="*/ 42 w 42"/>
                              <a:gd name="T17" fmla="*/ 107 h 115"/>
                              <a:gd name="T18" fmla="*/ 42 w 42"/>
                              <a:gd name="T19" fmla="*/ 100 h 115"/>
                              <a:gd name="T20" fmla="*/ 42 w 42"/>
                              <a:gd name="T21" fmla="*/ 92 h 115"/>
                              <a:gd name="T22" fmla="*/ 39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0 h 115"/>
                              <a:gd name="T28" fmla="*/ 25 w 42"/>
                              <a:gd name="T29" fmla="*/ 65 h 115"/>
                              <a:gd name="T30" fmla="*/ 17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  <a:moveTo>
                                  <a:pt x="17" y="62"/>
                                </a:moveTo>
                                <a:lnTo>
                                  <a:pt x="17" y="77"/>
                                </a:lnTo>
                                <a:lnTo>
                                  <a:pt x="20" y="92"/>
                                </a:lnTo>
                                <a:lnTo>
                                  <a:pt x="27" y="105"/>
                                </a:lnTo>
                                <a:lnTo>
                                  <a:pt x="39" y="115"/>
                                </a:lnTo>
                                <a:lnTo>
                                  <a:pt x="42" y="107"/>
                                </a:lnTo>
                                <a:lnTo>
                                  <a:pt x="42" y="100"/>
                                </a:lnTo>
                                <a:lnTo>
                                  <a:pt x="42" y="92"/>
                                </a:lnTo>
                                <a:lnTo>
                                  <a:pt x="39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0"/>
                                </a:lnTo>
                                <a:lnTo>
                                  <a:pt x="25" y="65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8809"/>
                        <wps:cNvSpPr>
                          <a:spLocks/>
                        </wps:cNvSpPr>
                        <wps:spPr bwMode="auto">
                          <a:xfrm>
                            <a:off x="5716" y="963"/>
                            <a:ext cx="17" cy="62"/>
                          </a:xfrm>
                          <a:custGeom>
                            <a:avLst/>
                            <a:gdLst>
                              <a:gd name="T0" fmla="*/ 17 w 17"/>
                              <a:gd name="T1" fmla="*/ 62 h 62"/>
                              <a:gd name="T2" fmla="*/ 0 w 17"/>
                              <a:gd name="T3" fmla="*/ 0 h 62"/>
                              <a:gd name="T4" fmla="*/ 17 w 1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8810"/>
                        <wps:cNvSpPr>
                          <a:spLocks/>
                        </wps:cNvSpPr>
                        <wps:spPr bwMode="auto">
                          <a:xfrm>
                            <a:off x="5733" y="1025"/>
                            <a:ext cx="25" cy="53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3"/>
                              <a:gd name="T2" fmla="*/ 0 w 25"/>
                              <a:gd name="T3" fmla="*/ 15 h 53"/>
                              <a:gd name="T4" fmla="*/ 3 w 25"/>
                              <a:gd name="T5" fmla="*/ 30 h 53"/>
                              <a:gd name="T6" fmla="*/ 10 w 25"/>
                              <a:gd name="T7" fmla="*/ 43 h 53"/>
                              <a:gd name="T8" fmla="*/ 22 w 25"/>
                              <a:gd name="T9" fmla="*/ 53 h 53"/>
                              <a:gd name="T10" fmla="*/ 25 w 25"/>
                              <a:gd name="T11" fmla="*/ 45 h 53"/>
                              <a:gd name="T12" fmla="*/ 25 w 25"/>
                              <a:gd name="T13" fmla="*/ 38 h 53"/>
                              <a:gd name="T14" fmla="*/ 25 w 25"/>
                              <a:gd name="T15" fmla="*/ 30 h 53"/>
                              <a:gd name="T16" fmla="*/ 22 w 25"/>
                              <a:gd name="T17" fmla="*/ 23 h 53"/>
                              <a:gd name="T18" fmla="*/ 20 w 25"/>
                              <a:gd name="T19" fmla="*/ 15 h 53"/>
                              <a:gd name="T20" fmla="*/ 15 w 25"/>
                              <a:gd name="T21" fmla="*/ 8 h 53"/>
                              <a:gd name="T22" fmla="*/ 8 w 25"/>
                              <a:gd name="T23" fmla="*/ 3 h 53"/>
                              <a:gd name="T24" fmla="*/ 0 w 25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3" y="30"/>
                                </a:lnTo>
                                <a:lnTo>
                                  <a:pt x="10" y="43"/>
                                </a:lnTo>
                                <a:lnTo>
                                  <a:pt x="22" y="53"/>
                                </a:lnTo>
                                <a:lnTo>
                                  <a:pt x="25" y="45"/>
                                </a:lnTo>
                                <a:lnTo>
                                  <a:pt x="25" y="38"/>
                                </a:lnTo>
                                <a:lnTo>
                                  <a:pt x="25" y="30"/>
                                </a:lnTo>
                                <a:lnTo>
                                  <a:pt x="22" y="23"/>
                                </a:lnTo>
                                <a:lnTo>
                                  <a:pt x="20" y="15"/>
                                </a:lnTo>
                                <a:lnTo>
                                  <a:pt x="15" y="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8811"/>
                        <wps:cNvSpPr>
                          <a:spLocks noEditPoints="1"/>
                        </wps:cNvSpPr>
                        <wps:spPr bwMode="auto">
                          <a:xfrm>
                            <a:off x="5738" y="831"/>
                            <a:ext cx="25" cy="122"/>
                          </a:xfrm>
                          <a:custGeom>
                            <a:avLst/>
                            <a:gdLst>
                              <a:gd name="T0" fmla="*/ 0 w 25"/>
                              <a:gd name="T1" fmla="*/ 70 h 122"/>
                              <a:gd name="T2" fmla="*/ 3 w 25"/>
                              <a:gd name="T3" fmla="*/ 0 h 122"/>
                              <a:gd name="T4" fmla="*/ 0 w 25"/>
                              <a:gd name="T5" fmla="*/ 70 h 122"/>
                              <a:gd name="T6" fmla="*/ 0 w 25"/>
                              <a:gd name="T7" fmla="*/ 70 h 122"/>
                              <a:gd name="T8" fmla="*/ 0 w 25"/>
                              <a:gd name="T9" fmla="*/ 87 h 122"/>
                              <a:gd name="T10" fmla="*/ 3 w 25"/>
                              <a:gd name="T11" fmla="*/ 102 h 122"/>
                              <a:gd name="T12" fmla="*/ 5 w 25"/>
                              <a:gd name="T13" fmla="*/ 107 h 122"/>
                              <a:gd name="T14" fmla="*/ 10 w 25"/>
                              <a:gd name="T15" fmla="*/ 112 h 122"/>
                              <a:gd name="T16" fmla="*/ 15 w 25"/>
                              <a:gd name="T17" fmla="*/ 117 h 122"/>
                              <a:gd name="T18" fmla="*/ 20 w 25"/>
                              <a:gd name="T19" fmla="*/ 122 h 122"/>
                              <a:gd name="T20" fmla="*/ 25 w 25"/>
                              <a:gd name="T21" fmla="*/ 114 h 122"/>
                              <a:gd name="T22" fmla="*/ 25 w 25"/>
                              <a:gd name="T23" fmla="*/ 107 h 122"/>
                              <a:gd name="T24" fmla="*/ 25 w 25"/>
                              <a:gd name="T25" fmla="*/ 99 h 122"/>
                              <a:gd name="T26" fmla="*/ 22 w 25"/>
                              <a:gd name="T27" fmla="*/ 92 h 122"/>
                              <a:gd name="T28" fmla="*/ 20 w 25"/>
                              <a:gd name="T29" fmla="*/ 85 h 122"/>
                              <a:gd name="T30" fmla="*/ 15 w 25"/>
                              <a:gd name="T31" fmla="*/ 77 h 122"/>
                              <a:gd name="T32" fmla="*/ 10 w 25"/>
                              <a:gd name="T33" fmla="*/ 72 h 122"/>
                              <a:gd name="T34" fmla="*/ 0 w 25"/>
                              <a:gd name="T35" fmla="*/ 7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0" y="87"/>
                                </a:lnTo>
                                <a:lnTo>
                                  <a:pt x="3" y="102"/>
                                </a:lnTo>
                                <a:lnTo>
                                  <a:pt x="5" y="107"/>
                                </a:lnTo>
                                <a:lnTo>
                                  <a:pt x="10" y="112"/>
                                </a:lnTo>
                                <a:lnTo>
                                  <a:pt x="15" y="117"/>
                                </a:lnTo>
                                <a:lnTo>
                                  <a:pt x="20" y="122"/>
                                </a:lnTo>
                                <a:lnTo>
                                  <a:pt x="25" y="114"/>
                                </a:lnTo>
                                <a:lnTo>
                                  <a:pt x="25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20" y="85"/>
                                </a:lnTo>
                                <a:lnTo>
                                  <a:pt x="15" y="77"/>
                                </a:lnTo>
                                <a:lnTo>
                                  <a:pt x="10" y="72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8812"/>
                        <wps:cNvSpPr>
                          <a:spLocks/>
                        </wps:cNvSpPr>
                        <wps:spPr bwMode="auto">
                          <a:xfrm>
                            <a:off x="5738" y="831"/>
                            <a:ext cx="3" cy="70"/>
                          </a:xfrm>
                          <a:custGeom>
                            <a:avLst/>
                            <a:gdLst>
                              <a:gd name="T0" fmla="*/ 0 w 3"/>
                              <a:gd name="T1" fmla="*/ 70 h 70"/>
                              <a:gd name="T2" fmla="*/ 3 w 3"/>
                              <a:gd name="T3" fmla="*/ 0 h 70"/>
                              <a:gd name="T4" fmla="*/ 0 w 3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8813"/>
                        <wps:cNvSpPr>
                          <a:spLocks/>
                        </wps:cNvSpPr>
                        <wps:spPr bwMode="auto">
                          <a:xfrm>
                            <a:off x="5738" y="901"/>
                            <a:ext cx="25" cy="52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2"/>
                              <a:gd name="T2" fmla="*/ 0 w 25"/>
                              <a:gd name="T3" fmla="*/ 17 h 52"/>
                              <a:gd name="T4" fmla="*/ 3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2 h 52"/>
                              <a:gd name="T10" fmla="*/ 15 w 25"/>
                              <a:gd name="T11" fmla="*/ 47 h 52"/>
                              <a:gd name="T12" fmla="*/ 20 w 25"/>
                              <a:gd name="T13" fmla="*/ 52 h 52"/>
                              <a:gd name="T14" fmla="*/ 25 w 25"/>
                              <a:gd name="T15" fmla="*/ 44 h 52"/>
                              <a:gd name="T16" fmla="*/ 25 w 25"/>
                              <a:gd name="T17" fmla="*/ 37 h 52"/>
                              <a:gd name="T18" fmla="*/ 25 w 25"/>
                              <a:gd name="T19" fmla="*/ 29 h 52"/>
                              <a:gd name="T20" fmla="*/ 22 w 25"/>
                              <a:gd name="T21" fmla="*/ 22 h 52"/>
                              <a:gd name="T22" fmla="*/ 20 w 25"/>
                              <a:gd name="T23" fmla="*/ 15 h 52"/>
                              <a:gd name="T24" fmla="*/ 15 w 25"/>
                              <a:gd name="T25" fmla="*/ 7 h 52"/>
                              <a:gd name="T26" fmla="*/ 10 w 25"/>
                              <a:gd name="T27" fmla="*/ 2 h 52"/>
                              <a:gd name="T28" fmla="*/ 0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3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2"/>
                                </a:lnTo>
                                <a:lnTo>
                                  <a:pt x="15" y="47"/>
                                </a:lnTo>
                                <a:lnTo>
                                  <a:pt x="20" y="52"/>
                                </a:lnTo>
                                <a:lnTo>
                                  <a:pt x="25" y="44"/>
                                </a:lnTo>
                                <a:lnTo>
                                  <a:pt x="25" y="37"/>
                                </a:lnTo>
                                <a:lnTo>
                                  <a:pt x="25" y="29"/>
                                </a:lnTo>
                                <a:lnTo>
                                  <a:pt x="22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8814"/>
                        <wps:cNvSpPr>
                          <a:spLocks noEditPoints="1"/>
                        </wps:cNvSpPr>
                        <wps:spPr bwMode="auto">
                          <a:xfrm>
                            <a:off x="5738" y="788"/>
                            <a:ext cx="32" cy="125"/>
                          </a:xfrm>
                          <a:custGeom>
                            <a:avLst/>
                            <a:gdLst>
                              <a:gd name="T0" fmla="*/ 7 w 32"/>
                              <a:gd name="T1" fmla="*/ 73 h 125"/>
                              <a:gd name="T2" fmla="*/ 0 w 32"/>
                              <a:gd name="T3" fmla="*/ 0 h 125"/>
                              <a:gd name="T4" fmla="*/ 7 w 32"/>
                              <a:gd name="T5" fmla="*/ 73 h 125"/>
                              <a:gd name="T6" fmla="*/ 7 w 32"/>
                              <a:gd name="T7" fmla="*/ 73 h 125"/>
                              <a:gd name="T8" fmla="*/ 5 w 32"/>
                              <a:gd name="T9" fmla="*/ 90 h 125"/>
                              <a:gd name="T10" fmla="*/ 7 w 32"/>
                              <a:gd name="T11" fmla="*/ 105 h 125"/>
                              <a:gd name="T12" fmla="*/ 10 w 32"/>
                              <a:gd name="T13" fmla="*/ 110 h 125"/>
                              <a:gd name="T14" fmla="*/ 15 w 32"/>
                              <a:gd name="T15" fmla="*/ 118 h 125"/>
                              <a:gd name="T16" fmla="*/ 20 w 32"/>
                              <a:gd name="T17" fmla="*/ 123 h 125"/>
                              <a:gd name="T18" fmla="*/ 27 w 32"/>
                              <a:gd name="T19" fmla="*/ 125 h 125"/>
                              <a:gd name="T20" fmla="*/ 30 w 32"/>
                              <a:gd name="T21" fmla="*/ 120 h 125"/>
                              <a:gd name="T22" fmla="*/ 32 w 32"/>
                              <a:gd name="T23" fmla="*/ 110 h 125"/>
                              <a:gd name="T24" fmla="*/ 32 w 32"/>
                              <a:gd name="T25" fmla="*/ 103 h 125"/>
                              <a:gd name="T26" fmla="*/ 30 w 32"/>
                              <a:gd name="T27" fmla="*/ 95 h 125"/>
                              <a:gd name="T28" fmla="*/ 25 w 32"/>
                              <a:gd name="T29" fmla="*/ 88 h 125"/>
                              <a:gd name="T30" fmla="*/ 20 w 32"/>
                              <a:gd name="T31" fmla="*/ 83 h 125"/>
                              <a:gd name="T32" fmla="*/ 15 w 32"/>
                              <a:gd name="T33" fmla="*/ 78 h 125"/>
                              <a:gd name="T34" fmla="*/ 7 w 32"/>
                              <a:gd name="T35" fmla="*/ 73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  <a:moveTo>
                                  <a:pt x="7" y="73"/>
                                </a:moveTo>
                                <a:lnTo>
                                  <a:pt x="5" y="90"/>
                                </a:lnTo>
                                <a:lnTo>
                                  <a:pt x="7" y="105"/>
                                </a:lnTo>
                                <a:lnTo>
                                  <a:pt x="10" y="110"/>
                                </a:lnTo>
                                <a:lnTo>
                                  <a:pt x="15" y="118"/>
                                </a:lnTo>
                                <a:lnTo>
                                  <a:pt x="20" y="123"/>
                                </a:lnTo>
                                <a:lnTo>
                                  <a:pt x="27" y="125"/>
                                </a:lnTo>
                                <a:lnTo>
                                  <a:pt x="30" y="120"/>
                                </a:lnTo>
                                <a:lnTo>
                                  <a:pt x="32" y="110"/>
                                </a:lnTo>
                                <a:lnTo>
                                  <a:pt x="32" y="103"/>
                                </a:lnTo>
                                <a:lnTo>
                                  <a:pt x="30" y="95"/>
                                </a:lnTo>
                                <a:lnTo>
                                  <a:pt x="25" y="88"/>
                                </a:lnTo>
                                <a:lnTo>
                                  <a:pt x="20" y="83"/>
                                </a:lnTo>
                                <a:lnTo>
                                  <a:pt x="15" y="78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8815"/>
                        <wps:cNvSpPr>
                          <a:spLocks/>
                        </wps:cNvSpPr>
                        <wps:spPr bwMode="auto">
                          <a:xfrm>
                            <a:off x="5738" y="788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8816"/>
                        <wps:cNvSpPr>
                          <a:spLocks/>
                        </wps:cNvSpPr>
                        <wps:spPr bwMode="auto">
                          <a:xfrm>
                            <a:off x="5743" y="861"/>
                            <a:ext cx="27" cy="52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2"/>
                              <a:gd name="T2" fmla="*/ 0 w 27"/>
                              <a:gd name="T3" fmla="*/ 17 h 52"/>
                              <a:gd name="T4" fmla="*/ 2 w 27"/>
                              <a:gd name="T5" fmla="*/ 32 h 52"/>
                              <a:gd name="T6" fmla="*/ 5 w 27"/>
                              <a:gd name="T7" fmla="*/ 37 h 52"/>
                              <a:gd name="T8" fmla="*/ 10 w 27"/>
                              <a:gd name="T9" fmla="*/ 45 h 52"/>
                              <a:gd name="T10" fmla="*/ 15 w 27"/>
                              <a:gd name="T11" fmla="*/ 50 h 52"/>
                              <a:gd name="T12" fmla="*/ 22 w 27"/>
                              <a:gd name="T13" fmla="*/ 52 h 52"/>
                              <a:gd name="T14" fmla="*/ 25 w 27"/>
                              <a:gd name="T15" fmla="*/ 47 h 52"/>
                              <a:gd name="T16" fmla="*/ 27 w 27"/>
                              <a:gd name="T17" fmla="*/ 37 h 52"/>
                              <a:gd name="T18" fmla="*/ 27 w 27"/>
                              <a:gd name="T19" fmla="*/ 30 h 52"/>
                              <a:gd name="T20" fmla="*/ 25 w 27"/>
                              <a:gd name="T21" fmla="*/ 22 h 52"/>
                              <a:gd name="T22" fmla="*/ 20 w 27"/>
                              <a:gd name="T23" fmla="*/ 15 h 52"/>
                              <a:gd name="T24" fmla="*/ 15 w 27"/>
                              <a:gd name="T25" fmla="*/ 10 h 52"/>
                              <a:gd name="T26" fmla="*/ 10 w 27"/>
                              <a:gd name="T27" fmla="*/ 5 h 52"/>
                              <a:gd name="T28" fmla="*/ 2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2"/>
                                </a:lnTo>
                                <a:lnTo>
                                  <a:pt x="25" y="47"/>
                                </a:lnTo>
                                <a:lnTo>
                                  <a:pt x="27" y="37"/>
                                </a:lnTo>
                                <a:lnTo>
                                  <a:pt x="27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8817"/>
                        <wps:cNvSpPr>
                          <a:spLocks noEditPoints="1"/>
                        </wps:cNvSpPr>
                        <wps:spPr bwMode="auto">
                          <a:xfrm>
                            <a:off x="5743" y="761"/>
                            <a:ext cx="30" cy="117"/>
                          </a:xfrm>
                          <a:custGeom>
                            <a:avLst/>
                            <a:gdLst>
                              <a:gd name="T0" fmla="*/ 7 w 30"/>
                              <a:gd name="T1" fmla="*/ 65 h 117"/>
                              <a:gd name="T2" fmla="*/ 0 w 30"/>
                              <a:gd name="T3" fmla="*/ 0 h 117"/>
                              <a:gd name="T4" fmla="*/ 7 w 30"/>
                              <a:gd name="T5" fmla="*/ 65 h 117"/>
                              <a:gd name="T6" fmla="*/ 7 w 30"/>
                              <a:gd name="T7" fmla="*/ 65 h 117"/>
                              <a:gd name="T8" fmla="*/ 5 w 30"/>
                              <a:gd name="T9" fmla="*/ 82 h 117"/>
                              <a:gd name="T10" fmla="*/ 7 w 30"/>
                              <a:gd name="T11" fmla="*/ 97 h 117"/>
                              <a:gd name="T12" fmla="*/ 10 w 30"/>
                              <a:gd name="T13" fmla="*/ 102 h 117"/>
                              <a:gd name="T14" fmla="*/ 15 w 30"/>
                              <a:gd name="T15" fmla="*/ 110 h 117"/>
                              <a:gd name="T16" fmla="*/ 20 w 30"/>
                              <a:gd name="T17" fmla="*/ 115 h 117"/>
                              <a:gd name="T18" fmla="*/ 25 w 30"/>
                              <a:gd name="T19" fmla="*/ 117 h 117"/>
                              <a:gd name="T20" fmla="*/ 30 w 30"/>
                              <a:gd name="T21" fmla="*/ 112 h 117"/>
                              <a:gd name="T22" fmla="*/ 30 w 30"/>
                              <a:gd name="T23" fmla="*/ 105 h 117"/>
                              <a:gd name="T24" fmla="*/ 30 w 30"/>
                              <a:gd name="T25" fmla="*/ 95 h 117"/>
                              <a:gd name="T26" fmla="*/ 30 w 30"/>
                              <a:gd name="T27" fmla="*/ 87 h 117"/>
                              <a:gd name="T28" fmla="*/ 25 w 30"/>
                              <a:gd name="T29" fmla="*/ 80 h 117"/>
                              <a:gd name="T30" fmla="*/ 22 w 30"/>
                              <a:gd name="T31" fmla="*/ 75 h 117"/>
                              <a:gd name="T32" fmla="*/ 15 w 30"/>
                              <a:gd name="T33" fmla="*/ 70 h 117"/>
                              <a:gd name="T34" fmla="*/ 7 w 30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7" y="65"/>
                                </a:moveTo>
                                <a:lnTo>
                                  <a:pt x="5" y="82"/>
                                </a:lnTo>
                                <a:lnTo>
                                  <a:pt x="7" y="97"/>
                                </a:lnTo>
                                <a:lnTo>
                                  <a:pt x="10" y="102"/>
                                </a:lnTo>
                                <a:lnTo>
                                  <a:pt x="15" y="110"/>
                                </a:lnTo>
                                <a:lnTo>
                                  <a:pt x="20" y="115"/>
                                </a:lnTo>
                                <a:lnTo>
                                  <a:pt x="25" y="117"/>
                                </a:lnTo>
                                <a:lnTo>
                                  <a:pt x="30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5"/>
                                </a:lnTo>
                                <a:lnTo>
                                  <a:pt x="30" y="87"/>
                                </a:lnTo>
                                <a:lnTo>
                                  <a:pt x="25" y="80"/>
                                </a:lnTo>
                                <a:lnTo>
                                  <a:pt x="22" y="75"/>
                                </a:lnTo>
                                <a:lnTo>
                                  <a:pt x="15" y="7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8818"/>
                        <wps:cNvSpPr>
                          <a:spLocks/>
                        </wps:cNvSpPr>
                        <wps:spPr bwMode="auto">
                          <a:xfrm>
                            <a:off x="5743" y="761"/>
                            <a:ext cx="7" cy="65"/>
                          </a:xfrm>
                          <a:custGeom>
                            <a:avLst/>
                            <a:gdLst>
                              <a:gd name="T0" fmla="*/ 7 w 7"/>
                              <a:gd name="T1" fmla="*/ 65 h 65"/>
                              <a:gd name="T2" fmla="*/ 0 w 7"/>
                              <a:gd name="T3" fmla="*/ 0 h 65"/>
                              <a:gd name="T4" fmla="*/ 7 w 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8819"/>
                        <wps:cNvSpPr>
                          <a:spLocks/>
                        </wps:cNvSpPr>
                        <wps:spPr bwMode="auto">
                          <a:xfrm>
                            <a:off x="5748" y="826"/>
                            <a:ext cx="25" cy="52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2"/>
                              <a:gd name="T2" fmla="*/ 0 w 25"/>
                              <a:gd name="T3" fmla="*/ 17 h 52"/>
                              <a:gd name="T4" fmla="*/ 2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5 h 52"/>
                              <a:gd name="T10" fmla="*/ 15 w 25"/>
                              <a:gd name="T11" fmla="*/ 50 h 52"/>
                              <a:gd name="T12" fmla="*/ 20 w 25"/>
                              <a:gd name="T13" fmla="*/ 52 h 52"/>
                              <a:gd name="T14" fmla="*/ 25 w 25"/>
                              <a:gd name="T15" fmla="*/ 47 h 52"/>
                              <a:gd name="T16" fmla="*/ 25 w 25"/>
                              <a:gd name="T17" fmla="*/ 40 h 52"/>
                              <a:gd name="T18" fmla="*/ 25 w 25"/>
                              <a:gd name="T19" fmla="*/ 30 h 52"/>
                              <a:gd name="T20" fmla="*/ 25 w 25"/>
                              <a:gd name="T21" fmla="*/ 22 h 52"/>
                              <a:gd name="T22" fmla="*/ 20 w 25"/>
                              <a:gd name="T23" fmla="*/ 15 h 52"/>
                              <a:gd name="T24" fmla="*/ 17 w 25"/>
                              <a:gd name="T25" fmla="*/ 10 h 52"/>
                              <a:gd name="T26" fmla="*/ 10 w 25"/>
                              <a:gd name="T27" fmla="*/ 5 h 52"/>
                              <a:gd name="T28" fmla="*/ 2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0" y="52"/>
                                </a:lnTo>
                                <a:lnTo>
                                  <a:pt x="25" y="47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8820"/>
                        <wps:cNvSpPr>
                          <a:spLocks noEditPoints="1"/>
                        </wps:cNvSpPr>
                        <wps:spPr bwMode="auto">
                          <a:xfrm>
                            <a:off x="5753" y="713"/>
                            <a:ext cx="27" cy="125"/>
                          </a:xfrm>
                          <a:custGeom>
                            <a:avLst/>
                            <a:gdLst>
                              <a:gd name="T0" fmla="*/ 2 w 27"/>
                              <a:gd name="T1" fmla="*/ 70 h 125"/>
                              <a:gd name="T2" fmla="*/ 7 w 27"/>
                              <a:gd name="T3" fmla="*/ 0 h 125"/>
                              <a:gd name="T4" fmla="*/ 2 w 27"/>
                              <a:gd name="T5" fmla="*/ 70 h 125"/>
                              <a:gd name="T6" fmla="*/ 2 w 27"/>
                              <a:gd name="T7" fmla="*/ 70 h 125"/>
                              <a:gd name="T8" fmla="*/ 0 w 27"/>
                              <a:gd name="T9" fmla="*/ 88 h 125"/>
                              <a:gd name="T10" fmla="*/ 2 w 27"/>
                              <a:gd name="T11" fmla="*/ 103 h 125"/>
                              <a:gd name="T12" fmla="*/ 5 w 27"/>
                              <a:gd name="T13" fmla="*/ 110 h 125"/>
                              <a:gd name="T14" fmla="*/ 10 w 27"/>
                              <a:gd name="T15" fmla="*/ 115 h 125"/>
                              <a:gd name="T16" fmla="*/ 15 w 27"/>
                              <a:gd name="T17" fmla="*/ 120 h 125"/>
                              <a:gd name="T18" fmla="*/ 22 w 27"/>
                              <a:gd name="T19" fmla="*/ 125 h 125"/>
                              <a:gd name="T20" fmla="*/ 25 w 27"/>
                              <a:gd name="T21" fmla="*/ 118 h 125"/>
                              <a:gd name="T22" fmla="*/ 27 w 27"/>
                              <a:gd name="T23" fmla="*/ 110 h 125"/>
                              <a:gd name="T24" fmla="*/ 27 w 27"/>
                              <a:gd name="T25" fmla="*/ 103 h 125"/>
                              <a:gd name="T26" fmla="*/ 25 w 27"/>
                              <a:gd name="T27" fmla="*/ 93 h 125"/>
                              <a:gd name="T28" fmla="*/ 22 w 27"/>
                              <a:gd name="T29" fmla="*/ 85 h 125"/>
                              <a:gd name="T30" fmla="*/ 17 w 27"/>
                              <a:gd name="T31" fmla="*/ 80 h 125"/>
                              <a:gd name="T32" fmla="*/ 10 w 27"/>
                              <a:gd name="T33" fmla="*/ 75 h 125"/>
                              <a:gd name="T34" fmla="*/ 2 w 27"/>
                              <a:gd name="T35" fmla="*/ 7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2" y="70"/>
                                </a:moveTo>
                                <a:lnTo>
                                  <a:pt x="7" y="0"/>
                                </a:lnTo>
                                <a:lnTo>
                                  <a:pt x="2" y="70"/>
                                </a:lnTo>
                                <a:close/>
                                <a:moveTo>
                                  <a:pt x="2" y="70"/>
                                </a:moveTo>
                                <a:lnTo>
                                  <a:pt x="0" y="8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0" y="115"/>
                                </a:lnTo>
                                <a:lnTo>
                                  <a:pt x="15" y="120"/>
                                </a:lnTo>
                                <a:lnTo>
                                  <a:pt x="22" y="125"/>
                                </a:lnTo>
                                <a:lnTo>
                                  <a:pt x="25" y="118"/>
                                </a:lnTo>
                                <a:lnTo>
                                  <a:pt x="27" y="110"/>
                                </a:lnTo>
                                <a:lnTo>
                                  <a:pt x="27" y="103"/>
                                </a:lnTo>
                                <a:lnTo>
                                  <a:pt x="25" y="93"/>
                                </a:lnTo>
                                <a:lnTo>
                                  <a:pt x="22" y="85"/>
                                </a:lnTo>
                                <a:lnTo>
                                  <a:pt x="17" y="80"/>
                                </a:lnTo>
                                <a:lnTo>
                                  <a:pt x="10" y="75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8821"/>
                        <wps:cNvSpPr>
                          <a:spLocks/>
                        </wps:cNvSpPr>
                        <wps:spPr bwMode="auto">
                          <a:xfrm>
                            <a:off x="5755" y="713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8822"/>
                        <wps:cNvSpPr>
                          <a:spLocks/>
                        </wps:cNvSpPr>
                        <wps:spPr bwMode="auto">
                          <a:xfrm>
                            <a:off x="5753" y="783"/>
                            <a:ext cx="27" cy="5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5"/>
                              <a:gd name="T2" fmla="*/ 0 w 27"/>
                              <a:gd name="T3" fmla="*/ 18 h 55"/>
                              <a:gd name="T4" fmla="*/ 2 w 27"/>
                              <a:gd name="T5" fmla="*/ 33 h 55"/>
                              <a:gd name="T6" fmla="*/ 5 w 27"/>
                              <a:gd name="T7" fmla="*/ 40 h 55"/>
                              <a:gd name="T8" fmla="*/ 10 w 27"/>
                              <a:gd name="T9" fmla="*/ 45 h 55"/>
                              <a:gd name="T10" fmla="*/ 15 w 27"/>
                              <a:gd name="T11" fmla="*/ 50 h 55"/>
                              <a:gd name="T12" fmla="*/ 22 w 27"/>
                              <a:gd name="T13" fmla="*/ 55 h 55"/>
                              <a:gd name="T14" fmla="*/ 25 w 27"/>
                              <a:gd name="T15" fmla="*/ 48 h 55"/>
                              <a:gd name="T16" fmla="*/ 27 w 27"/>
                              <a:gd name="T17" fmla="*/ 40 h 55"/>
                              <a:gd name="T18" fmla="*/ 27 w 27"/>
                              <a:gd name="T19" fmla="*/ 33 h 55"/>
                              <a:gd name="T20" fmla="*/ 25 w 27"/>
                              <a:gd name="T21" fmla="*/ 23 h 55"/>
                              <a:gd name="T22" fmla="*/ 22 w 27"/>
                              <a:gd name="T23" fmla="*/ 15 h 55"/>
                              <a:gd name="T24" fmla="*/ 17 w 27"/>
                              <a:gd name="T25" fmla="*/ 10 h 55"/>
                              <a:gd name="T26" fmla="*/ 10 w 27"/>
                              <a:gd name="T27" fmla="*/ 5 h 55"/>
                              <a:gd name="T28" fmla="*/ 2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5" y="40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5"/>
                                </a:lnTo>
                                <a:lnTo>
                                  <a:pt x="25" y="48"/>
                                </a:lnTo>
                                <a:lnTo>
                                  <a:pt x="27" y="40"/>
                                </a:lnTo>
                                <a:lnTo>
                                  <a:pt x="27" y="33"/>
                                </a:lnTo>
                                <a:lnTo>
                                  <a:pt x="25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8823"/>
                        <wps:cNvSpPr>
                          <a:spLocks noEditPoints="1"/>
                        </wps:cNvSpPr>
                        <wps:spPr bwMode="auto">
                          <a:xfrm>
                            <a:off x="5768" y="671"/>
                            <a:ext cx="20" cy="135"/>
                          </a:xfrm>
                          <a:custGeom>
                            <a:avLst/>
                            <a:gdLst>
                              <a:gd name="T0" fmla="*/ 2 w 20"/>
                              <a:gd name="T1" fmla="*/ 77 h 135"/>
                              <a:gd name="T2" fmla="*/ 15 w 20"/>
                              <a:gd name="T3" fmla="*/ 0 h 135"/>
                              <a:gd name="T4" fmla="*/ 2 w 20"/>
                              <a:gd name="T5" fmla="*/ 77 h 135"/>
                              <a:gd name="T6" fmla="*/ 2 w 20"/>
                              <a:gd name="T7" fmla="*/ 75 h 135"/>
                              <a:gd name="T8" fmla="*/ 0 w 20"/>
                              <a:gd name="T9" fmla="*/ 95 h 135"/>
                              <a:gd name="T10" fmla="*/ 0 w 20"/>
                              <a:gd name="T11" fmla="*/ 110 h 135"/>
                              <a:gd name="T12" fmla="*/ 0 w 20"/>
                              <a:gd name="T13" fmla="*/ 117 h 135"/>
                              <a:gd name="T14" fmla="*/ 5 w 20"/>
                              <a:gd name="T15" fmla="*/ 122 h 135"/>
                              <a:gd name="T16" fmla="*/ 7 w 20"/>
                              <a:gd name="T17" fmla="*/ 130 h 135"/>
                              <a:gd name="T18" fmla="*/ 12 w 20"/>
                              <a:gd name="T19" fmla="*/ 135 h 135"/>
                              <a:gd name="T20" fmla="*/ 17 w 20"/>
                              <a:gd name="T21" fmla="*/ 127 h 135"/>
                              <a:gd name="T22" fmla="*/ 20 w 20"/>
                              <a:gd name="T23" fmla="*/ 117 h 135"/>
                              <a:gd name="T24" fmla="*/ 20 w 20"/>
                              <a:gd name="T25" fmla="*/ 110 h 135"/>
                              <a:gd name="T26" fmla="*/ 20 w 20"/>
                              <a:gd name="T27" fmla="*/ 102 h 135"/>
                              <a:gd name="T28" fmla="*/ 20 w 20"/>
                              <a:gd name="T29" fmla="*/ 92 h 135"/>
                              <a:gd name="T30" fmla="*/ 15 w 20"/>
                              <a:gd name="T31" fmla="*/ 85 h 135"/>
                              <a:gd name="T32" fmla="*/ 10 w 20"/>
                              <a:gd name="T33" fmla="*/ 80 h 135"/>
                              <a:gd name="T34" fmla="*/ 2 w 20"/>
                              <a:gd name="T35" fmla="*/ 7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>
                                <a:moveTo>
                                  <a:pt x="2" y="77"/>
                                </a:moveTo>
                                <a:lnTo>
                                  <a:pt x="15" y="0"/>
                                </a:lnTo>
                                <a:lnTo>
                                  <a:pt x="2" y="77"/>
                                </a:lnTo>
                                <a:close/>
                                <a:moveTo>
                                  <a:pt x="2" y="75"/>
                                </a:move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0" y="117"/>
                                </a:lnTo>
                                <a:lnTo>
                                  <a:pt x="5" y="122"/>
                                </a:lnTo>
                                <a:lnTo>
                                  <a:pt x="7" y="130"/>
                                </a:lnTo>
                                <a:lnTo>
                                  <a:pt x="12" y="135"/>
                                </a:lnTo>
                                <a:lnTo>
                                  <a:pt x="17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10"/>
                                </a:lnTo>
                                <a:lnTo>
                                  <a:pt x="20" y="102"/>
                                </a:lnTo>
                                <a:lnTo>
                                  <a:pt x="20" y="92"/>
                                </a:lnTo>
                                <a:lnTo>
                                  <a:pt x="15" y="85"/>
                                </a:lnTo>
                                <a:lnTo>
                                  <a:pt x="10" y="8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8824"/>
                        <wps:cNvSpPr>
                          <a:spLocks/>
                        </wps:cNvSpPr>
                        <wps:spPr bwMode="auto">
                          <a:xfrm>
                            <a:off x="5770" y="671"/>
                            <a:ext cx="13" cy="77"/>
                          </a:xfrm>
                          <a:custGeom>
                            <a:avLst/>
                            <a:gdLst>
                              <a:gd name="T0" fmla="*/ 0 w 13"/>
                              <a:gd name="T1" fmla="*/ 77 h 77"/>
                              <a:gd name="T2" fmla="*/ 13 w 13"/>
                              <a:gd name="T3" fmla="*/ 0 h 77"/>
                              <a:gd name="T4" fmla="*/ 0 w 13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>
                                <a:moveTo>
                                  <a:pt x="0" y="77"/>
                                </a:moveTo>
                                <a:lnTo>
                                  <a:pt x="13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8825"/>
                        <wps:cNvSpPr>
                          <a:spLocks/>
                        </wps:cNvSpPr>
                        <wps:spPr bwMode="auto">
                          <a:xfrm>
                            <a:off x="5768" y="746"/>
                            <a:ext cx="20" cy="6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60"/>
                              <a:gd name="T2" fmla="*/ 0 w 20"/>
                              <a:gd name="T3" fmla="*/ 20 h 60"/>
                              <a:gd name="T4" fmla="*/ 0 w 20"/>
                              <a:gd name="T5" fmla="*/ 35 h 60"/>
                              <a:gd name="T6" fmla="*/ 0 w 20"/>
                              <a:gd name="T7" fmla="*/ 42 h 60"/>
                              <a:gd name="T8" fmla="*/ 5 w 20"/>
                              <a:gd name="T9" fmla="*/ 47 h 60"/>
                              <a:gd name="T10" fmla="*/ 7 w 20"/>
                              <a:gd name="T11" fmla="*/ 55 h 60"/>
                              <a:gd name="T12" fmla="*/ 12 w 20"/>
                              <a:gd name="T13" fmla="*/ 60 h 60"/>
                              <a:gd name="T14" fmla="*/ 17 w 20"/>
                              <a:gd name="T15" fmla="*/ 52 h 60"/>
                              <a:gd name="T16" fmla="*/ 20 w 20"/>
                              <a:gd name="T17" fmla="*/ 42 h 60"/>
                              <a:gd name="T18" fmla="*/ 20 w 20"/>
                              <a:gd name="T19" fmla="*/ 35 h 60"/>
                              <a:gd name="T20" fmla="*/ 20 w 20"/>
                              <a:gd name="T21" fmla="*/ 27 h 60"/>
                              <a:gd name="T22" fmla="*/ 20 w 20"/>
                              <a:gd name="T23" fmla="*/ 17 h 60"/>
                              <a:gd name="T24" fmla="*/ 15 w 20"/>
                              <a:gd name="T25" fmla="*/ 10 h 60"/>
                              <a:gd name="T26" fmla="*/ 10 w 20"/>
                              <a:gd name="T27" fmla="*/ 5 h 60"/>
                              <a:gd name="T28" fmla="*/ 2 w 20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2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5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17" y="52"/>
                                </a:lnTo>
                                <a:lnTo>
                                  <a:pt x="20" y="42"/>
                                </a:lnTo>
                                <a:lnTo>
                                  <a:pt x="20" y="35"/>
                                </a:lnTo>
                                <a:lnTo>
                                  <a:pt x="20" y="27"/>
                                </a:lnTo>
                                <a:lnTo>
                                  <a:pt x="20" y="17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8826"/>
                        <wps:cNvSpPr>
                          <a:spLocks/>
                        </wps:cNvSpPr>
                        <wps:spPr bwMode="auto">
                          <a:xfrm>
                            <a:off x="5755" y="918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8827"/>
                        <wps:cNvSpPr>
                          <a:spLocks/>
                        </wps:cNvSpPr>
                        <wps:spPr bwMode="auto">
                          <a:xfrm>
                            <a:off x="5755" y="918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8828"/>
                        <wps:cNvSpPr>
                          <a:spLocks noEditPoints="1"/>
                        </wps:cNvSpPr>
                        <wps:spPr bwMode="auto">
                          <a:xfrm>
                            <a:off x="5755" y="888"/>
                            <a:ext cx="60" cy="110"/>
                          </a:xfrm>
                          <a:custGeom>
                            <a:avLst/>
                            <a:gdLst>
                              <a:gd name="T0" fmla="*/ 33 w 60"/>
                              <a:gd name="T1" fmla="*/ 62 h 110"/>
                              <a:gd name="T2" fmla="*/ 20 w 60"/>
                              <a:gd name="T3" fmla="*/ 70 h 110"/>
                              <a:gd name="T4" fmla="*/ 10 w 60"/>
                              <a:gd name="T5" fmla="*/ 82 h 110"/>
                              <a:gd name="T6" fmla="*/ 3 w 60"/>
                              <a:gd name="T7" fmla="*/ 95 h 110"/>
                              <a:gd name="T8" fmla="*/ 0 w 60"/>
                              <a:gd name="T9" fmla="*/ 110 h 110"/>
                              <a:gd name="T10" fmla="*/ 5 w 60"/>
                              <a:gd name="T11" fmla="*/ 110 h 110"/>
                              <a:gd name="T12" fmla="*/ 13 w 60"/>
                              <a:gd name="T13" fmla="*/ 105 h 110"/>
                              <a:gd name="T14" fmla="*/ 18 w 60"/>
                              <a:gd name="T15" fmla="*/ 100 h 110"/>
                              <a:gd name="T16" fmla="*/ 23 w 60"/>
                              <a:gd name="T17" fmla="*/ 95 h 110"/>
                              <a:gd name="T18" fmla="*/ 28 w 60"/>
                              <a:gd name="T19" fmla="*/ 87 h 110"/>
                              <a:gd name="T20" fmla="*/ 30 w 60"/>
                              <a:gd name="T21" fmla="*/ 80 h 110"/>
                              <a:gd name="T22" fmla="*/ 33 w 60"/>
                              <a:gd name="T23" fmla="*/ 70 h 110"/>
                              <a:gd name="T24" fmla="*/ 33 w 60"/>
                              <a:gd name="T25" fmla="*/ 62 h 110"/>
                              <a:gd name="T26" fmla="*/ 33 w 60"/>
                              <a:gd name="T27" fmla="*/ 62 h 110"/>
                              <a:gd name="T28" fmla="*/ 60 w 60"/>
                              <a:gd name="T29" fmla="*/ 0 h 110"/>
                              <a:gd name="T30" fmla="*/ 33 w 60"/>
                              <a:gd name="T31" fmla="*/ 6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>
                                <a:moveTo>
                                  <a:pt x="33" y="62"/>
                                </a:moveTo>
                                <a:lnTo>
                                  <a:pt x="20" y="70"/>
                                </a:lnTo>
                                <a:lnTo>
                                  <a:pt x="10" y="82"/>
                                </a:lnTo>
                                <a:lnTo>
                                  <a:pt x="3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10"/>
                                </a:lnTo>
                                <a:lnTo>
                                  <a:pt x="13" y="105"/>
                                </a:lnTo>
                                <a:lnTo>
                                  <a:pt x="18" y="100"/>
                                </a:lnTo>
                                <a:lnTo>
                                  <a:pt x="23" y="95"/>
                                </a:lnTo>
                                <a:lnTo>
                                  <a:pt x="28" y="87"/>
                                </a:lnTo>
                                <a:lnTo>
                                  <a:pt x="30" y="80"/>
                                </a:lnTo>
                                <a:lnTo>
                                  <a:pt x="33" y="70"/>
                                </a:lnTo>
                                <a:lnTo>
                                  <a:pt x="33" y="62"/>
                                </a:lnTo>
                                <a:close/>
                                <a:moveTo>
                                  <a:pt x="33" y="62"/>
                                </a:moveTo>
                                <a:lnTo>
                                  <a:pt x="60" y="0"/>
                                </a:lnTo>
                                <a:lnTo>
                                  <a:pt x="3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8829"/>
                        <wps:cNvSpPr>
                          <a:spLocks/>
                        </wps:cNvSpPr>
                        <wps:spPr bwMode="auto">
                          <a:xfrm>
                            <a:off x="5755" y="950"/>
                            <a:ext cx="33" cy="4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48"/>
                              <a:gd name="T2" fmla="*/ 20 w 33"/>
                              <a:gd name="T3" fmla="*/ 8 h 48"/>
                              <a:gd name="T4" fmla="*/ 10 w 33"/>
                              <a:gd name="T5" fmla="*/ 20 h 48"/>
                              <a:gd name="T6" fmla="*/ 3 w 33"/>
                              <a:gd name="T7" fmla="*/ 33 h 48"/>
                              <a:gd name="T8" fmla="*/ 0 w 33"/>
                              <a:gd name="T9" fmla="*/ 48 h 48"/>
                              <a:gd name="T10" fmla="*/ 5 w 33"/>
                              <a:gd name="T11" fmla="*/ 48 h 48"/>
                              <a:gd name="T12" fmla="*/ 13 w 33"/>
                              <a:gd name="T13" fmla="*/ 43 h 48"/>
                              <a:gd name="T14" fmla="*/ 18 w 33"/>
                              <a:gd name="T15" fmla="*/ 38 h 48"/>
                              <a:gd name="T16" fmla="*/ 23 w 33"/>
                              <a:gd name="T17" fmla="*/ 33 h 48"/>
                              <a:gd name="T18" fmla="*/ 28 w 33"/>
                              <a:gd name="T19" fmla="*/ 25 h 48"/>
                              <a:gd name="T20" fmla="*/ 30 w 33"/>
                              <a:gd name="T21" fmla="*/ 18 h 48"/>
                              <a:gd name="T22" fmla="*/ 33 w 33"/>
                              <a:gd name="T23" fmla="*/ 8 h 48"/>
                              <a:gd name="T24" fmla="*/ 33 w 33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>
                                <a:moveTo>
                                  <a:pt x="33" y="0"/>
                                </a:moveTo>
                                <a:lnTo>
                                  <a:pt x="20" y="8"/>
                                </a:lnTo>
                                <a:lnTo>
                                  <a:pt x="10" y="20"/>
                                </a:lnTo>
                                <a:lnTo>
                                  <a:pt x="3" y="33"/>
                                </a:lnTo>
                                <a:lnTo>
                                  <a:pt x="0" y="48"/>
                                </a:lnTo>
                                <a:lnTo>
                                  <a:pt x="5" y="48"/>
                                </a:lnTo>
                                <a:lnTo>
                                  <a:pt x="13" y="43"/>
                                </a:lnTo>
                                <a:lnTo>
                                  <a:pt x="18" y="38"/>
                                </a:lnTo>
                                <a:lnTo>
                                  <a:pt x="23" y="33"/>
                                </a:lnTo>
                                <a:lnTo>
                                  <a:pt x="28" y="25"/>
                                </a:lnTo>
                                <a:lnTo>
                                  <a:pt x="30" y="18"/>
                                </a:lnTo>
                                <a:lnTo>
                                  <a:pt x="33" y="8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8830"/>
                        <wps:cNvSpPr>
                          <a:spLocks/>
                        </wps:cNvSpPr>
                        <wps:spPr bwMode="auto">
                          <a:xfrm>
                            <a:off x="5788" y="888"/>
                            <a:ext cx="27" cy="62"/>
                          </a:xfrm>
                          <a:custGeom>
                            <a:avLst/>
                            <a:gdLst>
                              <a:gd name="T0" fmla="*/ 0 w 27"/>
                              <a:gd name="T1" fmla="*/ 62 h 62"/>
                              <a:gd name="T2" fmla="*/ 27 w 27"/>
                              <a:gd name="T3" fmla="*/ 0 h 62"/>
                              <a:gd name="T4" fmla="*/ 0 w 2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0" y="62"/>
                                </a:moveTo>
                                <a:lnTo>
                                  <a:pt x="2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8831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8832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8833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8834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8835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8836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8837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8838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8839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8840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8841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8842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8843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8844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8845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8846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8847"/>
                        <wps:cNvSpPr>
                          <a:spLocks/>
                        </wps:cNvSpPr>
                        <wps:spPr bwMode="auto">
                          <a:xfrm>
                            <a:off x="5788" y="743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8848"/>
                        <wps:cNvSpPr>
                          <a:spLocks/>
                        </wps:cNvSpPr>
                        <wps:spPr bwMode="auto">
                          <a:xfrm>
                            <a:off x="5788" y="743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8849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8850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8851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8852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8853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8854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8855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8856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8857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4" cy="120"/>
                          </a:xfrm>
                          <a:custGeom>
                            <a:avLst/>
                            <a:gdLst>
                              <a:gd name="T0" fmla="*/ 291 w 294"/>
                              <a:gd name="T1" fmla="*/ 80 h 120"/>
                              <a:gd name="T2" fmla="*/ 294 w 294"/>
                              <a:gd name="T3" fmla="*/ 70 h 120"/>
                              <a:gd name="T4" fmla="*/ 291 w 294"/>
                              <a:gd name="T5" fmla="*/ 60 h 120"/>
                              <a:gd name="T6" fmla="*/ 289 w 294"/>
                              <a:gd name="T7" fmla="*/ 50 h 120"/>
                              <a:gd name="T8" fmla="*/ 281 w 294"/>
                              <a:gd name="T9" fmla="*/ 42 h 120"/>
                              <a:gd name="T10" fmla="*/ 271 w 294"/>
                              <a:gd name="T11" fmla="*/ 37 h 120"/>
                              <a:gd name="T12" fmla="*/ 256 w 294"/>
                              <a:gd name="T13" fmla="*/ 32 h 120"/>
                              <a:gd name="T14" fmla="*/ 242 w 294"/>
                              <a:gd name="T15" fmla="*/ 27 h 120"/>
                              <a:gd name="T16" fmla="*/ 222 w 294"/>
                              <a:gd name="T17" fmla="*/ 27 h 120"/>
                              <a:gd name="T18" fmla="*/ 214 w 294"/>
                              <a:gd name="T19" fmla="*/ 22 h 120"/>
                              <a:gd name="T20" fmla="*/ 207 w 294"/>
                              <a:gd name="T21" fmla="*/ 20 h 120"/>
                              <a:gd name="T22" fmla="*/ 202 w 294"/>
                              <a:gd name="T23" fmla="*/ 13 h 120"/>
                              <a:gd name="T24" fmla="*/ 194 w 294"/>
                              <a:gd name="T25" fmla="*/ 8 h 120"/>
                              <a:gd name="T26" fmla="*/ 187 w 294"/>
                              <a:gd name="T27" fmla="*/ 3 h 120"/>
                              <a:gd name="T28" fmla="*/ 179 w 294"/>
                              <a:gd name="T29" fmla="*/ 0 h 120"/>
                              <a:gd name="T30" fmla="*/ 169 w 294"/>
                              <a:gd name="T31" fmla="*/ 0 h 120"/>
                              <a:gd name="T32" fmla="*/ 160 w 294"/>
                              <a:gd name="T33" fmla="*/ 3 h 120"/>
                              <a:gd name="T34" fmla="*/ 150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50 w 294"/>
                              <a:gd name="T95" fmla="*/ 95 h 120"/>
                              <a:gd name="T96" fmla="*/ 164 w 294"/>
                              <a:gd name="T97" fmla="*/ 85 h 120"/>
                              <a:gd name="T98" fmla="*/ 182 w 294"/>
                              <a:gd name="T99" fmla="*/ 75 h 120"/>
                              <a:gd name="T100" fmla="*/ 197 w 294"/>
                              <a:gd name="T101" fmla="*/ 62 h 120"/>
                              <a:gd name="T102" fmla="*/ 214 w 294"/>
                              <a:gd name="T103" fmla="*/ 55 h 120"/>
                              <a:gd name="T104" fmla="*/ 232 w 294"/>
                              <a:gd name="T105" fmla="*/ 47 h 120"/>
                              <a:gd name="T106" fmla="*/ 242 w 294"/>
                              <a:gd name="T107" fmla="*/ 45 h 120"/>
                              <a:gd name="T108" fmla="*/ 251 w 294"/>
                              <a:gd name="T109" fmla="*/ 45 h 120"/>
                              <a:gd name="T110" fmla="*/ 259 w 294"/>
                              <a:gd name="T111" fmla="*/ 45 h 120"/>
                              <a:gd name="T112" fmla="*/ 266 w 294"/>
                              <a:gd name="T113" fmla="*/ 50 h 120"/>
                              <a:gd name="T114" fmla="*/ 274 w 294"/>
                              <a:gd name="T115" fmla="*/ 55 h 120"/>
                              <a:gd name="T116" fmla="*/ 281 w 294"/>
                              <a:gd name="T117" fmla="*/ 62 h 120"/>
                              <a:gd name="T118" fmla="*/ 286 w 294"/>
                              <a:gd name="T119" fmla="*/ 70 h 120"/>
                              <a:gd name="T120" fmla="*/ 291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8858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4" cy="120"/>
                          </a:xfrm>
                          <a:custGeom>
                            <a:avLst/>
                            <a:gdLst>
                              <a:gd name="T0" fmla="*/ 291 w 294"/>
                              <a:gd name="T1" fmla="*/ 80 h 120"/>
                              <a:gd name="T2" fmla="*/ 294 w 294"/>
                              <a:gd name="T3" fmla="*/ 70 h 120"/>
                              <a:gd name="T4" fmla="*/ 291 w 294"/>
                              <a:gd name="T5" fmla="*/ 60 h 120"/>
                              <a:gd name="T6" fmla="*/ 289 w 294"/>
                              <a:gd name="T7" fmla="*/ 50 h 120"/>
                              <a:gd name="T8" fmla="*/ 281 w 294"/>
                              <a:gd name="T9" fmla="*/ 42 h 120"/>
                              <a:gd name="T10" fmla="*/ 271 w 294"/>
                              <a:gd name="T11" fmla="*/ 37 h 120"/>
                              <a:gd name="T12" fmla="*/ 256 w 294"/>
                              <a:gd name="T13" fmla="*/ 32 h 120"/>
                              <a:gd name="T14" fmla="*/ 242 w 294"/>
                              <a:gd name="T15" fmla="*/ 27 h 120"/>
                              <a:gd name="T16" fmla="*/ 222 w 294"/>
                              <a:gd name="T17" fmla="*/ 27 h 120"/>
                              <a:gd name="T18" fmla="*/ 214 w 294"/>
                              <a:gd name="T19" fmla="*/ 22 h 120"/>
                              <a:gd name="T20" fmla="*/ 207 w 294"/>
                              <a:gd name="T21" fmla="*/ 20 h 120"/>
                              <a:gd name="T22" fmla="*/ 202 w 294"/>
                              <a:gd name="T23" fmla="*/ 13 h 120"/>
                              <a:gd name="T24" fmla="*/ 194 w 294"/>
                              <a:gd name="T25" fmla="*/ 8 h 120"/>
                              <a:gd name="T26" fmla="*/ 187 w 294"/>
                              <a:gd name="T27" fmla="*/ 3 h 120"/>
                              <a:gd name="T28" fmla="*/ 179 w 294"/>
                              <a:gd name="T29" fmla="*/ 0 h 120"/>
                              <a:gd name="T30" fmla="*/ 169 w 294"/>
                              <a:gd name="T31" fmla="*/ 0 h 120"/>
                              <a:gd name="T32" fmla="*/ 160 w 294"/>
                              <a:gd name="T33" fmla="*/ 3 h 120"/>
                              <a:gd name="T34" fmla="*/ 150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50 w 294"/>
                              <a:gd name="T95" fmla="*/ 95 h 120"/>
                              <a:gd name="T96" fmla="*/ 164 w 294"/>
                              <a:gd name="T97" fmla="*/ 85 h 120"/>
                              <a:gd name="T98" fmla="*/ 182 w 294"/>
                              <a:gd name="T99" fmla="*/ 75 h 120"/>
                              <a:gd name="T100" fmla="*/ 197 w 294"/>
                              <a:gd name="T101" fmla="*/ 62 h 120"/>
                              <a:gd name="T102" fmla="*/ 214 w 294"/>
                              <a:gd name="T103" fmla="*/ 55 h 120"/>
                              <a:gd name="T104" fmla="*/ 232 w 294"/>
                              <a:gd name="T105" fmla="*/ 47 h 120"/>
                              <a:gd name="T106" fmla="*/ 242 w 294"/>
                              <a:gd name="T107" fmla="*/ 45 h 120"/>
                              <a:gd name="T108" fmla="*/ 251 w 294"/>
                              <a:gd name="T109" fmla="*/ 45 h 120"/>
                              <a:gd name="T110" fmla="*/ 259 w 294"/>
                              <a:gd name="T111" fmla="*/ 45 h 120"/>
                              <a:gd name="T112" fmla="*/ 266 w 294"/>
                              <a:gd name="T113" fmla="*/ 50 h 120"/>
                              <a:gd name="T114" fmla="*/ 274 w 294"/>
                              <a:gd name="T115" fmla="*/ 55 h 120"/>
                              <a:gd name="T116" fmla="*/ 281 w 294"/>
                              <a:gd name="T117" fmla="*/ 62 h 120"/>
                              <a:gd name="T118" fmla="*/ 286 w 294"/>
                              <a:gd name="T119" fmla="*/ 70 h 120"/>
                              <a:gd name="T120" fmla="*/ 291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8859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8860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8861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8862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8863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8864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8865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8866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8867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8868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8869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reeform 8870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8871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8872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8873"/>
                        <wps:cNvSpPr>
                          <a:spLocks noEditPoints="1"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107 w 110"/>
                              <a:gd name="T3" fmla="*/ 220 h 222"/>
                              <a:gd name="T4" fmla="*/ 105 w 110"/>
                              <a:gd name="T5" fmla="*/ 220 h 222"/>
                              <a:gd name="T6" fmla="*/ 102 w 110"/>
                              <a:gd name="T7" fmla="*/ 220 h 222"/>
                              <a:gd name="T8" fmla="*/ 100 w 110"/>
                              <a:gd name="T9" fmla="*/ 222 h 222"/>
                              <a:gd name="T10" fmla="*/ 105 w 110"/>
                              <a:gd name="T11" fmla="*/ 222 h 222"/>
                              <a:gd name="T12" fmla="*/ 110 w 110"/>
                              <a:gd name="T13" fmla="*/ 222 h 222"/>
                              <a:gd name="T14" fmla="*/ 0 w 110"/>
                              <a:gd name="T15" fmla="*/ 5 h 222"/>
                              <a:gd name="T16" fmla="*/ 0 w 110"/>
                              <a:gd name="T17" fmla="*/ 0 h 222"/>
                              <a:gd name="T18" fmla="*/ 0 w 110"/>
                              <a:gd name="T19" fmla="*/ 5 h 222"/>
                              <a:gd name="T20" fmla="*/ 0 w 110"/>
                              <a:gd name="T21" fmla="*/ 5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110" y="222"/>
                                </a:moveTo>
                                <a:lnTo>
                                  <a:pt x="107" y="220"/>
                                </a:lnTo>
                                <a:lnTo>
                                  <a:pt x="105" y="220"/>
                                </a:lnTo>
                                <a:lnTo>
                                  <a:pt x="102" y="220"/>
                                </a:lnTo>
                                <a:lnTo>
                                  <a:pt x="100" y="222"/>
                                </a:lnTo>
                                <a:lnTo>
                                  <a:pt x="105" y="222"/>
                                </a:lnTo>
                                <a:lnTo>
                                  <a:pt x="110" y="222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8874"/>
                        <wps:cNvSpPr>
                          <a:spLocks noEditPoints="1"/>
                        </wps:cNvSpPr>
                        <wps:spPr bwMode="auto">
                          <a:xfrm>
                            <a:off x="5698" y="963"/>
                            <a:ext cx="107" cy="219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19"/>
                              <a:gd name="T2" fmla="*/ 0 w 107"/>
                              <a:gd name="T3" fmla="*/ 0 h 219"/>
                              <a:gd name="T4" fmla="*/ 0 w 107"/>
                              <a:gd name="T5" fmla="*/ 5 h 219"/>
                              <a:gd name="T6" fmla="*/ 3 w 107"/>
                              <a:gd name="T7" fmla="*/ 5 h 219"/>
                              <a:gd name="T8" fmla="*/ 0 w 107"/>
                              <a:gd name="T9" fmla="*/ 0 h 219"/>
                              <a:gd name="T10" fmla="*/ 105 w 107"/>
                              <a:gd name="T11" fmla="*/ 219 h 219"/>
                              <a:gd name="T12" fmla="*/ 107 w 107"/>
                              <a:gd name="T13" fmla="*/ 217 h 219"/>
                              <a:gd name="T14" fmla="*/ 102 w 107"/>
                              <a:gd name="T15" fmla="*/ 214 h 219"/>
                              <a:gd name="T16" fmla="*/ 100 w 107"/>
                              <a:gd name="T17" fmla="*/ 217 h 219"/>
                              <a:gd name="T18" fmla="*/ 95 w 107"/>
                              <a:gd name="T19" fmla="*/ 217 h 219"/>
                              <a:gd name="T20" fmla="*/ 100 w 107"/>
                              <a:gd name="T21" fmla="*/ 219 h 219"/>
                              <a:gd name="T22" fmla="*/ 105 w 107"/>
                              <a:gd name="T23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5" y="219"/>
                                </a:moveTo>
                                <a:lnTo>
                                  <a:pt x="107" y="217"/>
                                </a:lnTo>
                                <a:lnTo>
                                  <a:pt x="102" y="214"/>
                                </a:lnTo>
                                <a:lnTo>
                                  <a:pt x="100" y="217"/>
                                </a:lnTo>
                                <a:lnTo>
                                  <a:pt x="95" y="217"/>
                                </a:lnTo>
                                <a:lnTo>
                                  <a:pt x="100" y="219"/>
                                </a:lnTo>
                                <a:lnTo>
                                  <a:pt x="105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8875"/>
                        <wps:cNvSpPr>
                          <a:spLocks noEditPoints="1"/>
                        </wps:cNvSpPr>
                        <wps:spPr bwMode="auto">
                          <a:xfrm>
                            <a:off x="5698" y="965"/>
                            <a:ext cx="105" cy="217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17"/>
                              <a:gd name="T2" fmla="*/ 0 w 105"/>
                              <a:gd name="T3" fmla="*/ 0 h 217"/>
                              <a:gd name="T4" fmla="*/ 0 w 105"/>
                              <a:gd name="T5" fmla="*/ 5 h 217"/>
                              <a:gd name="T6" fmla="*/ 3 w 105"/>
                              <a:gd name="T7" fmla="*/ 5 h 217"/>
                              <a:gd name="T8" fmla="*/ 0 w 105"/>
                              <a:gd name="T9" fmla="*/ 0 h 217"/>
                              <a:gd name="T10" fmla="*/ 100 w 105"/>
                              <a:gd name="T11" fmla="*/ 217 h 217"/>
                              <a:gd name="T12" fmla="*/ 102 w 105"/>
                              <a:gd name="T13" fmla="*/ 215 h 217"/>
                              <a:gd name="T14" fmla="*/ 105 w 105"/>
                              <a:gd name="T15" fmla="*/ 215 h 217"/>
                              <a:gd name="T16" fmla="*/ 102 w 105"/>
                              <a:gd name="T17" fmla="*/ 212 h 217"/>
                              <a:gd name="T18" fmla="*/ 100 w 105"/>
                              <a:gd name="T19" fmla="*/ 210 h 217"/>
                              <a:gd name="T20" fmla="*/ 95 w 105"/>
                              <a:gd name="T21" fmla="*/ 212 h 217"/>
                              <a:gd name="T22" fmla="*/ 90 w 105"/>
                              <a:gd name="T23" fmla="*/ 215 h 217"/>
                              <a:gd name="T24" fmla="*/ 95 w 105"/>
                              <a:gd name="T25" fmla="*/ 215 h 217"/>
                              <a:gd name="T26" fmla="*/ 100 w 105"/>
                              <a:gd name="T27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0" y="217"/>
                                </a:moveTo>
                                <a:lnTo>
                                  <a:pt x="102" y="215"/>
                                </a:lnTo>
                                <a:lnTo>
                                  <a:pt x="105" y="215"/>
                                </a:lnTo>
                                <a:lnTo>
                                  <a:pt x="102" y="212"/>
                                </a:lnTo>
                                <a:lnTo>
                                  <a:pt x="100" y="210"/>
                                </a:lnTo>
                                <a:lnTo>
                                  <a:pt x="95" y="212"/>
                                </a:lnTo>
                                <a:lnTo>
                                  <a:pt x="90" y="215"/>
                                </a:lnTo>
                                <a:lnTo>
                                  <a:pt x="95" y="215"/>
                                </a:lnTo>
                                <a:lnTo>
                                  <a:pt x="10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8876"/>
                        <wps:cNvSpPr>
                          <a:spLocks noEditPoints="1"/>
                        </wps:cNvSpPr>
                        <wps:spPr bwMode="auto">
                          <a:xfrm>
                            <a:off x="5698" y="968"/>
                            <a:ext cx="102" cy="212"/>
                          </a:xfrm>
                          <a:custGeom>
                            <a:avLst/>
                            <a:gdLst>
                              <a:gd name="T0" fmla="*/ 3 w 102"/>
                              <a:gd name="T1" fmla="*/ 0 h 212"/>
                              <a:gd name="T2" fmla="*/ 0 w 102"/>
                              <a:gd name="T3" fmla="*/ 0 h 212"/>
                              <a:gd name="T4" fmla="*/ 0 w 102"/>
                              <a:gd name="T5" fmla="*/ 5 h 212"/>
                              <a:gd name="T6" fmla="*/ 3 w 102"/>
                              <a:gd name="T7" fmla="*/ 5 h 212"/>
                              <a:gd name="T8" fmla="*/ 3 w 102"/>
                              <a:gd name="T9" fmla="*/ 0 h 212"/>
                              <a:gd name="T10" fmla="*/ 95 w 102"/>
                              <a:gd name="T11" fmla="*/ 212 h 212"/>
                              <a:gd name="T12" fmla="*/ 100 w 102"/>
                              <a:gd name="T13" fmla="*/ 212 h 212"/>
                              <a:gd name="T14" fmla="*/ 102 w 102"/>
                              <a:gd name="T15" fmla="*/ 209 h 212"/>
                              <a:gd name="T16" fmla="*/ 100 w 102"/>
                              <a:gd name="T17" fmla="*/ 207 h 212"/>
                              <a:gd name="T18" fmla="*/ 100 w 102"/>
                              <a:gd name="T19" fmla="*/ 207 h 212"/>
                              <a:gd name="T20" fmla="*/ 90 w 102"/>
                              <a:gd name="T21" fmla="*/ 209 h 212"/>
                              <a:gd name="T22" fmla="*/ 82 w 102"/>
                              <a:gd name="T23" fmla="*/ 212 h 212"/>
                              <a:gd name="T24" fmla="*/ 90 w 102"/>
                              <a:gd name="T25" fmla="*/ 212 h 212"/>
                              <a:gd name="T26" fmla="*/ 95 w 102"/>
                              <a:gd name="T27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5" y="212"/>
                                </a:moveTo>
                                <a:lnTo>
                                  <a:pt x="100" y="212"/>
                                </a:lnTo>
                                <a:lnTo>
                                  <a:pt x="102" y="209"/>
                                </a:lnTo>
                                <a:lnTo>
                                  <a:pt x="100" y="207"/>
                                </a:lnTo>
                                <a:lnTo>
                                  <a:pt x="100" y="207"/>
                                </a:lnTo>
                                <a:lnTo>
                                  <a:pt x="90" y="209"/>
                                </a:lnTo>
                                <a:lnTo>
                                  <a:pt x="82" y="212"/>
                                </a:lnTo>
                                <a:lnTo>
                                  <a:pt x="90" y="212"/>
                                </a:lnTo>
                                <a:lnTo>
                                  <a:pt x="95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8877"/>
                        <wps:cNvSpPr>
                          <a:spLocks noEditPoints="1"/>
                        </wps:cNvSpPr>
                        <wps:spPr bwMode="auto">
                          <a:xfrm>
                            <a:off x="5698" y="970"/>
                            <a:ext cx="100" cy="210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10"/>
                              <a:gd name="T2" fmla="*/ 0 w 100"/>
                              <a:gd name="T3" fmla="*/ 0 h 210"/>
                              <a:gd name="T4" fmla="*/ 0 w 100"/>
                              <a:gd name="T5" fmla="*/ 5 h 210"/>
                              <a:gd name="T6" fmla="*/ 3 w 100"/>
                              <a:gd name="T7" fmla="*/ 5 h 210"/>
                              <a:gd name="T8" fmla="*/ 3 w 100"/>
                              <a:gd name="T9" fmla="*/ 5 h 210"/>
                              <a:gd name="T10" fmla="*/ 3 w 100"/>
                              <a:gd name="T11" fmla="*/ 0 h 210"/>
                              <a:gd name="T12" fmla="*/ 90 w 100"/>
                              <a:gd name="T13" fmla="*/ 210 h 210"/>
                              <a:gd name="T14" fmla="*/ 95 w 100"/>
                              <a:gd name="T15" fmla="*/ 207 h 210"/>
                              <a:gd name="T16" fmla="*/ 100 w 100"/>
                              <a:gd name="T17" fmla="*/ 205 h 210"/>
                              <a:gd name="T18" fmla="*/ 100 w 100"/>
                              <a:gd name="T19" fmla="*/ 205 h 210"/>
                              <a:gd name="T20" fmla="*/ 97 w 100"/>
                              <a:gd name="T21" fmla="*/ 202 h 210"/>
                              <a:gd name="T22" fmla="*/ 87 w 100"/>
                              <a:gd name="T23" fmla="*/ 205 h 210"/>
                              <a:gd name="T24" fmla="*/ 75 w 100"/>
                              <a:gd name="T25" fmla="*/ 207 h 210"/>
                              <a:gd name="T26" fmla="*/ 82 w 100"/>
                              <a:gd name="T27" fmla="*/ 210 h 210"/>
                              <a:gd name="T28" fmla="*/ 90 w 100"/>
                              <a:gd name="T29" fmla="*/ 21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0" y="210"/>
                                </a:moveTo>
                                <a:lnTo>
                                  <a:pt x="95" y="207"/>
                                </a:lnTo>
                                <a:lnTo>
                                  <a:pt x="100" y="205"/>
                                </a:lnTo>
                                <a:lnTo>
                                  <a:pt x="100" y="205"/>
                                </a:lnTo>
                                <a:lnTo>
                                  <a:pt x="97" y="202"/>
                                </a:lnTo>
                                <a:lnTo>
                                  <a:pt x="87" y="205"/>
                                </a:lnTo>
                                <a:lnTo>
                                  <a:pt x="75" y="207"/>
                                </a:lnTo>
                                <a:lnTo>
                                  <a:pt x="82" y="210"/>
                                </a:lnTo>
                                <a:lnTo>
                                  <a:pt x="9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8878"/>
                        <wps:cNvSpPr>
                          <a:spLocks noEditPoints="1"/>
                        </wps:cNvSpPr>
                        <wps:spPr bwMode="auto">
                          <a:xfrm>
                            <a:off x="5698" y="973"/>
                            <a:ext cx="100" cy="207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07"/>
                              <a:gd name="T2" fmla="*/ 0 w 100"/>
                              <a:gd name="T3" fmla="*/ 0 h 207"/>
                              <a:gd name="T4" fmla="*/ 0 w 100"/>
                              <a:gd name="T5" fmla="*/ 7 h 207"/>
                              <a:gd name="T6" fmla="*/ 3 w 100"/>
                              <a:gd name="T7" fmla="*/ 5 h 207"/>
                              <a:gd name="T8" fmla="*/ 3 w 100"/>
                              <a:gd name="T9" fmla="*/ 5 h 207"/>
                              <a:gd name="T10" fmla="*/ 3 w 100"/>
                              <a:gd name="T11" fmla="*/ 0 h 207"/>
                              <a:gd name="T12" fmla="*/ 82 w 100"/>
                              <a:gd name="T13" fmla="*/ 207 h 207"/>
                              <a:gd name="T14" fmla="*/ 90 w 100"/>
                              <a:gd name="T15" fmla="*/ 204 h 207"/>
                              <a:gd name="T16" fmla="*/ 100 w 100"/>
                              <a:gd name="T17" fmla="*/ 202 h 207"/>
                              <a:gd name="T18" fmla="*/ 97 w 100"/>
                              <a:gd name="T19" fmla="*/ 199 h 207"/>
                              <a:gd name="T20" fmla="*/ 95 w 100"/>
                              <a:gd name="T21" fmla="*/ 197 h 207"/>
                              <a:gd name="T22" fmla="*/ 82 w 100"/>
                              <a:gd name="T23" fmla="*/ 202 h 207"/>
                              <a:gd name="T24" fmla="*/ 67 w 100"/>
                              <a:gd name="T25" fmla="*/ 204 h 207"/>
                              <a:gd name="T26" fmla="*/ 75 w 100"/>
                              <a:gd name="T27" fmla="*/ 204 h 207"/>
                              <a:gd name="T28" fmla="*/ 82 w 100"/>
                              <a:gd name="T29" fmla="*/ 20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2" y="207"/>
                                </a:moveTo>
                                <a:lnTo>
                                  <a:pt x="90" y="204"/>
                                </a:lnTo>
                                <a:lnTo>
                                  <a:pt x="100" y="202"/>
                                </a:lnTo>
                                <a:lnTo>
                                  <a:pt x="97" y="199"/>
                                </a:lnTo>
                                <a:lnTo>
                                  <a:pt x="95" y="197"/>
                                </a:lnTo>
                                <a:lnTo>
                                  <a:pt x="82" y="202"/>
                                </a:lnTo>
                                <a:lnTo>
                                  <a:pt x="67" y="204"/>
                                </a:lnTo>
                                <a:lnTo>
                                  <a:pt x="75" y="204"/>
                                </a:lnTo>
                                <a:lnTo>
                                  <a:pt x="82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8879"/>
                        <wps:cNvSpPr>
                          <a:spLocks noEditPoints="1"/>
                        </wps:cNvSpPr>
                        <wps:spPr bwMode="auto">
                          <a:xfrm>
                            <a:off x="5698" y="975"/>
                            <a:ext cx="97" cy="202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202"/>
                              <a:gd name="T2" fmla="*/ 3 w 97"/>
                              <a:gd name="T3" fmla="*/ 0 h 202"/>
                              <a:gd name="T4" fmla="*/ 0 w 97"/>
                              <a:gd name="T5" fmla="*/ 0 h 202"/>
                              <a:gd name="T6" fmla="*/ 0 w 97"/>
                              <a:gd name="T7" fmla="*/ 8 h 202"/>
                              <a:gd name="T8" fmla="*/ 3 w 97"/>
                              <a:gd name="T9" fmla="*/ 5 h 202"/>
                              <a:gd name="T10" fmla="*/ 5 w 97"/>
                              <a:gd name="T11" fmla="*/ 5 h 202"/>
                              <a:gd name="T12" fmla="*/ 3 w 97"/>
                              <a:gd name="T13" fmla="*/ 0 h 202"/>
                              <a:gd name="T14" fmla="*/ 75 w 97"/>
                              <a:gd name="T15" fmla="*/ 202 h 202"/>
                              <a:gd name="T16" fmla="*/ 87 w 97"/>
                              <a:gd name="T17" fmla="*/ 200 h 202"/>
                              <a:gd name="T18" fmla="*/ 97 w 97"/>
                              <a:gd name="T19" fmla="*/ 197 h 202"/>
                              <a:gd name="T20" fmla="*/ 95 w 97"/>
                              <a:gd name="T21" fmla="*/ 195 h 202"/>
                              <a:gd name="T22" fmla="*/ 92 w 97"/>
                              <a:gd name="T23" fmla="*/ 193 h 202"/>
                              <a:gd name="T24" fmla="*/ 77 w 97"/>
                              <a:gd name="T25" fmla="*/ 197 h 202"/>
                              <a:gd name="T26" fmla="*/ 57 w 97"/>
                              <a:gd name="T27" fmla="*/ 200 h 202"/>
                              <a:gd name="T28" fmla="*/ 67 w 97"/>
                              <a:gd name="T29" fmla="*/ 202 h 202"/>
                              <a:gd name="T30" fmla="*/ 75 w 97"/>
                              <a:gd name="T31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5" y="202"/>
                                </a:moveTo>
                                <a:lnTo>
                                  <a:pt x="87" y="200"/>
                                </a:lnTo>
                                <a:lnTo>
                                  <a:pt x="97" y="197"/>
                                </a:lnTo>
                                <a:lnTo>
                                  <a:pt x="95" y="195"/>
                                </a:lnTo>
                                <a:lnTo>
                                  <a:pt x="92" y="193"/>
                                </a:lnTo>
                                <a:lnTo>
                                  <a:pt x="77" y="197"/>
                                </a:lnTo>
                                <a:lnTo>
                                  <a:pt x="57" y="200"/>
                                </a:lnTo>
                                <a:lnTo>
                                  <a:pt x="67" y="202"/>
                                </a:lnTo>
                                <a:lnTo>
                                  <a:pt x="75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8880"/>
                        <wps:cNvSpPr>
                          <a:spLocks noEditPoints="1"/>
                        </wps:cNvSpPr>
                        <wps:spPr bwMode="auto">
                          <a:xfrm>
                            <a:off x="5698" y="978"/>
                            <a:ext cx="95" cy="199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99"/>
                              <a:gd name="T2" fmla="*/ 3 w 95"/>
                              <a:gd name="T3" fmla="*/ 0 h 199"/>
                              <a:gd name="T4" fmla="*/ 0 w 95"/>
                              <a:gd name="T5" fmla="*/ 2 h 199"/>
                              <a:gd name="T6" fmla="*/ 0 w 95"/>
                              <a:gd name="T7" fmla="*/ 7 h 199"/>
                              <a:gd name="T8" fmla="*/ 3 w 95"/>
                              <a:gd name="T9" fmla="*/ 5 h 199"/>
                              <a:gd name="T10" fmla="*/ 5 w 95"/>
                              <a:gd name="T11" fmla="*/ 5 h 199"/>
                              <a:gd name="T12" fmla="*/ 3 w 95"/>
                              <a:gd name="T13" fmla="*/ 0 h 199"/>
                              <a:gd name="T14" fmla="*/ 67 w 95"/>
                              <a:gd name="T15" fmla="*/ 199 h 199"/>
                              <a:gd name="T16" fmla="*/ 82 w 95"/>
                              <a:gd name="T17" fmla="*/ 197 h 199"/>
                              <a:gd name="T18" fmla="*/ 95 w 95"/>
                              <a:gd name="T19" fmla="*/ 192 h 199"/>
                              <a:gd name="T20" fmla="*/ 92 w 95"/>
                              <a:gd name="T21" fmla="*/ 190 h 199"/>
                              <a:gd name="T22" fmla="*/ 92 w 95"/>
                              <a:gd name="T23" fmla="*/ 190 h 199"/>
                              <a:gd name="T24" fmla="*/ 72 w 95"/>
                              <a:gd name="T25" fmla="*/ 194 h 199"/>
                              <a:gd name="T26" fmla="*/ 55 w 95"/>
                              <a:gd name="T27" fmla="*/ 194 h 199"/>
                              <a:gd name="T28" fmla="*/ 52 w 95"/>
                              <a:gd name="T29" fmla="*/ 194 h 199"/>
                              <a:gd name="T30" fmla="*/ 50 w 95"/>
                              <a:gd name="T31" fmla="*/ 194 h 199"/>
                              <a:gd name="T32" fmla="*/ 60 w 95"/>
                              <a:gd name="T33" fmla="*/ 197 h 199"/>
                              <a:gd name="T34" fmla="*/ 67 w 95"/>
                              <a:gd name="T35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7" y="199"/>
                                </a:moveTo>
                                <a:lnTo>
                                  <a:pt x="82" y="197"/>
                                </a:lnTo>
                                <a:lnTo>
                                  <a:pt x="95" y="192"/>
                                </a:lnTo>
                                <a:lnTo>
                                  <a:pt x="92" y="190"/>
                                </a:lnTo>
                                <a:lnTo>
                                  <a:pt x="92" y="190"/>
                                </a:lnTo>
                                <a:lnTo>
                                  <a:pt x="72" y="194"/>
                                </a:lnTo>
                                <a:lnTo>
                                  <a:pt x="55" y="194"/>
                                </a:lnTo>
                                <a:lnTo>
                                  <a:pt x="52" y="194"/>
                                </a:lnTo>
                                <a:lnTo>
                                  <a:pt x="50" y="194"/>
                                </a:lnTo>
                                <a:lnTo>
                                  <a:pt x="60" y="197"/>
                                </a:lnTo>
                                <a:lnTo>
                                  <a:pt x="6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8881"/>
                        <wps:cNvSpPr>
                          <a:spLocks noEditPoints="1"/>
                        </wps:cNvSpPr>
                        <wps:spPr bwMode="auto">
                          <a:xfrm>
                            <a:off x="5698" y="980"/>
                            <a:ext cx="92" cy="195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95"/>
                              <a:gd name="T2" fmla="*/ 3 w 92"/>
                              <a:gd name="T3" fmla="*/ 0 h 195"/>
                              <a:gd name="T4" fmla="*/ 0 w 92"/>
                              <a:gd name="T5" fmla="*/ 3 h 195"/>
                              <a:gd name="T6" fmla="*/ 3 w 92"/>
                              <a:gd name="T7" fmla="*/ 8 h 195"/>
                              <a:gd name="T8" fmla="*/ 3 w 92"/>
                              <a:gd name="T9" fmla="*/ 8 h 195"/>
                              <a:gd name="T10" fmla="*/ 5 w 92"/>
                              <a:gd name="T11" fmla="*/ 5 h 195"/>
                              <a:gd name="T12" fmla="*/ 5 w 92"/>
                              <a:gd name="T13" fmla="*/ 0 h 195"/>
                              <a:gd name="T14" fmla="*/ 57 w 92"/>
                              <a:gd name="T15" fmla="*/ 195 h 195"/>
                              <a:gd name="T16" fmla="*/ 77 w 92"/>
                              <a:gd name="T17" fmla="*/ 192 h 195"/>
                              <a:gd name="T18" fmla="*/ 92 w 92"/>
                              <a:gd name="T19" fmla="*/ 188 h 195"/>
                              <a:gd name="T20" fmla="*/ 92 w 92"/>
                              <a:gd name="T21" fmla="*/ 188 h 195"/>
                              <a:gd name="T22" fmla="*/ 90 w 92"/>
                              <a:gd name="T23" fmla="*/ 185 h 195"/>
                              <a:gd name="T24" fmla="*/ 72 w 92"/>
                              <a:gd name="T25" fmla="*/ 190 h 195"/>
                              <a:gd name="T26" fmla="*/ 55 w 92"/>
                              <a:gd name="T27" fmla="*/ 190 h 195"/>
                              <a:gd name="T28" fmla="*/ 50 w 92"/>
                              <a:gd name="T29" fmla="*/ 190 h 195"/>
                              <a:gd name="T30" fmla="*/ 43 w 92"/>
                              <a:gd name="T31" fmla="*/ 190 h 195"/>
                              <a:gd name="T32" fmla="*/ 50 w 92"/>
                              <a:gd name="T33" fmla="*/ 192 h 195"/>
                              <a:gd name="T34" fmla="*/ 57 w 92"/>
                              <a:gd name="T3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7" y="195"/>
                                </a:moveTo>
                                <a:lnTo>
                                  <a:pt x="77" y="192"/>
                                </a:lnTo>
                                <a:lnTo>
                                  <a:pt x="92" y="188"/>
                                </a:lnTo>
                                <a:lnTo>
                                  <a:pt x="92" y="188"/>
                                </a:lnTo>
                                <a:lnTo>
                                  <a:pt x="90" y="185"/>
                                </a:lnTo>
                                <a:lnTo>
                                  <a:pt x="72" y="190"/>
                                </a:lnTo>
                                <a:lnTo>
                                  <a:pt x="55" y="190"/>
                                </a:lnTo>
                                <a:lnTo>
                                  <a:pt x="50" y="190"/>
                                </a:lnTo>
                                <a:lnTo>
                                  <a:pt x="43" y="190"/>
                                </a:lnTo>
                                <a:lnTo>
                                  <a:pt x="50" y="192"/>
                                </a:lnTo>
                                <a:lnTo>
                                  <a:pt x="5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8882"/>
                        <wps:cNvSpPr>
                          <a:spLocks noEditPoints="1"/>
                        </wps:cNvSpPr>
                        <wps:spPr bwMode="auto">
                          <a:xfrm>
                            <a:off x="5698" y="983"/>
                            <a:ext cx="92" cy="189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89"/>
                              <a:gd name="T2" fmla="*/ 3 w 92"/>
                              <a:gd name="T3" fmla="*/ 0 h 189"/>
                              <a:gd name="T4" fmla="*/ 0 w 92"/>
                              <a:gd name="T5" fmla="*/ 2 h 189"/>
                              <a:gd name="T6" fmla="*/ 3 w 92"/>
                              <a:gd name="T7" fmla="*/ 7 h 189"/>
                              <a:gd name="T8" fmla="*/ 3 w 92"/>
                              <a:gd name="T9" fmla="*/ 7 h 189"/>
                              <a:gd name="T10" fmla="*/ 5 w 92"/>
                              <a:gd name="T11" fmla="*/ 5 h 189"/>
                              <a:gd name="T12" fmla="*/ 5 w 92"/>
                              <a:gd name="T13" fmla="*/ 0 h 189"/>
                              <a:gd name="T14" fmla="*/ 50 w 92"/>
                              <a:gd name="T15" fmla="*/ 189 h 189"/>
                              <a:gd name="T16" fmla="*/ 52 w 92"/>
                              <a:gd name="T17" fmla="*/ 189 h 189"/>
                              <a:gd name="T18" fmla="*/ 55 w 92"/>
                              <a:gd name="T19" fmla="*/ 189 h 189"/>
                              <a:gd name="T20" fmla="*/ 72 w 92"/>
                              <a:gd name="T21" fmla="*/ 189 h 189"/>
                              <a:gd name="T22" fmla="*/ 92 w 92"/>
                              <a:gd name="T23" fmla="*/ 185 h 189"/>
                              <a:gd name="T24" fmla="*/ 90 w 92"/>
                              <a:gd name="T25" fmla="*/ 182 h 189"/>
                              <a:gd name="T26" fmla="*/ 87 w 92"/>
                              <a:gd name="T27" fmla="*/ 180 h 189"/>
                              <a:gd name="T28" fmla="*/ 72 w 92"/>
                              <a:gd name="T29" fmla="*/ 185 h 189"/>
                              <a:gd name="T30" fmla="*/ 55 w 92"/>
                              <a:gd name="T31" fmla="*/ 185 h 189"/>
                              <a:gd name="T32" fmla="*/ 47 w 92"/>
                              <a:gd name="T33" fmla="*/ 185 h 189"/>
                              <a:gd name="T34" fmla="*/ 40 w 92"/>
                              <a:gd name="T35" fmla="*/ 185 h 189"/>
                              <a:gd name="T36" fmla="*/ 40 w 92"/>
                              <a:gd name="T37" fmla="*/ 185 h 189"/>
                              <a:gd name="T38" fmla="*/ 45 w 92"/>
                              <a:gd name="T39" fmla="*/ 187 h 189"/>
                              <a:gd name="T40" fmla="*/ 50 w 92"/>
                              <a:gd name="T41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0" y="189"/>
                                </a:moveTo>
                                <a:lnTo>
                                  <a:pt x="52" y="189"/>
                                </a:lnTo>
                                <a:lnTo>
                                  <a:pt x="55" y="189"/>
                                </a:lnTo>
                                <a:lnTo>
                                  <a:pt x="72" y="189"/>
                                </a:lnTo>
                                <a:lnTo>
                                  <a:pt x="92" y="185"/>
                                </a:lnTo>
                                <a:lnTo>
                                  <a:pt x="90" y="182"/>
                                </a:lnTo>
                                <a:lnTo>
                                  <a:pt x="87" y="180"/>
                                </a:lnTo>
                                <a:lnTo>
                                  <a:pt x="72" y="185"/>
                                </a:lnTo>
                                <a:lnTo>
                                  <a:pt x="55" y="185"/>
                                </a:lnTo>
                                <a:lnTo>
                                  <a:pt x="47" y="185"/>
                                </a:lnTo>
                                <a:lnTo>
                                  <a:pt x="40" y="185"/>
                                </a:lnTo>
                                <a:lnTo>
                                  <a:pt x="40" y="185"/>
                                </a:lnTo>
                                <a:lnTo>
                                  <a:pt x="45" y="187"/>
                                </a:lnTo>
                                <a:lnTo>
                                  <a:pt x="50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8883"/>
                        <wps:cNvSpPr>
                          <a:spLocks noEditPoints="1"/>
                        </wps:cNvSpPr>
                        <wps:spPr bwMode="auto">
                          <a:xfrm>
                            <a:off x="5701" y="985"/>
                            <a:ext cx="87" cy="185"/>
                          </a:xfrm>
                          <a:custGeom>
                            <a:avLst/>
                            <a:gdLst>
                              <a:gd name="T0" fmla="*/ 2 w 87"/>
                              <a:gd name="T1" fmla="*/ 0 h 185"/>
                              <a:gd name="T2" fmla="*/ 0 w 87"/>
                              <a:gd name="T3" fmla="*/ 3 h 185"/>
                              <a:gd name="T4" fmla="*/ 0 w 87"/>
                              <a:gd name="T5" fmla="*/ 3 h 185"/>
                              <a:gd name="T6" fmla="*/ 0 w 87"/>
                              <a:gd name="T7" fmla="*/ 8 h 185"/>
                              <a:gd name="T8" fmla="*/ 2 w 87"/>
                              <a:gd name="T9" fmla="*/ 8 h 185"/>
                              <a:gd name="T10" fmla="*/ 5 w 87"/>
                              <a:gd name="T11" fmla="*/ 5 h 185"/>
                              <a:gd name="T12" fmla="*/ 2 w 87"/>
                              <a:gd name="T13" fmla="*/ 0 h 185"/>
                              <a:gd name="T14" fmla="*/ 40 w 87"/>
                              <a:gd name="T15" fmla="*/ 185 h 185"/>
                              <a:gd name="T16" fmla="*/ 47 w 87"/>
                              <a:gd name="T17" fmla="*/ 185 h 185"/>
                              <a:gd name="T18" fmla="*/ 52 w 87"/>
                              <a:gd name="T19" fmla="*/ 185 h 185"/>
                              <a:gd name="T20" fmla="*/ 69 w 87"/>
                              <a:gd name="T21" fmla="*/ 185 h 185"/>
                              <a:gd name="T22" fmla="*/ 87 w 87"/>
                              <a:gd name="T23" fmla="*/ 180 h 185"/>
                              <a:gd name="T24" fmla="*/ 84 w 87"/>
                              <a:gd name="T25" fmla="*/ 178 h 185"/>
                              <a:gd name="T26" fmla="*/ 82 w 87"/>
                              <a:gd name="T27" fmla="*/ 175 h 185"/>
                              <a:gd name="T28" fmla="*/ 67 w 87"/>
                              <a:gd name="T29" fmla="*/ 180 h 185"/>
                              <a:gd name="T30" fmla="*/ 52 w 87"/>
                              <a:gd name="T31" fmla="*/ 180 h 185"/>
                              <a:gd name="T32" fmla="*/ 42 w 87"/>
                              <a:gd name="T33" fmla="*/ 180 h 185"/>
                              <a:gd name="T34" fmla="*/ 35 w 87"/>
                              <a:gd name="T35" fmla="*/ 180 h 185"/>
                              <a:gd name="T36" fmla="*/ 35 w 87"/>
                              <a:gd name="T37" fmla="*/ 183 h 185"/>
                              <a:gd name="T38" fmla="*/ 37 w 87"/>
                              <a:gd name="T39" fmla="*/ 183 h 185"/>
                              <a:gd name="T40" fmla="*/ 40 w 87"/>
                              <a:gd name="T41" fmla="*/ 185 h 185"/>
                              <a:gd name="T42" fmla="*/ 40 w 87"/>
                              <a:gd name="T4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0" y="185"/>
                                </a:moveTo>
                                <a:lnTo>
                                  <a:pt x="47" y="185"/>
                                </a:lnTo>
                                <a:lnTo>
                                  <a:pt x="52" y="185"/>
                                </a:lnTo>
                                <a:lnTo>
                                  <a:pt x="69" y="185"/>
                                </a:lnTo>
                                <a:lnTo>
                                  <a:pt x="87" y="180"/>
                                </a:lnTo>
                                <a:lnTo>
                                  <a:pt x="84" y="178"/>
                                </a:lnTo>
                                <a:lnTo>
                                  <a:pt x="82" y="175"/>
                                </a:lnTo>
                                <a:lnTo>
                                  <a:pt x="67" y="180"/>
                                </a:lnTo>
                                <a:lnTo>
                                  <a:pt x="52" y="180"/>
                                </a:lnTo>
                                <a:lnTo>
                                  <a:pt x="42" y="180"/>
                                </a:lnTo>
                                <a:lnTo>
                                  <a:pt x="35" y="180"/>
                                </a:lnTo>
                                <a:lnTo>
                                  <a:pt x="35" y="183"/>
                                </a:lnTo>
                                <a:lnTo>
                                  <a:pt x="37" y="183"/>
                                </a:lnTo>
                                <a:lnTo>
                                  <a:pt x="40" y="185"/>
                                </a:lnTo>
                                <a:lnTo>
                                  <a:pt x="4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8884"/>
                        <wps:cNvSpPr>
                          <a:spLocks noEditPoints="1"/>
                        </wps:cNvSpPr>
                        <wps:spPr bwMode="auto">
                          <a:xfrm>
                            <a:off x="5701" y="988"/>
                            <a:ext cx="84" cy="180"/>
                          </a:xfrm>
                          <a:custGeom>
                            <a:avLst/>
                            <a:gdLst>
                              <a:gd name="T0" fmla="*/ 2 w 84"/>
                              <a:gd name="T1" fmla="*/ 0 h 180"/>
                              <a:gd name="T2" fmla="*/ 0 w 84"/>
                              <a:gd name="T3" fmla="*/ 2 h 180"/>
                              <a:gd name="T4" fmla="*/ 0 w 84"/>
                              <a:gd name="T5" fmla="*/ 2 h 180"/>
                              <a:gd name="T6" fmla="*/ 0 w 84"/>
                              <a:gd name="T7" fmla="*/ 10 h 180"/>
                              <a:gd name="T8" fmla="*/ 2 w 84"/>
                              <a:gd name="T9" fmla="*/ 7 h 180"/>
                              <a:gd name="T10" fmla="*/ 5 w 84"/>
                              <a:gd name="T11" fmla="*/ 5 h 180"/>
                              <a:gd name="T12" fmla="*/ 2 w 84"/>
                              <a:gd name="T13" fmla="*/ 0 h 180"/>
                              <a:gd name="T14" fmla="*/ 37 w 84"/>
                              <a:gd name="T15" fmla="*/ 180 h 180"/>
                              <a:gd name="T16" fmla="*/ 44 w 84"/>
                              <a:gd name="T17" fmla="*/ 180 h 180"/>
                              <a:gd name="T18" fmla="*/ 52 w 84"/>
                              <a:gd name="T19" fmla="*/ 180 h 180"/>
                              <a:gd name="T20" fmla="*/ 69 w 84"/>
                              <a:gd name="T21" fmla="*/ 180 h 180"/>
                              <a:gd name="T22" fmla="*/ 84 w 84"/>
                              <a:gd name="T23" fmla="*/ 175 h 180"/>
                              <a:gd name="T24" fmla="*/ 82 w 84"/>
                              <a:gd name="T25" fmla="*/ 172 h 180"/>
                              <a:gd name="T26" fmla="*/ 79 w 84"/>
                              <a:gd name="T27" fmla="*/ 170 h 180"/>
                              <a:gd name="T28" fmla="*/ 67 w 84"/>
                              <a:gd name="T29" fmla="*/ 175 h 180"/>
                              <a:gd name="T30" fmla="*/ 52 w 84"/>
                              <a:gd name="T31" fmla="*/ 175 h 180"/>
                              <a:gd name="T32" fmla="*/ 42 w 84"/>
                              <a:gd name="T33" fmla="*/ 175 h 180"/>
                              <a:gd name="T34" fmla="*/ 32 w 84"/>
                              <a:gd name="T35" fmla="*/ 172 h 180"/>
                              <a:gd name="T36" fmla="*/ 35 w 84"/>
                              <a:gd name="T37" fmla="*/ 177 h 180"/>
                              <a:gd name="T38" fmla="*/ 37 w 84"/>
                              <a:gd name="T3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7" y="180"/>
                                </a:moveTo>
                                <a:lnTo>
                                  <a:pt x="44" y="180"/>
                                </a:lnTo>
                                <a:lnTo>
                                  <a:pt x="52" y="180"/>
                                </a:lnTo>
                                <a:lnTo>
                                  <a:pt x="69" y="180"/>
                                </a:lnTo>
                                <a:lnTo>
                                  <a:pt x="84" y="175"/>
                                </a:lnTo>
                                <a:lnTo>
                                  <a:pt x="82" y="172"/>
                                </a:lnTo>
                                <a:lnTo>
                                  <a:pt x="79" y="170"/>
                                </a:lnTo>
                                <a:lnTo>
                                  <a:pt x="67" y="175"/>
                                </a:lnTo>
                                <a:lnTo>
                                  <a:pt x="52" y="175"/>
                                </a:lnTo>
                                <a:lnTo>
                                  <a:pt x="42" y="175"/>
                                </a:lnTo>
                                <a:lnTo>
                                  <a:pt x="32" y="172"/>
                                </a:lnTo>
                                <a:lnTo>
                                  <a:pt x="35" y="177"/>
                                </a:lnTo>
                                <a:lnTo>
                                  <a:pt x="3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8885"/>
                        <wps:cNvSpPr>
                          <a:spLocks noEditPoints="1"/>
                        </wps:cNvSpPr>
                        <wps:spPr bwMode="auto">
                          <a:xfrm>
                            <a:off x="5701" y="990"/>
                            <a:ext cx="82" cy="175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75"/>
                              <a:gd name="T2" fmla="*/ 2 w 82"/>
                              <a:gd name="T3" fmla="*/ 3 h 175"/>
                              <a:gd name="T4" fmla="*/ 0 w 82"/>
                              <a:gd name="T5" fmla="*/ 3 h 175"/>
                              <a:gd name="T6" fmla="*/ 0 w 82"/>
                              <a:gd name="T7" fmla="*/ 10 h 175"/>
                              <a:gd name="T8" fmla="*/ 2 w 82"/>
                              <a:gd name="T9" fmla="*/ 8 h 175"/>
                              <a:gd name="T10" fmla="*/ 5 w 82"/>
                              <a:gd name="T11" fmla="*/ 5 h 175"/>
                              <a:gd name="T12" fmla="*/ 5 w 82"/>
                              <a:gd name="T13" fmla="*/ 0 h 175"/>
                              <a:gd name="T14" fmla="*/ 35 w 82"/>
                              <a:gd name="T15" fmla="*/ 175 h 175"/>
                              <a:gd name="T16" fmla="*/ 42 w 82"/>
                              <a:gd name="T17" fmla="*/ 175 h 175"/>
                              <a:gd name="T18" fmla="*/ 52 w 82"/>
                              <a:gd name="T19" fmla="*/ 175 h 175"/>
                              <a:gd name="T20" fmla="*/ 67 w 82"/>
                              <a:gd name="T21" fmla="*/ 175 h 175"/>
                              <a:gd name="T22" fmla="*/ 82 w 82"/>
                              <a:gd name="T23" fmla="*/ 170 h 175"/>
                              <a:gd name="T24" fmla="*/ 79 w 82"/>
                              <a:gd name="T25" fmla="*/ 168 h 175"/>
                              <a:gd name="T26" fmla="*/ 79 w 82"/>
                              <a:gd name="T27" fmla="*/ 168 h 175"/>
                              <a:gd name="T28" fmla="*/ 64 w 82"/>
                              <a:gd name="T29" fmla="*/ 170 h 175"/>
                              <a:gd name="T30" fmla="*/ 52 w 82"/>
                              <a:gd name="T31" fmla="*/ 170 h 175"/>
                              <a:gd name="T32" fmla="*/ 42 w 82"/>
                              <a:gd name="T33" fmla="*/ 170 h 175"/>
                              <a:gd name="T34" fmla="*/ 30 w 82"/>
                              <a:gd name="T35" fmla="*/ 168 h 175"/>
                              <a:gd name="T36" fmla="*/ 32 w 82"/>
                              <a:gd name="T37" fmla="*/ 170 h 175"/>
                              <a:gd name="T38" fmla="*/ 35 w 82"/>
                              <a:gd name="T3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75"/>
                                </a:moveTo>
                                <a:lnTo>
                                  <a:pt x="42" y="175"/>
                                </a:lnTo>
                                <a:lnTo>
                                  <a:pt x="52" y="175"/>
                                </a:lnTo>
                                <a:lnTo>
                                  <a:pt x="67" y="175"/>
                                </a:lnTo>
                                <a:lnTo>
                                  <a:pt x="82" y="170"/>
                                </a:lnTo>
                                <a:lnTo>
                                  <a:pt x="79" y="168"/>
                                </a:lnTo>
                                <a:lnTo>
                                  <a:pt x="79" y="168"/>
                                </a:lnTo>
                                <a:lnTo>
                                  <a:pt x="64" y="170"/>
                                </a:lnTo>
                                <a:lnTo>
                                  <a:pt x="5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0" y="168"/>
                                </a:lnTo>
                                <a:lnTo>
                                  <a:pt x="32" y="170"/>
                                </a:lnTo>
                                <a:lnTo>
                                  <a:pt x="35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8886"/>
                        <wps:cNvSpPr>
                          <a:spLocks noEditPoints="1"/>
                        </wps:cNvSpPr>
                        <wps:spPr bwMode="auto">
                          <a:xfrm>
                            <a:off x="5701" y="993"/>
                            <a:ext cx="79" cy="17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70"/>
                              <a:gd name="T2" fmla="*/ 2 w 79"/>
                              <a:gd name="T3" fmla="*/ 2 h 170"/>
                              <a:gd name="T4" fmla="*/ 0 w 79"/>
                              <a:gd name="T5" fmla="*/ 5 h 170"/>
                              <a:gd name="T6" fmla="*/ 0 w 79"/>
                              <a:gd name="T7" fmla="*/ 10 h 170"/>
                              <a:gd name="T8" fmla="*/ 2 w 79"/>
                              <a:gd name="T9" fmla="*/ 7 h 170"/>
                              <a:gd name="T10" fmla="*/ 5 w 79"/>
                              <a:gd name="T11" fmla="*/ 5 h 170"/>
                              <a:gd name="T12" fmla="*/ 5 w 79"/>
                              <a:gd name="T13" fmla="*/ 0 h 170"/>
                              <a:gd name="T14" fmla="*/ 32 w 79"/>
                              <a:gd name="T15" fmla="*/ 167 h 170"/>
                              <a:gd name="T16" fmla="*/ 42 w 79"/>
                              <a:gd name="T17" fmla="*/ 170 h 170"/>
                              <a:gd name="T18" fmla="*/ 52 w 79"/>
                              <a:gd name="T19" fmla="*/ 170 h 170"/>
                              <a:gd name="T20" fmla="*/ 67 w 79"/>
                              <a:gd name="T21" fmla="*/ 170 h 170"/>
                              <a:gd name="T22" fmla="*/ 79 w 79"/>
                              <a:gd name="T23" fmla="*/ 165 h 170"/>
                              <a:gd name="T24" fmla="*/ 79 w 79"/>
                              <a:gd name="T25" fmla="*/ 165 h 170"/>
                              <a:gd name="T26" fmla="*/ 77 w 79"/>
                              <a:gd name="T27" fmla="*/ 162 h 170"/>
                              <a:gd name="T28" fmla="*/ 64 w 79"/>
                              <a:gd name="T29" fmla="*/ 165 h 170"/>
                              <a:gd name="T30" fmla="*/ 52 w 79"/>
                              <a:gd name="T31" fmla="*/ 165 h 170"/>
                              <a:gd name="T32" fmla="*/ 40 w 79"/>
                              <a:gd name="T33" fmla="*/ 165 h 170"/>
                              <a:gd name="T34" fmla="*/ 30 w 79"/>
                              <a:gd name="T35" fmla="*/ 162 h 170"/>
                              <a:gd name="T36" fmla="*/ 30 w 79"/>
                              <a:gd name="T37" fmla="*/ 165 h 170"/>
                              <a:gd name="T38" fmla="*/ 32 w 79"/>
                              <a:gd name="T39" fmla="*/ 167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67"/>
                                </a:moveTo>
                                <a:lnTo>
                                  <a:pt x="42" y="170"/>
                                </a:lnTo>
                                <a:lnTo>
                                  <a:pt x="52" y="170"/>
                                </a:lnTo>
                                <a:lnTo>
                                  <a:pt x="67" y="170"/>
                                </a:lnTo>
                                <a:lnTo>
                                  <a:pt x="79" y="165"/>
                                </a:lnTo>
                                <a:lnTo>
                                  <a:pt x="79" y="165"/>
                                </a:lnTo>
                                <a:lnTo>
                                  <a:pt x="77" y="162"/>
                                </a:lnTo>
                                <a:lnTo>
                                  <a:pt x="64" y="165"/>
                                </a:lnTo>
                                <a:lnTo>
                                  <a:pt x="52" y="165"/>
                                </a:lnTo>
                                <a:lnTo>
                                  <a:pt x="40" y="165"/>
                                </a:lnTo>
                                <a:lnTo>
                                  <a:pt x="30" y="162"/>
                                </a:lnTo>
                                <a:lnTo>
                                  <a:pt x="30" y="165"/>
                                </a:lnTo>
                                <a:lnTo>
                                  <a:pt x="3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8887"/>
                        <wps:cNvSpPr>
                          <a:spLocks noEditPoints="1"/>
                        </wps:cNvSpPr>
                        <wps:spPr bwMode="auto">
                          <a:xfrm>
                            <a:off x="5701" y="995"/>
                            <a:ext cx="79" cy="165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65"/>
                              <a:gd name="T2" fmla="*/ 2 w 79"/>
                              <a:gd name="T3" fmla="*/ 3 h 165"/>
                              <a:gd name="T4" fmla="*/ 0 w 79"/>
                              <a:gd name="T5" fmla="*/ 5 h 165"/>
                              <a:gd name="T6" fmla="*/ 0 w 79"/>
                              <a:gd name="T7" fmla="*/ 10 h 165"/>
                              <a:gd name="T8" fmla="*/ 2 w 79"/>
                              <a:gd name="T9" fmla="*/ 8 h 165"/>
                              <a:gd name="T10" fmla="*/ 5 w 79"/>
                              <a:gd name="T11" fmla="*/ 5 h 165"/>
                              <a:gd name="T12" fmla="*/ 5 w 79"/>
                              <a:gd name="T13" fmla="*/ 0 h 165"/>
                              <a:gd name="T14" fmla="*/ 30 w 79"/>
                              <a:gd name="T15" fmla="*/ 163 h 165"/>
                              <a:gd name="T16" fmla="*/ 42 w 79"/>
                              <a:gd name="T17" fmla="*/ 165 h 165"/>
                              <a:gd name="T18" fmla="*/ 52 w 79"/>
                              <a:gd name="T19" fmla="*/ 165 h 165"/>
                              <a:gd name="T20" fmla="*/ 64 w 79"/>
                              <a:gd name="T21" fmla="*/ 165 h 165"/>
                              <a:gd name="T22" fmla="*/ 79 w 79"/>
                              <a:gd name="T23" fmla="*/ 163 h 165"/>
                              <a:gd name="T24" fmla="*/ 77 w 79"/>
                              <a:gd name="T25" fmla="*/ 160 h 165"/>
                              <a:gd name="T26" fmla="*/ 74 w 79"/>
                              <a:gd name="T27" fmla="*/ 158 h 165"/>
                              <a:gd name="T28" fmla="*/ 64 w 79"/>
                              <a:gd name="T29" fmla="*/ 160 h 165"/>
                              <a:gd name="T30" fmla="*/ 52 w 79"/>
                              <a:gd name="T31" fmla="*/ 160 h 165"/>
                              <a:gd name="T32" fmla="*/ 40 w 79"/>
                              <a:gd name="T33" fmla="*/ 160 h 165"/>
                              <a:gd name="T34" fmla="*/ 27 w 79"/>
                              <a:gd name="T35" fmla="*/ 158 h 165"/>
                              <a:gd name="T36" fmla="*/ 30 w 79"/>
                              <a:gd name="T37" fmla="*/ 160 h 165"/>
                              <a:gd name="T38" fmla="*/ 30 w 79"/>
                              <a:gd name="T39" fmla="*/ 16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63"/>
                                </a:moveTo>
                                <a:lnTo>
                                  <a:pt x="42" y="165"/>
                                </a:lnTo>
                                <a:lnTo>
                                  <a:pt x="52" y="165"/>
                                </a:lnTo>
                                <a:lnTo>
                                  <a:pt x="64" y="165"/>
                                </a:lnTo>
                                <a:lnTo>
                                  <a:pt x="79" y="163"/>
                                </a:lnTo>
                                <a:lnTo>
                                  <a:pt x="77" y="160"/>
                                </a:lnTo>
                                <a:lnTo>
                                  <a:pt x="74" y="158"/>
                                </a:lnTo>
                                <a:lnTo>
                                  <a:pt x="64" y="160"/>
                                </a:lnTo>
                                <a:lnTo>
                                  <a:pt x="52" y="160"/>
                                </a:lnTo>
                                <a:lnTo>
                                  <a:pt x="40" y="160"/>
                                </a:lnTo>
                                <a:lnTo>
                                  <a:pt x="27" y="158"/>
                                </a:lnTo>
                                <a:lnTo>
                                  <a:pt x="30" y="160"/>
                                </a:lnTo>
                                <a:lnTo>
                                  <a:pt x="3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8888"/>
                        <wps:cNvSpPr>
                          <a:spLocks noEditPoints="1"/>
                        </wps:cNvSpPr>
                        <wps:spPr bwMode="auto">
                          <a:xfrm>
                            <a:off x="5701" y="998"/>
                            <a:ext cx="77" cy="160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60"/>
                              <a:gd name="T2" fmla="*/ 2 w 77"/>
                              <a:gd name="T3" fmla="*/ 2 h 160"/>
                              <a:gd name="T4" fmla="*/ 0 w 77"/>
                              <a:gd name="T5" fmla="*/ 5 h 160"/>
                              <a:gd name="T6" fmla="*/ 0 w 77"/>
                              <a:gd name="T7" fmla="*/ 12 h 160"/>
                              <a:gd name="T8" fmla="*/ 2 w 77"/>
                              <a:gd name="T9" fmla="*/ 7 h 160"/>
                              <a:gd name="T10" fmla="*/ 7 w 77"/>
                              <a:gd name="T11" fmla="*/ 5 h 160"/>
                              <a:gd name="T12" fmla="*/ 5 w 77"/>
                              <a:gd name="T13" fmla="*/ 0 h 160"/>
                              <a:gd name="T14" fmla="*/ 30 w 77"/>
                              <a:gd name="T15" fmla="*/ 157 h 160"/>
                              <a:gd name="T16" fmla="*/ 40 w 77"/>
                              <a:gd name="T17" fmla="*/ 160 h 160"/>
                              <a:gd name="T18" fmla="*/ 52 w 77"/>
                              <a:gd name="T19" fmla="*/ 160 h 160"/>
                              <a:gd name="T20" fmla="*/ 64 w 77"/>
                              <a:gd name="T21" fmla="*/ 160 h 160"/>
                              <a:gd name="T22" fmla="*/ 77 w 77"/>
                              <a:gd name="T23" fmla="*/ 157 h 160"/>
                              <a:gd name="T24" fmla="*/ 74 w 77"/>
                              <a:gd name="T25" fmla="*/ 155 h 160"/>
                              <a:gd name="T26" fmla="*/ 72 w 77"/>
                              <a:gd name="T27" fmla="*/ 152 h 160"/>
                              <a:gd name="T28" fmla="*/ 62 w 77"/>
                              <a:gd name="T29" fmla="*/ 155 h 160"/>
                              <a:gd name="T30" fmla="*/ 52 w 77"/>
                              <a:gd name="T31" fmla="*/ 155 h 160"/>
                              <a:gd name="T32" fmla="*/ 37 w 77"/>
                              <a:gd name="T33" fmla="*/ 155 h 160"/>
                              <a:gd name="T34" fmla="*/ 25 w 77"/>
                              <a:gd name="T35" fmla="*/ 152 h 160"/>
                              <a:gd name="T36" fmla="*/ 27 w 77"/>
                              <a:gd name="T37" fmla="*/ 155 h 160"/>
                              <a:gd name="T38" fmla="*/ 30 w 77"/>
                              <a:gd name="T39" fmla="*/ 15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57"/>
                                </a:moveTo>
                                <a:lnTo>
                                  <a:pt x="40" y="160"/>
                                </a:lnTo>
                                <a:lnTo>
                                  <a:pt x="52" y="160"/>
                                </a:lnTo>
                                <a:lnTo>
                                  <a:pt x="64" y="160"/>
                                </a:lnTo>
                                <a:lnTo>
                                  <a:pt x="77" y="157"/>
                                </a:lnTo>
                                <a:lnTo>
                                  <a:pt x="74" y="155"/>
                                </a:lnTo>
                                <a:lnTo>
                                  <a:pt x="72" y="152"/>
                                </a:lnTo>
                                <a:lnTo>
                                  <a:pt x="62" y="155"/>
                                </a:lnTo>
                                <a:lnTo>
                                  <a:pt x="52" y="155"/>
                                </a:lnTo>
                                <a:lnTo>
                                  <a:pt x="37" y="155"/>
                                </a:lnTo>
                                <a:lnTo>
                                  <a:pt x="25" y="152"/>
                                </a:lnTo>
                                <a:lnTo>
                                  <a:pt x="27" y="155"/>
                                </a:lnTo>
                                <a:lnTo>
                                  <a:pt x="3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8889"/>
                        <wps:cNvSpPr>
                          <a:spLocks noEditPoints="1"/>
                        </wps:cNvSpPr>
                        <wps:spPr bwMode="auto">
                          <a:xfrm>
                            <a:off x="5701" y="1000"/>
                            <a:ext cx="74" cy="155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55"/>
                              <a:gd name="T2" fmla="*/ 2 w 74"/>
                              <a:gd name="T3" fmla="*/ 3 h 155"/>
                              <a:gd name="T4" fmla="*/ 0 w 74"/>
                              <a:gd name="T5" fmla="*/ 5 h 155"/>
                              <a:gd name="T6" fmla="*/ 0 w 74"/>
                              <a:gd name="T7" fmla="*/ 13 h 155"/>
                              <a:gd name="T8" fmla="*/ 2 w 74"/>
                              <a:gd name="T9" fmla="*/ 10 h 155"/>
                              <a:gd name="T10" fmla="*/ 7 w 74"/>
                              <a:gd name="T11" fmla="*/ 5 h 155"/>
                              <a:gd name="T12" fmla="*/ 5 w 74"/>
                              <a:gd name="T13" fmla="*/ 0 h 155"/>
                              <a:gd name="T14" fmla="*/ 27 w 74"/>
                              <a:gd name="T15" fmla="*/ 153 h 155"/>
                              <a:gd name="T16" fmla="*/ 40 w 74"/>
                              <a:gd name="T17" fmla="*/ 155 h 155"/>
                              <a:gd name="T18" fmla="*/ 52 w 74"/>
                              <a:gd name="T19" fmla="*/ 155 h 155"/>
                              <a:gd name="T20" fmla="*/ 64 w 74"/>
                              <a:gd name="T21" fmla="*/ 155 h 155"/>
                              <a:gd name="T22" fmla="*/ 74 w 74"/>
                              <a:gd name="T23" fmla="*/ 153 h 155"/>
                              <a:gd name="T24" fmla="*/ 72 w 74"/>
                              <a:gd name="T25" fmla="*/ 150 h 155"/>
                              <a:gd name="T26" fmla="*/ 72 w 74"/>
                              <a:gd name="T27" fmla="*/ 148 h 155"/>
                              <a:gd name="T28" fmla="*/ 62 w 74"/>
                              <a:gd name="T29" fmla="*/ 150 h 155"/>
                              <a:gd name="T30" fmla="*/ 52 w 74"/>
                              <a:gd name="T31" fmla="*/ 150 h 155"/>
                              <a:gd name="T32" fmla="*/ 37 w 74"/>
                              <a:gd name="T33" fmla="*/ 150 h 155"/>
                              <a:gd name="T34" fmla="*/ 25 w 74"/>
                              <a:gd name="T35" fmla="*/ 145 h 155"/>
                              <a:gd name="T36" fmla="*/ 25 w 74"/>
                              <a:gd name="T37" fmla="*/ 150 h 155"/>
                              <a:gd name="T38" fmla="*/ 27 w 74"/>
                              <a:gd name="T39" fmla="*/ 15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7" y="153"/>
                                </a:moveTo>
                                <a:lnTo>
                                  <a:pt x="40" y="155"/>
                                </a:lnTo>
                                <a:lnTo>
                                  <a:pt x="52" y="155"/>
                                </a:lnTo>
                                <a:lnTo>
                                  <a:pt x="64" y="155"/>
                                </a:lnTo>
                                <a:lnTo>
                                  <a:pt x="74" y="153"/>
                                </a:lnTo>
                                <a:lnTo>
                                  <a:pt x="72" y="150"/>
                                </a:lnTo>
                                <a:lnTo>
                                  <a:pt x="72" y="148"/>
                                </a:lnTo>
                                <a:lnTo>
                                  <a:pt x="62" y="150"/>
                                </a:lnTo>
                                <a:lnTo>
                                  <a:pt x="52" y="150"/>
                                </a:lnTo>
                                <a:lnTo>
                                  <a:pt x="37" y="150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7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8890"/>
                        <wps:cNvSpPr>
                          <a:spLocks noEditPoints="1"/>
                        </wps:cNvSpPr>
                        <wps:spPr bwMode="auto">
                          <a:xfrm>
                            <a:off x="5701" y="1003"/>
                            <a:ext cx="72" cy="150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50"/>
                              <a:gd name="T2" fmla="*/ 2 w 72"/>
                              <a:gd name="T3" fmla="*/ 2 h 150"/>
                              <a:gd name="T4" fmla="*/ 0 w 72"/>
                              <a:gd name="T5" fmla="*/ 7 h 150"/>
                              <a:gd name="T6" fmla="*/ 0 w 72"/>
                              <a:gd name="T7" fmla="*/ 12 h 150"/>
                              <a:gd name="T8" fmla="*/ 2 w 72"/>
                              <a:gd name="T9" fmla="*/ 10 h 150"/>
                              <a:gd name="T10" fmla="*/ 7 w 72"/>
                              <a:gd name="T11" fmla="*/ 5 h 150"/>
                              <a:gd name="T12" fmla="*/ 7 w 72"/>
                              <a:gd name="T13" fmla="*/ 0 h 150"/>
                              <a:gd name="T14" fmla="*/ 25 w 72"/>
                              <a:gd name="T15" fmla="*/ 147 h 150"/>
                              <a:gd name="T16" fmla="*/ 37 w 72"/>
                              <a:gd name="T17" fmla="*/ 150 h 150"/>
                              <a:gd name="T18" fmla="*/ 52 w 72"/>
                              <a:gd name="T19" fmla="*/ 150 h 150"/>
                              <a:gd name="T20" fmla="*/ 62 w 72"/>
                              <a:gd name="T21" fmla="*/ 150 h 150"/>
                              <a:gd name="T22" fmla="*/ 72 w 72"/>
                              <a:gd name="T23" fmla="*/ 147 h 150"/>
                              <a:gd name="T24" fmla="*/ 72 w 72"/>
                              <a:gd name="T25" fmla="*/ 145 h 150"/>
                              <a:gd name="T26" fmla="*/ 69 w 72"/>
                              <a:gd name="T27" fmla="*/ 142 h 150"/>
                              <a:gd name="T28" fmla="*/ 59 w 72"/>
                              <a:gd name="T29" fmla="*/ 145 h 150"/>
                              <a:gd name="T30" fmla="*/ 52 w 72"/>
                              <a:gd name="T31" fmla="*/ 145 h 150"/>
                              <a:gd name="T32" fmla="*/ 37 w 72"/>
                              <a:gd name="T33" fmla="*/ 145 h 150"/>
                              <a:gd name="T34" fmla="*/ 22 w 72"/>
                              <a:gd name="T35" fmla="*/ 140 h 150"/>
                              <a:gd name="T36" fmla="*/ 25 w 72"/>
                              <a:gd name="T37" fmla="*/ 142 h 150"/>
                              <a:gd name="T38" fmla="*/ 25 w 72"/>
                              <a:gd name="T39" fmla="*/ 14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>
                                <a:moveTo>
                                  <a:pt x="7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7"/>
                                </a:moveTo>
                                <a:lnTo>
                                  <a:pt x="37" y="150"/>
                                </a:lnTo>
                                <a:lnTo>
                                  <a:pt x="52" y="150"/>
                                </a:lnTo>
                                <a:lnTo>
                                  <a:pt x="62" y="150"/>
                                </a:lnTo>
                                <a:lnTo>
                                  <a:pt x="72" y="147"/>
                                </a:lnTo>
                                <a:lnTo>
                                  <a:pt x="72" y="145"/>
                                </a:lnTo>
                                <a:lnTo>
                                  <a:pt x="69" y="142"/>
                                </a:lnTo>
                                <a:lnTo>
                                  <a:pt x="59" y="145"/>
                                </a:lnTo>
                                <a:lnTo>
                                  <a:pt x="52" y="145"/>
                                </a:lnTo>
                                <a:lnTo>
                                  <a:pt x="37" y="145"/>
                                </a:lnTo>
                                <a:lnTo>
                                  <a:pt x="22" y="140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8891"/>
                        <wps:cNvSpPr>
                          <a:spLocks noEditPoints="1"/>
                        </wps:cNvSpPr>
                        <wps:spPr bwMode="auto">
                          <a:xfrm>
                            <a:off x="5701" y="1005"/>
                            <a:ext cx="72" cy="145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45"/>
                              <a:gd name="T2" fmla="*/ 2 w 72"/>
                              <a:gd name="T3" fmla="*/ 5 h 145"/>
                              <a:gd name="T4" fmla="*/ 0 w 72"/>
                              <a:gd name="T5" fmla="*/ 8 h 145"/>
                              <a:gd name="T6" fmla="*/ 0 w 72"/>
                              <a:gd name="T7" fmla="*/ 13 h 145"/>
                              <a:gd name="T8" fmla="*/ 2 w 72"/>
                              <a:gd name="T9" fmla="*/ 10 h 145"/>
                              <a:gd name="T10" fmla="*/ 7 w 72"/>
                              <a:gd name="T11" fmla="*/ 5 h 145"/>
                              <a:gd name="T12" fmla="*/ 7 w 72"/>
                              <a:gd name="T13" fmla="*/ 0 h 145"/>
                              <a:gd name="T14" fmla="*/ 25 w 72"/>
                              <a:gd name="T15" fmla="*/ 140 h 145"/>
                              <a:gd name="T16" fmla="*/ 37 w 72"/>
                              <a:gd name="T17" fmla="*/ 145 h 145"/>
                              <a:gd name="T18" fmla="*/ 52 w 72"/>
                              <a:gd name="T19" fmla="*/ 145 h 145"/>
                              <a:gd name="T20" fmla="*/ 62 w 72"/>
                              <a:gd name="T21" fmla="*/ 145 h 145"/>
                              <a:gd name="T22" fmla="*/ 72 w 72"/>
                              <a:gd name="T23" fmla="*/ 143 h 145"/>
                              <a:gd name="T24" fmla="*/ 69 w 72"/>
                              <a:gd name="T25" fmla="*/ 140 h 145"/>
                              <a:gd name="T26" fmla="*/ 67 w 72"/>
                              <a:gd name="T27" fmla="*/ 140 h 145"/>
                              <a:gd name="T28" fmla="*/ 59 w 72"/>
                              <a:gd name="T29" fmla="*/ 140 h 145"/>
                              <a:gd name="T30" fmla="*/ 52 w 72"/>
                              <a:gd name="T31" fmla="*/ 140 h 145"/>
                              <a:gd name="T32" fmla="*/ 35 w 72"/>
                              <a:gd name="T33" fmla="*/ 140 h 145"/>
                              <a:gd name="T34" fmla="*/ 20 w 72"/>
                              <a:gd name="T35" fmla="*/ 135 h 145"/>
                              <a:gd name="T36" fmla="*/ 22 w 72"/>
                              <a:gd name="T37" fmla="*/ 138 h 145"/>
                              <a:gd name="T38" fmla="*/ 25 w 72"/>
                              <a:gd name="T39" fmla="*/ 14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0"/>
                                </a:moveTo>
                                <a:lnTo>
                                  <a:pt x="37" y="145"/>
                                </a:lnTo>
                                <a:lnTo>
                                  <a:pt x="52" y="145"/>
                                </a:lnTo>
                                <a:lnTo>
                                  <a:pt x="62" y="145"/>
                                </a:lnTo>
                                <a:lnTo>
                                  <a:pt x="72" y="143"/>
                                </a:lnTo>
                                <a:lnTo>
                                  <a:pt x="69" y="140"/>
                                </a:lnTo>
                                <a:lnTo>
                                  <a:pt x="67" y="140"/>
                                </a:lnTo>
                                <a:lnTo>
                                  <a:pt x="59" y="140"/>
                                </a:lnTo>
                                <a:lnTo>
                                  <a:pt x="52" y="140"/>
                                </a:lnTo>
                                <a:lnTo>
                                  <a:pt x="35" y="140"/>
                                </a:lnTo>
                                <a:lnTo>
                                  <a:pt x="20" y="135"/>
                                </a:lnTo>
                                <a:lnTo>
                                  <a:pt x="22" y="138"/>
                                </a:lnTo>
                                <a:lnTo>
                                  <a:pt x="25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8892"/>
                        <wps:cNvSpPr>
                          <a:spLocks noEditPoints="1"/>
                        </wps:cNvSpPr>
                        <wps:spPr bwMode="auto">
                          <a:xfrm>
                            <a:off x="5701" y="1008"/>
                            <a:ext cx="69" cy="140"/>
                          </a:xfrm>
                          <a:custGeom>
                            <a:avLst/>
                            <a:gdLst>
                              <a:gd name="T0" fmla="*/ 7 w 69"/>
                              <a:gd name="T1" fmla="*/ 0 h 140"/>
                              <a:gd name="T2" fmla="*/ 2 w 69"/>
                              <a:gd name="T3" fmla="*/ 5 h 140"/>
                              <a:gd name="T4" fmla="*/ 0 w 69"/>
                              <a:gd name="T5" fmla="*/ 7 h 140"/>
                              <a:gd name="T6" fmla="*/ 0 w 69"/>
                              <a:gd name="T7" fmla="*/ 15 h 140"/>
                              <a:gd name="T8" fmla="*/ 5 w 69"/>
                              <a:gd name="T9" fmla="*/ 10 h 140"/>
                              <a:gd name="T10" fmla="*/ 10 w 69"/>
                              <a:gd name="T11" fmla="*/ 7 h 140"/>
                              <a:gd name="T12" fmla="*/ 7 w 69"/>
                              <a:gd name="T13" fmla="*/ 0 h 140"/>
                              <a:gd name="T14" fmla="*/ 22 w 69"/>
                              <a:gd name="T15" fmla="*/ 135 h 140"/>
                              <a:gd name="T16" fmla="*/ 37 w 69"/>
                              <a:gd name="T17" fmla="*/ 140 h 140"/>
                              <a:gd name="T18" fmla="*/ 52 w 69"/>
                              <a:gd name="T19" fmla="*/ 140 h 140"/>
                              <a:gd name="T20" fmla="*/ 59 w 69"/>
                              <a:gd name="T21" fmla="*/ 140 h 140"/>
                              <a:gd name="T22" fmla="*/ 69 w 69"/>
                              <a:gd name="T23" fmla="*/ 137 h 140"/>
                              <a:gd name="T24" fmla="*/ 67 w 69"/>
                              <a:gd name="T25" fmla="*/ 137 h 140"/>
                              <a:gd name="T26" fmla="*/ 64 w 69"/>
                              <a:gd name="T27" fmla="*/ 135 h 140"/>
                              <a:gd name="T28" fmla="*/ 59 w 69"/>
                              <a:gd name="T29" fmla="*/ 135 h 140"/>
                              <a:gd name="T30" fmla="*/ 52 w 69"/>
                              <a:gd name="T31" fmla="*/ 135 h 140"/>
                              <a:gd name="T32" fmla="*/ 35 w 69"/>
                              <a:gd name="T33" fmla="*/ 132 h 140"/>
                              <a:gd name="T34" fmla="*/ 20 w 69"/>
                              <a:gd name="T35" fmla="*/ 127 h 140"/>
                              <a:gd name="T36" fmla="*/ 20 w 69"/>
                              <a:gd name="T37" fmla="*/ 132 h 140"/>
                              <a:gd name="T38" fmla="*/ 22 w 69"/>
                              <a:gd name="T39" fmla="*/ 135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2" y="135"/>
                                </a:moveTo>
                                <a:lnTo>
                                  <a:pt x="37" y="140"/>
                                </a:lnTo>
                                <a:lnTo>
                                  <a:pt x="52" y="140"/>
                                </a:lnTo>
                                <a:lnTo>
                                  <a:pt x="59" y="140"/>
                                </a:lnTo>
                                <a:lnTo>
                                  <a:pt x="69" y="137"/>
                                </a:lnTo>
                                <a:lnTo>
                                  <a:pt x="67" y="137"/>
                                </a:lnTo>
                                <a:lnTo>
                                  <a:pt x="64" y="135"/>
                                </a:lnTo>
                                <a:lnTo>
                                  <a:pt x="59" y="135"/>
                                </a:lnTo>
                                <a:lnTo>
                                  <a:pt x="52" y="135"/>
                                </a:lnTo>
                                <a:lnTo>
                                  <a:pt x="35" y="132"/>
                                </a:lnTo>
                                <a:lnTo>
                                  <a:pt x="20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8893"/>
                        <wps:cNvSpPr>
                          <a:spLocks noEditPoints="1"/>
                        </wps:cNvSpPr>
                        <wps:spPr bwMode="auto">
                          <a:xfrm>
                            <a:off x="5701" y="1010"/>
                            <a:ext cx="67" cy="135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35"/>
                              <a:gd name="T2" fmla="*/ 2 w 67"/>
                              <a:gd name="T3" fmla="*/ 5 h 135"/>
                              <a:gd name="T4" fmla="*/ 0 w 67"/>
                              <a:gd name="T5" fmla="*/ 8 h 135"/>
                              <a:gd name="T6" fmla="*/ 0 w 67"/>
                              <a:gd name="T7" fmla="*/ 15 h 135"/>
                              <a:gd name="T8" fmla="*/ 5 w 67"/>
                              <a:gd name="T9" fmla="*/ 10 h 135"/>
                              <a:gd name="T10" fmla="*/ 10 w 67"/>
                              <a:gd name="T11" fmla="*/ 8 h 135"/>
                              <a:gd name="T12" fmla="*/ 7 w 67"/>
                              <a:gd name="T13" fmla="*/ 0 h 135"/>
                              <a:gd name="T14" fmla="*/ 20 w 67"/>
                              <a:gd name="T15" fmla="*/ 130 h 135"/>
                              <a:gd name="T16" fmla="*/ 35 w 67"/>
                              <a:gd name="T17" fmla="*/ 135 h 135"/>
                              <a:gd name="T18" fmla="*/ 52 w 67"/>
                              <a:gd name="T19" fmla="*/ 135 h 135"/>
                              <a:gd name="T20" fmla="*/ 59 w 67"/>
                              <a:gd name="T21" fmla="*/ 135 h 135"/>
                              <a:gd name="T22" fmla="*/ 67 w 67"/>
                              <a:gd name="T23" fmla="*/ 135 h 135"/>
                              <a:gd name="T24" fmla="*/ 64 w 67"/>
                              <a:gd name="T25" fmla="*/ 133 h 135"/>
                              <a:gd name="T26" fmla="*/ 64 w 67"/>
                              <a:gd name="T27" fmla="*/ 130 h 135"/>
                              <a:gd name="T28" fmla="*/ 57 w 67"/>
                              <a:gd name="T29" fmla="*/ 130 h 135"/>
                              <a:gd name="T30" fmla="*/ 52 w 67"/>
                              <a:gd name="T31" fmla="*/ 130 h 135"/>
                              <a:gd name="T32" fmla="*/ 35 w 67"/>
                              <a:gd name="T33" fmla="*/ 128 h 135"/>
                              <a:gd name="T34" fmla="*/ 17 w 67"/>
                              <a:gd name="T35" fmla="*/ 123 h 135"/>
                              <a:gd name="T36" fmla="*/ 20 w 67"/>
                              <a:gd name="T37" fmla="*/ 125 h 135"/>
                              <a:gd name="T38" fmla="*/ 20 w 67"/>
                              <a:gd name="T39" fmla="*/ 13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0" y="130"/>
                                </a:moveTo>
                                <a:lnTo>
                                  <a:pt x="35" y="135"/>
                                </a:lnTo>
                                <a:lnTo>
                                  <a:pt x="52" y="135"/>
                                </a:lnTo>
                                <a:lnTo>
                                  <a:pt x="59" y="135"/>
                                </a:lnTo>
                                <a:lnTo>
                                  <a:pt x="67" y="135"/>
                                </a:lnTo>
                                <a:lnTo>
                                  <a:pt x="64" y="133"/>
                                </a:lnTo>
                                <a:lnTo>
                                  <a:pt x="64" y="130"/>
                                </a:lnTo>
                                <a:lnTo>
                                  <a:pt x="57" y="130"/>
                                </a:lnTo>
                                <a:lnTo>
                                  <a:pt x="52" y="130"/>
                                </a:lnTo>
                                <a:lnTo>
                                  <a:pt x="35" y="128"/>
                                </a:lnTo>
                                <a:lnTo>
                                  <a:pt x="17" y="123"/>
                                </a:lnTo>
                                <a:lnTo>
                                  <a:pt x="20" y="125"/>
                                </a:lnTo>
                                <a:lnTo>
                                  <a:pt x="2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8894"/>
                        <wps:cNvSpPr>
                          <a:spLocks noEditPoints="1"/>
                        </wps:cNvSpPr>
                        <wps:spPr bwMode="auto">
                          <a:xfrm>
                            <a:off x="5701" y="1015"/>
                            <a:ext cx="64" cy="128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8"/>
                              <a:gd name="T2" fmla="*/ 5 w 64"/>
                              <a:gd name="T3" fmla="*/ 3 h 128"/>
                              <a:gd name="T4" fmla="*/ 0 w 64"/>
                              <a:gd name="T5" fmla="*/ 8 h 128"/>
                              <a:gd name="T6" fmla="*/ 0 w 64"/>
                              <a:gd name="T7" fmla="*/ 10 h 128"/>
                              <a:gd name="T8" fmla="*/ 0 w 64"/>
                              <a:gd name="T9" fmla="*/ 15 h 128"/>
                              <a:gd name="T10" fmla="*/ 5 w 64"/>
                              <a:gd name="T11" fmla="*/ 10 h 128"/>
                              <a:gd name="T12" fmla="*/ 10 w 64"/>
                              <a:gd name="T13" fmla="*/ 5 h 128"/>
                              <a:gd name="T14" fmla="*/ 10 w 64"/>
                              <a:gd name="T15" fmla="*/ 0 h 128"/>
                              <a:gd name="T16" fmla="*/ 20 w 64"/>
                              <a:gd name="T17" fmla="*/ 120 h 128"/>
                              <a:gd name="T18" fmla="*/ 35 w 64"/>
                              <a:gd name="T19" fmla="*/ 125 h 128"/>
                              <a:gd name="T20" fmla="*/ 52 w 64"/>
                              <a:gd name="T21" fmla="*/ 128 h 128"/>
                              <a:gd name="T22" fmla="*/ 59 w 64"/>
                              <a:gd name="T23" fmla="*/ 128 h 128"/>
                              <a:gd name="T24" fmla="*/ 64 w 64"/>
                              <a:gd name="T25" fmla="*/ 128 h 128"/>
                              <a:gd name="T26" fmla="*/ 64 w 64"/>
                              <a:gd name="T27" fmla="*/ 125 h 128"/>
                              <a:gd name="T28" fmla="*/ 62 w 64"/>
                              <a:gd name="T29" fmla="*/ 123 h 128"/>
                              <a:gd name="T30" fmla="*/ 57 w 64"/>
                              <a:gd name="T31" fmla="*/ 123 h 128"/>
                              <a:gd name="T32" fmla="*/ 52 w 64"/>
                              <a:gd name="T33" fmla="*/ 123 h 128"/>
                              <a:gd name="T34" fmla="*/ 42 w 64"/>
                              <a:gd name="T35" fmla="*/ 123 h 128"/>
                              <a:gd name="T36" fmla="*/ 32 w 64"/>
                              <a:gd name="T37" fmla="*/ 120 h 128"/>
                              <a:gd name="T38" fmla="*/ 25 w 64"/>
                              <a:gd name="T39" fmla="*/ 118 h 128"/>
                              <a:gd name="T40" fmla="*/ 15 w 64"/>
                              <a:gd name="T41" fmla="*/ 113 h 128"/>
                              <a:gd name="T42" fmla="*/ 17 w 64"/>
                              <a:gd name="T43" fmla="*/ 118 h 128"/>
                              <a:gd name="T44" fmla="*/ 20 w 64"/>
                              <a:gd name="T45" fmla="*/ 12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>
                                <a:moveTo>
                                  <a:pt x="10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0" y="120"/>
                                </a:moveTo>
                                <a:lnTo>
                                  <a:pt x="35" y="125"/>
                                </a:lnTo>
                                <a:lnTo>
                                  <a:pt x="52" y="128"/>
                                </a:lnTo>
                                <a:lnTo>
                                  <a:pt x="59" y="128"/>
                                </a:lnTo>
                                <a:lnTo>
                                  <a:pt x="64" y="128"/>
                                </a:lnTo>
                                <a:lnTo>
                                  <a:pt x="64" y="125"/>
                                </a:lnTo>
                                <a:lnTo>
                                  <a:pt x="62" y="123"/>
                                </a:lnTo>
                                <a:lnTo>
                                  <a:pt x="57" y="123"/>
                                </a:lnTo>
                                <a:lnTo>
                                  <a:pt x="52" y="123"/>
                                </a:lnTo>
                                <a:lnTo>
                                  <a:pt x="42" y="123"/>
                                </a:lnTo>
                                <a:lnTo>
                                  <a:pt x="32" y="120"/>
                                </a:lnTo>
                                <a:lnTo>
                                  <a:pt x="25" y="118"/>
                                </a:lnTo>
                                <a:lnTo>
                                  <a:pt x="15" y="113"/>
                                </a:lnTo>
                                <a:lnTo>
                                  <a:pt x="17" y="118"/>
                                </a:lnTo>
                                <a:lnTo>
                                  <a:pt x="2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8895"/>
                        <wps:cNvSpPr>
                          <a:spLocks noEditPoints="1"/>
                        </wps:cNvSpPr>
                        <wps:spPr bwMode="auto">
                          <a:xfrm>
                            <a:off x="5701" y="1018"/>
                            <a:ext cx="64" cy="122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2"/>
                              <a:gd name="T2" fmla="*/ 5 w 64"/>
                              <a:gd name="T3" fmla="*/ 2 h 122"/>
                              <a:gd name="T4" fmla="*/ 0 w 64"/>
                              <a:gd name="T5" fmla="*/ 7 h 122"/>
                              <a:gd name="T6" fmla="*/ 0 w 64"/>
                              <a:gd name="T7" fmla="*/ 12 h 122"/>
                              <a:gd name="T8" fmla="*/ 0 w 64"/>
                              <a:gd name="T9" fmla="*/ 15 h 122"/>
                              <a:gd name="T10" fmla="*/ 5 w 64"/>
                              <a:gd name="T11" fmla="*/ 10 h 122"/>
                              <a:gd name="T12" fmla="*/ 10 w 64"/>
                              <a:gd name="T13" fmla="*/ 5 h 122"/>
                              <a:gd name="T14" fmla="*/ 10 w 64"/>
                              <a:gd name="T15" fmla="*/ 0 h 122"/>
                              <a:gd name="T16" fmla="*/ 17 w 64"/>
                              <a:gd name="T17" fmla="*/ 115 h 122"/>
                              <a:gd name="T18" fmla="*/ 35 w 64"/>
                              <a:gd name="T19" fmla="*/ 120 h 122"/>
                              <a:gd name="T20" fmla="*/ 52 w 64"/>
                              <a:gd name="T21" fmla="*/ 122 h 122"/>
                              <a:gd name="T22" fmla="*/ 57 w 64"/>
                              <a:gd name="T23" fmla="*/ 122 h 122"/>
                              <a:gd name="T24" fmla="*/ 64 w 64"/>
                              <a:gd name="T25" fmla="*/ 122 h 122"/>
                              <a:gd name="T26" fmla="*/ 62 w 64"/>
                              <a:gd name="T27" fmla="*/ 120 h 122"/>
                              <a:gd name="T28" fmla="*/ 59 w 64"/>
                              <a:gd name="T29" fmla="*/ 117 h 122"/>
                              <a:gd name="T30" fmla="*/ 57 w 64"/>
                              <a:gd name="T31" fmla="*/ 117 h 122"/>
                              <a:gd name="T32" fmla="*/ 52 w 64"/>
                              <a:gd name="T33" fmla="*/ 117 h 122"/>
                              <a:gd name="T34" fmla="*/ 42 w 64"/>
                              <a:gd name="T35" fmla="*/ 117 h 122"/>
                              <a:gd name="T36" fmla="*/ 32 w 64"/>
                              <a:gd name="T37" fmla="*/ 115 h 122"/>
                              <a:gd name="T38" fmla="*/ 22 w 64"/>
                              <a:gd name="T39" fmla="*/ 112 h 122"/>
                              <a:gd name="T40" fmla="*/ 15 w 64"/>
                              <a:gd name="T41" fmla="*/ 105 h 122"/>
                              <a:gd name="T42" fmla="*/ 15 w 64"/>
                              <a:gd name="T43" fmla="*/ 110 h 122"/>
                              <a:gd name="T44" fmla="*/ 17 w 64"/>
                              <a:gd name="T45" fmla="*/ 115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7" y="115"/>
                                </a:moveTo>
                                <a:lnTo>
                                  <a:pt x="35" y="120"/>
                                </a:lnTo>
                                <a:lnTo>
                                  <a:pt x="52" y="122"/>
                                </a:lnTo>
                                <a:lnTo>
                                  <a:pt x="57" y="122"/>
                                </a:lnTo>
                                <a:lnTo>
                                  <a:pt x="64" y="122"/>
                                </a:lnTo>
                                <a:lnTo>
                                  <a:pt x="62" y="120"/>
                                </a:lnTo>
                                <a:lnTo>
                                  <a:pt x="59" y="117"/>
                                </a:lnTo>
                                <a:lnTo>
                                  <a:pt x="57" y="117"/>
                                </a:lnTo>
                                <a:lnTo>
                                  <a:pt x="52" y="117"/>
                                </a:lnTo>
                                <a:lnTo>
                                  <a:pt x="42" y="117"/>
                                </a:lnTo>
                                <a:lnTo>
                                  <a:pt x="32" y="115"/>
                                </a:lnTo>
                                <a:lnTo>
                                  <a:pt x="22" y="112"/>
                                </a:lnTo>
                                <a:lnTo>
                                  <a:pt x="15" y="105"/>
                                </a:lnTo>
                                <a:lnTo>
                                  <a:pt x="15" y="110"/>
                                </a:lnTo>
                                <a:lnTo>
                                  <a:pt x="1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8896"/>
                        <wps:cNvSpPr>
                          <a:spLocks noEditPoints="1"/>
                        </wps:cNvSpPr>
                        <wps:spPr bwMode="auto">
                          <a:xfrm>
                            <a:off x="5701" y="1020"/>
                            <a:ext cx="62" cy="118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18"/>
                              <a:gd name="T2" fmla="*/ 5 w 62"/>
                              <a:gd name="T3" fmla="*/ 5 h 118"/>
                              <a:gd name="T4" fmla="*/ 0 w 62"/>
                              <a:gd name="T5" fmla="*/ 10 h 118"/>
                              <a:gd name="T6" fmla="*/ 0 w 62"/>
                              <a:gd name="T7" fmla="*/ 13 h 118"/>
                              <a:gd name="T8" fmla="*/ 0 w 62"/>
                              <a:gd name="T9" fmla="*/ 18 h 118"/>
                              <a:gd name="T10" fmla="*/ 5 w 62"/>
                              <a:gd name="T11" fmla="*/ 10 h 118"/>
                              <a:gd name="T12" fmla="*/ 12 w 62"/>
                              <a:gd name="T13" fmla="*/ 5 h 118"/>
                              <a:gd name="T14" fmla="*/ 10 w 62"/>
                              <a:gd name="T15" fmla="*/ 0 h 118"/>
                              <a:gd name="T16" fmla="*/ 15 w 62"/>
                              <a:gd name="T17" fmla="*/ 108 h 118"/>
                              <a:gd name="T18" fmla="*/ 25 w 62"/>
                              <a:gd name="T19" fmla="*/ 113 h 118"/>
                              <a:gd name="T20" fmla="*/ 32 w 62"/>
                              <a:gd name="T21" fmla="*/ 115 h 118"/>
                              <a:gd name="T22" fmla="*/ 42 w 62"/>
                              <a:gd name="T23" fmla="*/ 118 h 118"/>
                              <a:gd name="T24" fmla="*/ 52 w 62"/>
                              <a:gd name="T25" fmla="*/ 118 h 118"/>
                              <a:gd name="T26" fmla="*/ 57 w 62"/>
                              <a:gd name="T27" fmla="*/ 118 h 118"/>
                              <a:gd name="T28" fmla="*/ 62 w 62"/>
                              <a:gd name="T29" fmla="*/ 118 h 118"/>
                              <a:gd name="T30" fmla="*/ 59 w 62"/>
                              <a:gd name="T31" fmla="*/ 115 h 118"/>
                              <a:gd name="T32" fmla="*/ 59 w 62"/>
                              <a:gd name="T33" fmla="*/ 113 h 118"/>
                              <a:gd name="T34" fmla="*/ 54 w 62"/>
                              <a:gd name="T35" fmla="*/ 113 h 118"/>
                              <a:gd name="T36" fmla="*/ 52 w 62"/>
                              <a:gd name="T37" fmla="*/ 113 h 118"/>
                              <a:gd name="T38" fmla="*/ 40 w 62"/>
                              <a:gd name="T39" fmla="*/ 113 h 118"/>
                              <a:gd name="T40" fmla="*/ 30 w 62"/>
                              <a:gd name="T41" fmla="*/ 110 h 118"/>
                              <a:gd name="T42" fmla="*/ 22 w 62"/>
                              <a:gd name="T43" fmla="*/ 105 h 118"/>
                              <a:gd name="T44" fmla="*/ 12 w 62"/>
                              <a:gd name="T45" fmla="*/ 100 h 118"/>
                              <a:gd name="T46" fmla="*/ 15 w 62"/>
                              <a:gd name="T47" fmla="*/ 103 h 118"/>
                              <a:gd name="T48" fmla="*/ 15 w 62"/>
                              <a:gd name="T49" fmla="*/ 10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8"/>
                                </a:moveTo>
                                <a:lnTo>
                                  <a:pt x="25" y="113"/>
                                </a:lnTo>
                                <a:lnTo>
                                  <a:pt x="32" y="115"/>
                                </a:lnTo>
                                <a:lnTo>
                                  <a:pt x="42" y="118"/>
                                </a:lnTo>
                                <a:lnTo>
                                  <a:pt x="52" y="118"/>
                                </a:lnTo>
                                <a:lnTo>
                                  <a:pt x="57" y="118"/>
                                </a:lnTo>
                                <a:lnTo>
                                  <a:pt x="62" y="118"/>
                                </a:lnTo>
                                <a:lnTo>
                                  <a:pt x="59" y="115"/>
                                </a:lnTo>
                                <a:lnTo>
                                  <a:pt x="59" y="113"/>
                                </a:lnTo>
                                <a:lnTo>
                                  <a:pt x="54" y="113"/>
                                </a:lnTo>
                                <a:lnTo>
                                  <a:pt x="52" y="113"/>
                                </a:lnTo>
                                <a:lnTo>
                                  <a:pt x="40" y="113"/>
                                </a:lnTo>
                                <a:lnTo>
                                  <a:pt x="30" y="110"/>
                                </a:lnTo>
                                <a:lnTo>
                                  <a:pt x="22" y="105"/>
                                </a:lnTo>
                                <a:lnTo>
                                  <a:pt x="12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8897"/>
                        <wps:cNvSpPr>
                          <a:spLocks noEditPoints="1"/>
                        </wps:cNvSpPr>
                        <wps:spPr bwMode="auto">
                          <a:xfrm>
                            <a:off x="5701" y="1023"/>
                            <a:ext cx="59" cy="112"/>
                          </a:xfrm>
                          <a:custGeom>
                            <a:avLst/>
                            <a:gdLst>
                              <a:gd name="T0" fmla="*/ 10 w 59"/>
                              <a:gd name="T1" fmla="*/ 0 h 112"/>
                              <a:gd name="T2" fmla="*/ 5 w 59"/>
                              <a:gd name="T3" fmla="*/ 5 h 112"/>
                              <a:gd name="T4" fmla="*/ 0 w 59"/>
                              <a:gd name="T5" fmla="*/ 10 h 112"/>
                              <a:gd name="T6" fmla="*/ 0 w 59"/>
                              <a:gd name="T7" fmla="*/ 15 h 112"/>
                              <a:gd name="T8" fmla="*/ 0 w 59"/>
                              <a:gd name="T9" fmla="*/ 20 h 112"/>
                              <a:gd name="T10" fmla="*/ 5 w 59"/>
                              <a:gd name="T11" fmla="*/ 12 h 112"/>
                              <a:gd name="T12" fmla="*/ 12 w 59"/>
                              <a:gd name="T13" fmla="*/ 5 h 112"/>
                              <a:gd name="T14" fmla="*/ 10 w 59"/>
                              <a:gd name="T15" fmla="*/ 0 h 112"/>
                              <a:gd name="T16" fmla="*/ 15 w 59"/>
                              <a:gd name="T17" fmla="*/ 100 h 112"/>
                              <a:gd name="T18" fmla="*/ 22 w 59"/>
                              <a:gd name="T19" fmla="*/ 107 h 112"/>
                              <a:gd name="T20" fmla="*/ 32 w 59"/>
                              <a:gd name="T21" fmla="*/ 110 h 112"/>
                              <a:gd name="T22" fmla="*/ 42 w 59"/>
                              <a:gd name="T23" fmla="*/ 112 h 112"/>
                              <a:gd name="T24" fmla="*/ 52 w 59"/>
                              <a:gd name="T25" fmla="*/ 112 h 112"/>
                              <a:gd name="T26" fmla="*/ 57 w 59"/>
                              <a:gd name="T27" fmla="*/ 112 h 112"/>
                              <a:gd name="T28" fmla="*/ 59 w 59"/>
                              <a:gd name="T29" fmla="*/ 112 h 112"/>
                              <a:gd name="T30" fmla="*/ 59 w 59"/>
                              <a:gd name="T31" fmla="*/ 110 h 112"/>
                              <a:gd name="T32" fmla="*/ 57 w 59"/>
                              <a:gd name="T33" fmla="*/ 107 h 112"/>
                              <a:gd name="T34" fmla="*/ 54 w 59"/>
                              <a:gd name="T35" fmla="*/ 107 h 112"/>
                              <a:gd name="T36" fmla="*/ 52 w 59"/>
                              <a:gd name="T37" fmla="*/ 107 h 112"/>
                              <a:gd name="T38" fmla="*/ 40 w 59"/>
                              <a:gd name="T39" fmla="*/ 107 h 112"/>
                              <a:gd name="T40" fmla="*/ 30 w 59"/>
                              <a:gd name="T41" fmla="*/ 105 h 112"/>
                              <a:gd name="T42" fmla="*/ 20 w 59"/>
                              <a:gd name="T43" fmla="*/ 100 h 112"/>
                              <a:gd name="T44" fmla="*/ 12 w 59"/>
                              <a:gd name="T45" fmla="*/ 92 h 112"/>
                              <a:gd name="T46" fmla="*/ 12 w 59"/>
                              <a:gd name="T47" fmla="*/ 97 h 112"/>
                              <a:gd name="T48" fmla="*/ 15 w 59"/>
                              <a:gd name="T49" fmla="*/ 10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0"/>
                                </a:moveTo>
                                <a:lnTo>
                                  <a:pt x="22" y="107"/>
                                </a:lnTo>
                                <a:lnTo>
                                  <a:pt x="32" y="110"/>
                                </a:lnTo>
                                <a:lnTo>
                                  <a:pt x="42" y="112"/>
                                </a:lnTo>
                                <a:lnTo>
                                  <a:pt x="52" y="112"/>
                                </a:lnTo>
                                <a:lnTo>
                                  <a:pt x="57" y="112"/>
                                </a:lnTo>
                                <a:lnTo>
                                  <a:pt x="59" y="112"/>
                                </a:lnTo>
                                <a:lnTo>
                                  <a:pt x="59" y="110"/>
                                </a:lnTo>
                                <a:lnTo>
                                  <a:pt x="5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2" y="107"/>
                                </a:lnTo>
                                <a:lnTo>
                                  <a:pt x="40" y="107"/>
                                </a:lnTo>
                                <a:lnTo>
                                  <a:pt x="30" y="105"/>
                                </a:lnTo>
                                <a:lnTo>
                                  <a:pt x="20" y="100"/>
                                </a:lnTo>
                                <a:lnTo>
                                  <a:pt x="12" y="92"/>
                                </a:lnTo>
                                <a:lnTo>
                                  <a:pt x="12" y="97"/>
                                </a:lnTo>
                                <a:lnTo>
                                  <a:pt x="1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8898"/>
                        <wps:cNvSpPr>
                          <a:spLocks noEditPoints="1"/>
                        </wps:cNvSpPr>
                        <wps:spPr bwMode="auto">
                          <a:xfrm>
                            <a:off x="5701" y="1025"/>
                            <a:ext cx="59" cy="108"/>
                          </a:xfrm>
                          <a:custGeom>
                            <a:avLst/>
                            <a:gdLst>
                              <a:gd name="T0" fmla="*/ 12 w 59"/>
                              <a:gd name="T1" fmla="*/ 0 h 108"/>
                              <a:gd name="T2" fmla="*/ 5 w 59"/>
                              <a:gd name="T3" fmla="*/ 5 h 108"/>
                              <a:gd name="T4" fmla="*/ 0 w 59"/>
                              <a:gd name="T5" fmla="*/ 13 h 108"/>
                              <a:gd name="T6" fmla="*/ 0 w 59"/>
                              <a:gd name="T7" fmla="*/ 18 h 108"/>
                              <a:gd name="T8" fmla="*/ 0 w 59"/>
                              <a:gd name="T9" fmla="*/ 23 h 108"/>
                              <a:gd name="T10" fmla="*/ 5 w 59"/>
                              <a:gd name="T11" fmla="*/ 13 h 108"/>
                              <a:gd name="T12" fmla="*/ 12 w 59"/>
                              <a:gd name="T13" fmla="*/ 5 h 108"/>
                              <a:gd name="T14" fmla="*/ 12 w 59"/>
                              <a:gd name="T15" fmla="*/ 3 h 108"/>
                              <a:gd name="T16" fmla="*/ 12 w 59"/>
                              <a:gd name="T17" fmla="*/ 0 h 108"/>
                              <a:gd name="T18" fmla="*/ 12 w 59"/>
                              <a:gd name="T19" fmla="*/ 95 h 108"/>
                              <a:gd name="T20" fmla="*/ 22 w 59"/>
                              <a:gd name="T21" fmla="*/ 100 h 108"/>
                              <a:gd name="T22" fmla="*/ 30 w 59"/>
                              <a:gd name="T23" fmla="*/ 105 h 108"/>
                              <a:gd name="T24" fmla="*/ 40 w 59"/>
                              <a:gd name="T25" fmla="*/ 108 h 108"/>
                              <a:gd name="T26" fmla="*/ 52 w 59"/>
                              <a:gd name="T27" fmla="*/ 108 h 108"/>
                              <a:gd name="T28" fmla="*/ 54 w 59"/>
                              <a:gd name="T29" fmla="*/ 108 h 108"/>
                              <a:gd name="T30" fmla="*/ 59 w 59"/>
                              <a:gd name="T31" fmla="*/ 108 h 108"/>
                              <a:gd name="T32" fmla="*/ 57 w 59"/>
                              <a:gd name="T33" fmla="*/ 105 h 108"/>
                              <a:gd name="T34" fmla="*/ 54 w 59"/>
                              <a:gd name="T35" fmla="*/ 103 h 108"/>
                              <a:gd name="T36" fmla="*/ 54 w 59"/>
                              <a:gd name="T37" fmla="*/ 103 h 108"/>
                              <a:gd name="T38" fmla="*/ 52 w 59"/>
                              <a:gd name="T39" fmla="*/ 103 h 108"/>
                              <a:gd name="T40" fmla="*/ 40 w 59"/>
                              <a:gd name="T41" fmla="*/ 103 h 108"/>
                              <a:gd name="T42" fmla="*/ 27 w 59"/>
                              <a:gd name="T43" fmla="*/ 98 h 108"/>
                              <a:gd name="T44" fmla="*/ 17 w 59"/>
                              <a:gd name="T45" fmla="*/ 93 h 108"/>
                              <a:gd name="T46" fmla="*/ 10 w 59"/>
                              <a:gd name="T47" fmla="*/ 85 h 108"/>
                              <a:gd name="T48" fmla="*/ 12 w 59"/>
                              <a:gd name="T49" fmla="*/ 90 h 108"/>
                              <a:gd name="T50" fmla="*/ 12 w 59"/>
                              <a:gd name="T51" fmla="*/ 9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>
                                <a:moveTo>
                                  <a:pt x="12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12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95"/>
                                </a:moveTo>
                                <a:lnTo>
                                  <a:pt x="22" y="100"/>
                                </a:lnTo>
                                <a:lnTo>
                                  <a:pt x="30" y="105"/>
                                </a:lnTo>
                                <a:lnTo>
                                  <a:pt x="40" y="108"/>
                                </a:lnTo>
                                <a:lnTo>
                                  <a:pt x="52" y="108"/>
                                </a:lnTo>
                                <a:lnTo>
                                  <a:pt x="54" y="108"/>
                                </a:lnTo>
                                <a:lnTo>
                                  <a:pt x="59" y="108"/>
                                </a:lnTo>
                                <a:lnTo>
                                  <a:pt x="57" y="105"/>
                                </a:lnTo>
                                <a:lnTo>
                                  <a:pt x="54" y="103"/>
                                </a:lnTo>
                                <a:lnTo>
                                  <a:pt x="54" y="103"/>
                                </a:lnTo>
                                <a:lnTo>
                                  <a:pt x="52" y="103"/>
                                </a:lnTo>
                                <a:lnTo>
                                  <a:pt x="40" y="103"/>
                                </a:lnTo>
                                <a:lnTo>
                                  <a:pt x="27" y="98"/>
                                </a:lnTo>
                                <a:lnTo>
                                  <a:pt x="17" y="93"/>
                                </a:lnTo>
                                <a:lnTo>
                                  <a:pt x="10" y="85"/>
                                </a:lnTo>
                                <a:lnTo>
                                  <a:pt x="12" y="90"/>
                                </a:lnTo>
                                <a:lnTo>
                                  <a:pt x="1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8899"/>
                        <wps:cNvSpPr>
                          <a:spLocks noEditPoints="1"/>
                        </wps:cNvSpPr>
                        <wps:spPr bwMode="auto">
                          <a:xfrm>
                            <a:off x="5701" y="1028"/>
                            <a:ext cx="57" cy="102"/>
                          </a:xfrm>
                          <a:custGeom>
                            <a:avLst/>
                            <a:gdLst>
                              <a:gd name="T0" fmla="*/ 12 w 57"/>
                              <a:gd name="T1" fmla="*/ 0 h 102"/>
                              <a:gd name="T2" fmla="*/ 5 w 57"/>
                              <a:gd name="T3" fmla="*/ 7 h 102"/>
                              <a:gd name="T4" fmla="*/ 0 w 57"/>
                              <a:gd name="T5" fmla="*/ 15 h 102"/>
                              <a:gd name="T6" fmla="*/ 0 w 57"/>
                              <a:gd name="T7" fmla="*/ 20 h 102"/>
                              <a:gd name="T8" fmla="*/ 0 w 57"/>
                              <a:gd name="T9" fmla="*/ 25 h 102"/>
                              <a:gd name="T10" fmla="*/ 5 w 57"/>
                              <a:gd name="T11" fmla="*/ 15 h 102"/>
                              <a:gd name="T12" fmla="*/ 12 w 57"/>
                              <a:gd name="T13" fmla="*/ 5 h 102"/>
                              <a:gd name="T14" fmla="*/ 12 w 57"/>
                              <a:gd name="T15" fmla="*/ 2 h 102"/>
                              <a:gd name="T16" fmla="*/ 12 w 57"/>
                              <a:gd name="T17" fmla="*/ 0 h 102"/>
                              <a:gd name="T18" fmla="*/ 12 w 57"/>
                              <a:gd name="T19" fmla="*/ 87 h 102"/>
                              <a:gd name="T20" fmla="*/ 20 w 57"/>
                              <a:gd name="T21" fmla="*/ 95 h 102"/>
                              <a:gd name="T22" fmla="*/ 30 w 57"/>
                              <a:gd name="T23" fmla="*/ 100 h 102"/>
                              <a:gd name="T24" fmla="*/ 40 w 57"/>
                              <a:gd name="T25" fmla="*/ 102 h 102"/>
                              <a:gd name="T26" fmla="*/ 52 w 57"/>
                              <a:gd name="T27" fmla="*/ 102 h 102"/>
                              <a:gd name="T28" fmla="*/ 54 w 57"/>
                              <a:gd name="T29" fmla="*/ 102 h 102"/>
                              <a:gd name="T30" fmla="*/ 57 w 57"/>
                              <a:gd name="T31" fmla="*/ 102 h 102"/>
                              <a:gd name="T32" fmla="*/ 54 w 57"/>
                              <a:gd name="T33" fmla="*/ 100 h 102"/>
                              <a:gd name="T34" fmla="*/ 54 w 57"/>
                              <a:gd name="T35" fmla="*/ 97 h 102"/>
                              <a:gd name="T36" fmla="*/ 52 w 57"/>
                              <a:gd name="T37" fmla="*/ 97 h 102"/>
                              <a:gd name="T38" fmla="*/ 52 w 57"/>
                              <a:gd name="T39" fmla="*/ 97 h 102"/>
                              <a:gd name="T40" fmla="*/ 40 w 57"/>
                              <a:gd name="T41" fmla="*/ 97 h 102"/>
                              <a:gd name="T42" fmla="*/ 27 w 57"/>
                              <a:gd name="T43" fmla="*/ 92 h 102"/>
                              <a:gd name="T44" fmla="*/ 17 w 57"/>
                              <a:gd name="T45" fmla="*/ 85 h 102"/>
                              <a:gd name="T46" fmla="*/ 7 w 57"/>
                              <a:gd name="T47" fmla="*/ 77 h 102"/>
                              <a:gd name="T48" fmla="*/ 10 w 57"/>
                              <a:gd name="T49" fmla="*/ 82 h 102"/>
                              <a:gd name="T50" fmla="*/ 12 w 57"/>
                              <a:gd name="T51" fmla="*/ 8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>
                                <a:moveTo>
                                  <a:pt x="12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87"/>
                                </a:moveTo>
                                <a:lnTo>
                                  <a:pt x="20" y="95"/>
                                </a:lnTo>
                                <a:lnTo>
                                  <a:pt x="30" y="100"/>
                                </a:lnTo>
                                <a:lnTo>
                                  <a:pt x="40" y="102"/>
                                </a:lnTo>
                                <a:lnTo>
                                  <a:pt x="52" y="102"/>
                                </a:lnTo>
                                <a:lnTo>
                                  <a:pt x="54" y="102"/>
                                </a:lnTo>
                                <a:lnTo>
                                  <a:pt x="57" y="102"/>
                                </a:lnTo>
                                <a:lnTo>
                                  <a:pt x="54" y="100"/>
                                </a:lnTo>
                                <a:lnTo>
                                  <a:pt x="54" y="97"/>
                                </a:lnTo>
                                <a:lnTo>
                                  <a:pt x="52" y="97"/>
                                </a:lnTo>
                                <a:lnTo>
                                  <a:pt x="52" y="97"/>
                                </a:lnTo>
                                <a:lnTo>
                                  <a:pt x="40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5"/>
                                </a:lnTo>
                                <a:lnTo>
                                  <a:pt x="7" y="77"/>
                                </a:lnTo>
                                <a:lnTo>
                                  <a:pt x="10" y="82"/>
                                </a:lnTo>
                                <a:lnTo>
                                  <a:pt x="1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8900"/>
                        <wps:cNvSpPr>
                          <a:spLocks noEditPoints="1"/>
                        </wps:cNvSpPr>
                        <wps:spPr bwMode="auto">
                          <a:xfrm>
                            <a:off x="5701" y="1030"/>
                            <a:ext cx="54" cy="98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8"/>
                              <a:gd name="T2" fmla="*/ 5 w 54"/>
                              <a:gd name="T3" fmla="*/ 8 h 98"/>
                              <a:gd name="T4" fmla="*/ 0 w 54"/>
                              <a:gd name="T5" fmla="*/ 18 h 98"/>
                              <a:gd name="T6" fmla="*/ 0 w 54"/>
                              <a:gd name="T7" fmla="*/ 23 h 98"/>
                              <a:gd name="T8" fmla="*/ 2 w 54"/>
                              <a:gd name="T9" fmla="*/ 30 h 98"/>
                              <a:gd name="T10" fmla="*/ 5 w 54"/>
                              <a:gd name="T11" fmla="*/ 18 h 98"/>
                              <a:gd name="T12" fmla="*/ 15 w 54"/>
                              <a:gd name="T13" fmla="*/ 5 h 98"/>
                              <a:gd name="T14" fmla="*/ 12 w 54"/>
                              <a:gd name="T15" fmla="*/ 3 h 98"/>
                              <a:gd name="T16" fmla="*/ 12 w 54"/>
                              <a:gd name="T17" fmla="*/ 0 h 98"/>
                              <a:gd name="T18" fmla="*/ 10 w 54"/>
                              <a:gd name="T19" fmla="*/ 80 h 98"/>
                              <a:gd name="T20" fmla="*/ 17 w 54"/>
                              <a:gd name="T21" fmla="*/ 88 h 98"/>
                              <a:gd name="T22" fmla="*/ 27 w 54"/>
                              <a:gd name="T23" fmla="*/ 93 h 98"/>
                              <a:gd name="T24" fmla="*/ 40 w 54"/>
                              <a:gd name="T25" fmla="*/ 98 h 98"/>
                              <a:gd name="T26" fmla="*/ 52 w 54"/>
                              <a:gd name="T27" fmla="*/ 98 h 98"/>
                              <a:gd name="T28" fmla="*/ 54 w 54"/>
                              <a:gd name="T29" fmla="*/ 98 h 98"/>
                              <a:gd name="T30" fmla="*/ 54 w 54"/>
                              <a:gd name="T31" fmla="*/ 98 h 98"/>
                              <a:gd name="T32" fmla="*/ 54 w 54"/>
                              <a:gd name="T33" fmla="*/ 95 h 98"/>
                              <a:gd name="T34" fmla="*/ 52 w 54"/>
                              <a:gd name="T35" fmla="*/ 93 h 98"/>
                              <a:gd name="T36" fmla="*/ 37 w 54"/>
                              <a:gd name="T37" fmla="*/ 93 h 98"/>
                              <a:gd name="T38" fmla="*/ 25 w 54"/>
                              <a:gd name="T39" fmla="*/ 85 h 98"/>
                              <a:gd name="T40" fmla="*/ 15 w 54"/>
                              <a:gd name="T41" fmla="*/ 78 h 98"/>
                              <a:gd name="T42" fmla="*/ 7 w 54"/>
                              <a:gd name="T43" fmla="*/ 68 h 98"/>
                              <a:gd name="T44" fmla="*/ 7 w 54"/>
                              <a:gd name="T45" fmla="*/ 73 h 98"/>
                              <a:gd name="T46" fmla="*/ 10 w 54"/>
                              <a:gd name="T47" fmla="*/ 8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>
                                <a:moveTo>
                                  <a:pt x="12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2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" y="80"/>
                                </a:moveTo>
                                <a:lnTo>
                                  <a:pt x="17" y="88"/>
                                </a:lnTo>
                                <a:lnTo>
                                  <a:pt x="27" y="93"/>
                                </a:lnTo>
                                <a:lnTo>
                                  <a:pt x="40" y="98"/>
                                </a:lnTo>
                                <a:lnTo>
                                  <a:pt x="52" y="98"/>
                                </a:lnTo>
                                <a:lnTo>
                                  <a:pt x="54" y="98"/>
                                </a:lnTo>
                                <a:lnTo>
                                  <a:pt x="54" y="98"/>
                                </a:lnTo>
                                <a:lnTo>
                                  <a:pt x="54" y="95"/>
                                </a:lnTo>
                                <a:lnTo>
                                  <a:pt x="52" y="93"/>
                                </a:lnTo>
                                <a:lnTo>
                                  <a:pt x="37" y="93"/>
                                </a:lnTo>
                                <a:lnTo>
                                  <a:pt x="25" y="85"/>
                                </a:lnTo>
                                <a:lnTo>
                                  <a:pt x="15" y="78"/>
                                </a:lnTo>
                                <a:lnTo>
                                  <a:pt x="7" y="68"/>
                                </a:lnTo>
                                <a:lnTo>
                                  <a:pt x="7" y="73"/>
                                </a:lnTo>
                                <a:lnTo>
                                  <a:pt x="1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8901"/>
                        <wps:cNvSpPr>
                          <a:spLocks noEditPoints="1"/>
                        </wps:cNvSpPr>
                        <wps:spPr bwMode="auto">
                          <a:xfrm>
                            <a:off x="5701" y="1033"/>
                            <a:ext cx="54" cy="92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2"/>
                              <a:gd name="T2" fmla="*/ 5 w 54"/>
                              <a:gd name="T3" fmla="*/ 10 h 92"/>
                              <a:gd name="T4" fmla="*/ 0 w 54"/>
                              <a:gd name="T5" fmla="*/ 20 h 92"/>
                              <a:gd name="T6" fmla="*/ 2 w 54"/>
                              <a:gd name="T7" fmla="*/ 30 h 92"/>
                              <a:gd name="T8" fmla="*/ 2 w 54"/>
                              <a:gd name="T9" fmla="*/ 40 h 92"/>
                              <a:gd name="T10" fmla="*/ 2 w 54"/>
                              <a:gd name="T11" fmla="*/ 40 h 92"/>
                              <a:gd name="T12" fmla="*/ 2 w 54"/>
                              <a:gd name="T13" fmla="*/ 30 h 92"/>
                              <a:gd name="T14" fmla="*/ 5 w 54"/>
                              <a:gd name="T15" fmla="*/ 20 h 92"/>
                              <a:gd name="T16" fmla="*/ 10 w 54"/>
                              <a:gd name="T17" fmla="*/ 12 h 92"/>
                              <a:gd name="T18" fmla="*/ 15 w 54"/>
                              <a:gd name="T19" fmla="*/ 5 h 92"/>
                              <a:gd name="T20" fmla="*/ 15 w 54"/>
                              <a:gd name="T21" fmla="*/ 2 h 92"/>
                              <a:gd name="T22" fmla="*/ 12 w 54"/>
                              <a:gd name="T23" fmla="*/ 0 h 92"/>
                              <a:gd name="T24" fmla="*/ 7 w 54"/>
                              <a:gd name="T25" fmla="*/ 72 h 92"/>
                              <a:gd name="T26" fmla="*/ 17 w 54"/>
                              <a:gd name="T27" fmla="*/ 80 h 92"/>
                              <a:gd name="T28" fmla="*/ 27 w 54"/>
                              <a:gd name="T29" fmla="*/ 87 h 92"/>
                              <a:gd name="T30" fmla="*/ 40 w 54"/>
                              <a:gd name="T31" fmla="*/ 92 h 92"/>
                              <a:gd name="T32" fmla="*/ 52 w 54"/>
                              <a:gd name="T33" fmla="*/ 92 h 92"/>
                              <a:gd name="T34" fmla="*/ 52 w 54"/>
                              <a:gd name="T35" fmla="*/ 92 h 92"/>
                              <a:gd name="T36" fmla="*/ 54 w 54"/>
                              <a:gd name="T37" fmla="*/ 92 h 92"/>
                              <a:gd name="T38" fmla="*/ 52 w 54"/>
                              <a:gd name="T39" fmla="*/ 90 h 92"/>
                              <a:gd name="T40" fmla="*/ 49 w 54"/>
                              <a:gd name="T41" fmla="*/ 87 h 92"/>
                              <a:gd name="T42" fmla="*/ 42 w 54"/>
                              <a:gd name="T43" fmla="*/ 87 h 92"/>
                              <a:gd name="T44" fmla="*/ 35 w 54"/>
                              <a:gd name="T45" fmla="*/ 85 h 92"/>
                              <a:gd name="T46" fmla="*/ 27 w 54"/>
                              <a:gd name="T47" fmla="*/ 82 h 92"/>
                              <a:gd name="T48" fmla="*/ 20 w 54"/>
                              <a:gd name="T49" fmla="*/ 77 h 92"/>
                              <a:gd name="T50" fmla="*/ 10 w 54"/>
                              <a:gd name="T51" fmla="*/ 65 h 92"/>
                              <a:gd name="T52" fmla="*/ 5 w 54"/>
                              <a:gd name="T53" fmla="*/ 52 h 92"/>
                              <a:gd name="T54" fmla="*/ 5 w 54"/>
                              <a:gd name="T55" fmla="*/ 62 h 92"/>
                              <a:gd name="T56" fmla="*/ 7 w 54"/>
                              <a:gd name="T57" fmla="*/ 7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>
                                <a:moveTo>
                                  <a:pt x="12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2" y="40"/>
                                </a:lnTo>
                                <a:lnTo>
                                  <a:pt x="2" y="40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" y="72"/>
                                </a:moveTo>
                                <a:lnTo>
                                  <a:pt x="17" y="80"/>
                                </a:lnTo>
                                <a:lnTo>
                                  <a:pt x="27" y="87"/>
                                </a:lnTo>
                                <a:lnTo>
                                  <a:pt x="40" y="92"/>
                                </a:lnTo>
                                <a:lnTo>
                                  <a:pt x="52" y="92"/>
                                </a:lnTo>
                                <a:lnTo>
                                  <a:pt x="52" y="92"/>
                                </a:lnTo>
                                <a:lnTo>
                                  <a:pt x="54" y="92"/>
                                </a:lnTo>
                                <a:lnTo>
                                  <a:pt x="52" y="90"/>
                                </a:lnTo>
                                <a:lnTo>
                                  <a:pt x="49" y="87"/>
                                </a:lnTo>
                                <a:lnTo>
                                  <a:pt x="42" y="87"/>
                                </a:lnTo>
                                <a:lnTo>
                                  <a:pt x="35" y="85"/>
                                </a:lnTo>
                                <a:lnTo>
                                  <a:pt x="27" y="82"/>
                                </a:lnTo>
                                <a:lnTo>
                                  <a:pt x="20" y="77"/>
                                </a:lnTo>
                                <a:lnTo>
                                  <a:pt x="10" y="65"/>
                                </a:lnTo>
                                <a:lnTo>
                                  <a:pt x="5" y="52"/>
                                </a:lnTo>
                                <a:lnTo>
                                  <a:pt x="5" y="62"/>
                                </a:lnTo>
                                <a:lnTo>
                                  <a:pt x="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811" name="Group 8902"/>
                      <wpg:cNvGrpSpPr>
                        <a:grpSpLocks/>
                      </wpg:cNvGrpSpPr>
                      <wpg:grpSpPr bwMode="auto">
                        <a:xfrm>
                          <a:off x="23495" y="69850"/>
                          <a:ext cx="288925" cy="596900"/>
                          <a:chOff x="5698" y="524"/>
                          <a:chExt cx="455" cy="940"/>
                        </a:xfrm>
                      </wpg:grpSpPr>
                      <wps:wsp>
                        <wps:cNvPr id="1812" name="Freeform 8903"/>
                        <wps:cNvSpPr>
                          <a:spLocks/>
                        </wps:cNvSpPr>
                        <wps:spPr bwMode="auto">
                          <a:xfrm>
                            <a:off x="5703" y="1035"/>
                            <a:ext cx="50" cy="88"/>
                          </a:xfrm>
                          <a:custGeom>
                            <a:avLst/>
                            <a:gdLst>
                              <a:gd name="T0" fmla="*/ 13 w 50"/>
                              <a:gd name="T1" fmla="*/ 0 h 88"/>
                              <a:gd name="T2" fmla="*/ 3 w 50"/>
                              <a:gd name="T3" fmla="*/ 13 h 88"/>
                              <a:gd name="T4" fmla="*/ 0 w 50"/>
                              <a:gd name="T5" fmla="*/ 25 h 88"/>
                              <a:gd name="T6" fmla="*/ 0 w 50"/>
                              <a:gd name="T7" fmla="*/ 43 h 88"/>
                              <a:gd name="T8" fmla="*/ 5 w 50"/>
                              <a:gd name="T9" fmla="*/ 63 h 88"/>
                              <a:gd name="T10" fmla="*/ 13 w 50"/>
                              <a:gd name="T11" fmla="*/ 73 h 88"/>
                              <a:gd name="T12" fmla="*/ 23 w 50"/>
                              <a:gd name="T13" fmla="*/ 80 h 88"/>
                              <a:gd name="T14" fmla="*/ 35 w 50"/>
                              <a:gd name="T15" fmla="*/ 88 h 88"/>
                              <a:gd name="T16" fmla="*/ 50 w 50"/>
                              <a:gd name="T17" fmla="*/ 88 h 88"/>
                              <a:gd name="T18" fmla="*/ 47 w 50"/>
                              <a:gd name="T19" fmla="*/ 85 h 88"/>
                              <a:gd name="T20" fmla="*/ 45 w 50"/>
                              <a:gd name="T21" fmla="*/ 83 h 88"/>
                              <a:gd name="T22" fmla="*/ 38 w 50"/>
                              <a:gd name="T23" fmla="*/ 83 h 88"/>
                              <a:gd name="T24" fmla="*/ 30 w 50"/>
                              <a:gd name="T25" fmla="*/ 80 h 88"/>
                              <a:gd name="T26" fmla="*/ 23 w 50"/>
                              <a:gd name="T27" fmla="*/ 75 h 88"/>
                              <a:gd name="T28" fmla="*/ 15 w 50"/>
                              <a:gd name="T29" fmla="*/ 68 h 88"/>
                              <a:gd name="T30" fmla="*/ 10 w 50"/>
                              <a:gd name="T31" fmla="*/ 63 h 88"/>
                              <a:gd name="T32" fmla="*/ 5 w 50"/>
                              <a:gd name="T33" fmla="*/ 55 h 88"/>
                              <a:gd name="T34" fmla="*/ 3 w 50"/>
                              <a:gd name="T35" fmla="*/ 45 h 88"/>
                              <a:gd name="T36" fmla="*/ 3 w 50"/>
                              <a:gd name="T37" fmla="*/ 38 h 88"/>
                              <a:gd name="T38" fmla="*/ 3 w 50"/>
                              <a:gd name="T39" fmla="*/ 28 h 88"/>
                              <a:gd name="T40" fmla="*/ 5 w 50"/>
                              <a:gd name="T41" fmla="*/ 20 h 88"/>
                              <a:gd name="T42" fmla="*/ 8 w 50"/>
                              <a:gd name="T43" fmla="*/ 13 h 88"/>
                              <a:gd name="T44" fmla="*/ 13 w 50"/>
                              <a:gd name="T45" fmla="*/ 8 h 88"/>
                              <a:gd name="T46" fmla="*/ 13 w 50"/>
                              <a:gd name="T47" fmla="*/ 3 h 88"/>
                              <a:gd name="T48" fmla="*/ 13 w 50"/>
                              <a:gd name="T49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>
                                <a:moveTo>
                                  <a:pt x="13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3"/>
                                </a:lnTo>
                                <a:lnTo>
                                  <a:pt x="5" y="63"/>
                                </a:lnTo>
                                <a:lnTo>
                                  <a:pt x="13" y="73"/>
                                </a:lnTo>
                                <a:lnTo>
                                  <a:pt x="23" y="80"/>
                                </a:lnTo>
                                <a:lnTo>
                                  <a:pt x="35" y="88"/>
                                </a:lnTo>
                                <a:lnTo>
                                  <a:pt x="50" y="88"/>
                                </a:lnTo>
                                <a:lnTo>
                                  <a:pt x="47" y="85"/>
                                </a:lnTo>
                                <a:lnTo>
                                  <a:pt x="45" y="83"/>
                                </a:lnTo>
                                <a:lnTo>
                                  <a:pt x="38" y="83"/>
                                </a:lnTo>
                                <a:lnTo>
                                  <a:pt x="30" y="80"/>
                                </a:lnTo>
                                <a:lnTo>
                                  <a:pt x="23" y="75"/>
                                </a:lnTo>
                                <a:lnTo>
                                  <a:pt x="15" y="68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3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8904"/>
                        <wps:cNvSpPr>
                          <a:spLocks/>
                        </wps:cNvSpPr>
                        <wps:spPr bwMode="auto">
                          <a:xfrm>
                            <a:off x="5703" y="1038"/>
                            <a:ext cx="47" cy="82"/>
                          </a:xfrm>
                          <a:custGeom>
                            <a:avLst/>
                            <a:gdLst>
                              <a:gd name="T0" fmla="*/ 13 w 47"/>
                              <a:gd name="T1" fmla="*/ 0 h 82"/>
                              <a:gd name="T2" fmla="*/ 8 w 47"/>
                              <a:gd name="T3" fmla="*/ 7 h 82"/>
                              <a:gd name="T4" fmla="*/ 3 w 47"/>
                              <a:gd name="T5" fmla="*/ 15 h 82"/>
                              <a:gd name="T6" fmla="*/ 0 w 47"/>
                              <a:gd name="T7" fmla="*/ 25 h 82"/>
                              <a:gd name="T8" fmla="*/ 0 w 47"/>
                              <a:gd name="T9" fmla="*/ 35 h 82"/>
                              <a:gd name="T10" fmla="*/ 0 w 47"/>
                              <a:gd name="T11" fmla="*/ 35 h 82"/>
                              <a:gd name="T12" fmla="*/ 0 w 47"/>
                              <a:gd name="T13" fmla="*/ 40 h 82"/>
                              <a:gd name="T14" fmla="*/ 3 w 47"/>
                              <a:gd name="T15" fmla="*/ 47 h 82"/>
                              <a:gd name="T16" fmla="*/ 8 w 47"/>
                              <a:gd name="T17" fmla="*/ 60 h 82"/>
                              <a:gd name="T18" fmla="*/ 18 w 47"/>
                              <a:gd name="T19" fmla="*/ 72 h 82"/>
                              <a:gd name="T20" fmla="*/ 25 w 47"/>
                              <a:gd name="T21" fmla="*/ 77 h 82"/>
                              <a:gd name="T22" fmla="*/ 33 w 47"/>
                              <a:gd name="T23" fmla="*/ 80 h 82"/>
                              <a:gd name="T24" fmla="*/ 40 w 47"/>
                              <a:gd name="T25" fmla="*/ 82 h 82"/>
                              <a:gd name="T26" fmla="*/ 47 w 47"/>
                              <a:gd name="T27" fmla="*/ 82 h 82"/>
                              <a:gd name="T28" fmla="*/ 45 w 47"/>
                              <a:gd name="T29" fmla="*/ 80 h 82"/>
                              <a:gd name="T30" fmla="*/ 45 w 47"/>
                              <a:gd name="T31" fmla="*/ 77 h 82"/>
                              <a:gd name="T32" fmla="*/ 38 w 47"/>
                              <a:gd name="T33" fmla="*/ 77 h 82"/>
                              <a:gd name="T34" fmla="*/ 30 w 47"/>
                              <a:gd name="T35" fmla="*/ 72 h 82"/>
                              <a:gd name="T36" fmla="*/ 23 w 47"/>
                              <a:gd name="T37" fmla="*/ 70 h 82"/>
                              <a:gd name="T38" fmla="*/ 18 w 47"/>
                              <a:gd name="T39" fmla="*/ 62 h 82"/>
                              <a:gd name="T40" fmla="*/ 13 w 47"/>
                              <a:gd name="T41" fmla="*/ 57 h 82"/>
                              <a:gd name="T42" fmla="*/ 8 w 47"/>
                              <a:gd name="T43" fmla="*/ 50 h 82"/>
                              <a:gd name="T44" fmla="*/ 5 w 47"/>
                              <a:gd name="T45" fmla="*/ 42 h 82"/>
                              <a:gd name="T46" fmla="*/ 5 w 47"/>
                              <a:gd name="T47" fmla="*/ 35 h 82"/>
                              <a:gd name="T48" fmla="*/ 8 w 47"/>
                              <a:gd name="T49" fmla="*/ 20 h 82"/>
                              <a:gd name="T50" fmla="*/ 15 w 47"/>
                              <a:gd name="T51" fmla="*/ 7 h 82"/>
                              <a:gd name="T52" fmla="*/ 13 w 47"/>
                              <a:gd name="T53" fmla="*/ 5 h 82"/>
                              <a:gd name="T54" fmla="*/ 13 w 47"/>
                              <a:gd name="T55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13" y="0"/>
                                </a:moveTo>
                                <a:lnTo>
                                  <a:pt x="8" y="7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8" y="60"/>
                                </a:lnTo>
                                <a:lnTo>
                                  <a:pt x="18" y="72"/>
                                </a:lnTo>
                                <a:lnTo>
                                  <a:pt x="25" y="77"/>
                                </a:lnTo>
                                <a:lnTo>
                                  <a:pt x="33" y="80"/>
                                </a:lnTo>
                                <a:lnTo>
                                  <a:pt x="40" y="82"/>
                                </a:lnTo>
                                <a:lnTo>
                                  <a:pt x="47" y="82"/>
                                </a:lnTo>
                                <a:lnTo>
                                  <a:pt x="45" y="80"/>
                                </a:lnTo>
                                <a:lnTo>
                                  <a:pt x="45" y="77"/>
                                </a:lnTo>
                                <a:lnTo>
                                  <a:pt x="38" y="77"/>
                                </a:lnTo>
                                <a:lnTo>
                                  <a:pt x="30" y="72"/>
                                </a:lnTo>
                                <a:lnTo>
                                  <a:pt x="23" y="70"/>
                                </a:lnTo>
                                <a:lnTo>
                                  <a:pt x="18" y="62"/>
                                </a:lnTo>
                                <a:lnTo>
                                  <a:pt x="13" y="57"/>
                                </a:lnTo>
                                <a:lnTo>
                                  <a:pt x="8" y="50"/>
                                </a:lnTo>
                                <a:lnTo>
                                  <a:pt x="5" y="42"/>
                                </a:lnTo>
                                <a:lnTo>
                                  <a:pt x="5" y="35"/>
                                </a:lnTo>
                                <a:lnTo>
                                  <a:pt x="8" y="20"/>
                                </a:lnTo>
                                <a:lnTo>
                                  <a:pt x="15" y="7"/>
                                </a:lnTo>
                                <a:lnTo>
                                  <a:pt x="13" y="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8905"/>
                        <wps:cNvSpPr>
                          <a:spLocks/>
                        </wps:cNvSpPr>
                        <wps:spPr bwMode="auto">
                          <a:xfrm>
                            <a:off x="5706" y="1043"/>
                            <a:ext cx="42" cy="75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75"/>
                              <a:gd name="T2" fmla="*/ 5 w 42"/>
                              <a:gd name="T3" fmla="*/ 5 h 75"/>
                              <a:gd name="T4" fmla="*/ 2 w 42"/>
                              <a:gd name="T5" fmla="*/ 12 h 75"/>
                              <a:gd name="T6" fmla="*/ 0 w 42"/>
                              <a:gd name="T7" fmla="*/ 20 h 75"/>
                              <a:gd name="T8" fmla="*/ 0 w 42"/>
                              <a:gd name="T9" fmla="*/ 30 h 75"/>
                              <a:gd name="T10" fmla="*/ 0 w 42"/>
                              <a:gd name="T11" fmla="*/ 37 h 75"/>
                              <a:gd name="T12" fmla="*/ 2 w 42"/>
                              <a:gd name="T13" fmla="*/ 47 h 75"/>
                              <a:gd name="T14" fmla="*/ 7 w 42"/>
                              <a:gd name="T15" fmla="*/ 55 h 75"/>
                              <a:gd name="T16" fmla="*/ 12 w 42"/>
                              <a:gd name="T17" fmla="*/ 60 h 75"/>
                              <a:gd name="T18" fmla="*/ 20 w 42"/>
                              <a:gd name="T19" fmla="*/ 67 h 75"/>
                              <a:gd name="T20" fmla="*/ 27 w 42"/>
                              <a:gd name="T21" fmla="*/ 72 h 75"/>
                              <a:gd name="T22" fmla="*/ 35 w 42"/>
                              <a:gd name="T23" fmla="*/ 75 h 75"/>
                              <a:gd name="T24" fmla="*/ 42 w 42"/>
                              <a:gd name="T25" fmla="*/ 75 h 75"/>
                              <a:gd name="T26" fmla="*/ 42 w 42"/>
                              <a:gd name="T27" fmla="*/ 72 h 75"/>
                              <a:gd name="T28" fmla="*/ 39 w 42"/>
                              <a:gd name="T29" fmla="*/ 70 h 75"/>
                              <a:gd name="T30" fmla="*/ 32 w 42"/>
                              <a:gd name="T31" fmla="*/ 67 h 75"/>
                              <a:gd name="T32" fmla="*/ 27 w 42"/>
                              <a:gd name="T33" fmla="*/ 65 h 75"/>
                              <a:gd name="T34" fmla="*/ 20 w 42"/>
                              <a:gd name="T35" fmla="*/ 62 h 75"/>
                              <a:gd name="T36" fmla="*/ 15 w 42"/>
                              <a:gd name="T37" fmla="*/ 57 h 75"/>
                              <a:gd name="T38" fmla="*/ 10 w 42"/>
                              <a:gd name="T39" fmla="*/ 50 h 75"/>
                              <a:gd name="T40" fmla="*/ 7 w 42"/>
                              <a:gd name="T41" fmla="*/ 42 h 75"/>
                              <a:gd name="T42" fmla="*/ 5 w 42"/>
                              <a:gd name="T43" fmla="*/ 37 h 75"/>
                              <a:gd name="T44" fmla="*/ 5 w 42"/>
                              <a:gd name="T45" fmla="*/ 30 h 75"/>
                              <a:gd name="T46" fmla="*/ 7 w 42"/>
                              <a:gd name="T47" fmla="*/ 15 h 75"/>
                              <a:gd name="T48" fmla="*/ 12 w 42"/>
                              <a:gd name="T49" fmla="*/ 5 h 75"/>
                              <a:gd name="T50" fmla="*/ 12 w 42"/>
                              <a:gd name="T51" fmla="*/ 2 h 75"/>
                              <a:gd name="T52" fmla="*/ 10 w 42"/>
                              <a:gd name="T53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20" y="67"/>
                                </a:lnTo>
                                <a:lnTo>
                                  <a:pt x="27" y="72"/>
                                </a:lnTo>
                                <a:lnTo>
                                  <a:pt x="35" y="75"/>
                                </a:lnTo>
                                <a:lnTo>
                                  <a:pt x="42" y="75"/>
                                </a:lnTo>
                                <a:lnTo>
                                  <a:pt x="42" y="72"/>
                                </a:lnTo>
                                <a:lnTo>
                                  <a:pt x="39" y="70"/>
                                </a:lnTo>
                                <a:lnTo>
                                  <a:pt x="32" y="67"/>
                                </a:lnTo>
                                <a:lnTo>
                                  <a:pt x="27" y="65"/>
                                </a:lnTo>
                                <a:lnTo>
                                  <a:pt x="20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50"/>
                                </a:lnTo>
                                <a:lnTo>
                                  <a:pt x="7" y="42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8906"/>
                        <wps:cNvSpPr>
                          <a:spLocks/>
                        </wps:cNvSpPr>
                        <wps:spPr bwMode="auto">
                          <a:xfrm>
                            <a:off x="5708" y="1045"/>
                            <a:ext cx="40" cy="70"/>
                          </a:xfrm>
                          <a:custGeom>
                            <a:avLst/>
                            <a:gdLst>
                              <a:gd name="T0" fmla="*/ 10 w 40"/>
                              <a:gd name="T1" fmla="*/ 0 h 70"/>
                              <a:gd name="T2" fmla="*/ 3 w 40"/>
                              <a:gd name="T3" fmla="*/ 13 h 70"/>
                              <a:gd name="T4" fmla="*/ 0 w 40"/>
                              <a:gd name="T5" fmla="*/ 28 h 70"/>
                              <a:gd name="T6" fmla="*/ 0 w 40"/>
                              <a:gd name="T7" fmla="*/ 35 h 70"/>
                              <a:gd name="T8" fmla="*/ 3 w 40"/>
                              <a:gd name="T9" fmla="*/ 43 h 70"/>
                              <a:gd name="T10" fmla="*/ 8 w 40"/>
                              <a:gd name="T11" fmla="*/ 50 h 70"/>
                              <a:gd name="T12" fmla="*/ 13 w 40"/>
                              <a:gd name="T13" fmla="*/ 55 h 70"/>
                              <a:gd name="T14" fmla="*/ 18 w 40"/>
                              <a:gd name="T15" fmla="*/ 63 h 70"/>
                              <a:gd name="T16" fmla="*/ 25 w 40"/>
                              <a:gd name="T17" fmla="*/ 65 h 70"/>
                              <a:gd name="T18" fmla="*/ 33 w 40"/>
                              <a:gd name="T19" fmla="*/ 70 h 70"/>
                              <a:gd name="T20" fmla="*/ 40 w 40"/>
                              <a:gd name="T21" fmla="*/ 70 h 70"/>
                              <a:gd name="T22" fmla="*/ 37 w 40"/>
                              <a:gd name="T23" fmla="*/ 68 h 70"/>
                              <a:gd name="T24" fmla="*/ 35 w 40"/>
                              <a:gd name="T25" fmla="*/ 65 h 70"/>
                              <a:gd name="T26" fmla="*/ 23 w 40"/>
                              <a:gd name="T27" fmla="*/ 60 h 70"/>
                              <a:gd name="T28" fmla="*/ 15 w 40"/>
                              <a:gd name="T29" fmla="*/ 53 h 70"/>
                              <a:gd name="T30" fmla="*/ 8 w 40"/>
                              <a:gd name="T31" fmla="*/ 40 h 70"/>
                              <a:gd name="T32" fmla="*/ 5 w 40"/>
                              <a:gd name="T33" fmla="*/ 28 h 70"/>
                              <a:gd name="T34" fmla="*/ 8 w 40"/>
                              <a:gd name="T35" fmla="*/ 15 h 70"/>
                              <a:gd name="T36" fmla="*/ 10 w 40"/>
                              <a:gd name="T37" fmla="*/ 5 h 70"/>
                              <a:gd name="T38" fmla="*/ 10 w 40"/>
                              <a:gd name="T39" fmla="*/ 3 h 70"/>
                              <a:gd name="T40" fmla="*/ 10 w 40"/>
                              <a:gd name="T4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>
                                <a:moveTo>
                                  <a:pt x="10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3"/>
                                </a:lnTo>
                                <a:lnTo>
                                  <a:pt x="8" y="50"/>
                                </a:lnTo>
                                <a:lnTo>
                                  <a:pt x="13" y="55"/>
                                </a:lnTo>
                                <a:lnTo>
                                  <a:pt x="18" y="63"/>
                                </a:lnTo>
                                <a:lnTo>
                                  <a:pt x="25" y="65"/>
                                </a:lnTo>
                                <a:lnTo>
                                  <a:pt x="33" y="70"/>
                                </a:lnTo>
                                <a:lnTo>
                                  <a:pt x="40" y="70"/>
                                </a:lnTo>
                                <a:lnTo>
                                  <a:pt x="37" y="68"/>
                                </a:lnTo>
                                <a:lnTo>
                                  <a:pt x="35" y="65"/>
                                </a:lnTo>
                                <a:lnTo>
                                  <a:pt x="23" y="60"/>
                                </a:lnTo>
                                <a:lnTo>
                                  <a:pt x="15" y="53"/>
                                </a:lnTo>
                                <a:lnTo>
                                  <a:pt x="8" y="4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8907"/>
                        <wps:cNvSpPr>
                          <a:spLocks/>
                        </wps:cNvSpPr>
                        <wps:spPr bwMode="auto">
                          <a:xfrm>
                            <a:off x="5711" y="1048"/>
                            <a:ext cx="34" cy="65"/>
                          </a:xfrm>
                          <a:custGeom>
                            <a:avLst/>
                            <a:gdLst>
                              <a:gd name="T0" fmla="*/ 7 w 34"/>
                              <a:gd name="T1" fmla="*/ 0 h 65"/>
                              <a:gd name="T2" fmla="*/ 2 w 34"/>
                              <a:gd name="T3" fmla="*/ 10 h 65"/>
                              <a:gd name="T4" fmla="*/ 0 w 34"/>
                              <a:gd name="T5" fmla="*/ 25 h 65"/>
                              <a:gd name="T6" fmla="*/ 0 w 34"/>
                              <a:gd name="T7" fmla="*/ 32 h 65"/>
                              <a:gd name="T8" fmla="*/ 2 w 34"/>
                              <a:gd name="T9" fmla="*/ 37 h 65"/>
                              <a:gd name="T10" fmla="*/ 5 w 34"/>
                              <a:gd name="T11" fmla="*/ 45 h 65"/>
                              <a:gd name="T12" fmla="*/ 10 w 34"/>
                              <a:gd name="T13" fmla="*/ 52 h 65"/>
                              <a:gd name="T14" fmla="*/ 15 w 34"/>
                              <a:gd name="T15" fmla="*/ 57 h 65"/>
                              <a:gd name="T16" fmla="*/ 22 w 34"/>
                              <a:gd name="T17" fmla="*/ 60 h 65"/>
                              <a:gd name="T18" fmla="*/ 27 w 34"/>
                              <a:gd name="T19" fmla="*/ 62 h 65"/>
                              <a:gd name="T20" fmla="*/ 34 w 34"/>
                              <a:gd name="T21" fmla="*/ 65 h 65"/>
                              <a:gd name="T22" fmla="*/ 32 w 34"/>
                              <a:gd name="T23" fmla="*/ 62 h 65"/>
                              <a:gd name="T24" fmla="*/ 32 w 34"/>
                              <a:gd name="T25" fmla="*/ 60 h 65"/>
                              <a:gd name="T26" fmla="*/ 20 w 34"/>
                              <a:gd name="T27" fmla="*/ 55 h 65"/>
                              <a:gd name="T28" fmla="*/ 12 w 34"/>
                              <a:gd name="T29" fmla="*/ 47 h 65"/>
                              <a:gd name="T30" fmla="*/ 7 w 34"/>
                              <a:gd name="T31" fmla="*/ 35 h 65"/>
                              <a:gd name="T32" fmla="*/ 5 w 34"/>
                              <a:gd name="T33" fmla="*/ 25 h 65"/>
                              <a:gd name="T34" fmla="*/ 5 w 34"/>
                              <a:gd name="T35" fmla="*/ 15 h 65"/>
                              <a:gd name="T36" fmla="*/ 10 w 34"/>
                              <a:gd name="T37" fmla="*/ 7 h 65"/>
                              <a:gd name="T38" fmla="*/ 7 w 34"/>
                              <a:gd name="T39" fmla="*/ 2 h 65"/>
                              <a:gd name="T40" fmla="*/ 7 w 34"/>
                              <a:gd name="T41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2" y="37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5" y="57"/>
                                </a:lnTo>
                                <a:lnTo>
                                  <a:pt x="22" y="60"/>
                                </a:lnTo>
                                <a:lnTo>
                                  <a:pt x="27" y="62"/>
                                </a:lnTo>
                                <a:lnTo>
                                  <a:pt x="34" y="65"/>
                                </a:lnTo>
                                <a:lnTo>
                                  <a:pt x="32" y="62"/>
                                </a:lnTo>
                                <a:lnTo>
                                  <a:pt x="32" y="60"/>
                                </a:lnTo>
                                <a:lnTo>
                                  <a:pt x="20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8908"/>
                        <wps:cNvSpPr>
                          <a:spLocks/>
                        </wps:cNvSpPr>
                        <wps:spPr bwMode="auto">
                          <a:xfrm>
                            <a:off x="5713" y="1050"/>
                            <a:ext cx="30" cy="60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60"/>
                              <a:gd name="T2" fmla="*/ 3 w 30"/>
                              <a:gd name="T3" fmla="*/ 10 h 60"/>
                              <a:gd name="T4" fmla="*/ 0 w 30"/>
                              <a:gd name="T5" fmla="*/ 23 h 60"/>
                              <a:gd name="T6" fmla="*/ 3 w 30"/>
                              <a:gd name="T7" fmla="*/ 35 h 60"/>
                              <a:gd name="T8" fmla="*/ 10 w 30"/>
                              <a:gd name="T9" fmla="*/ 48 h 60"/>
                              <a:gd name="T10" fmla="*/ 18 w 30"/>
                              <a:gd name="T11" fmla="*/ 55 h 60"/>
                              <a:gd name="T12" fmla="*/ 30 w 30"/>
                              <a:gd name="T13" fmla="*/ 60 h 60"/>
                              <a:gd name="T14" fmla="*/ 30 w 30"/>
                              <a:gd name="T15" fmla="*/ 58 h 60"/>
                              <a:gd name="T16" fmla="*/ 28 w 30"/>
                              <a:gd name="T17" fmla="*/ 55 h 60"/>
                              <a:gd name="T18" fmla="*/ 18 w 30"/>
                              <a:gd name="T19" fmla="*/ 50 h 60"/>
                              <a:gd name="T20" fmla="*/ 13 w 30"/>
                              <a:gd name="T21" fmla="*/ 43 h 60"/>
                              <a:gd name="T22" fmla="*/ 8 w 30"/>
                              <a:gd name="T23" fmla="*/ 33 h 60"/>
                              <a:gd name="T24" fmla="*/ 5 w 30"/>
                              <a:gd name="T25" fmla="*/ 23 h 60"/>
                              <a:gd name="T26" fmla="*/ 5 w 30"/>
                              <a:gd name="T27" fmla="*/ 15 h 60"/>
                              <a:gd name="T28" fmla="*/ 8 w 30"/>
                              <a:gd name="T29" fmla="*/ 8 h 60"/>
                              <a:gd name="T30" fmla="*/ 8 w 30"/>
                              <a:gd name="T31" fmla="*/ 5 h 60"/>
                              <a:gd name="T32" fmla="*/ 5 w 30"/>
                              <a:gd name="T33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5"/>
                                </a:lnTo>
                                <a:lnTo>
                                  <a:pt x="10" y="48"/>
                                </a:lnTo>
                                <a:lnTo>
                                  <a:pt x="18" y="55"/>
                                </a:lnTo>
                                <a:lnTo>
                                  <a:pt x="30" y="60"/>
                                </a:lnTo>
                                <a:lnTo>
                                  <a:pt x="30" y="58"/>
                                </a:lnTo>
                                <a:lnTo>
                                  <a:pt x="28" y="55"/>
                                </a:lnTo>
                                <a:lnTo>
                                  <a:pt x="18" y="50"/>
                                </a:lnTo>
                                <a:lnTo>
                                  <a:pt x="13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8909"/>
                        <wps:cNvSpPr>
                          <a:spLocks/>
                        </wps:cNvSpPr>
                        <wps:spPr bwMode="auto">
                          <a:xfrm>
                            <a:off x="5716" y="1055"/>
                            <a:ext cx="27" cy="53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3"/>
                              <a:gd name="T2" fmla="*/ 0 w 27"/>
                              <a:gd name="T3" fmla="*/ 8 h 53"/>
                              <a:gd name="T4" fmla="*/ 0 w 27"/>
                              <a:gd name="T5" fmla="*/ 18 h 53"/>
                              <a:gd name="T6" fmla="*/ 2 w 27"/>
                              <a:gd name="T7" fmla="*/ 28 h 53"/>
                              <a:gd name="T8" fmla="*/ 7 w 27"/>
                              <a:gd name="T9" fmla="*/ 40 h 53"/>
                              <a:gd name="T10" fmla="*/ 15 w 27"/>
                              <a:gd name="T11" fmla="*/ 48 h 53"/>
                              <a:gd name="T12" fmla="*/ 27 w 27"/>
                              <a:gd name="T13" fmla="*/ 53 h 53"/>
                              <a:gd name="T14" fmla="*/ 25 w 27"/>
                              <a:gd name="T15" fmla="*/ 48 h 53"/>
                              <a:gd name="T16" fmla="*/ 22 w 27"/>
                              <a:gd name="T17" fmla="*/ 45 h 53"/>
                              <a:gd name="T18" fmla="*/ 15 w 27"/>
                              <a:gd name="T19" fmla="*/ 40 h 53"/>
                              <a:gd name="T20" fmla="*/ 10 w 27"/>
                              <a:gd name="T21" fmla="*/ 33 h 53"/>
                              <a:gd name="T22" fmla="*/ 5 w 27"/>
                              <a:gd name="T23" fmla="*/ 25 h 53"/>
                              <a:gd name="T24" fmla="*/ 5 w 27"/>
                              <a:gd name="T25" fmla="*/ 18 h 53"/>
                              <a:gd name="T26" fmla="*/ 5 w 27"/>
                              <a:gd name="T27" fmla="*/ 10 h 53"/>
                              <a:gd name="T28" fmla="*/ 7 w 27"/>
                              <a:gd name="T29" fmla="*/ 5 h 53"/>
                              <a:gd name="T30" fmla="*/ 5 w 27"/>
                              <a:gd name="T31" fmla="*/ 3 h 53"/>
                              <a:gd name="T32" fmla="*/ 5 w 27"/>
                              <a:gd name="T33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5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7" y="40"/>
                                </a:lnTo>
                                <a:lnTo>
                                  <a:pt x="15" y="48"/>
                                </a:lnTo>
                                <a:lnTo>
                                  <a:pt x="27" y="53"/>
                                </a:lnTo>
                                <a:lnTo>
                                  <a:pt x="25" y="48"/>
                                </a:lnTo>
                                <a:lnTo>
                                  <a:pt x="22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8910"/>
                        <wps:cNvSpPr>
                          <a:spLocks/>
                        </wps:cNvSpPr>
                        <wps:spPr bwMode="auto">
                          <a:xfrm>
                            <a:off x="5718" y="1058"/>
                            <a:ext cx="23" cy="47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47"/>
                              <a:gd name="T2" fmla="*/ 0 w 23"/>
                              <a:gd name="T3" fmla="*/ 7 h 47"/>
                              <a:gd name="T4" fmla="*/ 0 w 23"/>
                              <a:gd name="T5" fmla="*/ 15 h 47"/>
                              <a:gd name="T6" fmla="*/ 3 w 23"/>
                              <a:gd name="T7" fmla="*/ 25 h 47"/>
                              <a:gd name="T8" fmla="*/ 8 w 23"/>
                              <a:gd name="T9" fmla="*/ 35 h 47"/>
                              <a:gd name="T10" fmla="*/ 13 w 23"/>
                              <a:gd name="T11" fmla="*/ 42 h 47"/>
                              <a:gd name="T12" fmla="*/ 23 w 23"/>
                              <a:gd name="T13" fmla="*/ 47 h 47"/>
                              <a:gd name="T14" fmla="*/ 20 w 23"/>
                              <a:gd name="T15" fmla="*/ 42 h 47"/>
                              <a:gd name="T16" fmla="*/ 18 w 23"/>
                              <a:gd name="T17" fmla="*/ 40 h 47"/>
                              <a:gd name="T18" fmla="*/ 13 w 23"/>
                              <a:gd name="T19" fmla="*/ 35 h 47"/>
                              <a:gd name="T20" fmla="*/ 8 w 23"/>
                              <a:gd name="T21" fmla="*/ 27 h 47"/>
                              <a:gd name="T22" fmla="*/ 5 w 23"/>
                              <a:gd name="T23" fmla="*/ 22 h 47"/>
                              <a:gd name="T24" fmla="*/ 5 w 23"/>
                              <a:gd name="T25" fmla="*/ 15 h 47"/>
                              <a:gd name="T26" fmla="*/ 5 w 23"/>
                              <a:gd name="T27" fmla="*/ 10 h 47"/>
                              <a:gd name="T28" fmla="*/ 5 w 23"/>
                              <a:gd name="T29" fmla="*/ 7 h 47"/>
                              <a:gd name="T30" fmla="*/ 5 w 23"/>
                              <a:gd name="T31" fmla="*/ 2 h 47"/>
                              <a:gd name="T32" fmla="*/ 3 w 23"/>
                              <a:gd name="T3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5"/>
                                </a:lnTo>
                                <a:lnTo>
                                  <a:pt x="8" y="35"/>
                                </a:lnTo>
                                <a:lnTo>
                                  <a:pt x="13" y="42"/>
                                </a:lnTo>
                                <a:lnTo>
                                  <a:pt x="23" y="47"/>
                                </a:lnTo>
                                <a:lnTo>
                                  <a:pt x="20" y="42"/>
                                </a:lnTo>
                                <a:lnTo>
                                  <a:pt x="18" y="40"/>
                                </a:lnTo>
                                <a:lnTo>
                                  <a:pt x="13" y="35"/>
                                </a:lnTo>
                                <a:lnTo>
                                  <a:pt x="8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8911"/>
                        <wps:cNvSpPr>
                          <a:spLocks/>
                        </wps:cNvSpPr>
                        <wps:spPr bwMode="auto">
                          <a:xfrm>
                            <a:off x="5721" y="1060"/>
                            <a:ext cx="17" cy="40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0"/>
                              <a:gd name="T2" fmla="*/ 0 w 17"/>
                              <a:gd name="T3" fmla="*/ 5 h 40"/>
                              <a:gd name="T4" fmla="*/ 0 w 17"/>
                              <a:gd name="T5" fmla="*/ 13 h 40"/>
                              <a:gd name="T6" fmla="*/ 0 w 17"/>
                              <a:gd name="T7" fmla="*/ 20 h 40"/>
                              <a:gd name="T8" fmla="*/ 5 w 17"/>
                              <a:gd name="T9" fmla="*/ 28 h 40"/>
                              <a:gd name="T10" fmla="*/ 10 w 17"/>
                              <a:gd name="T11" fmla="*/ 35 h 40"/>
                              <a:gd name="T12" fmla="*/ 17 w 17"/>
                              <a:gd name="T13" fmla="*/ 40 h 40"/>
                              <a:gd name="T14" fmla="*/ 15 w 17"/>
                              <a:gd name="T15" fmla="*/ 35 h 40"/>
                              <a:gd name="T16" fmla="*/ 12 w 17"/>
                              <a:gd name="T17" fmla="*/ 33 h 40"/>
                              <a:gd name="T18" fmla="*/ 7 w 17"/>
                              <a:gd name="T19" fmla="*/ 23 h 40"/>
                              <a:gd name="T20" fmla="*/ 5 w 17"/>
                              <a:gd name="T21" fmla="*/ 13 h 40"/>
                              <a:gd name="T22" fmla="*/ 5 w 17"/>
                              <a:gd name="T23" fmla="*/ 10 h 40"/>
                              <a:gd name="T24" fmla="*/ 2 w 17"/>
                              <a:gd name="T25" fmla="*/ 5 h 40"/>
                              <a:gd name="T26" fmla="*/ 2 w 17"/>
                              <a:gd name="T2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8"/>
                                </a:lnTo>
                                <a:lnTo>
                                  <a:pt x="10" y="35"/>
                                </a:lnTo>
                                <a:lnTo>
                                  <a:pt x="17" y="40"/>
                                </a:lnTo>
                                <a:lnTo>
                                  <a:pt x="15" y="35"/>
                                </a:lnTo>
                                <a:lnTo>
                                  <a:pt x="12" y="33"/>
                                </a:lnTo>
                                <a:lnTo>
                                  <a:pt x="7" y="23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8912"/>
                        <wps:cNvSpPr>
                          <a:spLocks/>
                        </wps:cNvSpPr>
                        <wps:spPr bwMode="auto">
                          <a:xfrm>
                            <a:off x="5723" y="1065"/>
                            <a:ext cx="13" cy="33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33"/>
                              <a:gd name="T2" fmla="*/ 0 w 13"/>
                              <a:gd name="T3" fmla="*/ 3 h 33"/>
                              <a:gd name="T4" fmla="*/ 0 w 13"/>
                              <a:gd name="T5" fmla="*/ 8 h 33"/>
                              <a:gd name="T6" fmla="*/ 0 w 13"/>
                              <a:gd name="T7" fmla="*/ 15 h 33"/>
                              <a:gd name="T8" fmla="*/ 3 w 13"/>
                              <a:gd name="T9" fmla="*/ 20 h 33"/>
                              <a:gd name="T10" fmla="*/ 8 w 13"/>
                              <a:gd name="T11" fmla="*/ 28 h 33"/>
                              <a:gd name="T12" fmla="*/ 13 w 13"/>
                              <a:gd name="T13" fmla="*/ 33 h 33"/>
                              <a:gd name="T14" fmla="*/ 8 w 13"/>
                              <a:gd name="T15" fmla="*/ 15 h 33"/>
                              <a:gd name="T16" fmla="*/ 0 w 13"/>
                              <a:gd name="T1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8" y="28"/>
                                </a:lnTo>
                                <a:lnTo>
                                  <a:pt x="13" y="33"/>
                                </a:lnTo>
                                <a:lnTo>
                                  <a:pt x="8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8913"/>
                        <wps:cNvSpPr>
                          <a:spLocks/>
                        </wps:cNvSpPr>
                        <wps:spPr bwMode="auto">
                          <a:xfrm>
                            <a:off x="5726" y="1070"/>
                            <a:ext cx="7" cy="23"/>
                          </a:xfrm>
                          <a:custGeom>
                            <a:avLst/>
                            <a:gdLst>
                              <a:gd name="T0" fmla="*/ 0 w 7"/>
                              <a:gd name="T1" fmla="*/ 0 h 23"/>
                              <a:gd name="T2" fmla="*/ 0 w 7"/>
                              <a:gd name="T3" fmla="*/ 3 h 23"/>
                              <a:gd name="T4" fmla="*/ 2 w 7"/>
                              <a:gd name="T5" fmla="*/ 13 h 23"/>
                              <a:gd name="T6" fmla="*/ 7 w 7"/>
                              <a:gd name="T7" fmla="*/ 23 h 23"/>
                              <a:gd name="T8" fmla="*/ 5 w 7"/>
                              <a:gd name="T9" fmla="*/ 10 h 23"/>
                              <a:gd name="T10" fmla="*/ 0 w 7"/>
                              <a:gd name="T1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2" y="13"/>
                                </a:lnTo>
                                <a:lnTo>
                                  <a:pt x="7" y="23"/>
                                </a:lnTo>
                                <a:lnTo>
                                  <a:pt x="5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8914"/>
                        <wps:cNvSpPr>
                          <a:spLocks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82 w 110"/>
                              <a:gd name="T3" fmla="*/ 198 h 222"/>
                              <a:gd name="T4" fmla="*/ 62 w 110"/>
                              <a:gd name="T5" fmla="*/ 173 h 222"/>
                              <a:gd name="T6" fmla="*/ 45 w 110"/>
                              <a:gd name="T7" fmla="*/ 150 h 222"/>
                              <a:gd name="T8" fmla="*/ 33 w 110"/>
                              <a:gd name="T9" fmla="*/ 125 h 222"/>
                              <a:gd name="T10" fmla="*/ 23 w 110"/>
                              <a:gd name="T11" fmla="*/ 98 h 222"/>
                              <a:gd name="T12" fmla="*/ 15 w 110"/>
                              <a:gd name="T13" fmla="*/ 70 h 222"/>
                              <a:gd name="T14" fmla="*/ 8 w 110"/>
                              <a:gd name="T15" fmla="*/ 38 h 222"/>
                              <a:gd name="T16" fmla="*/ 0 w 110"/>
                              <a:gd name="T17" fmla="*/ 0 h 222"/>
                              <a:gd name="T18" fmla="*/ 3 w 110"/>
                              <a:gd name="T19" fmla="*/ 58 h 222"/>
                              <a:gd name="T20" fmla="*/ 5 w 110"/>
                              <a:gd name="T21" fmla="*/ 110 h 222"/>
                              <a:gd name="T22" fmla="*/ 8 w 110"/>
                              <a:gd name="T23" fmla="*/ 135 h 222"/>
                              <a:gd name="T24" fmla="*/ 15 w 110"/>
                              <a:gd name="T25" fmla="*/ 158 h 222"/>
                              <a:gd name="T26" fmla="*/ 25 w 110"/>
                              <a:gd name="T27" fmla="*/ 183 h 222"/>
                              <a:gd name="T28" fmla="*/ 40 w 110"/>
                              <a:gd name="T29" fmla="*/ 208 h 222"/>
                              <a:gd name="T30" fmla="*/ 57 w 110"/>
                              <a:gd name="T31" fmla="*/ 215 h 222"/>
                              <a:gd name="T32" fmla="*/ 75 w 110"/>
                              <a:gd name="T33" fmla="*/ 217 h 222"/>
                              <a:gd name="T34" fmla="*/ 92 w 110"/>
                              <a:gd name="T35" fmla="*/ 220 h 222"/>
                              <a:gd name="T36" fmla="*/ 110 w 110"/>
                              <a:gd name="T3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110" y="222"/>
                                </a:moveTo>
                                <a:lnTo>
                                  <a:pt x="82" y="198"/>
                                </a:lnTo>
                                <a:lnTo>
                                  <a:pt x="62" y="173"/>
                                </a:lnTo>
                                <a:lnTo>
                                  <a:pt x="45" y="150"/>
                                </a:lnTo>
                                <a:lnTo>
                                  <a:pt x="33" y="125"/>
                                </a:lnTo>
                                <a:lnTo>
                                  <a:pt x="23" y="98"/>
                                </a:lnTo>
                                <a:lnTo>
                                  <a:pt x="15" y="70"/>
                                </a:lnTo>
                                <a:lnTo>
                                  <a:pt x="8" y="38"/>
                                </a:lnTo>
                                <a:lnTo>
                                  <a:pt x="0" y="0"/>
                                </a:lnTo>
                                <a:lnTo>
                                  <a:pt x="3" y="58"/>
                                </a:lnTo>
                                <a:lnTo>
                                  <a:pt x="5" y="110"/>
                                </a:lnTo>
                                <a:lnTo>
                                  <a:pt x="8" y="135"/>
                                </a:lnTo>
                                <a:lnTo>
                                  <a:pt x="15" y="158"/>
                                </a:lnTo>
                                <a:lnTo>
                                  <a:pt x="25" y="183"/>
                                </a:lnTo>
                                <a:lnTo>
                                  <a:pt x="40" y="208"/>
                                </a:lnTo>
                                <a:lnTo>
                                  <a:pt x="57" y="215"/>
                                </a:lnTo>
                                <a:lnTo>
                                  <a:pt x="75" y="217"/>
                                </a:lnTo>
                                <a:lnTo>
                                  <a:pt x="92" y="220"/>
                                </a:lnTo>
                                <a:lnTo>
                                  <a:pt x="11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8915"/>
                        <wps:cNvSpPr>
                          <a:spLocks/>
                        </wps:cNvSpPr>
                        <wps:spPr bwMode="auto">
                          <a:xfrm>
                            <a:off x="5929" y="524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5 h 5"/>
                              <a:gd name="T6" fmla="*/ 0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8916"/>
                        <wps:cNvSpPr>
                          <a:spLocks/>
                        </wps:cNvSpPr>
                        <wps:spPr bwMode="auto">
                          <a:xfrm>
                            <a:off x="5927" y="526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0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8917"/>
                        <wps:cNvSpPr>
                          <a:spLocks noEditPoints="1"/>
                        </wps:cNvSpPr>
                        <wps:spPr bwMode="auto">
                          <a:xfrm>
                            <a:off x="5877" y="529"/>
                            <a:ext cx="52" cy="21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9"/>
                              <a:gd name="T2" fmla="*/ 52 w 52"/>
                              <a:gd name="T3" fmla="*/ 0 h 219"/>
                              <a:gd name="T4" fmla="*/ 47 w 52"/>
                              <a:gd name="T5" fmla="*/ 2 h 219"/>
                              <a:gd name="T6" fmla="*/ 50 w 52"/>
                              <a:gd name="T7" fmla="*/ 5 h 219"/>
                              <a:gd name="T8" fmla="*/ 52 w 52"/>
                              <a:gd name="T9" fmla="*/ 0 h 219"/>
                              <a:gd name="T10" fmla="*/ 3 w 52"/>
                              <a:gd name="T11" fmla="*/ 219 h 219"/>
                              <a:gd name="T12" fmla="*/ 3 w 52"/>
                              <a:gd name="T13" fmla="*/ 217 h 219"/>
                              <a:gd name="T14" fmla="*/ 0 w 52"/>
                              <a:gd name="T15" fmla="*/ 217 h 219"/>
                              <a:gd name="T16" fmla="*/ 3 w 52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19"/>
                                </a:moveTo>
                                <a:lnTo>
                                  <a:pt x="3" y="217"/>
                                </a:lnTo>
                                <a:lnTo>
                                  <a:pt x="0" y="217"/>
                                </a:lnTo>
                                <a:lnTo>
                                  <a:pt x="3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8918"/>
                        <wps:cNvSpPr>
                          <a:spLocks noEditPoints="1"/>
                        </wps:cNvSpPr>
                        <wps:spPr bwMode="auto">
                          <a:xfrm>
                            <a:off x="5875" y="531"/>
                            <a:ext cx="52" cy="217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7"/>
                              <a:gd name="T2" fmla="*/ 52 w 52"/>
                              <a:gd name="T3" fmla="*/ 0 h 217"/>
                              <a:gd name="T4" fmla="*/ 49 w 52"/>
                              <a:gd name="T5" fmla="*/ 3 h 217"/>
                              <a:gd name="T6" fmla="*/ 49 w 52"/>
                              <a:gd name="T7" fmla="*/ 3 h 217"/>
                              <a:gd name="T8" fmla="*/ 52 w 52"/>
                              <a:gd name="T9" fmla="*/ 0 h 217"/>
                              <a:gd name="T10" fmla="*/ 5 w 52"/>
                              <a:gd name="T11" fmla="*/ 217 h 217"/>
                              <a:gd name="T12" fmla="*/ 5 w 52"/>
                              <a:gd name="T13" fmla="*/ 212 h 217"/>
                              <a:gd name="T14" fmla="*/ 2 w 52"/>
                              <a:gd name="T15" fmla="*/ 212 h 217"/>
                              <a:gd name="T16" fmla="*/ 0 w 52"/>
                              <a:gd name="T17" fmla="*/ 212 h 217"/>
                              <a:gd name="T18" fmla="*/ 2 w 52"/>
                              <a:gd name="T19" fmla="*/ 215 h 217"/>
                              <a:gd name="T20" fmla="*/ 5 w 52"/>
                              <a:gd name="T21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3"/>
                                </a:lnTo>
                                <a:lnTo>
                                  <a:pt x="49" y="3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" y="217"/>
                                </a:moveTo>
                                <a:lnTo>
                                  <a:pt x="5" y="212"/>
                                </a:lnTo>
                                <a:lnTo>
                                  <a:pt x="2" y="212"/>
                                </a:lnTo>
                                <a:lnTo>
                                  <a:pt x="0" y="212"/>
                                </a:lnTo>
                                <a:lnTo>
                                  <a:pt x="2" y="215"/>
                                </a:lnTo>
                                <a:lnTo>
                                  <a:pt x="5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8919"/>
                        <wps:cNvSpPr>
                          <a:spLocks noEditPoints="1"/>
                        </wps:cNvSpPr>
                        <wps:spPr bwMode="auto">
                          <a:xfrm>
                            <a:off x="5872" y="531"/>
                            <a:ext cx="55" cy="215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15"/>
                              <a:gd name="T2" fmla="*/ 52 w 55"/>
                              <a:gd name="T3" fmla="*/ 0 h 215"/>
                              <a:gd name="T4" fmla="*/ 50 w 55"/>
                              <a:gd name="T5" fmla="*/ 5 h 215"/>
                              <a:gd name="T6" fmla="*/ 52 w 55"/>
                              <a:gd name="T7" fmla="*/ 5 h 215"/>
                              <a:gd name="T8" fmla="*/ 55 w 55"/>
                              <a:gd name="T9" fmla="*/ 3 h 215"/>
                              <a:gd name="T10" fmla="*/ 5 w 55"/>
                              <a:gd name="T11" fmla="*/ 215 h 215"/>
                              <a:gd name="T12" fmla="*/ 8 w 55"/>
                              <a:gd name="T13" fmla="*/ 215 h 215"/>
                              <a:gd name="T14" fmla="*/ 8 w 55"/>
                              <a:gd name="T15" fmla="*/ 210 h 215"/>
                              <a:gd name="T16" fmla="*/ 3 w 55"/>
                              <a:gd name="T17" fmla="*/ 210 h 215"/>
                              <a:gd name="T18" fmla="*/ 0 w 55"/>
                              <a:gd name="T19" fmla="*/ 210 h 215"/>
                              <a:gd name="T20" fmla="*/ 3 w 55"/>
                              <a:gd name="T21" fmla="*/ 212 h 215"/>
                              <a:gd name="T22" fmla="*/ 5 w 55"/>
                              <a:gd name="T23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>
                                <a:moveTo>
                                  <a:pt x="55" y="3"/>
                                </a:move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2" y="5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5" y="215"/>
                                </a:moveTo>
                                <a:lnTo>
                                  <a:pt x="8" y="215"/>
                                </a:lnTo>
                                <a:lnTo>
                                  <a:pt x="8" y="210"/>
                                </a:lnTo>
                                <a:lnTo>
                                  <a:pt x="3" y="210"/>
                                </a:lnTo>
                                <a:lnTo>
                                  <a:pt x="0" y="210"/>
                                </a:lnTo>
                                <a:lnTo>
                                  <a:pt x="3" y="212"/>
                                </a:lnTo>
                                <a:lnTo>
                                  <a:pt x="5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8920"/>
                        <wps:cNvSpPr>
                          <a:spLocks noEditPoints="1"/>
                        </wps:cNvSpPr>
                        <wps:spPr bwMode="auto">
                          <a:xfrm>
                            <a:off x="5872" y="534"/>
                            <a:ext cx="52" cy="20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09"/>
                              <a:gd name="T2" fmla="*/ 52 w 52"/>
                              <a:gd name="T3" fmla="*/ 0 h 209"/>
                              <a:gd name="T4" fmla="*/ 47 w 52"/>
                              <a:gd name="T5" fmla="*/ 5 h 209"/>
                              <a:gd name="T6" fmla="*/ 50 w 52"/>
                              <a:gd name="T7" fmla="*/ 5 h 209"/>
                              <a:gd name="T8" fmla="*/ 50 w 52"/>
                              <a:gd name="T9" fmla="*/ 5 h 209"/>
                              <a:gd name="T10" fmla="*/ 52 w 52"/>
                              <a:gd name="T11" fmla="*/ 0 h 209"/>
                              <a:gd name="T12" fmla="*/ 3 w 52"/>
                              <a:gd name="T13" fmla="*/ 209 h 209"/>
                              <a:gd name="T14" fmla="*/ 5 w 52"/>
                              <a:gd name="T15" fmla="*/ 209 h 209"/>
                              <a:gd name="T16" fmla="*/ 8 w 52"/>
                              <a:gd name="T17" fmla="*/ 209 h 209"/>
                              <a:gd name="T18" fmla="*/ 5 w 52"/>
                              <a:gd name="T19" fmla="*/ 204 h 209"/>
                              <a:gd name="T20" fmla="*/ 3 w 52"/>
                              <a:gd name="T21" fmla="*/ 204 h 209"/>
                              <a:gd name="T22" fmla="*/ 0 w 52"/>
                              <a:gd name="T23" fmla="*/ 204 h 209"/>
                              <a:gd name="T24" fmla="*/ 0 w 52"/>
                              <a:gd name="T25" fmla="*/ 207 h 209"/>
                              <a:gd name="T26" fmla="*/ 3 w 52"/>
                              <a:gd name="T2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09"/>
                                </a:moveTo>
                                <a:lnTo>
                                  <a:pt x="5" y="209"/>
                                </a:lnTo>
                                <a:lnTo>
                                  <a:pt x="8" y="209"/>
                                </a:lnTo>
                                <a:lnTo>
                                  <a:pt x="5" y="204"/>
                                </a:lnTo>
                                <a:lnTo>
                                  <a:pt x="3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207"/>
                                </a:lnTo>
                                <a:lnTo>
                                  <a:pt x="3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8921"/>
                        <wps:cNvSpPr>
                          <a:spLocks noEditPoints="1"/>
                        </wps:cNvSpPr>
                        <wps:spPr bwMode="auto">
                          <a:xfrm>
                            <a:off x="5870" y="536"/>
                            <a:ext cx="54" cy="20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05"/>
                              <a:gd name="T2" fmla="*/ 52 w 54"/>
                              <a:gd name="T3" fmla="*/ 0 h 205"/>
                              <a:gd name="T4" fmla="*/ 49 w 54"/>
                              <a:gd name="T5" fmla="*/ 5 h 205"/>
                              <a:gd name="T6" fmla="*/ 49 w 54"/>
                              <a:gd name="T7" fmla="*/ 5 h 205"/>
                              <a:gd name="T8" fmla="*/ 52 w 54"/>
                              <a:gd name="T9" fmla="*/ 5 h 205"/>
                              <a:gd name="T10" fmla="*/ 54 w 54"/>
                              <a:gd name="T11" fmla="*/ 0 h 205"/>
                              <a:gd name="T12" fmla="*/ 2 w 54"/>
                              <a:gd name="T13" fmla="*/ 205 h 205"/>
                              <a:gd name="T14" fmla="*/ 5 w 54"/>
                              <a:gd name="T15" fmla="*/ 205 h 205"/>
                              <a:gd name="T16" fmla="*/ 10 w 54"/>
                              <a:gd name="T17" fmla="*/ 205 h 205"/>
                              <a:gd name="T18" fmla="*/ 7 w 54"/>
                              <a:gd name="T19" fmla="*/ 200 h 205"/>
                              <a:gd name="T20" fmla="*/ 2 w 54"/>
                              <a:gd name="T21" fmla="*/ 200 h 205"/>
                              <a:gd name="T22" fmla="*/ 0 w 54"/>
                              <a:gd name="T23" fmla="*/ 200 h 205"/>
                              <a:gd name="T24" fmla="*/ 0 w 54"/>
                              <a:gd name="T25" fmla="*/ 202 h 205"/>
                              <a:gd name="T26" fmla="*/ 2 w 54"/>
                              <a:gd name="T27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>
                                <a:moveTo>
                                  <a:pt x="54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52" y="5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2" y="205"/>
                                </a:moveTo>
                                <a:lnTo>
                                  <a:pt x="5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0"/>
                                </a:lnTo>
                                <a:lnTo>
                                  <a:pt x="2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202"/>
                                </a:lnTo>
                                <a:lnTo>
                                  <a:pt x="2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8922"/>
                        <wps:cNvSpPr>
                          <a:spLocks noEditPoints="1"/>
                        </wps:cNvSpPr>
                        <wps:spPr bwMode="auto">
                          <a:xfrm>
                            <a:off x="5865" y="539"/>
                            <a:ext cx="57" cy="199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99"/>
                              <a:gd name="T2" fmla="*/ 57 w 57"/>
                              <a:gd name="T3" fmla="*/ 0 h 199"/>
                              <a:gd name="T4" fmla="*/ 54 w 57"/>
                              <a:gd name="T5" fmla="*/ 0 h 199"/>
                              <a:gd name="T6" fmla="*/ 52 w 57"/>
                              <a:gd name="T7" fmla="*/ 5 h 199"/>
                              <a:gd name="T8" fmla="*/ 54 w 57"/>
                              <a:gd name="T9" fmla="*/ 5 h 199"/>
                              <a:gd name="T10" fmla="*/ 54 w 57"/>
                              <a:gd name="T11" fmla="*/ 5 h 199"/>
                              <a:gd name="T12" fmla="*/ 57 w 57"/>
                              <a:gd name="T13" fmla="*/ 0 h 199"/>
                              <a:gd name="T14" fmla="*/ 7 w 57"/>
                              <a:gd name="T15" fmla="*/ 199 h 199"/>
                              <a:gd name="T16" fmla="*/ 10 w 57"/>
                              <a:gd name="T17" fmla="*/ 199 h 199"/>
                              <a:gd name="T18" fmla="*/ 12 w 57"/>
                              <a:gd name="T19" fmla="*/ 199 h 199"/>
                              <a:gd name="T20" fmla="*/ 12 w 57"/>
                              <a:gd name="T21" fmla="*/ 194 h 199"/>
                              <a:gd name="T22" fmla="*/ 7 w 57"/>
                              <a:gd name="T23" fmla="*/ 194 h 199"/>
                              <a:gd name="T24" fmla="*/ 0 w 57"/>
                              <a:gd name="T25" fmla="*/ 194 h 199"/>
                              <a:gd name="T26" fmla="*/ 2 w 57"/>
                              <a:gd name="T27" fmla="*/ 197 h 199"/>
                              <a:gd name="T28" fmla="*/ 7 w 57"/>
                              <a:gd name="T29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" y="199"/>
                                </a:moveTo>
                                <a:lnTo>
                                  <a:pt x="10" y="199"/>
                                </a:lnTo>
                                <a:lnTo>
                                  <a:pt x="12" y="199"/>
                                </a:lnTo>
                                <a:lnTo>
                                  <a:pt x="12" y="194"/>
                                </a:lnTo>
                                <a:lnTo>
                                  <a:pt x="7" y="194"/>
                                </a:lnTo>
                                <a:lnTo>
                                  <a:pt x="0" y="194"/>
                                </a:lnTo>
                                <a:lnTo>
                                  <a:pt x="2" y="197"/>
                                </a:lnTo>
                                <a:lnTo>
                                  <a:pt x="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8923"/>
                        <wps:cNvSpPr>
                          <a:spLocks noEditPoints="1"/>
                        </wps:cNvSpPr>
                        <wps:spPr bwMode="auto">
                          <a:xfrm>
                            <a:off x="5862" y="541"/>
                            <a:ext cx="60" cy="195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95"/>
                              <a:gd name="T2" fmla="*/ 57 w 60"/>
                              <a:gd name="T3" fmla="*/ 0 h 195"/>
                              <a:gd name="T4" fmla="*/ 57 w 60"/>
                              <a:gd name="T5" fmla="*/ 0 h 195"/>
                              <a:gd name="T6" fmla="*/ 52 w 60"/>
                              <a:gd name="T7" fmla="*/ 3 h 195"/>
                              <a:gd name="T8" fmla="*/ 55 w 60"/>
                              <a:gd name="T9" fmla="*/ 5 h 195"/>
                              <a:gd name="T10" fmla="*/ 57 w 60"/>
                              <a:gd name="T11" fmla="*/ 5 h 195"/>
                              <a:gd name="T12" fmla="*/ 60 w 60"/>
                              <a:gd name="T13" fmla="*/ 0 h 195"/>
                              <a:gd name="T14" fmla="*/ 8 w 60"/>
                              <a:gd name="T15" fmla="*/ 195 h 195"/>
                              <a:gd name="T16" fmla="*/ 10 w 60"/>
                              <a:gd name="T17" fmla="*/ 195 h 195"/>
                              <a:gd name="T18" fmla="*/ 15 w 60"/>
                              <a:gd name="T19" fmla="*/ 195 h 195"/>
                              <a:gd name="T20" fmla="*/ 15 w 60"/>
                              <a:gd name="T21" fmla="*/ 190 h 195"/>
                              <a:gd name="T22" fmla="*/ 8 w 60"/>
                              <a:gd name="T23" fmla="*/ 190 h 195"/>
                              <a:gd name="T24" fmla="*/ 0 w 60"/>
                              <a:gd name="T25" fmla="*/ 187 h 195"/>
                              <a:gd name="T26" fmla="*/ 3 w 60"/>
                              <a:gd name="T27" fmla="*/ 192 h 195"/>
                              <a:gd name="T28" fmla="*/ 8 w 60"/>
                              <a:gd name="T2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>
                                <a:moveTo>
                                  <a:pt x="60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" y="195"/>
                                </a:moveTo>
                                <a:lnTo>
                                  <a:pt x="10" y="195"/>
                                </a:lnTo>
                                <a:lnTo>
                                  <a:pt x="15" y="195"/>
                                </a:lnTo>
                                <a:lnTo>
                                  <a:pt x="15" y="190"/>
                                </a:lnTo>
                                <a:lnTo>
                                  <a:pt x="8" y="190"/>
                                </a:lnTo>
                                <a:lnTo>
                                  <a:pt x="0" y="187"/>
                                </a:lnTo>
                                <a:lnTo>
                                  <a:pt x="3" y="192"/>
                                </a:lnTo>
                                <a:lnTo>
                                  <a:pt x="8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8924"/>
                        <wps:cNvSpPr>
                          <a:spLocks noEditPoints="1"/>
                        </wps:cNvSpPr>
                        <wps:spPr bwMode="auto">
                          <a:xfrm>
                            <a:off x="5860" y="544"/>
                            <a:ext cx="59" cy="189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189"/>
                              <a:gd name="T2" fmla="*/ 59 w 59"/>
                              <a:gd name="T3" fmla="*/ 0 h 189"/>
                              <a:gd name="T4" fmla="*/ 57 w 59"/>
                              <a:gd name="T5" fmla="*/ 0 h 189"/>
                              <a:gd name="T6" fmla="*/ 54 w 59"/>
                              <a:gd name="T7" fmla="*/ 2 h 189"/>
                              <a:gd name="T8" fmla="*/ 57 w 59"/>
                              <a:gd name="T9" fmla="*/ 2 h 189"/>
                              <a:gd name="T10" fmla="*/ 57 w 59"/>
                              <a:gd name="T11" fmla="*/ 5 h 189"/>
                              <a:gd name="T12" fmla="*/ 59 w 59"/>
                              <a:gd name="T13" fmla="*/ 0 h 189"/>
                              <a:gd name="T14" fmla="*/ 5 w 59"/>
                              <a:gd name="T15" fmla="*/ 189 h 189"/>
                              <a:gd name="T16" fmla="*/ 12 w 59"/>
                              <a:gd name="T17" fmla="*/ 189 h 189"/>
                              <a:gd name="T18" fmla="*/ 17 w 59"/>
                              <a:gd name="T19" fmla="*/ 189 h 189"/>
                              <a:gd name="T20" fmla="*/ 17 w 59"/>
                              <a:gd name="T21" fmla="*/ 184 h 189"/>
                              <a:gd name="T22" fmla="*/ 10 w 59"/>
                              <a:gd name="T23" fmla="*/ 184 h 189"/>
                              <a:gd name="T24" fmla="*/ 0 w 59"/>
                              <a:gd name="T25" fmla="*/ 182 h 189"/>
                              <a:gd name="T26" fmla="*/ 2 w 59"/>
                              <a:gd name="T27" fmla="*/ 184 h 189"/>
                              <a:gd name="T28" fmla="*/ 5 w 59"/>
                              <a:gd name="T29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4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5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" y="189"/>
                                </a:moveTo>
                                <a:lnTo>
                                  <a:pt x="12" y="189"/>
                                </a:lnTo>
                                <a:lnTo>
                                  <a:pt x="17" y="189"/>
                                </a:lnTo>
                                <a:lnTo>
                                  <a:pt x="17" y="184"/>
                                </a:lnTo>
                                <a:lnTo>
                                  <a:pt x="10" y="184"/>
                                </a:lnTo>
                                <a:lnTo>
                                  <a:pt x="0" y="182"/>
                                </a:lnTo>
                                <a:lnTo>
                                  <a:pt x="2" y="184"/>
                                </a:lnTo>
                                <a:lnTo>
                                  <a:pt x="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8925"/>
                        <wps:cNvSpPr>
                          <a:spLocks noEditPoints="1"/>
                        </wps:cNvSpPr>
                        <wps:spPr bwMode="auto">
                          <a:xfrm>
                            <a:off x="5857" y="544"/>
                            <a:ext cx="62" cy="187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87"/>
                              <a:gd name="T2" fmla="*/ 60 w 62"/>
                              <a:gd name="T3" fmla="*/ 2 h 187"/>
                              <a:gd name="T4" fmla="*/ 57 w 62"/>
                              <a:gd name="T5" fmla="*/ 0 h 187"/>
                              <a:gd name="T6" fmla="*/ 55 w 62"/>
                              <a:gd name="T7" fmla="*/ 5 h 187"/>
                              <a:gd name="T8" fmla="*/ 57 w 62"/>
                              <a:gd name="T9" fmla="*/ 5 h 187"/>
                              <a:gd name="T10" fmla="*/ 60 w 62"/>
                              <a:gd name="T11" fmla="*/ 7 h 187"/>
                              <a:gd name="T12" fmla="*/ 62 w 62"/>
                              <a:gd name="T13" fmla="*/ 2 h 187"/>
                              <a:gd name="T14" fmla="*/ 5 w 62"/>
                              <a:gd name="T15" fmla="*/ 184 h 187"/>
                              <a:gd name="T16" fmla="*/ 13 w 62"/>
                              <a:gd name="T17" fmla="*/ 187 h 187"/>
                              <a:gd name="T18" fmla="*/ 20 w 62"/>
                              <a:gd name="T19" fmla="*/ 187 h 187"/>
                              <a:gd name="T20" fmla="*/ 20 w 62"/>
                              <a:gd name="T21" fmla="*/ 184 h 187"/>
                              <a:gd name="T22" fmla="*/ 20 w 62"/>
                              <a:gd name="T23" fmla="*/ 182 h 187"/>
                              <a:gd name="T24" fmla="*/ 10 w 62"/>
                              <a:gd name="T25" fmla="*/ 182 h 187"/>
                              <a:gd name="T26" fmla="*/ 0 w 62"/>
                              <a:gd name="T27" fmla="*/ 179 h 187"/>
                              <a:gd name="T28" fmla="*/ 3 w 62"/>
                              <a:gd name="T29" fmla="*/ 182 h 187"/>
                              <a:gd name="T30" fmla="*/ 5 w 62"/>
                              <a:gd name="T31" fmla="*/ 184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>
                                <a:moveTo>
                                  <a:pt x="62" y="2"/>
                                </a:moveTo>
                                <a:lnTo>
                                  <a:pt x="60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5" y="184"/>
                                </a:moveTo>
                                <a:lnTo>
                                  <a:pt x="13" y="187"/>
                                </a:lnTo>
                                <a:lnTo>
                                  <a:pt x="20" y="187"/>
                                </a:lnTo>
                                <a:lnTo>
                                  <a:pt x="20" y="184"/>
                                </a:lnTo>
                                <a:lnTo>
                                  <a:pt x="20" y="182"/>
                                </a:lnTo>
                                <a:lnTo>
                                  <a:pt x="10" y="182"/>
                                </a:lnTo>
                                <a:lnTo>
                                  <a:pt x="0" y="179"/>
                                </a:lnTo>
                                <a:lnTo>
                                  <a:pt x="3" y="182"/>
                                </a:lnTo>
                                <a:lnTo>
                                  <a:pt x="5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8926"/>
                        <wps:cNvSpPr>
                          <a:spLocks noEditPoints="1"/>
                        </wps:cNvSpPr>
                        <wps:spPr bwMode="auto">
                          <a:xfrm>
                            <a:off x="5855" y="546"/>
                            <a:ext cx="62" cy="182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82"/>
                              <a:gd name="T2" fmla="*/ 62 w 62"/>
                              <a:gd name="T3" fmla="*/ 0 h 182"/>
                              <a:gd name="T4" fmla="*/ 59 w 62"/>
                              <a:gd name="T5" fmla="*/ 0 h 182"/>
                              <a:gd name="T6" fmla="*/ 54 w 62"/>
                              <a:gd name="T7" fmla="*/ 5 h 182"/>
                              <a:gd name="T8" fmla="*/ 57 w 62"/>
                              <a:gd name="T9" fmla="*/ 5 h 182"/>
                              <a:gd name="T10" fmla="*/ 59 w 62"/>
                              <a:gd name="T11" fmla="*/ 5 h 182"/>
                              <a:gd name="T12" fmla="*/ 62 w 62"/>
                              <a:gd name="T13" fmla="*/ 3 h 182"/>
                              <a:gd name="T14" fmla="*/ 5 w 62"/>
                              <a:gd name="T15" fmla="*/ 180 h 182"/>
                              <a:gd name="T16" fmla="*/ 15 w 62"/>
                              <a:gd name="T17" fmla="*/ 182 h 182"/>
                              <a:gd name="T18" fmla="*/ 22 w 62"/>
                              <a:gd name="T19" fmla="*/ 182 h 182"/>
                              <a:gd name="T20" fmla="*/ 22 w 62"/>
                              <a:gd name="T21" fmla="*/ 177 h 182"/>
                              <a:gd name="T22" fmla="*/ 10 w 62"/>
                              <a:gd name="T23" fmla="*/ 177 h 182"/>
                              <a:gd name="T24" fmla="*/ 0 w 62"/>
                              <a:gd name="T25" fmla="*/ 172 h 182"/>
                              <a:gd name="T26" fmla="*/ 2 w 62"/>
                              <a:gd name="T27" fmla="*/ 177 h 182"/>
                              <a:gd name="T28" fmla="*/ 5 w 62"/>
                              <a:gd name="T29" fmla="*/ 18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>
                                <a:moveTo>
                                  <a:pt x="62" y="3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4" y="5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5" y="180"/>
                                </a:moveTo>
                                <a:lnTo>
                                  <a:pt x="15" y="182"/>
                                </a:lnTo>
                                <a:lnTo>
                                  <a:pt x="22" y="182"/>
                                </a:lnTo>
                                <a:lnTo>
                                  <a:pt x="22" y="177"/>
                                </a:lnTo>
                                <a:lnTo>
                                  <a:pt x="10" y="177"/>
                                </a:lnTo>
                                <a:lnTo>
                                  <a:pt x="0" y="172"/>
                                </a:lnTo>
                                <a:lnTo>
                                  <a:pt x="2" y="177"/>
                                </a:lnTo>
                                <a:lnTo>
                                  <a:pt x="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8927"/>
                        <wps:cNvSpPr>
                          <a:spLocks noEditPoints="1"/>
                        </wps:cNvSpPr>
                        <wps:spPr bwMode="auto">
                          <a:xfrm>
                            <a:off x="5852" y="549"/>
                            <a:ext cx="65" cy="177"/>
                          </a:xfrm>
                          <a:custGeom>
                            <a:avLst/>
                            <a:gdLst>
                              <a:gd name="T0" fmla="*/ 65 w 65"/>
                              <a:gd name="T1" fmla="*/ 2 h 177"/>
                              <a:gd name="T2" fmla="*/ 62 w 65"/>
                              <a:gd name="T3" fmla="*/ 0 h 177"/>
                              <a:gd name="T4" fmla="*/ 60 w 65"/>
                              <a:gd name="T5" fmla="*/ 0 h 177"/>
                              <a:gd name="T6" fmla="*/ 57 w 65"/>
                              <a:gd name="T7" fmla="*/ 5 h 177"/>
                              <a:gd name="T8" fmla="*/ 60 w 65"/>
                              <a:gd name="T9" fmla="*/ 5 h 177"/>
                              <a:gd name="T10" fmla="*/ 62 w 65"/>
                              <a:gd name="T11" fmla="*/ 5 h 177"/>
                              <a:gd name="T12" fmla="*/ 65 w 65"/>
                              <a:gd name="T13" fmla="*/ 2 h 177"/>
                              <a:gd name="T14" fmla="*/ 5 w 65"/>
                              <a:gd name="T15" fmla="*/ 174 h 177"/>
                              <a:gd name="T16" fmla="*/ 15 w 65"/>
                              <a:gd name="T17" fmla="*/ 177 h 177"/>
                              <a:gd name="T18" fmla="*/ 25 w 65"/>
                              <a:gd name="T19" fmla="*/ 177 h 177"/>
                              <a:gd name="T20" fmla="*/ 25 w 65"/>
                              <a:gd name="T21" fmla="*/ 174 h 177"/>
                              <a:gd name="T22" fmla="*/ 25 w 65"/>
                              <a:gd name="T23" fmla="*/ 172 h 177"/>
                              <a:gd name="T24" fmla="*/ 13 w 65"/>
                              <a:gd name="T25" fmla="*/ 169 h 177"/>
                              <a:gd name="T26" fmla="*/ 0 w 65"/>
                              <a:gd name="T27" fmla="*/ 167 h 177"/>
                              <a:gd name="T28" fmla="*/ 3 w 65"/>
                              <a:gd name="T29" fmla="*/ 169 h 177"/>
                              <a:gd name="T30" fmla="*/ 5 w 65"/>
                              <a:gd name="T31" fmla="*/ 174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>
                                <a:moveTo>
                                  <a:pt x="65" y="2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5" y="2"/>
                                </a:lnTo>
                                <a:close/>
                                <a:moveTo>
                                  <a:pt x="5" y="174"/>
                                </a:moveTo>
                                <a:lnTo>
                                  <a:pt x="15" y="177"/>
                                </a:lnTo>
                                <a:lnTo>
                                  <a:pt x="25" y="177"/>
                                </a:lnTo>
                                <a:lnTo>
                                  <a:pt x="25" y="174"/>
                                </a:lnTo>
                                <a:lnTo>
                                  <a:pt x="25" y="172"/>
                                </a:lnTo>
                                <a:lnTo>
                                  <a:pt x="13" y="169"/>
                                </a:lnTo>
                                <a:lnTo>
                                  <a:pt x="0" y="167"/>
                                </a:lnTo>
                                <a:lnTo>
                                  <a:pt x="3" y="169"/>
                                </a:lnTo>
                                <a:lnTo>
                                  <a:pt x="5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8928"/>
                        <wps:cNvSpPr>
                          <a:spLocks noEditPoints="1"/>
                        </wps:cNvSpPr>
                        <wps:spPr bwMode="auto">
                          <a:xfrm>
                            <a:off x="5850" y="551"/>
                            <a:ext cx="64" cy="172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72"/>
                              <a:gd name="T2" fmla="*/ 62 w 64"/>
                              <a:gd name="T3" fmla="*/ 0 h 172"/>
                              <a:gd name="T4" fmla="*/ 59 w 64"/>
                              <a:gd name="T5" fmla="*/ 0 h 172"/>
                              <a:gd name="T6" fmla="*/ 57 w 64"/>
                              <a:gd name="T7" fmla="*/ 5 h 172"/>
                              <a:gd name="T8" fmla="*/ 59 w 64"/>
                              <a:gd name="T9" fmla="*/ 5 h 172"/>
                              <a:gd name="T10" fmla="*/ 62 w 64"/>
                              <a:gd name="T11" fmla="*/ 5 h 172"/>
                              <a:gd name="T12" fmla="*/ 64 w 64"/>
                              <a:gd name="T13" fmla="*/ 0 h 172"/>
                              <a:gd name="T14" fmla="*/ 5 w 64"/>
                              <a:gd name="T15" fmla="*/ 167 h 172"/>
                              <a:gd name="T16" fmla="*/ 15 w 64"/>
                              <a:gd name="T17" fmla="*/ 172 h 172"/>
                              <a:gd name="T18" fmla="*/ 27 w 64"/>
                              <a:gd name="T19" fmla="*/ 172 h 172"/>
                              <a:gd name="T20" fmla="*/ 27 w 64"/>
                              <a:gd name="T21" fmla="*/ 170 h 172"/>
                              <a:gd name="T22" fmla="*/ 27 w 64"/>
                              <a:gd name="T23" fmla="*/ 167 h 172"/>
                              <a:gd name="T24" fmla="*/ 12 w 64"/>
                              <a:gd name="T25" fmla="*/ 165 h 172"/>
                              <a:gd name="T26" fmla="*/ 0 w 64"/>
                              <a:gd name="T27" fmla="*/ 160 h 172"/>
                              <a:gd name="T28" fmla="*/ 2 w 64"/>
                              <a:gd name="T29" fmla="*/ 165 h 172"/>
                              <a:gd name="T30" fmla="*/ 5 w 64"/>
                              <a:gd name="T31" fmla="*/ 167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5" y="167"/>
                                </a:moveTo>
                                <a:lnTo>
                                  <a:pt x="15" y="172"/>
                                </a:lnTo>
                                <a:lnTo>
                                  <a:pt x="27" y="172"/>
                                </a:lnTo>
                                <a:lnTo>
                                  <a:pt x="27" y="170"/>
                                </a:lnTo>
                                <a:lnTo>
                                  <a:pt x="27" y="167"/>
                                </a:lnTo>
                                <a:lnTo>
                                  <a:pt x="12" y="165"/>
                                </a:lnTo>
                                <a:lnTo>
                                  <a:pt x="0" y="160"/>
                                </a:lnTo>
                                <a:lnTo>
                                  <a:pt x="2" y="165"/>
                                </a:lnTo>
                                <a:lnTo>
                                  <a:pt x="5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8929"/>
                        <wps:cNvSpPr>
                          <a:spLocks noEditPoints="1"/>
                        </wps:cNvSpPr>
                        <wps:spPr bwMode="auto">
                          <a:xfrm>
                            <a:off x="5850" y="554"/>
                            <a:ext cx="64" cy="167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67"/>
                              <a:gd name="T2" fmla="*/ 62 w 64"/>
                              <a:gd name="T3" fmla="*/ 0 h 167"/>
                              <a:gd name="T4" fmla="*/ 59 w 64"/>
                              <a:gd name="T5" fmla="*/ 0 h 167"/>
                              <a:gd name="T6" fmla="*/ 55 w 64"/>
                              <a:gd name="T7" fmla="*/ 2 h 167"/>
                              <a:gd name="T8" fmla="*/ 59 w 64"/>
                              <a:gd name="T9" fmla="*/ 5 h 167"/>
                              <a:gd name="T10" fmla="*/ 62 w 64"/>
                              <a:gd name="T11" fmla="*/ 5 h 167"/>
                              <a:gd name="T12" fmla="*/ 62 w 64"/>
                              <a:gd name="T13" fmla="*/ 2 h 167"/>
                              <a:gd name="T14" fmla="*/ 64 w 64"/>
                              <a:gd name="T15" fmla="*/ 0 h 167"/>
                              <a:gd name="T16" fmla="*/ 2 w 64"/>
                              <a:gd name="T17" fmla="*/ 162 h 167"/>
                              <a:gd name="T18" fmla="*/ 15 w 64"/>
                              <a:gd name="T19" fmla="*/ 164 h 167"/>
                              <a:gd name="T20" fmla="*/ 27 w 64"/>
                              <a:gd name="T21" fmla="*/ 167 h 167"/>
                              <a:gd name="T22" fmla="*/ 27 w 64"/>
                              <a:gd name="T23" fmla="*/ 164 h 167"/>
                              <a:gd name="T24" fmla="*/ 27 w 64"/>
                              <a:gd name="T25" fmla="*/ 162 h 167"/>
                              <a:gd name="T26" fmla="*/ 12 w 64"/>
                              <a:gd name="T27" fmla="*/ 159 h 167"/>
                              <a:gd name="T28" fmla="*/ 0 w 64"/>
                              <a:gd name="T29" fmla="*/ 154 h 167"/>
                              <a:gd name="T30" fmla="*/ 0 w 64"/>
                              <a:gd name="T31" fmla="*/ 157 h 167"/>
                              <a:gd name="T32" fmla="*/ 2 w 64"/>
                              <a:gd name="T33" fmla="*/ 162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5" y="2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2" y="162"/>
                                </a:moveTo>
                                <a:lnTo>
                                  <a:pt x="15" y="164"/>
                                </a:lnTo>
                                <a:lnTo>
                                  <a:pt x="27" y="167"/>
                                </a:lnTo>
                                <a:lnTo>
                                  <a:pt x="27" y="164"/>
                                </a:lnTo>
                                <a:lnTo>
                                  <a:pt x="27" y="162"/>
                                </a:lnTo>
                                <a:lnTo>
                                  <a:pt x="12" y="159"/>
                                </a:lnTo>
                                <a:lnTo>
                                  <a:pt x="0" y="154"/>
                                </a:lnTo>
                                <a:lnTo>
                                  <a:pt x="0" y="157"/>
                                </a:lnTo>
                                <a:lnTo>
                                  <a:pt x="2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8930"/>
                        <wps:cNvSpPr>
                          <a:spLocks noEditPoints="1"/>
                        </wps:cNvSpPr>
                        <wps:spPr bwMode="auto">
                          <a:xfrm>
                            <a:off x="5847" y="556"/>
                            <a:ext cx="65" cy="162"/>
                          </a:xfrm>
                          <a:custGeom>
                            <a:avLst/>
                            <a:gdLst>
                              <a:gd name="T0" fmla="*/ 65 w 65"/>
                              <a:gd name="T1" fmla="*/ 0 h 162"/>
                              <a:gd name="T2" fmla="*/ 62 w 65"/>
                              <a:gd name="T3" fmla="*/ 0 h 162"/>
                              <a:gd name="T4" fmla="*/ 60 w 65"/>
                              <a:gd name="T5" fmla="*/ 0 h 162"/>
                              <a:gd name="T6" fmla="*/ 58 w 65"/>
                              <a:gd name="T7" fmla="*/ 3 h 162"/>
                              <a:gd name="T8" fmla="*/ 60 w 65"/>
                              <a:gd name="T9" fmla="*/ 5 h 162"/>
                              <a:gd name="T10" fmla="*/ 65 w 65"/>
                              <a:gd name="T11" fmla="*/ 5 h 162"/>
                              <a:gd name="T12" fmla="*/ 65 w 65"/>
                              <a:gd name="T13" fmla="*/ 0 h 162"/>
                              <a:gd name="T14" fmla="*/ 3 w 65"/>
                              <a:gd name="T15" fmla="*/ 155 h 162"/>
                              <a:gd name="T16" fmla="*/ 15 w 65"/>
                              <a:gd name="T17" fmla="*/ 160 h 162"/>
                              <a:gd name="T18" fmla="*/ 30 w 65"/>
                              <a:gd name="T19" fmla="*/ 162 h 162"/>
                              <a:gd name="T20" fmla="*/ 30 w 65"/>
                              <a:gd name="T21" fmla="*/ 160 h 162"/>
                              <a:gd name="T22" fmla="*/ 28 w 65"/>
                              <a:gd name="T23" fmla="*/ 157 h 162"/>
                              <a:gd name="T24" fmla="*/ 13 w 65"/>
                              <a:gd name="T25" fmla="*/ 155 h 162"/>
                              <a:gd name="T26" fmla="*/ 0 w 65"/>
                              <a:gd name="T27" fmla="*/ 147 h 162"/>
                              <a:gd name="T28" fmla="*/ 3 w 65"/>
                              <a:gd name="T29" fmla="*/ 152 h 162"/>
                              <a:gd name="T30" fmla="*/ 3 w 65"/>
                              <a:gd name="T31" fmla="*/ 155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>
                                <a:moveTo>
                                  <a:pt x="65" y="0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3"/>
                                </a:lnTo>
                                <a:lnTo>
                                  <a:pt x="60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3" y="155"/>
                                </a:moveTo>
                                <a:lnTo>
                                  <a:pt x="15" y="160"/>
                                </a:lnTo>
                                <a:lnTo>
                                  <a:pt x="30" y="162"/>
                                </a:lnTo>
                                <a:lnTo>
                                  <a:pt x="30" y="160"/>
                                </a:lnTo>
                                <a:lnTo>
                                  <a:pt x="28" y="157"/>
                                </a:lnTo>
                                <a:lnTo>
                                  <a:pt x="13" y="155"/>
                                </a:lnTo>
                                <a:lnTo>
                                  <a:pt x="0" y="147"/>
                                </a:lnTo>
                                <a:lnTo>
                                  <a:pt x="3" y="152"/>
                                </a:lnTo>
                                <a:lnTo>
                                  <a:pt x="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8931"/>
                        <wps:cNvSpPr>
                          <a:spLocks noEditPoints="1"/>
                        </wps:cNvSpPr>
                        <wps:spPr bwMode="auto">
                          <a:xfrm>
                            <a:off x="5845" y="556"/>
                            <a:ext cx="67" cy="160"/>
                          </a:xfrm>
                          <a:custGeom>
                            <a:avLst/>
                            <a:gdLst>
                              <a:gd name="T0" fmla="*/ 67 w 67"/>
                              <a:gd name="T1" fmla="*/ 3 h 160"/>
                              <a:gd name="T2" fmla="*/ 64 w 67"/>
                              <a:gd name="T3" fmla="*/ 3 h 160"/>
                              <a:gd name="T4" fmla="*/ 60 w 67"/>
                              <a:gd name="T5" fmla="*/ 0 h 160"/>
                              <a:gd name="T6" fmla="*/ 57 w 67"/>
                              <a:gd name="T7" fmla="*/ 5 h 160"/>
                              <a:gd name="T8" fmla="*/ 62 w 67"/>
                              <a:gd name="T9" fmla="*/ 5 h 160"/>
                              <a:gd name="T10" fmla="*/ 64 w 67"/>
                              <a:gd name="T11" fmla="*/ 8 h 160"/>
                              <a:gd name="T12" fmla="*/ 67 w 67"/>
                              <a:gd name="T13" fmla="*/ 3 h 160"/>
                              <a:gd name="T14" fmla="*/ 5 w 67"/>
                              <a:gd name="T15" fmla="*/ 152 h 160"/>
                              <a:gd name="T16" fmla="*/ 17 w 67"/>
                              <a:gd name="T17" fmla="*/ 157 h 160"/>
                              <a:gd name="T18" fmla="*/ 32 w 67"/>
                              <a:gd name="T19" fmla="*/ 160 h 160"/>
                              <a:gd name="T20" fmla="*/ 30 w 67"/>
                              <a:gd name="T21" fmla="*/ 157 h 160"/>
                              <a:gd name="T22" fmla="*/ 30 w 67"/>
                              <a:gd name="T23" fmla="*/ 155 h 160"/>
                              <a:gd name="T24" fmla="*/ 15 w 67"/>
                              <a:gd name="T25" fmla="*/ 152 h 160"/>
                              <a:gd name="T26" fmla="*/ 0 w 67"/>
                              <a:gd name="T27" fmla="*/ 142 h 160"/>
                              <a:gd name="T28" fmla="*/ 2 w 67"/>
                              <a:gd name="T29" fmla="*/ 147 h 160"/>
                              <a:gd name="T30" fmla="*/ 5 w 67"/>
                              <a:gd name="T31" fmla="*/ 152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>
                                <a:moveTo>
                                  <a:pt x="67" y="3"/>
                                </a:moveTo>
                                <a:lnTo>
                                  <a:pt x="64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8"/>
                                </a:lnTo>
                                <a:lnTo>
                                  <a:pt x="67" y="3"/>
                                </a:lnTo>
                                <a:close/>
                                <a:moveTo>
                                  <a:pt x="5" y="152"/>
                                </a:moveTo>
                                <a:lnTo>
                                  <a:pt x="17" y="157"/>
                                </a:lnTo>
                                <a:lnTo>
                                  <a:pt x="32" y="160"/>
                                </a:lnTo>
                                <a:lnTo>
                                  <a:pt x="30" y="157"/>
                                </a:lnTo>
                                <a:lnTo>
                                  <a:pt x="30" y="155"/>
                                </a:lnTo>
                                <a:lnTo>
                                  <a:pt x="15" y="152"/>
                                </a:lnTo>
                                <a:lnTo>
                                  <a:pt x="0" y="142"/>
                                </a:lnTo>
                                <a:lnTo>
                                  <a:pt x="2" y="147"/>
                                </a:lnTo>
                                <a:lnTo>
                                  <a:pt x="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8932"/>
                        <wps:cNvSpPr>
                          <a:spLocks noEditPoints="1"/>
                        </wps:cNvSpPr>
                        <wps:spPr bwMode="auto">
                          <a:xfrm>
                            <a:off x="5845" y="559"/>
                            <a:ext cx="67" cy="154"/>
                          </a:xfrm>
                          <a:custGeom>
                            <a:avLst/>
                            <a:gdLst>
                              <a:gd name="T0" fmla="*/ 67 w 67"/>
                              <a:gd name="T1" fmla="*/ 2 h 154"/>
                              <a:gd name="T2" fmla="*/ 62 w 67"/>
                              <a:gd name="T3" fmla="*/ 2 h 154"/>
                              <a:gd name="T4" fmla="*/ 60 w 67"/>
                              <a:gd name="T5" fmla="*/ 0 h 154"/>
                              <a:gd name="T6" fmla="*/ 55 w 67"/>
                              <a:gd name="T7" fmla="*/ 5 h 154"/>
                              <a:gd name="T8" fmla="*/ 60 w 67"/>
                              <a:gd name="T9" fmla="*/ 5 h 154"/>
                              <a:gd name="T10" fmla="*/ 64 w 67"/>
                              <a:gd name="T11" fmla="*/ 7 h 154"/>
                              <a:gd name="T12" fmla="*/ 67 w 67"/>
                              <a:gd name="T13" fmla="*/ 2 h 154"/>
                              <a:gd name="T14" fmla="*/ 2 w 67"/>
                              <a:gd name="T15" fmla="*/ 144 h 154"/>
                              <a:gd name="T16" fmla="*/ 15 w 67"/>
                              <a:gd name="T17" fmla="*/ 152 h 154"/>
                              <a:gd name="T18" fmla="*/ 30 w 67"/>
                              <a:gd name="T19" fmla="*/ 154 h 154"/>
                              <a:gd name="T20" fmla="*/ 30 w 67"/>
                              <a:gd name="T21" fmla="*/ 152 h 154"/>
                              <a:gd name="T22" fmla="*/ 30 w 67"/>
                              <a:gd name="T23" fmla="*/ 149 h 154"/>
                              <a:gd name="T24" fmla="*/ 15 w 67"/>
                              <a:gd name="T25" fmla="*/ 144 h 154"/>
                              <a:gd name="T26" fmla="*/ 0 w 67"/>
                              <a:gd name="T27" fmla="*/ 137 h 154"/>
                              <a:gd name="T28" fmla="*/ 0 w 67"/>
                              <a:gd name="T29" fmla="*/ 137 h 154"/>
                              <a:gd name="T30" fmla="*/ 0 w 67"/>
                              <a:gd name="T31" fmla="*/ 142 h 154"/>
                              <a:gd name="T32" fmla="*/ 2 w 67"/>
                              <a:gd name="T33" fmla="*/ 14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7" h="154">
                                <a:moveTo>
                                  <a:pt x="67" y="2"/>
                                </a:moveTo>
                                <a:lnTo>
                                  <a:pt x="62" y="2"/>
                                </a:lnTo>
                                <a:lnTo>
                                  <a:pt x="60" y="0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2"/>
                                </a:lnTo>
                                <a:close/>
                                <a:moveTo>
                                  <a:pt x="2" y="144"/>
                                </a:moveTo>
                                <a:lnTo>
                                  <a:pt x="15" y="152"/>
                                </a:lnTo>
                                <a:lnTo>
                                  <a:pt x="30" y="154"/>
                                </a:lnTo>
                                <a:lnTo>
                                  <a:pt x="30" y="152"/>
                                </a:lnTo>
                                <a:lnTo>
                                  <a:pt x="30" y="149"/>
                                </a:lnTo>
                                <a:lnTo>
                                  <a:pt x="15" y="144"/>
                                </a:lnTo>
                                <a:lnTo>
                                  <a:pt x="0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42"/>
                                </a:lnTo>
                                <a:lnTo>
                                  <a:pt x="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8933"/>
                        <wps:cNvSpPr>
                          <a:spLocks noEditPoints="1"/>
                        </wps:cNvSpPr>
                        <wps:spPr bwMode="auto">
                          <a:xfrm>
                            <a:off x="5845" y="561"/>
                            <a:ext cx="64" cy="150"/>
                          </a:xfrm>
                          <a:custGeom>
                            <a:avLst/>
                            <a:gdLst>
                              <a:gd name="T0" fmla="*/ 64 w 64"/>
                              <a:gd name="T1" fmla="*/ 3 h 150"/>
                              <a:gd name="T2" fmla="*/ 62 w 64"/>
                              <a:gd name="T3" fmla="*/ 0 h 150"/>
                              <a:gd name="T4" fmla="*/ 57 w 64"/>
                              <a:gd name="T5" fmla="*/ 0 h 150"/>
                              <a:gd name="T6" fmla="*/ 55 w 64"/>
                              <a:gd name="T7" fmla="*/ 3 h 150"/>
                              <a:gd name="T8" fmla="*/ 55 w 64"/>
                              <a:gd name="T9" fmla="*/ 5 h 150"/>
                              <a:gd name="T10" fmla="*/ 57 w 64"/>
                              <a:gd name="T11" fmla="*/ 5 h 150"/>
                              <a:gd name="T12" fmla="*/ 62 w 64"/>
                              <a:gd name="T13" fmla="*/ 8 h 150"/>
                              <a:gd name="T14" fmla="*/ 64 w 64"/>
                              <a:gd name="T15" fmla="*/ 3 h 150"/>
                              <a:gd name="T16" fmla="*/ 0 w 64"/>
                              <a:gd name="T17" fmla="*/ 137 h 150"/>
                              <a:gd name="T18" fmla="*/ 15 w 64"/>
                              <a:gd name="T19" fmla="*/ 147 h 150"/>
                              <a:gd name="T20" fmla="*/ 30 w 64"/>
                              <a:gd name="T21" fmla="*/ 150 h 150"/>
                              <a:gd name="T22" fmla="*/ 30 w 64"/>
                              <a:gd name="T23" fmla="*/ 147 h 150"/>
                              <a:gd name="T24" fmla="*/ 30 w 64"/>
                              <a:gd name="T25" fmla="*/ 145 h 150"/>
                              <a:gd name="T26" fmla="*/ 15 w 64"/>
                              <a:gd name="T27" fmla="*/ 140 h 150"/>
                              <a:gd name="T28" fmla="*/ 0 w 64"/>
                              <a:gd name="T29" fmla="*/ 132 h 150"/>
                              <a:gd name="T30" fmla="*/ 0 w 64"/>
                              <a:gd name="T31" fmla="*/ 135 h 150"/>
                              <a:gd name="T32" fmla="*/ 0 w 64"/>
                              <a:gd name="T33" fmla="*/ 135 h 150"/>
                              <a:gd name="T34" fmla="*/ 0 w 64"/>
                              <a:gd name="T35" fmla="*/ 137 h 150"/>
                              <a:gd name="T36" fmla="*/ 0 w 64"/>
                              <a:gd name="T37" fmla="*/ 13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>
                                <a:moveTo>
                                  <a:pt x="64" y="3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8"/>
                                </a:lnTo>
                                <a:lnTo>
                                  <a:pt x="64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5" y="147"/>
                                </a:lnTo>
                                <a:lnTo>
                                  <a:pt x="30" y="150"/>
                                </a:lnTo>
                                <a:lnTo>
                                  <a:pt x="30" y="147"/>
                                </a:lnTo>
                                <a:lnTo>
                                  <a:pt x="30" y="145"/>
                                </a:lnTo>
                                <a:lnTo>
                                  <a:pt x="15" y="140"/>
                                </a:lnTo>
                                <a:lnTo>
                                  <a:pt x="0" y="132"/>
                                </a:lnTo>
                                <a:lnTo>
                                  <a:pt x="0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7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8934"/>
                        <wps:cNvSpPr>
                          <a:spLocks noEditPoints="1"/>
                        </wps:cNvSpPr>
                        <wps:spPr bwMode="auto">
                          <a:xfrm>
                            <a:off x="5845" y="564"/>
                            <a:ext cx="64" cy="144"/>
                          </a:xfrm>
                          <a:custGeom>
                            <a:avLst/>
                            <a:gdLst>
                              <a:gd name="T0" fmla="*/ 64 w 64"/>
                              <a:gd name="T1" fmla="*/ 2 h 144"/>
                              <a:gd name="T2" fmla="*/ 60 w 64"/>
                              <a:gd name="T3" fmla="*/ 0 h 144"/>
                              <a:gd name="T4" fmla="*/ 55 w 64"/>
                              <a:gd name="T5" fmla="*/ 0 h 144"/>
                              <a:gd name="T6" fmla="*/ 52 w 64"/>
                              <a:gd name="T7" fmla="*/ 5 h 144"/>
                              <a:gd name="T8" fmla="*/ 57 w 64"/>
                              <a:gd name="T9" fmla="*/ 5 h 144"/>
                              <a:gd name="T10" fmla="*/ 62 w 64"/>
                              <a:gd name="T11" fmla="*/ 7 h 144"/>
                              <a:gd name="T12" fmla="*/ 62 w 64"/>
                              <a:gd name="T13" fmla="*/ 5 h 144"/>
                              <a:gd name="T14" fmla="*/ 64 w 64"/>
                              <a:gd name="T15" fmla="*/ 2 h 144"/>
                              <a:gd name="T16" fmla="*/ 0 w 64"/>
                              <a:gd name="T17" fmla="*/ 132 h 144"/>
                              <a:gd name="T18" fmla="*/ 15 w 64"/>
                              <a:gd name="T19" fmla="*/ 139 h 144"/>
                              <a:gd name="T20" fmla="*/ 30 w 64"/>
                              <a:gd name="T21" fmla="*/ 144 h 144"/>
                              <a:gd name="T22" fmla="*/ 30 w 64"/>
                              <a:gd name="T23" fmla="*/ 142 h 144"/>
                              <a:gd name="T24" fmla="*/ 30 w 64"/>
                              <a:gd name="T25" fmla="*/ 139 h 144"/>
                              <a:gd name="T26" fmla="*/ 15 w 64"/>
                              <a:gd name="T27" fmla="*/ 134 h 144"/>
                              <a:gd name="T28" fmla="*/ 0 w 64"/>
                              <a:gd name="T29" fmla="*/ 127 h 144"/>
                              <a:gd name="T30" fmla="*/ 0 w 64"/>
                              <a:gd name="T31" fmla="*/ 129 h 144"/>
                              <a:gd name="T32" fmla="*/ 0 w 64"/>
                              <a:gd name="T33" fmla="*/ 13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44">
                                <a:moveTo>
                                  <a:pt x="64" y="2"/>
                                </a:move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7"/>
                                </a:lnTo>
                                <a:lnTo>
                                  <a:pt x="62" y="5"/>
                                </a:lnTo>
                                <a:lnTo>
                                  <a:pt x="64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5" y="139"/>
                                </a:lnTo>
                                <a:lnTo>
                                  <a:pt x="30" y="144"/>
                                </a:lnTo>
                                <a:lnTo>
                                  <a:pt x="30" y="142"/>
                                </a:lnTo>
                                <a:lnTo>
                                  <a:pt x="30" y="139"/>
                                </a:lnTo>
                                <a:lnTo>
                                  <a:pt x="15" y="134"/>
                                </a:lnTo>
                                <a:lnTo>
                                  <a:pt x="0" y="127"/>
                                </a:lnTo>
                                <a:lnTo>
                                  <a:pt x="0" y="129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8935"/>
                        <wps:cNvSpPr>
                          <a:spLocks noEditPoints="1"/>
                        </wps:cNvSpPr>
                        <wps:spPr bwMode="auto">
                          <a:xfrm>
                            <a:off x="5845" y="566"/>
                            <a:ext cx="62" cy="140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40"/>
                              <a:gd name="T2" fmla="*/ 57 w 62"/>
                              <a:gd name="T3" fmla="*/ 0 h 140"/>
                              <a:gd name="T4" fmla="*/ 55 w 62"/>
                              <a:gd name="T5" fmla="*/ 0 h 140"/>
                              <a:gd name="T6" fmla="*/ 50 w 62"/>
                              <a:gd name="T7" fmla="*/ 5 h 140"/>
                              <a:gd name="T8" fmla="*/ 55 w 62"/>
                              <a:gd name="T9" fmla="*/ 5 h 140"/>
                              <a:gd name="T10" fmla="*/ 60 w 62"/>
                              <a:gd name="T11" fmla="*/ 5 h 140"/>
                              <a:gd name="T12" fmla="*/ 62 w 62"/>
                              <a:gd name="T13" fmla="*/ 5 h 140"/>
                              <a:gd name="T14" fmla="*/ 62 w 62"/>
                              <a:gd name="T15" fmla="*/ 3 h 140"/>
                              <a:gd name="T16" fmla="*/ 0 w 62"/>
                              <a:gd name="T17" fmla="*/ 127 h 140"/>
                              <a:gd name="T18" fmla="*/ 15 w 62"/>
                              <a:gd name="T19" fmla="*/ 135 h 140"/>
                              <a:gd name="T20" fmla="*/ 30 w 62"/>
                              <a:gd name="T21" fmla="*/ 140 h 140"/>
                              <a:gd name="T22" fmla="*/ 30 w 62"/>
                              <a:gd name="T23" fmla="*/ 137 h 140"/>
                              <a:gd name="T24" fmla="*/ 30 w 62"/>
                              <a:gd name="T25" fmla="*/ 135 h 140"/>
                              <a:gd name="T26" fmla="*/ 15 w 62"/>
                              <a:gd name="T27" fmla="*/ 130 h 140"/>
                              <a:gd name="T28" fmla="*/ 0 w 62"/>
                              <a:gd name="T29" fmla="*/ 122 h 140"/>
                              <a:gd name="T30" fmla="*/ 0 w 62"/>
                              <a:gd name="T31" fmla="*/ 125 h 140"/>
                              <a:gd name="T32" fmla="*/ 0 w 62"/>
                              <a:gd name="T33" fmla="*/ 12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>
                                <a:moveTo>
                                  <a:pt x="62" y="3"/>
                                </a:move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0" y="127"/>
                                </a:moveTo>
                                <a:lnTo>
                                  <a:pt x="15" y="135"/>
                                </a:lnTo>
                                <a:lnTo>
                                  <a:pt x="30" y="140"/>
                                </a:lnTo>
                                <a:lnTo>
                                  <a:pt x="30" y="137"/>
                                </a:lnTo>
                                <a:lnTo>
                                  <a:pt x="30" y="135"/>
                                </a:lnTo>
                                <a:lnTo>
                                  <a:pt x="15" y="130"/>
                                </a:lnTo>
                                <a:lnTo>
                                  <a:pt x="0" y="122"/>
                                </a:lnTo>
                                <a:lnTo>
                                  <a:pt x="0" y="125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8936"/>
                        <wps:cNvSpPr>
                          <a:spLocks noEditPoints="1"/>
                        </wps:cNvSpPr>
                        <wps:spPr bwMode="auto">
                          <a:xfrm>
                            <a:off x="5845" y="569"/>
                            <a:ext cx="62" cy="134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34"/>
                              <a:gd name="T2" fmla="*/ 57 w 62"/>
                              <a:gd name="T3" fmla="*/ 0 h 134"/>
                              <a:gd name="T4" fmla="*/ 52 w 62"/>
                              <a:gd name="T5" fmla="*/ 0 h 134"/>
                              <a:gd name="T6" fmla="*/ 50 w 62"/>
                              <a:gd name="T7" fmla="*/ 2 h 134"/>
                              <a:gd name="T8" fmla="*/ 50 w 62"/>
                              <a:gd name="T9" fmla="*/ 5 h 134"/>
                              <a:gd name="T10" fmla="*/ 55 w 62"/>
                              <a:gd name="T11" fmla="*/ 5 h 134"/>
                              <a:gd name="T12" fmla="*/ 60 w 62"/>
                              <a:gd name="T13" fmla="*/ 5 h 134"/>
                              <a:gd name="T14" fmla="*/ 60 w 62"/>
                              <a:gd name="T15" fmla="*/ 2 h 134"/>
                              <a:gd name="T16" fmla="*/ 62 w 62"/>
                              <a:gd name="T17" fmla="*/ 2 h 134"/>
                              <a:gd name="T18" fmla="*/ 0 w 62"/>
                              <a:gd name="T19" fmla="*/ 122 h 134"/>
                              <a:gd name="T20" fmla="*/ 15 w 62"/>
                              <a:gd name="T21" fmla="*/ 129 h 134"/>
                              <a:gd name="T22" fmla="*/ 30 w 62"/>
                              <a:gd name="T23" fmla="*/ 134 h 134"/>
                              <a:gd name="T24" fmla="*/ 30 w 62"/>
                              <a:gd name="T25" fmla="*/ 132 h 134"/>
                              <a:gd name="T26" fmla="*/ 30 w 62"/>
                              <a:gd name="T27" fmla="*/ 129 h 134"/>
                              <a:gd name="T28" fmla="*/ 15 w 62"/>
                              <a:gd name="T29" fmla="*/ 124 h 134"/>
                              <a:gd name="T30" fmla="*/ 0 w 62"/>
                              <a:gd name="T31" fmla="*/ 114 h 134"/>
                              <a:gd name="T32" fmla="*/ 0 w 62"/>
                              <a:gd name="T33" fmla="*/ 119 h 134"/>
                              <a:gd name="T34" fmla="*/ 0 w 62"/>
                              <a:gd name="T35" fmla="*/ 122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>
                                <a:moveTo>
                                  <a:pt x="62" y="2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0" y="2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2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15" y="129"/>
                                </a:lnTo>
                                <a:lnTo>
                                  <a:pt x="30" y="134"/>
                                </a:lnTo>
                                <a:lnTo>
                                  <a:pt x="30" y="132"/>
                                </a:lnTo>
                                <a:lnTo>
                                  <a:pt x="30" y="129"/>
                                </a:lnTo>
                                <a:lnTo>
                                  <a:pt x="15" y="124"/>
                                </a:lnTo>
                                <a:lnTo>
                                  <a:pt x="0" y="114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8937"/>
                        <wps:cNvSpPr>
                          <a:spLocks noEditPoints="1"/>
                        </wps:cNvSpPr>
                        <wps:spPr bwMode="auto">
                          <a:xfrm>
                            <a:off x="5845" y="571"/>
                            <a:ext cx="60" cy="130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30"/>
                              <a:gd name="T2" fmla="*/ 55 w 60"/>
                              <a:gd name="T3" fmla="*/ 0 h 130"/>
                              <a:gd name="T4" fmla="*/ 50 w 60"/>
                              <a:gd name="T5" fmla="*/ 0 h 130"/>
                              <a:gd name="T6" fmla="*/ 50 w 60"/>
                              <a:gd name="T7" fmla="*/ 3 h 130"/>
                              <a:gd name="T8" fmla="*/ 47 w 60"/>
                              <a:gd name="T9" fmla="*/ 5 h 130"/>
                              <a:gd name="T10" fmla="*/ 52 w 60"/>
                              <a:gd name="T11" fmla="*/ 5 h 130"/>
                              <a:gd name="T12" fmla="*/ 57 w 60"/>
                              <a:gd name="T13" fmla="*/ 5 h 130"/>
                              <a:gd name="T14" fmla="*/ 60 w 60"/>
                              <a:gd name="T15" fmla="*/ 3 h 130"/>
                              <a:gd name="T16" fmla="*/ 60 w 60"/>
                              <a:gd name="T17" fmla="*/ 0 h 130"/>
                              <a:gd name="T18" fmla="*/ 0 w 60"/>
                              <a:gd name="T19" fmla="*/ 117 h 130"/>
                              <a:gd name="T20" fmla="*/ 15 w 60"/>
                              <a:gd name="T21" fmla="*/ 125 h 130"/>
                              <a:gd name="T22" fmla="*/ 30 w 60"/>
                              <a:gd name="T23" fmla="*/ 130 h 130"/>
                              <a:gd name="T24" fmla="*/ 30 w 60"/>
                              <a:gd name="T25" fmla="*/ 127 h 130"/>
                              <a:gd name="T26" fmla="*/ 30 w 60"/>
                              <a:gd name="T27" fmla="*/ 125 h 130"/>
                              <a:gd name="T28" fmla="*/ 15 w 60"/>
                              <a:gd name="T29" fmla="*/ 120 h 130"/>
                              <a:gd name="T30" fmla="*/ 0 w 60"/>
                              <a:gd name="T31" fmla="*/ 110 h 130"/>
                              <a:gd name="T32" fmla="*/ 0 w 60"/>
                              <a:gd name="T33" fmla="*/ 112 h 130"/>
                              <a:gd name="T34" fmla="*/ 0 w 60"/>
                              <a:gd name="T35" fmla="*/ 117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"/>
                                </a:lnTo>
                                <a:lnTo>
                                  <a:pt x="47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5"/>
                                </a:lnTo>
                                <a:lnTo>
                                  <a:pt x="30" y="130"/>
                                </a:lnTo>
                                <a:lnTo>
                                  <a:pt x="30" y="127"/>
                                </a:lnTo>
                                <a:lnTo>
                                  <a:pt x="30" y="125"/>
                                </a:lnTo>
                                <a:lnTo>
                                  <a:pt x="15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8938"/>
                        <wps:cNvSpPr>
                          <a:spLocks noEditPoints="1"/>
                        </wps:cNvSpPr>
                        <wps:spPr bwMode="auto">
                          <a:xfrm>
                            <a:off x="5845" y="574"/>
                            <a:ext cx="60" cy="124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24"/>
                              <a:gd name="T2" fmla="*/ 55 w 60"/>
                              <a:gd name="T3" fmla="*/ 0 h 124"/>
                              <a:gd name="T4" fmla="*/ 50 w 60"/>
                              <a:gd name="T5" fmla="*/ 0 h 124"/>
                              <a:gd name="T6" fmla="*/ 47 w 60"/>
                              <a:gd name="T7" fmla="*/ 2 h 124"/>
                              <a:gd name="T8" fmla="*/ 45 w 60"/>
                              <a:gd name="T9" fmla="*/ 5 h 124"/>
                              <a:gd name="T10" fmla="*/ 52 w 60"/>
                              <a:gd name="T11" fmla="*/ 5 h 124"/>
                              <a:gd name="T12" fmla="*/ 57 w 60"/>
                              <a:gd name="T13" fmla="*/ 5 h 124"/>
                              <a:gd name="T14" fmla="*/ 57 w 60"/>
                              <a:gd name="T15" fmla="*/ 2 h 124"/>
                              <a:gd name="T16" fmla="*/ 60 w 60"/>
                              <a:gd name="T17" fmla="*/ 0 h 124"/>
                              <a:gd name="T18" fmla="*/ 0 w 60"/>
                              <a:gd name="T19" fmla="*/ 109 h 124"/>
                              <a:gd name="T20" fmla="*/ 15 w 60"/>
                              <a:gd name="T21" fmla="*/ 119 h 124"/>
                              <a:gd name="T22" fmla="*/ 30 w 60"/>
                              <a:gd name="T23" fmla="*/ 124 h 124"/>
                              <a:gd name="T24" fmla="*/ 30 w 60"/>
                              <a:gd name="T25" fmla="*/ 122 h 124"/>
                              <a:gd name="T26" fmla="*/ 30 w 60"/>
                              <a:gd name="T27" fmla="*/ 119 h 124"/>
                              <a:gd name="T28" fmla="*/ 15 w 60"/>
                              <a:gd name="T29" fmla="*/ 114 h 124"/>
                              <a:gd name="T30" fmla="*/ 2 w 60"/>
                              <a:gd name="T31" fmla="*/ 104 h 124"/>
                              <a:gd name="T32" fmla="*/ 0 w 60"/>
                              <a:gd name="T33" fmla="*/ 107 h 124"/>
                              <a:gd name="T34" fmla="*/ 0 w 60"/>
                              <a:gd name="T35" fmla="*/ 109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09"/>
                                </a:moveTo>
                                <a:lnTo>
                                  <a:pt x="15" y="119"/>
                                </a:lnTo>
                                <a:lnTo>
                                  <a:pt x="30" y="124"/>
                                </a:lnTo>
                                <a:lnTo>
                                  <a:pt x="30" y="122"/>
                                </a:lnTo>
                                <a:lnTo>
                                  <a:pt x="30" y="119"/>
                                </a:lnTo>
                                <a:lnTo>
                                  <a:pt x="15" y="114"/>
                                </a:lnTo>
                                <a:lnTo>
                                  <a:pt x="2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8939"/>
                        <wps:cNvSpPr>
                          <a:spLocks noEditPoints="1"/>
                        </wps:cNvSpPr>
                        <wps:spPr bwMode="auto">
                          <a:xfrm>
                            <a:off x="5845" y="576"/>
                            <a:ext cx="57" cy="12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20"/>
                              <a:gd name="T2" fmla="*/ 52 w 57"/>
                              <a:gd name="T3" fmla="*/ 0 h 120"/>
                              <a:gd name="T4" fmla="*/ 47 w 57"/>
                              <a:gd name="T5" fmla="*/ 0 h 120"/>
                              <a:gd name="T6" fmla="*/ 45 w 57"/>
                              <a:gd name="T7" fmla="*/ 3 h 120"/>
                              <a:gd name="T8" fmla="*/ 45 w 57"/>
                              <a:gd name="T9" fmla="*/ 3 h 120"/>
                              <a:gd name="T10" fmla="*/ 50 w 57"/>
                              <a:gd name="T11" fmla="*/ 5 h 120"/>
                              <a:gd name="T12" fmla="*/ 55 w 57"/>
                              <a:gd name="T13" fmla="*/ 5 h 120"/>
                              <a:gd name="T14" fmla="*/ 57 w 57"/>
                              <a:gd name="T15" fmla="*/ 3 h 120"/>
                              <a:gd name="T16" fmla="*/ 57 w 57"/>
                              <a:gd name="T17" fmla="*/ 0 h 120"/>
                              <a:gd name="T18" fmla="*/ 0 w 57"/>
                              <a:gd name="T19" fmla="*/ 105 h 120"/>
                              <a:gd name="T20" fmla="*/ 15 w 57"/>
                              <a:gd name="T21" fmla="*/ 115 h 120"/>
                              <a:gd name="T22" fmla="*/ 30 w 57"/>
                              <a:gd name="T23" fmla="*/ 120 h 120"/>
                              <a:gd name="T24" fmla="*/ 30 w 57"/>
                              <a:gd name="T25" fmla="*/ 117 h 120"/>
                              <a:gd name="T26" fmla="*/ 30 w 57"/>
                              <a:gd name="T27" fmla="*/ 115 h 120"/>
                              <a:gd name="T28" fmla="*/ 15 w 57"/>
                              <a:gd name="T29" fmla="*/ 110 h 120"/>
                              <a:gd name="T30" fmla="*/ 2 w 57"/>
                              <a:gd name="T31" fmla="*/ 100 h 120"/>
                              <a:gd name="T32" fmla="*/ 2 w 57"/>
                              <a:gd name="T33" fmla="*/ 102 h 120"/>
                              <a:gd name="T34" fmla="*/ 0 w 57"/>
                              <a:gd name="T35" fmla="*/ 10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>
                                <a:moveTo>
                                  <a:pt x="57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3"/>
                                </a:lnTo>
                                <a:lnTo>
                                  <a:pt x="45" y="3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57" y="3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5" y="115"/>
                                </a:lnTo>
                                <a:lnTo>
                                  <a:pt x="30" y="120"/>
                                </a:lnTo>
                                <a:lnTo>
                                  <a:pt x="30" y="117"/>
                                </a:lnTo>
                                <a:lnTo>
                                  <a:pt x="30" y="115"/>
                                </a:lnTo>
                                <a:lnTo>
                                  <a:pt x="15" y="110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8940"/>
                        <wps:cNvSpPr>
                          <a:spLocks noEditPoints="1"/>
                        </wps:cNvSpPr>
                        <wps:spPr bwMode="auto">
                          <a:xfrm>
                            <a:off x="5847" y="579"/>
                            <a:ext cx="55" cy="114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114"/>
                              <a:gd name="T2" fmla="*/ 50 w 55"/>
                              <a:gd name="T3" fmla="*/ 0 h 114"/>
                              <a:gd name="T4" fmla="*/ 43 w 55"/>
                              <a:gd name="T5" fmla="*/ 0 h 114"/>
                              <a:gd name="T6" fmla="*/ 43 w 55"/>
                              <a:gd name="T7" fmla="*/ 0 h 114"/>
                              <a:gd name="T8" fmla="*/ 40 w 55"/>
                              <a:gd name="T9" fmla="*/ 2 h 114"/>
                              <a:gd name="T10" fmla="*/ 40 w 55"/>
                              <a:gd name="T11" fmla="*/ 2 h 114"/>
                              <a:gd name="T12" fmla="*/ 48 w 55"/>
                              <a:gd name="T13" fmla="*/ 5 h 114"/>
                              <a:gd name="T14" fmla="*/ 53 w 55"/>
                              <a:gd name="T15" fmla="*/ 5 h 114"/>
                              <a:gd name="T16" fmla="*/ 53 w 55"/>
                              <a:gd name="T17" fmla="*/ 2 h 114"/>
                              <a:gd name="T18" fmla="*/ 55 w 55"/>
                              <a:gd name="T19" fmla="*/ 0 h 114"/>
                              <a:gd name="T20" fmla="*/ 0 w 55"/>
                              <a:gd name="T21" fmla="*/ 99 h 114"/>
                              <a:gd name="T22" fmla="*/ 13 w 55"/>
                              <a:gd name="T23" fmla="*/ 109 h 114"/>
                              <a:gd name="T24" fmla="*/ 28 w 55"/>
                              <a:gd name="T25" fmla="*/ 114 h 114"/>
                              <a:gd name="T26" fmla="*/ 28 w 55"/>
                              <a:gd name="T27" fmla="*/ 112 h 114"/>
                              <a:gd name="T28" fmla="*/ 28 w 55"/>
                              <a:gd name="T29" fmla="*/ 109 h 114"/>
                              <a:gd name="T30" fmla="*/ 13 w 55"/>
                              <a:gd name="T31" fmla="*/ 104 h 114"/>
                              <a:gd name="T32" fmla="*/ 0 w 55"/>
                              <a:gd name="T33" fmla="*/ 94 h 114"/>
                              <a:gd name="T34" fmla="*/ 0 w 55"/>
                              <a:gd name="T35" fmla="*/ 97 h 114"/>
                              <a:gd name="T36" fmla="*/ 0 w 55"/>
                              <a:gd name="T37" fmla="*/ 9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>
                                <a:moveTo>
                                  <a:pt x="55" y="0"/>
                                </a:moveTo>
                                <a:lnTo>
                                  <a:pt x="50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8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13" y="109"/>
                                </a:lnTo>
                                <a:lnTo>
                                  <a:pt x="28" y="114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13" y="104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8941"/>
                        <wps:cNvSpPr>
                          <a:spLocks noEditPoints="1"/>
                        </wps:cNvSpPr>
                        <wps:spPr bwMode="auto">
                          <a:xfrm>
                            <a:off x="5847" y="579"/>
                            <a:ext cx="53" cy="11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12"/>
                              <a:gd name="T2" fmla="*/ 48 w 53"/>
                              <a:gd name="T3" fmla="*/ 2 h 112"/>
                              <a:gd name="T4" fmla="*/ 43 w 53"/>
                              <a:gd name="T5" fmla="*/ 0 h 112"/>
                              <a:gd name="T6" fmla="*/ 40 w 53"/>
                              <a:gd name="T7" fmla="*/ 2 h 112"/>
                              <a:gd name="T8" fmla="*/ 38 w 53"/>
                              <a:gd name="T9" fmla="*/ 5 h 112"/>
                              <a:gd name="T10" fmla="*/ 40 w 53"/>
                              <a:gd name="T11" fmla="*/ 5 h 112"/>
                              <a:gd name="T12" fmla="*/ 40 w 53"/>
                              <a:gd name="T13" fmla="*/ 5 h 112"/>
                              <a:gd name="T14" fmla="*/ 45 w 53"/>
                              <a:gd name="T15" fmla="*/ 7 h 112"/>
                              <a:gd name="T16" fmla="*/ 53 w 53"/>
                              <a:gd name="T17" fmla="*/ 7 h 112"/>
                              <a:gd name="T18" fmla="*/ 53 w 53"/>
                              <a:gd name="T19" fmla="*/ 5 h 112"/>
                              <a:gd name="T20" fmla="*/ 53 w 53"/>
                              <a:gd name="T21" fmla="*/ 2 h 112"/>
                              <a:gd name="T22" fmla="*/ 0 w 53"/>
                              <a:gd name="T23" fmla="*/ 97 h 112"/>
                              <a:gd name="T24" fmla="*/ 13 w 53"/>
                              <a:gd name="T25" fmla="*/ 107 h 112"/>
                              <a:gd name="T26" fmla="*/ 28 w 53"/>
                              <a:gd name="T27" fmla="*/ 112 h 112"/>
                              <a:gd name="T28" fmla="*/ 28 w 53"/>
                              <a:gd name="T29" fmla="*/ 109 h 112"/>
                              <a:gd name="T30" fmla="*/ 28 w 53"/>
                              <a:gd name="T31" fmla="*/ 107 h 112"/>
                              <a:gd name="T32" fmla="*/ 13 w 53"/>
                              <a:gd name="T33" fmla="*/ 102 h 112"/>
                              <a:gd name="T34" fmla="*/ 0 w 53"/>
                              <a:gd name="T35" fmla="*/ 92 h 112"/>
                              <a:gd name="T36" fmla="*/ 0 w 53"/>
                              <a:gd name="T37" fmla="*/ 94 h 112"/>
                              <a:gd name="T38" fmla="*/ 0 w 53"/>
                              <a:gd name="T39" fmla="*/ 9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>
                                <a:moveTo>
                                  <a:pt x="53" y="2"/>
                                </a:moveTo>
                                <a:lnTo>
                                  <a:pt x="48" y="2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7"/>
                                </a:lnTo>
                                <a:lnTo>
                                  <a:pt x="53" y="7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13" y="107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28" y="107"/>
                                </a:lnTo>
                                <a:lnTo>
                                  <a:pt x="13" y="102"/>
                                </a:lnTo>
                                <a:lnTo>
                                  <a:pt x="0" y="92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8942"/>
                        <wps:cNvSpPr>
                          <a:spLocks noEditPoints="1"/>
                        </wps:cNvSpPr>
                        <wps:spPr bwMode="auto">
                          <a:xfrm>
                            <a:off x="5847" y="581"/>
                            <a:ext cx="53" cy="107"/>
                          </a:xfrm>
                          <a:custGeom>
                            <a:avLst/>
                            <a:gdLst>
                              <a:gd name="T0" fmla="*/ 53 w 53"/>
                              <a:gd name="T1" fmla="*/ 3 h 107"/>
                              <a:gd name="T2" fmla="*/ 48 w 53"/>
                              <a:gd name="T3" fmla="*/ 3 h 107"/>
                              <a:gd name="T4" fmla="*/ 40 w 53"/>
                              <a:gd name="T5" fmla="*/ 0 h 107"/>
                              <a:gd name="T6" fmla="*/ 40 w 53"/>
                              <a:gd name="T7" fmla="*/ 0 h 107"/>
                              <a:gd name="T8" fmla="*/ 38 w 53"/>
                              <a:gd name="T9" fmla="*/ 3 h 107"/>
                              <a:gd name="T10" fmla="*/ 38 w 53"/>
                              <a:gd name="T11" fmla="*/ 5 h 107"/>
                              <a:gd name="T12" fmla="*/ 38 w 53"/>
                              <a:gd name="T13" fmla="*/ 5 h 107"/>
                              <a:gd name="T14" fmla="*/ 40 w 53"/>
                              <a:gd name="T15" fmla="*/ 5 h 107"/>
                              <a:gd name="T16" fmla="*/ 45 w 53"/>
                              <a:gd name="T17" fmla="*/ 8 h 107"/>
                              <a:gd name="T18" fmla="*/ 50 w 53"/>
                              <a:gd name="T19" fmla="*/ 8 h 107"/>
                              <a:gd name="T20" fmla="*/ 53 w 53"/>
                              <a:gd name="T21" fmla="*/ 5 h 107"/>
                              <a:gd name="T22" fmla="*/ 53 w 53"/>
                              <a:gd name="T23" fmla="*/ 3 h 107"/>
                              <a:gd name="T24" fmla="*/ 0 w 53"/>
                              <a:gd name="T25" fmla="*/ 92 h 107"/>
                              <a:gd name="T26" fmla="*/ 13 w 53"/>
                              <a:gd name="T27" fmla="*/ 102 h 107"/>
                              <a:gd name="T28" fmla="*/ 28 w 53"/>
                              <a:gd name="T29" fmla="*/ 107 h 107"/>
                              <a:gd name="T30" fmla="*/ 28 w 53"/>
                              <a:gd name="T31" fmla="*/ 105 h 107"/>
                              <a:gd name="T32" fmla="*/ 28 w 53"/>
                              <a:gd name="T33" fmla="*/ 102 h 107"/>
                              <a:gd name="T34" fmla="*/ 20 w 53"/>
                              <a:gd name="T35" fmla="*/ 100 h 107"/>
                              <a:gd name="T36" fmla="*/ 13 w 53"/>
                              <a:gd name="T37" fmla="*/ 97 h 107"/>
                              <a:gd name="T38" fmla="*/ 8 w 53"/>
                              <a:gd name="T39" fmla="*/ 92 h 107"/>
                              <a:gd name="T40" fmla="*/ 3 w 53"/>
                              <a:gd name="T41" fmla="*/ 85 h 107"/>
                              <a:gd name="T42" fmla="*/ 0 w 53"/>
                              <a:gd name="T43" fmla="*/ 90 h 107"/>
                              <a:gd name="T44" fmla="*/ 0 w 53"/>
                              <a:gd name="T45" fmla="*/ 9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53" y="3"/>
                                </a:moveTo>
                                <a:lnTo>
                                  <a:pt x="48" y="3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38" y="3"/>
                                </a:lnTo>
                                <a:lnTo>
                                  <a:pt x="38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50" y="8"/>
                                </a:lnTo>
                                <a:lnTo>
                                  <a:pt x="53" y="5"/>
                                </a:lnTo>
                                <a:lnTo>
                                  <a:pt x="53" y="3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13" y="102"/>
                                </a:lnTo>
                                <a:lnTo>
                                  <a:pt x="28" y="107"/>
                                </a:lnTo>
                                <a:lnTo>
                                  <a:pt x="28" y="105"/>
                                </a:lnTo>
                                <a:lnTo>
                                  <a:pt x="28" y="102"/>
                                </a:lnTo>
                                <a:lnTo>
                                  <a:pt x="20" y="100"/>
                                </a:lnTo>
                                <a:lnTo>
                                  <a:pt x="13" y="97"/>
                                </a:lnTo>
                                <a:lnTo>
                                  <a:pt x="8" y="92"/>
                                </a:lnTo>
                                <a:lnTo>
                                  <a:pt x="3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8943"/>
                        <wps:cNvSpPr>
                          <a:spLocks noEditPoints="1"/>
                        </wps:cNvSpPr>
                        <wps:spPr bwMode="auto">
                          <a:xfrm>
                            <a:off x="5847" y="584"/>
                            <a:ext cx="53" cy="10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02"/>
                              <a:gd name="T2" fmla="*/ 45 w 53"/>
                              <a:gd name="T3" fmla="*/ 2 h 102"/>
                              <a:gd name="T4" fmla="*/ 40 w 53"/>
                              <a:gd name="T5" fmla="*/ 0 h 102"/>
                              <a:gd name="T6" fmla="*/ 40 w 53"/>
                              <a:gd name="T7" fmla="*/ 0 h 102"/>
                              <a:gd name="T8" fmla="*/ 38 w 53"/>
                              <a:gd name="T9" fmla="*/ 0 h 102"/>
                              <a:gd name="T10" fmla="*/ 38 w 53"/>
                              <a:gd name="T11" fmla="*/ 2 h 102"/>
                              <a:gd name="T12" fmla="*/ 35 w 53"/>
                              <a:gd name="T13" fmla="*/ 7 h 102"/>
                              <a:gd name="T14" fmla="*/ 38 w 53"/>
                              <a:gd name="T15" fmla="*/ 5 h 102"/>
                              <a:gd name="T16" fmla="*/ 40 w 53"/>
                              <a:gd name="T17" fmla="*/ 5 h 102"/>
                              <a:gd name="T18" fmla="*/ 45 w 53"/>
                              <a:gd name="T19" fmla="*/ 5 h 102"/>
                              <a:gd name="T20" fmla="*/ 50 w 53"/>
                              <a:gd name="T21" fmla="*/ 7 h 102"/>
                              <a:gd name="T22" fmla="*/ 50 w 53"/>
                              <a:gd name="T23" fmla="*/ 5 h 102"/>
                              <a:gd name="T24" fmla="*/ 53 w 53"/>
                              <a:gd name="T25" fmla="*/ 2 h 102"/>
                              <a:gd name="T26" fmla="*/ 0 w 53"/>
                              <a:gd name="T27" fmla="*/ 87 h 102"/>
                              <a:gd name="T28" fmla="*/ 13 w 53"/>
                              <a:gd name="T29" fmla="*/ 97 h 102"/>
                              <a:gd name="T30" fmla="*/ 28 w 53"/>
                              <a:gd name="T31" fmla="*/ 102 h 102"/>
                              <a:gd name="T32" fmla="*/ 28 w 53"/>
                              <a:gd name="T33" fmla="*/ 99 h 102"/>
                              <a:gd name="T34" fmla="*/ 28 w 53"/>
                              <a:gd name="T35" fmla="*/ 97 h 102"/>
                              <a:gd name="T36" fmla="*/ 20 w 53"/>
                              <a:gd name="T37" fmla="*/ 94 h 102"/>
                              <a:gd name="T38" fmla="*/ 13 w 53"/>
                              <a:gd name="T39" fmla="*/ 92 h 102"/>
                              <a:gd name="T40" fmla="*/ 8 w 53"/>
                              <a:gd name="T41" fmla="*/ 87 h 102"/>
                              <a:gd name="T42" fmla="*/ 3 w 53"/>
                              <a:gd name="T43" fmla="*/ 80 h 102"/>
                              <a:gd name="T44" fmla="*/ 3 w 53"/>
                              <a:gd name="T45" fmla="*/ 82 h 102"/>
                              <a:gd name="T46" fmla="*/ 0 w 53"/>
                              <a:gd name="T47" fmla="*/ 8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>
                                <a:moveTo>
                                  <a:pt x="53" y="2"/>
                                </a:moveTo>
                                <a:lnTo>
                                  <a:pt x="45" y="2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lnTo>
                                  <a:pt x="35" y="7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5"/>
                                </a:lnTo>
                                <a:lnTo>
                                  <a:pt x="50" y="7"/>
                                </a:lnTo>
                                <a:lnTo>
                                  <a:pt x="50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13" y="97"/>
                                </a:lnTo>
                                <a:lnTo>
                                  <a:pt x="28" y="102"/>
                                </a:lnTo>
                                <a:lnTo>
                                  <a:pt x="28" y="99"/>
                                </a:lnTo>
                                <a:lnTo>
                                  <a:pt x="28" y="97"/>
                                </a:lnTo>
                                <a:lnTo>
                                  <a:pt x="20" y="94"/>
                                </a:lnTo>
                                <a:lnTo>
                                  <a:pt x="13" y="92"/>
                                </a:lnTo>
                                <a:lnTo>
                                  <a:pt x="8" y="87"/>
                                </a:lnTo>
                                <a:lnTo>
                                  <a:pt x="3" y="80"/>
                                </a:lnTo>
                                <a:lnTo>
                                  <a:pt x="3" y="82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8944"/>
                        <wps:cNvSpPr>
                          <a:spLocks noEditPoints="1"/>
                        </wps:cNvSpPr>
                        <wps:spPr bwMode="auto">
                          <a:xfrm>
                            <a:off x="5850" y="586"/>
                            <a:ext cx="47" cy="97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97"/>
                              <a:gd name="T2" fmla="*/ 42 w 47"/>
                              <a:gd name="T3" fmla="*/ 3 h 97"/>
                              <a:gd name="T4" fmla="*/ 37 w 47"/>
                              <a:gd name="T5" fmla="*/ 0 h 97"/>
                              <a:gd name="T6" fmla="*/ 35 w 47"/>
                              <a:gd name="T7" fmla="*/ 0 h 97"/>
                              <a:gd name="T8" fmla="*/ 35 w 47"/>
                              <a:gd name="T9" fmla="*/ 0 h 97"/>
                              <a:gd name="T10" fmla="*/ 32 w 47"/>
                              <a:gd name="T11" fmla="*/ 5 h 97"/>
                              <a:gd name="T12" fmla="*/ 30 w 47"/>
                              <a:gd name="T13" fmla="*/ 8 h 97"/>
                              <a:gd name="T14" fmla="*/ 35 w 47"/>
                              <a:gd name="T15" fmla="*/ 5 h 97"/>
                              <a:gd name="T16" fmla="*/ 37 w 47"/>
                              <a:gd name="T17" fmla="*/ 5 h 97"/>
                              <a:gd name="T18" fmla="*/ 42 w 47"/>
                              <a:gd name="T19" fmla="*/ 5 h 97"/>
                              <a:gd name="T20" fmla="*/ 45 w 47"/>
                              <a:gd name="T21" fmla="*/ 8 h 97"/>
                              <a:gd name="T22" fmla="*/ 47 w 47"/>
                              <a:gd name="T23" fmla="*/ 5 h 97"/>
                              <a:gd name="T24" fmla="*/ 47 w 47"/>
                              <a:gd name="T25" fmla="*/ 3 h 97"/>
                              <a:gd name="T26" fmla="*/ 0 w 47"/>
                              <a:gd name="T27" fmla="*/ 80 h 97"/>
                              <a:gd name="T28" fmla="*/ 5 w 47"/>
                              <a:gd name="T29" fmla="*/ 87 h 97"/>
                              <a:gd name="T30" fmla="*/ 10 w 47"/>
                              <a:gd name="T31" fmla="*/ 92 h 97"/>
                              <a:gd name="T32" fmla="*/ 17 w 47"/>
                              <a:gd name="T33" fmla="*/ 95 h 97"/>
                              <a:gd name="T34" fmla="*/ 25 w 47"/>
                              <a:gd name="T35" fmla="*/ 97 h 97"/>
                              <a:gd name="T36" fmla="*/ 25 w 47"/>
                              <a:gd name="T37" fmla="*/ 95 h 97"/>
                              <a:gd name="T38" fmla="*/ 25 w 47"/>
                              <a:gd name="T39" fmla="*/ 92 h 97"/>
                              <a:gd name="T40" fmla="*/ 17 w 47"/>
                              <a:gd name="T41" fmla="*/ 90 h 97"/>
                              <a:gd name="T42" fmla="*/ 12 w 47"/>
                              <a:gd name="T43" fmla="*/ 85 h 97"/>
                              <a:gd name="T44" fmla="*/ 5 w 47"/>
                              <a:gd name="T45" fmla="*/ 80 h 97"/>
                              <a:gd name="T46" fmla="*/ 0 w 47"/>
                              <a:gd name="T47" fmla="*/ 75 h 97"/>
                              <a:gd name="T48" fmla="*/ 0 w 47"/>
                              <a:gd name="T49" fmla="*/ 78 h 97"/>
                              <a:gd name="T50" fmla="*/ 0 w 47"/>
                              <a:gd name="T51" fmla="*/ 8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>
                                <a:moveTo>
                                  <a:pt x="47" y="3"/>
                                </a:moveTo>
                                <a:lnTo>
                                  <a:pt x="42" y="3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5"/>
                                </a:lnTo>
                                <a:lnTo>
                                  <a:pt x="30" y="8"/>
                                </a:lnTo>
                                <a:lnTo>
                                  <a:pt x="35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8"/>
                                </a:lnTo>
                                <a:lnTo>
                                  <a:pt x="47" y="5"/>
                                </a:lnTo>
                                <a:lnTo>
                                  <a:pt x="47" y="3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5" y="87"/>
                                </a:lnTo>
                                <a:lnTo>
                                  <a:pt x="10" y="92"/>
                                </a:lnTo>
                                <a:lnTo>
                                  <a:pt x="17" y="95"/>
                                </a:lnTo>
                                <a:lnTo>
                                  <a:pt x="25" y="97"/>
                                </a:lnTo>
                                <a:lnTo>
                                  <a:pt x="25" y="95"/>
                                </a:lnTo>
                                <a:lnTo>
                                  <a:pt x="25" y="92"/>
                                </a:lnTo>
                                <a:lnTo>
                                  <a:pt x="17" y="90"/>
                                </a:lnTo>
                                <a:lnTo>
                                  <a:pt x="12" y="85"/>
                                </a:lnTo>
                                <a:lnTo>
                                  <a:pt x="5" y="80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8945"/>
                        <wps:cNvSpPr>
                          <a:spLocks noEditPoints="1"/>
                        </wps:cNvSpPr>
                        <wps:spPr bwMode="auto">
                          <a:xfrm>
                            <a:off x="5850" y="589"/>
                            <a:ext cx="47" cy="92"/>
                          </a:xfrm>
                          <a:custGeom>
                            <a:avLst/>
                            <a:gdLst>
                              <a:gd name="T0" fmla="*/ 47 w 47"/>
                              <a:gd name="T1" fmla="*/ 2 h 92"/>
                              <a:gd name="T2" fmla="*/ 42 w 47"/>
                              <a:gd name="T3" fmla="*/ 0 h 92"/>
                              <a:gd name="T4" fmla="*/ 37 w 47"/>
                              <a:gd name="T5" fmla="*/ 0 h 92"/>
                              <a:gd name="T6" fmla="*/ 35 w 47"/>
                              <a:gd name="T7" fmla="*/ 0 h 92"/>
                              <a:gd name="T8" fmla="*/ 32 w 47"/>
                              <a:gd name="T9" fmla="*/ 2 h 92"/>
                              <a:gd name="T10" fmla="*/ 30 w 47"/>
                              <a:gd name="T11" fmla="*/ 5 h 92"/>
                              <a:gd name="T12" fmla="*/ 30 w 47"/>
                              <a:gd name="T13" fmla="*/ 7 h 92"/>
                              <a:gd name="T14" fmla="*/ 32 w 47"/>
                              <a:gd name="T15" fmla="*/ 5 h 92"/>
                              <a:gd name="T16" fmla="*/ 37 w 47"/>
                              <a:gd name="T17" fmla="*/ 5 h 92"/>
                              <a:gd name="T18" fmla="*/ 42 w 47"/>
                              <a:gd name="T19" fmla="*/ 5 h 92"/>
                              <a:gd name="T20" fmla="*/ 45 w 47"/>
                              <a:gd name="T21" fmla="*/ 7 h 92"/>
                              <a:gd name="T22" fmla="*/ 45 w 47"/>
                              <a:gd name="T23" fmla="*/ 5 h 92"/>
                              <a:gd name="T24" fmla="*/ 47 w 47"/>
                              <a:gd name="T25" fmla="*/ 2 h 92"/>
                              <a:gd name="T26" fmla="*/ 0 w 47"/>
                              <a:gd name="T27" fmla="*/ 75 h 92"/>
                              <a:gd name="T28" fmla="*/ 5 w 47"/>
                              <a:gd name="T29" fmla="*/ 82 h 92"/>
                              <a:gd name="T30" fmla="*/ 10 w 47"/>
                              <a:gd name="T31" fmla="*/ 87 h 92"/>
                              <a:gd name="T32" fmla="*/ 17 w 47"/>
                              <a:gd name="T33" fmla="*/ 89 h 92"/>
                              <a:gd name="T34" fmla="*/ 25 w 47"/>
                              <a:gd name="T35" fmla="*/ 92 h 92"/>
                              <a:gd name="T36" fmla="*/ 25 w 47"/>
                              <a:gd name="T37" fmla="*/ 89 h 92"/>
                              <a:gd name="T38" fmla="*/ 25 w 47"/>
                              <a:gd name="T39" fmla="*/ 87 h 92"/>
                              <a:gd name="T40" fmla="*/ 17 w 47"/>
                              <a:gd name="T41" fmla="*/ 84 h 92"/>
                              <a:gd name="T42" fmla="*/ 12 w 47"/>
                              <a:gd name="T43" fmla="*/ 79 h 92"/>
                              <a:gd name="T44" fmla="*/ 7 w 47"/>
                              <a:gd name="T45" fmla="*/ 75 h 92"/>
                              <a:gd name="T46" fmla="*/ 2 w 47"/>
                              <a:gd name="T47" fmla="*/ 70 h 92"/>
                              <a:gd name="T48" fmla="*/ 0 w 47"/>
                              <a:gd name="T49" fmla="*/ 72 h 92"/>
                              <a:gd name="T50" fmla="*/ 0 w 47"/>
                              <a:gd name="T51" fmla="*/ 7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>
                                <a:moveTo>
                                  <a:pt x="47" y="2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5"/>
                                </a:lnTo>
                                <a:lnTo>
                                  <a:pt x="30" y="7"/>
                                </a:lnTo>
                                <a:lnTo>
                                  <a:pt x="32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7"/>
                                </a:lnTo>
                                <a:lnTo>
                                  <a:pt x="45" y="5"/>
                                </a:lnTo>
                                <a:lnTo>
                                  <a:pt x="47" y="2"/>
                                </a:lnTo>
                                <a:close/>
                                <a:moveTo>
                                  <a:pt x="0" y="75"/>
                                </a:moveTo>
                                <a:lnTo>
                                  <a:pt x="5" y="82"/>
                                </a:lnTo>
                                <a:lnTo>
                                  <a:pt x="10" y="87"/>
                                </a:lnTo>
                                <a:lnTo>
                                  <a:pt x="17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89"/>
                                </a:lnTo>
                                <a:lnTo>
                                  <a:pt x="25" y="87"/>
                                </a:lnTo>
                                <a:lnTo>
                                  <a:pt x="17" y="84"/>
                                </a:lnTo>
                                <a:lnTo>
                                  <a:pt x="12" y="79"/>
                                </a:lnTo>
                                <a:lnTo>
                                  <a:pt x="7" y="75"/>
                                </a:lnTo>
                                <a:lnTo>
                                  <a:pt x="2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8946"/>
                        <wps:cNvSpPr>
                          <a:spLocks noEditPoints="1"/>
                        </wps:cNvSpPr>
                        <wps:spPr bwMode="auto">
                          <a:xfrm>
                            <a:off x="5850" y="591"/>
                            <a:ext cx="45" cy="87"/>
                          </a:xfrm>
                          <a:custGeom>
                            <a:avLst/>
                            <a:gdLst>
                              <a:gd name="T0" fmla="*/ 45 w 45"/>
                              <a:gd name="T1" fmla="*/ 3 h 87"/>
                              <a:gd name="T2" fmla="*/ 42 w 45"/>
                              <a:gd name="T3" fmla="*/ 0 h 87"/>
                              <a:gd name="T4" fmla="*/ 37 w 45"/>
                              <a:gd name="T5" fmla="*/ 0 h 87"/>
                              <a:gd name="T6" fmla="*/ 35 w 45"/>
                              <a:gd name="T7" fmla="*/ 0 h 87"/>
                              <a:gd name="T8" fmla="*/ 30 w 45"/>
                              <a:gd name="T9" fmla="*/ 3 h 87"/>
                              <a:gd name="T10" fmla="*/ 30 w 45"/>
                              <a:gd name="T11" fmla="*/ 5 h 87"/>
                              <a:gd name="T12" fmla="*/ 27 w 45"/>
                              <a:gd name="T13" fmla="*/ 8 h 87"/>
                              <a:gd name="T14" fmla="*/ 32 w 45"/>
                              <a:gd name="T15" fmla="*/ 8 h 87"/>
                              <a:gd name="T16" fmla="*/ 37 w 45"/>
                              <a:gd name="T17" fmla="*/ 5 h 87"/>
                              <a:gd name="T18" fmla="*/ 40 w 45"/>
                              <a:gd name="T19" fmla="*/ 5 h 87"/>
                              <a:gd name="T20" fmla="*/ 45 w 45"/>
                              <a:gd name="T21" fmla="*/ 8 h 87"/>
                              <a:gd name="T22" fmla="*/ 45 w 45"/>
                              <a:gd name="T23" fmla="*/ 5 h 87"/>
                              <a:gd name="T24" fmla="*/ 45 w 45"/>
                              <a:gd name="T25" fmla="*/ 3 h 87"/>
                              <a:gd name="T26" fmla="*/ 0 w 45"/>
                              <a:gd name="T27" fmla="*/ 70 h 87"/>
                              <a:gd name="T28" fmla="*/ 5 w 45"/>
                              <a:gd name="T29" fmla="*/ 75 h 87"/>
                              <a:gd name="T30" fmla="*/ 12 w 45"/>
                              <a:gd name="T31" fmla="*/ 80 h 87"/>
                              <a:gd name="T32" fmla="*/ 17 w 45"/>
                              <a:gd name="T33" fmla="*/ 85 h 87"/>
                              <a:gd name="T34" fmla="*/ 25 w 45"/>
                              <a:gd name="T35" fmla="*/ 87 h 87"/>
                              <a:gd name="T36" fmla="*/ 25 w 45"/>
                              <a:gd name="T37" fmla="*/ 85 h 87"/>
                              <a:gd name="T38" fmla="*/ 25 w 45"/>
                              <a:gd name="T39" fmla="*/ 82 h 87"/>
                              <a:gd name="T40" fmla="*/ 17 w 45"/>
                              <a:gd name="T41" fmla="*/ 80 h 87"/>
                              <a:gd name="T42" fmla="*/ 12 w 45"/>
                              <a:gd name="T43" fmla="*/ 75 h 87"/>
                              <a:gd name="T44" fmla="*/ 7 w 45"/>
                              <a:gd name="T45" fmla="*/ 70 h 87"/>
                              <a:gd name="T46" fmla="*/ 2 w 45"/>
                              <a:gd name="T47" fmla="*/ 63 h 87"/>
                              <a:gd name="T48" fmla="*/ 2 w 45"/>
                              <a:gd name="T49" fmla="*/ 68 h 87"/>
                              <a:gd name="T50" fmla="*/ 0 w 45"/>
                              <a:gd name="T51" fmla="*/ 7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>
                                <a:moveTo>
                                  <a:pt x="45" y="3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27" y="8"/>
                                </a:lnTo>
                                <a:lnTo>
                                  <a:pt x="32" y="8"/>
                                </a:lnTo>
                                <a:lnTo>
                                  <a:pt x="37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45" y="5"/>
                                </a:lnTo>
                                <a:lnTo>
                                  <a:pt x="45" y="3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5"/>
                                </a:lnTo>
                                <a:lnTo>
                                  <a:pt x="12" y="80"/>
                                </a:lnTo>
                                <a:lnTo>
                                  <a:pt x="17" y="85"/>
                                </a:lnTo>
                                <a:lnTo>
                                  <a:pt x="25" y="87"/>
                                </a:lnTo>
                                <a:lnTo>
                                  <a:pt x="25" y="85"/>
                                </a:lnTo>
                                <a:lnTo>
                                  <a:pt x="25" y="82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7" y="7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8947"/>
                        <wps:cNvSpPr>
                          <a:spLocks noEditPoints="1"/>
                        </wps:cNvSpPr>
                        <wps:spPr bwMode="auto">
                          <a:xfrm>
                            <a:off x="5852" y="594"/>
                            <a:ext cx="43" cy="82"/>
                          </a:xfrm>
                          <a:custGeom>
                            <a:avLst/>
                            <a:gdLst>
                              <a:gd name="T0" fmla="*/ 43 w 43"/>
                              <a:gd name="T1" fmla="*/ 2 h 82"/>
                              <a:gd name="T2" fmla="*/ 40 w 43"/>
                              <a:gd name="T3" fmla="*/ 0 h 82"/>
                              <a:gd name="T4" fmla="*/ 35 w 43"/>
                              <a:gd name="T5" fmla="*/ 0 h 82"/>
                              <a:gd name="T6" fmla="*/ 30 w 43"/>
                              <a:gd name="T7" fmla="*/ 0 h 82"/>
                              <a:gd name="T8" fmla="*/ 28 w 43"/>
                              <a:gd name="T9" fmla="*/ 2 h 82"/>
                              <a:gd name="T10" fmla="*/ 25 w 43"/>
                              <a:gd name="T11" fmla="*/ 5 h 82"/>
                              <a:gd name="T12" fmla="*/ 23 w 43"/>
                              <a:gd name="T13" fmla="*/ 7 h 82"/>
                              <a:gd name="T14" fmla="*/ 30 w 43"/>
                              <a:gd name="T15" fmla="*/ 7 h 82"/>
                              <a:gd name="T16" fmla="*/ 35 w 43"/>
                              <a:gd name="T17" fmla="*/ 5 h 82"/>
                              <a:gd name="T18" fmla="*/ 38 w 43"/>
                              <a:gd name="T19" fmla="*/ 5 h 82"/>
                              <a:gd name="T20" fmla="*/ 40 w 43"/>
                              <a:gd name="T21" fmla="*/ 5 h 82"/>
                              <a:gd name="T22" fmla="*/ 43 w 43"/>
                              <a:gd name="T23" fmla="*/ 5 h 82"/>
                              <a:gd name="T24" fmla="*/ 43 w 43"/>
                              <a:gd name="T25" fmla="*/ 2 h 82"/>
                              <a:gd name="T26" fmla="*/ 0 w 43"/>
                              <a:gd name="T27" fmla="*/ 65 h 82"/>
                              <a:gd name="T28" fmla="*/ 5 w 43"/>
                              <a:gd name="T29" fmla="*/ 70 h 82"/>
                              <a:gd name="T30" fmla="*/ 10 w 43"/>
                              <a:gd name="T31" fmla="*/ 74 h 82"/>
                              <a:gd name="T32" fmla="*/ 15 w 43"/>
                              <a:gd name="T33" fmla="*/ 79 h 82"/>
                              <a:gd name="T34" fmla="*/ 23 w 43"/>
                              <a:gd name="T35" fmla="*/ 82 h 82"/>
                              <a:gd name="T36" fmla="*/ 23 w 43"/>
                              <a:gd name="T37" fmla="*/ 79 h 82"/>
                              <a:gd name="T38" fmla="*/ 23 w 43"/>
                              <a:gd name="T39" fmla="*/ 77 h 82"/>
                              <a:gd name="T40" fmla="*/ 18 w 43"/>
                              <a:gd name="T41" fmla="*/ 74 h 82"/>
                              <a:gd name="T42" fmla="*/ 10 w 43"/>
                              <a:gd name="T43" fmla="*/ 70 h 82"/>
                              <a:gd name="T44" fmla="*/ 5 w 43"/>
                              <a:gd name="T45" fmla="*/ 65 h 82"/>
                              <a:gd name="T46" fmla="*/ 3 w 43"/>
                              <a:gd name="T47" fmla="*/ 57 h 82"/>
                              <a:gd name="T48" fmla="*/ 0 w 43"/>
                              <a:gd name="T49" fmla="*/ 60 h 82"/>
                              <a:gd name="T50" fmla="*/ 0 w 43"/>
                              <a:gd name="T51" fmla="*/ 6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>
                                <a:moveTo>
                                  <a:pt x="43" y="2"/>
                                </a:moveTo>
                                <a:lnTo>
                                  <a:pt x="40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2"/>
                                </a:lnTo>
                                <a:lnTo>
                                  <a:pt x="25" y="5"/>
                                </a:lnTo>
                                <a:lnTo>
                                  <a:pt x="23" y="7"/>
                                </a:lnTo>
                                <a:lnTo>
                                  <a:pt x="30" y="7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2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5" y="70"/>
                                </a:lnTo>
                                <a:lnTo>
                                  <a:pt x="10" y="74"/>
                                </a:lnTo>
                                <a:lnTo>
                                  <a:pt x="15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79"/>
                                </a:lnTo>
                                <a:lnTo>
                                  <a:pt x="23" y="77"/>
                                </a:lnTo>
                                <a:lnTo>
                                  <a:pt x="18" y="74"/>
                                </a:lnTo>
                                <a:lnTo>
                                  <a:pt x="10" y="70"/>
                                </a:lnTo>
                                <a:lnTo>
                                  <a:pt x="5" y="65"/>
                                </a:lnTo>
                                <a:lnTo>
                                  <a:pt x="3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8948"/>
                        <wps:cNvSpPr>
                          <a:spLocks noEditPoints="1"/>
                        </wps:cNvSpPr>
                        <wps:spPr bwMode="auto">
                          <a:xfrm>
                            <a:off x="5852" y="596"/>
                            <a:ext cx="43" cy="77"/>
                          </a:xfrm>
                          <a:custGeom>
                            <a:avLst/>
                            <a:gdLst>
                              <a:gd name="T0" fmla="*/ 43 w 43"/>
                              <a:gd name="T1" fmla="*/ 3 h 77"/>
                              <a:gd name="T2" fmla="*/ 38 w 43"/>
                              <a:gd name="T3" fmla="*/ 0 h 77"/>
                              <a:gd name="T4" fmla="*/ 35 w 43"/>
                              <a:gd name="T5" fmla="*/ 0 h 77"/>
                              <a:gd name="T6" fmla="*/ 30 w 43"/>
                              <a:gd name="T7" fmla="*/ 3 h 77"/>
                              <a:gd name="T8" fmla="*/ 25 w 43"/>
                              <a:gd name="T9" fmla="*/ 3 h 77"/>
                              <a:gd name="T10" fmla="*/ 23 w 43"/>
                              <a:gd name="T11" fmla="*/ 5 h 77"/>
                              <a:gd name="T12" fmla="*/ 20 w 43"/>
                              <a:gd name="T13" fmla="*/ 10 h 77"/>
                              <a:gd name="T14" fmla="*/ 28 w 43"/>
                              <a:gd name="T15" fmla="*/ 8 h 77"/>
                              <a:gd name="T16" fmla="*/ 35 w 43"/>
                              <a:gd name="T17" fmla="*/ 5 h 77"/>
                              <a:gd name="T18" fmla="*/ 38 w 43"/>
                              <a:gd name="T19" fmla="*/ 5 h 77"/>
                              <a:gd name="T20" fmla="*/ 40 w 43"/>
                              <a:gd name="T21" fmla="*/ 5 h 77"/>
                              <a:gd name="T22" fmla="*/ 40 w 43"/>
                              <a:gd name="T23" fmla="*/ 3 h 77"/>
                              <a:gd name="T24" fmla="*/ 43 w 43"/>
                              <a:gd name="T25" fmla="*/ 3 h 77"/>
                              <a:gd name="T26" fmla="*/ 0 w 43"/>
                              <a:gd name="T27" fmla="*/ 58 h 77"/>
                              <a:gd name="T28" fmla="*/ 5 w 43"/>
                              <a:gd name="T29" fmla="*/ 65 h 77"/>
                              <a:gd name="T30" fmla="*/ 10 w 43"/>
                              <a:gd name="T31" fmla="*/ 70 h 77"/>
                              <a:gd name="T32" fmla="*/ 15 w 43"/>
                              <a:gd name="T33" fmla="*/ 75 h 77"/>
                              <a:gd name="T34" fmla="*/ 23 w 43"/>
                              <a:gd name="T35" fmla="*/ 77 h 77"/>
                              <a:gd name="T36" fmla="*/ 23 w 43"/>
                              <a:gd name="T37" fmla="*/ 75 h 77"/>
                              <a:gd name="T38" fmla="*/ 25 w 43"/>
                              <a:gd name="T39" fmla="*/ 72 h 77"/>
                              <a:gd name="T40" fmla="*/ 18 w 43"/>
                              <a:gd name="T41" fmla="*/ 70 h 77"/>
                              <a:gd name="T42" fmla="*/ 10 w 43"/>
                              <a:gd name="T43" fmla="*/ 65 h 77"/>
                              <a:gd name="T44" fmla="*/ 5 w 43"/>
                              <a:gd name="T45" fmla="*/ 58 h 77"/>
                              <a:gd name="T46" fmla="*/ 3 w 43"/>
                              <a:gd name="T47" fmla="*/ 50 h 77"/>
                              <a:gd name="T48" fmla="*/ 3 w 43"/>
                              <a:gd name="T49" fmla="*/ 55 h 77"/>
                              <a:gd name="T50" fmla="*/ 0 w 43"/>
                              <a:gd name="T51" fmla="*/ 5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>
                                <a:moveTo>
                                  <a:pt x="43" y="3"/>
                                </a:move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3"/>
                                </a:lnTo>
                                <a:lnTo>
                                  <a:pt x="23" y="5"/>
                                </a:lnTo>
                                <a:lnTo>
                                  <a:pt x="20" y="10"/>
                                </a:lnTo>
                                <a:lnTo>
                                  <a:pt x="28" y="8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3"/>
                                </a:lnTo>
                                <a:lnTo>
                                  <a:pt x="43" y="3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5" y="65"/>
                                </a:lnTo>
                                <a:lnTo>
                                  <a:pt x="10" y="70"/>
                                </a:lnTo>
                                <a:lnTo>
                                  <a:pt x="15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75"/>
                                </a:lnTo>
                                <a:lnTo>
                                  <a:pt x="25" y="72"/>
                                </a:lnTo>
                                <a:lnTo>
                                  <a:pt x="18" y="70"/>
                                </a:lnTo>
                                <a:lnTo>
                                  <a:pt x="10" y="65"/>
                                </a:lnTo>
                                <a:lnTo>
                                  <a:pt x="5" y="58"/>
                                </a:lnTo>
                                <a:lnTo>
                                  <a:pt x="3" y="50"/>
                                </a:lnTo>
                                <a:lnTo>
                                  <a:pt x="3" y="55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8949"/>
                        <wps:cNvSpPr>
                          <a:spLocks noEditPoints="1"/>
                        </wps:cNvSpPr>
                        <wps:spPr bwMode="auto">
                          <a:xfrm>
                            <a:off x="5855" y="599"/>
                            <a:ext cx="37" cy="72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72"/>
                              <a:gd name="T2" fmla="*/ 35 w 37"/>
                              <a:gd name="T3" fmla="*/ 0 h 72"/>
                              <a:gd name="T4" fmla="*/ 32 w 37"/>
                              <a:gd name="T5" fmla="*/ 0 h 72"/>
                              <a:gd name="T6" fmla="*/ 27 w 37"/>
                              <a:gd name="T7" fmla="*/ 2 h 72"/>
                              <a:gd name="T8" fmla="*/ 20 w 37"/>
                              <a:gd name="T9" fmla="*/ 2 h 72"/>
                              <a:gd name="T10" fmla="*/ 17 w 37"/>
                              <a:gd name="T11" fmla="*/ 7 h 72"/>
                              <a:gd name="T12" fmla="*/ 17 w 37"/>
                              <a:gd name="T13" fmla="*/ 10 h 72"/>
                              <a:gd name="T14" fmla="*/ 25 w 37"/>
                              <a:gd name="T15" fmla="*/ 7 h 72"/>
                              <a:gd name="T16" fmla="*/ 32 w 37"/>
                              <a:gd name="T17" fmla="*/ 5 h 72"/>
                              <a:gd name="T18" fmla="*/ 35 w 37"/>
                              <a:gd name="T19" fmla="*/ 5 h 72"/>
                              <a:gd name="T20" fmla="*/ 35 w 37"/>
                              <a:gd name="T21" fmla="*/ 5 h 72"/>
                              <a:gd name="T22" fmla="*/ 37 w 37"/>
                              <a:gd name="T23" fmla="*/ 2 h 72"/>
                              <a:gd name="T24" fmla="*/ 37 w 37"/>
                              <a:gd name="T25" fmla="*/ 0 h 72"/>
                              <a:gd name="T26" fmla="*/ 0 w 37"/>
                              <a:gd name="T27" fmla="*/ 52 h 72"/>
                              <a:gd name="T28" fmla="*/ 2 w 37"/>
                              <a:gd name="T29" fmla="*/ 60 h 72"/>
                              <a:gd name="T30" fmla="*/ 7 w 37"/>
                              <a:gd name="T31" fmla="*/ 65 h 72"/>
                              <a:gd name="T32" fmla="*/ 15 w 37"/>
                              <a:gd name="T33" fmla="*/ 69 h 72"/>
                              <a:gd name="T34" fmla="*/ 20 w 37"/>
                              <a:gd name="T35" fmla="*/ 72 h 72"/>
                              <a:gd name="T36" fmla="*/ 22 w 37"/>
                              <a:gd name="T37" fmla="*/ 69 h 72"/>
                              <a:gd name="T38" fmla="*/ 22 w 37"/>
                              <a:gd name="T39" fmla="*/ 67 h 72"/>
                              <a:gd name="T40" fmla="*/ 15 w 37"/>
                              <a:gd name="T41" fmla="*/ 65 h 72"/>
                              <a:gd name="T42" fmla="*/ 7 w 37"/>
                              <a:gd name="T43" fmla="*/ 57 h 72"/>
                              <a:gd name="T44" fmla="*/ 5 w 37"/>
                              <a:gd name="T45" fmla="*/ 52 h 72"/>
                              <a:gd name="T46" fmla="*/ 2 w 37"/>
                              <a:gd name="T47" fmla="*/ 45 h 72"/>
                              <a:gd name="T48" fmla="*/ 0 w 37"/>
                              <a:gd name="T49" fmla="*/ 47 h 72"/>
                              <a:gd name="T50" fmla="*/ 0 w 37"/>
                              <a:gd name="T51" fmla="*/ 5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2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25" y="7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7" y="2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2" y="60"/>
                                </a:lnTo>
                                <a:lnTo>
                                  <a:pt x="7" y="65"/>
                                </a:lnTo>
                                <a:lnTo>
                                  <a:pt x="15" y="69"/>
                                </a:lnTo>
                                <a:lnTo>
                                  <a:pt x="20" y="72"/>
                                </a:lnTo>
                                <a:lnTo>
                                  <a:pt x="22" y="69"/>
                                </a:lnTo>
                                <a:lnTo>
                                  <a:pt x="22" y="67"/>
                                </a:lnTo>
                                <a:lnTo>
                                  <a:pt x="15" y="65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8950"/>
                        <wps:cNvSpPr>
                          <a:spLocks noEditPoints="1"/>
                        </wps:cNvSpPr>
                        <wps:spPr bwMode="auto">
                          <a:xfrm>
                            <a:off x="5855" y="601"/>
                            <a:ext cx="37" cy="6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67"/>
                              <a:gd name="T2" fmla="*/ 35 w 37"/>
                              <a:gd name="T3" fmla="*/ 0 h 67"/>
                              <a:gd name="T4" fmla="*/ 32 w 37"/>
                              <a:gd name="T5" fmla="*/ 0 h 67"/>
                              <a:gd name="T6" fmla="*/ 25 w 37"/>
                              <a:gd name="T7" fmla="*/ 3 h 67"/>
                              <a:gd name="T8" fmla="*/ 17 w 37"/>
                              <a:gd name="T9" fmla="*/ 5 h 67"/>
                              <a:gd name="T10" fmla="*/ 17 w 37"/>
                              <a:gd name="T11" fmla="*/ 8 h 67"/>
                              <a:gd name="T12" fmla="*/ 15 w 37"/>
                              <a:gd name="T13" fmla="*/ 13 h 67"/>
                              <a:gd name="T14" fmla="*/ 22 w 37"/>
                              <a:gd name="T15" fmla="*/ 8 h 67"/>
                              <a:gd name="T16" fmla="*/ 32 w 37"/>
                              <a:gd name="T17" fmla="*/ 5 h 67"/>
                              <a:gd name="T18" fmla="*/ 35 w 37"/>
                              <a:gd name="T19" fmla="*/ 5 h 67"/>
                              <a:gd name="T20" fmla="*/ 35 w 37"/>
                              <a:gd name="T21" fmla="*/ 5 h 67"/>
                              <a:gd name="T22" fmla="*/ 35 w 37"/>
                              <a:gd name="T23" fmla="*/ 3 h 67"/>
                              <a:gd name="T24" fmla="*/ 37 w 37"/>
                              <a:gd name="T25" fmla="*/ 0 h 67"/>
                              <a:gd name="T26" fmla="*/ 0 w 37"/>
                              <a:gd name="T27" fmla="*/ 45 h 67"/>
                              <a:gd name="T28" fmla="*/ 2 w 37"/>
                              <a:gd name="T29" fmla="*/ 53 h 67"/>
                              <a:gd name="T30" fmla="*/ 7 w 37"/>
                              <a:gd name="T31" fmla="*/ 60 h 67"/>
                              <a:gd name="T32" fmla="*/ 15 w 37"/>
                              <a:gd name="T33" fmla="*/ 65 h 67"/>
                              <a:gd name="T34" fmla="*/ 22 w 37"/>
                              <a:gd name="T35" fmla="*/ 67 h 67"/>
                              <a:gd name="T36" fmla="*/ 22 w 37"/>
                              <a:gd name="T37" fmla="*/ 65 h 67"/>
                              <a:gd name="T38" fmla="*/ 22 w 37"/>
                              <a:gd name="T39" fmla="*/ 63 h 67"/>
                              <a:gd name="T40" fmla="*/ 15 w 37"/>
                              <a:gd name="T41" fmla="*/ 58 h 67"/>
                              <a:gd name="T42" fmla="*/ 10 w 37"/>
                              <a:gd name="T43" fmla="*/ 53 h 67"/>
                              <a:gd name="T44" fmla="*/ 5 w 37"/>
                              <a:gd name="T45" fmla="*/ 45 h 67"/>
                              <a:gd name="T46" fmla="*/ 2 w 37"/>
                              <a:gd name="T47" fmla="*/ 38 h 67"/>
                              <a:gd name="T48" fmla="*/ 2 w 37"/>
                              <a:gd name="T49" fmla="*/ 40 h 67"/>
                              <a:gd name="T50" fmla="*/ 0 w 37"/>
                              <a:gd name="T51" fmla="*/ 45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5" y="3"/>
                                </a:lnTo>
                                <a:lnTo>
                                  <a:pt x="17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13"/>
                                </a:lnTo>
                                <a:lnTo>
                                  <a:pt x="22" y="8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3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2" y="53"/>
                                </a:lnTo>
                                <a:lnTo>
                                  <a:pt x="7" y="60"/>
                                </a:lnTo>
                                <a:lnTo>
                                  <a:pt x="15" y="65"/>
                                </a:lnTo>
                                <a:lnTo>
                                  <a:pt x="22" y="67"/>
                                </a:lnTo>
                                <a:lnTo>
                                  <a:pt x="22" y="65"/>
                                </a:lnTo>
                                <a:lnTo>
                                  <a:pt x="22" y="63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2" y="4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8951"/>
                        <wps:cNvSpPr>
                          <a:spLocks noEditPoints="1"/>
                        </wps:cNvSpPr>
                        <wps:spPr bwMode="auto">
                          <a:xfrm>
                            <a:off x="5857" y="604"/>
                            <a:ext cx="33" cy="62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62"/>
                              <a:gd name="T2" fmla="*/ 33 w 33"/>
                              <a:gd name="T3" fmla="*/ 0 h 62"/>
                              <a:gd name="T4" fmla="*/ 30 w 33"/>
                              <a:gd name="T5" fmla="*/ 0 h 62"/>
                              <a:gd name="T6" fmla="*/ 23 w 33"/>
                              <a:gd name="T7" fmla="*/ 2 h 62"/>
                              <a:gd name="T8" fmla="*/ 15 w 33"/>
                              <a:gd name="T9" fmla="*/ 5 h 62"/>
                              <a:gd name="T10" fmla="*/ 10 w 33"/>
                              <a:gd name="T11" fmla="*/ 12 h 62"/>
                              <a:gd name="T12" fmla="*/ 8 w 33"/>
                              <a:gd name="T13" fmla="*/ 20 h 62"/>
                              <a:gd name="T14" fmla="*/ 13 w 33"/>
                              <a:gd name="T15" fmla="*/ 12 h 62"/>
                              <a:gd name="T16" fmla="*/ 18 w 33"/>
                              <a:gd name="T17" fmla="*/ 10 h 62"/>
                              <a:gd name="T18" fmla="*/ 23 w 33"/>
                              <a:gd name="T19" fmla="*/ 7 h 62"/>
                              <a:gd name="T20" fmla="*/ 30 w 33"/>
                              <a:gd name="T21" fmla="*/ 5 h 62"/>
                              <a:gd name="T22" fmla="*/ 30 w 33"/>
                              <a:gd name="T23" fmla="*/ 5 h 62"/>
                              <a:gd name="T24" fmla="*/ 33 w 33"/>
                              <a:gd name="T25" fmla="*/ 5 h 62"/>
                              <a:gd name="T26" fmla="*/ 33 w 33"/>
                              <a:gd name="T27" fmla="*/ 2 h 62"/>
                              <a:gd name="T28" fmla="*/ 33 w 33"/>
                              <a:gd name="T29" fmla="*/ 0 h 62"/>
                              <a:gd name="T30" fmla="*/ 0 w 33"/>
                              <a:gd name="T31" fmla="*/ 40 h 62"/>
                              <a:gd name="T32" fmla="*/ 3 w 33"/>
                              <a:gd name="T33" fmla="*/ 47 h 62"/>
                              <a:gd name="T34" fmla="*/ 5 w 33"/>
                              <a:gd name="T35" fmla="*/ 52 h 62"/>
                              <a:gd name="T36" fmla="*/ 13 w 33"/>
                              <a:gd name="T37" fmla="*/ 60 h 62"/>
                              <a:gd name="T38" fmla="*/ 20 w 33"/>
                              <a:gd name="T39" fmla="*/ 62 h 62"/>
                              <a:gd name="T40" fmla="*/ 20 w 33"/>
                              <a:gd name="T41" fmla="*/ 60 h 62"/>
                              <a:gd name="T42" fmla="*/ 20 w 33"/>
                              <a:gd name="T43" fmla="*/ 57 h 62"/>
                              <a:gd name="T44" fmla="*/ 13 w 33"/>
                              <a:gd name="T45" fmla="*/ 52 h 62"/>
                              <a:gd name="T46" fmla="*/ 8 w 33"/>
                              <a:gd name="T47" fmla="*/ 47 h 62"/>
                              <a:gd name="T48" fmla="*/ 5 w 33"/>
                              <a:gd name="T49" fmla="*/ 40 h 62"/>
                              <a:gd name="T50" fmla="*/ 3 w 33"/>
                              <a:gd name="T51" fmla="*/ 32 h 62"/>
                              <a:gd name="T52" fmla="*/ 3 w 33"/>
                              <a:gd name="T53" fmla="*/ 30 h 62"/>
                              <a:gd name="T54" fmla="*/ 5 w 33"/>
                              <a:gd name="T55" fmla="*/ 25 h 62"/>
                              <a:gd name="T56" fmla="*/ 3 w 33"/>
                              <a:gd name="T57" fmla="*/ 32 h 62"/>
                              <a:gd name="T58" fmla="*/ 0 w 33"/>
                              <a:gd name="T59" fmla="*/ 4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12"/>
                                </a:lnTo>
                                <a:lnTo>
                                  <a:pt x="8" y="20"/>
                                </a:lnTo>
                                <a:lnTo>
                                  <a:pt x="13" y="12"/>
                                </a:lnTo>
                                <a:lnTo>
                                  <a:pt x="18" y="10"/>
                                </a:lnTo>
                                <a:lnTo>
                                  <a:pt x="23" y="7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2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3" y="47"/>
                                </a:lnTo>
                                <a:lnTo>
                                  <a:pt x="5" y="52"/>
                                </a:lnTo>
                                <a:lnTo>
                                  <a:pt x="13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0"/>
                                </a:lnTo>
                                <a:lnTo>
                                  <a:pt x="20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0"/>
                                </a:lnTo>
                                <a:lnTo>
                                  <a:pt x="3" y="32"/>
                                </a:lnTo>
                                <a:lnTo>
                                  <a:pt x="3" y="30"/>
                                </a:lnTo>
                                <a:lnTo>
                                  <a:pt x="5" y="25"/>
                                </a:lnTo>
                                <a:lnTo>
                                  <a:pt x="3" y="3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8952"/>
                        <wps:cNvSpPr>
                          <a:spLocks/>
                        </wps:cNvSpPr>
                        <wps:spPr bwMode="auto">
                          <a:xfrm>
                            <a:off x="5857" y="606"/>
                            <a:ext cx="33" cy="5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58"/>
                              <a:gd name="T2" fmla="*/ 33 w 33"/>
                              <a:gd name="T3" fmla="*/ 0 h 58"/>
                              <a:gd name="T4" fmla="*/ 30 w 33"/>
                              <a:gd name="T5" fmla="*/ 0 h 58"/>
                              <a:gd name="T6" fmla="*/ 20 w 33"/>
                              <a:gd name="T7" fmla="*/ 3 h 58"/>
                              <a:gd name="T8" fmla="*/ 13 w 33"/>
                              <a:gd name="T9" fmla="*/ 8 h 58"/>
                              <a:gd name="T10" fmla="*/ 5 w 33"/>
                              <a:gd name="T11" fmla="*/ 20 h 58"/>
                              <a:gd name="T12" fmla="*/ 0 w 33"/>
                              <a:gd name="T13" fmla="*/ 33 h 58"/>
                              <a:gd name="T14" fmla="*/ 3 w 33"/>
                              <a:gd name="T15" fmla="*/ 40 h 58"/>
                              <a:gd name="T16" fmla="*/ 8 w 33"/>
                              <a:gd name="T17" fmla="*/ 48 h 58"/>
                              <a:gd name="T18" fmla="*/ 13 w 33"/>
                              <a:gd name="T19" fmla="*/ 53 h 58"/>
                              <a:gd name="T20" fmla="*/ 20 w 33"/>
                              <a:gd name="T21" fmla="*/ 58 h 58"/>
                              <a:gd name="T22" fmla="*/ 20 w 33"/>
                              <a:gd name="T23" fmla="*/ 55 h 58"/>
                              <a:gd name="T24" fmla="*/ 20 w 33"/>
                              <a:gd name="T25" fmla="*/ 53 h 58"/>
                              <a:gd name="T26" fmla="*/ 15 w 33"/>
                              <a:gd name="T27" fmla="*/ 50 h 58"/>
                              <a:gd name="T28" fmla="*/ 10 w 33"/>
                              <a:gd name="T29" fmla="*/ 43 h 58"/>
                              <a:gd name="T30" fmla="*/ 8 w 33"/>
                              <a:gd name="T31" fmla="*/ 38 h 58"/>
                              <a:gd name="T32" fmla="*/ 5 w 33"/>
                              <a:gd name="T33" fmla="*/ 30 h 58"/>
                              <a:gd name="T34" fmla="*/ 8 w 33"/>
                              <a:gd name="T35" fmla="*/ 20 h 58"/>
                              <a:gd name="T36" fmla="*/ 13 w 33"/>
                              <a:gd name="T37" fmla="*/ 13 h 58"/>
                              <a:gd name="T38" fmla="*/ 20 w 33"/>
                              <a:gd name="T39" fmla="*/ 8 h 58"/>
                              <a:gd name="T40" fmla="*/ 30 w 33"/>
                              <a:gd name="T41" fmla="*/ 5 h 58"/>
                              <a:gd name="T42" fmla="*/ 30 w 33"/>
                              <a:gd name="T43" fmla="*/ 5 h 58"/>
                              <a:gd name="T44" fmla="*/ 33 w 33"/>
                              <a:gd name="T45" fmla="*/ 3 h 58"/>
                              <a:gd name="T46" fmla="*/ 33 w 33"/>
                              <a:gd name="T47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0"/>
                                </a:lnTo>
                                <a:lnTo>
                                  <a:pt x="8" y="48"/>
                                </a:lnTo>
                                <a:lnTo>
                                  <a:pt x="13" y="53"/>
                                </a:lnTo>
                                <a:lnTo>
                                  <a:pt x="20" y="58"/>
                                </a:lnTo>
                                <a:lnTo>
                                  <a:pt x="20" y="55"/>
                                </a:lnTo>
                                <a:lnTo>
                                  <a:pt x="20" y="53"/>
                                </a:lnTo>
                                <a:lnTo>
                                  <a:pt x="15" y="50"/>
                                </a:lnTo>
                                <a:lnTo>
                                  <a:pt x="10" y="43"/>
                                </a:lnTo>
                                <a:lnTo>
                                  <a:pt x="8" y="38"/>
                                </a:lnTo>
                                <a:lnTo>
                                  <a:pt x="5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3"/>
                                </a:lnTo>
                                <a:lnTo>
                                  <a:pt x="20" y="8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3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8953"/>
                        <wps:cNvSpPr>
                          <a:spLocks/>
                        </wps:cNvSpPr>
                        <wps:spPr bwMode="auto">
                          <a:xfrm>
                            <a:off x="5860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52"/>
                              <a:gd name="T2" fmla="*/ 27 w 30"/>
                              <a:gd name="T3" fmla="*/ 0 h 52"/>
                              <a:gd name="T4" fmla="*/ 27 w 30"/>
                              <a:gd name="T5" fmla="*/ 0 h 52"/>
                              <a:gd name="T6" fmla="*/ 20 w 30"/>
                              <a:gd name="T7" fmla="*/ 2 h 52"/>
                              <a:gd name="T8" fmla="*/ 15 w 30"/>
                              <a:gd name="T9" fmla="*/ 5 h 52"/>
                              <a:gd name="T10" fmla="*/ 10 w 30"/>
                              <a:gd name="T11" fmla="*/ 7 h 52"/>
                              <a:gd name="T12" fmla="*/ 5 w 30"/>
                              <a:gd name="T13" fmla="*/ 15 h 52"/>
                              <a:gd name="T14" fmla="*/ 2 w 30"/>
                              <a:gd name="T15" fmla="*/ 17 h 52"/>
                              <a:gd name="T16" fmla="*/ 2 w 30"/>
                              <a:gd name="T17" fmla="*/ 20 h 52"/>
                              <a:gd name="T18" fmla="*/ 0 w 30"/>
                              <a:gd name="T19" fmla="*/ 25 h 52"/>
                              <a:gd name="T20" fmla="*/ 0 w 30"/>
                              <a:gd name="T21" fmla="*/ 27 h 52"/>
                              <a:gd name="T22" fmla="*/ 2 w 30"/>
                              <a:gd name="T23" fmla="*/ 35 h 52"/>
                              <a:gd name="T24" fmla="*/ 5 w 30"/>
                              <a:gd name="T25" fmla="*/ 42 h 52"/>
                              <a:gd name="T26" fmla="*/ 10 w 30"/>
                              <a:gd name="T27" fmla="*/ 47 h 52"/>
                              <a:gd name="T28" fmla="*/ 17 w 30"/>
                              <a:gd name="T29" fmla="*/ 52 h 52"/>
                              <a:gd name="T30" fmla="*/ 17 w 30"/>
                              <a:gd name="T31" fmla="*/ 50 h 52"/>
                              <a:gd name="T32" fmla="*/ 17 w 30"/>
                              <a:gd name="T33" fmla="*/ 47 h 52"/>
                              <a:gd name="T34" fmla="*/ 12 w 30"/>
                              <a:gd name="T35" fmla="*/ 45 h 52"/>
                              <a:gd name="T36" fmla="*/ 10 w 30"/>
                              <a:gd name="T37" fmla="*/ 40 h 52"/>
                              <a:gd name="T38" fmla="*/ 7 w 30"/>
                              <a:gd name="T39" fmla="*/ 35 h 52"/>
                              <a:gd name="T40" fmla="*/ 5 w 30"/>
                              <a:gd name="T41" fmla="*/ 27 h 52"/>
                              <a:gd name="T42" fmla="*/ 7 w 30"/>
                              <a:gd name="T43" fmla="*/ 20 h 52"/>
                              <a:gd name="T44" fmla="*/ 12 w 30"/>
                              <a:gd name="T45" fmla="*/ 12 h 52"/>
                              <a:gd name="T46" fmla="*/ 20 w 30"/>
                              <a:gd name="T47" fmla="*/ 7 h 52"/>
                              <a:gd name="T48" fmla="*/ 27 w 30"/>
                              <a:gd name="T49" fmla="*/ 5 h 52"/>
                              <a:gd name="T50" fmla="*/ 27 w 30"/>
                              <a:gd name="T51" fmla="*/ 2 h 52"/>
                              <a:gd name="T52" fmla="*/ 30 w 30"/>
                              <a:gd name="T5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0" y="0"/>
                                </a:move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7"/>
                                </a:lnTo>
                                <a:lnTo>
                                  <a:pt x="5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47"/>
                                </a:lnTo>
                                <a:lnTo>
                                  <a:pt x="17" y="52"/>
                                </a:lnTo>
                                <a:lnTo>
                                  <a:pt x="17" y="50"/>
                                </a:lnTo>
                                <a:lnTo>
                                  <a:pt x="17" y="47"/>
                                </a:lnTo>
                                <a:lnTo>
                                  <a:pt x="12" y="45"/>
                                </a:lnTo>
                                <a:lnTo>
                                  <a:pt x="10" y="40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2"/>
                                </a:lnTo>
                                <a:lnTo>
                                  <a:pt x="20" y="7"/>
                                </a:lnTo>
                                <a:lnTo>
                                  <a:pt x="27" y="5"/>
                                </a:lnTo>
                                <a:lnTo>
                                  <a:pt x="27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8954"/>
                        <wps:cNvSpPr>
                          <a:spLocks/>
                        </wps:cNvSpPr>
                        <wps:spPr bwMode="auto">
                          <a:xfrm>
                            <a:off x="5862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8"/>
                              <a:gd name="T2" fmla="*/ 25 w 25"/>
                              <a:gd name="T3" fmla="*/ 0 h 48"/>
                              <a:gd name="T4" fmla="*/ 15 w 25"/>
                              <a:gd name="T5" fmla="*/ 3 h 48"/>
                              <a:gd name="T6" fmla="*/ 8 w 25"/>
                              <a:gd name="T7" fmla="*/ 8 h 48"/>
                              <a:gd name="T8" fmla="*/ 3 w 25"/>
                              <a:gd name="T9" fmla="*/ 15 h 48"/>
                              <a:gd name="T10" fmla="*/ 0 w 25"/>
                              <a:gd name="T11" fmla="*/ 25 h 48"/>
                              <a:gd name="T12" fmla="*/ 3 w 25"/>
                              <a:gd name="T13" fmla="*/ 33 h 48"/>
                              <a:gd name="T14" fmla="*/ 5 w 25"/>
                              <a:gd name="T15" fmla="*/ 38 h 48"/>
                              <a:gd name="T16" fmla="*/ 10 w 25"/>
                              <a:gd name="T17" fmla="*/ 45 h 48"/>
                              <a:gd name="T18" fmla="*/ 15 w 25"/>
                              <a:gd name="T19" fmla="*/ 48 h 48"/>
                              <a:gd name="T20" fmla="*/ 15 w 25"/>
                              <a:gd name="T21" fmla="*/ 45 h 48"/>
                              <a:gd name="T22" fmla="*/ 15 w 25"/>
                              <a:gd name="T23" fmla="*/ 43 h 48"/>
                              <a:gd name="T24" fmla="*/ 13 w 25"/>
                              <a:gd name="T25" fmla="*/ 40 h 48"/>
                              <a:gd name="T26" fmla="*/ 8 w 25"/>
                              <a:gd name="T27" fmla="*/ 35 h 48"/>
                              <a:gd name="T28" fmla="*/ 8 w 25"/>
                              <a:gd name="T29" fmla="*/ 30 h 48"/>
                              <a:gd name="T30" fmla="*/ 5 w 25"/>
                              <a:gd name="T31" fmla="*/ 25 h 48"/>
                              <a:gd name="T32" fmla="*/ 8 w 25"/>
                              <a:gd name="T33" fmla="*/ 18 h 48"/>
                              <a:gd name="T34" fmla="*/ 10 w 25"/>
                              <a:gd name="T35" fmla="*/ 13 h 48"/>
                              <a:gd name="T36" fmla="*/ 18 w 25"/>
                              <a:gd name="T37" fmla="*/ 8 h 48"/>
                              <a:gd name="T38" fmla="*/ 25 w 25"/>
                              <a:gd name="T39" fmla="*/ 5 h 48"/>
                              <a:gd name="T40" fmla="*/ 25 w 25"/>
                              <a:gd name="T41" fmla="*/ 3 h 48"/>
                              <a:gd name="T42" fmla="*/ 25 w 25"/>
                              <a:gd name="T4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3" y="33"/>
                                </a:lnTo>
                                <a:lnTo>
                                  <a:pt x="5" y="38"/>
                                </a:lnTo>
                                <a:lnTo>
                                  <a:pt x="10" y="45"/>
                                </a:lnTo>
                                <a:lnTo>
                                  <a:pt x="15" y="48"/>
                                </a:lnTo>
                                <a:lnTo>
                                  <a:pt x="15" y="45"/>
                                </a:lnTo>
                                <a:lnTo>
                                  <a:pt x="15" y="43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8" y="30"/>
                                </a:lnTo>
                                <a:lnTo>
                                  <a:pt x="5" y="25"/>
                                </a:lnTo>
                                <a:lnTo>
                                  <a:pt x="8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5" y="5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8955"/>
                        <wps:cNvSpPr>
                          <a:spLocks/>
                        </wps:cNvSpPr>
                        <wps:spPr bwMode="auto">
                          <a:xfrm>
                            <a:off x="586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15 w 22"/>
                              <a:gd name="T3" fmla="*/ 2 h 42"/>
                              <a:gd name="T4" fmla="*/ 7 w 22"/>
                              <a:gd name="T5" fmla="*/ 7 h 42"/>
                              <a:gd name="T6" fmla="*/ 2 w 22"/>
                              <a:gd name="T7" fmla="*/ 15 h 42"/>
                              <a:gd name="T8" fmla="*/ 0 w 22"/>
                              <a:gd name="T9" fmla="*/ 22 h 42"/>
                              <a:gd name="T10" fmla="*/ 2 w 22"/>
                              <a:gd name="T11" fmla="*/ 30 h 42"/>
                              <a:gd name="T12" fmla="*/ 5 w 22"/>
                              <a:gd name="T13" fmla="*/ 35 h 42"/>
                              <a:gd name="T14" fmla="*/ 7 w 22"/>
                              <a:gd name="T15" fmla="*/ 40 h 42"/>
                              <a:gd name="T16" fmla="*/ 12 w 22"/>
                              <a:gd name="T17" fmla="*/ 42 h 42"/>
                              <a:gd name="T18" fmla="*/ 12 w 22"/>
                              <a:gd name="T19" fmla="*/ 40 h 42"/>
                              <a:gd name="T20" fmla="*/ 12 w 22"/>
                              <a:gd name="T21" fmla="*/ 37 h 42"/>
                              <a:gd name="T22" fmla="*/ 7 w 22"/>
                              <a:gd name="T23" fmla="*/ 30 h 42"/>
                              <a:gd name="T24" fmla="*/ 5 w 22"/>
                              <a:gd name="T25" fmla="*/ 22 h 42"/>
                              <a:gd name="T26" fmla="*/ 7 w 22"/>
                              <a:gd name="T27" fmla="*/ 17 h 42"/>
                              <a:gd name="T28" fmla="*/ 10 w 22"/>
                              <a:gd name="T29" fmla="*/ 12 h 42"/>
                              <a:gd name="T30" fmla="*/ 15 w 22"/>
                              <a:gd name="T31" fmla="*/ 7 h 42"/>
                              <a:gd name="T32" fmla="*/ 20 w 22"/>
                              <a:gd name="T33" fmla="*/ 5 h 42"/>
                              <a:gd name="T34" fmla="*/ 22 w 22"/>
                              <a:gd name="T35" fmla="*/ 2 h 42"/>
                              <a:gd name="T36" fmla="*/ 22 w 22"/>
                              <a:gd name="T3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0"/>
                                </a:lnTo>
                                <a:lnTo>
                                  <a:pt x="12" y="37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5"/>
                                </a:ln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8956"/>
                        <wps:cNvSpPr>
                          <a:spLocks/>
                        </wps:cNvSpPr>
                        <wps:spPr bwMode="auto">
                          <a:xfrm>
                            <a:off x="5867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38"/>
                              <a:gd name="T2" fmla="*/ 13 w 20"/>
                              <a:gd name="T3" fmla="*/ 3 h 38"/>
                              <a:gd name="T4" fmla="*/ 5 w 20"/>
                              <a:gd name="T5" fmla="*/ 8 h 38"/>
                              <a:gd name="T6" fmla="*/ 3 w 20"/>
                              <a:gd name="T7" fmla="*/ 13 h 38"/>
                              <a:gd name="T8" fmla="*/ 0 w 20"/>
                              <a:gd name="T9" fmla="*/ 20 h 38"/>
                              <a:gd name="T10" fmla="*/ 3 w 20"/>
                              <a:gd name="T11" fmla="*/ 25 h 38"/>
                              <a:gd name="T12" fmla="*/ 3 w 20"/>
                              <a:gd name="T13" fmla="*/ 30 h 38"/>
                              <a:gd name="T14" fmla="*/ 8 w 20"/>
                              <a:gd name="T15" fmla="*/ 35 h 38"/>
                              <a:gd name="T16" fmla="*/ 10 w 20"/>
                              <a:gd name="T17" fmla="*/ 38 h 38"/>
                              <a:gd name="T18" fmla="*/ 10 w 20"/>
                              <a:gd name="T19" fmla="*/ 35 h 38"/>
                              <a:gd name="T20" fmla="*/ 13 w 20"/>
                              <a:gd name="T21" fmla="*/ 33 h 38"/>
                              <a:gd name="T22" fmla="*/ 8 w 20"/>
                              <a:gd name="T23" fmla="*/ 28 h 38"/>
                              <a:gd name="T24" fmla="*/ 5 w 20"/>
                              <a:gd name="T25" fmla="*/ 20 h 38"/>
                              <a:gd name="T26" fmla="*/ 8 w 20"/>
                              <a:gd name="T27" fmla="*/ 15 h 38"/>
                              <a:gd name="T28" fmla="*/ 10 w 20"/>
                              <a:gd name="T29" fmla="*/ 10 h 38"/>
                              <a:gd name="T30" fmla="*/ 13 w 20"/>
                              <a:gd name="T31" fmla="*/ 8 h 38"/>
                              <a:gd name="T32" fmla="*/ 18 w 20"/>
                              <a:gd name="T33" fmla="*/ 5 h 38"/>
                              <a:gd name="T34" fmla="*/ 18 w 20"/>
                              <a:gd name="T35" fmla="*/ 3 h 38"/>
                              <a:gd name="T36" fmla="*/ 20 w 20"/>
                              <a:gd name="T3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20" y="0"/>
                                </a:move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0" y="38"/>
                                </a:lnTo>
                                <a:lnTo>
                                  <a:pt x="1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5"/>
                                </a:lnTo>
                                <a:lnTo>
                                  <a:pt x="10" y="10"/>
                                </a:lnTo>
                                <a:lnTo>
                                  <a:pt x="13" y="8"/>
                                </a:lnTo>
                                <a:lnTo>
                                  <a:pt x="18" y="5"/>
                                </a:lnTo>
                                <a:lnTo>
                                  <a:pt x="18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8957"/>
                        <wps:cNvSpPr>
                          <a:spLocks/>
                        </wps:cNvSpPr>
                        <wps:spPr bwMode="auto">
                          <a:xfrm>
                            <a:off x="5870" y="619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32"/>
                              <a:gd name="T2" fmla="*/ 10 w 15"/>
                              <a:gd name="T3" fmla="*/ 2 h 32"/>
                              <a:gd name="T4" fmla="*/ 5 w 15"/>
                              <a:gd name="T5" fmla="*/ 7 h 32"/>
                              <a:gd name="T6" fmla="*/ 2 w 15"/>
                              <a:gd name="T7" fmla="*/ 12 h 32"/>
                              <a:gd name="T8" fmla="*/ 0 w 15"/>
                              <a:gd name="T9" fmla="*/ 17 h 32"/>
                              <a:gd name="T10" fmla="*/ 2 w 15"/>
                              <a:gd name="T11" fmla="*/ 25 h 32"/>
                              <a:gd name="T12" fmla="*/ 7 w 15"/>
                              <a:gd name="T13" fmla="*/ 32 h 32"/>
                              <a:gd name="T14" fmla="*/ 10 w 15"/>
                              <a:gd name="T15" fmla="*/ 30 h 32"/>
                              <a:gd name="T16" fmla="*/ 10 w 15"/>
                              <a:gd name="T17" fmla="*/ 27 h 32"/>
                              <a:gd name="T18" fmla="*/ 7 w 15"/>
                              <a:gd name="T19" fmla="*/ 22 h 32"/>
                              <a:gd name="T20" fmla="*/ 5 w 15"/>
                              <a:gd name="T21" fmla="*/ 17 h 32"/>
                              <a:gd name="T22" fmla="*/ 7 w 15"/>
                              <a:gd name="T23" fmla="*/ 10 h 32"/>
                              <a:gd name="T24" fmla="*/ 15 w 15"/>
                              <a:gd name="T25" fmla="*/ 5 h 32"/>
                              <a:gd name="T26" fmla="*/ 15 w 15"/>
                              <a:gd name="T27" fmla="*/ 2 h 32"/>
                              <a:gd name="T28" fmla="*/ 15 w 15"/>
                              <a:gd name="T2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0"/>
                                </a:move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5"/>
                                </a:lnTo>
                                <a:lnTo>
                                  <a:pt x="7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27"/>
                                </a:lnTo>
                                <a:lnTo>
                                  <a:pt x="7" y="22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8958"/>
                        <wps:cNvSpPr>
                          <a:spLocks/>
                        </wps:cNvSpPr>
                        <wps:spPr bwMode="auto">
                          <a:xfrm>
                            <a:off x="5872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28"/>
                              <a:gd name="T2" fmla="*/ 8 w 13"/>
                              <a:gd name="T3" fmla="*/ 3 h 28"/>
                              <a:gd name="T4" fmla="*/ 5 w 13"/>
                              <a:gd name="T5" fmla="*/ 5 h 28"/>
                              <a:gd name="T6" fmla="*/ 3 w 13"/>
                              <a:gd name="T7" fmla="*/ 10 h 28"/>
                              <a:gd name="T8" fmla="*/ 0 w 13"/>
                              <a:gd name="T9" fmla="*/ 15 h 28"/>
                              <a:gd name="T10" fmla="*/ 3 w 13"/>
                              <a:gd name="T11" fmla="*/ 23 h 28"/>
                              <a:gd name="T12" fmla="*/ 8 w 13"/>
                              <a:gd name="T13" fmla="*/ 28 h 28"/>
                              <a:gd name="T14" fmla="*/ 8 w 13"/>
                              <a:gd name="T15" fmla="*/ 25 h 28"/>
                              <a:gd name="T16" fmla="*/ 8 w 13"/>
                              <a:gd name="T17" fmla="*/ 20 h 28"/>
                              <a:gd name="T18" fmla="*/ 5 w 13"/>
                              <a:gd name="T19" fmla="*/ 18 h 28"/>
                              <a:gd name="T20" fmla="*/ 5 w 13"/>
                              <a:gd name="T21" fmla="*/ 15 h 28"/>
                              <a:gd name="T22" fmla="*/ 8 w 13"/>
                              <a:gd name="T23" fmla="*/ 10 h 28"/>
                              <a:gd name="T24" fmla="*/ 10 w 13"/>
                              <a:gd name="T25" fmla="*/ 8 h 28"/>
                              <a:gd name="T26" fmla="*/ 13 w 13"/>
                              <a:gd name="T27" fmla="*/ 3 h 28"/>
                              <a:gd name="T28" fmla="*/ 13 w 13"/>
                              <a:gd name="T2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0"/>
                                </a:moveTo>
                                <a:lnTo>
                                  <a:pt x="8" y="3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3"/>
                                </a:lnTo>
                                <a:lnTo>
                                  <a:pt x="8" y="28"/>
                                </a:lnTo>
                                <a:lnTo>
                                  <a:pt x="8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8959"/>
                        <wps:cNvSpPr>
                          <a:spLocks/>
                        </wps:cNvSpPr>
                        <wps:spPr bwMode="auto">
                          <a:xfrm>
                            <a:off x="5875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2"/>
                              <a:gd name="T2" fmla="*/ 2 w 10"/>
                              <a:gd name="T3" fmla="*/ 5 h 22"/>
                              <a:gd name="T4" fmla="*/ 0 w 10"/>
                              <a:gd name="T5" fmla="*/ 12 h 22"/>
                              <a:gd name="T6" fmla="*/ 2 w 10"/>
                              <a:gd name="T7" fmla="*/ 17 h 22"/>
                              <a:gd name="T8" fmla="*/ 5 w 10"/>
                              <a:gd name="T9" fmla="*/ 22 h 22"/>
                              <a:gd name="T10" fmla="*/ 5 w 10"/>
                              <a:gd name="T11" fmla="*/ 17 h 22"/>
                              <a:gd name="T12" fmla="*/ 5 w 10"/>
                              <a:gd name="T13" fmla="*/ 15 h 22"/>
                              <a:gd name="T14" fmla="*/ 5 w 10"/>
                              <a:gd name="T15" fmla="*/ 15 h 22"/>
                              <a:gd name="T16" fmla="*/ 5 w 10"/>
                              <a:gd name="T17" fmla="*/ 12 h 22"/>
                              <a:gd name="T18" fmla="*/ 5 w 10"/>
                              <a:gd name="T19" fmla="*/ 10 h 22"/>
                              <a:gd name="T20" fmla="*/ 7 w 10"/>
                              <a:gd name="T21" fmla="*/ 7 h 22"/>
                              <a:gd name="T22" fmla="*/ 7 w 10"/>
                              <a:gd name="T23" fmla="*/ 5 h 22"/>
                              <a:gd name="T24" fmla="*/ 10 w 10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8960"/>
                        <wps:cNvSpPr>
                          <a:spLocks/>
                        </wps:cNvSpPr>
                        <wps:spPr bwMode="auto">
                          <a:xfrm>
                            <a:off x="5877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2"/>
                              <a:gd name="T2" fmla="*/ 3 w 5"/>
                              <a:gd name="T3" fmla="*/ 2 h 12"/>
                              <a:gd name="T4" fmla="*/ 0 w 5"/>
                              <a:gd name="T5" fmla="*/ 7 h 12"/>
                              <a:gd name="T6" fmla="*/ 0 w 5"/>
                              <a:gd name="T7" fmla="*/ 10 h 12"/>
                              <a:gd name="T8" fmla="*/ 3 w 5"/>
                              <a:gd name="T9" fmla="*/ 12 h 12"/>
                              <a:gd name="T10" fmla="*/ 5 w 5"/>
                              <a:gd name="T11" fmla="*/ 7 h 12"/>
                              <a:gd name="T12" fmla="*/ 5 w 5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8961"/>
                        <wps:cNvSpPr>
                          <a:spLocks/>
                        </wps:cNvSpPr>
                        <wps:spPr bwMode="auto">
                          <a:xfrm>
                            <a:off x="58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0 h 8"/>
                              <a:gd name="T2" fmla="*/ 0 w 2"/>
                              <a:gd name="T3" fmla="*/ 3 h 8"/>
                              <a:gd name="T4" fmla="*/ 0 w 2"/>
                              <a:gd name="T5" fmla="*/ 5 h 8"/>
                              <a:gd name="T6" fmla="*/ 0 w 2"/>
                              <a:gd name="T7" fmla="*/ 8 h 8"/>
                              <a:gd name="T8" fmla="*/ 0 w 2"/>
                              <a:gd name="T9" fmla="*/ 8 h 8"/>
                              <a:gd name="T10" fmla="*/ 2 w 2"/>
                              <a:gd name="T11" fmla="*/ 5 h 8"/>
                              <a:gd name="T12" fmla="*/ 2 w 2"/>
                              <a:gd name="T1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8962"/>
                        <wps:cNvSpPr>
                          <a:spLocks/>
                        </wps:cNvSpPr>
                        <wps:spPr bwMode="auto">
                          <a:xfrm>
                            <a:off x="5845" y="524"/>
                            <a:ext cx="87" cy="224"/>
                          </a:xfrm>
                          <a:custGeom>
                            <a:avLst/>
                            <a:gdLst>
                              <a:gd name="T0" fmla="*/ 35 w 87"/>
                              <a:gd name="T1" fmla="*/ 224 h 224"/>
                              <a:gd name="T2" fmla="*/ 30 w 87"/>
                              <a:gd name="T3" fmla="*/ 192 h 224"/>
                              <a:gd name="T4" fmla="*/ 30 w 87"/>
                              <a:gd name="T5" fmla="*/ 162 h 224"/>
                              <a:gd name="T6" fmla="*/ 32 w 87"/>
                              <a:gd name="T7" fmla="*/ 135 h 224"/>
                              <a:gd name="T8" fmla="*/ 37 w 87"/>
                              <a:gd name="T9" fmla="*/ 110 h 224"/>
                              <a:gd name="T10" fmla="*/ 45 w 87"/>
                              <a:gd name="T11" fmla="*/ 85 h 224"/>
                              <a:gd name="T12" fmla="*/ 55 w 87"/>
                              <a:gd name="T13" fmla="*/ 57 h 224"/>
                              <a:gd name="T14" fmla="*/ 69 w 87"/>
                              <a:gd name="T15" fmla="*/ 30 h 224"/>
                              <a:gd name="T16" fmla="*/ 87 w 87"/>
                              <a:gd name="T17" fmla="*/ 0 h 224"/>
                              <a:gd name="T18" fmla="*/ 55 w 87"/>
                              <a:gd name="T19" fmla="*/ 42 h 224"/>
                              <a:gd name="T20" fmla="*/ 30 w 87"/>
                              <a:gd name="T21" fmla="*/ 80 h 224"/>
                              <a:gd name="T22" fmla="*/ 17 w 87"/>
                              <a:gd name="T23" fmla="*/ 100 h 224"/>
                              <a:gd name="T24" fmla="*/ 10 w 87"/>
                              <a:gd name="T25" fmla="*/ 122 h 224"/>
                              <a:gd name="T26" fmla="*/ 2 w 87"/>
                              <a:gd name="T27" fmla="*/ 147 h 224"/>
                              <a:gd name="T28" fmla="*/ 0 w 87"/>
                              <a:gd name="T29" fmla="*/ 172 h 224"/>
                              <a:gd name="T30" fmla="*/ 7 w 87"/>
                              <a:gd name="T31" fmla="*/ 189 h 224"/>
                              <a:gd name="T32" fmla="*/ 15 w 87"/>
                              <a:gd name="T33" fmla="*/ 202 h 224"/>
                              <a:gd name="T34" fmla="*/ 25 w 87"/>
                              <a:gd name="T35" fmla="*/ 212 h 224"/>
                              <a:gd name="T36" fmla="*/ 35 w 87"/>
                              <a:gd name="T37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>
                                <a:moveTo>
                                  <a:pt x="35" y="224"/>
                                </a:moveTo>
                                <a:lnTo>
                                  <a:pt x="30" y="192"/>
                                </a:lnTo>
                                <a:lnTo>
                                  <a:pt x="30" y="162"/>
                                </a:lnTo>
                                <a:lnTo>
                                  <a:pt x="32" y="135"/>
                                </a:lnTo>
                                <a:lnTo>
                                  <a:pt x="37" y="110"/>
                                </a:lnTo>
                                <a:lnTo>
                                  <a:pt x="45" y="85"/>
                                </a:lnTo>
                                <a:lnTo>
                                  <a:pt x="55" y="57"/>
                                </a:lnTo>
                                <a:lnTo>
                                  <a:pt x="69" y="30"/>
                                </a:lnTo>
                                <a:lnTo>
                                  <a:pt x="87" y="0"/>
                                </a:lnTo>
                                <a:lnTo>
                                  <a:pt x="55" y="42"/>
                                </a:lnTo>
                                <a:lnTo>
                                  <a:pt x="30" y="80"/>
                                </a:lnTo>
                                <a:lnTo>
                                  <a:pt x="17" y="100"/>
                                </a:lnTo>
                                <a:lnTo>
                                  <a:pt x="10" y="122"/>
                                </a:lnTo>
                                <a:lnTo>
                                  <a:pt x="2" y="147"/>
                                </a:lnTo>
                                <a:lnTo>
                                  <a:pt x="0" y="172"/>
                                </a:lnTo>
                                <a:lnTo>
                                  <a:pt x="7" y="189"/>
                                </a:lnTo>
                                <a:lnTo>
                                  <a:pt x="15" y="202"/>
                                </a:lnTo>
                                <a:lnTo>
                                  <a:pt x="25" y="212"/>
                                </a:lnTo>
                                <a:lnTo>
                                  <a:pt x="35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8963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3 h 5"/>
                              <a:gd name="T2" fmla="*/ 3 w 3"/>
                              <a:gd name="T3" fmla="*/ 3 h 5"/>
                              <a:gd name="T4" fmla="*/ 0 w 3"/>
                              <a:gd name="T5" fmla="*/ 0 h 5"/>
                              <a:gd name="T6" fmla="*/ 0 w 3"/>
                              <a:gd name="T7" fmla="*/ 3 h 5"/>
                              <a:gd name="T8" fmla="*/ 3 w 3"/>
                              <a:gd name="T9" fmla="*/ 5 h 5"/>
                              <a:gd name="T10" fmla="*/ 3 w 3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3"/>
                                </a:move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8964"/>
                        <wps:cNvSpPr>
                          <a:spLocks/>
                        </wps:cNvSpPr>
                        <wps:spPr bwMode="auto">
                          <a:xfrm>
                            <a:off x="5760" y="1325"/>
                            <a:ext cx="5" cy="5"/>
                          </a:xfrm>
                          <a:custGeom>
                            <a:avLst/>
                            <a:gdLst>
                              <a:gd name="T0" fmla="*/ 3 w 5"/>
                              <a:gd name="T1" fmla="*/ 0 h 5"/>
                              <a:gd name="T2" fmla="*/ 0 w 5"/>
                              <a:gd name="T3" fmla="*/ 0 h 5"/>
                              <a:gd name="T4" fmla="*/ 3 w 5"/>
                              <a:gd name="T5" fmla="*/ 2 h 5"/>
                              <a:gd name="T6" fmla="*/ 5 w 5"/>
                              <a:gd name="T7" fmla="*/ 5 h 5"/>
                              <a:gd name="T8" fmla="*/ 5 w 5"/>
                              <a:gd name="T9" fmla="*/ 2 h 5"/>
                              <a:gd name="T10" fmla="*/ 3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8965"/>
                        <wps:cNvSpPr>
                          <a:spLocks/>
                        </wps:cNvSpPr>
                        <wps:spPr bwMode="auto">
                          <a:xfrm>
                            <a:off x="5763" y="1325"/>
                            <a:ext cx="5" cy="7"/>
                          </a:xfrm>
                          <a:custGeom>
                            <a:avLst/>
                            <a:gdLst>
                              <a:gd name="T0" fmla="*/ 0 w 5"/>
                              <a:gd name="T1" fmla="*/ 0 h 7"/>
                              <a:gd name="T2" fmla="*/ 0 w 5"/>
                              <a:gd name="T3" fmla="*/ 2 h 7"/>
                              <a:gd name="T4" fmla="*/ 2 w 5"/>
                              <a:gd name="T5" fmla="*/ 5 h 7"/>
                              <a:gd name="T6" fmla="*/ 2 w 5"/>
                              <a:gd name="T7" fmla="*/ 7 h 7"/>
                              <a:gd name="T8" fmla="*/ 2 w 5"/>
                              <a:gd name="T9" fmla="*/ 5 h 7"/>
                              <a:gd name="T10" fmla="*/ 5 w 5"/>
                              <a:gd name="T11" fmla="*/ 5 h 7"/>
                              <a:gd name="T12" fmla="*/ 0 w 5"/>
                              <a:gd name="T13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8966"/>
                        <wps:cNvSpPr>
                          <a:spLocks noEditPoints="1"/>
                        </wps:cNvSpPr>
                        <wps:spPr bwMode="auto">
                          <a:xfrm>
                            <a:off x="5765" y="1327"/>
                            <a:ext cx="234" cy="110"/>
                          </a:xfrm>
                          <a:custGeom>
                            <a:avLst/>
                            <a:gdLst>
                              <a:gd name="T0" fmla="*/ 0 w 234"/>
                              <a:gd name="T1" fmla="*/ 0 h 110"/>
                              <a:gd name="T2" fmla="*/ 0 w 234"/>
                              <a:gd name="T3" fmla="*/ 3 h 110"/>
                              <a:gd name="T4" fmla="*/ 0 w 234"/>
                              <a:gd name="T5" fmla="*/ 5 h 110"/>
                              <a:gd name="T6" fmla="*/ 3 w 234"/>
                              <a:gd name="T7" fmla="*/ 8 h 110"/>
                              <a:gd name="T8" fmla="*/ 3 w 234"/>
                              <a:gd name="T9" fmla="*/ 5 h 110"/>
                              <a:gd name="T10" fmla="*/ 5 w 234"/>
                              <a:gd name="T11" fmla="*/ 3 h 110"/>
                              <a:gd name="T12" fmla="*/ 0 w 234"/>
                              <a:gd name="T13" fmla="*/ 0 h 110"/>
                              <a:gd name="T14" fmla="*/ 234 w 234"/>
                              <a:gd name="T15" fmla="*/ 110 h 110"/>
                              <a:gd name="T16" fmla="*/ 234 w 234"/>
                              <a:gd name="T17" fmla="*/ 110 h 110"/>
                              <a:gd name="T18" fmla="*/ 234 w 234"/>
                              <a:gd name="T19" fmla="*/ 110 h 110"/>
                              <a:gd name="T20" fmla="*/ 234 w 234"/>
                              <a:gd name="T2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4" y="110"/>
                                </a:moveTo>
                                <a:lnTo>
                                  <a:pt x="234" y="110"/>
                                </a:lnTo>
                                <a:lnTo>
                                  <a:pt x="234" y="110"/>
                                </a:lnTo>
                                <a:lnTo>
                                  <a:pt x="23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8967"/>
                        <wps:cNvSpPr>
                          <a:spLocks noEditPoints="1"/>
                        </wps:cNvSpPr>
                        <wps:spPr bwMode="auto">
                          <a:xfrm>
                            <a:off x="5765" y="1330"/>
                            <a:ext cx="234" cy="109"/>
                          </a:xfrm>
                          <a:custGeom>
                            <a:avLst/>
                            <a:gdLst>
                              <a:gd name="T0" fmla="*/ 3 w 234"/>
                              <a:gd name="T1" fmla="*/ 0 h 109"/>
                              <a:gd name="T2" fmla="*/ 0 w 234"/>
                              <a:gd name="T3" fmla="*/ 0 h 109"/>
                              <a:gd name="T4" fmla="*/ 0 w 234"/>
                              <a:gd name="T5" fmla="*/ 2 h 109"/>
                              <a:gd name="T6" fmla="*/ 3 w 234"/>
                              <a:gd name="T7" fmla="*/ 5 h 109"/>
                              <a:gd name="T8" fmla="*/ 3 w 234"/>
                              <a:gd name="T9" fmla="*/ 7 h 109"/>
                              <a:gd name="T10" fmla="*/ 5 w 234"/>
                              <a:gd name="T11" fmla="*/ 5 h 109"/>
                              <a:gd name="T12" fmla="*/ 5 w 234"/>
                              <a:gd name="T13" fmla="*/ 2 h 109"/>
                              <a:gd name="T14" fmla="*/ 3 w 234"/>
                              <a:gd name="T15" fmla="*/ 0 h 109"/>
                              <a:gd name="T16" fmla="*/ 234 w 234"/>
                              <a:gd name="T17" fmla="*/ 107 h 109"/>
                              <a:gd name="T18" fmla="*/ 231 w 234"/>
                              <a:gd name="T19" fmla="*/ 107 h 109"/>
                              <a:gd name="T20" fmla="*/ 231 w 234"/>
                              <a:gd name="T21" fmla="*/ 109 h 109"/>
                              <a:gd name="T22" fmla="*/ 231 w 234"/>
                              <a:gd name="T23" fmla="*/ 109 h 109"/>
                              <a:gd name="T24" fmla="*/ 234 w 234"/>
                              <a:gd name="T25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4" h="10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34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31" y="109"/>
                                </a:lnTo>
                                <a:lnTo>
                                  <a:pt x="231" y="109"/>
                                </a:lnTo>
                                <a:lnTo>
                                  <a:pt x="2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8968"/>
                        <wps:cNvSpPr>
                          <a:spLocks noEditPoints="1"/>
                        </wps:cNvSpPr>
                        <wps:spPr bwMode="auto">
                          <a:xfrm>
                            <a:off x="5768" y="1330"/>
                            <a:ext cx="231" cy="112"/>
                          </a:xfrm>
                          <a:custGeom>
                            <a:avLst/>
                            <a:gdLst>
                              <a:gd name="T0" fmla="*/ 2 w 231"/>
                              <a:gd name="T1" fmla="*/ 0 h 112"/>
                              <a:gd name="T2" fmla="*/ 0 w 231"/>
                              <a:gd name="T3" fmla="*/ 2 h 112"/>
                              <a:gd name="T4" fmla="*/ 0 w 231"/>
                              <a:gd name="T5" fmla="*/ 5 h 112"/>
                              <a:gd name="T6" fmla="*/ 0 w 231"/>
                              <a:gd name="T7" fmla="*/ 7 h 112"/>
                              <a:gd name="T8" fmla="*/ 2 w 231"/>
                              <a:gd name="T9" fmla="*/ 10 h 112"/>
                              <a:gd name="T10" fmla="*/ 2 w 231"/>
                              <a:gd name="T11" fmla="*/ 7 h 112"/>
                              <a:gd name="T12" fmla="*/ 5 w 231"/>
                              <a:gd name="T13" fmla="*/ 5 h 112"/>
                              <a:gd name="T14" fmla="*/ 2 w 231"/>
                              <a:gd name="T15" fmla="*/ 0 h 112"/>
                              <a:gd name="T16" fmla="*/ 231 w 231"/>
                              <a:gd name="T17" fmla="*/ 107 h 112"/>
                              <a:gd name="T18" fmla="*/ 231 w 231"/>
                              <a:gd name="T19" fmla="*/ 107 h 112"/>
                              <a:gd name="T20" fmla="*/ 226 w 231"/>
                              <a:gd name="T21" fmla="*/ 107 h 112"/>
                              <a:gd name="T22" fmla="*/ 226 w 231"/>
                              <a:gd name="T23" fmla="*/ 109 h 112"/>
                              <a:gd name="T24" fmla="*/ 224 w 231"/>
                              <a:gd name="T25" fmla="*/ 112 h 112"/>
                              <a:gd name="T26" fmla="*/ 228 w 231"/>
                              <a:gd name="T27" fmla="*/ 109 h 112"/>
                              <a:gd name="T28" fmla="*/ 231 w 231"/>
                              <a:gd name="T29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31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26" y="107"/>
                                </a:lnTo>
                                <a:lnTo>
                                  <a:pt x="226" y="109"/>
                                </a:lnTo>
                                <a:lnTo>
                                  <a:pt x="224" y="112"/>
                                </a:lnTo>
                                <a:lnTo>
                                  <a:pt x="228" y="109"/>
                                </a:lnTo>
                                <a:lnTo>
                                  <a:pt x="23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8969"/>
                        <wps:cNvSpPr>
                          <a:spLocks noEditPoints="1"/>
                        </wps:cNvSpPr>
                        <wps:spPr bwMode="auto">
                          <a:xfrm>
                            <a:off x="5768" y="1332"/>
                            <a:ext cx="228" cy="110"/>
                          </a:xfrm>
                          <a:custGeom>
                            <a:avLst/>
                            <a:gdLst>
                              <a:gd name="T0" fmla="*/ 2 w 228"/>
                              <a:gd name="T1" fmla="*/ 0 h 110"/>
                              <a:gd name="T2" fmla="*/ 2 w 228"/>
                              <a:gd name="T3" fmla="*/ 3 h 110"/>
                              <a:gd name="T4" fmla="*/ 0 w 228"/>
                              <a:gd name="T5" fmla="*/ 5 h 110"/>
                              <a:gd name="T6" fmla="*/ 2 w 228"/>
                              <a:gd name="T7" fmla="*/ 8 h 110"/>
                              <a:gd name="T8" fmla="*/ 5 w 228"/>
                              <a:gd name="T9" fmla="*/ 10 h 110"/>
                              <a:gd name="T10" fmla="*/ 5 w 228"/>
                              <a:gd name="T11" fmla="*/ 5 h 110"/>
                              <a:gd name="T12" fmla="*/ 7 w 228"/>
                              <a:gd name="T13" fmla="*/ 3 h 110"/>
                              <a:gd name="T14" fmla="*/ 2 w 228"/>
                              <a:gd name="T15" fmla="*/ 0 h 110"/>
                              <a:gd name="T16" fmla="*/ 228 w 228"/>
                              <a:gd name="T17" fmla="*/ 107 h 110"/>
                              <a:gd name="T18" fmla="*/ 228 w 228"/>
                              <a:gd name="T19" fmla="*/ 105 h 110"/>
                              <a:gd name="T20" fmla="*/ 224 w 228"/>
                              <a:gd name="T21" fmla="*/ 105 h 110"/>
                              <a:gd name="T22" fmla="*/ 221 w 228"/>
                              <a:gd name="T23" fmla="*/ 107 h 110"/>
                              <a:gd name="T24" fmla="*/ 221 w 228"/>
                              <a:gd name="T25" fmla="*/ 110 h 110"/>
                              <a:gd name="T26" fmla="*/ 224 w 228"/>
                              <a:gd name="T27" fmla="*/ 110 h 110"/>
                              <a:gd name="T28" fmla="*/ 228 w 228"/>
                              <a:gd name="T29" fmla="*/ 10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>
                                <a:moveTo>
                                  <a:pt x="2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28" y="107"/>
                                </a:moveTo>
                                <a:lnTo>
                                  <a:pt x="228" y="105"/>
                                </a:lnTo>
                                <a:lnTo>
                                  <a:pt x="224" y="105"/>
                                </a:lnTo>
                                <a:lnTo>
                                  <a:pt x="221" y="107"/>
                                </a:lnTo>
                                <a:lnTo>
                                  <a:pt x="221" y="110"/>
                                </a:lnTo>
                                <a:lnTo>
                                  <a:pt x="224" y="110"/>
                                </a:lnTo>
                                <a:lnTo>
                                  <a:pt x="228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8970"/>
                        <wps:cNvSpPr>
                          <a:spLocks noEditPoints="1"/>
                        </wps:cNvSpPr>
                        <wps:spPr bwMode="auto">
                          <a:xfrm>
                            <a:off x="5770" y="1335"/>
                            <a:ext cx="224" cy="109"/>
                          </a:xfrm>
                          <a:custGeom>
                            <a:avLst/>
                            <a:gdLst>
                              <a:gd name="T0" fmla="*/ 3 w 224"/>
                              <a:gd name="T1" fmla="*/ 0 h 109"/>
                              <a:gd name="T2" fmla="*/ 0 w 224"/>
                              <a:gd name="T3" fmla="*/ 2 h 109"/>
                              <a:gd name="T4" fmla="*/ 0 w 224"/>
                              <a:gd name="T5" fmla="*/ 5 h 109"/>
                              <a:gd name="T6" fmla="*/ 3 w 224"/>
                              <a:gd name="T7" fmla="*/ 7 h 109"/>
                              <a:gd name="T8" fmla="*/ 3 w 224"/>
                              <a:gd name="T9" fmla="*/ 10 h 109"/>
                              <a:gd name="T10" fmla="*/ 5 w 224"/>
                              <a:gd name="T11" fmla="*/ 5 h 109"/>
                              <a:gd name="T12" fmla="*/ 8 w 224"/>
                              <a:gd name="T13" fmla="*/ 2 h 109"/>
                              <a:gd name="T14" fmla="*/ 3 w 224"/>
                              <a:gd name="T15" fmla="*/ 0 h 109"/>
                              <a:gd name="T16" fmla="*/ 222 w 224"/>
                              <a:gd name="T17" fmla="*/ 107 h 109"/>
                              <a:gd name="T18" fmla="*/ 224 w 224"/>
                              <a:gd name="T19" fmla="*/ 104 h 109"/>
                              <a:gd name="T20" fmla="*/ 224 w 224"/>
                              <a:gd name="T21" fmla="*/ 102 h 109"/>
                              <a:gd name="T22" fmla="*/ 219 w 224"/>
                              <a:gd name="T23" fmla="*/ 99 h 109"/>
                              <a:gd name="T24" fmla="*/ 217 w 224"/>
                              <a:gd name="T25" fmla="*/ 104 h 109"/>
                              <a:gd name="T26" fmla="*/ 214 w 224"/>
                              <a:gd name="T27" fmla="*/ 109 h 109"/>
                              <a:gd name="T28" fmla="*/ 219 w 224"/>
                              <a:gd name="T29" fmla="*/ 107 h 109"/>
                              <a:gd name="T30" fmla="*/ 222 w 224"/>
                              <a:gd name="T31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2" y="107"/>
                                </a:moveTo>
                                <a:lnTo>
                                  <a:pt x="224" y="104"/>
                                </a:lnTo>
                                <a:lnTo>
                                  <a:pt x="224" y="102"/>
                                </a:lnTo>
                                <a:lnTo>
                                  <a:pt x="219" y="99"/>
                                </a:lnTo>
                                <a:lnTo>
                                  <a:pt x="217" y="104"/>
                                </a:lnTo>
                                <a:lnTo>
                                  <a:pt x="214" y="109"/>
                                </a:lnTo>
                                <a:lnTo>
                                  <a:pt x="219" y="107"/>
                                </a:lnTo>
                                <a:lnTo>
                                  <a:pt x="222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8971"/>
                        <wps:cNvSpPr>
                          <a:spLocks noEditPoints="1"/>
                        </wps:cNvSpPr>
                        <wps:spPr bwMode="auto">
                          <a:xfrm>
                            <a:off x="5773" y="1335"/>
                            <a:ext cx="219" cy="112"/>
                          </a:xfrm>
                          <a:custGeom>
                            <a:avLst/>
                            <a:gdLst>
                              <a:gd name="T0" fmla="*/ 2 w 219"/>
                              <a:gd name="T1" fmla="*/ 0 h 112"/>
                              <a:gd name="T2" fmla="*/ 0 w 219"/>
                              <a:gd name="T3" fmla="*/ 2 h 112"/>
                              <a:gd name="T4" fmla="*/ 0 w 219"/>
                              <a:gd name="T5" fmla="*/ 7 h 112"/>
                              <a:gd name="T6" fmla="*/ 0 w 219"/>
                              <a:gd name="T7" fmla="*/ 10 h 112"/>
                              <a:gd name="T8" fmla="*/ 2 w 219"/>
                              <a:gd name="T9" fmla="*/ 12 h 112"/>
                              <a:gd name="T10" fmla="*/ 5 w 219"/>
                              <a:gd name="T11" fmla="*/ 7 h 112"/>
                              <a:gd name="T12" fmla="*/ 5 w 219"/>
                              <a:gd name="T13" fmla="*/ 5 h 112"/>
                              <a:gd name="T14" fmla="*/ 5 w 219"/>
                              <a:gd name="T15" fmla="*/ 2 h 112"/>
                              <a:gd name="T16" fmla="*/ 2 w 219"/>
                              <a:gd name="T17" fmla="*/ 0 h 112"/>
                              <a:gd name="T18" fmla="*/ 216 w 219"/>
                              <a:gd name="T19" fmla="*/ 107 h 112"/>
                              <a:gd name="T20" fmla="*/ 216 w 219"/>
                              <a:gd name="T21" fmla="*/ 104 h 112"/>
                              <a:gd name="T22" fmla="*/ 219 w 219"/>
                              <a:gd name="T23" fmla="*/ 102 h 112"/>
                              <a:gd name="T24" fmla="*/ 214 w 219"/>
                              <a:gd name="T25" fmla="*/ 99 h 112"/>
                              <a:gd name="T26" fmla="*/ 211 w 219"/>
                              <a:gd name="T27" fmla="*/ 104 h 112"/>
                              <a:gd name="T28" fmla="*/ 209 w 219"/>
                              <a:gd name="T29" fmla="*/ 112 h 112"/>
                              <a:gd name="T30" fmla="*/ 211 w 219"/>
                              <a:gd name="T31" fmla="*/ 109 h 112"/>
                              <a:gd name="T32" fmla="*/ 216 w 219"/>
                              <a:gd name="T33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6" y="107"/>
                                </a:moveTo>
                                <a:lnTo>
                                  <a:pt x="216" y="104"/>
                                </a:lnTo>
                                <a:lnTo>
                                  <a:pt x="219" y="102"/>
                                </a:lnTo>
                                <a:lnTo>
                                  <a:pt x="214" y="99"/>
                                </a:lnTo>
                                <a:lnTo>
                                  <a:pt x="211" y="104"/>
                                </a:lnTo>
                                <a:lnTo>
                                  <a:pt x="209" y="112"/>
                                </a:lnTo>
                                <a:lnTo>
                                  <a:pt x="211" y="109"/>
                                </a:lnTo>
                                <a:lnTo>
                                  <a:pt x="216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8972"/>
                        <wps:cNvSpPr>
                          <a:spLocks noEditPoints="1"/>
                        </wps:cNvSpPr>
                        <wps:spPr bwMode="auto">
                          <a:xfrm>
                            <a:off x="5773" y="1337"/>
                            <a:ext cx="216" cy="112"/>
                          </a:xfrm>
                          <a:custGeom>
                            <a:avLst/>
                            <a:gdLst>
                              <a:gd name="T0" fmla="*/ 5 w 216"/>
                              <a:gd name="T1" fmla="*/ 0 h 112"/>
                              <a:gd name="T2" fmla="*/ 2 w 216"/>
                              <a:gd name="T3" fmla="*/ 3 h 112"/>
                              <a:gd name="T4" fmla="*/ 0 w 216"/>
                              <a:gd name="T5" fmla="*/ 8 h 112"/>
                              <a:gd name="T6" fmla="*/ 2 w 216"/>
                              <a:gd name="T7" fmla="*/ 10 h 112"/>
                              <a:gd name="T8" fmla="*/ 2 w 216"/>
                              <a:gd name="T9" fmla="*/ 13 h 112"/>
                              <a:gd name="T10" fmla="*/ 5 w 216"/>
                              <a:gd name="T11" fmla="*/ 8 h 112"/>
                              <a:gd name="T12" fmla="*/ 7 w 216"/>
                              <a:gd name="T13" fmla="*/ 3 h 112"/>
                              <a:gd name="T14" fmla="*/ 5 w 216"/>
                              <a:gd name="T15" fmla="*/ 0 h 112"/>
                              <a:gd name="T16" fmla="*/ 211 w 216"/>
                              <a:gd name="T17" fmla="*/ 107 h 112"/>
                              <a:gd name="T18" fmla="*/ 214 w 216"/>
                              <a:gd name="T19" fmla="*/ 102 h 112"/>
                              <a:gd name="T20" fmla="*/ 216 w 216"/>
                              <a:gd name="T21" fmla="*/ 97 h 112"/>
                              <a:gd name="T22" fmla="*/ 211 w 216"/>
                              <a:gd name="T23" fmla="*/ 97 h 112"/>
                              <a:gd name="T24" fmla="*/ 209 w 216"/>
                              <a:gd name="T25" fmla="*/ 105 h 112"/>
                              <a:gd name="T26" fmla="*/ 204 w 216"/>
                              <a:gd name="T27" fmla="*/ 112 h 112"/>
                              <a:gd name="T28" fmla="*/ 209 w 216"/>
                              <a:gd name="T29" fmla="*/ 110 h 112"/>
                              <a:gd name="T30" fmla="*/ 211 w 216"/>
                              <a:gd name="T31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11" y="107"/>
                                </a:moveTo>
                                <a:lnTo>
                                  <a:pt x="214" y="102"/>
                                </a:lnTo>
                                <a:lnTo>
                                  <a:pt x="216" y="97"/>
                                </a:lnTo>
                                <a:lnTo>
                                  <a:pt x="211" y="97"/>
                                </a:lnTo>
                                <a:lnTo>
                                  <a:pt x="209" y="105"/>
                                </a:lnTo>
                                <a:lnTo>
                                  <a:pt x="204" y="112"/>
                                </a:lnTo>
                                <a:lnTo>
                                  <a:pt x="209" y="110"/>
                                </a:lnTo>
                                <a:lnTo>
                                  <a:pt x="21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8973"/>
                        <wps:cNvSpPr>
                          <a:spLocks noEditPoints="1"/>
                        </wps:cNvSpPr>
                        <wps:spPr bwMode="auto">
                          <a:xfrm>
                            <a:off x="5775" y="1340"/>
                            <a:ext cx="212" cy="112"/>
                          </a:xfrm>
                          <a:custGeom>
                            <a:avLst/>
                            <a:gdLst>
                              <a:gd name="T0" fmla="*/ 3 w 212"/>
                              <a:gd name="T1" fmla="*/ 0 h 112"/>
                              <a:gd name="T2" fmla="*/ 3 w 212"/>
                              <a:gd name="T3" fmla="*/ 2 h 112"/>
                              <a:gd name="T4" fmla="*/ 0 w 212"/>
                              <a:gd name="T5" fmla="*/ 7 h 112"/>
                              <a:gd name="T6" fmla="*/ 0 w 212"/>
                              <a:gd name="T7" fmla="*/ 10 h 112"/>
                              <a:gd name="T8" fmla="*/ 3 w 212"/>
                              <a:gd name="T9" fmla="*/ 12 h 112"/>
                              <a:gd name="T10" fmla="*/ 5 w 212"/>
                              <a:gd name="T11" fmla="*/ 7 h 112"/>
                              <a:gd name="T12" fmla="*/ 8 w 212"/>
                              <a:gd name="T13" fmla="*/ 2 h 112"/>
                              <a:gd name="T14" fmla="*/ 5 w 212"/>
                              <a:gd name="T15" fmla="*/ 0 h 112"/>
                              <a:gd name="T16" fmla="*/ 3 w 212"/>
                              <a:gd name="T17" fmla="*/ 0 h 112"/>
                              <a:gd name="T18" fmla="*/ 207 w 212"/>
                              <a:gd name="T19" fmla="*/ 107 h 112"/>
                              <a:gd name="T20" fmla="*/ 209 w 212"/>
                              <a:gd name="T21" fmla="*/ 99 h 112"/>
                              <a:gd name="T22" fmla="*/ 212 w 212"/>
                              <a:gd name="T23" fmla="*/ 94 h 112"/>
                              <a:gd name="T24" fmla="*/ 207 w 212"/>
                              <a:gd name="T25" fmla="*/ 94 h 112"/>
                              <a:gd name="T26" fmla="*/ 204 w 212"/>
                              <a:gd name="T27" fmla="*/ 102 h 112"/>
                              <a:gd name="T28" fmla="*/ 199 w 212"/>
                              <a:gd name="T29" fmla="*/ 112 h 112"/>
                              <a:gd name="T30" fmla="*/ 202 w 212"/>
                              <a:gd name="T31" fmla="*/ 109 h 112"/>
                              <a:gd name="T32" fmla="*/ 207 w 212"/>
                              <a:gd name="T33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07" y="107"/>
                                </a:moveTo>
                                <a:lnTo>
                                  <a:pt x="209" y="99"/>
                                </a:lnTo>
                                <a:lnTo>
                                  <a:pt x="212" y="94"/>
                                </a:lnTo>
                                <a:lnTo>
                                  <a:pt x="207" y="94"/>
                                </a:lnTo>
                                <a:lnTo>
                                  <a:pt x="204" y="102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lnTo>
                                  <a:pt x="20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8974"/>
                        <wps:cNvSpPr>
                          <a:spLocks noEditPoints="1"/>
                        </wps:cNvSpPr>
                        <wps:spPr bwMode="auto">
                          <a:xfrm>
                            <a:off x="5775" y="1340"/>
                            <a:ext cx="209" cy="114"/>
                          </a:xfrm>
                          <a:custGeom>
                            <a:avLst/>
                            <a:gdLst>
                              <a:gd name="T0" fmla="*/ 5 w 209"/>
                              <a:gd name="T1" fmla="*/ 0 h 114"/>
                              <a:gd name="T2" fmla="*/ 3 w 209"/>
                              <a:gd name="T3" fmla="*/ 5 h 114"/>
                              <a:gd name="T4" fmla="*/ 0 w 209"/>
                              <a:gd name="T5" fmla="*/ 10 h 114"/>
                              <a:gd name="T6" fmla="*/ 3 w 209"/>
                              <a:gd name="T7" fmla="*/ 12 h 114"/>
                              <a:gd name="T8" fmla="*/ 5 w 209"/>
                              <a:gd name="T9" fmla="*/ 12 h 114"/>
                              <a:gd name="T10" fmla="*/ 8 w 209"/>
                              <a:gd name="T11" fmla="*/ 7 h 114"/>
                              <a:gd name="T12" fmla="*/ 10 w 209"/>
                              <a:gd name="T13" fmla="*/ 2 h 114"/>
                              <a:gd name="T14" fmla="*/ 8 w 209"/>
                              <a:gd name="T15" fmla="*/ 2 h 114"/>
                              <a:gd name="T16" fmla="*/ 5 w 209"/>
                              <a:gd name="T17" fmla="*/ 0 h 114"/>
                              <a:gd name="T18" fmla="*/ 202 w 209"/>
                              <a:gd name="T19" fmla="*/ 109 h 114"/>
                              <a:gd name="T20" fmla="*/ 207 w 209"/>
                              <a:gd name="T21" fmla="*/ 102 h 114"/>
                              <a:gd name="T22" fmla="*/ 209 w 209"/>
                              <a:gd name="T23" fmla="*/ 94 h 114"/>
                              <a:gd name="T24" fmla="*/ 204 w 209"/>
                              <a:gd name="T25" fmla="*/ 92 h 114"/>
                              <a:gd name="T26" fmla="*/ 199 w 209"/>
                              <a:gd name="T27" fmla="*/ 104 h 114"/>
                              <a:gd name="T28" fmla="*/ 194 w 209"/>
                              <a:gd name="T29" fmla="*/ 114 h 114"/>
                              <a:gd name="T30" fmla="*/ 199 w 209"/>
                              <a:gd name="T31" fmla="*/ 112 h 114"/>
                              <a:gd name="T32" fmla="*/ 202 w 209"/>
                              <a:gd name="T33" fmla="*/ 10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8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02" y="109"/>
                                </a:moveTo>
                                <a:lnTo>
                                  <a:pt x="207" y="102"/>
                                </a:lnTo>
                                <a:lnTo>
                                  <a:pt x="209" y="94"/>
                                </a:lnTo>
                                <a:lnTo>
                                  <a:pt x="204" y="92"/>
                                </a:lnTo>
                                <a:lnTo>
                                  <a:pt x="199" y="104"/>
                                </a:lnTo>
                                <a:lnTo>
                                  <a:pt x="194" y="114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8975"/>
                        <wps:cNvSpPr>
                          <a:spLocks noEditPoints="1"/>
                        </wps:cNvSpPr>
                        <wps:spPr bwMode="auto">
                          <a:xfrm>
                            <a:off x="5778" y="1342"/>
                            <a:ext cx="204" cy="115"/>
                          </a:xfrm>
                          <a:custGeom>
                            <a:avLst/>
                            <a:gdLst>
                              <a:gd name="T0" fmla="*/ 5 w 204"/>
                              <a:gd name="T1" fmla="*/ 0 h 115"/>
                              <a:gd name="T2" fmla="*/ 2 w 204"/>
                              <a:gd name="T3" fmla="*/ 5 h 115"/>
                              <a:gd name="T4" fmla="*/ 0 w 204"/>
                              <a:gd name="T5" fmla="*/ 10 h 115"/>
                              <a:gd name="T6" fmla="*/ 2 w 204"/>
                              <a:gd name="T7" fmla="*/ 10 h 115"/>
                              <a:gd name="T8" fmla="*/ 2 w 204"/>
                              <a:gd name="T9" fmla="*/ 13 h 115"/>
                              <a:gd name="T10" fmla="*/ 5 w 204"/>
                              <a:gd name="T11" fmla="*/ 8 h 115"/>
                              <a:gd name="T12" fmla="*/ 7 w 204"/>
                              <a:gd name="T13" fmla="*/ 3 h 115"/>
                              <a:gd name="T14" fmla="*/ 5 w 204"/>
                              <a:gd name="T15" fmla="*/ 0 h 115"/>
                              <a:gd name="T16" fmla="*/ 196 w 204"/>
                              <a:gd name="T17" fmla="*/ 110 h 115"/>
                              <a:gd name="T18" fmla="*/ 201 w 204"/>
                              <a:gd name="T19" fmla="*/ 100 h 115"/>
                              <a:gd name="T20" fmla="*/ 204 w 204"/>
                              <a:gd name="T21" fmla="*/ 92 h 115"/>
                              <a:gd name="T22" fmla="*/ 199 w 204"/>
                              <a:gd name="T23" fmla="*/ 90 h 115"/>
                              <a:gd name="T24" fmla="*/ 194 w 204"/>
                              <a:gd name="T25" fmla="*/ 102 h 115"/>
                              <a:gd name="T26" fmla="*/ 186 w 204"/>
                              <a:gd name="T27" fmla="*/ 115 h 115"/>
                              <a:gd name="T28" fmla="*/ 191 w 204"/>
                              <a:gd name="T29" fmla="*/ 112 h 115"/>
                              <a:gd name="T30" fmla="*/ 196 w 204"/>
                              <a:gd name="T31" fmla="*/ 11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96" y="110"/>
                                </a:moveTo>
                                <a:lnTo>
                                  <a:pt x="201" y="100"/>
                                </a:lnTo>
                                <a:lnTo>
                                  <a:pt x="204" y="92"/>
                                </a:lnTo>
                                <a:lnTo>
                                  <a:pt x="199" y="90"/>
                                </a:lnTo>
                                <a:lnTo>
                                  <a:pt x="194" y="102"/>
                                </a:lnTo>
                                <a:lnTo>
                                  <a:pt x="186" y="115"/>
                                </a:lnTo>
                                <a:lnTo>
                                  <a:pt x="191" y="112"/>
                                </a:lnTo>
                                <a:lnTo>
                                  <a:pt x="19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8976"/>
                        <wps:cNvSpPr>
                          <a:spLocks noEditPoints="1"/>
                        </wps:cNvSpPr>
                        <wps:spPr bwMode="auto">
                          <a:xfrm>
                            <a:off x="5780" y="1342"/>
                            <a:ext cx="199" cy="117"/>
                          </a:xfrm>
                          <a:custGeom>
                            <a:avLst/>
                            <a:gdLst>
                              <a:gd name="T0" fmla="*/ 5 w 199"/>
                              <a:gd name="T1" fmla="*/ 0 h 117"/>
                              <a:gd name="T2" fmla="*/ 3 w 199"/>
                              <a:gd name="T3" fmla="*/ 5 h 117"/>
                              <a:gd name="T4" fmla="*/ 0 w 199"/>
                              <a:gd name="T5" fmla="*/ 10 h 117"/>
                              <a:gd name="T6" fmla="*/ 0 w 199"/>
                              <a:gd name="T7" fmla="*/ 13 h 117"/>
                              <a:gd name="T8" fmla="*/ 3 w 199"/>
                              <a:gd name="T9" fmla="*/ 15 h 117"/>
                              <a:gd name="T10" fmla="*/ 5 w 199"/>
                              <a:gd name="T11" fmla="*/ 10 h 117"/>
                              <a:gd name="T12" fmla="*/ 8 w 199"/>
                              <a:gd name="T13" fmla="*/ 5 h 117"/>
                              <a:gd name="T14" fmla="*/ 5 w 199"/>
                              <a:gd name="T15" fmla="*/ 3 h 117"/>
                              <a:gd name="T16" fmla="*/ 5 w 199"/>
                              <a:gd name="T17" fmla="*/ 0 h 117"/>
                              <a:gd name="T18" fmla="*/ 189 w 199"/>
                              <a:gd name="T19" fmla="*/ 112 h 117"/>
                              <a:gd name="T20" fmla="*/ 194 w 199"/>
                              <a:gd name="T21" fmla="*/ 102 h 117"/>
                              <a:gd name="T22" fmla="*/ 199 w 199"/>
                              <a:gd name="T23" fmla="*/ 90 h 117"/>
                              <a:gd name="T24" fmla="*/ 194 w 199"/>
                              <a:gd name="T25" fmla="*/ 90 h 117"/>
                              <a:gd name="T26" fmla="*/ 189 w 199"/>
                              <a:gd name="T27" fmla="*/ 102 h 117"/>
                              <a:gd name="T28" fmla="*/ 179 w 199"/>
                              <a:gd name="T29" fmla="*/ 117 h 117"/>
                              <a:gd name="T30" fmla="*/ 184 w 199"/>
                              <a:gd name="T31" fmla="*/ 115 h 117"/>
                              <a:gd name="T32" fmla="*/ 189 w 199"/>
                              <a:gd name="T33" fmla="*/ 11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9" y="112"/>
                                </a:moveTo>
                                <a:lnTo>
                                  <a:pt x="194" y="102"/>
                                </a:lnTo>
                                <a:lnTo>
                                  <a:pt x="199" y="90"/>
                                </a:lnTo>
                                <a:lnTo>
                                  <a:pt x="194" y="90"/>
                                </a:lnTo>
                                <a:lnTo>
                                  <a:pt x="189" y="102"/>
                                </a:lnTo>
                                <a:lnTo>
                                  <a:pt x="179" y="117"/>
                                </a:lnTo>
                                <a:lnTo>
                                  <a:pt x="184" y="115"/>
                                </a:lnTo>
                                <a:lnTo>
                                  <a:pt x="18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8977"/>
                        <wps:cNvSpPr>
                          <a:spLocks noEditPoints="1"/>
                        </wps:cNvSpPr>
                        <wps:spPr bwMode="auto">
                          <a:xfrm>
                            <a:off x="5780" y="1345"/>
                            <a:ext cx="197" cy="114"/>
                          </a:xfrm>
                          <a:custGeom>
                            <a:avLst/>
                            <a:gdLst>
                              <a:gd name="T0" fmla="*/ 5 w 197"/>
                              <a:gd name="T1" fmla="*/ 0 h 114"/>
                              <a:gd name="T2" fmla="*/ 3 w 197"/>
                              <a:gd name="T3" fmla="*/ 5 h 114"/>
                              <a:gd name="T4" fmla="*/ 0 w 197"/>
                              <a:gd name="T5" fmla="*/ 10 h 114"/>
                              <a:gd name="T6" fmla="*/ 3 w 197"/>
                              <a:gd name="T7" fmla="*/ 12 h 114"/>
                              <a:gd name="T8" fmla="*/ 5 w 197"/>
                              <a:gd name="T9" fmla="*/ 15 h 114"/>
                              <a:gd name="T10" fmla="*/ 8 w 197"/>
                              <a:gd name="T11" fmla="*/ 10 h 114"/>
                              <a:gd name="T12" fmla="*/ 10 w 197"/>
                              <a:gd name="T13" fmla="*/ 2 h 114"/>
                              <a:gd name="T14" fmla="*/ 5 w 197"/>
                              <a:gd name="T15" fmla="*/ 0 h 114"/>
                              <a:gd name="T16" fmla="*/ 184 w 197"/>
                              <a:gd name="T17" fmla="*/ 112 h 114"/>
                              <a:gd name="T18" fmla="*/ 192 w 197"/>
                              <a:gd name="T19" fmla="*/ 99 h 114"/>
                              <a:gd name="T20" fmla="*/ 197 w 197"/>
                              <a:gd name="T21" fmla="*/ 87 h 114"/>
                              <a:gd name="T22" fmla="*/ 192 w 197"/>
                              <a:gd name="T23" fmla="*/ 87 h 114"/>
                              <a:gd name="T24" fmla="*/ 184 w 197"/>
                              <a:gd name="T25" fmla="*/ 102 h 114"/>
                              <a:gd name="T26" fmla="*/ 174 w 197"/>
                              <a:gd name="T27" fmla="*/ 114 h 114"/>
                              <a:gd name="T28" fmla="*/ 179 w 197"/>
                              <a:gd name="T29" fmla="*/ 114 h 114"/>
                              <a:gd name="T30" fmla="*/ 184 w 197"/>
                              <a:gd name="T31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4" y="112"/>
                                </a:moveTo>
                                <a:lnTo>
                                  <a:pt x="192" y="99"/>
                                </a:lnTo>
                                <a:lnTo>
                                  <a:pt x="197" y="87"/>
                                </a:lnTo>
                                <a:lnTo>
                                  <a:pt x="192" y="87"/>
                                </a:lnTo>
                                <a:lnTo>
                                  <a:pt x="184" y="102"/>
                                </a:lnTo>
                                <a:lnTo>
                                  <a:pt x="174" y="114"/>
                                </a:lnTo>
                                <a:lnTo>
                                  <a:pt x="179" y="114"/>
                                </a:lnTo>
                                <a:lnTo>
                                  <a:pt x="184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8978"/>
                        <wps:cNvSpPr>
                          <a:spLocks noEditPoints="1"/>
                        </wps:cNvSpPr>
                        <wps:spPr bwMode="auto">
                          <a:xfrm>
                            <a:off x="5783" y="1347"/>
                            <a:ext cx="191" cy="115"/>
                          </a:xfrm>
                          <a:custGeom>
                            <a:avLst/>
                            <a:gdLst>
                              <a:gd name="T0" fmla="*/ 5 w 191"/>
                              <a:gd name="T1" fmla="*/ 0 h 115"/>
                              <a:gd name="T2" fmla="*/ 2 w 191"/>
                              <a:gd name="T3" fmla="*/ 5 h 115"/>
                              <a:gd name="T4" fmla="*/ 0 w 191"/>
                              <a:gd name="T5" fmla="*/ 10 h 115"/>
                              <a:gd name="T6" fmla="*/ 2 w 191"/>
                              <a:gd name="T7" fmla="*/ 13 h 115"/>
                              <a:gd name="T8" fmla="*/ 5 w 191"/>
                              <a:gd name="T9" fmla="*/ 15 h 115"/>
                              <a:gd name="T10" fmla="*/ 7 w 191"/>
                              <a:gd name="T11" fmla="*/ 10 h 115"/>
                              <a:gd name="T12" fmla="*/ 10 w 191"/>
                              <a:gd name="T13" fmla="*/ 3 h 115"/>
                              <a:gd name="T14" fmla="*/ 7 w 191"/>
                              <a:gd name="T15" fmla="*/ 0 h 115"/>
                              <a:gd name="T16" fmla="*/ 5 w 191"/>
                              <a:gd name="T17" fmla="*/ 0 h 115"/>
                              <a:gd name="T18" fmla="*/ 176 w 191"/>
                              <a:gd name="T19" fmla="*/ 112 h 115"/>
                              <a:gd name="T20" fmla="*/ 186 w 191"/>
                              <a:gd name="T21" fmla="*/ 97 h 115"/>
                              <a:gd name="T22" fmla="*/ 191 w 191"/>
                              <a:gd name="T23" fmla="*/ 85 h 115"/>
                              <a:gd name="T24" fmla="*/ 186 w 191"/>
                              <a:gd name="T25" fmla="*/ 82 h 115"/>
                              <a:gd name="T26" fmla="*/ 179 w 191"/>
                              <a:gd name="T27" fmla="*/ 100 h 115"/>
                              <a:gd name="T28" fmla="*/ 166 w 191"/>
                              <a:gd name="T29" fmla="*/ 115 h 115"/>
                              <a:gd name="T30" fmla="*/ 171 w 191"/>
                              <a:gd name="T31" fmla="*/ 112 h 115"/>
                              <a:gd name="T32" fmla="*/ 176 w 191"/>
                              <a:gd name="T33" fmla="*/ 11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76" y="112"/>
                                </a:moveTo>
                                <a:lnTo>
                                  <a:pt x="186" y="97"/>
                                </a:lnTo>
                                <a:lnTo>
                                  <a:pt x="191" y="85"/>
                                </a:lnTo>
                                <a:lnTo>
                                  <a:pt x="186" y="82"/>
                                </a:lnTo>
                                <a:lnTo>
                                  <a:pt x="179" y="100"/>
                                </a:lnTo>
                                <a:lnTo>
                                  <a:pt x="166" y="115"/>
                                </a:lnTo>
                                <a:lnTo>
                                  <a:pt x="171" y="112"/>
                                </a:lnTo>
                                <a:lnTo>
                                  <a:pt x="17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8979"/>
                        <wps:cNvSpPr>
                          <a:spLocks noEditPoints="1"/>
                        </wps:cNvSpPr>
                        <wps:spPr bwMode="auto">
                          <a:xfrm>
                            <a:off x="5785" y="1347"/>
                            <a:ext cx="187" cy="117"/>
                          </a:xfrm>
                          <a:custGeom>
                            <a:avLst/>
                            <a:gdLst>
                              <a:gd name="T0" fmla="*/ 5 w 187"/>
                              <a:gd name="T1" fmla="*/ 0 h 117"/>
                              <a:gd name="T2" fmla="*/ 3 w 187"/>
                              <a:gd name="T3" fmla="*/ 8 h 117"/>
                              <a:gd name="T4" fmla="*/ 0 w 187"/>
                              <a:gd name="T5" fmla="*/ 13 h 117"/>
                              <a:gd name="T6" fmla="*/ 3 w 187"/>
                              <a:gd name="T7" fmla="*/ 15 h 117"/>
                              <a:gd name="T8" fmla="*/ 3 w 187"/>
                              <a:gd name="T9" fmla="*/ 18 h 117"/>
                              <a:gd name="T10" fmla="*/ 5 w 187"/>
                              <a:gd name="T11" fmla="*/ 10 h 117"/>
                              <a:gd name="T12" fmla="*/ 10 w 187"/>
                              <a:gd name="T13" fmla="*/ 5 h 117"/>
                              <a:gd name="T14" fmla="*/ 8 w 187"/>
                              <a:gd name="T15" fmla="*/ 3 h 117"/>
                              <a:gd name="T16" fmla="*/ 5 w 187"/>
                              <a:gd name="T17" fmla="*/ 0 h 117"/>
                              <a:gd name="T18" fmla="*/ 169 w 187"/>
                              <a:gd name="T19" fmla="*/ 112 h 117"/>
                              <a:gd name="T20" fmla="*/ 179 w 187"/>
                              <a:gd name="T21" fmla="*/ 100 h 117"/>
                              <a:gd name="T22" fmla="*/ 187 w 187"/>
                              <a:gd name="T23" fmla="*/ 85 h 117"/>
                              <a:gd name="T24" fmla="*/ 182 w 187"/>
                              <a:gd name="T25" fmla="*/ 82 h 117"/>
                              <a:gd name="T26" fmla="*/ 174 w 187"/>
                              <a:gd name="T27" fmla="*/ 100 h 117"/>
                              <a:gd name="T28" fmla="*/ 159 w 187"/>
                              <a:gd name="T29" fmla="*/ 117 h 117"/>
                              <a:gd name="T30" fmla="*/ 164 w 187"/>
                              <a:gd name="T31" fmla="*/ 115 h 117"/>
                              <a:gd name="T32" fmla="*/ 169 w 187"/>
                              <a:gd name="T33" fmla="*/ 11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9" y="112"/>
                                </a:moveTo>
                                <a:lnTo>
                                  <a:pt x="179" y="100"/>
                                </a:lnTo>
                                <a:lnTo>
                                  <a:pt x="187" y="85"/>
                                </a:lnTo>
                                <a:lnTo>
                                  <a:pt x="182" y="82"/>
                                </a:lnTo>
                                <a:lnTo>
                                  <a:pt x="174" y="100"/>
                                </a:lnTo>
                                <a:lnTo>
                                  <a:pt x="159" y="117"/>
                                </a:lnTo>
                                <a:lnTo>
                                  <a:pt x="164" y="115"/>
                                </a:lnTo>
                                <a:lnTo>
                                  <a:pt x="16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8980"/>
                        <wps:cNvSpPr>
                          <a:spLocks noEditPoints="1"/>
                        </wps:cNvSpPr>
                        <wps:spPr bwMode="auto">
                          <a:xfrm>
                            <a:off x="5788" y="1350"/>
                            <a:ext cx="181" cy="114"/>
                          </a:xfrm>
                          <a:custGeom>
                            <a:avLst/>
                            <a:gdLst>
                              <a:gd name="T0" fmla="*/ 5 w 181"/>
                              <a:gd name="T1" fmla="*/ 0 h 114"/>
                              <a:gd name="T2" fmla="*/ 2 w 181"/>
                              <a:gd name="T3" fmla="*/ 7 h 114"/>
                              <a:gd name="T4" fmla="*/ 0 w 181"/>
                              <a:gd name="T5" fmla="*/ 12 h 114"/>
                              <a:gd name="T6" fmla="*/ 0 w 181"/>
                              <a:gd name="T7" fmla="*/ 15 h 114"/>
                              <a:gd name="T8" fmla="*/ 2 w 181"/>
                              <a:gd name="T9" fmla="*/ 17 h 114"/>
                              <a:gd name="T10" fmla="*/ 5 w 181"/>
                              <a:gd name="T11" fmla="*/ 10 h 114"/>
                              <a:gd name="T12" fmla="*/ 7 w 181"/>
                              <a:gd name="T13" fmla="*/ 2 h 114"/>
                              <a:gd name="T14" fmla="*/ 7 w 181"/>
                              <a:gd name="T15" fmla="*/ 2 h 114"/>
                              <a:gd name="T16" fmla="*/ 5 w 181"/>
                              <a:gd name="T17" fmla="*/ 0 h 114"/>
                              <a:gd name="T18" fmla="*/ 161 w 181"/>
                              <a:gd name="T19" fmla="*/ 112 h 114"/>
                              <a:gd name="T20" fmla="*/ 174 w 181"/>
                              <a:gd name="T21" fmla="*/ 97 h 114"/>
                              <a:gd name="T22" fmla="*/ 181 w 181"/>
                              <a:gd name="T23" fmla="*/ 79 h 114"/>
                              <a:gd name="T24" fmla="*/ 176 w 181"/>
                              <a:gd name="T25" fmla="*/ 79 h 114"/>
                              <a:gd name="T26" fmla="*/ 174 w 181"/>
                              <a:gd name="T27" fmla="*/ 89 h 114"/>
                              <a:gd name="T28" fmla="*/ 166 w 181"/>
                              <a:gd name="T29" fmla="*/ 99 h 114"/>
                              <a:gd name="T30" fmla="*/ 159 w 181"/>
                              <a:gd name="T31" fmla="*/ 107 h 114"/>
                              <a:gd name="T32" fmla="*/ 151 w 181"/>
                              <a:gd name="T33" fmla="*/ 114 h 114"/>
                              <a:gd name="T34" fmla="*/ 156 w 181"/>
                              <a:gd name="T35" fmla="*/ 114 h 114"/>
                              <a:gd name="T36" fmla="*/ 161 w 181"/>
                              <a:gd name="T37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7" y="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1" y="112"/>
                                </a:moveTo>
                                <a:lnTo>
                                  <a:pt x="174" y="97"/>
                                </a:lnTo>
                                <a:lnTo>
                                  <a:pt x="181" y="79"/>
                                </a:lnTo>
                                <a:lnTo>
                                  <a:pt x="176" y="79"/>
                                </a:lnTo>
                                <a:lnTo>
                                  <a:pt x="174" y="89"/>
                                </a:lnTo>
                                <a:lnTo>
                                  <a:pt x="166" y="99"/>
                                </a:lnTo>
                                <a:lnTo>
                                  <a:pt x="159" y="107"/>
                                </a:lnTo>
                                <a:lnTo>
                                  <a:pt x="151" y="114"/>
                                </a:lnTo>
                                <a:lnTo>
                                  <a:pt x="156" y="114"/>
                                </a:lnTo>
                                <a:lnTo>
                                  <a:pt x="16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8981"/>
                        <wps:cNvSpPr>
                          <a:spLocks noEditPoints="1"/>
                        </wps:cNvSpPr>
                        <wps:spPr bwMode="auto">
                          <a:xfrm>
                            <a:off x="5788" y="1352"/>
                            <a:ext cx="179" cy="11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112"/>
                              <a:gd name="T2" fmla="*/ 2 w 179"/>
                              <a:gd name="T3" fmla="*/ 5 h 112"/>
                              <a:gd name="T4" fmla="*/ 0 w 179"/>
                              <a:gd name="T5" fmla="*/ 13 h 112"/>
                              <a:gd name="T6" fmla="*/ 2 w 179"/>
                              <a:gd name="T7" fmla="*/ 15 h 112"/>
                              <a:gd name="T8" fmla="*/ 5 w 179"/>
                              <a:gd name="T9" fmla="*/ 18 h 112"/>
                              <a:gd name="T10" fmla="*/ 7 w 179"/>
                              <a:gd name="T11" fmla="*/ 10 h 112"/>
                              <a:gd name="T12" fmla="*/ 10 w 179"/>
                              <a:gd name="T13" fmla="*/ 3 h 112"/>
                              <a:gd name="T14" fmla="*/ 7 w 179"/>
                              <a:gd name="T15" fmla="*/ 0 h 112"/>
                              <a:gd name="T16" fmla="*/ 7 w 179"/>
                              <a:gd name="T17" fmla="*/ 0 h 112"/>
                              <a:gd name="T18" fmla="*/ 156 w 179"/>
                              <a:gd name="T19" fmla="*/ 112 h 112"/>
                              <a:gd name="T20" fmla="*/ 171 w 179"/>
                              <a:gd name="T21" fmla="*/ 95 h 112"/>
                              <a:gd name="T22" fmla="*/ 179 w 179"/>
                              <a:gd name="T23" fmla="*/ 77 h 112"/>
                              <a:gd name="T24" fmla="*/ 176 w 179"/>
                              <a:gd name="T25" fmla="*/ 77 h 112"/>
                              <a:gd name="T26" fmla="*/ 169 w 179"/>
                              <a:gd name="T27" fmla="*/ 87 h 112"/>
                              <a:gd name="T28" fmla="*/ 164 w 179"/>
                              <a:gd name="T29" fmla="*/ 97 h 112"/>
                              <a:gd name="T30" fmla="*/ 156 w 179"/>
                              <a:gd name="T31" fmla="*/ 105 h 112"/>
                              <a:gd name="T32" fmla="*/ 146 w 179"/>
                              <a:gd name="T33" fmla="*/ 112 h 112"/>
                              <a:gd name="T34" fmla="*/ 151 w 179"/>
                              <a:gd name="T35" fmla="*/ 112 h 112"/>
                              <a:gd name="T36" fmla="*/ 156 w 179"/>
                              <a:gd name="T37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112"/>
                                </a:moveTo>
                                <a:lnTo>
                                  <a:pt x="171" y="95"/>
                                </a:lnTo>
                                <a:lnTo>
                                  <a:pt x="179" y="77"/>
                                </a:lnTo>
                                <a:lnTo>
                                  <a:pt x="176" y="77"/>
                                </a:lnTo>
                                <a:lnTo>
                                  <a:pt x="169" y="87"/>
                                </a:lnTo>
                                <a:lnTo>
                                  <a:pt x="164" y="97"/>
                                </a:lnTo>
                                <a:lnTo>
                                  <a:pt x="156" y="105"/>
                                </a:lnTo>
                                <a:lnTo>
                                  <a:pt x="146" y="112"/>
                                </a:lnTo>
                                <a:lnTo>
                                  <a:pt x="151" y="112"/>
                                </a:lnTo>
                                <a:lnTo>
                                  <a:pt x="15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8982"/>
                        <wps:cNvSpPr>
                          <a:spLocks noEditPoints="1"/>
                        </wps:cNvSpPr>
                        <wps:spPr bwMode="auto">
                          <a:xfrm>
                            <a:off x="5790" y="1352"/>
                            <a:ext cx="174" cy="112"/>
                          </a:xfrm>
                          <a:custGeom>
                            <a:avLst/>
                            <a:gdLst>
                              <a:gd name="T0" fmla="*/ 5 w 174"/>
                              <a:gd name="T1" fmla="*/ 0 h 112"/>
                              <a:gd name="T2" fmla="*/ 3 w 174"/>
                              <a:gd name="T3" fmla="*/ 8 h 112"/>
                              <a:gd name="T4" fmla="*/ 0 w 174"/>
                              <a:gd name="T5" fmla="*/ 15 h 112"/>
                              <a:gd name="T6" fmla="*/ 3 w 174"/>
                              <a:gd name="T7" fmla="*/ 18 h 112"/>
                              <a:gd name="T8" fmla="*/ 5 w 174"/>
                              <a:gd name="T9" fmla="*/ 20 h 112"/>
                              <a:gd name="T10" fmla="*/ 8 w 174"/>
                              <a:gd name="T11" fmla="*/ 13 h 112"/>
                              <a:gd name="T12" fmla="*/ 10 w 174"/>
                              <a:gd name="T13" fmla="*/ 3 h 112"/>
                              <a:gd name="T14" fmla="*/ 8 w 174"/>
                              <a:gd name="T15" fmla="*/ 3 h 112"/>
                              <a:gd name="T16" fmla="*/ 5 w 174"/>
                              <a:gd name="T17" fmla="*/ 0 h 112"/>
                              <a:gd name="T18" fmla="*/ 149 w 174"/>
                              <a:gd name="T19" fmla="*/ 112 h 112"/>
                              <a:gd name="T20" fmla="*/ 157 w 174"/>
                              <a:gd name="T21" fmla="*/ 105 h 112"/>
                              <a:gd name="T22" fmla="*/ 164 w 174"/>
                              <a:gd name="T23" fmla="*/ 97 h 112"/>
                              <a:gd name="T24" fmla="*/ 172 w 174"/>
                              <a:gd name="T25" fmla="*/ 87 h 112"/>
                              <a:gd name="T26" fmla="*/ 174 w 174"/>
                              <a:gd name="T27" fmla="*/ 77 h 112"/>
                              <a:gd name="T28" fmla="*/ 172 w 174"/>
                              <a:gd name="T29" fmla="*/ 75 h 112"/>
                              <a:gd name="T30" fmla="*/ 164 w 174"/>
                              <a:gd name="T31" fmla="*/ 87 h 112"/>
                              <a:gd name="T32" fmla="*/ 159 w 174"/>
                              <a:gd name="T33" fmla="*/ 95 h 112"/>
                              <a:gd name="T34" fmla="*/ 152 w 174"/>
                              <a:gd name="T35" fmla="*/ 105 h 112"/>
                              <a:gd name="T36" fmla="*/ 142 w 174"/>
                              <a:gd name="T37" fmla="*/ 112 h 112"/>
                              <a:gd name="T38" fmla="*/ 144 w 174"/>
                              <a:gd name="T39" fmla="*/ 112 h 112"/>
                              <a:gd name="T40" fmla="*/ 147 w 174"/>
                              <a:gd name="T41" fmla="*/ 112 h 112"/>
                              <a:gd name="T42" fmla="*/ 149 w 174"/>
                              <a:gd name="T43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9" y="112"/>
                                </a:moveTo>
                                <a:lnTo>
                                  <a:pt x="157" y="105"/>
                                </a:lnTo>
                                <a:lnTo>
                                  <a:pt x="164" y="97"/>
                                </a:lnTo>
                                <a:lnTo>
                                  <a:pt x="172" y="87"/>
                                </a:lnTo>
                                <a:lnTo>
                                  <a:pt x="174" y="77"/>
                                </a:lnTo>
                                <a:lnTo>
                                  <a:pt x="172" y="75"/>
                                </a:lnTo>
                                <a:lnTo>
                                  <a:pt x="164" y="87"/>
                                </a:lnTo>
                                <a:lnTo>
                                  <a:pt x="159" y="95"/>
                                </a:lnTo>
                                <a:lnTo>
                                  <a:pt x="152" y="105"/>
                                </a:lnTo>
                                <a:lnTo>
                                  <a:pt x="142" y="112"/>
                                </a:lnTo>
                                <a:lnTo>
                                  <a:pt x="144" y="112"/>
                                </a:lnTo>
                                <a:lnTo>
                                  <a:pt x="147" y="112"/>
                                </a:lnTo>
                                <a:lnTo>
                                  <a:pt x="1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8983"/>
                        <wps:cNvSpPr>
                          <a:spLocks noEditPoints="1"/>
                        </wps:cNvSpPr>
                        <wps:spPr bwMode="auto">
                          <a:xfrm>
                            <a:off x="5793" y="1355"/>
                            <a:ext cx="171" cy="109"/>
                          </a:xfrm>
                          <a:custGeom>
                            <a:avLst/>
                            <a:gdLst>
                              <a:gd name="T0" fmla="*/ 5 w 171"/>
                              <a:gd name="T1" fmla="*/ 0 h 109"/>
                              <a:gd name="T2" fmla="*/ 2 w 171"/>
                              <a:gd name="T3" fmla="*/ 7 h 109"/>
                              <a:gd name="T4" fmla="*/ 0 w 171"/>
                              <a:gd name="T5" fmla="*/ 15 h 109"/>
                              <a:gd name="T6" fmla="*/ 2 w 171"/>
                              <a:gd name="T7" fmla="*/ 17 h 109"/>
                              <a:gd name="T8" fmla="*/ 2 w 171"/>
                              <a:gd name="T9" fmla="*/ 20 h 109"/>
                              <a:gd name="T10" fmla="*/ 5 w 171"/>
                              <a:gd name="T11" fmla="*/ 10 h 109"/>
                              <a:gd name="T12" fmla="*/ 10 w 171"/>
                              <a:gd name="T13" fmla="*/ 2 h 109"/>
                              <a:gd name="T14" fmla="*/ 7 w 171"/>
                              <a:gd name="T15" fmla="*/ 0 h 109"/>
                              <a:gd name="T16" fmla="*/ 5 w 171"/>
                              <a:gd name="T17" fmla="*/ 0 h 109"/>
                              <a:gd name="T18" fmla="*/ 141 w 171"/>
                              <a:gd name="T19" fmla="*/ 109 h 109"/>
                              <a:gd name="T20" fmla="*/ 151 w 171"/>
                              <a:gd name="T21" fmla="*/ 102 h 109"/>
                              <a:gd name="T22" fmla="*/ 159 w 171"/>
                              <a:gd name="T23" fmla="*/ 94 h 109"/>
                              <a:gd name="T24" fmla="*/ 164 w 171"/>
                              <a:gd name="T25" fmla="*/ 84 h 109"/>
                              <a:gd name="T26" fmla="*/ 171 w 171"/>
                              <a:gd name="T27" fmla="*/ 74 h 109"/>
                              <a:gd name="T28" fmla="*/ 166 w 171"/>
                              <a:gd name="T29" fmla="*/ 72 h 109"/>
                              <a:gd name="T30" fmla="*/ 159 w 171"/>
                              <a:gd name="T31" fmla="*/ 82 h 109"/>
                              <a:gd name="T32" fmla="*/ 154 w 171"/>
                              <a:gd name="T33" fmla="*/ 92 h 109"/>
                              <a:gd name="T34" fmla="*/ 146 w 171"/>
                              <a:gd name="T35" fmla="*/ 102 h 109"/>
                              <a:gd name="T36" fmla="*/ 136 w 171"/>
                              <a:gd name="T37" fmla="*/ 109 h 109"/>
                              <a:gd name="T38" fmla="*/ 139 w 171"/>
                              <a:gd name="T39" fmla="*/ 109 h 109"/>
                              <a:gd name="T40" fmla="*/ 141 w 171"/>
                              <a:gd name="T41" fmla="*/ 109 h 109"/>
                              <a:gd name="T42" fmla="*/ 141 w 171"/>
                              <a:gd name="T43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1" y="109"/>
                                </a:moveTo>
                                <a:lnTo>
                                  <a:pt x="151" y="102"/>
                                </a:lnTo>
                                <a:lnTo>
                                  <a:pt x="159" y="94"/>
                                </a:lnTo>
                                <a:lnTo>
                                  <a:pt x="164" y="84"/>
                                </a:lnTo>
                                <a:lnTo>
                                  <a:pt x="171" y="74"/>
                                </a:lnTo>
                                <a:lnTo>
                                  <a:pt x="166" y="72"/>
                                </a:lnTo>
                                <a:lnTo>
                                  <a:pt x="159" y="82"/>
                                </a:lnTo>
                                <a:lnTo>
                                  <a:pt x="154" y="92"/>
                                </a:lnTo>
                                <a:lnTo>
                                  <a:pt x="146" y="102"/>
                                </a:lnTo>
                                <a:lnTo>
                                  <a:pt x="136" y="109"/>
                                </a:lnTo>
                                <a:lnTo>
                                  <a:pt x="139" y="109"/>
                                </a:lnTo>
                                <a:lnTo>
                                  <a:pt x="141" y="109"/>
                                </a:lnTo>
                                <a:lnTo>
                                  <a:pt x="14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8984"/>
                        <wps:cNvSpPr>
                          <a:spLocks noEditPoints="1"/>
                        </wps:cNvSpPr>
                        <wps:spPr bwMode="auto">
                          <a:xfrm>
                            <a:off x="5795" y="1355"/>
                            <a:ext cx="167" cy="109"/>
                          </a:xfrm>
                          <a:custGeom>
                            <a:avLst/>
                            <a:gdLst>
                              <a:gd name="T0" fmla="*/ 5 w 167"/>
                              <a:gd name="T1" fmla="*/ 0 h 109"/>
                              <a:gd name="T2" fmla="*/ 3 w 167"/>
                              <a:gd name="T3" fmla="*/ 10 h 109"/>
                              <a:gd name="T4" fmla="*/ 0 w 167"/>
                              <a:gd name="T5" fmla="*/ 17 h 109"/>
                              <a:gd name="T6" fmla="*/ 0 w 167"/>
                              <a:gd name="T7" fmla="*/ 20 h 109"/>
                              <a:gd name="T8" fmla="*/ 3 w 167"/>
                              <a:gd name="T9" fmla="*/ 22 h 109"/>
                              <a:gd name="T10" fmla="*/ 5 w 167"/>
                              <a:gd name="T11" fmla="*/ 12 h 109"/>
                              <a:gd name="T12" fmla="*/ 10 w 167"/>
                              <a:gd name="T13" fmla="*/ 5 h 109"/>
                              <a:gd name="T14" fmla="*/ 8 w 167"/>
                              <a:gd name="T15" fmla="*/ 2 h 109"/>
                              <a:gd name="T16" fmla="*/ 5 w 167"/>
                              <a:gd name="T17" fmla="*/ 0 h 109"/>
                              <a:gd name="T18" fmla="*/ 137 w 167"/>
                              <a:gd name="T19" fmla="*/ 109 h 109"/>
                              <a:gd name="T20" fmla="*/ 147 w 167"/>
                              <a:gd name="T21" fmla="*/ 102 h 109"/>
                              <a:gd name="T22" fmla="*/ 154 w 167"/>
                              <a:gd name="T23" fmla="*/ 92 h 109"/>
                              <a:gd name="T24" fmla="*/ 159 w 167"/>
                              <a:gd name="T25" fmla="*/ 84 h 109"/>
                              <a:gd name="T26" fmla="*/ 167 w 167"/>
                              <a:gd name="T27" fmla="*/ 72 h 109"/>
                              <a:gd name="T28" fmla="*/ 162 w 167"/>
                              <a:gd name="T29" fmla="*/ 72 h 109"/>
                              <a:gd name="T30" fmla="*/ 154 w 167"/>
                              <a:gd name="T31" fmla="*/ 82 h 109"/>
                              <a:gd name="T32" fmla="*/ 149 w 167"/>
                              <a:gd name="T33" fmla="*/ 92 h 109"/>
                              <a:gd name="T34" fmla="*/ 139 w 167"/>
                              <a:gd name="T35" fmla="*/ 99 h 109"/>
                              <a:gd name="T36" fmla="*/ 132 w 167"/>
                              <a:gd name="T37" fmla="*/ 107 h 109"/>
                              <a:gd name="T38" fmla="*/ 134 w 167"/>
                              <a:gd name="T39" fmla="*/ 109 h 109"/>
                              <a:gd name="T40" fmla="*/ 137 w 167"/>
                              <a:gd name="T41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37" y="109"/>
                                </a:moveTo>
                                <a:lnTo>
                                  <a:pt x="147" y="102"/>
                                </a:lnTo>
                                <a:lnTo>
                                  <a:pt x="154" y="92"/>
                                </a:lnTo>
                                <a:lnTo>
                                  <a:pt x="159" y="84"/>
                                </a:lnTo>
                                <a:lnTo>
                                  <a:pt x="167" y="72"/>
                                </a:lnTo>
                                <a:lnTo>
                                  <a:pt x="162" y="72"/>
                                </a:lnTo>
                                <a:lnTo>
                                  <a:pt x="154" y="82"/>
                                </a:lnTo>
                                <a:lnTo>
                                  <a:pt x="149" y="92"/>
                                </a:lnTo>
                                <a:lnTo>
                                  <a:pt x="139" y="99"/>
                                </a:lnTo>
                                <a:lnTo>
                                  <a:pt x="132" y="107"/>
                                </a:lnTo>
                                <a:lnTo>
                                  <a:pt x="134" y="109"/>
                                </a:lnTo>
                                <a:lnTo>
                                  <a:pt x="137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8985"/>
                        <wps:cNvSpPr>
                          <a:spLocks noEditPoints="1"/>
                        </wps:cNvSpPr>
                        <wps:spPr bwMode="auto">
                          <a:xfrm>
                            <a:off x="5795" y="1357"/>
                            <a:ext cx="164" cy="107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107"/>
                              <a:gd name="T2" fmla="*/ 3 w 164"/>
                              <a:gd name="T3" fmla="*/ 8 h 107"/>
                              <a:gd name="T4" fmla="*/ 0 w 164"/>
                              <a:gd name="T5" fmla="*/ 18 h 107"/>
                              <a:gd name="T6" fmla="*/ 3 w 164"/>
                              <a:gd name="T7" fmla="*/ 20 h 107"/>
                              <a:gd name="T8" fmla="*/ 5 w 164"/>
                              <a:gd name="T9" fmla="*/ 23 h 107"/>
                              <a:gd name="T10" fmla="*/ 8 w 164"/>
                              <a:gd name="T11" fmla="*/ 13 h 107"/>
                              <a:gd name="T12" fmla="*/ 10 w 164"/>
                              <a:gd name="T13" fmla="*/ 3 h 107"/>
                              <a:gd name="T14" fmla="*/ 10 w 164"/>
                              <a:gd name="T15" fmla="*/ 3 h 107"/>
                              <a:gd name="T16" fmla="*/ 8 w 164"/>
                              <a:gd name="T17" fmla="*/ 0 h 107"/>
                              <a:gd name="T18" fmla="*/ 134 w 164"/>
                              <a:gd name="T19" fmla="*/ 107 h 107"/>
                              <a:gd name="T20" fmla="*/ 144 w 164"/>
                              <a:gd name="T21" fmla="*/ 100 h 107"/>
                              <a:gd name="T22" fmla="*/ 152 w 164"/>
                              <a:gd name="T23" fmla="*/ 90 h 107"/>
                              <a:gd name="T24" fmla="*/ 157 w 164"/>
                              <a:gd name="T25" fmla="*/ 80 h 107"/>
                              <a:gd name="T26" fmla="*/ 164 w 164"/>
                              <a:gd name="T27" fmla="*/ 70 h 107"/>
                              <a:gd name="T28" fmla="*/ 159 w 164"/>
                              <a:gd name="T29" fmla="*/ 67 h 107"/>
                              <a:gd name="T30" fmla="*/ 152 w 164"/>
                              <a:gd name="T31" fmla="*/ 80 h 107"/>
                              <a:gd name="T32" fmla="*/ 147 w 164"/>
                              <a:gd name="T33" fmla="*/ 90 h 107"/>
                              <a:gd name="T34" fmla="*/ 137 w 164"/>
                              <a:gd name="T35" fmla="*/ 97 h 107"/>
                              <a:gd name="T36" fmla="*/ 129 w 164"/>
                              <a:gd name="T37" fmla="*/ 105 h 107"/>
                              <a:gd name="T38" fmla="*/ 132 w 164"/>
                              <a:gd name="T39" fmla="*/ 105 h 107"/>
                              <a:gd name="T40" fmla="*/ 134 w 164"/>
                              <a:gd name="T41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0"/>
                                </a:lnTo>
                                <a:lnTo>
                                  <a:pt x="5" y="23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34" y="107"/>
                                </a:moveTo>
                                <a:lnTo>
                                  <a:pt x="144" y="100"/>
                                </a:lnTo>
                                <a:lnTo>
                                  <a:pt x="152" y="90"/>
                                </a:lnTo>
                                <a:lnTo>
                                  <a:pt x="157" y="80"/>
                                </a:lnTo>
                                <a:lnTo>
                                  <a:pt x="164" y="70"/>
                                </a:lnTo>
                                <a:lnTo>
                                  <a:pt x="159" y="67"/>
                                </a:lnTo>
                                <a:lnTo>
                                  <a:pt x="152" y="80"/>
                                </a:lnTo>
                                <a:lnTo>
                                  <a:pt x="147" y="90"/>
                                </a:lnTo>
                                <a:lnTo>
                                  <a:pt x="137" y="97"/>
                                </a:lnTo>
                                <a:lnTo>
                                  <a:pt x="129" y="105"/>
                                </a:lnTo>
                                <a:lnTo>
                                  <a:pt x="132" y="105"/>
                                </a:lnTo>
                                <a:lnTo>
                                  <a:pt x="1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8986"/>
                        <wps:cNvSpPr>
                          <a:spLocks noEditPoints="1"/>
                        </wps:cNvSpPr>
                        <wps:spPr bwMode="auto">
                          <a:xfrm>
                            <a:off x="5798" y="1360"/>
                            <a:ext cx="159" cy="102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102"/>
                              <a:gd name="T2" fmla="*/ 2 w 159"/>
                              <a:gd name="T3" fmla="*/ 7 h 102"/>
                              <a:gd name="T4" fmla="*/ 0 w 159"/>
                              <a:gd name="T5" fmla="*/ 17 h 102"/>
                              <a:gd name="T6" fmla="*/ 2 w 159"/>
                              <a:gd name="T7" fmla="*/ 20 h 102"/>
                              <a:gd name="T8" fmla="*/ 5 w 159"/>
                              <a:gd name="T9" fmla="*/ 22 h 102"/>
                              <a:gd name="T10" fmla="*/ 7 w 159"/>
                              <a:gd name="T11" fmla="*/ 12 h 102"/>
                              <a:gd name="T12" fmla="*/ 10 w 159"/>
                              <a:gd name="T13" fmla="*/ 2 h 102"/>
                              <a:gd name="T14" fmla="*/ 7 w 159"/>
                              <a:gd name="T15" fmla="*/ 0 h 102"/>
                              <a:gd name="T16" fmla="*/ 7 w 159"/>
                              <a:gd name="T17" fmla="*/ 0 h 102"/>
                              <a:gd name="T18" fmla="*/ 129 w 159"/>
                              <a:gd name="T19" fmla="*/ 102 h 102"/>
                              <a:gd name="T20" fmla="*/ 136 w 159"/>
                              <a:gd name="T21" fmla="*/ 94 h 102"/>
                              <a:gd name="T22" fmla="*/ 146 w 159"/>
                              <a:gd name="T23" fmla="*/ 87 h 102"/>
                              <a:gd name="T24" fmla="*/ 151 w 159"/>
                              <a:gd name="T25" fmla="*/ 77 h 102"/>
                              <a:gd name="T26" fmla="*/ 159 w 159"/>
                              <a:gd name="T27" fmla="*/ 67 h 102"/>
                              <a:gd name="T28" fmla="*/ 154 w 159"/>
                              <a:gd name="T29" fmla="*/ 64 h 102"/>
                              <a:gd name="T30" fmla="*/ 146 w 159"/>
                              <a:gd name="T31" fmla="*/ 74 h 102"/>
                              <a:gd name="T32" fmla="*/ 141 w 159"/>
                              <a:gd name="T33" fmla="*/ 84 h 102"/>
                              <a:gd name="T34" fmla="*/ 131 w 159"/>
                              <a:gd name="T35" fmla="*/ 94 h 102"/>
                              <a:gd name="T36" fmla="*/ 121 w 159"/>
                              <a:gd name="T37" fmla="*/ 99 h 102"/>
                              <a:gd name="T38" fmla="*/ 126 w 159"/>
                              <a:gd name="T39" fmla="*/ 102 h 102"/>
                              <a:gd name="T40" fmla="*/ 129 w 159"/>
                              <a:gd name="T4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>
                                <a:moveTo>
                                  <a:pt x="7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9" y="102"/>
                                </a:moveTo>
                                <a:lnTo>
                                  <a:pt x="136" y="94"/>
                                </a:lnTo>
                                <a:lnTo>
                                  <a:pt x="146" y="87"/>
                                </a:lnTo>
                                <a:lnTo>
                                  <a:pt x="151" y="77"/>
                                </a:lnTo>
                                <a:lnTo>
                                  <a:pt x="159" y="67"/>
                                </a:lnTo>
                                <a:lnTo>
                                  <a:pt x="154" y="64"/>
                                </a:lnTo>
                                <a:lnTo>
                                  <a:pt x="146" y="74"/>
                                </a:lnTo>
                                <a:lnTo>
                                  <a:pt x="141" y="84"/>
                                </a:lnTo>
                                <a:lnTo>
                                  <a:pt x="131" y="94"/>
                                </a:lnTo>
                                <a:lnTo>
                                  <a:pt x="121" y="99"/>
                                </a:lnTo>
                                <a:lnTo>
                                  <a:pt x="126" y="102"/>
                                </a:lnTo>
                                <a:lnTo>
                                  <a:pt x="12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8987"/>
                        <wps:cNvSpPr>
                          <a:spLocks noEditPoints="1"/>
                        </wps:cNvSpPr>
                        <wps:spPr bwMode="auto">
                          <a:xfrm>
                            <a:off x="5800" y="1360"/>
                            <a:ext cx="154" cy="102"/>
                          </a:xfrm>
                          <a:custGeom>
                            <a:avLst/>
                            <a:gdLst>
                              <a:gd name="T0" fmla="*/ 5 w 154"/>
                              <a:gd name="T1" fmla="*/ 0 h 102"/>
                              <a:gd name="T2" fmla="*/ 3 w 154"/>
                              <a:gd name="T3" fmla="*/ 10 h 102"/>
                              <a:gd name="T4" fmla="*/ 0 w 154"/>
                              <a:gd name="T5" fmla="*/ 20 h 102"/>
                              <a:gd name="T6" fmla="*/ 3 w 154"/>
                              <a:gd name="T7" fmla="*/ 22 h 102"/>
                              <a:gd name="T8" fmla="*/ 5 w 154"/>
                              <a:gd name="T9" fmla="*/ 25 h 102"/>
                              <a:gd name="T10" fmla="*/ 8 w 154"/>
                              <a:gd name="T11" fmla="*/ 12 h 102"/>
                              <a:gd name="T12" fmla="*/ 10 w 154"/>
                              <a:gd name="T13" fmla="*/ 2 h 102"/>
                              <a:gd name="T14" fmla="*/ 8 w 154"/>
                              <a:gd name="T15" fmla="*/ 2 h 102"/>
                              <a:gd name="T16" fmla="*/ 5 w 154"/>
                              <a:gd name="T17" fmla="*/ 0 h 102"/>
                              <a:gd name="T18" fmla="*/ 124 w 154"/>
                              <a:gd name="T19" fmla="*/ 102 h 102"/>
                              <a:gd name="T20" fmla="*/ 132 w 154"/>
                              <a:gd name="T21" fmla="*/ 94 h 102"/>
                              <a:gd name="T22" fmla="*/ 142 w 154"/>
                              <a:gd name="T23" fmla="*/ 87 h 102"/>
                              <a:gd name="T24" fmla="*/ 147 w 154"/>
                              <a:gd name="T25" fmla="*/ 77 h 102"/>
                              <a:gd name="T26" fmla="*/ 154 w 154"/>
                              <a:gd name="T27" fmla="*/ 64 h 102"/>
                              <a:gd name="T28" fmla="*/ 149 w 154"/>
                              <a:gd name="T29" fmla="*/ 64 h 102"/>
                              <a:gd name="T30" fmla="*/ 142 w 154"/>
                              <a:gd name="T31" fmla="*/ 74 h 102"/>
                              <a:gd name="T32" fmla="*/ 137 w 154"/>
                              <a:gd name="T33" fmla="*/ 84 h 102"/>
                              <a:gd name="T34" fmla="*/ 127 w 154"/>
                              <a:gd name="T35" fmla="*/ 92 h 102"/>
                              <a:gd name="T36" fmla="*/ 117 w 154"/>
                              <a:gd name="T37" fmla="*/ 99 h 102"/>
                              <a:gd name="T38" fmla="*/ 119 w 154"/>
                              <a:gd name="T39" fmla="*/ 99 h 102"/>
                              <a:gd name="T40" fmla="*/ 124 w 154"/>
                              <a:gd name="T4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24" y="102"/>
                                </a:moveTo>
                                <a:lnTo>
                                  <a:pt x="132" y="94"/>
                                </a:lnTo>
                                <a:lnTo>
                                  <a:pt x="142" y="87"/>
                                </a:lnTo>
                                <a:lnTo>
                                  <a:pt x="147" y="77"/>
                                </a:lnTo>
                                <a:lnTo>
                                  <a:pt x="154" y="64"/>
                                </a:lnTo>
                                <a:lnTo>
                                  <a:pt x="149" y="64"/>
                                </a:lnTo>
                                <a:lnTo>
                                  <a:pt x="142" y="74"/>
                                </a:lnTo>
                                <a:lnTo>
                                  <a:pt x="137" y="84"/>
                                </a:lnTo>
                                <a:lnTo>
                                  <a:pt x="127" y="92"/>
                                </a:lnTo>
                                <a:lnTo>
                                  <a:pt x="117" y="99"/>
                                </a:lnTo>
                                <a:lnTo>
                                  <a:pt x="119" y="99"/>
                                </a:lnTo>
                                <a:lnTo>
                                  <a:pt x="12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8988"/>
                        <wps:cNvSpPr>
                          <a:spLocks noEditPoints="1"/>
                        </wps:cNvSpPr>
                        <wps:spPr bwMode="auto">
                          <a:xfrm>
                            <a:off x="5803" y="1362"/>
                            <a:ext cx="149" cy="97"/>
                          </a:xfrm>
                          <a:custGeom>
                            <a:avLst/>
                            <a:gdLst>
                              <a:gd name="T0" fmla="*/ 5 w 149"/>
                              <a:gd name="T1" fmla="*/ 0 h 97"/>
                              <a:gd name="T2" fmla="*/ 2 w 149"/>
                              <a:gd name="T3" fmla="*/ 10 h 97"/>
                              <a:gd name="T4" fmla="*/ 0 w 149"/>
                              <a:gd name="T5" fmla="*/ 20 h 97"/>
                              <a:gd name="T6" fmla="*/ 2 w 149"/>
                              <a:gd name="T7" fmla="*/ 23 h 97"/>
                              <a:gd name="T8" fmla="*/ 5 w 149"/>
                              <a:gd name="T9" fmla="*/ 25 h 97"/>
                              <a:gd name="T10" fmla="*/ 5 w 149"/>
                              <a:gd name="T11" fmla="*/ 13 h 97"/>
                              <a:gd name="T12" fmla="*/ 10 w 149"/>
                              <a:gd name="T13" fmla="*/ 3 h 97"/>
                              <a:gd name="T14" fmla="*/ 7 w 149"/>
                              <a:gd name="T15" fmla="*/ 0 h 97"/>
                              <a:gd name="T16" fmla="*/ 5 w 149"/>
                              <a:gd name="T17" fmla="*/ 0 h 97"/>
                              <a:gd name="T18" fmla="*/ 116 w 149"/>
                              <a:gd name="T19" fmla="*/ 97 h 97"/>
                              <a:gd name="T20" fmla="*/ 126 w 149"/>
                              <a:gd name="T21" fmla="*/ 92 h 97"/>
                              <a:gd name="T22" fmla="*/ 136 w 149"/>
                              <a:gd name="T23" fmla="*/ 82 h 97"/>
                              <a:gd name="T24" fmla="*/ 141 w 149"/>
                              <a:gd name="T25" fmla="*/ 72 h 97"/>
                              <a:gd name="T26" fmla="*/ 149 w 149"/>
                              <a:gd name="T27" fmla="*/ 62 h 97"/>
                              <a:gd name="T28" fmla="*/ 144 w 149"/>
                              <a:gd name="T29" fmla="*/ 62 h 97"/>
                              <a:gd name="T30" fmla="*/ 136 w 149"/>
                              <a:gd name="T31" fmla="*/ 72 h 97"/>
                              <a:gd name="T32" fmla="*/ 131 w 149"/>
                              <a:gd name="T33" fmla="*/ 82 h 97"/>
                              <a:gd name="T34" fmla="*/ 121 w 149"/>
                              <a:gd name="T35" fmla="*/ 90 h 97"/>
                              <a:gd name="T36" fmla="*/ 111 w 149"/>
                              <a:gd name="T37" fmla="*/ 97 h 97"/>
                              <a:gd name="T38" fmla="*/ 114 w 149"/>
                              <a:gd name="T39" fmla="*/ 97 h 97"/>
                              <a:gd name="T40" fmla="*/ 116 w 149"/>
                              <a:gd name="T4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3"/>
                                </a:lnTo>
                                <a:lnTo>
                                  <a:pt x="5" y="25"/>
                                </a:lnTo>
                                <a:lnTo>
                                  <a:pt x="5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6" y="97"/>
                                </a:moveTo>
                                <a:lnTo>
                                  <a:pt x="126" y="92"/>
                                </a:lnTo>
                                <a:lnTo>
                                  <a:pt x="136" y="82"/>
                                </a:lnTo>
                                <a:lnTo>
                                  <a:pt x="141" y="72"/>
                                </a:lnTo>
                                <a:lnTo>
                                  <a:pt x="149" y="62"/>
                                </a:lnTo>
                                <a:lnTo>
                                  <a:pt x="144" y="62"/>
                                </a:lnTo>
                                <a:lnTo>
                                  <a:pt x="136" y="72"/>
                                </a:lnTo>
                                <a:lnTo>
                                  <a:pt x="131" y="82"/>
                                </a:lnTo>
                                <a:lnTo>
                                  <a:pt x="121" y="90"/>
                                </a:lnTo>
                                <a:lnTo>
                                  <a:pt x="111" y="97"/>
                                </a:lnTo>
                                <a:lnTo>
                                  <a:pt x="114" y="97"/>
                                </a:lnTo>
                                <a:lnTo>
                                  <a:pt x="11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8989"/>
                        <wps:cNvSpPr>
                          <a:spLocks noEditPoints="1"/>
                        </wps:cNvSpPr>
                        <wps:spPr bwMode="auto">
                          <a:xfrm>
                            <a:off x="5805" y="1362"/>
                            <a:ext cx="144" cy="97"/>
                          </a:xfrm>
                          <a:custGeom>
                            <a:avLst/>
                            <a:gdLst>
                              <a:gd name="T0" fmla="*/ 5 w 144"/>
                              <a:gd name="T1" fmla="*/ 0 h 97"/>
                              <a:gd name="T2" fmla="*/ 3 w 144"/>
                              <a:gd name="T3" fmla="*/ 10 h 97"/>
                              <a:gd name="T4" fmla="*/ 0 w 144"/>
                              <a:gd name="T5" fmla="*/ 23 h 97"/>
                              <a:gd name="T6" fmla="*/ 3 w 144"/>
                              <a:gd name="T7" fmla="*/ 25 h 97"/>
                              <a:gd name="T8" fmla="*/ 3 w 144"/>
                              <a:gd name="T9" fmla="*/ 28 h 97"/>
                              <a:gd name="T10" fmla="*/ 5 w 144"/>
                              <a:gd name="T11" fmla="*/ 15 h 97"/>
                              <a:gd name="T12" fmla="*/ 10 w 144"/>
                              <a:gd name="T13" fmla="*/ 3 h 97"/>
                              <a:gd name="T14" fmla="*/ 8 w 144"/>
                              <a:gd name="T15" fmla="*/ 3 h 97"/>
                              <a:gd name="T16" fmla="*/ 5 w 144"/>
                              <a:gd name="T17" fmla="*/ 0 h 97"/>
                              <a:gd name="T18" fmla="*/ 112 w 144"/>
                              <a:gd name="T19" fmla="*/ 97 h 97"/>
                              <a:gd name="T20" fmla="*/ 122 w 144"/>
                              <a:gd name="T21" fmla="*/ 90 h 97"/>
                              <a:gd name="T22" fmla="*/ 132 w 144"/>
                              <a:gd name="T23" fmla="*/ 82 h 97"/>
                              <a:gd name="T24" fmla="*/ 137 w 144"/>
                              <a:gd name="T25" fmla="*/ 72 h 97"/>
                              <a:gd name="T26" fmla="*/ 144 w 144"/>
                              <a:gd name="T27" fmla="*/ 62 h 97"/>
                              <a:gd name="T28" fmla="*/ 139 w 144"/>
                              <a:gd name="T29" fmla="*/ 60 h 97"/>
                              <a:gd name="T30" fmla="*/ 134 w 144"/>
                              <a:gd name="T31" fmla="*/ 72 h 97"/>
                              <a:gd name="T32" fmla="*/ 124 w 144"/>
                              <a:gd name="T33" fmla="*/ 80 h 97"/>
                              <a:gd name="T34" fmla="*/ 117 w 144"/>
                              <a:gd name="T35" fmla="*/ 90 h 97"/>
                              <a:gd name="T36" fmla="*/ 107 w 144"/>
                              <a:gd name="T37" fmla="*/ 95 h 97"/>
                              <a:gd name="T38" fmla="*/ 109 w 144"/>
                              <a:gd name="T39" fmla="*/ 97 h 97"/>
                              <a:gd name="T40" fmla="*/ 112 w 144"/>
                              <a:gd name="T4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2" y="97"/>
                                </a:moveTo>
                                <a:lnTo>
                                  <a:pt x="122" y="90"/>
                                </a:lnTo>
                                <a:lnTo>
                                  <a:pt x="132" y="82"/>
                                </a:lnTo>
                                <a:lnTo>
                                  <a:pt x="137" y="72"/>
                                </a:lnTo>
                                <a:lnTo>
                                  <a:pt x="144" y="62"/>
                                </a:lnTo>
                                <a:lnTo>
                                  <a:pt x="139" y="60"/>
                                </a:lnTo>
                                <a:lnTo>
                                  <a:pt x="134" y="72"/>
                                </a:lnTo>
                                <a:lnTo>
                                  <a:pt x="124" y="80"/>
                                </a:lnTo>
                                <a:lnTo>
                                  <a:pt x="117" y="90"/>
                                </a:lnTo>
                                <a:lnTo>
                                  <a:pt x="107" y="95"/>
                                </a:lnTo>
                                <a:lnTo>
                                  <a:pt x="109" y="97"/>
                                </a:lnTo>
                                <a:lnTo>
                                  <a:pt x="11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8990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9" cy="94"/>
                          </a:xfrm>
                          <a:custGeom>
                            <a:avLst/>
                            <a:gdLst>
                              <a:gd name="T0" fmla="*/ 5 w 139"/>
                              <a:gd name="T1" fmla="*/ 0 h 94"/>
                              <a:gd name="T2" fmla="*/ 0 w 139"/>
                              <a:gd name="T3" fmla="*/ 10 h 94"/>
                              <a:gd name="T4" fmla="*/ 0 w 139"/>
                              <a:gd name="T5" fmla="*/ 22 h 94"/>
                              <a:gd name="T6" fmla="*/ 0 w 139"/>
                              <a:gd name="T7" fmla="*/ 25 h 94"/>
                              <a:gd name="T8" fmla="*/ 2 w 139"/>
                              <a:gd name="T9" fmla="*/ 27 h 94"/>
                              <a:gd name="T10" fmla="*/ 5 w 139"/>
                              <a:gd name="T11" fmla="*/ 15 h 94"/>
                              <a:gd name="T12" fmla="*/ 10 w 139"/>
                              <a:gd name="T13" fmla="*/ 2 h 94"/>
                              <a:gd name="T14" fmla="*/ 7 w 139"/>
                              <a:gd name="T15" fmla="*/ 0 h 94"/>
                              <a:gd name="T16" fmla="*/ 5 w 139"/>
                              <a:gd name="T17" fmla="*/ 0 h 94"/>
                              <a:gd name="T18" fmla="*/ 106 w 139"/>
                              <a:gd name="T19" fmla="*/ 94 h 94"/>
                              <a:gd name="T20" fmla="*/ 116 w 139"/>
                              <a:gd name="T21" fmla="*/ 87 h 94"/>
                              <a:gd name="T22" fmla="*/ 126 w 139"/>
                              <a:gd name="T23" fmla="*/ 79 h 94"/>
                              <a:gd name="T24" fmla="*/ 131 w 139"/>
                              <a:gd name="T25" fmla="*/ 69 h 94"/>
                              <a:gd name="T26" fmla="*/ 139 w 139"/>
                              <a:gd name="T27" fmla="*/ 59 h 94"/>
                              <a:gd name="T28" fmla="*/ 134 w 139"/>
                              <a:gd name="T29" fmla="*/ 57 h 94"/>
                              <a:gd name="T30" fmla="*/ 126 w 139"/>
                              <a:gd name="T31" fmla="*/ 67 h 94"/>
                              <a:gd name="T32" fmla="*/ 119 w 139"/>
                              <a:gd name="T33" fmla="*/ 77 h 94"/>
                              <a:gd name="T34" fmla="*/ 111 w 139"/>
                              <a:gd name="T35" fmla="*/ 84 h 94"/>
                              <a:gd name="T36" fmla="*/ 99 w 139"/>
                              <a:gd name="T37" fmla="*/ 92 h 94"/>
                              <a:gd name="T38" fmla="*/ 104 w 139"/>
                              <a:gd name="T39" fmla="*/ 92 h 94"/>
                              <a:gd name="T40" fmla="*/ 106 w 139"/>
                              <a:gd name="T41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6" y="94"/>
                                </a:moveTo>
                                <a:lnTo>
                                  <a:pt x="116" y="87"/>
                                </a:lnTo>
                                <a:lnTo>
                                  <a:pt x="126" y="79"/>
                                </a:lnTo>
                                <a:lnTo>
                                  <a:pt x="131" y="69"/>
                                </a:lnTo>
                                <a:lnTo>
                                  <a:pt x="139" y="59"/>
                                </a:lnTo>
                                <a:lnTo>
                                  <a:pt x="134" y="57"/>
                                </a:lnTo>
                                <a:lnTo>
                                  <a:pt x="126" y="67"/>
                                </a:lnTo>
                                <a:lnTo>
                                  <a:pt x="119" y="77"/>
                                </a:lnTo>
                                <a:lnTo>
                                  <a:pt x="111" y="84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lnTo>
                                  <a:pt x="10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8991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6" cy="92"/>
                          </a:xfrm>
                          <a:custGeom>
                            <a:avLst/>
                            <a:gdLst>
                              <a:gd name="T0" fmla="*/ 7 w 136"/>
                              <a:gd name="T1" fmla="*/ 0 h 92"/>
                              <a:gd name="T2" fmla="*/ 2 w 136"/>
                              <a:gd name="T3" fmla="*/ 12 h 92"/>
                              <a:gd name="T4" fmla="*/ 0 w 136"/>
                              <a:gd name="T5" fmla="*/ 25 h 92"/>
                              <a:gd name="T6" fmla="*/ 2 w 136"/>
                              <a:gd name="T7" fmla="*/ 27 h 92"/>
                              <a:gd name="T8" fmla="*/ 5 w 136"/>
                              <a:gd name="T9" fmla="*/ 30 h 92"/>
                              <a:gd name="T10" fmla="*/ 5 w 136"/>
                              <a:gd name="T11" fmla="*/ 30 h 92"/>
                              <a:gd name="T12" fmla="*/ 7 w 136"/>
                              <a:gd name="T13" fmla="*/ 15 h 92"/>
                              <a:gd name="T14" fmla="*/ 10 w 136"/>
                              <a:gd name="T15" fmla="*/ 5 h 92"/>
                              <a:gd name="T16" fmla="*/ 10 w 136"/>
                              <a:gd name="T17" fmla="*/ 2 h 92"/>
                              <a:gd name="T18" fmla="*/ 7 w 136"/>
                              <a:gd name="T19" fmla="*/ 0 h 92"/>
                              <a:gd name="T20" fmla="*/ 104 w 136"/>
                              <a:gd name="T21" fmla="*/ 92 h 92"/>
                              <a:gd name="T22" fmla="*/ 114 w 136"/>
                              <a:gd name="T23" fmla="*/ 87 h 92"/>
                              <a:gd name="T24" fmla="*/ 121 w 136"/>
                              <a:gd name="T25" fmla="*/ 77 h 92"/>
                              <a:gd name="T26" fmla="*/ 131 w 136"/>
                              <a:gd name="T27" fmla="*/ 69 h 92"/>
                              <a:gd name="T28" fmla="*/ 136 w 136"/>
                              <a:gd name="T29" fmla="*/ 57 h 92"/>
                              <a:gd name="T30" fmla="*/ 131 w 136"/>
                              <a:gd name="T31" fmla="*/ 57 h 92"/>
                              <a:gd name="T32" fmla="*/ 124 w 136"/>
                              <a:gd name="T33" fmla="*/ 67 h 92"/>
                              <a:gd name="T34" fmla="*/ 116 w 136"/>
                              <a:gd name="T35" fmla="*/ 77 h 92"/>
                              <a:gd name="T36" fmla="*/ 109 w 136"/>
                              <a:gd name="T37" fmla="*/ 84 h 92"/>
                              <a:gd name="T38" fmla="*/ 97 w 136"/>
                              <a:gd name="T39" fmla="*/ 89 h 92"/>
                              <a:gd name="T40" fmla="*/ 99 w 136"/>
                              <a:gd name="T41" fmla="*/ 92 h 92"/>
                              <a:gd name="T42" fmla="*/ 104 w 136"/>
                              <a:gd name="T43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04" y="92"/>
                                </a:moveTo>
                                <a:lnTo>
                                  <a:pt x="114" y="87"/>
                                </a:lnTo>
                                <a:lnTo>
                                  <a:pt x="121" y="77"/>
                                </a:lnTo>
                                <a:lnTo>
                                  <a:pt x="131" y="69"/>
                                </a:lnTo>
                                <a:lnTo>
                                  <a:pt x="136" y="57"/>
                                </a:lnTo>
                                <a:lnTo>
                                  <a:pt x="131" y="57"/>
                                </a:lnTo>
                                <a:lnTo>
                                  <a:pt x="124" y="67"/>
                                </a:lnTo>
                                <a:lnTo>
                                  <a:pt x="116" y="77"/>
                                </a:lnTo>
                                <a:lnTo>
                                  <a:pt x="109" y="84"/>
                                </a:lnTo>
                                <a:lnTo>
                                  <a:pt x="97" y="89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8992"/>
                        <wps:cNvSpPr>
                          <a:spLocks noEditPoints="1"/>
                        </wps:cNvSpPr>
                        <wps:spPr bwMode="auto">
                          <a:xfrm>
                            <a:off x="5810" y="1367"/>
                            <a:ext cx="132" cy="90"/>
                          </a:xfrm>
                          <a:custGeom>
                            <a:avLst/>
                            <a:gdLst>
                              <a:gd name="T0" fmla="*/ 8 w 132"/>
                              <a:gd name="T1" fmla="*/ 0 h 90"/>
                              <a:gd name="T2" fmla="*/ 3 w 132"/>
                              <a:gd name="T3" fmla="*/ 13 h 90"/>
                              <a:gd name="T4" fmla="*/ 0 w 132"/>
                              <a:gd name="T5" fmla="*/ 25 h 90"/>
                              <a:gd name="T6" fmla="*/ 3 w 132"/>
                              <a:gd name="T7" fmla="*/ 28 h 90"/>
                              <a:gd name="T8" fmla="*/ 5 w 132"/>
                              <a:gd name="T9" fmla="*/ 30 h 90"/>
                              <a:gd name="T10" fmla="*/ 5 w 132"/>
                              <a:gd name="T11" fmla="*/ 28 h 90"/>
                              <a:gd name="T12" fmla="*/ 5 w 132"/>
                              <a:gd name="T13" fmla="*/ 28 h 90"/>
                              <a:gd name="T14" fmla="*/ 8 w 132"/>
                              <a:gd name="T15" fmla="*/ 15 h 90"/>
                              <a:gd name="T16" fmla="*/ 10 w 132"/>
                              <a:gd name="T17" fmla="*/ 3 h 90"/>
                              <a:gd name="T18" fmla="*/ 8 w 132"/>
                              <a:gd name="T19" fmla="*/ 3 h 90"/>
                              <a:gd name="T20" fmla="*/ 8 w 132"/>
                              <a:gd name="T21" fmla="*/ 0 h 90"/>
                              <a:gd name="T22" fmla="*/ 97 w 132"/>
                              <a:gd name="T23" fmla="*/ 90 h 90"/>
                              <a:gd name="T24" fmla="*/ 109 w 132"/>
                              <a:gd name="T25" fmla="*/ 82 h 90"/>
                              <a:gd name="T26" fmla="*/ 117 w 132"/>
                              <a:gd name="T27" fmla="*/ 75 h 90"/>
                              <a:gd name="T28" fmla="*/ 127 w 132"/>
                              <a:gd name="T29" fmla="*/ 65 h 90"/>
                              <a:gd name="T30" fmla="*/ 132 w 132"/>
                              <a:gd name="T31" fmla="*/ 55 h 90"/>
                              <a:gd name="T32" fmla="*/ 127 w 132"/>
                              <a:gd name="T33" fmla="*/ 55 h 90"/>
                              <a:gd name="T34" fmla="*/ 119 w 132"/>
                              <a:gd name="T35" fmla="*/ 65 h 90"/>
                              <a:gd name="T36" fmla="*/ 112 w 132"/>
                              <a:gd name="T37" fmla="*/ 72 h 90"/>
                              <a:gd name="T38" fmla="*/ 102 w 132"/>
                              <a:gd name="T39" fmla="*/ 80 h 90"/>
                              <a:gd name="T40" fmla="*/ 92 w 132"/>
                              <a:gd name="T41" fmla="*/ 87 h 90"/>
                              <a:gd name="T42" fmla="*/ 95 w 132"/>
                              <a:gd name="T43" fmla="*/ 87 h 90"/>
                              <a:gd name="T44" fmla="*/ 97 w 132"/>
                              <a:gd name="T45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30"/>
                                </a:lnTo>
                                <a:lnTo>
                                  <a:pt x="5" y="28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7" y="90"/>
                                </a:moveTo>
                                <a:lnTo>
                                  <a:pt x="109" y="82"/>
                                </a:lnTo>
                                <a:lnTo>
                                  <a:pt x="117" y="75"/>
                                </a:lnTo>
                                <a:lnTo>
                                  <a:pt x="127" y="65"/>
                                </a:lnTo>
                                <a:lnTo>
                                  <a:pt x="132" y="55"/>
                                </a:lnTo>
                                <a:lnTo>
                                  <a:pt x="127" y="55"/>
                                </a:lnTo>
                                <a:lnTo>
                                  <a:pt x="119" y="65"/>
                                </a:lnTo>
                                <a:lnTo>
                                  <a:pt x="112" y="72"/>
                                </a:lnTo>
                                <a:lnTo>
                                  <a:pt x="102" y="80"/>
                                </a:lnTo>
                                <a:lnTo>
                                  <a:pt x="92" y="87"/>
                                </a:lnTo>
                                <a:lnTo>
                                  <a:pt x="95" y="87"/>
                                </a:lnTo>
                                <a:lnTo>
                                  <a:pt x="9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8993"/>
                        <wps:cNvSpPr>
                          <a:spLocks noEditPoints="1"/>
                        </wps:cNvSpPr>
                        <wps:spPr bwMode="auto">
                          <a:xfrm>
                            <a:off x="5813" y="1370"/>
                            <a:ext cx="126" cy="84"/>
                          </a:xfrm>
                          <a:custGeom>
                            <a:avLst/>
                            <a:gdLst>
                              <a:gd name="T0" fmla="*/ 5 w 126"/>
                              <a:gd name="T1" fmla="*/ 0 h 84"/>
                              <a:gd name="T2" fmla="*/ 2 w 126"/>
                              <a:gd name="T3" fmla="*/ 10 h 84"/>
                              <a:gd name="T4" fmla="*/ 0 w 126"/>
                              <a:gd name="T5" fmla="*/ 25 h 84"/>
                              <a:gd name="T6" fmla="*/ 0 w 126"/>
                              <a:gd name="T7" fmla="*/ 25 h 84"/>
                              <a:gd name="T8" fmla="*/ 2 w 126"/>
                              <a:gd name="T9" fmla="*/ 27 h 84"/>
                              <a:gd name="T10" fmla="*/ 5 w 126"/>
                              <a:gd name="T11" fmla="*/ 30 h 84"/>
                              <a:gd name="T12" fmla="*/ 5 w 126"/>
                              <a:gd name="T13" fmla="*/ 27 h 84"/>
                              <a:gd name="T14" fmla="*/ 5 w 126"/>
                              <a:gd name="T15" fmla="*/ 25 h 84"/>
                              <a:gd name="T16" fmla="*/ 7 w 126"/>
                              <a:gd name="T17" fmla="*/ 12 h 84"/>
                              <a:gd name="T18" fmla="*/ 10 w 126"/>
                              <a:gd name="T19" fmla="*/ 2 h 84"/>
                              <a:gd name="T20" fmla="*/ 7 w 126"/>
                              <a:gd name="T21" fmla="*/ 0 h 84"/>
                              <a:gd name="T22" fmla="*/ 5 w 126"/>
                              <a:gd name="T23" fmla="*/ 0 h 84"/>
                              <a:gd name="T24" fmla="*/ 92 w 126"/>
                              <a:gd name="T25" fmla="*/ 84 h 84"/>
                              <a:gd name="T26" fmla="*/ 104 w 126"/>
                              <a:gd name="T27" fmla="*/ 79 h 84"/>
                              <a:gd name="T28" fmla="*/ 111 w 126"/>
                              <a:gd name="T29" fmla="*/ 72 h 84"/>
                              <a:gd name="T30" fmla="*/ 119 w 126"/>
                              <a:gd name="T31" fmla="*/ 62 h 84"/>
                              <a:gd name="T32" fmla="*/ 126 w 126"/>
                              <a:gd name="T33" fmla="*/ 52 h 84"/>
                              <a:gd name="T34" fmla="*/ 121 w 126"/>
                              <a:gd name="T35" fmla="*/ 50 h 84"/>
                              <a:gd name="T36" fmla="*/ 114 w 126"/>
                              <a:gd name="T37" fmla="*/ 62 h 84"/>
                              <a:gd name="T38" fmla="*/ 106 w 126"/>
                              <a:gd name="T39" fmla="*/ 69 h 84"/>
                              <a:gd name="T40" fmla="*/ 96 w 126"/>
                              <a:gd name="T41" fmla="*/ 77 h 84"/>
                              <a:gd name="T42" fmla="*/ 87 w 126"/>
                              <a:gd name="T43" fmla="*/ 82 h 84"/>
                              <a:gd name="T44" fmla="*/ 89 w 126"/>
                              <a:gd name="T45" fmla="*/ 84 h 84"/>
                              <a:gd name="T46" fmla="*/ 92 w 126"/>
                              <a:gd name="T47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92" y="84"/>
                                </a:moveTo>
                                <a:lnTo>
                                  <a:pt x="104" y="79"/>
                                </a:lnTo>
                                <a:lnTo>
                                  <a:pt x="111" y="72"/>
                                </a:lnTo>
                                <a:lnTo>
                                  <a:pt x="119" y="62"/>
                                </a:lnTo>
                                <a:lnTo>
                                  <a:pt x="126" y="52"/>
                                </a:lnTo>
                                <a:lnTo>
                                  <a:pt x="121" y="50"/>
                                </a:lnTo>
                                <a:lnTo>
                                  <a:pt x="114" y="62"/>
                                </a:lnTo>
                                <a:lnTo>
                                  <a:pt x="106" y="69"/>
                                </a:lnTo>
                                <a:lnTo>
                                  <a:pt x="96" y="77"/>
                                </a:lnTo>
                                <a:lnTo>
                                  <a:pt x="87" y="82"/>
                                </a:lnTo>
                                <a:lnTo>
                                  <a:pt x="89" y="84"/>
                                </a:lnTo>
                                <a:lnTo>
                                  <a:pt x="9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8994"/>
                        <wps:cNvSpPr>
                          <a:spLocks noEditPoints="1"/>
                        </wps:cNvSpPr>
                        <wps:spPr bwMode="auto">
                          <a:xfrm>
                            <a:off x="5815" y="1370"/>
                            <a:ext cx="122" cy="84"/>
                          </a:xfrm>
                          <a:custGeom>
                            <a:avLst/>
                            <a:gdLst>
                              <a:gd name="T0" fmla="*/ 5 w 122"/>
                              <a:gd name="T1" fmla="*/ 0 h 84"/>
                              <a:gd name="T2" fmla="*/ 3 w 122"/>
                              <a:gd name="T3" fmla="*/ 12 h 84"/>
                              <a:gd name="T4" fmla="*/ 0 w 122"/>
                              <a:gd name="T5" fmla="*/ 25 h 84"/>
                              <a:gd name="T6" fmla="*/ 0 w 122"/>
                              <a:gd name="T7" fmla="*/ 25 h 84"/>
                              <a:gd name="T8" fmla="*/ 0 w 122"/>
                              <a:gd name="T9" fmla="*/ 27 h 84"/>
                              <a:gd name="T10" fmla="*/ 3 w 122"/>
                              <a:gd name="T11" fmla="*/ 30 h 84"/>
                              <a:gd name="T12" fmla="*/ 8 w 122"/>
                              <a:gd name="T13" fmla="*/ 32 h 84"/>
                              <a:gd name="T14" fmla="*/ 5 w 122"/>
                              <a:gd name="T15" fmla="*/ 27 h 84"/>
                              <a:gd name="T16" fmla="*/ 5 w 122"/>
                              <a:gd name="T17" fmla="*/ 25 h 84"/>
                              <a:gd name="T18" fmla="*/ 8 w 122"/>
                              <a:gd name="T19" fmla="*/ 12 h 84"/>
                              <a:gd name="T20" fmla="*/ 10 w 122"/>
                              <a:gd name="T21" fmla="*/ 2 h 84"/>
                              <a:gd name="T22" fmla="*/ 8 w 122"/>
                              <a:gd name="T23" fmla="*/ 2 h 84"/>
                              <a:gd name="T24" fmla="*/ 5 w 122"/>
                              <a:gd name="T25" fmla="*/ 0 h 84"/>
                              <a:gd name="T26" fmla="*/ 87 w 122"/>
                              <a:gd name="T27" fmla="*/ 84 h 84"/>
                              <a:gd name="T28" fmla="*/ 97 w 122"/>
                              <a:gd name="T29" fmla="*/ 77 h 84"/>
                              <a:gd name="T30" fmla="*/ 107 w 122"/>
                              <a:gd name="T31" fmla="*/ 69 h 84"/>
                              <a:gd name="T32" fmla="*/ 114 w 122"/>
                              <a:gd name="T33" fmla="*/ 62 h 84"/>
                              <a:gd name="T34" fmla="*/ 122 w 122"/>
                              <a:gd name="T35" fmla="*/ 52 h 84"/>
                              <a:gd name="T36" fmla="*/ 117 w 122"/>
                              <a:gd name="T37" fmla="*/ 50 h 84"/>
                              <a:gd name="T38" fmla="*/ 109 w 122"/>
                              <a:gd name="T39" fmla="*/ 59 h 84"/>
                              <a:gd name="T40" fmla="*/ 102 w 122"/>
                              <a:gd name="T41" fmla="*/ 69 h 84"/>
                              <a:gd name="T42" fmla="*/ 92 w 122"/>
                              <a:gd name="T43" fmla="*/ 77 h 84"/>
                              <a:gd name="T44" fmla="*/ 80 w 122"/>
                              <a:gd name="T45" fmla="*/ 79 h 84"/>
                              <a:gd name="T46" fmla="*/ 85 w 122"/>
                              <a:gd name="T47" fmla="*/ 82 h 84"/>
                              <a:gd name="T48" fmla="*/ 87 w 122"/>
                              <a:gd name="T4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>
                                <a:moveTo>
                                  <a:pt x="5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30"/>
                                </a:lnTo>
                                <a:lnTo>
                                  <a:pt x="8" y="3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7" y="84"/>
                                </a:moveTo>
                                <a:lnTo>
                                  <a:pt x="97" y="77"/>
                                </a:lnTo>
                                <a:lnTo>
                                  <a:pt x="107" y="69"/>
                                </a:lnTo>
                                <a:lnTo>
                                  <a:pt x="114" y="62"/>
                                </a:lnTo>
                                <a:lnTo>
                                  <a:pt x="122" y="52"/>
                                </a:lnTo>
                                <a:lnTo>
                                  <a:pt x="117" y="50"/>
                                </a:lnTo>
                                <a:lnTo>
                                  <a:pt x="109" y="59"/>
                                </a:lnTo>
                                <a:lnTo>
                                  <a:pt x="102" y="69"/>
                                </a:lnTo>
                                <a:lnTo>
                                  <a:pt x="92" y="77"/>
                                </a:lnTo>
                                <a:lnTo>
                                  <a:pt x="80" y="79"/>
                                </a:lnTo>
                                <a:lnTo>
                                  <a:pt x="85" y="82"/>
                                </a:lnTo>
                                <a:lnTo>
                                  <a:pt x="8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8995"/>
                        <wps:cNvSpPr>
                          <a:spLocks noEditPoints="1"/>
                        </wps:cNvSpPr>
                        <wps:spPr bwMode="auto">
                          <a:xfrm>
                            <a:off x="5818" y="1372"/>
                            <a:ext cx="116" cy="80"/>
                          </a:xfrm>
                          <a:custGeom>
                            <a:avLst/>
                            <a:gdLst>
                              <a:gd name="T0" fmla="*/ 5 w 116"/>
                              <a:gd name="T1" fmla="*/ 0 h 80"/>
                              <a:gd name="T2" fmla="*/ 2 w 116"/>
                              <a:gd name="T3" fmla="*/ 10 h 80"/>
                              <a:gd name="T4" fmla="*/ 0 w 116"/>
                              <a:gd name="T5" fmla="*/ 23 h 80"/>
                              <a:gd name="T6" fmla="*/ 0 w 116"/>
                              <a:gd name="T7" fmla="*/ 25 h 80"/>
                              <a:gd name="T8" fmla="*/ 0 w 116"/>
                              <a:gd name="T9" fmla="*/ 28 h 80"/>
                              <a:gd name="T10" fmla="*/ 5 w 116"/>
                              <a:gd name="T11" fmla="*/ 30 h 80"/>
                              <a:gd name="T12" fmla="*/ 7 w 116"/>
                              <a:gd name="T13" fmla="*/ 33 h 80"/>
                              <a:gd name="T14" fmla="*/ 5 w 116"/>
                              <a:gd name="T15" fmla="*/ 28 h 80"/>
                              <a:gd name="T16" fmla="*/ 5 w 116"/>
                              <a:gd name="T17" fmla="*/ 23 h 80"/>
                              <a:gd name="T18" fmla="*/ 7 w 116"/>
                              <a:gd name="T19" fmla="*/ 13 h 80"/>
                              <a:gd name="T20" fmla="*/ 9 w 116"/>
                              <a:gd name="T21" fmla="*/ 3 h 80"/>
                              <a:gd name="T22" fmla="*/ 7 w 116"/>
                              <a:gd name="T23" fmla="*/ 0 h 80"/>
                              <a:gd name="T24" fmla="*/ 5 w 116"/>
                              <a:gd name="T25" fmla="*/ 0 h 80"/>
                              <a:gd name="T26" fmla="*/ 82 w 116"/>
                              <a:gd name="T27" fmla="*/ 80 h 80"/>
                              <a:gd name="T28" fmla="*/ 91 w 116"/>
                              <a:gd name="T29" fmla="*/ 75 h 80"/>
                              <a:gd name="T30" fmla="*/ 101 w 116"/>
                              <a:gd name="T31" fmla="*/ 67 h 80"/>
                              <a:gd name="T32" fmla="*/ 109 w 116"/>
                              <a:gd name="T33" fmla="*/ 60 h 80"/>
                              <a:gd name="T34" fmla="*/ 116 w 116"/>
                              <a:gd name="T35" fmla="*/ 48 h 80"/>
                              <a:gd name="T36" fmla="*/ 114 w 116"/>
                              <a:gd name="T37" fmla="*/ 48 h 80"/>
                              <a:gd name="T38" fmla="*/ 111 w 116"/>
                              <a:gd name="T39" fmla="*/ 48 h 80"/>
                              <a:gd name="T40" fmla="*/ 104 w 116"/>
                              <a:gd name="T41" fmla="*/ 57 h 80"/>
                              <a:gd name="T42" fmla="*/ 96 w 116"/>
                              <a:gd name="T43" fmla="*/ 65 h 80"/>
                              <a:gd name="T44" fmla="*/ 87 w 116"/>
                              <a:gd name="T45" fmla="*/ 72 h 80"/>
                              <a:gd name="T46" fmla="*/ 74 w 116"/>
                              <a:gd name="T47" fmla="*/ 77 h 80"/>
                              <a:gd name="T48" fmla="*/ 77 w 116"/>
                              <a:gd name="T49" fmla="*/ 77 h 80"/>
                              <a:gd name="T50" fmla="*/ 82 w 116"/>
                              <a:gd name="T51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5" y="30"/>
                                </a:lnTo>
                                <a:lnTo>
                                  <a:pt x="7" y="33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2" y="80"/>
                                </a:moveTo>
                                <a:lnTo>
                                  <a:pt x="91" y="75"/>
                                </a:lnTo>
                                <a:lnTo>
                                  <a:pt x="101" y="67"/>
                                </a:lnTo>
                                <a:lnTo>
                                  <a:pt x="109" y="60"/>
                                </a:lnTo>
                                <a:lnTo>
                                  <a:pt x="116" y="48"/>
                                </a:lnTo>
                                <a:lnTo>
                                  <a:pt x="114" y="48"/>
                                </a:lnTo>
                                <a:lnTo>
                                  <a:pt x="111" y="48"/>
                                </a:lnTo>
                                <a:lnTo>
                                  <a:pt x="104" y="57"/>
                                </a:lnTo>
                                <a:lnTo>
                                  <a:pt x="96" y="65"/>
                                </a:lnTo>
                                <a:lnTo>
                                  <a:pt x="87" y="72"/>
                                </a:lnTo>
                                <a:lnTo>
                                  <a:pt x="74" y="77"/>
                                </a:lnTo>
                                <a:lnTo>
                                  <a:pt x="77" y="77"/>
                                </a:lnTo>
                                <a:lnTo>
                                  <a:pt x="8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8996"/>
                        <wps:cNvSpPr>
                          <a:spLocks noEditPoints="1"/>
                        </wps:cNvSpPr>
                        <wps:spPr bwMode="auto">
                          <a:xfrm>
                            <a:off x="5820" y="1372"/>
                            <a:ext cx="112" cy="77"/>
                          </a:xfrm>
                          <a:custGeom>
                            <a:avLst/>
                            <a:gdLst>
                              <a:gd name="T0" fmla="*/ 5 w 112"/>
                              <a:gd name="T1" fmla="*/ 0 h 77"/>
                              <a:gd name="T2" fmla="*/ 3 w 112"/>
                              <a:gd name="T3" fmla="*/ 10 h 77"/>
                              <a:gd name="T4" fmla="*/ 0 w 112"/>
                              <a:gd name="T5" fmla="*/ 23 h 77"/>
                              <a:gd name="T6" fmla="*/ 0 w 112"/>
                              <a:gd name="T7" fmla="*/ 25 h 77"/>
                              <a:gd name="T8" fmla="*/ 3 w 112"/>
                              <a:gd name="T9" fmla="*/ 30 h 77"/>
                              <a:gd name="T10" fmla="*/ 5 w 112"/>
                              <a:gd name="T11" fmla="*/ 33 h 77"/>
                              <a:gd name="T12" fmla="*/ 7 w 112"/>
                              <a:gd name="T13" fmla="*/ 35 h 77"/>
                              <a:gd name="T14" fmla="*/ 5 w 112"/>
                              <a:gd name="T15" fmla="*/ 28 h 77"/>
                              <a:gd name="T16" fmla="*/ 5 w 112"/>
                              <a:gd name="T17" fmla="*/ 23 h 77"/>
                              <a:gd name="T18" fmla="*/ 7 w 112"/>
                              <a:gd name="T19" fmla="*/ 13 h 77"/>
                              <a:gd name="T20" fmla="*/ 10 w 112"/>
                              <a:gd name="T21" fmla="*/ 3 h 77"/>
                              <a:gd name="T22" fmla="*/ 7 w 112"/>
                              <a:gd name="T23" fmla="*/ 3 h 77"/>
                              <a:gd name="T24" fmla="*/ 5 w 112"/>
                              <a:gd name="T25" fmla="*/ 0 h 77"/>
                              <a:gd name="T26" fmla="*/ 75 w 112"/>
                              <a:gd name="T27" fmla="*/ 77 h 77"/>
                              <a:gd name="T28" fmla="*/ 87 w 112"/>
                              <a:gd name="T29" fmla="*/ 75 h 77"/>
                              <a:gd name="T30" fmla="*/ 97 w 112"/>
                              <a:gd name="T31" fmla="*/ 67 h 77"/>
                              <a:gd name="T32" fmla="*/ 104 w 112"/>
                              <a:gd name="T33" fmla="*/ 57 h 77"/>
                              <a:gd name="T34" fmla="*/ 112 w 112"/>
                              <a:gd name="T35" fmla="*/ 48 h 77"/>
                              <a:gd name="T36" fmla="*/ 107 w 112"/>
                              <a:gd name="T37" fmla="*/ 45 h 77"/>
                              <a:gd name="T38" fmla="*/ 99 w 112"/>
                              <a:gd name="T39" fmla="*/ 57 h 77"/>
                              <a:gd name="T40" fmla="*/ 92 w 112"/>
                              <a:gd name="T41" fmla="*/ 65 h 77"/>
                              <a:gd name="T42" fmla="*/ 80 w 112"/>
                              <a:gd name="T43" fmla="*/ 72 h 77"/>
                              <a:gd name="T44" fmla="*/ 67 w 112"/>
                              <a:gd name="T45" fmla="*/ 75 h 77"/>
                              <a:gd name="T46" fmla="*/ 72 w 112"/>
                              <a:gd name="T47" fmla="*/ 77 h 77"/>
                              <a:gd name="T48" fmla="*/ 75 w 112"/>
                              <a:gd name="T49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30"/>
                                </a:lnTo>
                                <a:lnTo>
                                  <a:pt x="5" y="33"/>
                                </a:lnTo>
                                <a:lnTo>
                                  <a:pt x="7" y="35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75" y="77"/>
                                </a:moveTo>
                                <a:lnTo>
                                  <a:pt x="87" y="75"/>
                                </a:lnTo>
                                <a:lnTo>
                                  <a:pt x="97" y="67"/>
                                </a:lnTo>
                                <a:lnTo>
                                  <a:pt x="104" y="57"/>
                                </a:lnTo>
                                <a:lnTo>
                                  <a:pt x="112" y="48"/>
                                </a:lnTo>
                                <a:lnTo>
                                  <a:pt x="107" y="45"/>
                                </a:lnTo>
                                <a:lnTo>
                                  <a:pt x="99" y="57"/>
                                </a:lnTo>
                                <a:lnTo>
                                  <a:pt x="92" y="65"/>
                                </a:lnTo>
                                <a:lnTo>
                                  <a:pt x="80" y="72"/>
                                </a:lnTo>
                                <a:lnTo>
                                  <a:pt x="67" y="75"/>
                                </a:lnTo>
                                <a:lnTo>
                                  <a:pt x="72" y="77"/>
                                </a:lnTo>
                                <a:lnTo>
                                  <a:pt x="7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8997"/>
                        <wps:cNvSpPr>
                          <a:spLocks noEditPoints="1"/>
                        </wps:cNvSpPr>
                        <wps:spPr bwMode="auto">
                          <a:xfrm>
                            <a:off x="5823" y="1375"/>
                            <a:ext cx="106" cy="74"/>
                          </a:xfrm>
                          <a:custGeom>
                            <a:avLst/>
                            <a:gdLst>
                              <a:gd name="T0" fmla="*/ 4 w 106"/>
                              <a:gd name="T1" fmla="*/ 0 h 74"/>
                              <a:gd name="T2" fmla="*/ 2 w 106"/>
                              <a:gd name="T3" fmla="*/ 10 h 74"/>
                              <a:gd name="T4" fmla="*/ 0 w 106"/>
                              <a:gd name="T5" fmla="*/ 20 h 74"/>
                              <a:gd name="T6" fmla="*/ 0 w 106"/>
                              <a:gd name="T7" fmla="*/ 25 h 74"/>
                              <a:gd name="T8" fmla="*/ 2 w 106"/>
                              <a:gd name="T9" fmla="*/ 30 h 74"/>
                              <a:gd name="T10" fmla="*/ 4 w 106"/>
                              <a:gd name="T11" fmla="*/ 32 h 74"/>
                              <a:gd name="T12" fmla="*/ 7 w 106"/>
                              <a:gd name="T13" fmla="*/ 35 h 74"/>
                              <a:gd name="T14" fmla="*/ 7 w 106"/>
                              <a:gd name="T15" fmla="*/ 27 h 74"/>
                              <a:gd name="T16" fmla="*/ 4 w 106"/>
                              <a:gd name="T17" fmla="*/ 20 h 74"/>
                              <a:gd name="T18" fmla="*/ 7 w 106"/>
                              <a:gd name="T19" fmla="*/ 10 h 74"/>
                              <a:gd name="T20" fmla="*/ 7 w 106"/>
                              <a:gd name="T21" fmla="*/ 2 h 74"/>
                              <a:gd name="T22" fmla="*/ 7 w 106"/>
                              <a:gd name="T23" fmla="*/ 0 h 74"/>
                              <a:gd name="T24" fmla="*/ 4 w 106"/>
                              <a:gd name="T25" fmla="*/ 0 h 74"/>
                              <a:gd name="T26" fmla="*/ 69 w 106"/>
                              <a:gd name="T27" fmla="*/ 74 h 74"/>
                              <a:gd name="T28" fmla="*/ 82 w 106"/>
                              <a:gd name="T29" fmla="*/ 69 h 74"/>
                              <a:gd name="T30" fmla="*/ 91 w 106"/>
                              <a:gd name="T31" fmla="*/ 62 h 74"/>
                              <a:gd name="T32" fmla="*/ 99 w 106"/>
                              <a:gd name="T33" fmla="*/ 54 h 74"/>
                              <a:gd name="T34" fmla="*/ 106 w 106"/>
                              <a:gd name="T35" fmla="*/ 45 h 74"/>
                              <a:gd name="T36" fmla="*/ 101 w 106"/>
                              <a:gd name="T37" fmla="*/ 42 h 74"/>
                              <a:gd name="T38" fmla="*/ 94 w 106"/>
                              <a:gd name="T39" fmla="*/ 52 h 74"/>
                              <a:gd name="T40" fmla="*/ 84 w 106"/>
                              <a:gd name="T41" fmla="*/ 62 h 74"/>
                              <a:gd name="T42" fmla="*/ 74 w 106"/>
                              <a:gd name="T43" fmla="*/ 67 h 74"/>
                              <a:gd name="T44" fmla="*/ 62 w 106"/>
                              <a:gd name="T45" fmla="*/ 69 h 74"/>
                              <a:gd name="T46" fmla="*/ 64 w 106"/>
                              <a:gd name="T47" fmla="*/ 72 h 74"/>
                              <a:gd name="T48" fmla="*/ 69 w 106"/>
                              <a:gd name="T49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>
                                <a:moveTo>
                                  <a:pt x="4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4" y="32"/>
                                </a:lnTo>
                                <a:lnTo>
                                  <a:pt x="7" y="35"/>
                                </a:lnTo>
                                <a:lnTo>
                                  <a:pt x="7" y="27"/>
                                </a:lnTo>
                                <a:lnTo>
                                  <a:pt x="4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9" y="74"/>
                                </a:moveTo>
                                <a:lnTo>
                                  <a:pt x="82" y="69"/>
                                </a:lnTo>
                                <a:lnTo>
                                  <a:pt x="91" y="62"/>
                                </a:lnTo>
                                <a:lnTo>
                                  <a:pt x="99" y="54"/>
                                </a:lnTo>
                                <a:lnTo>
                                  <a:pt x="106" y="45"/>
                                </a:lnTo>
                                <a:lnTo>
                                  <a:pt x="101" y="42"/>
                                </a:lnTo>
                                <a:lnTo>
                                  <a:pt x="94" y="52"/>
                                </a:lnTo>
                                <a:lnTo>
                                  <a:pt x="84" y="62"/>
                                </a:lnTo>
                                <a:lnTo>
                                  <a:pt x="74" y="67"/>
                                </a:lnTo>
                                <a:lnTo>
                                  <a:pt x="62" y="69"/>
                                </a:lnTo>
                                <a:lnTo>
                                  <a:pt x="64" y="72"/>
                                </a:lnTo>
                                <a:lnTo>
                                  <a:pt x="6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8998"/>
                        <wps:cNvSpPr>
                          <a:spLocks noEditPoints="1"/>
                        </wps:cNvSpPr>
                        <wps:spPr bwMode="auto">
                          <a:xfrm>
                            <a:off x="5825" y="1375"/>
                            <a:ext cx="102" cy="72"/>
                          </a:xfrm>
                          <a:custGeom>
                            <a:avLst/>
                            <a:gdLst>
                              <a:gd name="T0" fmla="*/ 5 w 102"/>
                              <a:gd name="T1" fmla="*/ 0 h 72"/>
                              <a:gd name="T2" fmla="*/ 2 w 102"/>
                              <a:gd name="T3" fmla="*/ 10 h 72"/>
                              <a:gd name="T4" fmla="*/ 0 w 102"/>
                              <a:gd name="T5" fmla="*/ 20 h 72"/>
                              <a:gd name="T6" fmla="*/ 0 w 102"/>
                              <a:gd name="T7" fmla="*/ 25 h 72"/>
                              <a:gd name="T8" fmla="*/ 2 w 102"/>
                              <a:gd name="T9" fmla="*/ 32 h 72"/>
                              <a:gd name="T10" fmla="*/ 5 w 102"/>
                              <a:gd name="T11" fmla="*/ 35 h 72"/>
                              <a:gd name="T12" fmla="*/ 10 w 102"/>
                              <a:gd name="T13" fmla="*/ 40 h 72"/>
                              <a:gd name="T14" fmla="*/ 7 w 102"/>
                              <a:gd name="T15" fmla="*/ 30 h 72"/>
                              <a:gd name="T16" fmla="*/ 5 w 102"/>
                              <a:gd name="T17" fmla="*/ 20 h 72"/>
                              <a:gd name="T18" fmla="*/ 7 w 102"/>
                              <a:gd name="T19" fmla="*/ 10 h 72"/>
                              <a:gd name="T20" fmla="*/ 7 w 102"/>
                              <a:gd name="T21" fmla="*/ 2 h 72"/>
                              <a:gd name="T22" fmla="*/ 5 w 102"/>
                              <a:gd name="T23" fmla="*/ 2 h 72"/>
                              <a:gd name="T24" fmla="*/ 5 w 102"/>
                              <a:gd name="T25" fmla="*/ 0 h 72"/>
                              <a:gd name="T26" fmla="*/ 62 w 102"/>
                              <a:gd name="T27" fmla="*/ 72 h 72"/>
                              <a:gd name="T28" fmla="*/ 75 w 102"/>
                              <a:gd name="T29" fmla="*/ 69 h 72"/>
                              <a:gd name="T30" fmla="*/ 87 w 102"/>
                              <a:gd name="T31" fmla="*/ 62 h 72"/>
                              <a:gd name="T32" fmla="*/ 94 w 102"/>
                              <a:gd name="T33" fmla="*/ 54 h 72"/>
                              <a:gd name="T34" fmla="*/ 102 w 102"/>
                              <a:gd name="T35" fmla="*/ 42 h 72"/>
                              <a:gd name="T36" fmla="*/ 97 w 102"/>
                              <a:gd name="T37" fmla="*/ 42 h 72"/>
                              <a:gd name="T38" fmla="*/ 89 w 102"/>
                              <a:gd name="T39" fmla="*/ 52 h 72"/>
                              <a:gd name="T40" fmla="*/ 80 w 102"/>
                              <a:gd name="T41" fmla="*/ 59 h 72"/>
                              <a:gd name="T42" fmla="*/ 67 w 102"/>
                              <a:gd name="T43" fmla="*/ 67 h 72"/>
                              <a:gd name="T44" fmla="*/ 55 w 102"/>
                              <a:gd name="T45" fmla="*/ 67 h 72"/>
                              <a:gd name="T46" fmla="*/ 55 w 102"/>
                              <a:gd name="T47" fmla="*/ 67 h 72"/>
                              <a:gd name="T48" fmla="*/ 60 w 102"/>
                              <a:gd name="T49" fmla="*/ 69 h 72"/>
                              <a:gd name="T50" fmla="*/ 62 w 102"/>
                              <a:gd name="T5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2"/>
                                </a:lnTo>
                                <a:lnTo>
                                  <a:pt x="5" y="35"/>
                                </a:lnTo>
                                <a:lnTo>
                                  <a:pt x="10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72"/>
                                </a:moveTo>
                                <a:lnTo>
                                  <a:pt x="75" y="69"/>
                                </a:lnTo>
                                <a:lnTo>
                                  <a:pt x="87" y="62"/>
                                </a:lnTo>
                                <a:lnTo>
                                  <a:pt x="94" y="54"/>
                                </a:lnTo>
                                <a:lnTo>
                                  <a:pt x="102" y="42"/>
                                </a:lnTo>
                                <a:lnTo>
                                  <a:pt x="97" y="42"/>
                                </a:lnTo>
                                <a:lnTo>
                                  <a:pt x="89" y="52"/>
                                </a:lnTo>
                                <a:lnTo>
                                  <a:pt x="80" y="59"/>
                                </a:lnTo>
                                <a:lnTo>
                                  <a:pt x="67" y="67"/>
                                </a:lnTo>
                                <a:lnTo>
                                  <a:pt x="55" y="67"/>
                                </a:lnTo>
                                <a:lnTo>
                                  <a:pt x="55" y="67"/>
                                </a:lnTo>
                                <a:lnTo>
                                  <a:pt x="60" y="69"/>
                                </a:lnTo>
                                <a:lnTo>
                                  <a:pt x="6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8999"/>
                        <wps:cNvSpPr>
                          <a:spLocks noEditPoints="1"/>
                        </wps:cNvSpPr>
                        <wps:spPr bwMode="auto">
                          <a:xfrm>
                            <a:off x="5827" y="1377"/>
                            <a:ext cx="97" cy="67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67"/>
                              <a:gd name="T2" fmla="*/ 3 w 97"/>
                              <a:gd name="T3" fmla="*/ 8 h 67"/>
                              <a:gd name="T4" fmla="*/ 0 w 97"/>
                              <a:gd name="T5" fmla="*/ 18 h 67"/>
                              <a:gd name="T6" fmla="*/ 3 w 97"/>
                              <a:gd name="T7" fmla="*/ 25 h 67"/>
                              <a:gd name="T8" fmla="*/ 3 w 97"/>
                              <a:gd name="T9" fmla="*/ 33 h 67"/>
                              <a:gd name="T10" fmla="*/ 8 w 97"/>
                              <a:gd name="T11" fmla="*/ 38 h 67"/>
                              <a:gd name="T12" fmla="*/ 13 w 97"/>
                              <a:gd name="T13" fmla="*/ 40 h 67"/>
                              <a:gd name="T14" fmla="*/ 8 w 97"/>
                              <a:gd name="T15" fmla="*/ 30 h 67"/>
                              <a:gd name="T16" fmla="*/ 5 w 97"/>
                              <a:gd name="T17" fmla="*/ 18 h 67"/>
                              <a:gd name="T18" fmla="*/ 5 w 97"/>
                              <a:gd name="T19" fmla="*/ 10 h 67"/>
                              <a:gd name="T20" fmla="*/ 8 w 97"/>
                              <a:gd name="T21" fmla="*/ 3 h 67"/>
                              <a:gd name="T22" fmla="*/ 5 w 97"/>
                              <a:gd name="T23" fmla="*/ 0 h 67"/>
                              <a:gd name="T24" fmla="*/ 3 w 97"/>
                              <a:gd name="T25" fmla="*/ 0 h 67"/>
                              <a:gd name="T26" fmla="*/ 58 w 97"/>
                              <a:gd name="T27" fmla="*/ 67 h 67"/>
                              <a:gd name="T28" fmla="*/ 70 w 97"/>
                              <a:gd name="T29" fmla="*/ 65 h 67"/>
                              <a:gd name="T30" fmla="*/ 80 w 97"/>
                              <a:gd name="T31" fmla="*/ 60 h 67"/>
                              <a:gd name="T32" fmla="*/ 90 w 97"/>
                              <a:gd name="T33" fmla="*/ 50 h 67"/>
                              <a:gd name="T34" fmla="*/ 97 w 97"/>
                              <a:gd name="T35" fmla="*/ 40 h 67"/>
                              <a:gd name="T36" fmla="*/ 92 w 97"/>
                              <a:gd name="T37" fmla="*/ 40 h 67"/>
                              <a:gd name="T38" fmla="*/ 85 w 97"/>
                              <a:gd name="T39" fmla="*/ 50 h 67"/>
                              <a:gd name="T40" fmla="*/ 78 w 97"/>
                              <a:gd name="T41" fmla="*/ 57 h 67"/>
                              <a:gd name="T42" fmla="*/ 65 w 97"/>
                              <a:gd name="T43" fmla="*/ 62 h 67"/>
                              <a:gd name="T44" fmla="*/ 53 w 97"/>
                              <a:gd name="T45" fmla="*/ 62 h 67"/>
                              <a:gd name="T46" fmla="*/ 50 w 97"/>
                              <a:gd name="T47" fmla="*/ 62 h 67"/>
                              <a:gd name="T48" fmla="*/ 48 w 97"/>
                              <a:gd name="T49" fmla="*/ 62 h 67"/>
                              <a:gd name="T50" fmla="*/ 53 w 97"/>
                              <a:gd name="T51" fmla="*/ 65 h 67"/>
                              <a:gd name="T52" fmla="*/ 58 w 97"/>
                              <a:gd name="T53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>
                                <a:moveTo>
                                  <a:pt x="3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3" y="33"/>
                                </a:lnTo>
                                <a:lnTo>
                                  <a:pt x="8" y="38"/>
                                </a:lnTo>
                                <a:lnTo>
                                  <a:pt x="13" y="40"/>
                                </a:lnTo>
                                <a:lnTo>
                                  <a:pt x="8" y="30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8" y="67"/>
                                </a:moveTo>
                                <a:lnTo>
                                  <a:pt x="70" y="65"/>
                                </a:lnTo>
                                <a:lnTo>
                                  <a:pt x="80" y="60"/>
                                </a:lnTo>
                                <a:lnTo>
                                  <a:pt x="90" y="50"/>
                                </a:lnTo>
                                <a:lnTo>
                                  <a:pt x="97" y="40"/>
                                </a:lnTo>
                                <a:lnTo>
                                  <a:pt x="92" y="40"/>
                                </a:lnTo>
                                <a:lnTo>
                                  <a:pt x="85" y="50"/>
                                </a:lnTo>
                                <a:lnTo>
                                  <a:pt x="78" y="57"/>
                                </a:lnTo>
                                <a:lnTo>
                                  <a:pt x="65" y="62"/>
                                </a:lnTo>
                                <a:lnTo>
                                  <a:pt x="53" y="62"/>
                                </a:lnTo>
                                <a:lnTo>
                                  <a:pt x="50" y="62"/>
                                </a:lnTo>
                                <a:lnTo>
                                  <a:pt x="48" y="62"/>
                                </a:lnTo>
                                <a:lnTo>
                                  <a:pt x="53" y="65"/>
                                </a:lnTo>
                                <a:lnTo>
                                  <a:pt x="5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9000"/>
                        <wps:cNvSpPr>
                          <a:spLocks noEditPoints="1"/>
                        </wps:cNvSpPr>
                        <wps:spPr bwMode="auto">
                          <a:xfrm>
                            <a:off x="5830" y="1377"/>
                            <a:ext cx="92" cy="65"/>
                          </a:xfrm>
                          <a:custGeom>
                            <a:avLst/>
                            <a:gdLst>
                              <a:gd name="T0" fmla="*/ 2 w 92"/>
                              <a:gd name="T1" fmla="*/ 0 h 65"/>
                              <a:gd name="T2" fmla="*/ 2 w 92"/>
                              <a:gd name="T3" fmla="*/ 8 h 65"/>
                              <a:gd name="T4" fmla="*/ 0 w 92"/>
                              <a:gd name="T5" fmla="*/ 18 h 65"/>
                              <a:gd name="T6" fmla="*/ 2 w 92"/>
                              <a:gd name="T7" fmla="*/ 28 h 65"/>
                              <a:gd name="T8" fmla="*/ 5 w 92"/>
                              <a:gd name="T9" fmla="*/ 38 h 65"/>
                              <a:gd name="T10" fmla="*/ 10 w 92"/>
                              <a:gd name="T11" fmla="*/ 40 h 65"/>
                              <a:gd name="T12" fmla="*/ 15 w 92"/>
                              <a:gd name="T13" fmla="*/ 45 h 65"/>
                              <a:gd name="T14" fmla="*/ 12 w 92"/>
                              <a:gd name="T15" fmla="*/ 38 h 65"/>
                              <a:gd name="T16" fmla="*/ 7 w 92"/>
                              <a:gd name="T17" fmla="*/ 33 h 65"/>
                              <a:gd name="T18" fmla="*/ 5 w 92"/>
                              <a:gd name="T19" fmla="*/ 25 h 65"/>
                              <a:gd name="T20" fmla="*/ 5 w 92"/>
                              <a:gd name="T21" fmla="*/ 18 h 65"/>
                              <a:gd name="T22" fmla="*/ 5 w 92"/>
                              <a:gd name="T23" fmla="*/ 10 h 65"/>
                              <a:gd name="T24" fmla="*/ 7 w 92"/>
                              <a:gd name="T25" fmla="*/ 3 h 65"/>
                              <a:gd name="T26" fmla="*/ 5 w 92"/>
                              <a:gd name="T27" fmla="*/ 3 h 65"/>
                              <a:gd name="T28" fmla="*/ 2 w 92"/>
                              <a:gd name="T29" fmla="*/ 0 h 65"/>
                              <a:gd name="T30" fmla="*/ 50 w 92"/>
                              <a:gd name="T31" fmla="*/ 65 h 65"/>
                              <a:gd name="T32" fmla="*/ 50 w 92"/>
                              <a:gd name="T33" fmla="*/ 65 h 65"/>
                              <a:gd name="T34" fmla="*/ 62 w 92"/>
                              <a:gd name="T35" fmla="*/ 65 h 65"/>
                              <a:gd name="T36" fmla="*/ 75 w 92"/>
                              <a:gd name="T37" fmla="*/ 57 h 65"/>
                              <a:gd name="T38" fmla="*/ 84 w 92"/>
                              <a:gd name="T39" fmla="*/ 50 h 65"/>
                              <a:gd name="T40" fmla="*/ 92 w 92"/>
                              <a:gd name="T41" fmla="*/ 40 h 65"/>
                              <a:gd name="T42" fmla="*/ 87 w 92"/>
                              <a:gd name="T43" fmla="*/ 38 h 65"/>
                              <a:gd name="T44" fmla="*/ 82 w 92"/>
                              <a:gd name="T45" fmla="*/ 47 h 65"/>
                              <a:gd name="T46" fmla="*/ 72 w 92"/>
                              <a:gd name="T47" fmla="*/ 55 h 65"/>
                              <a:gd name="T48" fmla="*/ 62 w 92"/>
                              <a:gd name="T49" fmla="*/ 60 h 65"/>
                              <a:gd name="T50" fmla="*/ 50 w 92"/>
                              <a:gd name="T51" fmla="*/ 60 h 65"/>
                              <a:gd name="T52" fmla="*/ 42 w 92"/>
                              <a:gd name="T53" fmla="*/ 60 h 65"/>
                              <a:gd name="T54" fmla="*/ 37 w 92"/>
                              <a:gd name="T55" fmla="*/ 60 h 65"/>
                              <a:gd name="T56" fmla="*/ 42 w 92"/>
                              <a:gd name="T57" fmla="*/ 62 h 65"/>
                              <a:gd name="T58" fmla="*/ 50 w 92"/>
                              <a:gd name="T59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5" y="38"/>
                                </a:lnTo>
                                <a:lnTo>
                                  <a:pt x="10" y="40"/>
                                </a:lnTo>
                                <a:lnTo>
                                  <a:pt x="15" y="45"/>
                                </a:lnTo>
                                <a:lnTo>
                                  <a:pt x="12" y="38"/>
                                </a:lnTo>
                                <a:lnTo>
                                  <a:pt x="7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0" y="65"/>
                                </a:moveTo>
                                <a:lnTo>
                                  <a:pt x="50" y="65"/>
                                </a:lnTo>
                                <a:lnTo>
                                  <a:pt x="62" y="65"/>
                                </a:lnTo>
                                <a:lnTo>
                                  <a:pt x="75" y="57"/>
                                </a:lnTo>
                                <a:lnTo>
                                  <a:pt x="84" y="50"/>
                                </a:lnTo>
                                <a:lnTo>
                                  <a:pt x="92" y="40"/>
                                </a:lnTo>
                                <a:lnTo>
                                  <a:pt x="87" y="38"/>
                                </a:lnTo>
                                <a:lnTo>
                                  <a:pt x="82" y="47"/>
                                </a:lnTo>
                                <a:lnTo>
                                  <a:pt x="72" y="55"/>
                                </a:lnTo>
                                <a:lnTo>
                                  <a:pt x="62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7" y="60"/>
                                </a:lnTo>
                                <a:lnTo>
                                  <a:pt x="42" y="62"/>
                                </a:lnTo>
                                <a:lnTo>
                                  <a:pt x="5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9001"/>
                        <wps:cNvSpPr>
                          <a:spLocks/>
                        </wps:cNvSpPr>
                        <wps:spPr bwMode="auto">
                          <a:xfrm>
                            <a:off x="5832" y="1380"/>
                            <a:ext cx="87" cy="59"/>
                          </a:xfrm>
                          <a:custGeom>
                            <a:avLst/>
                            <a:gdLst>
                              <a:gd name="T0" fmla="*/ 3 w 87"/>
                              <a:gd name="T1" fmla="*/ 0 h 59"/>
                              <a:gd name="T2" fmla="*/ 0 w 87"/>
                              <a:gd name="T3" fmla="*/ 7 h 59"/>
                              <a:gd name="T4" fmla="*/ 0 w 87"/>
                              <a:gd name="T5" fmla="*/ 15 h 59"/>
                              <a:gd name="T6" fmla="*/ 3 w 87"/>
                              <a:gd name="T7" fmla="*/ 27 h 59"/>
                              <a:gd name="T8" fmla="*/ 8 w 87"/>
                              <a:gd name="T9" fmla="*/ 37 h 59"/>
                              <a:gd name="T10" fmla="*/ 25 w 87"/>
                              <a:gd name="T11" fmla="*/ 49 h 59"/>
                              <a:gd name="T12" fmla="*/ 43 w 87"/>
                              <a:gd name="T13" fmla="*/ 59 h 59"/>
                              <a:gd name="T14" fmla="*/ 45 w 87"/>
                              <a:gd name="T15" fmla="*/ 59 h 59"/>
                              <a:gd name="T16" fmla="*/ 48 w 87"/>
                              <a:gd name="T17" fmla="*/ 59 h 59"/>
                              <a:gd name="T18" fmla="*/ 60 w 87"/>
                              <a:gd name="T19" fmla="*/ 59 h 59"/>
                              <a:gd name="T20" fmla="*/ 73 w 87"/>
                              <a:gd name="T21" fmla="*/ 54 h 59"/>
                              <a:gd name="T22" fmla="*/ 80 w 87"/>
                              <a:gd name="T23" fmla="*/ 47 h 59"/>
                              <a:gd name="T24" fmla="*/ 87 w 87"/>
                              <a:gd name="T25" fmla="*/ 37 h 59"/>
                              <a:gd name="T26" fmla="*/ 85 w 87"/>
                              <a:gd name="T27" fmla="*/ 35 h 59"/>
                              <a:gd name="T28" fmla="*/ 82 w 87"/>
                              <a:gd name="T29" fmla="*/ 35 h 59"/>
                              <a:gd name="T30" fmla="*/ 77 w 87"/>
                              <a:gd name="T31" fmla="*/ 42 h 59"/>
                              <a:gd name="T32" fmla="*/ 68 w 87"/>
                              <a:gd name="T33" fmla="*/ 49 h 59"/>
                              <a:gd name="T34" fmla="*/ 58 w 87"/>
                              <a:gd name="T35" fmla="*/ 54 h 59"/>
                              <a:gd name="T36" fmla="*/ 48 w 87"/>
                              <a:gd name="T37" fmla="*/ 54 h 59"/>
                              <a:gd name="T38" fmla="*/ 40 w 87"/>
                              <a:gd name="T39" fmla="*/ 54 h 59"/>
                              <a:gd name="T40" fmla="*/ 30 w 87"/>
                              <a:gd name="T41" fmla="*/ 52 h 59"/>
                              <a:gd name="T42" fmla="*/ 25 w 87"/>
                              <a:gd name="T43" fmla="*/ 49 h 59"/>
                              <a:gd name="T44" fmla="*/ 18 w 87"/>
                              <a:gd name="T45" fmla="*/ 42 h 59"/>
                              <a:gd name="T46" fmla="*/ 13 w 87"/>
                              <a:gd name="T47" fmla="*/ 37 h 59"/>
                              <a:gd name="T48" fmla="*/ 8 w 87"/>
                              <a:gd name="T49" fmla="*/ 30 h 59"/>
                              <a:gd name="T50" fmla="*/ 8 w 87"/>
                              <a:gd name="T51" fmla="*/ 22 h 59"/>
                              <a:gd name="T52" fmla="*/ 5 w 87"/>
                              <a:gd name="T53" fmla="*/ 15 h 59"/>
                              <a:gd name="T54" fmla="*/ 5 w 87"/>
                              <a:gd name="T55" fmla="*/ 7 h 59"/>
                              <a:gd name="T56" fmla="*/ 8 w 87"/>
                              <a:gd name="T57" fmla="*/ 2 h 59"/>
                              <a:gd name="T58" fmla="*/ 5 w 87"/>
                              <a:gd name="T59" fmla="*/ 0 h 59"/>
                              <a:gd name="T60" fmla="*/ 3 w 87"/>
                              <a:gd name="T6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7"/>
                                </a:lnTo>
                                <a:lnTo>
                                  <a:pt x="8" y="37"/>
                                </a:lnTo>
                                <a:lnTo>
                                  <a:pt x="25" y="49"/>
                                </a:lnTo>
                                <a:lnTo>
                                  <a:pt x="43" y="59"/>
                                </a:lnTo>
                                <a:lnTo>
                                  <a:pt x="45" y="59"/>
                                </a:lnTo>
                                <a:lnTo>
                                  <a:pt x="48" y="59"/>
                                </a:lnTo>
                                <a:lnTo>
                                  <a:pt x="60" y="59"/>
                                </a:lnTo>
                                <a:lnTo>
                                  <a:pt x="73" y="54"/>
                                </a:lnTo>
                                <a:lnTo>
                                  <a:pt x="80" y="47"/>
                                </a:lnTo>
                                <a:lnTo>
                                  <a:pt x="87" y="37"/>
                                </a:lnTo>
                                <a:lnTo>
                                  <a:pt x="85" y="35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68" y="49"/>
                                </a:lnTo>
                                <a:lnTo>
                                  <a:pt x="58" y="54"/>
                                </a:lnTo>
                                <a:lnTo>
                                  <a:pt x="48" y="54"/>
                                </a:lnTo>
                                <a:lnTo>
                                  <a:pt x="40" y="54"/>
                                </a:lnTo>
                                <a:lnTo>
                                  <a:pt x="30" y="52"/>
                                </a:lnTo>
                                <a:lnTo>
                                  <a:pt x="25" y="49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9002"/>
                        <wps:cNvSpPr>
                          <a:spLocks/>
                        </wps:cNvSpPr>
                        <wps:spPr bwMode="auto">
                          <a:xfrm>
                            <a:off x="5835" y="1380"/>
                            <a:ext cx="82" cy="57"/>
                          </a:xfrm>
                          <a:custGeom>
                            <a:avLst/>
                            <a:gdLst>
                              <a:gd name="T0" fmla="*/ 2 w 82"/>
                              <a:gd name="T1" fmla="*/ 0 h 57"/>
                              <a:gd name="T2" fmla="*/ 0 w 82"/>
                              <a:gd name="T3" fmla="*/ 7 h 57"/>
                              <a:gd name="T4" fmla="*/ 0 w 82"/>
                              <a:gd name="T5" fmla="*/ 15 h 57"/>
                              <a:gd name="T6" fmla="*/ 0 w 82"/>
                              <a:gd name="T7" fmla="*/ 22 h 57"/>
                              <a:gd name="T8" fmla="*/ 2 w 82"/>
                              <a:gd name="T9" fmla="*/ 30 h 57"/>
                              <a:gd name="T10" fmla="*/ 7 w 82"/>
                              <a:gd name="T11" fmla="*/ 35 h 57"/>
                              <a:gd name="T12" fmla="*/ 10 w 82"/>
                              <a:gd name="T13" fmla="*/ 42 h 57"/>
                              <a:gd name="T14" fmla="*/ 22 w 82"/>
                              <a:gd name="T15" fmla="*/ 49 h 57"/>
                              <a:gd name="T16" fmla="*/ 32 w 82"/>
                              <a:gd name="T17" fmla="*/ 57 h 57"/>
                              <a:gd name="T18" fmla="*/ 37 w 82"/>
                              <a:gd name="T19" fmla="*/ 57 h 57"/>
                              <a:gd name="T20" fmla="*/ 45 w 82"/>
                              <a:gd name="T21" fmla="*/ 57 h 57"/>
                              <a:gd name="T22" fmla="*/ 57 w 82"/>
                              <a:gd name="T23" fmla="*/ 57 h 57"/>
                              <a:gd name="T24" fmla="*/ 67 w 82"/>
                              <a:gd name="T25" fmla="*/ 52 h 57"/>
                              <a:gd name="T26" fmla="*/ 77 w 82"/>
                              <a:gd name="T27" fmla="*/ 44 h 57"/>
                              <a:gd name="T28" fmla="*/ 82 w 82"/>
                              <a:gd name="T29" fmla="*/ 35 h 57"/>
                              <a:gd name="T30" fmla="*/ 77 w 82"/>
                              <a:gd name="T31" fmla="*/ 35 h 57"/>
                              <a:gd name="T32" fmla="*/ 72 w 82"/>
                              <a:gd name="T33" fmla="*/ 42 h 57"/>
                              <a:gd name="T34" fmla="*/ 65 w 82"/>
                              <a:gd name="T35" fmla="*/ 47 h 57"/>
                              <a:gd name="T36" fmla="*/ 55 w 82"/>
                              <a:gd name="T37" fmla="*/ 52 h 57"/>
                              <a:gd name="T38" fmla="*/ 45 w 82"/>
                              <a:gd name="T39" fmla="*/ 52 h 57"/>
                              <a:gd name="T40" fmla="*/ 37 w 82"/>
                              <a:gd name="T41" fmla="*/ 52 h 57"/>
                              <a:gd name="T42" fmla="*/ 30 w 82"/>
                              <a:gd name="T43" fmla="*/ 49 h 57"/>
                              <a:gd name="T44" fmla="*/ 22 w 82"/>
                              <a:gd name="T45" fmla="*/ 47 h 57"/>
                              <a:gd name="T46" fmla="*/ 17 w 82"/>
                              <a:gd name="T47" fmla="*/ 42 h 57"/>
                              <a:gd name="T48" fmla="*/ 12 w 82"/>
                              <a:gd name="T49" fmla="*/ 35 h 57"/>
                              <a:gd name="T50" fmla="*/ 7 w 82"/>
                              <a:gd name="T51" fmla="*/ 30 h 57"/>
                              <a:gd name="T52" fmla="*/ 5 w 82"/>
                              <a:gd name="T53" fmla="*/ 22 h 57"/>
                              <a:gd name="T54" fmla="*/ 5 w 82"/>
                              <a:gd name="T55" fmla="*/ 15 h 57"/>
                              <a:gd name="T56" fmla="*/ 5 w 82"/>
                              <a:gd name="T57" fmla="*/ 7 h 57"/>
                              <a:gd name="T58" fmla="*/ 7 w 82"/>
                              <a:gd name="T59" fmla="*/ 2 h 57"/>
                              <a:gd name="T60" fmla="*/ 5 w 82"/>
                              <a:gd name="T61" fmla="*/ 2 h 57"/>
                              <a:gd name="T62" fmla="*/ 2 w 82"/>
                              <a:gd name="T6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5"/>
                                </a:lnTo>
                                <a:lnTo>
                                  <a:pt x="10" y="42"/>
                                </a:lnTo>
                                <a:lnTo>
                                  <a:pt x="22" y="49"/>
                                </a:lnTo>
                                <a:lnTo>
                                  <a:pt x="32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7" y="57"/>
                                </a:lnTo>
                                <a:lnTo>
                                  <a:pt x="67" y="52"/>
                                </a:lnTo>
                                <a:lnTo>
                                  <a:pt x="77" y="44"/>
                                </a:lnTo>
                                <a:lnTo>
                                  <a:pt x="82" y="35"/>
                                </a:lnTo>
                                <a:lnTo>
                                  <a:pt x="77" y="35"/>
                                </a:lnTo>
                                <a:lnTo>
                                  <a:pt x="72" y="42"/>
                                </a:lnTo>
                                <a:lnTo>
                                  <a:pt x="65" y="47"/>
                                </a:lnTo>
                                <a:lnTo>
                                  <a:pt x="55" y="52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30" y="49"/>
                                </a:lnTo>
                                <a:lnTo>
                                  <a:pt x="22" y="47"/>
                                </a:lnTo>
                                <a:lnTo>
                                  <a:pt x="17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9003"/>
                        <wps:cNvSpPr>
                          <a:spLocks/>
                        </wps:cNvSpPr>
                        <wps:spPr bwMode="auto">
                          <a:xfrm>
                            <a:off x="5837" y="1382"/>
                            <a:ext cx="77" cy="52"/>
                          </a:xfrm>
                          <a:custGeom>
                            <a:avLst/>
                            <a:gdLst>
                              <a:gd name="T0" fmla="*/ 3 w 77"/>
                              <a:gd name="T1" fmla="*/ 0 h 52"/>
                              <a:gd name="T2" fmla="*/ 0 w 77"/>
                              <a:gd name="T3" fmla="*/ 5 h 52"/>
                              <a:gd name="T4" fmla="*/ 0 w 77"/>
                              <a:gd name="T5" fmla="*/ 13 h 52"/>
                              <a:gd name="T6" fmla="*/ 3 w 77"/>
                              <a:gd name="T7" fmla="*/ 20 h 52"/>
                              <a:gd name="T8" fmla="*/ 3 w 77"/>
                              <a:gd name="T9" fmla="*/ 28 h 52"/>
                              <a:gd name="T10" fmla="*/ 8 w 77"/>
                              <a:gd name="T11" fmla="*/ 35 h 52"/>
                              <a:gd name="T12" fmla="*/ 13 w 77"/>
                              <a:gd name="T13" fmla="*/ 40 h 52"/>
                              <a:gd name="T14" fmla="*/ 20 w 77"/>
                              <a:gd name="T15" fmla="*/ 47 h 52"/>
                              <a:gd name="T16" fmla="*/ 25 w 77"/>
                              <a:gd name="T17" fmla="*/ 50 h 52"/>
                              <a:gd name="T18" fmla="*/ 35 w 77"/>
                              <a:gd name="T19" fmla="*/ 52 h 52"/>
                              <a:gd name="T20" fmla="*/ 43 w 77"/>
                              <a:gd name="T21" fmla="*/ 52 h 52"/>
                              <a:gd name="T22" fmla="*/ 53 w 77"/>
                              <a:gd name="T23" fmla="*/ 52 h 52"/>
                              <a:gd name="T24" fmla="*/ 63 w 77"/>
                              <a:gd name="T25" fmla="*/ 47 h 52"/>
                              <a:gd name="T26" fmla="*/ 72 w 77"/>
                              <a:gd name="T27" fmla="*/ 40 h 52"/>
                              <a:gd name="T28" fmla="*/ 77 w 77"/>
                              <a:gd name="T29" fmla="*/ 33 h 52"/>
                              <a:gd name="T30" fmla="*/ 75 w 77"/>
                              <a:gd name="T31" fmla="*/ 30 h 52"/>
                              <a:gd name="T32" fmla="*/ 68 w 77"/>
                              <a:gd name="T33" fmla="*/ 38 h 52"/>
                              <a:gd name="T34" fmla="*/ 60 w 77"/>
                              <a:gd name="T35" fmla="*/ 42 h 52"/>
                              <a:gd name="T36" fmla="*/ 53 w 77"/>
                              <a:gd name="T37" fmla="*/ 47 h 52"/>
                              <a:gd name="T38" fmla="*/ 43 w 77"/>
                              <a:gd name="T39" fmla="*/ 47 h 52"/>
                              <a:gd name="T40" fmla="*/ 35 w 77"/>
                              <a:gd name="T41" fmla="*/ 47 h 52"/>
                              <a:gd name="T42" fmla="*/ 28 w 77"/>
                              <a:gd name="T43" fmla="*/ 45 h 52"/>
                              <a:gd name="T44" fmla="*/ 23 w 77"/>
                              <a:gd name="T45" fmla="*/ 42 h 52"/>
                              <a:gd name="T46" fmla="*/ 15 w 77"/>
                              <a:gd name="T47" fmla="*/ 38 h 52"/>
                              <a:gd name="T48" fmla="*/ 13 w 77"/>
                              <a:gd name="T49" fmla="*/ 33 h 52"/>
                              <a:gd name="T50" fmla="*/ 8 w 77"/>
                              <a:gd name="T51" fmla="*/ 25 h 52"/>
                              <a:gd name="T52" fmla="*/ 5 w 77"/>
                              <a:gd name="T53" fmla="*/ 20 h 52"/>
                              <a:gd name="T54" fmla="*/ 5 w 77"/>
                              <a:gd name="T55" fmla="*/ 13 h 52"/>
                              <a:gd name="T56" fmla="*/ 5 w 77"/>
                              <a:gd name="T57" fmla="*/ 8 h 52"/>
                              <a:gd name="T58" fmla="*/ 8 w 77"/>
                              <a:gd name="T59" fmla="*/ 3 h 52"/>
                              <a:gd name="T60" fmla="*/ 5 w 77"/>
                              <a:gd name="T61" fmla="*/ 0 h 52"/>
                              <a:gd name="T62" fmla="*/ 3 w 77"/>
                              <a:gd name="T6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20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20" y="47"/>
                                </a:lnTo>
                                <a:lnTo>
                                  <a:pt x="25" y="50"/>
                                </a:lnTo>
                                <a:lnTo>
                                  <a:pt x="35" y="52"/>
                                </a:lnTo>
                                <a:lnTo>
                                  <a:pt x="43" y="52"/>
                                </a:lnTo>
                                <a:lnTo>
                                  <a:pt x="53" y="52"/>
                                </a:lnTo>
                                <a:lnTo>
                                  <a:pt x="63" y="47"/>
                                </a:lnTo>
                                <a:lnTo>
                                  <a:pt x="72" y="40"/>
                                </a:lnTo>
                                <a:lnTo>
                                  <a:pt x="77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38"/>
                                </a:lnTo>
                                <a:lnTo>
                                  <a:pt x="60" y="42"/>
                                </a:lnTo>
                                <a:lnTo>
                                  <a:pt x="53" y="47"/>
                                </a:lnTo>
                                <a:lnTo>
                                  <a:pt x="43" y="47"/>
                                </a:lnTo>
                                <a:lnTo>
                                  <a:pt x="35" y="47"/>
                                </a:lnTo>
                                <a:lnTo>
                                  <a:pt x="28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9004"/>
                        <wps:cNvSpPr>
                          <a:spLocks/>
                        </wps:cNvSpPr>
                        <wps:spPr bwMode="auto">
                          <a:xfrm>
                            <a:off x="5840" y="1382"/>
                            <a:ext cx="72" cy="50"/>
                          </a:xfrm>
                          <a:custGeom>
                            <a:avLst/>
                            <a:gdLst>
                              <a:gd name="T0" fmla="*/ 2 w 72"/>
                              <a:gd name="T1" fmla="*/ 0 h 50"/>
                              <a:gd name="T2" fmla="*/ 0 w 72"/>
                              <a:gd name="T3" fmla="*/ 5 h 50"/>
                              <a:gd name="T4" fmla="*/ 0 w 72"/>
                              <a:gd name="T5" fmla="*/ 13 h 50"/>
                              <a:gd name="T6" fmla="*/ 0 w 72"/>
                              <a:gd name="T7" fmla="*/ 20 h 50"/>
                              <a:gd name="T8" fmla="*/ 2 w 72"/>
                              <a:gd name="T9" fmla="*/ 28 h 50"/>
                              <a:gd name="T10" fmla="*/ 7 w 72"/>
                              <a:gd name="T11" fmla="*/ 33 h 50"/>
                              <a:gd name="T12" fmla="*/ 12 w 72"/>
                              <a:gd name="T13" fmla="*/ 40 h 50"/>
                              <a:gd name="T14" fmla="*/ 17 w 72"/>
                              <a:gd name="T15" fmla="*/ 45 h 50"/>
                              <a:gd name="T16" fmla="*/ 25 w 72"/>
                              <a:gd name="T17" fmla="*/ 47 h 50"/>
                              <a:gd name="T18" fmla="*/ 32 w 72"/>
                              <a:gd name="T19" fmla="*/ 50 h 50"/>
                              <a:gd name="T20" fmla="*/ 40 w 72"/>
                              <a:gd name="T21" fmla="*/ 50 h 50"/>
                              <a:gd name="T22" fmla="*/ 50 w 72"/>
                              <a:gd name="T23" fmla="*/ 50 h 50"/>
                              <a:gd name="T24" fmla="*/ 60 w 72"/>
                              <a:gd name="T25" fmla="*/ 45 h 50"/>
                              <a:gd name="T26" fmla="*/ 67 w 72"/>
                              <a:gd name="T27" fmla="*/ 40 h 50"/>
                              <a:gd name="T28" fmla="*/ 72 w 72"/>
                              <a:gd name="T29" fmla="*/ 33 h 50"/>
                              <a:gd name="T30" fmla="*/ 69 w 72"/>
                              <a:gd name="T31" fmla="*/ 30 h 50"/>
                              <a:gd name="T32" fmla="*/ 62 w 72"/>
                              <a:gd name="T33" fmla="*/ 38 h 50"/>
                              <a:gd name="T34" fmla="*/ 57 w 72"/>
                              <a:gd name="T35" fmla="*/ 42 h 50"/>
                              <a:gd name="T36" fmla="*/ 47 w 72"/>
                              <a:gd name="T37" fmla="*/ 45 h 50"/>
                              <a:gd name="T38" fmla="*/ 40 w 72"/>
                              <a:gd name="T39" fmla="*/ 45 h 50"/>
                              <a:gd name="T40" fmla="*/ 32 w 72"/>
                              <a:gd name="T41" fmla="*/ 45 h 50"/>
                              <a:gd name="T42" fmla="*/ 27 w 72"/>
                              <a:gd name="T43" fmla="*/ 42 h 50"/>
                              <a:gd name="T44" fmla="*/ 20 w 72"/>
                              <a:gd name="T45" fmla="*/ 40 h 50"/>
                              <a:gd name="T46" fmla="*/ 15 w 72"/>
                              <a:gd name="T47" fmla="*/ 35 h 50"/>
                              <a:gd name="T48" fmla="*/ 10 w 72"/>
                              <a:gd name="T49" fmla="*/ 30 h 50"/>
                              <a:gd name="T50" fmla="*/ 7 w 72"/>
                              <a:gd name="T51" fmla="*/ 25 h 50"/>
                              <a:gd name="T52" fmla="*/ 5 w 72"/>
                              <a:gd name="T53" fmla="*/ 18 h 50"/>
                              <a:gd name="T54" fmla="*/ 5 w 72"/>
                              <a:gd name="T55" fmla="*/ 13 h 50"/>
                              <a:gd name="T56" fmla="*/ 5 w 72"/>
                              <a:gd name="T57" fmla="*/ 8 h 50"/>
                              <a:gd name="T58" fmla="*/ 7 w 72"/>
                              <a:gd name="T59" fmla="*/ 3 h 50"/>
                              <a:gd name="T60" fmla="*/ 5 w 72"/>
                              <a:gd name="T61" fmla="*/ 3 h 50"/>
                              <a:gd name="T62" fmla="*/ 2 w 72"/>
                              <a:gd name="T6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7" y="33"/>
                                </a:lnTo>
                                <a:lnTo>
                                  <a:pt x="12" y="40"/>
                                </a:lnTo>
                                <a:lnTo>
                                  <a:pt x="17" y="45"/>
                                </a:lnTo>
                                <a:lnTo>
                                  <a:pt x="25" y="47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50" y="50"/>
                                </a:lnTo>
                                <a:lnTo>
                                  <a:pt x="60" y="45"/>
                                </a:lnTo>
                                <a:lnTo>
                                  <a:pt x="67" y="40"/>
                                </a:lnTo>
                                <a:lnTo>
                                  <a:pt x="72" y="33"/>
                                </a:lnTo>
                                <a:lnTo>
                                  <a:pt x="69" y="30"/>
                                </a:lnTo>
                                <a:lnTo>
                                  <a:pt x="62" y="38"/>
                                </a:lnTo>
                                <a:lnTo>
                                  <a:pt x="57" y="42"/>
                                </a:lnTo>
                                <a:lnTo>
                                  <a:pt x="47" y="45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7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9005"/>
                        <wps:cNvSpPr>
                          <a:spLocks/>
                        </wps:cNvSpPr>
                        <wps:spPr bwMode="auto">
                          <a:xfrm>
                            <a:off x="5842" y="1385"/>
                            <a:ext cx="70" cy="44"/>
                          </a:xfrm>
                          <a:custGeom>
                            <a:avLst/>
                            <a:gdLst>
                              <a:gd name="T0" fmla="*/ 3 w 70"/>
                              <a:gd name="T1" fmla="*/ 0 h 44"/>
                              <a:gd name="T2" fmla="*/ 0 w 70"/>
                              <a:gd name="T3" fmla="*/ 5 h 44"/>
                              <a:gd name="T4" fmla="*/ 0 w 70"/>
                              <a:gd name="T5" fmla="*/ 10 h 44"/>
                              <a:gd name="T6" fmla="*/ 0 w 70"/>
                              <a:gd name="T7" fmla="*/ 17 h 44"/>
                              <a:gd name="T8" fmla="*/ 3 w 70"/>
                              <a:gd name="T9" fmla="*/ 22 h 44"/>
                              <a:gd name="T10" fmla="*/ 8 w 70"/>
                              <a:gd name="T11" fmla="*/ 30 h 44"/>
                              <a:gd name="T12" fmla="*/ 10 w 70"/>
                              <a:gd name="T13" fmla="*/ 35 h 44"/>
                              <a:gd name="T14" fmla="*/ 18 w 70"/>
                              <a:gd name="T15" fmla="*/ 39 h 44"/>
                              <a:gd name="T16" fmla="*/ 23 w 70"/>
                              <a:gd name="T17" fmla="*/ 42 h 44"/>
                              <a:gd name="T18" fmla="*/ 30 w 70"/>
                              <a:gd name="T19" fmla="*/ 44 h 44"/>
                              <a:gd name="T20" fmla="*/ 38 w 70"/>
                              <a:gd name="T21" fmla="*/ 44 h 44"/>
                              <a:gd name="T22" fmla="*/ 48 w 70"/>
                              <a:gd name="T23" fmla="*/ 44 h 44"/>
                              <a:gd name="T24" fmla="*/ 55 w 70"/>
                              <a:gd name="T25" fmla="*/ 39 h 44"/>
                              <a:gd name="T26" fmla="*/ 63 w 70"/>
                              <a:gd name="T27" fmla="*/ 35 h 44"/>
                              <a:gd name="T28" fmla="*/ 70 w 70"/>
                              <a:gd name="T29" fmla="*/ 27 h 44"/>
                              <a:gd name="T30" fmla="*/ 67 w 70"/>
                              <a:gd name="T31" fmla="*/ 27 h 44"/>
                              <a:gd name="T32" fmla="*/ 65 w 70"/>
                              <a:gd name="T33" fmla="*/ 27 h 44"/>
                              <a:gd name="T34" fmla="*/ 60 w 70"/>
                              <a:gd name="T35" fmla="*/ 32 h 44"/>
                              <a:gd name="T36" fmla="*/ 53 w 70"/>
                              <a:gd name="T37" fmla="*/ 37 h 44"/>
                              <a:gd name="T38" fmla="*/ 45 w 70"/>
                              <a:gd name="T39" fmla="*/ 39 h 44"/>
                              <a:gd name="T40" fmla="*/ 38 w 70"/>
                              <a:gd name="T41" fmla="*/ 39 h 44"/>
                              <a:gd name="T42" fmla="*/ 25 w 70"/>
                              <a:gd name="T43" fmla="*/ 37 h 44"/>
                              <a:gd name="T44" fmla="*/ 15 w 70"/>
                              <a:gd name="T45" fmla="*/ 32 h 44"/>
                              <a:gd name="T46" fmla="*/ 8 w 70"/>
                              <a:gd name="T47" fmla="*/ 22 h 44"/>
                              <a:gd name="T48" fmla="*/ 5 w 70"/>
                              <a:gd name="T49" fmla="*/ 10 h 44"/>
                              <a:gd name="T50" fmla="*/ 5 w 70"/>
                              <a:gd name="T51" fmla="*/ 5 h 44"/>
                              <a:gd name="T52" fmla="*/ 5 w 70"/>
                              <a:gd name="T53" fmla="*/ 2 h 44"/>
                              <a:gd name="T54" fmla="*/ 5 w 70"/>
                              <a:gd name="T55" fmla="*/ 0 h 44"/>
                              <a:gd name="T56" fmla="*/ 3 w 70"/>
                              <a:gd name="T5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3" y="22"/>
                                </a:lnTo>
                                <a:lnTo>
                                  <a:pt x="8" y="30"/>
                                </a:lnTo>
                                <a:lnTo>
                                  <a:pt x="10" y="35"/>
                                </a:lnTo>
                                <a:lnTo>
                                  <a:pt x="18" y="39"/>
                                </a:lnTo>
                                <a:lnTo>
                                  <a:pt x="23" y="42"/>
                                </a:lnTo>
                                <a:lnTo>
                                  <a:pt x="30" y="44"/>
                                </a:lnTo>
                                <a:lnTo>
                                  <a:pt x="38" y="44"/>
                                </a:lnTo>
                                <a:lnTo>
                                  <a:pt x="48" y="44"/>
                                </a:lnTo>
                                <a:lnTo>
                                  <a:pt x="55" y="39"/>
                                </a:lnTo>
                                <a:lnTo>
                                  <a:pt x="63" y="35"/>
                                </a:lnTo>
                                <a:lnTo>
                                  <a:pt x="70" y="27"/>
                                </a:lnTo>
                                <a:lnTo>
                                  <a:pt x="67" y="27"/>
                                </a:lnTo>
                                <a:lnTo>
                                  <a:pt x="65" y="27"/>
                                </a:lnTo>
                                <a:lnTo>
                                  <a:pt x="60" y="32"/>
                                </a:lnTo>
                                <a:lnTo>
                                  <a:pt x="53" y="37"/>
                                </a:lnTo>
                                <a:lnTo>
                                  <a:pt x="45" y="39"/>
                                </a:lnTo>
                                <a:lnTo>
                                  <a:pt x="38" y="39"/>
                                </a:lnTo>
                                <a:lnTo>
                                  <a:pt x="25" y="37"/>
                                </a:lnTo>
                                <a:lnTo>
                                  <a:pt x="15" y="32"/>
                                </a:lnTo>
                                <a:lnTo>
                                  <a:pt x="8" y="22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9006"/>
                        <wps:cNvSpPr>
                          <a:spLocks/>
                        </wps:cNvSpPr>
                        <wps:spPr bwMode="auto">
                          <a:xfrm>
                            <a:off x="5845" y="1385"/>
                            <a:ext cx="64" cy="42"/>
                          </a:xfrm>
                          <a:custGeom>
                            <a:avLst/>
                            <a:gdLst>
                              <a:gd name="T0" fmla="*/ 2 w 64"/>
                              <a:gd name="T1" fmla="*/ 0 h 42"/>
                              <a:gd name="T2" fmla="*/ 0 w 64"/>
                              <a:gd name="T3" fmla="*/ 5 h 42"/>
                              <a:gd name="T4" fmla="*/ 0 w 64"/>
                              <a:gd name="T5" fmla="*/ 10 h 42"/>
                              <a:gd name="T6" fmla="*/ 0 w 64"/>
                              <a:gd name="T7" fmla="*/ 15 h 42"/>
                              <a:gd name="T8" fmla="*/ 2 w 64"/>
                              <a:gd name="T9" fmla="*/ 22 h 42"/>
                              <a:gd name="T10" fmla="*/ 5 w 64"/>
                              <a:gd name="T11" fmla="*/ 27 h 42"/>
                              <a:gd name="T12" fmla="*/ 10 w 64"/>
                              <a:gd name="T13" fmla="*/ 32 h 42"/>
                              <a:gd name="T14" fmla="*/ 15 w 64"/>
                              <a:gd name="T15" fmla="*/ 37 h 42"/>
                              <a:gd name="T16" fmla="*/ 22 w 64"/>
                              <a:gd name="T17" fmla="*/ 39 h 42"/>
                              <a:gd name="T18" fmla="*/ 27 w 64"/>
                              <a:gd name="T19" fmla="*/ 42 h 42"/>
                              <a:gd name="T20" fmla="*/ 35 w 64"/>
                              <a:gd name="T21" fmla="*/ 42 h 42"/>
                              <a:gd name="T22" fmla="*/ 42 w 64"/>
                              <a:gd name="T23" fmla="*/ 42 h 42"/>
                              <a:gd name="T24" fmla="*/ 52 w 64"/>
                              <a:gd name="T25" fmla="*/ 39 h 42"/>
                              <a:gd name="T26" fmla="*/ 57 w 64"/>
                              <a:gd name="T27" fmla="*/ 35 h 42"/>
                              <a:gd name="T28" fmla="*/ 64 w 64"/>
                              <a:gd name="T29" fmla="*/ 27 h 42"/>
                              <a:gd name="T30" fmla="*/ 62 w 64"/>
                              <a:gd name="T31" fmla="*/ 27 h 42"/>
                              <a:gd name="T32" fmla="*/ 60 w 64"/>
                              <a:gd name="T33" fmla="*/ 25 h 42"/>
                              <a:gd name="T34" fmla="*/ 55 w 64"/>
                              <a:gd name="T35" fmla="*/ 30 h 42"/>
                              <a:gd name="T36" fmla="*/ 47 w 64"/>
                              <a:gd name="T37" fmla="*/ 35 h 42"/>
                              <a:gd name="T38" fmla="*/ 42 w 64"/>
                              <a:gd name="T39" fmla="*/ 37 h 42"/>
                              <a:gd name="T40" fmla="*/ 35 w 64"/>
                              <a:gd name="T41" fmla="*/ 37 h 42"/>
                              <a:gd name="T42" fmla="*/ 22 w 64"/>
                              <a:gd name="T43" fmla="*/ 37 h 42"/>
                              <a:gd name="T44" fmla="*/ 15 w 64"/>
                              <a:gd name="T45" fmla="*/ 30 h 42"/>
                              <a:gd name="T46" fmla="*/ 7 w 64"/>
                              <a:gd name="T47" fmla="*/ 20 h 42"/>
                              <a:gd name="T48" fmla="*/ 5 w 64"/>
                              <a:gd name="T49" fmla="*/ 10 h 42"/>
                              <a:gd name="T50" fmla="*/ 5 w 64"/>
                              <a:gd name="T51" fmla="*/ 5 h 42"/>
                              <a:gd name="T52" fmla="*/ 5 w 64"/>
                              <a:gd name="T53" fmla="*/ 2 h 42"/>
                              <a:gd name="T54" fmla="*/ 2 w 64"/>
                              <a:gd name="T55" fmla="*/ 2 h 42"/>
                              <a:gd name="T56" fmla="*/ 2 w 64"/>
                              <a:gd name="T5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5" y="37"/>
                                </a:lnTo>
                                <a:lnTo>
                                  <a:pt x="22" y="39"/>
                                </a:lnTo>
                                <a:lnTo>
                                  <a:pt x="27" y="42"/>
                                </a:lnTo>
                                <a:lnTo>
                                  <a:pt x="35" y="42"/>
                                </a:lnTo>
                                <a:lnTo>
                                  <a:pt x="42" y="42"/>
                                </a:lnTo>
                                <a:lnTo>
                                  <a:pt x="52" y="39"/>
                                </a:lnTo>
                                <a:lnTo>
                                  <a:pt x="57" y="35"/>
                                </a:lnTo>
                                <a:lnTo>
                                  <a:pt x="64" y="27"/>
                                </a:lnTo>
                                <a:lnTo>
                                  <a:pt x="62" y="27"/>
                                </a:lnTo>
                                <a:lnTo>
                                  <a:pt x="60" y="25"/>
                                </a:lnTo>
                                <a:lnTo>
                                  <a:pt x="55" y="30"/>
                                </a:lnTo>
                                <a:lnTo>
                                  <a:pt x="47" y="3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2" y="37"/>
                                </a:lnTo>
                                <a:lnTo>
                                  <a:pt x="15" y="30"/>
                                </a:lnTo>
                                <a:lnTo>
                                  <a:pt x="7" y="2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9007"/>
                        <wps:cNvSpPr>
                          <a:spLocks/>
                        </wps:cNvSpPr>
                        <wps:spPr bwMode="auto">
                          <a:xfrm>
                            <a:off x="5847" y="1387"/>
                            <a:ext cx="60" cy="37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37"/>
                              <a:gd name="T2" fmla="*/ 0 w 60"/>
                              <a:gd name="T3" fmla="*/ 3 h 37"/>
                              <a:gd name="T4" fmla="*/ 0 w 60"/>
                              <a:gd name="T5" fmla="*/ 8 h 37"/>
                              <a:gd name="T6" fmla="*/ 3 w 60"/>
                              <a:gd name="T7" fmla="*/ 20 h 37"/>
                              <a:gd name="T8" fmla="*/ 10 w 60"/>
                              <a:gd name="T9" fmla="*/ 30 h 37"/>
                              <a:gd name="T10" fmla="*/ 20 w 60"/>
                              <a:gd name="T11" fmla="*/ 35 h 37"/>
                              <a:gd name="T12" fmla="*/ 33 w 60"/>
                              <a:gd name="T13" fmla="*/ 37 h 37"/>
                              <a:gd name="T14" fmla="*/ 40 w 60"/>
                              <a:gd name="T15" fmla="*/ 37 h 37"/>
                              <a:gd name="T16" fmla="*/ 48 w 60"/>
                              <a:gd name="T17" fmla="*/ 35 h 37"/>
                              <a:gd name="T18" fmla="*/ 55 w 60"/>
                              <a:gd name="T19" fmla="*/ 30 h 37"/>
                              <a:gd name="T20" fmla="*/ 60 w 60"/>
                              <a:gd name="T21" fmla="*/ 25 h 37"/>
                              <a:gd name="T22" fmla="*/ 55 w 60"/>
                              <a:gd name="T23" fmla="*/ 23 h 37"/>
                              <a:gd name="T24" fmla="*/ 50 w 60"/>
                              <a:gd name="T25" fmla="*/ 28 h 37"/>
                              <a:gd name="T26" fmla="*/ 45 w 60"/>
                              <a:gd name="T27" fmla="*/ 30 h 37"/>
                              <a:gd name="T28" fmla="*/ 40 w 60"/>
                              <a:gd name="T29" fmla="*/ 33 h 37"/>
                              <a:gd name="T30" fmla="*/ 33 w 60"/>
                              <a:gd name="T31" fmla="*/ 33 h 37"/>
                              <a:gd name="T32" fmla="*/ 23 w 60"/>
                              <a:gd name="T33" fmla="*/ 33 h 37"/>
                              <a:gd name="T34" fmla="*/ 13 w 60"/>
                              <a:gd name="T35" fmla="*/ 25 h 37"/>
                              <a:gd name="T36" fmla="*/ 8 w 60"/>
                              <a:gd name="T37" fmla="*/ 18 h 37"/>
                              <a:gd name="T38" fmla="*/ 5 w 60"/>
                              <a:gd name="T39" fmla="*/ 8 h 37"/>
                              <a:gd name="T40" fmla="*/ 5 w 60"/>
                              <a:gd name="T41" fmla="*/ 5 h 37"/>
                              <a:gd name="T42" fmla="*/ 5 w 60"/>
                              <a:gd name="T43" fmla="*/ 3 h 37"/>
                              <a:gd name="T44" fmla="*/ 3 w 60"/>
                              <a:gd name="T45" fmla="*/ 0 h 37"/>
                              <a:gd name="T46" fmla="*/ 0 w 60"/>
                              <a:gd name="T4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20"/>
                                </a:lnTo>
                                <a:lnTo>
                                  <a:pt x="10" y="30"/>
                                </a:lnTo>
                                <a:lnTo>
                                  <a:pt x="20" y="35"/>
                                </a:lnTo>
                                <a:lnTo>
                                  <a:pt x="33" y="37"/>
                                </a:lnTo>
                                <a:lnTo>
                                  <a:pt x="40" y="37"/>
                                </a:lnTo>
                                <a:lnTo>
                                  <a:pt x="48" y="35"/>
                                </a:lnTo>
                                <a:lnTo>
                                  <a:pt x="55" y="30"/>
                                </a:lnTo>
                                <a:lnTo>
                                  <a:pt x="60" y="25"/>
                                </a:lnTo>
                                <a:lnTo>
                                  <a:pt x="55" y="23"/>
                                </a:lnTo>
                                <a:lnTo>
                                  <a:pt x="50" y="28"/>
                                </a:lnTo>
                                <a:lnTo>
                                  <a:pt x="45" y="30"/>
                                </a:lnTo>
                                <a:lnTo>
                                  <a:pt x="40" y="33"/>
                                </a:lnTo>
                                <a:lnTo>
                                  <a:pt x="33" y="33"/>
                                </a:lnTo>
                                <a:lnTo>
                                  <a:pt x="23" y="33"/>
                                </a:lnTo>
                                <a:lnTo>
                                  <a:pt x="13" y="25"/>
                                </a:lnTo>
                                <a:lnTo>
                                  <a:pt x="8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9008"/>
                        <wps:cNvSpPr>
                          <a:spLocks/>
                        </wps:cNvSpPr>
                        <wps:spPr bwMode="auto">
                          <a:xfrm>
                            <a:off x="5850" y="1387"/>
                            <a:ext cx="55" cy="35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35"/>
                              <a:gd name="T2" fmla="*/ 0 w 55"/>
                              <a:gd name="T3" fmla="*/ 3 h 35"/>
                              <a:gd name="T4" fmla="*/ 0 w 55"/>
                              <a:gd name="T5" fmla="*/ 8 h 35"/>
                              <a:gd name="T6" fmla="*/ 2 w 55"/>
                              <a:gd name="T7" fmla="*/ 18 h 35"/>
                              <a:gd name="T8" fmla="*/ 10 w 55"/>
                              <a:gd name="T9" fmla="*/ 28 h 35"/>
                              <a:gd name="T10" fmla="*/ 17 w 55"/>
                              <a:gd name="T11" fmla="*/ 35 h 35"/>
                              <a:gd name="T12" fmla="*/ 30 w 55"/>
                              <a:gd name="T13" fmla="*/ 35 h 35"/>
                              <a:gd name="T14" fmla="*/ 37 w 55"/>
                              <a:gd name="T15" fmla="*/ 35 h 35"/>
                              <a:gd name="T16" fmla="*/ 42 w 55"/>
                              <a:gd name="T17" fmla="*/ 33 h 35"/>
                              <a:gd name="T18" fmla="*/ 50 w 55"/>
                              <a:gd name="T19" fmla="*/ 28 h 35"/>
                              <a:gd name="T20" fmla="*/ 55 w 55"/>
                              <a:gd name="T21" fmla="*/ 23 h 35"/>
                              <a:gd name="T22" fmla="*/ 52 w 55"/>
                              <a:gd name="T23" fmla="*/ 23 h 35"/>
                              <a:gd name="T24" fmla="*/ 50 w 55"/>
                              <a:gd name="T25" fmla="*/ 23 h 35"/>
                              <a:gd name="T26" fmla="*/ 45 w 55"/>
                              <a:gd name="T27" fmla="*/ 25 h 35"/>
                              <a:gd name="T28" fmla="*/ 40 w 55"/>
                              <a:gd name="T29" fmla="*/ 28 h 35"/>
                              <a:gd name="T30" fmla="*/ 35 w 55"/>
                              <a:gd name="T31" fmla="*/ 30 h 35"/>
                              <a:gd name="T32" fmla="*/ 30 w 55"/>
                              <a:gd name="T33" fmla="*/ 33 h 35"/>
                              <a:gd name="T34" fmla="*/ 20 w 55"/>
                              <a:gd name="T35" fmla="*/ 30 h 35"/>
                              <a:gd name="T36" fmla="*/ 12 w 55"/>
                              <a:gd name="T37" fmla="*/ 25 h 35"/>
                              <a:gd name="T38" fmla="*/ 7 w 55"/>
                              <a:gd name="T39" fmla="*/ 18 h 35"/>
                              <a:gd name="T40" fmla="*/ 5 w 55"/>
                              <a:gd name="T41" fmla="*/ 8 h 35"/>
                              <a:gd name="T42" fmla="*/ 5 w 55"/>
                              <a:gd name="T43" fmla="*/ 5 h 35"/>
                              <a:gd name="T44" fmla="*/ 5 w 55"/>
                              <a:gd name="T45" fmla="*/ 3 h 35"/>
                              <a:gd name="T46" fmla="*/ 2 w 55"/>
                              <a:gd name="T47" fmla="*/ 3 h 35"/>
                              <a:gd name="T48" fmla="*/ 0 w 55"/>
                              <a:gd name="T4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8"/>
                                </a:lnTo>
                                <a:lnTo>
                                  <a:pt x="10" y="28"/>
                                </a:lnTo>
                                <a:lnTo>
                                  <a:pt x="17" y="35"/>
                                </a:lnTo>
                                <a:lnTo>
                                  <a:pt x="30" y="35"/>
                                </a:lnTo>
                                <a:lnTo>
                                  <a:pt x="37" y="35"/>
                                </a:lnTo>
                                <a:lnTo>
                                  <a:pt x="42" y="33"/>
                                </a:lnTo>
                                <a:lnTo>
                                  <a:pt x="50" y="28"/>
                                </a:lnTo>
                                <a:lnTo>
                                  <a:pt x="55" y="23"/>
                                </a:lnTo>
                                <a:lnTo>
                                  <a:pt x="52" y="23"/>
                                </a:lnTo>
                                <a:lnTo>
                                  <a:pt x="50" y="23"/>
                                </a:lnTo>
                                <a:lnTo>
                                  <a:pt x="45" y="25"/>
                                </a:lnTo>
                                <a:lnTo>
                                  <a:pt x="40" y="28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9009"/>
                        <wps:cNvSpPr>
                          <a:spLocks/>
                        </wps:cNvSpPr>
                        <wps:spPr bwMode="auto">
                          <a:xfrm>
                            <a:off x="5852" y="1390"/>
                            <a:ext cx="50" cy="30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30"/>
                              <a:gd name="T2" fmla="*/ 0 w 50"/>
                              <a:gd name="T3" fmla="*/ 2 h 30"/>
                              <a:gd name="T4" fmla="*/ 0 w 50"/>
                              <a:gd name="T5" fmla="*/ 5 h 30"/>
                              <a:gd name="T6" fmla="*/ 3 w 50"/>
                              <a:gd name="T7" fmla="*/ 15 h 30"/>
                              <a:gd name="T8" fmla="*/ 8 w 50"/>
                              <a:gd name="T9" fmla="*/ 22 h 30"/>
                              <a:gd name="T10" fmla="*/ 18 w 50"/>
                              <a:gd name="T11" fmla="*/ 30 h 30"/>
                              <a:gd name="T12" fmla="*/ 28 w 50"/>
                              <a:gd name="T13" fmla="*/ 30 h 30"/>
                              <a:gd name="T14" fmla="*/ 35 w 50"/>
                              <a:gd name="T15" fmla="*/ 30 h 30"/>
                              <a:gd name="T16" fmla="*/ 40 w 50"/>
                              <a:gd name="T17" fmla="*/ 27 h 30"/>
                              <a:gd name="T18" fmla="*/ 45 w 50"/>
                              <a:gd name="T19" fmla="*/ 25 h 30"/>
                              <a:gd name="T20" fmla="*/ 50 w 50"/>
                              <a:gd name="T21" fmla="*/ 20 h 30"/>
                              <a:gd name="T22" fmla="*/ 45 w 50"/>
                              <a:gd name="T23" fmla="*/ 17 h 30"/>
                              <a:gd name="T24" fmla="*/ 38 w 50"/>
                              <a:gd name="T25" fmla="*/ 25 h 30"/>
                              <a:gd name="T26" fmla="*/ 28 w 50"/>
                              <a:gd name="T27" fmla="*/ 27 h 30"/>
                              <a:gd name="T28" fmla="*/ 18 w 50"/>
                              <a:gd name="T29" fmla="*/ 25 h 30"/>
                              <a:gd name="T30" fmla="*/ 13 w 50"/>
                              <a:gd name="T31" fmla="*/ 20 h 30"/>
                              <a:gd name="T32" fmla="*/ 8 w 50"/>
                              <a:gd name="T33" fmla="*/ 12 h 30"/>
                              <a:gd name="T34" fmla="*/ 5 w 50"/>
                              <a:gd name="T35" fmla="*/ 5 h 30"/>
                              <a:gd name="T36" fmla="*/ 5 w 50"/>
                              <a:gd name="T37" fmla="*/ 2 h 30"/>
                              <a:gd name="T38" fmla="*/ 5 w 50"/>
                              <a:gd name="T39" fmla="*/ 2 h 30"/>
                              <a:gd name="T40" fmla="*/ 3 w 50"/>
                              <a:gd name="T41" fmla="*/ 0 h 30"/>
                              <a:gd name="T42" fmla="*/ 0 w 50"/>
                              <a:gd name="T4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8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0" y="27"/>
                                </a:lnTo>
                                <a:lnTo>
                                  <a:pt x="45" y="25"/>
                                </a:lnTo>
                                <a:lnTo>
                                  <a:pt x="50" y="20"/>
                                </a:lnTo>
                                <a:lnTo>
                                  <a:pt x="45" y="17"/>
                                </a:lnTo>
                                <a:lnTo>
                                  <a:pt x="38" y="25"/>
                                </a:lnTo>
                                <a:lnTo>
                                  <a:pt x="28" y="27"/>
                                </a:lnTo>
                                <a:lnTo>
                                  <a:pt x="18" y="25"/>
                                </a:lnTo>
                                <a:lnTo>
                                  <a:pt x="13" y="20"/>
                                </a:lnTo>
                                <a:lnTo>
                                  <a:pt x="8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9010"/>
                        <wps:cNvSpPr>
                          <a:spLocks/>
                        </wps:cNvSpPr>
                        <wps:spPr bwMode="auto">
                          <a:xfrm>
                            <a:off x="5855" y="1390"/>
                            <a:ext cx="45" cy="30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30"/>
                              <a:gd name="T2" fmla="*/ 0 w 45"/>
                              <a:gd name="T3" fmla="*/ 2 h 30"/>
                              <a:gd name="T4" fmla="*/ 0 w 45"/>
                              <a:gd name="T5" fmla="*/ 5 h 30"/>
                              <a:gd name="T6" fmla="*/ 2 w 45"/>
                              <a:gd name="T7" fmla="*/ 15 h 30"/>
                              <a:gd name="T8" fmla="*/ 7 w 45"/>
                              <a:gd name="T9" fmla="*/ 22 h 30"/>
                              <a:gd name="T10" fmla="*/ 15 w 45"/>
                              <a:gd name="T11" fmla="*/ 27 h 30"/>
                              <a:gd name="T12" fmla="*/ 25 w 45"/>
                              <a:gd name="T13" fmla="*/ 30 h 30"/>
                              <a:gd name="T14" fmla="*/ 30 w 45"/>
                              <a:gd name="T15" fmla="*/ 27 h 30"/>
                              <a:gd name="T16" fmla="*/ 35 w 45"/>
                              <a:gd name="T17" fmla="*/ 25 h 30"/>
                              <a:gd name="T18" fmla="*/ 40 w 45"/>
                              <a:gd name="T19" fmla="*/ 22 h 30"/>
                              <a:gd name="T20" fmla="*/ 45 w 45"/>
                              <a:gd name="T21" fmla="*/ 20 h 30"/>
                              <a:gd name="T22" fmla="*/ 42 w 45"/>
                              <a:gd name="T23" fmla="*/ 17 h 30"/>
                              <a:gd name="T24" fmla="*/ 40 w 45"/>
                              <a:gd name="T25" fmla="*/ 17 h 30"/>
                              <a:gd name="T26" fmla="*/ 32 w 45"/>
                              <a:gd name="T27" fmla="*/ 22 h 30"/>
                              <a:gd name="T28" fmla="*/ 25 w 45"/>
                              <a:gd name="T29" fmla="*/ 25 h 30"/>
                              <a:gd name="T30" fmla="*/ 17 w 45"/>
                              <a:gd name="T31" fmla="*/ 22 h 30"/>
                              <a:gd name="T32" fmla="*/ 10 w 45"/>
                              <a:gd name="T33" fmla="*/ 17 h 30"/>
                              <a:gd name="T34" fmla="*/ 7 w 45"/>
                              <a:gd name="T35" fmla="*/ 12 h 30"/>
                              <a:gd name="T36" fmla="*/ 5 w 45"/>
                              <a:gd name="T37" fmla="*/ 5 h 30"/>
                              <a:gd name="T38" fmla="*/ 5 w 45"/>
                              <a:gd name="T39" fmla="*/ 2 h 30"/>
                              <a:gd name="T40" fmla="*/ 5 w 45"/>
                              <a:gd name="T41" fmla="*/ 2 h 30"/>
                              <a:gd name="T42" fmla="*/ 2 w 45"/>
                              <a:gd name="T43" fmla="*/ 2 h 30"/>
                              <a:gd name="T44" fmla="*/ 0 w 45"/>
                              <a:gd name="T4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5"/>
                                </a:lnTo>
                                <a:lnTo>
                                  <a:pt x="7" y="22"/>
                                </a:lnTo>
                                <a:lnTo>
                                  <a:pt x="15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5"/>
                                </a:lnTo>
                                <a:lnTo>
                                  <a:pt x="40" y="22"/>
                                </a:lnTo>
                                <a:lnTo>
                                  <a:pt x="45" y="20"/>
                                </a:lnTo>
                                <a:lnTo>
                                  <a:pt x="42" y="17"/>
                                </a:lnTo>
                                <a:lnTo>
                                  <a:pt x="40" y="17"/>
                                </a:lnTo>
                                <a:lnTo>
                                  <a:pt x="32" y="22"/>
                                </a:lnTo>
                                <a:lnTo>
                                  <a:pt x="25" y="25"/>
                                </a:lnTo>
                                <a:lnTo>
                                  <a:pt x="17" y="22"/>
                                </a:lnTo>
                                <a:lnTo>
                                  <a:pt x="10" y="17"/>
                                </a:lnTo>
                                <a:lnTo>
                                  <a:pt x="7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9011"/>
                        <wps:cNvSpPr>
                          <a:spLocks/>
                        </wps:cNvSpPr>
                        <wps:spPr bwMode="auto">
                          <a:xfrm>
                            <a:off x="5857" y="1392"/>
                            <a:ext cx="40" cy="2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25"/>
                              <a:gd name="T2" fmla="*/ 0 w 40"/>
                              <a:gd name="T3" fmla="*/ 0 h 25"/>
                              <a:gd name="T4" fmla="*/ 0 w 40"/>
                              <a:gd name="T5" fmla="*/ 3 h 25"/>
                              <a:gd name="T6" fmla="*/ 3 w 40"/>
                              <a:gd name="T7" fmla="*/ 10 h 25"/>
                              <a:gd name="T8" fmla="*/ 8 w 40"/>
                              <a:gd name="T9" fmla="*/ 18 h 25"/>
                              <a:gd name="T10" fmla="*/ 13 w 40"/>
                              <a:gd name="T11" fmla="*/ 23 h 25"/>
                              <a:gd name="T12" fmla="*/ 23 w 40"/>
                              <a:gd name="T13" fmla="*/ 25 h 25"/>
                              <a:gd name="T14" fmla="*/ 33 w 40"/>
                              <a:gd name="T15" fmla="*/ 23 h 25"/>
                              <a:gd name="T16" fmla="*/ 40 w 40"/>
                              <a:gd name="T17" fmla="*/ 15 h 25"/>
                              <a:gd name="T18" fmla="*/ 38 w 40"/>
                              <a:gd name="T19" fmla="*/ 15 h 25"/>
                              <a:gd name="T20" fmla="*/ 35 w 40"/>
                              <a:gd name="T21" fmla="*/ 15 h 25"/>
                              <a:gd name="T22" fmla="*/ 30 w 40"/>
                              <a:gd name="T23" fmla="*/ 18 h 25"/>
                              <a:gd name="T24" fmla="*/ 23 w 40"/>
                              <a:gd name="T25" fmla="*/ 20 h 25"/>
                              <a:gd name="T26" fmla="*/ 15 w 40"/>
                              <a:gd name="T27" fmla="*/ 18 h 25"/>
                              <a:gd name="T28" fmla="*/ 10 w 40"/>
                              <a:gd name="T29" fmla="*/ 15 h 25"/>
                              <a:gd name="T30" fmla="*/ 8 w 40"/>
                              <a:gd name="T31" fmla="*/ 8 h 25"/>
                              <a:gd name="T32" fmla="*/ 5 w 40"/>
                              <a:gd name="T33" fmla="*/ 3 h 25"/>
                              <a:gd name="T34" fmla="*/ 5 w 40"/>
                              <a:gd name="T35" fmla="*/ 3 h 25"/>
                              <a:gd name="T36" fmla="*/ 3 w 40"/>
                              <a:gd name="T37" fmla="*/ 0 h 25"/>
                              <a:gd name="T38" fmla="*/ 0 w 40"/>
                              <a:gd name="T3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8" y="18"/>
                                </a:lnTo>
                                <a:lnTo>
                                  <a:pt x="13" y="23"/>
                                </a:lnTo>
                                <a:lnTo>
                                  <a:pt x="23" y="25"/>
                                </a:lnTo>
                                <a:lnTo>
                                  <a:pt x="33" y="23"/>
                                </a:lnTo>
                                <a:lnTo>
                                  <a:pt x="40" y="15"/>
                                </a:lnTo>
                                <a:lnTo>
                                  <a:pt x="38" y="15"/>
                                </a:lnTo>
                                <a:lnTo>
                                  <a:pt x="35" y="15"/>
                                </a:lnTo>
                                <a:lnTo>
                                  <a:pt x="30" y="18"/>
                                </a:lnTo>
                                <a:lnTo>
                                  <a:pt x="23" y="20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8" y="8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9012"/>
                        <wps:cNvSpPr>
                          <a:spLocks/>
                        </wps:cNvSpPr>
                        <wps:spPr bwMode="auto">
                          <a:xfrm>
                            <a:off x="5860" y="1392"/>
                            <a:ext cx="35" cy="23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23"/>
                              <a:gd name="T2" fmla="*/ 0 w 35"/>
                              <a:gd name="T3" fmla="*/ 0 h 23"/>
                              <a:gd name="T4" fmla="*/ 0 w 35"/>
                              <a:gd name="T5" fmla="*/ 3 h 23"/>
                              <a:gd name="T6" fmla="*/ 2 w 35"/>
                              <a:gd name="T7" fmla="*/ 10 h 23"/>
                              <a:gd name="T8" fmla="*/ 5 w 35"/>
                              <a:gd name="T9" fmla="*/ 15 h 23"/>
                              <a:gd name="T10" fmla="*/ 12 w 35"/>
                              <a:gd name="T11" fmla="*/ 20 h 23"/>
                              <a:gd name="T12" fmla="*/ 20 w 35"/>
                              <a:gd name="T13" fmla="*/ 23 h 23"/>
                              <a:gd name="T14" fmla="*/ 27 w 35"/>
                              <a:gd name="T15" fmla="*/ 20 h 23"/>
                              <a:gd name="T16" fmla="*/ 35 w 35"/>
                              <a:gd name="T17" fmla="*/ 15 h 23"/>
                              <a:gd name="T18" fmla="*/ 32 w 35"/>
                              <a:gd name="T19" fmla="*/ 15 h 23"/>
                              <a:gd name="T20" fmla="*/ 30 w 35"/>
                              <a:gd name="T21" fmla="*/ 13 h 23"/>
                              <a:gd name="T22" fmla="*/ 25 w 35"/>
                              <a:gd name="T23" fmla="*/ 15 h 23"/>
                              <a:gd name="T24" fmla="*/ 20 w 35"/>
                              <a:gd name="T25" fmla="*/ 18 h 23"/>
                              <a:gd name="T26" fmla="*/ 15 w 35"/>
                              <a:gd name="T27" fmla="*/ 15 h 23"/>
                              <a:gd name="T28" fmla="*/ 10 w 35"/>
                              <a:gd name="T29" fmla="*/ 13 h 23"/>
                              <a:gd name="T30" fmla="*/ 7 w 35"/>
                              <a:gd name="T31" fmla="*/ 8 h 23"/>
                              <a:gd name="T32" fmla="*/ 5 w 35"/>
                              <a:gd name="T33" fmla="*/ 3 h 23"/>
                              <a:gd name="T34" fmla="*/ 2 w 35"/>
                              <a:gd name="T35" fmla="*/ 3 h 23"/>
                              <a:gd name="T36" fmla="*/ 0 w 35"/>
                              <a:gd name="T37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10"/>
                                </a:lnTo>
                                <a:lnTo>
                                  <a:pt x="5" y="15"/>
                                </a:lnTo>
                                <a:lnTo>
                                  <a:pt x="12" y="20"/>
                                </a:lnTo>
                                <a:lnTo>
                                  <a:pt x="20" y="23"/>
                                </a:lnTo>
                                <a:lnTo>
                                  <a:pt x="27" y="20"/>
                                </a:lnTo>
                                <a:lnTo>
                                  <a:pt x="35" y="15"/>
                                </a:lnTo>
                                <a:lnTo>
                                  <a:pt x="32" y="15"/>
                                </a:lnTo>
                                <a:lnTo>
                                  <a:pt x="30" y="13"/>
                                </a:lnTo>
                                <a:lnTo>
                                  <a:pt x="25" y="15"/>
                                </a:lnTo>
                                <a:lnTo>
                                  <a:pt x="20" y="18"/>
                                </a:lnTo>
                                <a:lnTo>
                                  <a:pt x="15" y="15"/>
                                </a:lnTo>
                                <a:lnTo>
                                  <a:pt x="10" y="13"/>
                                </a:lnTo>
                                <a:lnTo>
                                  <a:pt x="7" y="8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9013"/>
                        <wps:cNvSpPr>
                          <a:spLocks/>
                        </wps:cNvSpPr>
                        <wps:spPr bwMode="auto">
                          <a:xfrm>
                            <a:off x="5862" y="1395"/>
                            <a:ext cx="30" cy="17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17"/>
                              <a:gd name="T2" fmla="*/ 0 w 30"/>
                              <a:gd name="T3" fmla="*/ 0 h 17"/>
                              <a:gd name="T4" fmla="*/ 3 w 30"/>
                              <a:gd name="T5" fmla="*/ 5 h 17"/>
                              <a:gd name="T6" fmla="*/ 5 w 30"/>
                              <a:gd name="T7" fmla="*/ 12 h 17"/>
                              <a:gd name="T8" fmla="*/ 10 w 30"/>
                              <a:gd name="T9" fmla="*/ 15 h 17"/>
                              <a:gd name="T10" fmla="*/ 18 w 30"/>
                              <a:gd name="T11" fmla="*/ 17 h 17"/>
                              <a:gd name="T12" fmla="*/ 25 w 30"/>
                              <a:gd name="T13" fmla="*/ 15 h 17"/>
                              <a:gd name="T14" fmla="*/ 30 w 30"/>
                              <a:gd name="T15" fmla="*/ 12 h 17"/>
                              <a:gd name="T16" fmla="*/ 28 w 30"/>
                              <a:gd name="T17" fmla="*/ 10 h 17"/>
                              <a:gd name="T18" fmla="*/ 25 w 30"/>
                              <a:gd name="T19" fmla="*/ 10 h 17"/>
                              <a:gd name="T20" fmla="*/ 20 w 30"/>
                              <a:gd name="T21" fmla="*/ 10 h 17"/>
                              <a:gd name="T22" fmla="*/ 18 w 30"/>
                              <a:gd name="T23" fmla="*/ 12 h 17"/>
                              <a:gd name="T24" fmla="*/ 13 w 30"/>
                              <a:gd name="T25" fmla="*/ 10 h 17"/>
                              <a:gd name="T26" fmla="*/ 10 w 30"/>
                              <a:gd name="T27" fmla="*/ 7 h 17"/>
                              <a:gd name="T28" fmla="*/ 8 w 30"/>
                              <a:gd name="T29" fmla="*/ 5 h 17"/>
                              <a:gd name="T30" fmla="*/ 5 w 30"/>
                              <a:gd name="T31" fmla="*/ 0 h 17"/>
                              <a:gd name="T32" fmla="*/ 3 w 30"/>
                              <a:gd name="T33" fmla="*/ 0 h 17"/>
                              <a:gd name="T34" fmla="*/ 0 w 30"/>
                              <a:gd name="T35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8" y="17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28" y="10"/>
                                </a:lnTo>
                                <a:lnTo>
                                  <a:pt x="25" y="10"/>
                                </a:lnTo>
                                <a:lnTo>
                                  <a:pt x="20" y="10"/>
                                </a:lnTo>
                                <a:lnTo>
                                  <a:pt x="18" y="12"/>
                                </a:lnTo>
                                <a:lnTo>
                                  <a:pt x="13" y="10"/>
                                </a:lnTo>
                                <a:lnTo>
                                  <a:pt x="10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9014"/>
                        <wps:cNvSpPr>
                          <a:spLocks/>
                        </wps:cNvSpPr>
                        <wps:spPr bwMode="auto">
                          <a:xfrm>
                            <a:off x="5865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5"/>
                              <a:gd name="T2" fmla="*/ 2 w 25"/>
                              <a:gd name="T3" fmla="*/ 5 h 15"/>
                              <a:gd name="T4" fmla="*/ 5 w 25"/>
                              <a:gd name="T5" fmla="*/ 10 h 15"/>
                              <a:gd name="T6" fmla="*/ 10 w 25"/>
                              <a:gd name="T7" fmla="*/ 12 h 15"/>
                              <a:gd name="T8" fmla="*/ 15 w 25"/>
                              <a:gd name="T9" fmla="*/ 15 h 15"/>
                              <a:gd name="T10" fmla="*/ 20 w 25"/>
                              <a:gd name="T11" fmla="*/ 12 h 15"/>
                              <a:gd name="T12" fmla="*/ 25 w 25"/>
                              <a:gd name="T13" fmla="*/ 10 h 15"/>
                              <a:gd name="T14" fmla="*/ 22 w 25"/>
                              <a:gd name="T15" fmla="*/ 10 h 15"/>
                              <a:gd name="T16" fmla="*/ 17 w 25"/>
                              <a:gd name="T17" fmla="*/ 7 h 15"/>
                              <a:gd name="T18" fmla="*/ 17 w 25"/>
                              <a:gd name="T19" fmla="*/ 10 h 15"/>
                              <a:gd name="T20" fmla="*/ 15 w 25"/>
                              <a:gd name="T21" fmla="*/ 10 h 15"/>
                              <a:gd name="T22" fmla="*/ 10 w 25"/>
                              <a:gd name="T23" fmla="*/ 7 h 15"/>
                              <a:gd name="T24" fmla="*/ 5 w 25"/>
                              <a:gd name="T25" fmla="*/ 2 h 15"/>
                              <a:gd name="T26" fmla="*/ 2 w 25"/>
                              <a:gd name="T27" fmla="*/ 2 h 15"/>
                              <a:gd name="T28" fmla="*/ 0 w 25"/>
                              <a:gd name="T2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5" y="10"/>
                                </a:lnTo>
                                <a:lnTo>
                                  <a:pt x="10" y="12"/>
                                </a:lnTo>
                                <a:lnTo>
                                  <a:pt x="15" y="15"/>
                                </a:lnTo>
                                <a:lnTo>
                                  <a:pt x="20" y="12"/>
                                </a:lnTo>
                                <a:lnTo>
                                  <a:pt x="25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15" y="10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9015"/>
                        <wps:cNvSpPr>
                          <a:spLocks/>
                        </wps:cNvSpPr>
                        <wps:spPr bwMode="auto">
                          <a:xfrm>
                            <a:off x="5867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"/>
                              <a:gd name="T2" fmla="*/ 3 w 20"/>
                              <a:gd name="T3" fmla="*/ 5 h 12"/>
                              <a:gd name="T4" fmla="*/ 5 w 20"/>
                              <a:gd name="T5" fmla="*/ 7 h 12"/>
                              <a:gd name="T6" fmla="*/ 8 w 20"/>
                              <a:gd name="T7" fmla="*/ 10 h 12"/>
                              <a:gd name="T8" fmla="*/ 13 w 20"/>
                              <a:gd name="T9" fmla="*/ 12 h 12"/>
                              <a:gd name="T10" fmla="*/ 15 w 20"/>
                              <a:gd name="T11" fmla="*/ 10 h 12"/>
                              <a:gd name="T12" fmla="*/ 20 w 20"/>
                              <a:gd name="T13" fmla="*/ 10 h 12"/>
                              <a:gd name="T14" fmla="*/ 15 w 20"/>
                              <a:gd name="T15" fmla="*/ 7 h 12"/>
                              <a:gd name="T16" fmla="*/ 13 w 20"/>
                              <a:gd name="T17" fmla="*/ 7 h 12"/>
                              <a:gd name="T18" fmla="*/ 13 w 20"/>
                              <a:gd name="T19" fmla="*/ 7 h 12"/>
                              <a:gd name="T20" fmla="*/ 10 w 20"/>
                              <a:gd name="T21" fmla="*/ 5 h 12"/>
                              <a:gd name="T22" fmla="*/ 8 w 20"/>
                              <a:gd name="T23" fmla="*/ 5 h 12"/>
                              <a:gd name="T24" fmla="*/ 3 w 20"/>
                              <a:gd name="T25" fmla="*/ 2 h 12"/>
                              <a:gd name="T26" fmla="*/ 0 w 20"/>
                              <a:gd name="T2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5" y="7"/>
                                </a:lnTo>
                                <a:lnTo>
                                  <a:pt x="8" y="10"/>
                                </a:lnTo>
                                <a:lnTo>
                                  <a:pt x="13" y="12"/>
                                </a:lnTo>
                                <a:lnTo>
                                  <a:pt x="15" y="10"/>
                                </a:lnTo>
                                <a:lnTo>
                                  <a:pt x="20" y="10"/>
                                </a:lnTo>
                                <a:lnTo>
                                  <a:pt x="15" y="7"/>
                                </a:lnTo>
                                <a:lnTo>
                                  <a:pt x="13" y="7"/>
                                </a:lnTo>
                                <a:lnTo>
                                  <a:pt x="13" y="7"/>
                                </a:lnTo>
                                <a:lnTo>
                                  <a:pt x="10" y="5"/>
                                </a:lnTo>
                                <a:lnTo>
                                  <a:pt x="8" y="5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9016"/>
                        <wps:cNvSpPr>
                          <a:spLocks/>
                        </wps:cNvSpPr>
                        <wps:spPr bwMode="auto">
                          <a:xfrm>
                            <a:off x="587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8"/>
                              <a:gd name="T2" fmla="*/ 5 w 12"/>
                              <a:gd name="T3" fmla="*/ 5 h 8"/>
                              <a:gd name="T4" fmla="*/ 10 w 12"/>
                              <a:gd name="T5" fmla="*/ 8 h 8"/>
                              <a:gd name="T6" fmla="*/ 12 w 12"/>
                              <a:gd name="T7" fmla="*/ 8 h 8"/>
                              <a:gd name="T8" fmla="*/ 12 w 12"/>
                              <a:gd name="T9" fmla="*/ 5 h 8"/>
                              <a:gd name="T10" fmla="*/ 7 w 12"/>
                              <a:gd name="T11" fmla="*/ 3 h 8"/>
                              <a:gd name="T12" fmla="*/ 0 w 12"/>
                              <a:gd name="T1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5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9017"/>
                        <wps:cNvSpPr>
                          <a:spLocks/>
                        </wps:cNvSpPr>
                        <wps:spPr bwMode="auto">
                          <a:xfrm>
                            <a:off x="5875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"/>
                              <a:gd name="T2" fmla="*/ 2 w 5"/>
                              <a:gd name="T3" fmla="*/ 0 h 2"/>
                              <a:gd name="T4" fmla="*/ 5 w 5"/>
                              <a:gd name="T5" fmla="*/ 2 h 2"/>
                              <a:gd name="T6" fmla="*/ 5 w 5"/>
                              <a:gd name="T7" fmla="*/ 2 h 2"/>
                              <a:gd name="T8" fmla="*/ 2 w 5"/>
                              <a:gd name="T9" fmla="*/ 0 h 2"/>
                              <a:gd name="T10" fmla="*/ 0 w 5"/>
                              <a:gd name="T11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9018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239" cy="142"/>
                          </a:xfrm>
                          <a:custGeom>
                            <a:avLst/>
                            <a:gdLst>
                              <a:gd name="T0" fmla="*/ 239 w 239"/>
                              <a:gd name="T1" fmla="*/ 115 h 142"/>
                              <a:gd name="T2" fmla="*/ 202 w 239"/>
                              <a:gd name="T3" fmla="*/ 105 h 142"/>
                              <a:gd name="T4" fmla="*/ 169 w 239"/>
                              <a:gd name="T5" fmla="*/ 98 h 142"/>
                              <a:gd name="T6" fmla="*/ 140 w 239"/>
                              <a:gd name="T7" fmla="*/ 88 h 142"/>
                              <a:gd name="T8" fmla="*/ 110 w 239"/>
                              <a:gd name="T9" fmla="*/ 75 h 142"/>
                              <a:gd name="T10" fmla="*/ 82 w 239"/>
                              <a:gd name="T11" fmla="*/ 63 h 142"/>
                              <a:gd name="T12" fmla="*/ 58 w 239"/>
                              <a:gd name="T13" fmla="*/ 45 h 142"/>
                              <a:gd name="T14" fmla="*/ 28 w 239"/>
                              <a:gd name="T15" fmla="*/ 25 h 142"/>
                              <a:gd name="T16" fmla="*/ 0 w 239"/>
                              <a:gd name="T17" fmla="*/ 0 h 142"/>
                              <a:gd name="T18" fmla="*/ 15 w 239"/>
                              <a:gd name="T19" fmla="*/ 25 h 142"/>
                              <a:gd name="T20" fmla="*/ 33 w 239"/>
                              <a:gd name="T21" fmla="*/ 48 h 142"/>
                              <a:gd name="T22" fmla="*/ 50 w 239"/>
                              <a:gd name="T23" fmla="*/ 68 h 142"/>
                              <a:gd name="T24" fmla="*/ 70 w 239"/>
                              <a:gd name="T25" fmla="*/ 88 h 142"/>
                              <a:gd name="T26" fmla="*/ 92 w 239"/>
                              <a:gd name="T27" fmla="*/ 105 h 142"/>
                              <a:gd name="T28" fmla="*/ 117 w 239"/>
                              <a:gd name="T29" fmla="*/ 120 h 142"/>
                              <a:gd name="T30" fmla="*/ 145 w 239"/>
                              <a:gd name="T31" fmla="*/ 132 h 142"/>
                              <a:gd name="T32" fmla="*/ 174 w 239"/>
                              <a:gd name="T33" fmla="*/ 142 h 142"/>
                              <a:gd name="T34" fmla="*/ 194 w 239"/>
                              <a:gd name="T35" fmla="*/ 140 h 142"/>
                              <a:gd name="T36" fmla="*/ 209 w 239"/>
                              <a:gd name="T37" fmla="*/ 132 h 142"/>
                              <a:gd name="T38" fmla="*/ 224 w 239"/>
                              <a:gd name="T39" fmla="*/ 122 h 142"/>
                              <a:gd name="T40" fmla="*/ 239 w 239"/>
                              <a:gd name="T41" fmla="*/ 11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>
                                <a:moveTo>
                                  <a:pt x="239" y="115"/>
                                </a:moveTo>
                                <a:lnTo>
                                  <a:pt x="202" y="105"/>
                                </a:lnTo>
                                <a:lnTo>
                                  <a:pt x="169" y="98"/>
                                </a:lnTo>
                                <a:lnTo>
                                  <a:pt x="140" y="88"/>
                                </a:lnTo>
                                <a:lnTo>
                                  <a:pt x="110" y="75"/>
                                </a:lnTo>
                                <a:lnTo>
                                  <a:pt x="82" y="63"/>
                                </a:lnTo>
                                <a:lnTo>
                                  <a:pt x="58" y="45"/>
                                </a:lnTo>
                                <a:lnTo>
                                  <a:pt x="28" y="25"/>
                                </a:lnTo>
                                <a:lnTo>
                                  <a:pt x="0" y="0"/>
                                </a:lnTo>
                                <a:lnTo>
                                  <a:pt x="15" y="25"/>
                                </a:lnTo>
                                <a:lnTo>
                                  <a:pt x="33" y="48"/>
                                </a:lnTo>
                                <a:lnTo>
                                  <a:pt x="50" y="68"/>
                                </a:lnTo>
                                <a:lnTo>
                                  <a:pt x="70" y="88"/>
                                </a:lnTo>
                                <a:lnTo>
                                  <a:pt x="92" y="105"/>
                                </a:lnTo>
                                <a:lnTo>
                                  <a:pt x="117" y="120"/>
                                </a:lnTo>
                                <a:lnTo>
                                  <a:pt x="145" y="132"/>
                                </a:lnTo>
                                <a:lnTo>
                                  <a:pt x="174" y="142"/>
                                </a:lnTo>
                                <a:lnTo>
                                  <a:pt x="194" y="140"/>
                                </a:lnTo>
                                <a:lnTo>
                                  <a:pt x="209" y="132"/>
                                </a:lnTo>
                                <a:lnTo>
                                  <a:pt x="224" y="122"/>
                                </a:lnTo>
                                <a:lnTo>
                                  <a:pt x="239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9019"/>
                        <wps:cNvSpPr>
                          <a:spLocks/>
                        </wps:cNvSpPr>
                        <wps:spPr bwMode="auto">
                          <a:xfrm>
                            <a:off x="5929" y="873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3 h 5"/>
                              <a:gd name="T6" fmla="*/ 0 w 3"/>
                              <a:gd name="T7" fmla="*/ 5 h 5"/>
                              <a:gd name="T8" fmla="*/ 0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9020"/>
                        <wps:cNvSpPr>
                          <a:spLocks/>
                        </wps:cNvSpPr>
                        <wps:spPr bwMode="auto">
                          <a:xfrm>
                            <a:off x="5929" y="876"/>
                            <a:ext cx="1" cy="5"/>
                          </a:xfrm>
                          <a:custGeom>
                            <a:avLst/>
                            <a:gdLst>
                              <a:gd name="T0" fmla="*/ 0 h 5"/>
                              <a:gd name="T1" fmla="*/ 0 h 5"/>
                              <a:gd name="T2" fmla="*/ 5 h 5"/>
                              <a:gd name="T3" fmla="*/ 5 h 5"/>
                              <a:gd name="T4" fmla="*/ 2 h 5"/>
                              <a:gd name="T5" fmla="*/ 0 h 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9021"/>
                        <wps:cNvSpPr>
                          <a:spLocks/>
                        </wps:cNvSpPr>
                        <wps:spPr bwMode="auto">
                          <a:xfrm>
                            <a:off x="5927" y="878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9022"/>
                        <wps:cNvSpPr>
                          <a:spLocks/>
                        </wps:cNvSpPr>
                        <wps:spPr bwMode="auto">
                          <a:xfrm>
                            <a:off x="5927" y="881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9023"/>
                        <wps:cNvSpPr>
                          <a:spLocks noEditPoints="1"/>
                        </wps:cNvSpPr>
                        <wps:spPr bwMode="auto">
                          <a:xfrm>
                            <a:off x="5852" y="883"/>
                            <a:ext cx="77" cy="175"/>
                          </a:xfrm>
                          <a:custGeom>
                            <a:avLst/>
                            <a:gdLst>
                              <a:gd name="T0" fmla="*/ 77 w 77"/>
                              <a:gd name="T1" fmla="*/ 0 h 175"/>
                              <a:gd name="T2" fmla="*/ 75 w 77"/>
                              <a:gd name="T3" fmla="*/ 0 h 175"/>
                              <a:gd name="T4" fmla="*/ 75 w 77"/>
                              <a:gd name="T5" fmla="*/ 5 h 175"/>
                              <a:gd name="T6" fmla="*/ 75 w 77"/>
                              <a:gd name="T7" fmla="*/ 5 h 175"/>
                              <a:gd name="T8" fmla="*/ 77 w 77"/>
                              <a:gd name="T9" fmla="*/ 5 h 175"/>
                              <a:gd name="T10" fmla="*/ 77 w 77"/>
                              <a:gd name="T11" fmla="*/ 0 h 175"/>
                              <a:gd name="T12" fmla="*/ 23 w 77"/>
                              <a:gd name="T13" fmla="*/ 175 h 175"/>
                              <a:gd name="T14" fmla="*/ 23 w 77"/>
                              <a:gd name="T15" fmla="*/ 175 h 175"/>
                              <a:gd name="T16" fmla="*/ 10 w 77"/>
                              <a:gd name="T17" fmla="*/ 175 h 175"/>
                              <a:gd name="T18" fmla="*/ 0 w 77"/>
                              <a:gd name="T19" fmla="*/ 170 h 175"/>
                              <a:gd name="T20" fmla="*/ 13 w 77"/>
                              <a:gd name="T21" fmla="*/ 172 h 175"/>
                              <a:gd name="T22" fmla="*/ 23 w 77"/>
                              <a:gd name="T2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>
                                <a:moveTo>
                                  <a:pt x="77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5"/>
                                </a:lnTo>
                                <a:lnTo>
                                  <a:pt x="75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23" y="175"/>
                                </a:moveTo>
                                <a:lnTo>
                                  <a:pt x="23" y="175"/>
                                </a:lnTo>
                                <a:lnTo>
                                  <a:pt x="10" y="175"/>
                                </a:lnTo>
                                <a:lnTo>
                                  <a:pt x="0" y="170"/>
                                </a:lnTo>
                                <a:lnTo>
                                  <a:pt x="13" y="172"/>
                                </a:lnTo>
                                <a:lnTo>
                                  <a:pt x="23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9024"/>
                        <wps:cNvSpPr>
                          <a:spLocks noEditPoints="1"/>
                        </wps:cNvSpPr>
                        <wps:spPr bwMode="auto">
                          <a:xfrm>
                            <a:off x="5827" y="886"/>
                            <a:ext cx="102" cy="1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2"/>
                              <a:gd name="T2" fmla="*/ 100 w 102"/>
                              <a:gd name="T3" fmla="*/ 0 h 172"/>
                              <a:gd name="T4" fmla="*/ 97 w 102"/>
                              <a:gd name="T5" fmla="*/ 5 h 172"/>
                              <a:gd name="T6" fmla="*/ 100 w 102"/>
                              <a:gd name="T7" fmla="*/ 5 h 172"/>
                              <a:gd name="T8" fmla="*/ 100 w 102"/>
                              <a:gd name="T9" fmla="*/ 5 h 172"/>
                              <a:gd name="T10" fmla="*/ 102 w 102"/>
                              <a:gd name="T11" fmla="*/ 0 h 172"/>
                              <a:gd name="T12" fmla="*/ 0 w 102"/>
                              <a:gd name="T13" fmla="*/ 154 h 172"/>
                              <a:gd name="T14" fmla="*/ 3 w 102"/>
                              <a:gd name="T15" fmla="*/ 154 h 172"/>
                              <a:gd name="T16" fmla="*/ 3 w 102"/>
                              <a:gd name="T17" fmla="*/ 154 h 172"/>
                              <a:gd name="T18" fmla="*/ 5 w 102"/>
                              <a:gd name="T19" fmla="*/ 154 h 172"/>
                              <a:gd name="T20" fmla="*/ 3 w 102"/>
                              <a:gd name="T21" fmla="*/ 154 h 172"/>
                              <a:gd name="T22" fmla="*/ 0 w 102"/>
                              <a:gd name="T23" fmla="*/ 154 h 172"/>
                              <a:gd name="T24" fmla="*/ 50 w 102"/>
                              <a:gd name="T25" fmla="*/ 169 h 172"/>
                              <a:gd name="T26" fmla="*/ 48 w 102"/>
                              <a:gd name="T27" fmla="*/ 169 h 172"/>
                              <a:gd name="T28" fmla="*/ 48 w 102"/>
                              <a:gd name="T29" fmla="*/ 172 h 172"/>
                              <a:gd name="T30" fmla="*/ 38 w 102"/>
                              <a:gd name="T31" fmla="*/ 172 h 172"/>
                              <a:gd name="T32" fmla="*/ 30 w 102"/>
                              <a:gd name="T33" fmla="*/ 169 h 172"/>
                              <a:gd name="T34" fmla="*/ 25 w 102"/>
                              <a:gd name="T35" fmla="*/ 167 h 172"/>
                              <a:gd name="T36" fmla="*/ 18 w 102"/>
                              <a:gd name="T37" fmla="*/ 162 h 172"/>
                              <a:gd name="T38" fmla="*/ 33 w 102"/>
                              <a:gd name="T39" fmla="*/ 167 h 172"/>
                              <a:gd name="T40" fmla="*/ 50 w 102"/>
                              <a:gd name="T41" fmla="*/ 169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154"/>
                                </a:moveTo>
                                <a:lnTo>
                                  <a:pt x="3" y="154"/>
                                </a:lnTo>
                                <a:lnTo>
                                  <a:pt x="3" y="154"/>
                                </a:lnTo>
                                <a:lnTo>
                                  <a:pt x="5" y="154"/>
                                </a:lnTo>
                                <a:lnTo>
                                  <a:pt x="3" y="154"/>
                                </a:lnTo>
                                <a:lnTo>
                                  <a:pt x="0" y="154"/>
                                </a:lnTo>
                                <a:close/>
                                <a:moveTo>
                                  <a:pt x="50" y="169"/>
                                </a:moveTo>
                                <a:lnTo>
                                  <a:pt x="48" y="169"/>
                                </a:lnTo>
                                <a:lnTo>
                                  <a:pt x="48" y="172"/>
                                </a:lnTo>
                                <a:lnTo>
                                  <a:pt x="38" y="172"/>
                                </a:lnTo>
                                <a:lnTo>
                                  <a:pt x="30" y="169"/>
                                </a:lnTo>
                                <a:lnTo>
                                  <a:pt x="25" y="167"/>
                                </a:lnTo>
                                <a:lnTo>
                                  <a:pt x="18" y="162"/>
                                </a:lnTo>
                                <a:lnTo>
                                  <a:pt x="33" y="167"/>
                                </a:lnTo>
                                <a:lnTo>
                                  <a:pt x="50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9025"/>
                        <wps:cNvSpPr>
                          <a:spLocks noEditPoints="1"/>
                        </wps:cNvSpPr>
                        <wps:spPr bwMode="auto">
                          <a:xfrm>
                            <a:off x="5827" y="888"/>
                            <a:ext cx="102" cy="170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0"/>
                              <a:gd name="T2" fmla="*/ 100 w 102"/>
                              <a:gd name="T3" fmla="*/ 0 h 170"/>
                              <a:gd name="T4" fmla="*/ 100 w 102"/>
                              <a:gd name="T5" fmla="*/ 0 h 170"/>
                              <a:gd name="T6" fmla="*/ 97 w 102"/>
                              <a:gd name="T7" fmla="*/ 5 h 170"/>
                              <a:gd name="T8" fmla="*/ 100 w 102"/>
                              <a:gd name="T9" fmla="*/ 5 h 170"/>
                              <a:gd name="T10" fmla="*/ 100 w 102"/>
                              <a:gd name="T11" fmla="*/ 8 h 170"/>
                              <a:gd name="T12" fmla="*/ 102 w 102"/>
                              <a:gd name="T13" fmla="*/ 0 h 170"/>
                              <a:gd name="T14" fmla="*/ 25 w 102"/>
                              <a:gd name="T15" fmla="*/ 165 h 170"/>
                              <a:gd name="T16" fmla="*/ 38 w 102"/>
                              <a:gd name="T17" fmla="*/ 167 h 170"/>
                              <a:gd name="T18" fmla="*/ 48 w 102"/>
                              <a:gd name="T19" fmla="*/ 170 h 170"/>
                              <a:gd name="T20" fmla="*/ 50 w 102"/>
                              <a:gd name="T21" fmla="*/ 167 h 170"/>
                              <a:gd name="T22" fmla="*/ 53 w 102"/>
                              <a:gd name="T23" fmla="*/ 165 h 170"/>
                              <a:gd name="T24" fmla="*/ 38 w 102"/>
                              <a:gd name="T25" fmla="*/ 162 h 170"/>
                              <a:gd name="T26" fmla="*/ 28 w 102"/>
                              <a:gd name="T27" fmla="*/ 160 h 170"/>
                              <a:gd name="T28" fmla="*/ 15 w 102"/>
                              <a:gd name="T29" fmla="*/ 155 h 170"/>
                              <a:gd name="T30" fmla="*/ 5 w 102"/>
                              <a:gd name="T31" fmla="*/ 150 h 170"/>
                              <a:gd name="T32" fmla="*/ 3 w 102"/>
                              <a:gd name="T33" fmla="*/ 150 h 170"/>
                              <a:gd name="T34" fmla="*/ 0 w 102"/>
                              <a:gd name="T35" fmla="*/ 152 h 170"/>
                              <a:gd name="T36" fmla="*/ 15 w 102"/>
                              <a:gd name="T37" fmla="*/ 157 h 170"/>
                              <a:gd name="T38" fmla="*/ 25 w 102"/>
                              <a:gd name="T39" fmla="*/ 165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8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25" y="165"/>
                                </a:moveTo>
                                <a:lnTo>
                                  <a:pt x="38" y="167"/>
                                </a:lnTo>
                                <a:lnTo>
                                  <a:pt x="48" y="170"/>
                                </a:lnTo>
                                <a:lnTo>
                                  <a:pt x="50" y="167"/>
                                </a:lnTo>
                                <a:lnTo>
                                  <a:pt x="53" y="165"/>
                                </a:lnTo>
                                <a:lnTo>
                                  <a:pt x="38" y="162"/>
                                </a:lnTo>
                                <a:lnTo>
                                  <a:pt x="28" y="160"/>
                                </a:lnTo>
                                <a:lnTo>
                                  <a:pt x="15" y="155"/>
                                </a:lnTo>
                                <a:lnTo>
                                  <a:pt x="5" y="150"/>
                                </a:lnTo>
                                <a:lnTo>
                                  <a:pt x="3" y="150"/>
                                </a:lnTo>
                                <a:lnTo>
                                  <a:pt x="0" y="152"/>
                                </a:lnTo>
                                <a:lnTo>
                                  <a:pt x="15" y="157"/>
                                </a:lnTo>
                                <a:lnTo>
                                  <a:pt x="2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9026"/>
                        <wps:cNvSpPr>
                          <a:spLocks noEditPoints="1"/>
                        </wps:cNvSpPr>
                        <wps:spPr bwMode="auto">
                          <a:xfrm>
                            <a:off x="5830" y="891"/>
                            <a:ext cx="97" cy="164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164"/>
                              <a:gd name="T2" fmla="*/ 97 w 97"/>
                              <a:gd name="T3" fmla="*/ 0 h 164"/>
                              <a:gd name="T4" fmla="*/ 94 w 97"/>
                              <a:gd name="T5" fmla="*/ 0 h 164"/>
                              <a:gd name="T6" fmla="*/ 94 w 97"/>
                              <a:gd name="T7" fmla="*/ 5 h 164"/>
                              <a:gd name="T8" fmla="*/ 94 w 97"/>
                              <a:gd name="T9" fmla="*/ 5 h 164"/>
                              <a:gd name="T10" fmla="*/ 97 w 97"/>
                              <a:gd name="T11" fmla="*/ 7 h 164"/>
                              <a:gd name="T12" fmla="*/ 97 w 97"/>
                              <a:gd name="T13" fmla="*/ 0 h 164"/>
                              <a:gd name="T14" fmla="*/ 0 w 97"/>
                              <a:gd name="T15" fmla="*/ 149 h 164"/>
                              <a:gd name="T16" fmla="*/ 0 w 97"/>
                              <a:gd name="T17" fmla="*/ 149 h 164"/>
                              <a:gd name="T18" fmla="*/ 2 w 97"/>
                              <a:gd name="T19" fmla="*/ 149 h 164"/>
                              <a:gd name="T20" fmla="*/ 10 w 97"/>
                              <a:gd name="T21" fmla="*/ 152 h 164"/>
                              <a:gd name="T22" fmla="*/ 15 w 97"/>
                              <a:gd name="T23" fmla="*/ 157 h 164"/>
                              <a:gd name="T24" fmla="*/ 30 w 97"/>
                              <a:gd name="T25" fmla="*/ 162 h 164"/>
                              <a:gd name="T26" fmla="*/ 47 w 97"/>
                              <a:gd name="T27" fmla="*/ 164 h 164"/>
                              <a:gd name="T28" fmla="*/ 50 w 97"/>
                              <a:gd name="T29" fmla="*/ 162 h 164"/>
                              <a:gd name="T30" fmla="*/ 52 w 97"/>
                              <a:gd name="T31" fmla="*/ 159 h 164"/>
                              <a:gd name="T32" fmla="*/ 50 w 97"/>
                              <a:gd name="T33" fmla="*/ 159 h 164"/>
                              <a:gd name="T34" fmla="*/ 50 w 97"/>
                              <a:gd name="T35" fmla="*/ 159 h 164"/>
                              <a:gd name="T36" fmla="*/ 37 w 97"/>
                              <a:gd name="T37" fmla="*/ 157 h 164"/>
                              <a:gd name="T38" fmla="*/ 25 w 97"/>
                              <a:gd name="T39" fmla="*/ 154 h 164"/>
                              <a:gd name="T40" fmla="*/ 15 w 97"/>
                              <a:gd name="T41" fmla="*/ 152 h 164"/>
                              <a:gd name="T42" fmla="*/ 2 w 97"/>
                              <a:gd name="T43" fmla="*/ 144 h 164"/>
                              <a:gd name="T44" fmla="*/ 2 w 97"/>
                              <a:gd name="T45" fmla="*/ 147 h 164"/>
                              <a:gd name="T46" fmla="*/ 0 w 97"/>
                              <a:gd name="T47" fmla="*/ 149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>
                                <a:moveTo>
                                  <a:pt x="97" y="0"/>
                                </a:moveTo>
                                <a:lnTo>
                                  <a:pt x="97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5"/>
                                </a:lnTo>
                                <a:lnTo>
                                  <a:pt x="94" y="5"/>
                                </a:lnTo>
                                <a:lnTo>
                                  <a:pt x="97" y="7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49"/>
                                </a:moveTo>
                                <a:lnTo>
                                  <a:pt x="0" y="149"/>
                                </a:lnTo>
                                <a:lnTo>
                                  <a:pt x="2" y="149"/>
                                </a:lnTo>
                                <a:lnTo>
                                  <a:pt x="10" y="152"/>
                                </a:lnTo>
                                <a:lnTo>
                                  <a:pt x="15" y="157"/>
                                </a:lnTo>
                                <a:lnTo>
                                  <a:pt x="30" y="162"/>
                                </a:lnTo>
                                <a:lnTo>
                                  <a:pt x="47" y="164"/>
                                </a:lnTo>
                                <a:lnTo>
                                  <a:pt x="50" y="162"/>
                                </a:lnTo>
                                <a:lnTo>
                                  <a:pt x="52" y="159"/>
                                </a:lnTo>
                                <a:lnTo>
                                  <a:pt x="50" y="159"/>
                                </a:lnTo>
                                <a:lnTo>
                                  <a:pt x="50" y="159"/>
                                </a:lnTo>
                                <a:lnTo>
                                  <a:pt x="37" y="157"/>
                                </a:lnTo>
                                <a:lnTo>
                                  <a:pt x="25" y="154"/>
                                </a:lnTo>
                                <a:lnTo>
                                  <a:pt x="15" y="152"/>
                                </a:lnTo>
                                <a:lnTo>
                                  <a:pt x="2" y="144"/>
                                </a:lnTo>
                                <a:lnTo>
                                  <a:pt x="2" y="147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9027"/>
                        <wps:cNvSpPr>
                          <a:spLocks noEditPoints="1"/>
                        </wps:cNvSpPr>
                        <wps:spPr bwMode="auto">
                          <a:xfrm>
                            <a:off x="5832" y="893"/>
                            <a:ext cx="95" cy="160"/>
                          </a:xfrm>
                          <a:custGeom>
                            <a:avLst/>
                            <a:gdLst>
                              <a:gd name="T0" fmla="*/ 95 w 95"/>
                              <a:gd name="T1" fmla="*/ 3 h 160"/>
                              <a:gd name="T2" fmla="*/ 95 w 95"/>
                              <a:gd name="T3" fmla="*/ 0 h 160"/>
                              <a:gd name="T4" fmla="*/ 92 w 95"/>
                              <a:gd name="T5" fmla="*/ 0 h 160"/>
                              <a:gd name="T6" fmla="*/ 90 w 95"/>
                              <a:gd name="T7" fmla="*/ 5 h 160"/>
                              <a:gd name="T8" fmla="*/ 92 w 95"/>
                              <a:gd name="T9" fmla="*/ 5 h 160"/>
                              <a:gd name="T10" fmla="*/ 95 w 95"/>
                              <a:gd name="T11" fmla="*/ 8 h 160"/>
                              <a:gd name="T12" fmla="*/ 95 w 95"/>
                              <a:gd name="T13" fmla="*/ 3 h 160"/>
                              <a:gd name="T14" fmla="*/ 0 w 95"/>
                              <a:gd name="T15" fmla="*/ 145 h 160"/>
                              <a:gd name="T16" fmla="*/ 10 w 95"/>
                              <a:gd name="T17" fmla="*/ 150 h 160"/>
                              <a:gd name="T18" fmla="*/ 23 w 95"/>
                              <a:gd name="T19" fmla="*/ 155 h 160"/>
                              <a:gd name="T20" fmla="*/ 33 w 95"/>
                              <a:gd name="T21" fmla="*/ 157 h 160"/>
                              <a:gd name="T22" fmla="*/ 48 w 95"/>
                              <a:gd name="T23" fmla="*/ 160 h 160"/>
                              <a:gd name="T24" fmla="*/ 50 w 95"/>
                              <a:gd name="T25" fmla="*/ 157 h 160"/>
                              <a:gd name="T26" fmla="*/ 50 w 95"/>
                              <a:gd name="T27" fmla="*/ 155 h 160"/>
                              <a:gd name="T28" fmla="*/ 50 w 95"/>
                              <a:gd name="T29" fmla="*/ 155 h 160"/>
                              <a:gd name="T30" fmla="*/ 48 w 95"/>
                              <a:gd name="T31" fmla="*/ 155 h 160"/>
                              <a:gd name="T32" fmla="*/ 35 w 95"/>
                              <a:gd name="T33" fmla="*/ 152 h 160"/>
                              <a:gd name="T34" fmla="*/ 25 w 95"/>
                              <a:gd name="T35" fmla="*/ 150 h 160"/>
                              <a:gd name="T36" fmla="*/ 13 w 95"/>
                              <a:gd name="T37" fmla="*/ 147 h 160"/>
                              <a:gd name="T38" fmla="*/ 3 w 95"/>
                              <a:gd name="T39" fmla="*/ 142 h 160"/>
                              <a:gd name="T40" fmla="*/ 0 w 95"/>
                              <a:gd name="T41" fmla="*/ 142 h 160"/>
                              <a:gd name="T42" fmla="*/ 0 w 95"/>
                              <a:gd name="T43" fmla="*/ 145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>
                                <a:moveTo>
                                  <a:pt x="95" y="3"/>
                                </a:moveTo>
                                <a:lnTo>
                                  <a:pt x="95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8"/>
                                </a:lnTo>
                                <a:lnTo>
                                  <a:pt x="95" y="3"/>
                                </a:lnTo>
                                <a:close/>
                                <a:moveTo>
                                  <a:pt x="0" y="145"/>
                                </a:moveTo>
                                <a:lnTo>
                                  <a:pt x="10" y="150"/>
                                </a:lnTo>
                                <a:lnTo>
                                  <a:pt x="23" y="155"/>
                                </a:lnTo>
                                <a:lnTo>
                                  <a:pt x="33" y="157"/>
                                </a:lnTo>
                                <a:lnTo>
                                  <a:pt x="48" y="160"/>
                                </a:lnTo>
                                <a:lnTo>
                                  <a:pt x="50" y="157"/>
                                </a:lnTo>
                                <a:lnTo>
                                  <a:pt x="50" y="155"/>
                                </a:lnTo>
                                <a:lnTo>
                                  <a:pt x="50" y="155"/>
                                </a:lnTo>
                                <a:lnTo>
                                  <a:pt x="48" y="155"/>
                                </a:lnTo>
                                <a:lnTo>
                                  <a:pt x="35" y="152"/>
                                </a:lnTo>
                                <a:lnTo>
                                  <a:pt x="25" y="150"/>
                                </a:lnTo>
                                <a:lnTo>
                                  <a:pt x="13" y="147"/>
                                </a:lnTo>
                                <a:lnTo>
                                  <a:pt x="3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9028"/>
                        <wps:cNvSpPr>
                          <a:spLocks noEditPoints="1"/>
                        </wps:cNvSpPr>
                        <wps:spPr bwMode="auto">
                          <a:xfrm>
                            <a:off x="5832" y="896"/>
                            <a:ext cx="95" cy="154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54"/>
                              <a:gd name="T2" fmla="*/ 92 w 95"/>
                              <a:gd name="T3" fmla="*/ 0 h 154"/>
                              <a:gd name="T4" fmla="*/ 92 w 95"/>
                              <a:gd name="T5" fmla="*/ 0 h 154"/>
                              <a:gd name="T6" fmla="*/ 90 w 95"/>
                              <a:gd name="T7" fmla="*/ 5 h 154"/>
                              <a:gd name="T8" fmla="*/ 92 w 95"/>
                              <a:gd name="T9" fmla="*/ 5 h 154"/>
                              <a:gd name="T10" fmla="*/ 95 w 95"/>
                              <a:gd name="T11" fmla="*/ 7 h 154"/>
                              <a:gd name="T12" fmla="*/ 95 w 95"/>
                              <a:gd name="T13" fmla="*/ 2 h 154"/>
                              <a:gd name="T14" fmla="*/ 0 w 95"/>
                              <a:gd name="T15" fmla="*/ 139 h 154"/>
                              <a:gd name="T16" fmla="*/ 13 w 95"/>
                              <a:gd name="T17" fmla="*/ 147 h 154"/>
                              <a:gd name="T18" fmla="*/ 23 w 95"/>
                              <a:gd name="T19" fmla="*/ 149 h 154"/>
                              <a:gd name="T20" fmla="*/ 35 w 95"/>
                              <a:gd name="T21" fmla="*/ 152 h 154"/>
                              <a:gd name="T22" fmla="*/ 48 w 95"/>
                              <a:gd name="T23" fmla="*/ 154 h 154"/>
                              <a:gd name="T24" fmla="*/ 48 w 95"/>
                              <a:gd name="T25" fmla="*/ 154 h 154"/>
                              <a:gd name="T26" fmla="*/ 50 w 95"/>
                              <a:gd name="T27" fmla="*/ 154 h 154"/>
                              <a:gd name="T28" fmla="*/ 50 w 95"/>
                              <a:gd name="T29" fmla="*/ 152 h 154"/>
                              <a:gd name="T30" fmla="*/ 53 w 95"/>
                              <a:gd name="T31" fmla="*/ 149 h 154"/>
                              <a:gd name="T32" fmla="*/ 50 w 95"/>
                              <a:gd name="T33" fmla="*/ 149 h 154"/>
                              <a:gd name="T34" fmla="*/ 48 w 95"/>
                              <a:gd name="T35" fmla="*/ 149 h 154"/>
                              <a:gd name="T36" fmla="*/ 35 w 95"/>
                              <a:gd name="T37" fmla="*/ 149 h 154"/>
                              <a:gd name="T38" fmla="*/ 25 w 95"/>
                              <a:gd name="T39" fmla="*/ 147 h 154"/>
                              <a:gd name="T40" fmla="*/ 15 w 95"/>
                              <a:gd name="T41" fmla="*/ 142 h 154"/>
                              <a:gd name="T42" fmla="*/ 5 w 95"/>
                              <a:gd name="T43" fmla="*/ 137 h 154"/>
                              <a:gd name="T44" fmla="*/ 3 w 95"/>
                              <a:gd name="T45" fmla="*/ 139 h 154"/>
                              <a:gd name="T46" fmla="*/ 0 w 95"/>
                              <a:gd name="T47" fmla="*/ 13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39"/>
                                </a:moveTo>
                                <a:lnTo>
                                  <a:pt x="13" y="147"/>
                                </a:lnTo>
                                <a:lnTo>
                                  <a:pt x="23" y="149"/>
                                </a:lnTo>
                                <a:lnTo>
                                  <a:pt x="35" y="152"/>
                                </a:lnTo>
                                <a:lnTo>
                                  <a:pt x="48" y="154"/>
                                </a:lnTo>
                                <a:lnTo>
                                  <a:pt x="48" y="154"/>
                                </a:lnTo>
                                <a:lnTo>
                                  <a:pt x="50" y="154"/>
                                </a:lnTo>
                                <a:lnTo>
                                  <a:pt x="50" y="152"/>
                                </a:lnTo>
                                <a:lnTo>
                                  <a:pt x="53" y="149"/>
                                </a:lnTo>
                                <a:lnTo>
                                  <a:pt x="50" y="149"/>
                                </a:lnTo>
                                <a:lnTo>
                                  <a:pt x="48" y="149"/>
                                </a:lnTo>
                                <a:lnTo>
                                  <a:pt x="35" y="149"/>
                                </a:lnTo>
                                <a:lnTo>
                                  <a:pt x="25" y="147"/>
                                </a:lnTo>
                                <a:lnTo>
                                  <a:pt x="15" y="142"/>
                                </a:lnTo>
                                <a:lnTo>
                                  <a:pt x="5" y="137"/>
                                </a:lnTo>
                                <a:lnTo>
                                  <a:pt x="3" y="139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9029"/>
                        <wps:cNvSpPr>
                          <a:spLocks noEditPoints="1"/>
                        </wps:cNvSpPr>
                        <wps:spPr bwMode="auto">
                          <a:xfrm>
                            <a:off x="5835" y="898"/>
                            <a:ext cx="92" cy="150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50"/>
                              <a:gd name="T2" fmla="*/ 89 w 92"/>
                              <a:gd name="T3" fmla="*/ 0 h 150"/>
                              <a:gd name="T4" fmla="*/ 87 w 92"/>
                              <a:gd name="T5" fmla="*/ 0 h 150"/>
                              <a:gd name="T6" fmla="*/ 87 w 92"/>
                              <a:gd name="T7" fmla="*/ 5 h 150"/>
                              <a:gd name="T8" fmla="*/ 89 w 92"/>
                              <a:gd name="T9" fmla="*/ 5 h 150"/>
                              <a:gd name="T10" fmla="*/ 92 w 92"/>
                              <a:gd name="T11" fmla="*/ 8 h 150"/>
                              <a:gd name="T12" fmla="*/ 92 w 92"/>
                              <a:gd name="T13" fmla="*/ 3 h 150"/>
                              <a:gd name="T14" fmla="*/ 0 w 92"/>
                              <a:gd name="T15" fmla="*/ 137 h 150"/>
                              <a:gd name="T16" fmla="*/ 10 w 92"/>
                              <a:gd name="T17" fmla="*/ 142 h 150"/>
                              <a:gd name="T18" fmla="*/ 22 w 92"/>
                              <a:gd name="T19" fmla="*/ 145 h 150"/>
                              <a:gd name="T20" fmla="*/ 32 w 92"/>
                              <a:gd name="T21" fmla="*/ 147 h 150"/>
                              <a:gd name="T22" fmla="*/ 45 w 92"/>
                              <a:gd name="T23" fmla="*/ 150 h 150"/>
                              <a:gd name="T24" fmla="*/ 47 w 92"/>
                              <a:gd name="T25" fmla="*/ 150 h 150"/>
                              <a:gd name="T26" fmla="*/ 47 w 92"/>
                              <a:gd name="T27" fmla="*/ 150 h 150"/>
                              <a:gd name="T28" fmla="*/ 50 w 92"/>
                              <a:gd name="T29" fmla="*/ 147 h 150"/>
                              <a:gd name="T30" fmla="*/ 52 w 92"/>
                              <a:gd name="T31" fmla="*/ 145 h 150"/>
                              <a:gd name="T32" fmla="*/ 47 w 92"/>
                              <a:gd name="T33" fmla="*/ 145 h 150"/>
                              <a:gd name="T34" fmla="*/ 45 w 92"/>
                              <a:gd name="T35" fmla="*/ 145 h 150"/>
                              <a:gd name="T36" fmla="*/ 35 w 92"/>
                              <a:gd name="T37" fmla="*/ 145 h 150"/>
                              <a:gd name="T38" fmla="*/ 25 w 92"/>
                              <a:gd name="T39" fmla="*/ 142 h 150"/>
                              <a:gd name="T40" fmla="*/ 15 w 92"/>
                              <a:gd name="T41" fmla="*/ 137 h 150"/>
                              <a:gd name="T42" fmla="*/ 5 w 92"/>
                              <a:gd name="T43" fmla="*/ 135 h 150"/>
                              <a:gd name="T44" fmla="*/ 2 w 92"/>
                              <a:gd name="T45" fmla="*/ 135 h 150"/>
                              <a:gd name="T46" fmla="*/ 0 w 92"/>
                              <a:gd name="T47" fmla="*/ 13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5"/>
                                </a:lnTo>
                                <a:lnTo>
                                  <a:pt x="92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2"/>
                                </a:lnTo>
                                <a:lnTo>
                                  <a:pt x="22" y="145"/>
                                </a:lnTo>
                                <a:lnTo>
                                  <a:pt x="32" y="147"/>
                                </a:ln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47" y="150"/>
                                </a:lnTo>
                                <a:lnTo>
                                  <a:pt x="50" y="147"/>
                                </a:lnTo>
                                <a:lnTo>
                                  <a:pt x="52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35" y="145"/>
                                </a:lnTo>
                                <a:lnTo>
                                  <a:pt x="25" y="142"/>
                                </a:lnTo>
                                <a:lnTo>
                                  <a:pt x="15" y="137"/>
                                </a:lnTo>
                                <a:lnTo>
                                  <a:pt x="5" y="135"/>
                                </a:lnTo>
                                <a:lnTo>
                                  <a:pt x="2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9030"/>
                        <wps:cNvSpPr>
                          <a:spLocks noEditPoints="1"/>
                        </wps:cNvSpPr>
                        <wps:spPr bwMode="auto">
                          <a:xfrm>
                            <a:off x="5837" y="901"/>
                            <a:ext cx="90" cy="144"/>
                          </a:xfrm>
                          <a:custGeom>
                            <a:avLst/>
                            <a:gdLst>
                              <a:gd name="T0" fmla="*/ 90 w 90"/>
                              <a:gd name="T1" fmla="*/ 2 h 144"/>
                              <a:gd name="T2" fmla="*/ 87 w 90"/>
                              <a:gd name="T3" fmla="*/ 0 h 144"/>
                              <a:gd name="T4" fmla="*/ 85 w 90"/>
                              <a:gd name="T5" fmla="*/ 0 h 144"/>
                              <a:gd name="T6" fmla="*/ 85 w 90"/>
                              <a:gd name="T7" fmla="*/ 5 h 144"/>
                              <a:gd name="T8" fmla="*/ 85 w 90"/>
                              <a:gd name="T9" fmla="*/ 5 h 144"/>
                              <a:gd name="T10" fmla="*/ 87 w 90"/>
                              <a:gd name="T11" fmla="*/ 7 h 144"/>
                              <a:gd name="T12" fmla="*/ 90 w 90"/>
                              <a:gd name="T13" fmla="*/ 2 h 144"/>
                              <a:gd name="T14" fmla="*/ 0 w 90"/>
                              <a:gd name="T15" fmla="*/ 132 h 144"/>
                              <a:gd name="T16" fmla="*/ 10 w 90"/>
                              <a:gd name="T17" fmla="*/ 137 h 144"/>
                              <a:gd name="T18" fmla="*/ 20 w 90"/>
                              <a:gd name="T19" fmla="*/ 142 h 144"/>
                              <a:gd name="T20" fmla="*/ 30 w 90"/>
                              <a:gd name="T21" fmla="*/ 144 h 144"/>
                              <a:gd name="T22" fmla="*/ 43 w 90"/>
                              <a:gd name="T23" fmla="*/ 144 h 144"/>
                              <a:gd name="T24" fmla="*/ 45 w 90"/>
                              <a:gd name="T25" fmla="*/ 144 h 144"/>
                              <a:gd name="T26" fmla="*/ 48 w 90"/>
                              <a:gd name="T27" fmla="*/ 144 h 144"/>
                              <a:gd name="T28" fmla="*/ 50 w 90"/>
                              <a:gd name="T29" fmla="*/ 142 h 144"/>
                              <a:gd name="T30" fmla="*/ 53 w 90"/>
                              <a:gd name="T31" fmla="*/ 139 h 144"/>
                              <a:gd name="T32" fmla="*/ 48 w 90"/>
                              <a:gd name="T33" fmla="*/ 139 h 144"/>
                              <a:gd name="T34" fmla="*/ 43 w 90"/>
                              <a:gd name="T35" fmla="*/ 139 h 144"/>
                              <a:gd name="T36" fmla="*/ 23 w 90"/>
                              <a:gd name="T37" fmla="*/ 137 h 144"/>
                              <a:gd name="T38" fmla="*/ 5 w 90"/>
                              <a:gd name="T39" fmla="*/ 129 h 144"/>
                              <a:gd name="T40" fmla="*/ 3 w 90"/>
                              <a:gd name="T41" fmla="*/ 132 h 144"/>
                              <a:gd name="T42" fmla="*/ 0 w 90"/>
                              <a:gd name="T43" fmla="*/ 13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>
                                <a:moveTo>
                                  <a:pt x="90" y="2"/>
                                </a:move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85" y="5"/>
                                </a:lnTo>
                                <a:lnTo>
                                  <a:pt x="87" y="7"/>
                                </a:lnTo>
                                <a:lnTo>
                                  <a:pt x="90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0" y="137"/>
                                </a:lnTo>
                                <a:lnTo>
                                  <a:pt x="20" y="142"/>
                                </a:lnTo>
                                <a:lnTo>
                                  <a:pt x="30" y="144"/>
                                </a:lnTo>
                                <a:lnTo>
                                  <a:pt x="43" y="144"/>
                                </a:lnTo>
                                <a:lnTo>
                                  <a:pt x="45" y="144"/>
                                </a:lnTo>
                                <a:lnTo>
                                  <a:pt x="48" y="144"/>
                                </a:lnTo>
                                <a:lnTo>
                                  <a:pt x="50" y="142"/>
                                </a:lnTo>
                                <a:lnTo>
                                  <a:pt x="53" y="139"/>
                                </a:lnTo>
                                <a:lnTo>
                                  <a:pt x="48" y="139"/>
                                </a:lnTo>
                                <a:lnTo>
                                  <a:pt x="43" y="139"/>
                                </a:lnTo>
                                <a:lnTo>
                                  <a:pt x="23" y="137"/>
                                </a:lnTo>
                                <a:lnTo>
                                  <a:pt x="5" y="129"/>
                                </a:lnTo>
                                <a:lnTo>
                                  <a:pt x="3" y="132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9031"/>
                        <wps:cNvSpPr>
                          <a:spLocks noEditPoints="1"/>
                        </wps:cNvSpPr>
                        <wps:spPr bwMode="auto">
                          <a:xfrm>
                            <a:off x="5840" y="903"/>
                            <a:ext cx="87" cy="140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40"/>
                              <a:gd name="T2" fmla="*/ 84 w 87"/>
                              <a:gd name="T3" fmla="*/ 0 h 140"/>
                              <a:gd name="T4" fmla="*/ 82 w 87"/>
                              <a:gd name="T5" fmla="*/ 0 h 140"/>
                              <a:gd name="T6" fmla="*/ 79 w 87"/>
                              <a:gd name="T7" fmla="*/ 5 h 140"/>
                              <a:gd name="T8" fmla="*/ 82 w 87"/>
                              <a:gd name="T9" fmla="*/ 5 h 140"/>
                              <a:gd name="T10" fmla="*/ 84 w 87"/>
                              <a:gd name="T11" fmla="*/ 8 h 140"/>
                              <a:gd name="T12" fmla="*/ 87 w 87"/>
                              <a:gd name="T13" fmla="*/ 3 h 140"/>
                              <a:gd name="T14" fmla="*/ 0 w 87"/>
                              <a:gd name="T15" fmla="*/ 130 h 140"/>
                              <a:gd name="T16" fmla="*/ 10 w 87"/>
                              <a:gd name="T17" fmla="*/ 132 h 140"/>
                              <a:gd name="T18" fmla="*/ 20 w 87"/>
                              <a:gd name="T19" fmla="*/ 137 h 140"/>
                              <a:gd name="T20" fmla="*/ 30 w 87"/>
                              <a:gd name="T21" fmla="*/ 140 h 140"/>
                              <a:gd name="T22" fmla="*/ 40 w 87"/>
                              <a:gd name="T23" fmla="*/ 140 h 140"/>
                              <a:gd name="T24" fmla="*/ 42 w 87"/>
                              <a:gd name="T25" fmla="*/ 140 h 140"/>
                              <a:gd name="T26" fmla="*/ 47 w 87"/>
                              <a:gd name="T27" fmla="*/ 140 h 140"/>
                              <a:gd name="T28" fmla="*/ 50 w 87"/>
                              <a:gd name="T29" fmla="*/ 137 h 140"/>
                              <a:gd name="T30" fmla="*/ 50 w 87"/>
                              <a:gd name="T31" fmla="*/ 132 h 140"/>
                              <a:gd name="T32" fmla="*/ 45 w 87"/>
                              <a:gd name="T33" fmla="*/ 135 h 140"/>
                              <a:gd name="T34" fmla="*/ 40 w 87"/>
                              <a:gd name="T35" fmla="*/ 135 h 140"/>
                              <a:gd name="T36" fmla="*/ 22 w 87"/>
                              <a:gd name="T37" fmla="*/ 132 h 140"/>
                              <a:gd name="T38" fmla="*/ 5 w 87"/>
                              <a:gd name="T39" fmla="*/ 125 h 140"/>
                              <a:gd name="T40" fmla="*/ 2 w 87"/>
                              <a:gd name="T41" fmla="*/ 127 h 140"/>
                              <a:gd name="T42" fmla="*/ 0 w 87"/>
                              <a:gd name="T43" fmla="*/ 13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>
                                <a:moveTo>
                                  <a:pt x="87" y="3"/>
                                </a:move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5"/>
                                </a:lnTo>
                                <a:lnTo>
                                  <a:pt x="84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30"/>
                                </a:moveTo>
                                <a:lnTo>
                                  <a:pt x="10" y="132"/>
                                </a:lnTo>
                                <a:lnTo>
                                  <a:pt x="20" y="137"/>
                                </a:lnTo>
                                <a:lnTo>
                                  <a:pt x="30" y="140"/>
                                </a:lnTo>
                                <a:lnTo>
                                  <a:pt x="40" y="140"/>
                                </a:lnTo>
                                <a:lnTo>
                                  <a:pt x="42" y="140"/>
                                </a:lnTo>
                                <a:lnTo>
                                  <a:pt x="47" y="140"/>
                                </a:lnTo>
                                <a:lnTo>
                                  <a:pt x="50" y="137"/>
                                </a:lnTo>
                                <a:lnTo>
                                  <a:pt x="50" y="132"/>
                                </a:lnTo>
                                <a:lnTo>
                                  <a:pt x="45" y="135"/>
                                </a:lnTo>
                                <a:lnTo>
                                  <a:pt x="40" y="135"/>
                                </a:lnTo>
                                <a:lnTo>
                                  <a:pt x="22" y="132"/>
                                </a:lnTo>
                                <a:lnTo>
                                  <a:pt x="5" y="125"/>
                                </a:lnTo>
                                <a:lnTo>
                                  <a:pt x="2" y="127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9032"/>
                        <wps:cNvSpPr>
                          <a:spLocks noEditPoints="1"/>
                        </wps:cNvSpPr>
                        <wps:spPr bwMode="auto">
                          <a:xfrm>
                            <a:off x="5842" y="906"/>
                            <a:ext cx="82" cy="134"/>
                          </a:xfrm>
                          <a:custGeom>
                            <a:avLst/>
                            <a:gdLst>
                              <a:gd name="T0" fmla="*/ 82 w 82"/>
                              <a:gd name="T1" fmla="*/ 2 h 134"/>
                              <a:gd name="T2" fmla="*/ 80 w 82"/>
                              <a:gd name="T3" fmla="*/ 0 h 134"/>
                              <a:gd name="T4" fmla="*/ 80 w 82"/>
                              <a:gd name="T5" fmla="*/ 0 h 134"/>
                              <a:gd name="T6" fmla="*/ 77 w 82"/>
                              <a:gd name="T7" fmla="*/ 5 h 134"/>
                              <a:gd name="T8" fmla="*/ 80 w 82"/>
                              <a:gd name="T9" fmla="*/ 7 h 134"/>
                              <a:gd name="T10" fmla="*/ 82 w 82"/>
                              <a:gd name="T11" fmla="*/ 7 h 134"/>
                              <a:gd name="T12" fmla="*/ 82 w 82"/>
                              <a:gd name="T13" fmla="*/ 2 h 134"/>
                              <a:gd name="T14" fmla="*/ 0 w 82"/>
                              <a:gd name="T15" fmla="*/ 124 h 134"/>
                              <a:gd name="T16" fmla="*/ 18 w 82"/>
                              <a:gd name="T17" fmla="*/ 132 h 134"/>
                              <a:gd name="T18" fmla="*/ 38 w 82"/>
                              <a:gd name="T19" fmla="*/ 134 h 134"/>
                              <a:gd name="T20" fmla="*/ 43 w 82"/>
                              <a:gd name="T21" fmla="*/ 134 h 134"/>
                              <a:gd name="T22" fmla="*/ 48 w 82"/>
                              <a:gd name="T23" fmla="*/ 134 h 134"/>
                              <a:gd name="T24" fmla="*/ 48 w 82"/>
                              <a:gd name="T25" fmla="*/ 129 h 134"/>
                              <a:gd name="T26" fmla="*/ 50 w 82"/>
                              <a:gd name="T27" fmla="*/ 127 h 134"/>
                              <a:gd name="T28" fmla="*/ 43 w 82"/>
                              <a:gd name="T29" fmla="*/ 129 h 134"/>
                              <a:gd name="T30" fmla="*/ 38 w 82"/>
                              <a:gd name="T31" fmla="*/ 129 h 134"/>
                              <a:gd name="T32" fmla="*/ 20 w 82"/>
                              <a:gd name="T33" fmla="*/ 127 h 134"/>
                              <a:gd name="T34" fmla="*/ 5 w 82"/>
                              <a:gd name="T35" fmla="*/ 122 h 134"/>
                              <a:gd name="T36" fmla="*/ 3 w 82"/>
                              <a:gd name="T37" fmla="*/ 122 h 134"/>
                              <a:gd name="T38" fmla="*/ 0 w 82"/>
                              <a:gd name="T39" fmla="*/ 12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>
                                <a:moveTo>
                                  <a:pt x="82" y="2"/>
                                </a:move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7"/>
                                </a:lnTo>
                                <a:lnTo>
                                  <a:pt x="82" y="7"/>
                                </a:lnTo>
                                <a:lnTo>
                                  <a:pt x="82" y="2"/>
                                </a:lnTo>
                                <a:close/>
                                <a:moveTo>
                                  <a:pt x="0" y="124"/>
                                </a:moveTo>
                                <a:lnTo>
                                  <a:pt x="18" y="132"/>
                                </a:lnTo>
                                <a:lnTo>
                                  <a:pt x="38" y="134"/>
                                </a:lnTo>
                                <a:lnTo>
                                  <a:pt x="43" y="134"/>
                                </a:lnTo>
                                <a:lnTo>
                                  <a:pt x="48" y="134"/>
                                </a:lnTo>
                                <a:lnTo>
                                  <a:pt x="48" y="129"/>
                                </a:lnTo>
                                <a:lnTo>
                                  <a:pt x="50" y="127"/>
                                </a:lnTo>
                                <a:lnTo>
                                  <a:pt x="43" y="129"/>
                                </a:lnTo>
                                <a:lnTo>
                                  <a:pt x="38" y="129"/>
                                </a:lnTo>
                                <a:lnTo>
                                  <a:pt x="20" y="127"/>
                                </a:lnTo>
                                <a:lnTo>
                                  <a:pt x="5" y="122"/>
                                </a:lnTo>
                                <a:lnTo>
                                  <a:pt x="3" y="122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9033"/>
                        <wps:cNvSpPr>
                          <a:spLocks noEditPoints="1"/>
                        </wps:cNvSpPr>
                        <wps:spPr bwMode="auto">
                          <a:xfrm>
                            <a:off x="5845" y="908"/>
                            <a:ext cx="79" cy="130"/>
                          </a:xfrm>
                          <a:custGeom>
                            <a:avLst/>
                            <a:gdLst>
                              <a:gd name="T0" fmla="*/ 79 w 79"/>
                              <a:gd name="T1" fmla="*/ 3 h 130"/>
                              <a:gd name="T2" fmla="*/ 77 w 79"/>
                              <a:gd name="T3" fmla="*/ 0 h 130"/>
                              <a:gd name="T4" fmla="*/ 74 w 79"/>
                              <a:gd name="T5" fmla="*/ 0 h 130"/>
                              <a:gd name="T6" fmla="*/ 74 w 79"/>
                              <a:gd name="T7" fmla="*/ 5 h 130"/>
                              <a:gd name="T8" fmla="*/ 77 w 79"/>
                              <a:gd name="T9" fmla="*/ 8 h 130"/>
                              <a:gd name="T10" fmla="*/ 79 w 79"/>
                              <a:gd name="T11" fmla="*/ 10 h 130"/>
                              <a:gd name="T12" fmla="*/ 79 w 79"/>
                              <a:gd name="T13" fmla="*/ 3 h 130"/>
                              <a:gd name="T14" fmla="*/ 0 w 79"/>
                              <a:gd name="T15" fmla="*/ 120 h 130"/>
                              <a:gd name="T16" fmla="*/ 17 w 79"/>
                              <a:gd name="T17" fmla="*/ 127 h 130"/>
                              <a:gd name="T18" fmla="*/ 35 w 79"/>
                              <a:gd name="T19" fmla="*/ 130 h 130"/>
                              <a:gd name="T20" fmla="*/ 40 w 79"/>
                              <a:gd name="T21" fmla="*/ 130 h 130"/>
                              <a:gd name="T22" fmla="*/ 45 w 79"/>
                              <a:gd name="T23" fmla="*/ 127 h 130"/>
                              <a:gd name="T24" fmla="*/ 47 w 79"/>
                              <a:gd name="T25" fmla="*/ 125 h 130"/>
                              <a:gd name="T26" fmla="*/ 50 w 79"/>
                              <a:gd name="T27" fmla="*/ 122 h 130"/>
                              <a:gd name="T28" fmla="*/ 42 w 79"/>
                              <a:gd name="T29" fmla="*/ 125 h 130"/>
                              <a:gd name="T30" fmla="*/ 35 w 79"/>
                              <a:gd name="T31" fmla="*/ 125 h 130"/>
                              <a:gd name="T32" fmla="*/ 20 w 79"/>
                              <a:gd name="T33" fmla="*/ 122 h 130"/>
                              <a:gd name="T34" fmla="*/ 5 w 79"/>
                              <a:gd name="T35" fmla="*/ 117 h 130"/>
                              <a:gd name="T36" fmla="*/ 2 w 79"/>
                              <a:gd name="T37" fmla="*/ 120 h 130"/>
                              <a:gd name="T38" fmla="*/ 0 w 79"/>
                              <a:gd name="T39" fmla="*/ 12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>
                                <a:moveTo>
                                  <a:pt x="79" y="3"/>
                                </a:moveTo>
                                <a:lnTo>
                                  <a:pt x="77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3"/>
                                </a:lnTo>
                                <a:close/>
                                <a:moveTo>
                                  <a:pt x="0" y="120"/>
                                </a:moveTo>
                                <a:lnTo>
                                  <a:pt x="17" y="127"/>
                                </a:lnTo>
                                <a:lnTo>
                                  <a:pt x="35" y="130"/>
                                </a:lnTo>
                                <a:lnTo>
                                  <a:pt x="40" y="130"/>
                                </a:lnTo>
                                <a:lnTo>
                                  <a:pt x="45" y="127"/>
                                </a:lnTo>
                                <a:lnTo>
                                  <a:pt x="47" y="125"/>
                                </a:lnTo>
                                <a:lnTo>
                                  <a:pt x="50" y="122"/>
                                </a:lnTo>
                                <a:lnTo>
                                  <a:pt x="42" y="125"/>
                                </a:lnTo>
                                <a:lnTo>
                                  <a:pt x="35" y="125"/>
                                </a:lnTo>
                                <a:lnTo>
                                  <a:pt x="20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9034"/>
                        <wps:cNvSpPr>
                          <a:spLocks noEditPoints="1"/>
                        </wps:cNvSpPr>
                        <wps:spPr bwMode="auto">
                          <a:xfrm>
                            <a:off x="5847" y="911"/>
                            <a:ext cx="77" cy="124"/>
                          </a:xfrm>
                          <a:custGeom>
                            <a:avLst/>
                            <a:gdLst>
                              <a:gd name="T0" fmla="*/ 77 w 77"/>
                              <a:gd name="T1" fmla="*/ 2 h 124"/>
                              <a:gd name="T2" fmla="*/ 75 w 77"/>
                              <a:gd name="T3" fmla="*/ 2 h 124"/>
                              <a:gd name="T4" fmla="*/ 72 w 77"/>
                              <a:gd name="T5" fmla="*/ 0 h 124"/>
                              <a:gd name="T6" fmla="*/ 70 w 77"/>
                              <a:gd name="T7" fmla="*/ 5 h 124"/>
                              <a:gd name="T8" fmla="*/ 72 w 77"/>
                              <a:gd name="T9" fmla="*/ 7 h 124"/>
                              <a:gd name="T10" fmla="*/ 77 w 77"/>
                              <a:gd name="T11" fmla="*/ 9 h 124"/>
                              <a:gd name="T12" fmla="*/ 77 w 77"/>
                              <a:gd name="T13" fmla="*/ 2 h 124"/>
                              <a:gd name="T14" fmla="*/ 0 w 77"/>
                              <a:gd name="T15" fmla="*/ 117 h 124"/>
                              <a:gd name="T16" fmla="*/ 15 w 77"/>
                              <a:gd name="T17" fmla="*/ 122 h 124"/>
                              <a:gd name="T18" fmla="*/ 33 w 77"/>
                              <a:gd name="T19" fmla="*/ 124 h 124"/>
                              <a:gd name="T20" fmla="*/ 38 w 77"/>
                              <a:gd name="T21" fmla="*/ 124 h 124"/>
                              <a:gd name="T22" fmla="*/ 45 w 77"/>
                              <a:gd name="T23" fmla="*/ 122 h 124"/>
                              <a:gd name="T24" fmla="*/ 48 w 77"/>
                              <a:gd name="T25" fmla="*/ 119 h 124"/>
                              <a:gd name="T26" fmla="*/ 48 w 77"/>
                              <a:gd name="T27" fmla="*/ 117 h 124"/>
                              <a:gd name="T28" fmla="*/ 40 w 77"/>
                              <a:gd name="T29" fmla="*/ 119 h 124"/>
                              <a:gd name="T30" fmla="*/ 33 w 77"/>
                              <a:gd name="T31" fmla="*/ 119 h 124"/>
                              <a:gd name="T32" fmla="*/ 18 w 77"/>
                              <a:gd name="T33" fmla="*/ 117 h 124"/>
                              <a:gd name="T34" fmla="*/ 5 w 77"/>
                              <a:gd name="T35" fmla="*/ 112 h 124"/>
                              <a:gd name="T36" fmla="*/ 3 w 77"/>
                              <a:gd name="T37" fmla="*/ 114 h 124"/>
                              <a:gd name="T38" fmla="*/ 0 w 77"/>
                              <a:gd name="T39" fmla="*/ 117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>
                                <a:moveTo>
                                  <a:pt x="77" y="2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2" y="7"/>
                                </a:lnTo>
                                <a:lnTo>
                                  <a:pt x="77" y="9"/>
                                </a:lnTo>
                                <a:lnTo>
                                  <a:pt x="77" y="2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2"/>
                                </a:lnTo>
                                <a:lnTo>
                                  <a:pt x="33" y="124"/>
                                </a:lnTo>
                                <a:lnTo>
                                  <a:pt x="38" y="124"/>
                                </a:lnTo>
                                <a:lnTo>
                                  <a:pt x="45" y="122"/>
                                </a:lnTo>
                                <a:lnTo>
                                  <a:pt x="48" y="119"/>
                                </a:lnTo>
                                <a:lnTo>
                                  <a:pt x="48" y="117"/>
                                </a:lnTo>
                                <a:lnTo>
                                  <a:pt x="40" y="119"/>
                                </a:lnTo>
                                <a:lnTo>
                                  <a:pt x="33" y="119"/>
                                </a:lnTo>
                                <a:lnTo>
                                  <a:pt x="18" y="117"/>
                                </a:lnTo>
                                <a:lnTo>
                                  <a:pt x="5" y="112"/>
                                </a:lnTo>
                                <a:lnTo>
                                  <a:pt x="3" y="114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9035"/>
                        <wps:cNvSpPr>
                          <a:spLocks noEditPoints="1"/>
                        </wps:cNvSpPr>
                        <wps:spPr bwMode="auto">
                          <a:xfrm>
                            <a:off x="5850" y="913"/>
                            <a:ext cx="74" cy="120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20"/>
                              <a:gd name="T2" fmla="*/ 72 w 74"/>
                              <a:gd name="T3" fmla="*/ 3 h 120"/>
                              <a:gd name="T4" fmla="*/ 69 w 74"/>
                              <a:gd name="T5" fmla="*/ 0 h 120"/>
                              <a:gd name="T6" fmla="*/ 67 w 74"/>
                              <a:gd name="T7" fmla="*/ 5 h 120"/>
                              <a:gd name="T8" fmla="*/ 69 w 74"/>
                              <a:gd name="T9" fmla="*/ 7 h 120"/>
                              <a:gd name="T10" fmla="*/ 72 w 74"/>
                              <a:gd name="T11" fmla="*/ 10 h 120"/>
                              <a:gd name="T12" fmla="*/ 74 w 74"/>
                              <a:gd name="T13" fmla="*/ 5 h 120"/>
                              <a:gd name="T14" fmla="*/ 0 w 74"/>
                              <a:gd name="T15" fmla="*/ 112 h 120"/>
                              <a:gd name="T16" fmla="*/ 15 w 74"/>
                              <a:gd name="T17" fmla="*/ 117 h 120"/>
                              <a:gd name="T18" fmla="*/ 30 w 74"/>
                              <a:gd name="T19" fmla="*/ 120 h 120"/>
                              <a:gd name="T20" fmla="*/ 37 w 74"/>
                              <a:gd name="T21" fmla="*/ 120 h 120"/>
                              <a:gd name="T22" fmla="*/ 45 w 74"/>
                              <a:gd name="T23" fmla="*/ 117 h 120"/>
                              <a:gd name="T24" fmla="*/ 45 w 74"/>
                              <a:gd name="T25" fmla="*/ 115 h 120"/>
                              <a:gd name="T26" fmla="*/ 47 w 74"/>
                              <a:gd name="T27" fmla="*/ 112 h 120"/>
                              <a:gd name="T28" fmla="*/ 37 w 74"/>
                              <a:gd name="T29" fmla="*/ 115 h 120"/>
                              <a:gd name="T30" fmla="*/ 30 w 74"/>
                              <a:gd name="T31" fmla="*/ 115 h 120"/>
                              <a:gd name="T32" fmla="*/ 17 w 74"/>
                              <a:gd name="T33" fmla="*/ 112 h 120"/>
                              <a:gd name="T34" fmla="*/ 5 w 74"/>
                              <a:gd name="T35" fmla="*/ 110 h 120"/>
                              <a:gd name="T36" fmla="*/ 2 w 74"/>
                              <a:gd name="T37" fmla="*/ 110 h 120"/>
                              <a:gd name="T38" fmla="*/ 0 w 74"/>
                              <a:gd name="T39" fmla="*/ 112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69" y="7"/>
                                </a:lnTo>
                                <a:lnTo>
                                  <a:pt x="72" y="10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15" y="117"/>
                                </a:lnTo>
                                <a:lnTo>
                                  <a:pt x="30" y="120"/>
                                </a:lnTo>
                                <a:lnTo>
                                  <a:pt x="37" y="120"/>
                                </a:lnTo>
                                <a:lnTo>
                                  <a:pt x="45" y="117"/>
                                </a:lnTo>
                                <a:lnTo>
                                  <a:pt x="45" y="115"/>
                                </a:lnTo>
                                <a:lnTo>
                                  <a:pt x="47" y="112"/>
                                </a:lnTo>
                                <a:lnTo>
                                  <a:pt x="37" y="115"/>
                                </a:lnTo>
                                <a:lnTo>
                                  <a:pt x="30" y="115"/>
                                </a:lnTo>
                                <a:lnTo>
                                  <a:pt x="17" y="112"/>
                                </a:lnTo>
                                <a:lnTo>
                                  <a:pt x="5" y="110"/>
                                </a:lnTo>
                                <a:lnTo>
                                  <a:pt x="2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9036"/>
                        <wps:cNvSpPr>
                          <a:spLocks noEditPoints="1"/>
                        </wps:cNvSpPr>
                        <wps:spPr bwMode="auto">
                          <a:xfrm>
                            <a:off x="5852" y="916"/>
                            <a:ext cx="72" cy="114"/>
                          </a:xfrm>
                          <a:custGeom>
                            <a:avLst/>
                            <a:gdLst>
                              <a:gd name="T0" fmla="*/ 72 w 72"/>
                              <a:gd name="T1" fmla="*/ 4 h 114"/>
                              <a:gd name="T2" fmla="*/ 67 w 72"/>
                              <a:gd name="T3" fmla="*/ 2 h 114"/>
                              <a:gd name="T4" fmla="*/ 65 w 72"/>
                              <a:gd name="T5" fmla="*/ 0 h 114"/>
                              <a:gd name="T6" fmla="*/ 65 w 72"/>
                              <a:gd name="T7" fmla="*/ 4 h 114"/>
                              <a:gd name="T8" fmla="*/ 67 w 72"/>
                              <a:gd name="T9" fmla="*/ 7 h 114"/>
                              <a:gd name="T10" fmla="*/ 70 w 72"/>
                              <a:gd name="T11" fmla="*/ 9 h 114"/>
                              <a:gd name="T12" fmla="*/ 72 w 72"/>
                              <a:gd name="T13" fmla="*/ 4 h 114"/>
                              <a:gd name="T14" fmla="*/ 0 w 72"/>
                              <a:gd name="T15" fmla="*/ 107 h 114"/>
                              <a:gd name="T16" fmla="*/ 13 w 72"/>
                              <a:gd name="T17" fmla="*/ 112 h 114"/>
                              <a:gd name="T18" fmla="*/ 28 w 72"/>
                              <a:gd name="T19" fmla="*/ 114 h 114"/>
                              <a:gd name="T20" fmla="*/ 35 w 72"/>
                              <a:gd name="T21" fmla="*/ 114 h 114"/>
                              <a:gd name="T22" fmla="*/ 43 w 72"/>
                              <a:gd name="T23" fmla="*/ 112 h 114"/>
                              <a:gd name="T24" fmla="*/ 45 w 72"/>
                              <a:gd name="T25" fmla="*/ 109 h 114"/>
                              <a:gd name="T26" fmla="*/ 48 w 72"/>
                              <a:gd name="T27" fmla="*/ 107 h 114"/>
                              <a:gd name="T28" fmla="*/ 38 w 72"/>
                              <a:gd name="T29" fmla="*/ 109 h 114"/>
                              <a:gd name="T30" fmla="*/ 28 w 72"/>
                              <a:gd name="T31" fmla="*/ 109 h 114"/>
                              <a:gd name="T32" fmla="*/ 15 w 72"/>
                              <a:gd name="T33" fmla="*/ 107 h 114"/>
                              <a:gd name="T34" fmla="*/ 5 w 72"/>
                              <a:gd name="T35" fmla="*/ 104 h 114"/>
                              <a:gd name="T36" fmla="*/ 3 w 72"/>
                              <a:gd name="T37" fmla="*/ 107 h 114"/>
                              <a:gd name="T38" fmla="*/ 0 w 72"/>
                              <a:gd name="T39" fmla="*/ 10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>
                                <a:moveTo>
                                  <a:pt x="72" y="4"/>
                                </a:moveTo>
                                <a:lnTo>
                                  <a:pt x="67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7" y="7"/>
                                </a:lnTo>
                                <a:lnTo>
                                  <a:pt x="70" y="9"/>
                                </a:lnTo>
                                <a:lnTo>
                                  <a:pt x="72" y="4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13" y="112"/>
                                </a:lnTo>
                                <a:lnTo>
                                  <a:pt x="28" y="114"/>
                                </a:lnTo>
                                <a:lnTo>
                                  <a:pt x="35" y="114"/>
                                </a:lnTo>
                                <a:lnTo>
                                  <a:pt x="43" y="112"/>
                                </a:lnTo>
                                <a:lnTo>
                                  <a:pt x="45" y="109"/>
                                </a:lnTo>
                                <a:lnTo>
                                  <a:pt x="48" y="107"/>
                                </a:lnTo>
                                <a:lnTo>
                                  <a:pt x="38" y="109"/>
                                </a:lnTo>
                                <a:lnTo>
                                  <a:pt x="28" y="109"/>
                                </a:lnTo>
                                <a:lnTo>
                                  <a:pt x="15" y="107"/>
                                </a:lnTo>
                                <a:lnTo>
                                  <a:pt x="5" y="104"/>
                                </a:lnTo>
                                <a:lnTo>
                                  <a:pt x="3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9037"/>
                        <wps:cNvSpPr>
                          <a:spLocks noEditPoints="1"/>
                        </wps:cNvSpPr>
                        <wps:spPr bwMode="auto">
                          <a:xfrm>
                            <a:off x="5855" y="918"/>
                            <a:ext cx="67" cy="110"/>
                          </a:xfrm>
                          <a:custGeom>
                            <a:avLst/>
                            <a:gdLst>
                              <a:gd name="T0" fmla="*/ 67 w 67"/>
                              <a:gd name="T1" fmla="*/ 5 h 110"/>
                              <a:gd name="T2" fmla="*/ 64 w 67"/>
                              <a:gd name="T3" fmla="*/ 2 h 110"/>
                              <a:gd name="T4" fmla="*/ 62 w 67"/>
                              <a:gd name="T5" fmla="*/ 0 h 110"/>
                              <a:gd name="T6" fmla="*/ 59 w 67"/>
                              <a:gd name="T7" fmla="*/ 5 h 110"/>
                              <a:gd name="T8" fmla="*/ 64 w 67"/>
                              <a:gd name="T9" fmla="*/ 7 h 110"/>
                              <a:gd name="T10" fmla="*/ 67 w 67"/>
                              <a:gd name="T11" fmla="*/ 12 h 110"/>
                              <a:gd name="T12" fmla="*/ 67 w 67"/>
                              <a:gd name="T13" fmla="*/ 5 h 110"/>
                              <a:gd name="T14" fmla="*/ 0 w 67"/>
                              <a:gd name="T15" fmla="*/ 105 h 110"/>
                              <a:gd name="T16" fmla="*/ 12 w 67"/>
                              <a:gd name="T17" fmla="*/ 107 h 110"/>
                              <a:gd name="T18" fmla="*/ 25 w 67"/>
                              <a:gd name="T19" fmla="*/ 110 h 110"/>
                              <a:gd name="T20" fmla="*/ 32 w 67"/>
                              <a:gd name="T21" fmla="*/ 110 h 110"/>
                              <a:gd name="T22" fmla="*/ 42 w 67"/>
                              <a:gd name="T23" fmla="*/ 107 h 110"/>
                              <a:gd name="T24" fmla="*/ 45 w 67"/>
                              <a:gd name="T25" fmla="*/ 105 h 110"/>
                              <a:gd name="T26" fmla="*/ 45 w 67"/>
                              <a:gd name="T27" fmla="*/ 100 h 110"/>
                              <a:gd name="T28" fmla="*/ 35 w 67"/>
                              <a:gd name="T29" fmla="*/ 102 h 110"/>
                              <a:gd name="T30" fmla="*/ 25 w 67"/>
                              <a:gd name="T31" fmla="*/ 105 h 110"/>
                              <a:gd name="T32" fmla="*/ 12 w 67"/>
                              <a:gd name="T33" fmla="*/ 105 h 110"/>
                              <a:gd name="T34" fmla="*/ 2 w 67"/>
                              <a:gd name="T35" fmla="*/ 100 h 110"/>
                              <a:gd name="T36" fmla="*/ 2 w 67"/>
                              <a:gd name="T37" fmla="*/ 102 h 110"/>
                              <a:gd name="T38" fmla="*/ 0 w 67"/>
                              <a:gd name="T39" fmla="*/ 10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>
                                <a:moveTo>
                                  <a:pt x="67" y="5"/>
                                </a:moveTo>
                                <a:lnTo>
                                  <a:pt x="64" y="2"/>
                                </a:lnTo>
                                <a:lnTo>
                                  <a:pt x="62" y="0"/>
                                </a:lnTo>
                                <a:lnTo>
                                  <a:pt x="59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12"/>
                                </a:lnTo>
                                <a:lnTo>
                                  <a:pt x="67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2" y="107"/>
                                </a:lnTo>
                                <a:lnTo>
                                  <a:pt x="25" y="110"/>
                                </a:lnTo>
                                <a:lnTo>
                                  <a:pt x="32" y="110"/>
                                </a:lnTo>
                                <a:lnTo>
                                  <a:pt x="42" y="107"/>
                                </a:lnTo>
                                <a:lnTo>
                                  <a:pt x="45" y="105"/>
                                </a:lnTo>
                                <a:lnTo>
                                  <a:pt x="45" y="100"/>
                                </a:lnTo>
                                <a:lnTo>
                                  <a:pt x="35" y="102"/>
                                </a:lnTo>
                                <a:lnTo>
                                  <a:pt x="25" y="105"/>
                                </a:lnTo>
                                <a:lnTo>
                                  <a:pt x="12" y="105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9038"/>
                        <wps:cNvSpPr>
                          <a:spLocks noEditPoints="1"/>
                        </wps:cNvSpPr>
                        <wps:spPr bwMode="auto">
                          <a:xfrm>
                            <a:off x="5857" y="920"/>
                            <a:ext cx="65" cy="105"/>
                          </a:xfrm>
                          <a:custGeom>
                            <a:avLst/>
                            <a:gdLst>
                              <a:gd name="T0" fmla="*/ 65 w 65"/>
                              <a:gd name="T1" fmla="*/ 5 h 105"/>
                              <a:gd name="T2" fmla="*/ 62 w 65"/>
                              <a:gd name="T3" fmla="*/ 3 h 105"/>
                              <a:gd name="T4" fmla="*/ 60 w 65"/>
                              <a:gd name="T5" fmla="*/ 0 h 105"/>
                              <a:gd name="T6" fmla="*/ 57 w 65"/>
                              <a:gd name="T7" fmla="*/ 5 h 105"/>
                              <a:gd name="T8" fmla="*/ 60 w 65"/>
                              <a:gd name="T9" fmla="*/ 8 h 105"/>
                              <a:gd name="T10" fmla="*/ 65 w 65"/>
                              <a:gd name="T11" fmla="*/ 13 h 105"/>
                              <a:gd name="T12" fmla="*/ 65 w 65"/>
                              <a:gd name="T13" fmla="*/ 5 h 105"/>
                              <a:gd name="T14" fmla="*/ 0 w 65"/>
                              <a:gd name="T15" fmla="*/ 100 h 105"/>
                              <a:gd name="T16" fmla="*/ 10 w 65"/>
                              <a:gd name="T17" fmla="*/ 103 h 105"/>
                              <a:gd name="T18" fmla="*/ 23 w 65"/>
                              <a:gd name="T19" fmla="*/ 105 h 105"/>
                              <a:gd name="T20" fmla="*/ 33 w 65"/>
                              <a:gd name="T21" fmla="*/ 105 h 105"/>
                              <a:gd name="T22" fmla="*/ 43 w 65"/>
                              <a:gd name="T23" fmla="*/ 103 h 105"/>
                              <a:gd name="T24" fmla="*/ 43 w 65"/>
                              <a:gd name="T25" fmla="*/ 98 h 105"/>
                              <a:gd name="T26" fmla="*/ 45 w 65"/>
                              <a:gd name="T27" fmla="*/ 95 h 105"/>
                              <a:gd name="T28" fmla="*/ 33 w 65"/>
                              <a:gd name="T29" fmla="*/ 98 h 105"/>
                              <a:gd name="T30" fmla="*/ 23 w 65"/>
                              <a:gd name="T31" fmla="*/ 100 h 105"/>
                              <a:gd name="T32" fmla="*/ 13 w 65"/>
                              <a:gd name="T33" fmla="*/ 100 h 105"/>
                              <a:gd name="T34" fmla="*/ 3 w 65"/>
                              <a:gd name="T35" fmla="*/ 98 h 105"/>
                              <a:gd name="T36" fmla="*/ 0 w 65"/>
                              <a:gd name="T37" fmla="*/ 98 h 105"/>
                              <a:gd name="T38" fmla="*/ 0 w 65"/>
                              <a:gd name="T39" fmla="*/ 10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65" y="5"/>
                                </a:moveTo>
                                <a:lnTo>
                                  <a:pt x="62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8"/>
                                </a:lnTo>
                                <a:lnTo>
                                  <a:pt x="65" y="13"/>
                                </a:lnTo>
                                <a:lnTo>
                                  <a:pt x="65" y="5"/>
                                </a:lnTo>
                                <a:close/>
                                <a:moveTo>
                                  <a:pt x="0" y="100"/>
                                </a:moveTo>
                                <a:lnTo>
                                  <a:pt x="10" y="103"/>
                                </a:lnTo>
                                <a:lnTo>
                                  <a:pt x="23" y="105"/>
                                </a:lnTo>
                                <a:lnTo>
                                  <a:pt x="33" y="105"/>
                                </a:lnTo>
                                <a:lnTo>
                                  <a:pt x="43" y="103"/>
                                </a:lnTo>
                                <a:lnTo>
                                  <a:pt x="43" y="98"/>
                                </a:lnTo>
                                <a:lnTo>
                                  <a:pt x="45" y="95"/>
                                </a:lnTo>
                                <a:lnTo>
                                  <a:pt x="33" y="98"/>
                                </a:lnTo>
                                <a:lnTo>
                                  <a:pt x="23" y="100"/>
                                </a:lnTo>
                                <a:lnTo>
                                  <a:pt x="13" y="100"/>
                                </a:lnTo>
                                <a:lnTo>
                                  <a:pt x="3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9039"/>
                        <wps:cNvSpPr>
                          <a:spLocks noEditPoints="1"/>
                        </wps:cNvSpPr>
                        <wps:spPr bwMode="auto">
                          <a:xfrm>
                            <a:off x="5857" y="923"/>
                            <a:ext cx="65" cy="100"/>
                          </a:xfrm>
                          <a:custGeom>
                            <a:avLst/>
                            <a:gdLst>
                              <a:gd name="T0" fmla="*/ 65 w 65"/>
                              <a:gd name="T1" fmla="*/ 7 h 100"/>
                              <a:gd name="T2" fmla="*/ 62 w 65"/>
                              <a:gd name="T3" fmla="*/ 2 h 100"/>
                              <a:gd name="T4" fmla="*/ 57 w 65"/>
                              <a:gd name="T5" fmla="*/ 0 h 100"/>
                              <a:gd name="T6" fmla="*/ 57 w 65"/>
                              <a:gd name="T7" fmla="*/ 5 h 100"/>
                              <a:gd name="T8" fmla="*/ 60 w 65"/>
                              <a:gd name="T9" fmla="*/ 7 h 100"/>
                              <a:gd name="T10" fmla="*/ 65 w 65"/>
                              <a:gd name="T11" fmla="*/ 12 h 100"/>
                              <a:gd name="T12" fmla="*/ 65 w 65"/>
                              <a:gd name="T13" fmla="*/ 7 h 100"/>
                              <a:gd name="T14" fmla="*/ 0 w 65"/>
                              <a:gd name="T15" fmla="*/ 95 h 100"/>
                              <a:gd name="T16" fmla="*/ 10 w 65"/>
                              <a:gd name="T17" fmla="*/ 100 h 100"/>
                              <a:gd name="T18" fmla="*/ 23 w 65"/>
                              <a:gd name="T19" fmla="*/ 100 h 100"/>
                              <a:gd name="T20" fmla="*/ 33 w 65"/>
                              <a:gd name="T21" fmla="*/ 97 h 100"/>
                              <a:gd name="T22" fmla="*/ 43 w 65"/>
                              <a:gd name="T23" fmla="*/ 95 h 100"/>
                              <a:gd name="T24" fmla="*/ 45 w 65"/>
                              <a:gd name="T25" fmla="*/ 92 h 100"/>
                              <a:gd name="T26" fmla="*/ 45 w 65"/>
                              <a:gd name="T27" fmla="*/ 90 h 100"/>
                              <a:gd name="T28" fmla="*/ 35 w 65"/>
                              <a:gd name="T29" fmla="*/ 92 h 100"/>
                              <a:gd name="T30" fmla="*/ 23 w 65"/>
                              <a:gd name="T31" fmla="*/ 95 h 100"/>
                              <a:gd name="T32" fmla="*/ 13 w 65"/>
                              <a:gd name="T33" fmla="*/ 95 h 100"/>
                              <a:gd name="T34" fmla="*/ 5 w 65"/>
                              <a:gd name="T35" fmla="*/ 92 h 100"/>
                              <a:gd name="T36" fmla="*/ 3 w 65"/>
                              <a:gd name="T37" fmla="*/ 95 h 100"/>
                              <a:gd name="T38" fmla="*/ 0 w 65"/>
                              <a:gd name="T39" fmla="*/ 9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65" y="7"/>
                                </a:move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5" y="12"/>
                                </a:lnTo>
                                <a:lnTo>
                                  <a:pt x="65" y="7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10" y="100"/>
                                </a:lnTo>
                                <a:lnTo>
                                  <a:pt x="23" y="100"/>
                                </a:lnTo>
                                <a:lnTo>
                                  <a:pt x="33" y="97"/>
                                </a:lnTo>
                                <a:lnTo>
                                  <a:pt x="43" y="95"/>
                                </a:lnTo>
                                <a:lnTo>
                                  <a:pt x="45" y="92"/>
                                </a:lnTo>
                                <a:lnTo>
                                  <a:pt x="45" y="90"/>
                                </a:lnTo>
                                <a:lnTo>
                                  <a:pt x="35" y="92"/>
                                </a:lnTo>
                                <a:lnTo>
                                  <a:pt x="23" y="95"/>
                                </a:lnTo>
                                <a:lnTo>
                                  <a:pt x="13" y="95"/>
                                </a:lnTo>
                                <a:lnTo>
                                  <a:pt x="5" y="92"/>
                                </a:lnTo>
                                <a:lnTo>
                                  <a:pt x="3" y="95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9040"/>
                        <wps:cNvSpPr>
                          <a:spLocks noEditPoints="1"/>
                        </wps:cNvSpPr>
                        <wps:spPr bwMode="auto">
                          <a:xfrm>
                            <a:off x="5860" y="925"/>
                            <a:ext cx="62" cy="95"/>
                          </a:xfrm>
                          <a:custGeom>
                            <a:avLst/>
                            <a:gdLst>
                              <a:gd name="T0" fmla="*/ 62 w 62"/>
                              <a:gd name="T1" fmla="*/ 8 h 95"/>
                              <a:gd name="T2" fmla="*/ 57 w 62"/>
                              <a:gd name="T3" fmla="*/ 3 h 95"/>
                              <a:gd name="T4" fmla="*/ 54 w 62"/>
                              <a:gd name="T5" fmla="*/ 0 h 95"/>
                              <a:gd name="T6" fmla="*/ 52 w 62"/>
                              <a:gd name="T7" fmla="*/ 5 h 95"/>
                              <a:gd name="T8" fmla="*/ 57 w 62"/>
                              <a:gd name="T9" fmla="*/ 10 h 95"/>
                              <a:gd name="T10" fmla="*/ 59 w 62"/>
                              <a:gd name="T11" fmla="*/ 15 h 95"/>
                              <a:gd name="T12" fmla="*/ 62 w 62"/>
                              <a:gd name="T13" fmla="*/ 10 h 95"/>
                              <a:gd name="T14" fmla="*/ 62 w 62"/>
                              <a:gd name="T15" fmla="*/ 8 h 95"/>
                              <a:gd name="T16" fmla="*/ 0 w 62"/>
                              <a:gd name="T17" fmla="*/ 93 h 95"/>
                              <a:gd name="T18" fmla="*/ 10 w 62"/>
                              <a:gd name="T19" fmla="*/ 95 h 95"/>
                              <a:gd name="T20" fmla="*/ 20 w 62"/>
                              <a:gd name="T21" fmla="*/ 95 h 95"/>
                              <a:gd name="T22" fmla="*/ 30 w 62"/>
                              <a:gd name="T23" fmla="*/ 93 h 95"/>
                              <a:gd name="T24" fmla="*/ 42 w 62"/>
                              <a:gd name="T25" fmla="*/ 90 h 95"/>
                              <a:gd name="T26" fmla="*/ 42 w 62"/>
                              <a:gd name="T27" fmla="*/ 88 h 95"/>
                              <a:gd name="T28" fmla="*/ 45 w 62"/>
                              <a:gd name="T29" fmla="*/ 83 h 95"/>
                              <a:gd name="T30" fmla="*/ 32 w 62"/>
                              <a:gd name="T31" fmla="*/ 88 h 95"/>
                              <a:gd name="T32" fmla="*/ 20 w 62"/>
                              <a:gd name="T33" fmla="*/ 90 h 95"/>
                              <a:gd name="T34" fmla="*/ 12 w 62"/>
                              <a:gd name="T35" fmla="*/ 90 h 95"/>
                              <a:gd name="T36" fmla="*/ 5 w 62"/>
                              <a:gd name="T37" fmla="*/ 88 h 95"/>
                              <a:gd name="T38" fmla="*/ 2 w 62"/>
                              <a:gd name="T39" fmla="*/ 90 h 95"/>
                              <a:gd name="T40" fmla="*/ 0 w 62"/>
                              <a:gd name="T41" fmla="*/ 9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62" y="8"/>
                                </a:moveTo>
                                <a:lnTo>
                                  <a:pt x="57" y="3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10"/>
                                </a:lnTo>
                                <a:lnTo>
                                  <a:pt x="59" y="15"/>
                                </a:lnTo>
                                <a:lnTo>
                                  <a:pt x="62" y="10"/>
                                </a:lnTo>
                                <a:lnTo>
                                  <a:pt x="62" y="8"/>
                                </a:lnTo>
                                <a:close/>
                                <a:moveTo>
                                  <a:pt x="0" y="93"/>
                                </a:moveTo>
                                <a:lnTo>
                                  <a:pt x="10" y="95"/>
                                </a:lnTo>
                                <a:lnTo>
                                  <a:pt x="20" y="95"/>
                                </a:lnTo>
                                <a:lnTo>
                                  <a:pt x="30" y="93"/>
                                </a:lnTo>
                                <a:lnTo>
                                  <a:pt x="42" y="90"/>
                                </a:lnTo>
                                <a:lnTo>
                                  <a:pt x="42" y="88"/>
                                </a:lnTo>
                                <a:lnTo>
                                  <a:pt x="45" y="83"/>
                                </a:lnTo>
                                <a:lnTo>
                                  <a:pt x="32" y="88"/>
                                </a:lnTo>
                                <a:lnTo>
                                  <a:pt x="20" y="90"/>
                                </a:lnTo>
                                <a:lnTo>
                                  <a:pt x="12" y="90"/>
                                </a:lnTo>
                                <a:lnTo>
                                  <a:pt x="5" y="88"/>
                                </a:lnTo>
                                <a:lnTo>
                                  <a:pt x="2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9041"/>
                        <wps:cNvSpPr>
                          <a:spLocks noEditPoints="1"/>
                        </wps:cNvSpPr>
                        <wps:spPr bwMode="auto">
                          <a:xfrm>
                            <a:off x="5862" y="928"/>
                            <a:ext cx="60" cy="90"/>
                          </a:xfrm>
                          <a:custGeom>
                            <a:avLst/>
                            <a:gdLst>
                              <a:gd name="T0" fmla="*/ 60 w 60"/>
                              <a:gd name="T1" fmla="*/ 7 h 90"/>
                              <a:gd name="T2" fmla="*/ 55 w 60"/>
                              <a:gd name="T3" fmla="*/ 2 h 90"/>
                              <a:gd name="T4" fmla="*/ 52 w 60"/>
                              <a:gd name="T5" fmla="*/ 0 h 90"/>
                              <a:gd name="T6" fmla="*/ 50 w 60"/>
                              <a:gd name="T7" fmla="*/ 5 h 90"/>
                              <a:gd name="T8" fmla="*/ 55 w 60"/>
                              <a:gd name="T9" fmla="*/ 10 h 90"/>
                              <a:gd name="T10" fmla="*/ 57 w 60"/>
                              <a:gd name="T11" fmla="*/ 15 h 90"/>
                              <a:gd name="T12" fmla="*/ 57 w 60"/>
                              <a:gd name="T13" fmla="*/ 12 h 90"/>
                              <a:gd name="T14" fmla="*/ 60 w 60"/>
                              <a:gd name="T15" fmla="*/ 7 h 90"/>
                              <a:gd name="T16" fmla="*/ 0 w 60"/>
                              <a:gd name="T17" fmla="*/ 87 h 90"/>
                              <a:gd name="T18" fmla="*/ 8 w 60"/>
                              <a:gd name="T19" fmla="*/ 90 h 90"/>
                              <a:gd name="T20" fmla="*/ 18 w 60"/>
                              <a:gd name="T21" fmla="*/ 90 h 90"/>
                              <a:gd name="T22" fmla="*/ 30 w 60"/>
                              <a:gd name="T23" fmla="*/ 87 h 90"/>
                              <a:gd name="T24" fmla="*/ 40 w 60"/>
                              <a:gd name="T25" fmla="*/ 85 h 90"/>
                              <a:gd name="T26" fmla="*/ 43 w 60"/>
                              <a:gd name="T27" fmla="*/ 80 h 90"/>
                              <a:gd name="T28" fmla="*/ 43 w 60"/>
                              <a:gd name="T29" fmla="*/ 77 h 90"/>
                              <a:gd name="T30" fmla="*/ 30 w 60"/>
                              <a:gd name="T31" fmla="*/ 82 h 90"/>
                              <a:gd name="T32" fmla="*/ 18 w 60"/>
                              <a:gd name="T33" fmla="*/ 85 h 90"/>
                              <a:gd name="T34" fmla="*/ 10 w 60"/>
                              <a:gd name="T35" fmla="*/ 85 h 90"/>
                              <a:gd name="T36" fmla="*/ 5 w 60"/>
                              <a:gd name="T37" fmla="*/ 82 h 90"/>
                              <a:gd name="T38" fmla="*/ 3 w 60"/>
                              <a:gd name="T39" fmla="*/ 85 h 90"/>
                              <a:gd name="T40" fmla="*/ 0 w 60"/>
                              <a:gd name="T41" fmla="*/ 87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60" y="7"/>
                                </a:moveTo>
                                <a:lnTo>
                                  <a:pt x="55" y="2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10"/>
                                </a:lnTo>
                                <a:lnTo>
                                  <a:pt x="57" y="15"/>
                                </a:lnTo>
                                <a:lnTo>
                                  <a:pt x="57" y="12"/>
                                </a:lnTo>
                                <a:lnTo>
                                  <a:pt x="60" y="7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8" y="90"/>
                                </a:lnTo>
                                <a:lnTo>
                                  <a:pt x="18" y="90"/>
                                </a:lnTo>
                                <a:lnTo>
                                  <a:pt x="30" y="87"/>
                                </a:lnTo>
                                <a:lnTo>
                                  <a:pt x="40" y="85"/>
                                </a:lnTo>
                                <a:lnTo>
                                  <a:pt x="43" y="80"/>
                                </a:lnTo>
                                <a:lnTo>
                                  <a:pt x="43" y="77"/>
                                </a:lnTo>
                                <a:lnTo>
                                  <a:pt x="30" y="82"/>
                                </a:lnTo>
                                <a:lnTo>
                                  <a:pt x="18" y="85"/>
                                </a:lnTo>
                                <a:lnTo>
                                  <a:pt x="10" y="85"/>
                                </a:lnTo>
                                <a:lnTo>
                                  <a:pt x="5" y="82"/>
                                </a:lnTo>
                                <a:lnTo>
                                  <a:pt x="3" y="85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9042"/>
                        <wps:cNvSpPr>
                          <a:spLocks noEditPoints="1"/>
                        </wps:cNvSpPr>
                        <wps:spPr bwMode="auto">
                          <a:xfrm>
                            <a:off x="5865" y="930"/>
                            <a:ext cx="54" cy="85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85"/>
                              <a:gd name="T2" fmla="*/ 52 w 54"/>
                              <a:gd name="T3" fmla="*/ 5 h 85"/>
                              <a:gd name="T4" fmla="*/ 47 w 54"/>
                              <a:gd name="T5" fmla="*/ 0 h 85"/>
                              <a:gd name="T6" fmla="*/ 44 w 54"/>
                              <a:gd name="T7" fmla="*/ 5 h 85"/>
                              <a:gd name="T8" fmla="*/ 49 w 54"/>
                              <a:gd name="T9" fmla="*/ 10 h 85"/>
                              <a:gd name="T10" fmla="*/ 54 w 54"/>
                              <a:gd name="T11" fmla="*/ 18 h 85"/>
                              <a:gd name="T12" fmla="*/ 54 w 54"/>
                              <a:gd name="T13" fmla="*/ 13 h 85"/>
                              <a:gd name="T14" fmla="*/ 54 w 54"/>
                              <a:gd name="T15" fmla="*/ 10 h 85"/>
                              <a:gd name="T16" fmla="*/ 0 w 54"/>
                              <a:gd name="T17" fmla="*/ 83 h 85"/>
                              <a:gd name="T18" fmla="*/ 7 w 54"/>
                              <a:gd name="T19" fmla="*/ 85 h 85"/>
                              <a:gd name="T20" fmla="*/ 15 w 54"/>
                              <a:gd name="T21" fmla="*/ 85 h 85"/>
                              <a:gd name="T22" fmla="*/ 27 w 54"/>
                              <a:gd name="T23" fmla="*/ 83 h 85"/>
                              <a:gd name="T24" fmla="*/ 40 w 54"/>
                              <a:gd name="T25" fmla="*/ 78 h 85"/>
                              <a:gd name="T26" fmla="*/ 40 w 54"/>
                              <a:gd name="T27" fmla="*/ 75 h 85"/>
                              <a:gd name="T28" fmla="*/ 42 w 54"/>
                              <a:gd name="T29" fmla="*/ 70 h 85"/>
                              <a:gd name="T30" fmla="*/ 37 w 54"/>
                              <a:gd name="T31" fmla="*/ 75 h 85"/>
                              <a:gd name="T32" fmla="*/ 30 w 54"/>
                              <a:gd name="T33" fmla="*/ 78 h 85"/>
                              <a:gd name="T34" fmla="*/ 22 w 54"/>
                              <a:gd name="T35" fmla="*/ 80 h 85"/>
                              <a:gd name="T36" fmla="*/ 15 w 54"/>
                              <a:gd name="T37" fmla="*/ 80 h 85"/>
                              <a:gd name="T38" fmla="*/ 10 w 54"/>
                              <a:gd name="T39" fmla="*/ 80 h 85"/>
                              <a:gd name="T40" fmla="*/ 5 w 54"/>
                              <a:gd name="T41" fmla="*/ 78 h 85"/>
                              <a:gd name="T42" fmla="*/ 2 w 54"/>
                              <a:gd name="T43" fmla="*/ 80 h 85"/>
                              <a:gd name="T44" fmla="*/ 0 w 54"/>
                              <a:gd name="T45" fmla="*/ 8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>
                                <a:moveTo>
                                  <a:pt x="54" y="10"/>
                                </a:moveTo>
                                <a:lnTo>
                                  <a:pt x="52" y="5"/>
                                </a:lnTo>
                                <a:lnTo>
                                  <a:pt x="47" y="0"/>
                                </a:lnTo>
                                <a:lnTo>
                                  <a:pt x="44" y="5"/>
                                </a:lnTo>
                                <a:lnTo>
                                  <a:pt x="49" y="10"/>
                                </a:lnTo>
                                <a:lnTo>
                                  <a:pt x="54" y="18"/>
                                </a:lnTo>
                                <a:lnTo>
                                  <a:pt x="54" y="13"/>
                                </a:lnTo>
                                <a:lnTo>
                                  <a:pt x="54" y="10"/>
                                </a:lnTo>
                                <a:close/>
                                <a:moveTo>
                                  <a:pt x="0" y="83"/>
                                </a:moveTo>
                                <a:lnTo>
                                  <a:pt x="7" y="85"/>
                                </a:lnTo>
                                <a:lnTo>
                                  <a:pt x="15" y="85"/>
                                </a:lnTo>
                                <a:lnTo>
                                  <a:pt x="27" y="83"/>
                                </a:lnTo>
                                <a:lnTo>
                                  <a:pt x="40" y="78"/>
                                </a:lnTo>
                                <a:lnTo>
                                  <a:pt x="40" y="75"/>
                                </a:lnTo>
                                <a:lnTo>
                                  <a:pt x="42" y="70"/>
                                </a:lnTo>
                                <a:lnTo>
                                  <a:pt x="37" y="75"/>
                                </a:lnTo>
                                <a:lnTo>
                                  <a:pt x="30" y="78"/>
                                </a:lnTo>
                                <a:lnTo>
                                  <a:pt x="22" y="80"/>
                                </a:lnTo>
                                <a:lnTo>
                                  <a:pt x="15" y="80"/>
                                </a:lnTo>
                                <a:lnTo>
                                  <a:pt x="10" y="80"/>
                                </a:lnTo>
                                <a:lnTo>
                                  <a:pt x="5" y="78"/>
                                </a:lnTo>
                                <a:lnTo>
                                  <a:pt x="2" y="80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9043"/>
                        <wps:cNvSpPr>
                          <a:spLocks noEditPoints="1"/>
                        </wps:cNvSpPr>
                        <wps:spPr bwMode="auto">
                          <a:xfrm>
                            <a:off x="5867" y="933"/>
                            <a:ext cx="52" cy="80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80"/>
                              <a:gd name="T2" fmla="*/ 50 w 52"/>
                              <a:gd name="T3" fmla="*/ 5 h 80"/>
                              <a:gd name="T4" fmla="*/ 45 w 52"/>
                              <a:gd name="T5" fmla="*/ 0 h 80"/>
                              <a:gd name="T6" fmla="*/ 42 w 52"/>
                              <a:gd name="T7" fmla="*/ 2 h 80"/>
                              <a:gd name="T8" fmla="*/ 42 w 52"/>
                              <a:gd name="T9" fmla="*/ 5 h 80"/>
                              <a:gd name="T10" fmla="*/ 47 w 52"/>
                              <a:gd name="T11" fmla="*/ 12 h 80"/>
                              <a:gd name="T12" fmla="*/ 52 w 52"/>
                              <a:gd name="T13" fmla="*/ 20 h 80"/>
                              <a:gd name="T14" fmla="*/ 52 w 52"/>
                              <a:gd name="T15" fmla="*/ 15 h 80"/>
                              <a:gd name="T16" fmla="*/ 52 w 52"/>
                              <a:gd name="T17" fmla="*/ 10 h 80"/>
                              <a:gd name="T18" fmla="*/ 0 w 52"/>
                              <a:gd name="T19" fmla="*/ 77 h 80"/>
                              <a:gd name="T20" fmla="*/ 5 w 52"/>
                              <a:gd name="T21" fmla="*/ 80 h 80"/>
                              <a:gd name="T22" fmla="*/ 13 w 52"/>
                              <a:gd name="T23" fmla="*/ 80 h 80"/>
                              <a:gd name="T24" fmla="*/ 25 w 52"/>
                              <a:gd name="T25" fmla="*/ 77 h 80"/>
                              <a:gd name="T26" fmla="*/ 38 w 52"/>
                              <a:gd name="T27" fmla="*/ 72 h 80"/>
                              <a:gd name="T28" fmla="*/ 40 w 52"/>
                              <a:gd name="T29" fmla="*/ 67 h 80"/>
                              <a:gd name="T30" fmla="*/ 42 w 52"/>
                              <a:gd name="T31" fmla="*/ 62 h 80"/>
                              <a:gd name="T32" fmla="*/ 35 w 52"/>
                              <a:gd name="T33" fmla="*/ 67 h 80"/>
                              <a:gd name="T34" fmla="*/ 28 w 52"/>
                              <a:gd name="T35" fmla="*/ 72 h 80"/>
                              <a:gd name="T36" fmla="*/ 20 w 52"/>
                              <a:gd name="T37" fmla="*/ 75 h 80"/>
                              <a:gd name="T38" fmla="*/ 13 w 52"/>
                              <a:gd name="T39" fmla="*/ 75 h 80"/>
                              <a:gd name="T40" fmla="*/ 8 w 52"/>
                              <a:gd name="T41" fmla="*/ 75 h 80"/>
                              <a:gd name="T42" fmla="*/ 3 w 52"/>
                              <a:gd name="T43" fmla="*/ 75 h 80"/>
                              <a:gd name="T44" fmla="*/ 3 w 52"/>
                              <a:gd name="T45" fmla="*/ 75 h 80"/>
                              <a:gd name="T46" fmla="*/ 0 w 52"/>
                              <a:gd name="T47" fmla="*/ 77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52" y="10"/>
                                </a:moveTo>
                                <a:lnTo>
                                  <a:pt x="50" y="5"/>
                                </a:lnTo>
                                <a:lnTo>
                                  <a:pt x="45" y="0"/>
                                </a:lnTo>
                                <a:lnTo>
                                  <a:pt x="42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2"/>
                                </a:lnTo>
                                <a:lnTo>
                                  <a:pt x="52" y="20"/>
                                </a:lnTo>
                                <a:lnTo>
                                  <a:pt x="52" y="15"/>
                                </a:lnTo>
                                <a:lnTo>
                                  <a:pt x="52" y="1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5" y="80"/>
                                </a:lnTo>
                                <a:lnTo>
                                  <a:pt x="13" y="80"/>
                                </a:lnTo>
                                <a:lnTo>
                                  <a:pt x="25" y="77"/>
                                </a:lnTo>
                                <a:lnTo>
                                  <a:pt x="38" y="72"/>
                                </a:lnTo>
                                <a:lnTo>
                                  <a:pt x="40" y="67"/>
                                </a:lnTo>
                                <a:lnTo>
                                  <a:pt x="42" y="62"/>
                                </a:lnTo>
                                <a:lnTo>
                                  <a:pt x="35" y="67"/>
                                </a:lnTo>
                                <a:lnTo>
                                  <a:pt x="28" y="72"/>
                                </a:lnTo>
                                <a:lnTo>
                                  <a:pt x="20" y="75"/>
                                </a:lnTo>
                                <a:lnTo>
                                  <a:pt x="13" y="75"/>
                                </a:lnTo>
                                <a:lnTo>
                                  <a:pt x="8" y="75"/>
                                </a:lnTo>
                                <a:lnTo>
                                  <a:pt x="3" y="75"/>
                                </a:lnTo>
                                <a:lnTo>
                                  <a:pt x="3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9044"/>
                        <wps:cNvSpPr>
                          <a:spLocks noEditPoints="1"/>
                        </wps:cNvSpPr>
                        <wps:spPr bwMode="auto">
                          <a:xfrm>
                            <a:off x="5870" y="935"/>
                            <a:ext cx="49" cy="75"/>
                          </a:xfrm>
                          <a:custGeom>
                            <a:avLst/>
                            <a:gdLst>
                              <a:gd name="T0" fmla="*/ 49 w 49"/>
                              <a:gd name="T1" fmla="*/ 13 h 75"/>
                              <a:gd name="T2" fmla="*/ 44 w 49"/>
                              <a:gd name="T3" fmla="*/ 5 h 75"/>
                              <a:gd name="T4" fmla="*/ 39 w 49"/>
                              <a:gd name="T5" fmla="*/ 0 h 75"/>
                              <a:gd name="T6" fmla="*/ 39 w 49"/>
                              <a:gd name="T7" fmla="*/ 3 h 75"/>
                              <a:gd name="T8" fmla="*/ 39 w 49"/>
                              <a:gd name="T9" fmla="*/ 5 h 75"/>
                              <a:gd name="T10" fmla="*/ 44 w 49"/>
                              <a:gd name="T11" fmla="*/ 13 h 75"/>
                              <a:gd name="T12" fmla="*/ 47 w 49"/>
                              <a:gd name="T13" fmla="*/ 23 h 75"/>
                              <a:gd name="T14" fmla="*/ 49 w 49"/>
                              <a:gd name="T15" fmla="*/ 18 h 75"/>
                              <a:gd name="T16" fmla="*/ 49 w 49"/>
                              <a:gd name="T17" fmla="*/ 13 h 75"/>
                              <a:gd name="T18" fmla="*/ 0 w 49"/>
                              <a:gd name="T19" fmla="*/ 73 h 75"/>
                              <a:gd name="T20" fmla="*/ 5 w 49"/>
                              <a:gd name="T21" fmla="*/ 75 h 75"/>
                              <a:gd name="T22" fmla="*/ 10 w 49"/>
                              <a:gd name="T23" fmla="*/ 75 h 75"/>
                              <a:gd name="T24" fmla="*/ 17 w 49"/>
                              <a:gd name="T25" fmla="*/ 75 h 75"/>
                              <a:gd name="T26" fmla="*/ 25 w 49"/>
                              <a:gd name="T27" fmla="*/ 73 h 75"/>
                              <a:gd name="T28" fmla="*/ 32 w 49"/>
                              <a:gd name="T29" fmla="*/ 70 h 75"/>
                              <a:gd name="T30" fmla="*/ 37 w 49"/>
                              <a:gd name="T31" fmla="*/ 65 h 75"/>
                              <a:gd name="T32" fmla="*/ 39 w 49"/>
                              <a:gd name="T33" fmla="*/ 60 h 75"/>
                              <a:gd name="T34" fmla="*/ 39 w 49"/>
                              <a:gd name="T35" fmla="*/ 55 h 75"/>
                              <a:gd name="T36" fmla="*/ 35 w 49"/>
                              <a:gd name="T37" fmla="*/ 60 h 75"/>
                              <a:gd name="T38" fmla="*/ 27 w 49"/>
                              <a:gd name="T39" fmla="*/ 65 h 75"/>
                              <a:gd name="T40" fmla="*/ 17 w 49"/>
                              <a:gd name="T41" fmla="*/ 70 h 75"/>
                              <a:gd name="T42" fmla="*/ 10 w 49"/>
                              <a:gd name="T43" fmla="*/ 70 h 75"/>
                              <a:gd name="T44" fmla="*/ 7 w 49"/>
                              <a:gd name="T45" fmla="*/ 70 h 75"/>
                              <a:gd name="T46" fmla="*/ 2 w 49"/>
                              <a:gd name="T47" fmla="*/ 70 h 75"/>
                              <a:gd name="T48" fmla="*/ 2 w 49"/>
                              <a:gd name="T49" fmla="*/ 73 h 75"/>
                              <a:gd name="T50" fmla="*/ 0 w 49"/>
                              <a:gd name="T51" fmla="*/ 73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>
                                <a:moveTo>
                                  <a:pt x="49" y="13"/>
                                </a:moveTo>
                                <a:lnTo>
                                  <a:pt x="44" y="5"/>
                                </a:lnTo>
                                <a:lnTo>
                                  <a:pt x="39" y="0"/>
                                </a:lnTo>
                                <a:lnTo>
                                  <a:pt x="39" y="3"/>
                                </a:lnTo>
                                <a:lnTo>
                                  <a:pt x="39" y="5"/>
                                </a:lnTo>
                                <a:lnTo>
                                  <a:pt x="44" y="13"/>
                                </a:lnTo>
                                <a:lnTo>
                                  <a:pt x="47" y="23"/>
                                </a:lnTo>
                                <a:lnTo>
                                  <a:pt x="49" y="18"/>
                                </a:lnTo>
                                <a:lnTo>
                                  <a:pt x="49" y="13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5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5"/>
                                </a:lnTo>
                                <a:lnTo>
                                  <a:pt x="25" y="73"/>
                                </a:lnTo>
                                <a:lnTo>
                                  <a:pt x="32" y="70"/>
                                </a:lnTo>
                                <a:lnTo>
                                  <a:pt x="37" y="65"/>
                                </a:lnTo>
                                <a:lnTo>
                                  <a:pt x="39" y="60"/>
                                </a:lnTo>
                                <a:lnTo>
                                  <a:pt x="39" y="55"/>
                                </a:lnTo>
                                <a:lnTo>
                                  <a:pt x="35" y="60"/>
                                </a:lnTo>
                                <a:lnTo>
                                  <a:pt x="27" y="65"/>
                                </a:lnTo>
                                <a:lnTo>
                                  <a:pt x="17" y="70"/>
                                </a:lnTo>
                                <a:lnTo>
                                  <a:pt x="10" y="70"/>
                                </a:lnTo>
                                <a:lnTo>
                                  <a:pt x="7" y="70"/>
                                </a:lnTo>
                                <a:lnTo>
                                  <a:pt x="2" y="70"/>
                                </a:lnTo>
                                <a:lnTo>
                                  <a:pt x="2" y="73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9045"/>
                        <wps:cNvSpPr>
                          <a:spLocks noEditPoints="1"/>
                        </wps:cNvSpPr>
                        <wps:spPr bwMode="auto">
                          <a:xfrm>
                            <a:off x="5870" y="938"/>
                            <a:ext cx="49" cy="70"/>
                          </a:xfrm>
                          <a:custGeom>
                            <a:avLst/>
                            <a:gdLst>
                              <a:gd name="T0" fmla="*/ 49 w 49"/>
                              <a:gd name="T1" fmla="*/ 15 h 70"/>
                              <a:gd name="T2" fmla="*/ 44 w 49"/>
                              <a:gd name="T3" fmla="*/ 7 h 70"/>
                              <a:gd name="T4" fmla="*/ 39 w 49"/>
                              <a:gd name="T5" fmla="*/ 0 h 70"/>
                              <a:gd name="T6" fmla="*/ 39 w 49"/>
                              <a:gd name="T7" fmla="*/ 2 h 70"/>
                              <a:gd name="T8" fmla="*/ 37 w 49"/>
                              <a:gd name="T9" fmla="*/ 5 h 70"/>
                              <a:gd name="T10" fmla="*/ 44 w 49"/>
                              <a:gd name="T11" fmla="*/ 15 h 70"/>
                              <a:gd name="T12" fmla="*/ 47 w 49"/>
                              <a:gd name="T13" fmla="*/ 27 h 70"/>
                              <a:gd name="T14" fmla="*/ 47 w 49"/>
                              <a:gd name="T15" fmla="*/ 27 h 70"/>
                              <a:gd name="T16" fmla="*/ 47 w 49"/>
                              <a:gd name="T17" fmla="*/ 22 h 70"/>
                              <a:gd name="T18" fmla="*/ 49 w 49"/>
                              <a:gd name="T19" fmla="*/ 15 h 70"/>
                              <a:gd name="T20" fmla="*/ 0 w 49"/>
                              <a:gd name="T21" fmla="*/ 70 h 70"/>
                              <a:gd name="T22" fmla="*/ 5 w 49"/>
                              <a:gd name="T23" fmla="*/ 70 h 70"/>
                              <a:gd name="T24" fmla="*/ 10 w 49"/>
                              <a:gd name="T25" fmla="*/ 70 h 70"/>
                              <a:gd name="T26" fmla="*/ 17 w 49"/>
                              <a:gd name="T27" fmla="*/ 70 h 70"/>
                              <a:gd name="T28" fmla="*/ 25 w 49"/>
                              <a:gd name="T29" fmla="*/ 67 h 70"/>
                              <a:gd name="T30" fmla="*/ 32 w 49"/>
                              <a:gd name="T31" fmla="*/ 62 h 70"/>
                              <a:gd name="T32" fmla="*/ 39 w 49"/>
                              <a:gd name="T33" fmla="*/ 57 h 70"/>
                              <a:gd name="T34" fmla="*/ 39 w 49"/>
                              <a:gd name="T35" fmla="*/ 50 h 70"/>
                              <a:gd name="T36" fmla="*/ 42 w 49"/>
                              <a:gd name="T37" fmla="*/ 42 h 70"/>
                              <a:gd name="T38" fmla="*/ 37 w 49"/>
                              <a:gd name="T39" fmla="*/ 52 h 70"/>
                              <a:gd name="T40" fmla="*/ 30 w 49"/>
                              <a:gd name="T41" fmla="*/ 60 h 70"/>
                              <a:gd name="T42" fmla="*/ 20 w 49"/>
                              <a:gd name="T43" fmla="*/ 62 h 70"/>
                              <a:gd name="T44" fmla="*/ 10 w 49"/>
                              <a:gd name="T45" fmla="*/ 65 h 70"/>
                              <a:gd name="T46" fmla="*/ 7 w 49"/>
                              <a:gd name="T47" fmla="*/ 65 h 70"/>
                              <a:gd name="T48" fmla="*/ 5 w 49"/>
                              <a:gd name="T49" fmla="*/ 65 h 70"/>
                              <a:gd name="T50" fmla="*/ 2 w 49"/>
                              <a:gd name="T51" fmla="*/ 67 h 70"/>
                              <a:gd name="T52" fmla="*/ 0 w 49"/>
                              <a:gd name="T53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49" y="15"/>
                                </a:moveTo>
                                <a:lnTo>
                                  <a:pt x="44" y="7"/>
                                </a:lnTo>
                                <a:lnTo>
                                  <a:pt x="39" y="0"/>
                                </a:lnTo>
                                <a:lnTo>
                                  <a:pt x="39" y="2"/>
                                </a:lnTo>
                                <a:lnTo>
                                  <a:pt x="37" y="5"/>
                                </a:lnTo>
                                <a:lnTo>
                                  <a:pt x="44" y="15"/>
                                </a:lnTo>
                                <a:lnTo>
                                  <a:pt x="47" y="27"/>
                                </a:lnTo>
                                <a:lnTo>
                                  <a:pt x="47" y="27"/>
                                </a:lnTo>
                                <a:lnTo>
                                  <a:pt x="47" y="22"/>
                                </a:lnTo>
                                <a:lnTo>
                                  <a:pt x="49" y="15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0"/>
                                </a:lnTo>
                                <a:lnTo>
                                  <a:pt x="10" y="70"/>
                                </a:lnTo>
                                <a:lnTo>
                                  <a:pt x="17" y="70"/>
                                </a:lnTo>
                                <a:lnTo>
                                  <a:pt x="25" y="67"/>
                                </a:lnTo>
                                <a:lnTo>
                                  <a:pt x="32" y="62"/>
                                </a:lnTo>
                                <a:lnTo>
                                  <a:pt x="39" y="57"/>
                                </a:lnTo>
                                <a:lnTo>
                                  <a:pt x="39" y="50"/>
                                </a:lnTo>
                                <a:lnTo>
                                  <a:pt x="42" y="42"/>
                                </a:lnTo>
                                <a:lnTo>
                                  <a:pt x="37" y="52"/>
                                </a:lnTo>
                                <a:lnTo>
                                  <a:pt x="30" y="60"/>
                                </a:lnTo>
                                <a:lnTo>
                                  <a:pt x="20" y="62"/>
                                </a:lnTo>
                                <a:lnTo>
                                  <a:pt x="10" y="65"/>
                                </a:lnTo>
                                <a:lnTo>
                                  <a:pt x="7" y="65"/>
                                </a:lnTo>
                                <a:lnTo>
                                  <a:pt x="5" y="65"/>
                                </a:lnTo>
                                <a:lnTo>
                                  <a:pt x="2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9046"/>
                        <wps:cNvSpPr>
                          <a:spLocks/>
                        </wps:cNvSpPr>
                        <wps:spPr bwMode="auto">
                          <a:xfrm>
                            <a:off x="5872" y="940"/>
                            <a:ext cx="45" cy="65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65"/>
                              <a:gd name="T2" fmla="*/ 42 w 45"/>
                              <a:gd name="T3" fmla="*/ 8 h 65"/>
                              <a:gd name="T4" fmla="*/ 37 w 45"/>
                              <a:gd name="T5" fmla="*/ 0 h 65"/>
                              <a:gd name="T6" fmla="*/ 35 w 45"/>
                              <a:gd name="T7" fmla="*/ 3 h 65"/>
                              <a:gd name="T8" fmla="*/ 35 w 45"/>
                              <a:gd name="T9" fmla="*/ 5 h 65"/>
                              <a:gd name="T10" fmla="*/ 40 w 45"/>
                              <a:gd name="T11" fmla="*/ 15 h 65"/>
                              <a:gd name="T12" fmla="*/ 42 w 45"/>
                              <a:gd name="T13" fmla="*/ 25 h 65"/>
                              <a:gd name="T14" fmla="*/ 40 w 45"/>
                              <a:gd name="T15" fmla="*/ 33 h 65"/>
                              <a:gd name="T16" fmla="*/ 37 w 45"/>
                              <a:gd name="T17" fmla="*/ 40 h 65"/>
                              <a:gd name="T18" fmla="*/ 35 w 45"/>
                              <a:gd name="T19" fmla="*/ 45 h 65"/>
                              <a:gd name="T20" fmla="*/ 33 w 45"/>
                              <a:gd name="T21" fmla="*/ 50 h 65"/>
                              <a:gd name="T22" fmla="*/ 25 w 45"/>
                              <a:gd name="T23" fmla="*/ 55 h 65"/>
                              <a:gd name="T24" fmla="*/ 20 w 45"/>
                              <a:gd name="T25" fmla="*/ 58 h 65"/>
                              <a:gd name="T26" fmla="*/ 15 w 45"/>
                              <a:gd name="T27" fmla="*/ 60 h 65"/>
                              <a:gd name="T28" fmla="*/ 8 w 45"/>
                              <a:gd name="T29" fmla="*/ 60 h 65"/>
                              <a:gd name="T30" fmla="*/ 5 w 45"/>
                              <a:gd name="T31" fmla="*/ 60 h 65"/>
                              <a:gd name="T32" fmla="*/ 5 w 45"/>
                              <a:gd name="T33" fmla="*/ 60 h 65"/>
                              <a:gd name="T34" fmla="*/ 3 w 45"/>
                              <a:gd name="T35" fmla="*/ 63 h 65"/>
                              <a:gd name="T36" fmla="*/ 0 w 45"/>
                              <a:gd name="T37" fmla="*/ 65 h 65"/>
                              <a:gd name="T38" fmla="*/ 5 w 45"/>
                              <a:gd name="T39" fmla="*/ 65 h 65"/>
                              <a:gd name="T40" fmla="*/ 8 w 45"/>
                              <a:gd name="T41" fmla="*/ 65 h 65"/>
                              <a:gd name="T42" fmla="*/ 15 w 45"/>
                              <a:gd name="T43" fmla="*/ 65 h 65"/>
                              <a:gd name="T44" fmla="*/ 25 w 45"/>
                              <a:gd name="T45" fmla="*/ 60 h 65"/>
                              <a:gd name="T46" fmla="*/ 33 w 45"/>
                              <a:gd name="T47" fmla="*/ 55 h 65"/>
                              <a:gd name="T48" fmla="*/ 37 w 45"/>
                              <a:gd name="T49" fmla="*/ 50 h 65"/>
                              <a:gd name="T50" fmla="*/ 42 w 45"/>
                              <a:gd name="T51" fmla="*/ 33 h 65"/>
                              <a:gd name="T52" fmla="*/ 45 w 45"/>
                              <a:gd name="T53" fmla="*/ 18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45" y="18"/>
                                </a:moveTo>
                                <a:lnTo>
                                  <a:pt x="42" y="8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5" y="5"/>
                                </a:lnTo>
                                <a:lnTo>
                                  <a:pt x="40" y="15"/>
                                </a:lnTo>
                                <a:lnTo>
                                  <a:pt x="42" y="25"/>
                                </a:lnTo>
                                <a:lnTo>
                                  <a:pt x="40" y="33"/>
                                </a:lnTo>
                                <a:lnTo>
                                  <a:pt x="37" y="40"/>
                                </a:lnTo>
                                <a:lnTo>
                                  <a:pt x="35" y="45"/>
                                </a:lnTo>
                                <a:lnTo>
                                  <a:pt x="33" y="50"/>
                                </a:lnTo>
                                <a:lnTo>
                                  <a:pt x="25" y="55"/>
                                </a:lnTo>
                                <a:lnTo>
                                  <a:pt x="20" y="58"/>
                                </a:lnTo>
                                <a:lnTo>
                                  <a:pt x="15" y="60"/>
                                </a:lnTo>
                                <a:lnTo>
                                  <a:pt x="8" y="60"/>
                                </a:lnTo>
                                <a:lnTo>
                                  <a:pt x="5" y="60"/>
                                </a:lnTo>
                                <a:lnTo>
                                  <a:pt x="5" y="60"/>
                                </a:lnTo>
                                <a:lnTo>
                                  <a:pt x="3" y="63"/>
                                </a:lnTo>
                                <a:lnTo>
                                  <a:pt x="0" y="65"/>
                                </a:lnTo>
                                <a:lnTo>
                                  <a:pt x="5" y="65"/>
                                </a:lnTo>
                                <a:lnTo>
                                  <a:pt x="8" y="65"/>
                                </a:lnTo>
                                <a:lnTo>
                                  <a:pt x="15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37" y="50"/>
                                </a:lnTo>
                                <a:lnTo>
                                  <a:pt x="42" y="33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9047"/>
                        <wps:cNvSpPr>
                          <a:spLocks/>
                        </wps:cNvSpPr>
                        <wps:spPr bwMode="auto">
                          <a:xfrm>
                            <a:off x="5875" y="943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22 h 60"/>
                              <a:gd name="T2" fmla="*/ 39 w 42"/>
                              <a:gd name="T3" fmla="*/ 10 h 60"/>
                              <a:gd name="T4" fmla="*/ 32 w 42"/>
                              <a:gd name="T5" fmla="*/ 0 h 60"/>
                              <a:gd name="T6" fmla="*/ 32 w 42"/>
                              <a:gd name="T7" fmla="*/ 2 h 60"/>
                              <a:gd name="T8" fmla="*/ 32 w 42"/>
                              <a:gd name="T9" fmla="*/ 5 h 60"/>
                              <a:gd name="T10" fmla="*/ 34 w 42"/>
                              <a:gd name="T11" fmla="*/ 12 h 60"/>
                              <a:gd name="T12" fmla="*/ 37 w 42"/>
                              <a:gd name="T13" fmla="*/ 22 h 60"/>
                              <a:gd name="T14" fmla="*/ 34 w 42"/>
                              <a:gd name="T15" fmla="*/ 35 h 60"/>
                              <a:gd name="T16" fmla="*/ 27 w 42"/>
                              <a:gd name="T17" fmla="*/ 45 h 60"/>
                              <a:gd name="T18" fmla="*/ 17 w 42"/>
                              <a:gd name="T19" fmla="*/ 52 h 60"/>
                              <a:gd name="T20" fmla="*/ 5 w 42"/>
                              <a:gd name="T21" fmla="*/ 55 h 60"/>
                              <a:gd name="T22" fmla="*/ 5 w 42"/>
                              <a:gd name="T23" fmla="*/ 55 h 60"/>
                              <a:gd name="T24" fmla="*/ 2 w 42"/>
                              <a:gd name="T25" fmla="*/ 57 h 60"/>
                              <a:gd name="T26" fmla="*/ 0 w 42"/>
                              <a:gd name="T27" fmla="*/ 60 h 60"/>
                              <a:gd name="T28" fmla="*/ 2 w 42"/>
                              <a:gd name="T29" fmla="*/ 60 h 60"/>
                              <a:gd name="T30" fmla="*/ 5 w 42"/>
                              <a:gd name="T31" fmla="*/ 60 h 60"/>
                              <a:gd name="T32" fmla="*/ 15 w 42"/>
                              <a:gd name="T33" fmla="*/ 57 h 60"/>
                              <a:gd name="T34" fmla="*/ 25 w 42"/>
                              <a:gd name="T35" fmla="*/ 55 h 60"/>
                              <a:gd name="T36" fmla="*/ 32 w 42"/>
                              <a:gd name="T37" fmla="*/ 47 h 60"/>
                              <a:gd name="T38" fmla="*/ 37 w 42"/>
                              <a:gd name="T39" fmla="*/ 37 h 60"/>
                              <a:gd name="T40" fmla="*/ 39 w 42"/>
                              <a:gd name="T41" fmla="*/ 30 h 60"/>
                              <a:gd name="T42" fmla="*/ 42 w 42"/>
                              <a:gd name="T43" fmla="*/ 22 h 60"/>
                              <a:gd name="T44" fmla="*/ 42 w 42"/>
                              <a:gd name="T45" fmla="*/ 2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42" y="22"/>
                                </a:moveTo>
                                <a:lnTo>
                                  <a:pt x="39" y="10"/>
                                </a:lnTo>
                                <a:lnTo>
                                  <a:pt x="32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5"/>
                                </a:lnTo>
                                <a:lnTo>
                                  <a:pt x="34" y="12"/>
                                </a:lnTo>
                                <a:lnTo>
                                  <a:pt x="37" y="22"/>
                                </a:lnTo>
                                <a:lnTo>
                                  <a:pt x="34" y="35"/>
                                </a:lnTo>
                                <a:lnTo>
                                  <a:pt x="27" y="45"/>
                                </a:lnTo>
                                <a:lnTo>
                                  <a:pt x="17" y="52"/>
                                </a:lnTo>
                                <a:lnTo>
                                  <a:pt x="5" y="55"/>
                                </a:lnTo>
                                <a:lnTo>
                                  <a:pt x="5" y="55"/>
                                </a:lnTo>
                                <a:lnTo>
                                  <a:pt x="2" y="57"/>
                                </a:lnTo>
                                <a:lnTo>
                                  <a:pt x="0" y="60"/>
                                </a:lnTo>
                                <a:lnTo>
                                  <a:pt x="2" y="60"/>
                                </a:lnTo>
                                <a:lnTo>
                                  <a:pt x="5" y="60"/>
                                </a:lnTo>
                                <a:lnTo>
                                  <a:pt x="15" y="57"/>
                                </a:lnTo>
                                <a:lnTo>
                                  <a:pt x="25" y="55"/>
                                </a:lnTo>
                                <a:lnTo>
                                  <a:pt x="32" y="47"/>
                                </a:lnTo>
                                <a:lnTo>
                                  <a:pt x="37" y="37"/>
                                </a:lnTo>
                                <a:lnTo>
                                  <a:pt x="39" y="30"/>
                                </a:lnTo>
                                <a:lnTo>
                                  <a:pt x="42" y="22"/>
                                </a:lnTo>
                                <a:lnTo>
                                  <a:pt x="4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9048"/>
                        <wps:cNvSpPr>
                          <a:spLocks/>
                        </wps:cNvSpPr>
                        <wps:spPr bwMode="auto">
                          <a:xfrm>
                            <a:off x="5877" y="945"/>
                            <a:ext cx="37" cy="55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55"/>
                              <a:gd name="T2" fmla="*/ 35 w 37"/>
                              <a:gd name="T3" fmla="*/ 10 h 55"/>
                              <a:gd name="T4" fmla="*/ 30 w 37"/>
                              <a:gd name="T5" fmla="*/ 0 h 55"/>
                              <a:gd name="T6" fmla="*/ 30 w 37"/>
                              <a:gd name="T7" fmla="*/ 3 h 55"/>
                              <a:gd name="T8" fmla="*/ 28 w 37"/>
                              <a:gd name="T9" fmla="*/ 5 h 55"/>
                              <a:gd name="T10" fmla="*/ 30 w 37"/>
                              <a:gd name="T11" fmla="*/ 13 h 55"/>
                              <a:gd name="T12" fmla="*/ 32 w 37"/>
                              <a:gd name="T13" fmla="*/ 20 h 55"/>
                              <a:gd name="T14" fmla="*/ 30 w 37"/>
                              <a:gd name="T15" fmla="*/ 33 h 55"/>
                              <a:gd name="T16" fmla="*/ 23 w 37"/>
                              <a:gd name="T17" fmla="*/ 40 h 55"/>
                              <a:gd name="T18" fmla="*/ 15 w 37"/>
                              <a:gd name="T19" fmla="*/ 48 h 55"/>
                              <a:gd name="T20" fmla="*/ 3 w 37"/>
                              <a:gd name="T21" fmla="*/ 50 h 55"/>
                              <a:gd name="T22" fmla="*/ 3 w 37"/>
                              <a:gd name="T23" fmla="*/ 53 h 55"/>
                              <a:gd name="T24" fmla="*/ 0 w 37"/>
                              <a:gd name="T25" fmla="*/ 55 h 55"/>
                              <a:gd name="T26" fmla="*/ 0 w 37"/>
                              <a:gd name="T27" fmla="*/ 55 h 55"/>
                              <a:gd name="T28" fmla="*/ 3 w 37"/>
                              <a:gd name="T29" fmla="*/ 55 h 55"/>
                              <a:gd name="T30" fmla="*/ 10 w 37"/>
                              <a:gd name="T31" fmla="*/ 55 h 55"/>
                              <a:gd name="T32" fmla="*/ 15 w 37"/>
                              <a:gd name="T33" fmla="*/ 53 h 55"/>
                              <a:gd name="T34" fmla="*/ 20 w 37"/>
                              <a:gd name="T35" fmla="*/ 50 h 55"/>
                              <a:gd name="T36" fmla="*/ 28 w 37"/>
                              <a:gd name="T37" fmla="*/ 45 h 55"/>
                              <a:gd name="T38" fmla="*/ 30 w 37"/>
                              <a:gd name="T39" fmla="*/ 40 h 55"/>
                              <a:gd name="T40" fmla="*/ 32 w 37"/>
                              <a:gd name="T41" fmla="*/ 35 h 55"/>
                              <a:gd name="T42" fmla="*/ 35 w 37"/>
                              <a:gd name="T43" fmla="*/ 28 h 55"/>
                              <a:gd name="T44" fmla="*/ 37 w 37"/>
                              <a:gd name="T45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37" y="20"/>
                                </a:moveTo>
                                <a:lnTo>
                                  <a:pt x="35" y="10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28" y="5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0" y="33"/>
                                </a:lnTo>
                                <a:lnTo>
                                  <a:pt x="23" y="40"/>
                                </a:lnTo>
                                <a:lnTo>
                                  <a:pt x="15" y="48"/>
                                </a:lnTo>
                                <a:lnTo>
                                  <a:pt x="3" y="50"/>
                                </a:lnTo>
                                <a:lnTo>
                                  <a:pt x="3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lnTo>
                                  <a:pt x="3" y="55"/>
                                </a:lnTo>
                                <a:lnTo>
                                  <a:pt x="10" y="55"/>
                                </a:lnTo>
                                <a:lnTo>
                                  <a:pt x="15" y="53"/>
                                </a:lnTo>
                                <a:lnTo>
                                  <a:pt x="20" y="50"/>
                                </a:lnTo>
                                <a:lnTo>
                                  <a:pt x="28" y="45"/>
                                </a:lnTo>
                                <a:lnTo>
                                  <a:pt x="30" y="40"/>
                                </a:lnTo>
                                <a:lnTo>
                                  <a:pt x="32" y="35"/>
                                </a:lnTo>
                                <a:lnTo>
                                  <a:pt x="35" y="28"/>
                                </a:lnTo>
                                <a:lnTo>
                                  <a:pt x="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9049"/>
                        <wps:cNvSpPr>
                          <a:spLocks/>
                        </wps:cNvSpPr>
                        <wps:spPr bwMode="auto">
                          <a:xfrm>
                            <a:off x="5880" y="948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17 h 50"/>
                              <a:gd name="T2" fmla="*/ 29 w 32"/>
                              <a:gd name="T3" fmla="*/ 7 h 50"/>
                              <a:gd name="T4" fmla="*/ 27 w 32"/>
                              <a:gd name="T5" fmla="*/ 0 h 50"/>
                              <a:gd name="T6" fmla="*/ 25 w 32"/>
                              <a:gd name="T7" fmla="*/ 2 h 50"/>
                              <a:gd name="T8" fmla="*/ 25 w 32"/>
                              <a:gd name="T9" fmla="*/ 7 h 50"/>
                              <a:gd name="T10" fmla="*/ 25 w 32"/>
                              <a:gd name="T11" fmla="*/ 12 h 50"/>
                              <a:gd name="T12" fmla="*/ 27 w 32"/>
                              <a:gd name="T13" fmla="*/ 17 h 50"/>
                              <a:gd name="T14" fmla="*/ 25 w 32"/>
                              <a:gd name="T15" fmla="*/ 27 h 50"/>
                              <a:gd name="T16" fmla="*/ 20 w 32"/>
                              <a:gd name="T17" fmla="*/ 35 h 50"/>
                              <a:gd name="T18" fmla="*/ 12 w 32"/>
                              <a:gd name="T19" fmla="*/ 42 h 50"/>
                              <a:gd name="T20" fmla="*/ 2 w 32"/>
                              <a:gd name="T21" fmla="*/ 45 h 50"/>
                              <a:gd name="T22" fmla="*/ 2 w 32"/>
                              <a:gd name="T23" fmla="*/ 47 h 50"/>
                              <a:gd name="T24" fmla="*/ 0 w 32"/>
                              <a:gd name="T25" fmla="*/ 50 h 50"/>
                              <a:gd name="T26" fmla="*/ 0 w 32"/>
                              <a:gd name="T27" fmla="*/ 50 h 50"/>
                              <a:gd name="T28" fmla="*/ 12 w 32"/>
                              <a:gd name="T29" fmla="*/ 47 h 50"/>
                              <a:gd name="T30" fmla="*/ 22 w 32"/>
                              <a:gd name="T31" fmla="*/ 40 h 50"/>
                              <a:gd name="T32" fmla="*/ 29 w 32"/>
                              <a:gd name="T33" fmla="*/ 30 h 50"/>
                              <a:gd name="T34" fmla="*/ 32 w 32"/>
                              <a:gd name="T35" fmla="*/ 17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17"/>
                                </a:moveTo>
                                <a:lnTo>
                                  <a:pt x="29" y="7"/>
                                </a:lnTo>
                                <a:lnTo>
                                  <a:pt x="27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7" y="17"/>
                                </a:lnTo>
                                <a:lnTo>
                                  <a:pt x="25" y="27"/>
                                </a:lnTo>
                                <a:lnTo>
                                  <a:pt x="20" y="35"/>
                                </a:lnTo>
                                <a:lnTo>
                                  <a:pt x="12" y="42"/>
                                </a:lnTo>
                                <a:lnTo>
                                  <a:pt x="2" y="45"/>
                                </a:lnTo>
                                <a:lnTo>
                                  <a:pt x="2" y="47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12" y="47"/>
                                </a:lnTo>
                                <a:lnTo>
                                  <a:pt x="22" y="40"/>
                                </a:lnTo>
                                <a:lnTo>
                                  <a:pt x="29" y="30"/>
                                </a:lnTo>
                                <a:lnTo>
                                  <a:pt x="3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9050"/>
                        <wps:cNvSpPr>
                          <a:spLocks/>
                        </wps:cNvSpPr>
                        <wps:spPr bwMode="auto">
                          <a:xfrm>
                            <a:off x="5880" y="950"/>
                            <a:ext cx="29" cy="45"/>
                          </a:xfrm>
                          <a:custGeom>
                            <a:avLst/>
                            <a:gdLst>
                              <a:gd name="T0" fmla="*/ 29 w 29"/>
                              <a:gd name="T1" fmla="*/ 15 h 45"/>
                              <a:gd name="T2" fmla="*/ 27 w 29"/>
                              <a:gd name="T3" fmla="*/ 8 h 45"/>
                              <a:gd name="T4" fmla="*/ 25 w 29"/>
                              <a:gd name="T5" fmla="*/ 0 h 45"/>
                              <a:gd name="T6" fmla="*/ 25 w 29"/>
                              <a:gd name="T7" fmla="*/ 5 h 45"/>
                              <a:gd name="T8" fmla="*/ 22 w 29"/>
                              <a:gd name="T9" fmla="*/ 8 h 45"/>
                              <a:gd name="T10" fmla="*/ 22 w 29"/>
                              <a:gd name="T11" fmla="*/ 10 h 45"/>
                              <a:gd name="T12" fmla="*/ 25 w 29"/>
                              <a:gd name="T13" fmla="*/ 15 h 45"/>
                              <a:gd name="T14" fmla="*/ 22 w 29"/>
                              <a:gd name="T15" fmla="*/ 23 h 45"/>
                              <a:gd name="T16" fmla="*/ 17 w 29"/>
                              <a:gd name="T17" fmla="*/ 30 h 45"/>
                              <a:gd name="T18" fmla="*/ 12 w 29"/>
                              <a:gd name="T19" fmla="*/ 35 h 45"/>
                              <a:gd name="T20" fmla="*/ 5 w 29"/>
                              <a:gd name="T21" fmla="*/ 40 h 45"/>
                              <a:gd name="T22" fmla="*/ 2 w 29"/>
                              <a:gd name="T23" fmla="*/ 43 h 45"/>
                              <a:gd name="T24" fmla="*/ 0 w 29"/>
                              <a:gd name="T25" fmla="*/ 45 h 45"/>
                              <a:gd name="T26" fmla="*/ 12 w 29"/>
                              <a:gd name="T27" fmla="*/ 43 h 45"/>
                              <a:gd name="T28" fmla="*/ 20 w 29"/>
                              <a:gd name="T29" fmla="*/ 35 h 45"/>
                              <a:gd name="T30" fmla="*/ 27 w 29"/>
                              <a:gd name="T31" fmla="*/ 28 h 45"/>
                              <a:gd name="T32" fmla="*/ 29 w 29"/>
                              <a:gd name="T33" fmla="*/ 1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>
                                <a:moveTo>
                                  <a:pt x="29" y="15"/>
                                </a:moveTo>
                                <a:lnTo>
                                  <a:pt x="27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5"/>
                                </a:lnTo>
                                <a:lnTo>
                                  <a:pt x="22" y="8"/>
                                </a:lnTo>
                                <a:lnTo>
                                  <a:pt x="22" y="10"/>
                                </a:lnTo>
                                <a:lnTo>
                                  <a:pt x="25" y="15"/>
                                </a:lnTo>
                                <a:lnTo>
                                  <a:pt x="22" y="23"/>
                                </a:lnTo>
                                <a:lnTo>
                                  <a:pt x="17" y="30"/>
                                </a:lnTo>
                                <a:lnTo>
                                  <a:pt x="12" y="35"/>
                                </a:lnTo>
                                <a:lnTo>
                                  <a:pt x="5" y="40"/>
                                </a:lnTo>
                                <a:lnTo>
                                  <a:pt x="2" y="43"/>
                                </a:lnTo>
                                <a:lnTo>
                                  <a:pt x="0" y="45"/>
                                </a:lnTo>
                                <a:lnTo>
                                  <a:pt x="12" y="43"/>
                                </a:lnTo>
                                <a:lnTo>
                                  <a:pt x="20" y="35"/>
                                </a:lnTo>
                                <a:lnTo>
                                  <a:pt x="27" y="28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9051"/>
                        <wps:cNvSpPr>
                          <a:spLocks/>
                        </wps:cNvSpPr>
                        <wps:spPr bwMode="auto">
                          <a:xfrm>
                            <a:off x="5882" y="955"/>
                            <a:ext cx="25" cy="38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38"/>
                              <a:gd name="T2" fmla="*/ 23 w 25"/>
                              <a:gd name="T3" fmla="*/ 5 h 38"/>
                              <a:gd name="T4" fmla="*/ 23 w 25"/>
                              <a:gd name="T5" fmla="*/ 0 h 38"/>
                              <a:gd name="T6" fmla="*/ 20 w 25"/>
                              <a:gd name="T7" fmla="*/ 3 h 38"/>
                              <a:gd name="T8" fmla="*/ 18 w 25"/>
                              <a:gd name="T9" fmla="*/ 5 h 38"/>
                              <a:gd name="T10" fmla="*/ 20 w 25"/>
                              <a:gd name="T11" fmla="*/ 8 h 38"/>
                              <a:gd name="T12" fmla="*/ 20 w 25"/>
                              <a:gd name="T13" fmla="*/ 10 h 38"/>
                              <a:gd name="T14" fmla="*/ 18 w 25"/>
                              <a:gd name="T15" fmla="*/ 18 h 38"/>
                              <a:gd name="T16" fmla="*/ 15 w 25"/>
                              <a:gd name="T17" fmla="*/ 23 h 38"/>
                              <a:gd name="T18" fmla="*/ 10 w 25"/>
                              <a:gd name="T19" fmla="*/ 28 h 38"/>
                              <a:gd name="T20" fmla="*/ 5 w 25"/>
                              <a:gd name="T21" fmla="*/ 30 h 38"/>
                              <a:gd name="T22" fmla="*/ 3 w 25"/>
                              <a:gd name="T23" fmla="*/ 35 h 38"/>
                              <a:gd name="T24" fmla="*/ 0 w 25"/>
                              <a:gd name="T25" fmla="*/ 38 h 38"/>
                              <a:gd name="T26" fmla="*/ 10 w 25"/>
                              <a:gd name="T27" fmla="*/ 35 h 38"/>
                              <a:gd name="T28" fmla="*/ 18 w 25"/>
                              <a:gd name="T29" fmla="*/ 28 h 38"/>
                              <a:gd name="T30" fmla="*/ 23 w 25"/>
                              <a:gd name="T31" fmla="*/ 20 h 38"/>
                              <a:gd name="T32" fmla="*/ 25 w 25"/>
                              <a:gd name="T33" fmla="*/ 1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25" y="10"/>
                                </a:moveTo>
                                <a:lnTo>
                                  <a:pt x="23" y="5"/>
                                </a:lnTo>
                                <a:lnTo>
                                  <a:pt x="23" y="0"/>
                                </a:lnTo>
                                <a:lnTo>
                                  <a:pt x="20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8" y="18"/>
                                </a:lnTo>
                                <a:lnTo>
                                  <a:pt x="15" y="23"/>
                                </a:lnTo>
                                <a:lnTo>
                                  <a:pt x="10" y="28"/>
                                </a:lnTo>
                                <a:lnTo>
                                  <a:pt x="5" y="30"/>
                                </a:lnTo>
                                <a:lnTo>
                                  <a:pt x="3" y="35"/>
                                </a:lnTo>
                                <a:lnTo>
                                  <a:pt x="0" y="38"/>
                                </a:lnTo>
                                <a:lnTo>
                                  <a:pt x="10" y="35"/>
                                </a:lnTo>
                                <a:lnTo>
                                  <a:pt x="18" y="28"/>
                                </a:lnTo>
                                <a:lnTo>
                                  <a:pt x="23" y="20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9052"/>
                        <wps:cNvSpPr>
                          <a:spLocks/>
                        </wps:cNvSpPr>
                        <wps:spPr bwMode="auto">
                          <a:xfrm>
                            <a:off x="5885" y="958"/>
                            <a:ext cx="20" cy="32"/>
                          </a:xfrm>
                          <a:custGeom>
                            <a:avLst/>
                            <a:gdLst>
                              <a:gd name="T0" fmla="*/ 20 w 20"/>
                              <a:gd name="T1" fmla="*/ 7 h 32"/>
                              <a:gd name="T2" fmla="*/ 17 w 20"/>
                              <a:gd name="T3" fmla="*/ 2 h 32"/>
                              <a:gd name="T4" fmla="*/ 17 w 20"/>
                              <a:gd name="T5" fmla="*/ 0 h 32"/>
                              <a:gd name="T6" fmla="*/ 15 w 20"/>
                              <a:gd name="T7" fmla="*/ 2 h 32"/>
                              <a:gd name="T8" fmla="*/ 15 w 20"/>
                              <a:gd name="T9" fmla="*/ 7 h 32"/>
                              <a:gd name="T10" fmla="*/ 15 w 20"/>
                              <a:gd name="T11" fmla="*/ 7 h 32"/>
                              <a:gd name="T12" fmla="*/ 12 w 20"/>
                              <a:gd name="T13" fmla="*/ 17 h 32"/>
                              <a:gd name="T14" fmla="*/ 5 w 20"/>
                              <a:gd name="T15" fmla="*/ 25 h 32"/>
                              <a:gd name="T16" fmla="*/ 2 w 20"/>
                              <a:gd name="T17" fmla="*/ 27 h 32"/>
                              <a:gd name="T18" fmla="*/ 0 w 20"/>
                              <a:gd name="T19" fmla="*/ 32 h 32"/>
                              <a:gd name="T20" fmla="*/ 7 w 20"/>
                              <a:gd name="T21" fmla="*/ 27 h 32"/>
                              <a:gd name="T22" fmla="*/ 12 w 20"/>
                              <a:gd name="T23" fmla="*/ 22 h 32"/>
                              <a:gd name="T24" fmla="*/ 17 w 20"/>
                              <a:gd name="T25" fmla="*/ 15 h 32"/>
                              <a:gd name="T26" fmla="*/ 20 w 20"/>
                              <a:gd name="T27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20" y="7"/>
                                </a:move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15" y="2"/>
                                </a:lnTo>
                                <a:lnTo>
                                  <a:pt x="15" y="7"/>
                                </a:lnTo>
                                <a:lnTo>
                                  <a:pt x="1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7" y="27"/>
                                </a:lnTo>
                                <a:lnTo>
                                  <a:pt x="12" y="22"/>
                                </a:lnTo>
                                <a:lnTo>
                                  <a:pt x="17" y="15"/>
                                </a:lnTo>
                                <a:lnTo>
                                  <a:pt x="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9053"/>
                        <wps:cNvSpPr>
                          <a:spLocks/>
                        </wps:cNvSpPr>
                        <wps:spPr bwMode="auto">
                          <a:xfrm>
                            <a:off x="5887" y="960"/>
                            <a:ext cx="15" cy="25"/>
                          </a:xfrm>
                          <a:custGeom>
                            <a:avLst/>
                            <a:gdLst>
                              <a:gd name="T0" fmla="*/ 15 w 15"/>
                              <a:gd name="T1" fmla="*/ 5 h 25"/>
                              <a:gd name="T2" fmla="*/ 15 w 15"/>
                              <a:gd name="T3" fmla="*/ 3 h 25"/>
                              <a:gd name="T4" fmla="*/ 13 w 15"/>
                              <a:gd name="T5" fmla="*/ 0 h 25"/>
                              <a:gd name="T6" fmla="*/ 8 w 15"/>
                              <a:gd name="T7" fmla="*/ 15 h 25"/>
                              <a:gd name="T8" fmla="*/ 0 w 15"/>
                              <a:gd name="T9" fmla="*/ 25 h 25"/>
                              <a:gd name="T10" fmla="*/ 5 w 15"/>
                              <a:gd name="T11" fmla="*/ 23 h 25"/>
                              <a:gd name="T12" fmla="*/ 10 w 15"/>
                              <a:gd name="T13" fmla="*/ 18 h 25"/>
                              <a:gd name="T14" fmla="*/ 13 w 15"/>
                              <a:gd name="T15" fmla="*/ 13 h 25"/>
                              <a:gd name="T16" fmla="*/ 15 w 15"/>
                              <a:gd name="T17" fmla="*/ 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5" y="5"/>
                                </a:move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lnTo>
                                  <a:pt x="8" y="15"/>
                                </a:lnTo>
                                <a:lnTo>
                                  <a:pt x="0" y="25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3" y="13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9054"/>
                        <wps:cNvSpPr>
                          <a:spLocks/>
                        </wps:cNvSpPr>
                        <wps:spPr bwMode="auto">
                          <a:xfrm>
                            <a:off x="5890" y="965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8"/>
                              <a:gd name="T2" fmla="*/ 10 w 10"/>
                              <a:gd name="T3" fmla="*/ 0 h 18"/>
                              <a:gd name="T4" fmla="*/ 5 w 10"/>
                              <a:gd name="T5" fmla="*/ 8 h 18"/>
                              <a:gd name="T6" fmla="*/ 0 w 10"/>
                              <a:gd name="T7" fmla="*/ 18 h 18"/>
                              <a:gd name="T8" fmla="*/ 7 w 10"/>
                              <a:gd name="T9" fmla="*/ 10 h 18"/>
                              <a:gd name="T10" fmla="*/ 10 w 10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9055"/>
                        <wps:cNvSpPr>
                          <a:spLocks/>
                        </wps:cNvSpPr>
                        <wps:spPr bwMode="auto">
                          <a:xfrm>
                            <a:off x="5827" y="873"/>
                            <a:ext cx="105" cy="185"/>
                          </a:xfrm>
                          <a:custGeom>
                            <a:avLst/>
                            <a:gdLst>
                              <a:gd name="T0" fmla="*/ 0 w 105"/>
                              <a:gd name="T1" fmla="*/ 167 h 185"/>
                              <a:gd name="T2" fmla="*/ 23 w 105"/>
                              <a:gd name="T3" fmla="*/ 152 h 185"/>
                              <a:gd name="T4" fmla="*/ 43 w 105"/>
                              <a:gd name="T5" fmla="*/ 135 h 185"/>
                              <a:gd name="T6" fmla="*/ 58 w 105"/>
                              <a:gd name="T7" fmla="*/ 120 h 185"/>
                              <a:gd name="T8" fmla="*/ 68 w 105"/>
                              <a:gd name="T9" fmla="*/ 100 h 185"/>
                              <a:gd name="T10" fmla="*/ 85 w 105"/>
                              <a:gd name="T11" fmla="*/ 57 h 185"/>
                              <a:gd name="T12" fmla="*/ 105 w 105"/>
                              <a:gd name="T13" fmla="*/ 0 h 185"/>
                              <a:gd name="T14" fmla="*/ 95 w 105"/>
                              <a:gd name="T15" fmla="*/ 50 h 185"/>
                              <a:gd name="T16" fmla="*/ 87 w 105"/>
                              <a:gd name="T17" fmla="*/ 100 h 185"/>
                              <a:gd name="T18" fmla="*/ 82 w 105"/>
                              <a:gd name="T19" fmla="*/ 122 h 185"/>
                              <a:gd name="T20" fmla="*/ 73 w 105"/>
                              <a:gd name="T21" fmla="*/ 145 h 185"/>
                              <a:gd name="T22" fmla="*/ 63 w 105"/>
                              <a:gd name="T23" fmla="*/ 165 h 185"/>
                              <a:gd name="T24" fmla="*/ 48 w 105"/>
                              <a:gd name="T25" fmla="*/ 185 h 185"/>
                              <a:gd name="T26" fmla="*/ 23 w 105"/>
                              <a:gd name="T27" fmla="*/ 177 h 185"/>
                              <a:gd name="T28" fmla="*/ 0 w 105"/>
                              <a:gd name="T29" fmla="*/ 167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>
                                <a:moveTo>
                                  <a:pt x="0" y="167"/>
                                </a:moveTo>
                                <a:lnTo>
                                  <a:pt x="23" y="152"/>
                                </a:lnTo>
                                <a:lnTo>
                                  <a:pt x="43" y="135"/>
                                </a:lnTo>
                                <a:lnTo>
                                  <a:pt x="58" y="120"/>
                                </a:lnTo>
                                <a:lnTo>
                                  <a:pt x="68" y="100"/>
                                </a:lnTo>
                                <a:lnTo>
                                  <a:pt x="85" y="57"/>
                                </a:lnTo>
                                <a:lnTo>
                                  <a:pt x="105" y="0"/>
                                </a:lnTo>
                                <a:lnTo>
                                  <a:pt x="95" y="50"/>
                                </a:lnTo>
                                <a:lnTo>
                                  <a:pt x="87" y="100"/>
                                </a:lnTo>
                                <a:lnTo>
                                  <a:pt x="82" y="122"/>
                                </a:lnTo>
                                <a:lnTo>
                                  <a:pt x="73" y="145"/>
                                </a:lnTo>
                                <a:lnTo>
                                  <a:pt x="63" y="165"/>
                                </a:lnTo>
                                <a:lnTo>
                                  <a:pt x="48" y="185"/>
                                </a:lnTo>
                                <a:lnTo>
                                  <a:pt x="23" y="177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9056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9" cy="2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20"/>
                              <a:gd name="T2" fmla="*/ 0 w 169"/>
                              <a:gd name="T3" fmla="*/ 20 h 20"/>
                              <a:gd name="T4" fmla="*/ 0 w 169"/>
                              <a:gd name="T5" fmla="*/ 20 h 20"/>
                              <a:gd name="T6" fmla="*/ 0 w 169"/>
                              <a:gd name="T7" fmla="*/ 20 h 20"/>
                              <a:gd name="T8" fmla="*/ 164 w 169"/>
                              <a:gd name="T9" fmla="*/ 0 h 20"/>
                              <a:gd name="T10" fmla="*/ 167 w 169"/>
                              <a:gd name="T11" fmla="*/ 0 h 20"/>
                              <a:gd name="T12" fmla="*/ 169 w 169"/>
                              <a:gd name="T13" fmla="*/ 0 h 20"/>
                              <a:gd name="T14" fmla="*/ 164 w 169"/>
                              <a:gd name="T15" fmla="*/ 3 h 20"/>
                              <a:gd name="T16" fmla="*/ 164 w 169"/>
                              <a:gd name="T17" fmla="*/ 3 h 20"/>
                              <a:gd name="T18" fmla="*/ 164 w 169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67" y="0"/>
                                </a:lnTo>
                                <a:lnTo>
                                  <a:pt x="169" y="0"/>
                                </a:lnTo>
                                <a:lnTo>
                                  <a:pt x="164" y="3"/>
                                </a:ln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9057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7" cy="52"/>
                          </a:xfrm>
                          <a:custGeom>
                            <a:avLst/>
                            <a:gdLst>
                              <a:gd name="T0" fmla="*/ 167 w 167"/>
                              <a:gd name="T1" fmla="*/ 3 h 52"/>
                              <a:gd name="T2" fmla="*/ 167 w 167"/>
                              <a:gd name="T3" fmla="*/ 0 h 52"/>
                              <a:gd name="T4" fmla="*/ 164 w 167"/>
                              <a:gd name="T5" fmla="*/ 0 h 52"/>
                              <a:gd name="T6" fmla="*/ 162 w 167"/>
                              <a:gd name="T7" fmla="*/ 3 h 52"/>
                              <a:gd name="T8" fmla="*/ 162 w 167"/>
                              <a:gd name="T9" fmla="*/ 3 h 52"/>
                              <a:gd name="T10" fmla="*/ 162 w 167"/>
                              <a:gd name="T11" fmla="*/ 5 h 52"/>
                              <a:gd name="T12" fmla="*/ 167 w 167"/>
                              <a:gd name="T13" fmla="*/ 3 h 52"/>
                              <a:gd name="T14" fmla="*/ 0 w 167"/>
                              <a:gd name="T15" fmla="*/ 20 h 52"/>
                              <a:gd name="T16" fmla="*/ 3 w 167"/>
                              <a:gd name="T17" fmla="*/ 20 h 52"/>
                              <a:gd name="T18" fmla="*/ 3 w 167"/>
                              <a:gd name="T19" fmla="*/ 20 h 52"/>
                              <a:gd name="T20" fmla="*/ 3 w 167"/>
                              <a:gd name="T21" fmla="*/ 23 h 52"/>
                              <a:gd name="T22" fmla="*/ 3 w 167"/>
                              <a:gd name="T23" fmla="*/ 25 h 52"/>
                              <a:gd name="T24" fmla="*/ 3 w 167"/>
                              <a:gd name="T25" fmla="*/ 23 h 52"/>
                              <a:gd name="T26" fmla="*/ 0 w 167"/>
                              <a:gd name="T27" fmla="*/ 20 h 52"/>
                              <a:gd name="T28" fmla="*/ 8 w 167"/>
                              <a:gd name="T29" fmla="*/ 52 h 52"/>
                              <a:gd name="T30" fmla="*/ 3 w 167"/>
                              <a:gd name="T31" fmla="*/ 45 h 52"/>
                              <a:gd name="T32" fmla="*/ 3 w 167"/>
                              <a:gd name="T33" fmla="*/ 37 h 52"/>
                              <a:gd name="T34" fmla="*/ 5 w 167"/>
                              <a:gd name="T35" fmla="*/ 45 h 52"/>
                              <a:gd name="T36" fmla="*/ 8 w 167"/>
                              <a:gd name="T3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7" h="52">
                                <a:moveTo>
                                  <a:pt x="167" y="3"/>
                                </a:moveTo>
                                <a:lnTo>
                                  <a:pt x="167" y="0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62" y="3"/>
                                </a:lnTo>
                                <a:lnTo>
                                  <a:pt x="162" y="5"/>
                                </a:lnTo>
                                <a:lnTo>
                                  <a:pt x="167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3" y="20"/>
                                </a:lnTo>
                                <a:lnTo>
                                  <a:pt x="3" y="20"/>
                                </a:lnTo>
                                <a:lnTo>
                                  <a:pt x="3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8" y="52"/>
                                </a:moveTo>
                                <a:lnTo>
                                  <a:pt x="3" y="45"/>
                                </a:lnTo>
                                <a:lnTo>
                                  <a:pt x="3" y="37"/>
                                </a:lnTo>
                                <a:lnTo>
                                  <a:pt x="5" y="45"/>
                                </a:lnTo>
                                <a:lnTo>
                                  <a:pt x="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9058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3 h 57"/>
                              <a:gd name="T2" fmla="*/ 164 w 164"/>
                              <a:gd name="T3" fmla="*/ 3 h 57"/>
                              <a:gd name="T4" fmla="*/ 164 w 164"/>
                              <a:gd name="T5" fmla="*/ 0 h 57"/>
                              <a:gd name="T6" fmla="*/ 162 w 164"/>
                              <a:gd name="T7" fmla="*/ 3 h 57"/>
                              <a:gd name="T8" fmla="*/ 159 w 164"/>
                              <a:gd name="T9" fmla="*/ 3 h 57"/>
                              <a:gd name="T10" fmla="*/ 159 w 164"/>
                              <a:gd name="T11" fmla="*/ 5 h 57"/>
                              <a:gd name="T12" fmla="*/ 159 w 164"/>
                              <a:gd name="T13" fmla="*/ 5 h 57"/>
                              <a:gd name="T14" fmla="*/ 164 w 164"/>
                              <a:gd name="T15" fmla="*/ 3 h 57"/>
                              <a:gd name="T16" fmla="*/ 0 w 164"/>
                              <a:gd name="T17" fmla="*/ 20 h 57"/>
                              <a:gd name="T18" fmla="*/ 0 w 164"/>
                              <a:gd name="T19" fmla="*/ 20 h 57"/>
                              <a:gd name="T20" fmla="*/ 3 w 164"/>
                              <a:gd name="T21" fmla="*/ 37 h 57"/>
                              <a:gd name="T22" fmla="*/ 10 w 164"/>
                              <a:gd name="T23" fmla="*/ 55 h 57"/>
                              <a:gd name="T24" fmla="*/ 10 w 164"/>
                              <a:gd name="T25" fmla="*/ 57 h 57"/>
                              <a:gd name="T26" fmla="*/ 8 w 164"/>
                              <a:gd name="T27" fmla="*/ 42 h 57"/>
                              <a:gd name="T28" fmla="*/ 5 w 164"/>
                              <a:gd name="T29" fmla="*/ 30 h 57"/>
                              <a:gd name="T30" fmla="*/ 5 w 164"/>
                              <a:gd name="T31" fmla="*/ 25 h 57"/>
                              <a:gd name="T32" fmla="*/ 5 w 164"/>
                              <a:gd name="T33" fmla="*/ 20 h 57"/>
                              <a:gd name="T34" fmla="*/ 3 w 164"/>
                              <a:gd name="T35" fmla="*/ 20 h 57"/>
                              <a:gd name="T36" fmla="*/ 0 w 164"/>
                              <a:gd name="T37" fmla="*/ 2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>
                                <a:moveTo>
                                  <a:pt x="164" y="3"/>
                                </a:move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59" y="3"/>
                                </a:lnTo>
                                <a:lnTo>
                                  <a:pt x="159" y="5"/>
                                </a:lnTo>
                                <a:lnTo>
                                  <a:pt x="159" y="5"/>
                                </a:lnTo>
                                <a:lnTo>
                                  <a:pt x="164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3" y="37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30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9059"/>
                        <wps:cNvSpPr>
                          <a:spLocks noEditPoints="1"/>
                        </wps:cNvSpPr>
                        <wps:spPr bwMode="auto">
                          <a:xfrm>
                            <a:off x="5987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 h 54"/>
                              <a:gd name="T2" fmla="*/ 159 w 159"/>
                              <a:gd name="T3" fmla="*/ 0 h 54"/>
                              <a:gd name="T4" fmla="*/ 159 w 159"/>
                              <a:gd name="T5" fmla="*/ 0 h 54"/>
                              <a:gd name="T6" fmla="*/ 156 w 159"/>
                              <a:gd name="T7" fmla="*/ 0 h 54"/>
                              <a:gd name="T8" fmla="*/ 154 w 159"/>
                              <a:gd name="T9" fmla="*/ 0 h 54"/>
                              <a:gd name="T10" fmla="*/ 154 w 159"/>
                              <a:gd name="T11" fmla="*/ 2 h 54"/>
                              <a:gd name="T12" fmla="*/ 154 w 159"/>
                              <a:gd name="T13" fmla="*/ 5 h 54"/>
                              <a:gd name="T14" fmla="*/ 159 w 159"/>
                              <a:gd name="T15" fmla="*/ 2 h 54"/>
                              <a:gd name="T16" fmla="*/ 0 w 159"/>
                              <a:gd name="T17" fmla="*/ 17 h 54"/>
                              <a:gd name="T18" fmla="*/ 0 w 159"/>
                              <a:gd name="T19" fmla="*/ 20 h 54"/>
                              <a:gd name="T20" fmla="*/ 0 w 159"/>
                              <a:gd name="T21" fmla="*/ 22 h 54"/>
                              <a:gd name="T22" fmla="*/ 2 w 159"/>
                              <a:gd name="T23" fmla="*/ 27 h 54"/>
                              <a:gd name="T24" fmla="*/ 0 w 159"/>
                              <a:gd name="T25" fmla="*/ 34 h 54"/>
                              <a:gd name="T26" fmla="*/ 2 w 159"/>
                              <a:gd name="T27" fmla="*/ 42 h 54"/>
                              <a:gd name="T28" fmla="*/ 5 w 159"/>
                              <a:gd name="T29" fmla="*/ 49 h 54"/>
                              <a:gd name="T30" fmla="*/ 5 w 159"/>
                              <a:gd name="T31" fmla="*/ 52 h 54"/>
                              <a:gd name="T32" fmla="*/ 7 w 159"/>
                              <a:gd name="T33" fmla="*/ 52 h 54"/>
                              <a:gd name="T34" fmla="*/ 7 w 159"/>
                              <a:gd name="T35" fmla="*/ 54 h 54"/>
                              <a:gd name="T36" fmla="*/ 9 w 159"/>
                              <a:gd name="T37" fmla="*/ 54 h 54"/>
                              <a:gd name="T38" fmla="*/ 7 w 159"/>
                              <a:gd name="T39" fmla="*/ 42 h 54"/>
                              <a:gd name="T40" fmla="*/ 5 w 159"/>
                              <a:gd name="T41" fmla="*/ 27 h 54"/>
                              <a:gd name="T42" fmla="*/ 5 w 159"/>
                              <a:gd name="T43" fmla="*/ 22 h 54"/>
                              <a:gd name="T44" fmla="*/ 5 w 159"/>
                              <a:gd name="T45" fmla="*/ 20 h 54"/>
                              <a:gd name="T46" fmla="*/ 2 w 159"/>
                              <a:gd name="T47" fmla="*/ 17 h 54"/>
                              <a:gd name="T48" fmla="*/ 0 w 159"/>
                              <a:gd name="T49" fmla="*/ 1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>
                                <a:moveTo>
                                  <a:pt x="159" y="2"/>
                                </a:moveTo>
                                <a:lnTo>
                                  <a:pt x="159" y="0"/>
                                </a:lnTo>
                                <a:lnTo>
                                  <a:pt x="159" y="0"/>
                                </a:lnTo>
                                <a:lnTo>
                                  <a:pt x="156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2"/>
                                </a:lnTo>
                                <a:lnTo>
                                  <a:pt x="154" y="5"/>
                                </a:lnTo>
                                <a:lnTo>
                                  <a:pt x="159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27"/>
                                </a:lnTo>
                                <a:lnTo>
                                  <a:pt x="0" y="34"/>
                                </a:lnTo>
                                <a:lnTo>
                                  <a:pt x="2" y="42"/>
                                </a:lnTo>
                                <a:lnTo>
                                  <a:pt x="5" y="49"/>
                                </a:lnTo>
                                <a:lnTo>
                                  <a:pt x="5" y="52"/>
                                </a:lnTo>
                                <a:lnTo>
                                  <a:pt x="7" y="52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9060"/>
                        <wps:cNvSpPr>
                          <a:spLocks noEditPoints="1"/>
                        </wps:cNvSpPr>
                        <wps:spPr bwMode="auto">
                          <a:xfrm>
                            <a:off x="598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 h 54"/>
                              <a:gd name="T2" fmla="*/ 154 w 154"/>
                              <a:gd name="T3" fmla="*/ 2 h 54"/>
                              <a:gd name="T4" fmla="*/ 154 w 154"/>
                              <a:gd name="T5" fmla="*/ 0 h 54"/>
                              <a:gd name="T6" fmla="*/ 152 w 154"/>
                              <a:gd name="T7" fmla="*/ 0 h 54"/>
                              <a:gd name="T8" fmla="*/ 149 w 154"/>
                              <a:gd name="T9" fmla="*/ 0 h 54"/>
                              <a:gd name="T10" fmla="*/ 149 w 154"/>
                              <a:gd name="T11" fmla="*/ 2 h 54"/>
                              <a:gd name="T12" fmla="*/ 152 w 154"/>
                              <a:gd name="T13" fmla="*/ 7 h 54"/>
                              <a:gd name="T14" fmla="*/ 154 w 154"/>
                              <a:gd name="T15" fmla="*/ 2 h 54"/>
                              <a:gd name="T16" fmla="*/ 0 w 154"/>
                              <a:gd name="T17" fmla="*/ 17 h 54"/>
                              <a:gd name="T18" fmla="*/ 0 w 154"/>
                              <a:gd name="T19" fmla="*/ 22 h 54"/>
                              <a:gd name="T20" fmla="*/ 0 w 154"/>
                              <a:gd name="T21" fmla="*/ 27 h 54"/>
                              <a:gd name="T22" fmla="*/ 3 w 154"/>
                              <a:gd name="T23" fmla="*/ 39 h 54"/>
                              <a:gd name="T24" fmla="*/ 5 w 154"/>
                              <a:gd name="T25" fmla="*/ 54 h 54"/>
                              <a:gd name="T26" fmla="*/ 7 w 154"/>
                              <a:gd name="T27" fmla="*/ 54 h 54"/>
                              <a:gd name="T28" fmla="*/ 10 w 154"/>
                              <a:gd name="T29" fmla="*/ 54 h 54"/>
                              <a:gd name="T30" fmla="*/ 7 w 154"/>
                              <a:gd name="T31" fmla="*/ 42 h 54"/>
                              <a:gd name="T32" fmla="*/ 5 w 154"/>
                              <a:gd name="T33" fmla="*/ 27 h 54"/>
                              <a:gd name="T34" fmla="*/ 5 w 154"/>
                              <a:gd name="T35" fmla="*/ 25 h 54"/>
                              <a:gd name="T36" fmla="*/ 5 w 154"/>
                              <a:gd name="T37" fmla="*/ 20 h 54"/>
                              <a:gd name="T38" fmla="*/ 3 w 154"/>
                              <a:gd name="T39" fmla="*/ 20 h 54"/>
                              <a:gd name="T40" fmla="*/ 0 w 154"/>
                              <a:gd name="T41" fmla="*/ 1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>
                                <a:moveTo>
                                  <a:pt x="154" y="2"/>
                                </a:moveTo>
                                <a:lnTo>
                                  <a:pt x="154" y="2"/>
                                </a:lnTo>
                                <a:lnTo>
                                  <a:pt x="154" y="0"/>
                                </a:lnTo>
                                <a:lnTo>
                                  <a:pt x="152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7"/>
                                </a:lnTo>
                                <a:lnTo>
                                  <a:pt x="154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3" y="39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0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9061"/>
                        <wps:cNvSpPr>
                          <a:spLocks noEditPoints="1"/>
                        </wps:cNvSpPr>
                        <wps:spPr bwMode="auto">
                          <a:xfrm>
                            <a:off x="5992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5 h 54"/>
                              <a:gd name="T2" fmla="*/ 149 w 149"/>
                              <a:gd name="T3" fmla="*/ 2 h 54"/>
                              <a:gd name="T4" fmla="*/ 149 w 149"/>
                              <a:gd name="T5" fmla="*/ 0 h 54"/>
                              <a:gd name="T6" fmla="*/ 146 w 149"/>
                              <a:gd name="T7" fmla="*/ 0 h 54"/>
                              <a:gd name="T8" fmla="*/ 144 w 149"/>
                              <a:gd name="T9" fmla="*/ 0 h 54"/>
                              <a:gd name="T10" fmla="*/ 144 w 149"/>
                              <a:gd name="T11" fmla="*/ 5 h 54"/>
                              <a:gd name="T12" fmla="*/ 146 w 149"/>
                              <a:gd name="T13" fmla="*/ 7 h 54"/>
                              <a:gd name="T14" fmla="*/ 149 w 149"/>
                              <a:gd name="T15" fmla="*/ 5 h 54"/>
                              <a:gd name="T16" fmla="*/ 0 w 149"/>
                              <a:gd name="T17" fmla="*/ 20 h 54"/>
                              <a:gd name="T18" fmla="*/ 0 w 149"/>
                              <a:gd name="T19" fmla="*/ 22 h 54"/>
                              <a:gd name="T20" fmla="*/ 0 w 149"/>
                              <a:gd name="T21" fmla="*/ 27 h 54"/>
                              <a:gd name="T22" fmla="*/ 2 w 149"/>
                              <a:gd name="T23" fmla="*/ 42 h 54"/>
                              <a:gd name="T24" fmla="*/ 4 w 149"/>
                              <a:gd name="T25" fmla="*/ 54 h 54"/>
                              <a:gd name="T26" fmla="*/ 7 w 149"/>
                              <a:gd name="T27" fmla="*/ 54 h 54"/>
                              <a:gd name="T28" fmla="*/ 9 w 149"/>
                              <a:gd name="T29" fmla="*/ 54 h 54"/>
                              <a:gd name="T30" fmla="*/ 7 w 149"/>
                              <a:gd name="T31" fmla="*/ 42 h 54"/>
                              <a:gd name="T32" fmla="*/ 4 w 149"/>
                              <a:gd name="T33" fmla="*/ 27 h 54"/>
                              <a:gd name="T34" fmla="*/ 4 w 149"/>
                              <a:gd name="T35" fmla="*/ 25 h 54"/>
                              <a:gd name="T36" fmla="*/ 4 w 149"/>
                              <a:gd name="T37" fmla="*/ 20 h 54"/>
                              <a:gd name="T38" fmla="*/ 2 w 149"/>
                              <a:gd name="T39" fmla="*/ 20 h 54"/>
                              <a:gd name="T40" fmla="*/ 0 w 149"/>
                              <a:gd name="T41" fmla="*/ 2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54">
                                <a:moveTo>
                                  <a:pt x="149" y="5"/>
                                </a:moveTo>
                                <a:lnTo>
                                  <a:pt x="149" y="2"/>
                                </a:lnTo>
                                <a:lnTo>
                                  <a:pt x="149" y="0"/>
                                </a:lnTo>
                                <a:lnTo>
                                  <a:pt x="146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5"/>
                                </a:lnTo>
                                <a:lnTo>
                                  <a:pt x="146" y="7"/>
                                </a:lnTo>
                                <a:lnTo>
                                  <a:pt x="149" y="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4" y="54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4" y="27"/>
                                </a:lnTo>
                                <a:lnTo>
                                  <a:pt x="4" y="25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9062"/>
                        <wps:cNvSpPr>
                          <a:spLocks noEditPoints="1"/>
                        </wps:cNvSpPr>
                        <wps:spPr bwMode="auto">
                          <a:xfrm>
                            <a:off x="5994" y="634"/>
                            <a:ext cx="147" cy="54"/>
                          </a:xfrm>
                          <a:custGeom>
                            <a:avLst/>
                            <a:gdLst>
                              <a:gd name="T0" fmla="*/ 147 w 147"/>
                              <a:gd name="T1" fmla="*/ 7 h 54"/>
                              <a:gd name="T2" fmla="*/ 144 w 147"/>
                              <a:gd name="T3" fmla="*/ 2 h 54"/>
                              <a:gd name="T4" fmla="*/ 144 w 147"/>
                              <a:gd name="T5" fmla="*/ 0 h 54"/>
                              <a:gd name="T6" fmla="*/ 142 w 147"/>
                              <a:gd name="T7" fmla="*/ 0 h 54"/>
                              <a:gd name="T8" fmla="*/ 139 w 147"/>
                              <a:gd name="T9" fmla="*/ 2 h 54"/>
                              <a:gd name="T10" fmla="*/ 139 w 147"/>
                              <a:gd name="T11" fmla="*/ 5 h 54"/>
                              <a:gd name="T12" fmla="*/ 142 w 147"/>
                              <a:gd name="T13" fmla="*/ 10 h 54"/>
                              <a:gd name="T14" fmla="*/ 147 w 147"/>
                              <a:gd name="T15" fmla="*/ 7 h 54"/>
                              <a:gd name="T16" fmla="*/ 0 w 147"/>
                              <a:gd name="T17" fmla="*/ 20 h 54"/>
                              <a:gd name="T18" fmla="*/ 0 w 147"/>
                              <a:gd name="T19" fmla="*/ 25 h 54"/>
                              <a:gd name="T20" fmla="*/ 0 w 147"/>
                              <a:gd name="T21" fmla="*/ 27 h 54"/>
                              <a:gd name="T22" fmla="*/ 2 w 147"/>
                              <a:gd name="T23" fmla="*/ 42 h 54"/>
                              <a:gd name="T24" fmla="*/ 5 w 147"/>
                              <a:gd name="T25" fmla="*/ 54 h 54"/>
                              <a:gd name="T26" fmla="*/ 7 w 147"/>
                              <a:gd name="T27" fmla="*/ 54 h 54"/>
                              <a:gd name="T28" fmla="*/ 12 w 147"/>
                              <a:gd name="T29" fmla="*/ 54 h 54"/>
                              <a:gd name="T30" fmla="*/ 7 w 147"/>
                              <a:gd name="T31" fmla="*/ 42 h 54"/>
                              <a:gd name="T32" fmla="*/ 5 w 147"/>
                              <a:gd name="T33" fmla="*/ 27 h 54"/>
                              <a:gd name="T34" fmla="*/ 5 w 147"/>
                              <a:gd name="T35" fmla="*/ 25 h 54"/>
                              <a:gd name="T36" fmla="*/ 5 w 147"/>
                              <a:gd name="T37" fmla="*/ 22 h 54"/>
                              <a:gd name="T38" fmla="*/ 2 w 147"/>
                              <a:gd name="T39" fmla="*/ 20 h 54"/>
                              <a:gd name="T40" fmla="*/ 0 w 147"/>
                              <a:gd name="T41" fmla="*/ 2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>
                                <a:moveTo>
                                  <a:pt x="147" y="7"/>
                                </a:moveTo>
                                <a:lnTo>
                                  <a:pt x="144" y="2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2"/>
                                </a:lnTo>
                                <a:lnTo>
                                  <a:pt x="139" y="5"/>
                                </a:lnTo>
                                <a:lnTo>
                                  <a:pt x="142" y="10"/>
                                </a:lnTo>
                                <a:lnTo>
                                  <a:pt x="147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2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9063"/>
                        <wps:cNvSpPr>
                          <a:spLocks noEditPoints="1"/>
                        </wps:cNvSpPr>
                        <wps:spPr bwMode="auto">
                          <a:xfrm>
                            <a:off x="5996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7 h 57"/>
                              <a:gd name="T2" fmla="*/ 140 w 142"/>
                              <a:gd name="T3" fmla="*/ 5 h 57"/>
                              <a:gd name="T4" fmla="*/ 140 w 142"/>
                              <a:gd name="T5" fmla="*/ 0 h 57"/>
                              <a:gd name="T6" fmla="*/ 137 w 142"/>
                              <a:gd name="T7" fmla="*/ 2 h 57"/>
                              <a:gd name="T8" fmla="*/ 135 w 142"/>
                              <a:gd name="T9" fmla="*/ 2 h 57"/>
                              <a:gd name="T10" fmla="*/ 135 w 142"/>
                              <a:gd name="T11" fmla="*/ 7 h 57"/>
                              <a:gd name="T12" fmla="*/ 137 w 142"/>
                              <a:gd name="T13" fmla="*/ 12 h 57"/>
                              <a:gd name="T14" fmla="*/ 142 w 142"/>
                              <a:gd name="T15" fmla="*/ 7 h 57"/>
                              <a:gd name="T16" fmla="*/ 0 w 142"/>
                              <a:gd name="T17" fmla="*/ 20 h 57"/>
                              <a:gd name="T18" fmla="*/ 0 w 142"/>
                              <a:gd name="T19" fmla="*/ 25 h 57"/>
                              <a:gd name="T20" fmla="*/ 0 w 142"/>
                              <a:gd name="T21" fmla="*/ 27 h 57"/>
                              <a:gd name="T22" fmla="*/ 3 w 142"/>
                              <a:gd name="T23" fmla="*/ 42 h 57"/>
                              <a:gd name="T24" fmla="*/ 5 w 142"/>
                              <a:gd name="T25" fmla="*/ 54 h 57"/>
                              <a:gd name="T26" fmla="*/ 10 w 142"/>
                              <a:gd name="T27" fmla="*/ 54 h 57"/>
                              <a:gd name="T28" fmla="*/ 13 w 142"/>
                              <a:gd name="T29" fmla="*/ 57 h 57"/>
                              <a:gd name="T30" fmla="*/ 8 w 142"/>
                              <a:gd name="T31" fmla="*/ 42 h 57"/>
                              <a:gd name="T32" fmla="*/ 5 w 142"/>
                              <a:gd name="T33" fmla="*/ 27 h 57"/>
                              <a:gd name="T34" fmla="*/ 5 w 142"/>
                              <a:gd name="T35" fmla="*/ 25 h 57"/>
                              <a:gd name="T36" fmla="*/ 5 w 142"/>
                              <a:gd name="T37" fmla="*/ 22 h 57"/>
                              <a:gd name="T38" fmla="*/ 3 w 142"/>
                              <a:gd name="T39" fmla="*/ 22 h 57"/>
                              <a:gd name="T40" fmla="*/ 0 w 142"/>
                              <a:gd name="T41" fmla="*/ 2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>
                                <a:moveTo>
                                  <a:pt x="142" y="7"/>
                                </a:moveTo>
                                <a:lnTo>
                                  <a:pt x="140" y="5"/>
                                </a:lnTo>
                                <a:lnTo>
                                  <a:pt x="140" y="0"/>
                                </a:lnTo>
                                <a:lnTo>
                                  <a:pt x="137" y="2"/>
                                </a:lnTo>
                                <a:lnTo>
                                  <a:pt x="135" y="2"/>
                                </a:lnTo>
                                <a:lnTo>
                                  <a:pt x="135" y="7"/>
                                </a:lnTo>
                                <a:lnTo>
                                  <a:pt x="137" y="12"/>
                                </a:lnTo>
                                <a:lnTo>
                                  <a:pt x="142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54"/>
                                </a:lnTo>
                                <a:lnTo>
                                  <a:pt x="13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9064"/>
                        <wps:cNvSpPr>
                          <a:spLocks noEditPoints="1"/>
                        </wps:cNvSpPr>
                        <wps:spPr bwMode="auto">
                          <a:xfrm>
                            <a:off x="5999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8 h 55"/>
                              <a:gd name="T2" fmla="*/ 134 w 137"/>
                              <a:gd name="T3" fmla="*/ 3 h 55"/>
                              <a:gd name="T4" fmla="*/ 134 w 137"/>
                              <a:gd name="T5" fmla="*/ 0 h 55"/>
                              <a:gd name="T6" fmla="*/ 132 w 137"/>
                              <a:gd name="T7" fmla="*/ 0 h 55"/>
                              <a:gd name="T8" fmla="*/ 129 w 137"/>
                              <a:gd name="T9" fmla="*/ 0 h 55"/>
                              <a:gd name="T10" fmla="*/ 132 w 137"/>
                              <a:gd name="T11" fmla="*/ 5 h 55"/>
                              <a:gd name="T12" fmla="*/ 132 w 137"/>
                              <a:gd name="T13" fmla="*/ 10 h 55"/>
                              <a:gd name="T14" fmla="*/ 134 w 137"/>
                              <a:gd name="T15" fmla="*/ 10 h 55"/>
                              <a:gd name="T16" fmla="*/ 137 w 137"/>
                              <a:gd name="T17" fmla="*/ 8 h 55"/>
                              <a:gd name="T18" fmla="*/ 0 w 137"/>
                              <a:gd name="T19" fmla="*/ 20 h 55"/>
                              <a:gd name="T20" fmla="*/ 0 w 137"/>
                              <a:gd name="T21" fmla="*/ 23 h 55"/>
                              <a:gd name="T22" fmla="*/ 0 w 137"/>
                              <a:gd name="T23" fmla="*/ 25 h 55"/>
                              <a:gd name="T24" fmla="*/ 2 w 137"/>
                              <a:gd name="T25" fmla="*/ 40 h 55"/>
                              <a:gd name="T26" fmla="*/ 7 w 137"/>
                              <a:gd name="T27" fmla="*/ 52 h 55"/>
                              <a:gd name="T28" fmla="*/ 10 w 137"/>
                              <a:gd name="T29" fmla="*/ 55 h 55"/>
                              <a:gd name="T30" fmla="*/ 12 w 137"/>
                              <a:gd name="T31" fmla="*/ 55 h 55"/>
                              <a:gd name="T32" fmla="*/ 7 w 137"/>
                              <a:gd name="T33" fmla="*/ 40 h 55"/>
                              <a:gd name="T34" fmla="*/ 5 w 137"/>
                              <a:gd name="T35" fmla="*/ 25 h 55"/>
                              <a:gd name="T36" fmla="*/ 5 w 137"/>
                              <a:gd name="T37" fmla="*/ 23 h 55"/>
                              <a:gd name="T38" fmla="*/ 5 w 137"/>
                              <a:gd name="T39" fmla="*/ 20 h 55"/>
                              <a:gd name="T40" fmla="*/ 2 w 137"/>
                              <a:gd name="T41" fmla="*/ 20 h 55"/>
                              <a:gd name="T42" fmla="*/ 0 w 137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>
                                <a:moveTo>
                                  <a:pt x="137" y="8"/>
                                </a:moveTo>
                                <a:lnTo>
                                  <a:pt x="134" y="3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32" y="5"/>
                                </a:lnTo>
                                <a:lnTo>
                                  <a:pt x="132" y="10"/>
                                </a:lnTo>
                                <a:lnTo>
                                  <a:pt x="134" y="10"/>
                                </a:lnTo>
                                <a:lnTo>
                                  <a:pt x="137" y="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2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9065"/>
                        <wps:cNvSpPr>
                          <a:spLocks noEditPoints="1"/>
                        </wps:cNvSpPr>
                        <wps:spPr bwMode="auto">
                          <a:xfrm>
                            <a:off x="6001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10 h 55"/>
                              <a:gd name="T2" fmla="*/ 130 w 132"/>
                              <a:gd name="T3" fmla="*/ 5 h 55"/>
                              <a:gd name="T4" fmla="*/ 130 w 132"/>
                              <a:gd name="T5" fmla="*/ 0 h 55"/>
                              <a:gd name="T6" fmla="*/ 127 w 132"/>
                              <a:gd name="T7" fmla="*/ 0 h 55"/>
                              <a:gd name="T8" fmla="*/ 125 w 132"/>
                              <a:gd name="T9" fmla="*/ 0 h 55"/>
                              <a:gd name="T10" fmla="*/ 127 w 132"/>
                              <a:gd name="T11" fmla="*/ 8 h 55"/>
                              <a:gd name="T12" fmla="*/ 127 w 132"/>
                              <a:gd name="T13" fmla="*/ 13 h 55"/>
                              <a:gd name="T14" fmla="*/ 130 w 132"/>
                              <a:gd name="T15" fmla="*/ 10 h 55"/>
                              <a:gd name="T16" fmla="*/ 132 w 132"/>
                              <a:gd name="T17" fmla="*/ 10 h 55"/>
                              <a:gd name="T18" fmla="*/ 0 w 132"/>
                              <a:gd name="T19" fmla="*/ 20 h 55"/>
                              <a:gd name="T20" fmla="*/ 0 w 132"/>
                              <a:gd name="T21" fmla="*/ 23 h 55"/>
                              <a:gd name="T22" fmla="*/ 0 w 132"/>
                              <a:gd name="T23" fmla="*/ 25 h 55"/>
                              <a:gd name="T24" fmla="*/ 3 w 132"/>
                              <a:gd name="T25" fmla="*/ 40 h 55"/>
                              <a:gd name="T26" fmla="*/ 8 w 132"/>
                              <a:gd name="T27" fmla="*/ 55 h 55"/>
                              <a:gd name="T28" fmla="*/ 10 w 132"/>
                              <a:gd name="T29" fmla="*/ 55 h 55"/>
                              <a:gd name="T30" fmla="*/ 13 w 132"/>
                              <a:gd name="T31" fmla="*/ 55 h 55"/>
                              <a:gd name="T32" fmla="*/ 8 w 132"/>
                              <a:gd name="T33" fmla="*/ 40 h 55"/>
                              <a:gd name="T34" fmla="*/ 5 w 132"/>
                              <a:gd name="T35" fmla="*/ 25 h 55"/>
                              <a:gd name="T36" fmla="*/ 5 w 132"/>
                              <a:gd name="T37" fmla="*/ 23 h 55"/>
                              <a:gd name="T38" fmla="*/ 5 w 132"/>
                              <a:gd name="T39" fmla="*/ 20 h 55"/>
                              <a:gd name="T40" fmla="*/ 3 w 132"/>
                              <a:gd name="T41" fmla="*/ 20 h 55"/>
                              <a:gd name="T42" fmla="*/ 0 w 132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>
                                <a:moveTo>
                                  <a:pt x="132" y="10"/>
                                </a:moveTo>
                                <a:lnTo>
                                  <a:pt x="130" y="5"/>
                                </a:lnTo>
                                <a:lnTo>
                                  <a:pt x="130" y="0"/>
                                </a:lnTo>
                                <a:lnTo>
                                  <a:pt x="127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8"/>
                                </a:lnTo>
                                <a:lnTo>
                                  <a:pt x="127" y="13"/>
                                </a:lnTo>
                                <a:lnTo>
                                  <a:pt x="130" y="10"/>
                                </a:lnTo>
                                <a:lnTo>
                                  <a:pt x="132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9066"/>
                        <wps:cNvSpPr>
                          <a:spLocks noEditPoints="1"/>
                        </wps:cNvSpPr>
                        <wps:spPr bwMode="auto">
                          <a:xfrm>
                            <a:off x="6004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10 h 55"/>
                              <a:gd name="T2" fmla="*/ 127 w 127"/>
                              <a:gd name="T3" fmla="*/ 5 h 55"/>
                              <a:gd name="T4" fmla="*/ 124 w 127"/>
                              <a:gd name="T5" fmla="*/ 0 h 55"/>
                              <a:gd name="T6" fmla="*/ 122 w 127"/>
                              <a:gd name="T7" fmla="*/ 0 h 55"/>
                              <a:gd name="T8" fmla="*/ 119 w 127"/>
                              <a:gd name="T9" fmla="*/ 3 h 55"/>
                              <a:gd name="T10" fmla="*/ 122 w 127"/>
                              <a:gd name="T11" fmla="*/ 8 h 55"/>
                              <a:gd name="T12" fmla="*/ 122 w 127"/>
                              <a:gd name="T13" fmla="*/ 13 h 55"/>
                              <a:gd name="T14" fmla="*/ 124 w 127"/>
                              <a:gd name="T15" fmla="*/ 13 h 55"/>
                              <a:gd name="T16" fmla="*/ 127 w 127"/>
                              <a:gd name="T17" fmla="*/ 10 h 55"/>
                              <a:gd name="T18" fmla="*/ 0 w 127"/>
                              <a:gd name="T19" fmla="*/ 20 h 55"/>
                              <a:gd name="T20" fmla="*/ 0 w 127"/>
                              <a:gd name="T21" fmla="*/ 23 h 55"/>
                              <a:gd name="T22" fmla="*/ 0 w 127"/>
                              <a:gd name="T23" fmla="*/ 25 h 55"/>
                              <a:gd name="T24" fmla="*/ 2 w 127"/>
                              <a:gd name="T25" fmla="*/ 40 h 55"/>
                              <a:gd name="T26" fmla="*/ 7 w 127"/>
                              <a:gd name="T27" fmla="*/ 55 h 55"/>
                              <a:gd name="T28" fmla="*/ 10 w 127"/>
                              <a:gd name="T29" fmla="*/ 55 h 55"/>
                              <a:gd name="T30" fmla="*/ 12 w 127"/>
                              <a:gd name="T31" fmla="*/ 55 h 55"/>
                              <a:gd name="T32" fmla="*/ 7 w 127"/>
                              <a:gd name="T33" fmla="*/ 40 h 55"/>
                              <a:gd name="T34" fmla="*/ 5 w 127"/>
                              <a:gd name="T35" fmla="*/ 25 h 55"/>
                              <a:gd name="T36" fmla="*/ 5 w 127"/>
                              <a:gd name="T37" fmla="*/ 23 h 55"/>
                              <a:gd name="T38" fmla="*/ 5 w 127"/>
                              <a:gd name="T39" fmla="*/ 23 h 55"/>
                              <a:gd name="T40" fmla="*/ 2 w 127"/>
                              <a:gd name="T41" fmla="*/ 20 h 55"/>
                              <a:gd name="T42" fmla="*/ 0 w 127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>
                                <a:moveTo>
                                  <a:pt x="127" y="10"/>
                                </a:moveTo>
                                <a:lnTo>
                                  <a:pt x="127" y="5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19" y="3"/>
                                </a:lnTo>
                                <a:lnTo>
                                  <a:pt x="122" y="8"/>
                                </a:lnTo>
                                <a:lnTo>
                                  <a:pt x="122" y="13"/>
                                </a:lnTo>
                                <a:lnTo>
                                  <a:pt x="124" y="13"/>
                                </a:lnTo>
                                <a:lnTo>
                                  <a:pt x="12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5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3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9067"/>
                        <wps:cNvSpPr>
                          <a:spLocks noEditPoints="1"/>
                        </wps:cNvSpPr>
                        <wps:spPr bwMode="auto">
                          <a:xfrm>
                            <a:off x="6006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13 h 55"/>
                              <a:gd name="T2" fmla="*/ 122 w 122"/>
                              <a:gd name="T3" fmla="*/ 8 h 55"/>
                              <a:gd name="T4" fmla="*/ 120 w 122"/>
                              <a:gd name="T5" fmla="*/ 0 h 55"/>
                              <a:gd name="T6" fmla="*/ 117 w 122"/>
                              <a:gd name="T7" fmla="*/ 3 h 55"/>
                              <a:gd name="T8" fmla="*/ 115 w 122"/>
                              <a:gd name="T9" fmla="*/ 3 h 55"/>
                              <a:gd name="T10" fmla="*/ 117 w 122"/>
                              <a:gd name="T11" fmla="*/ 8 h 55"/>
                              <a:gd name="T12" fmla="*/ 117 w 122"/>
                              <a:gd name="T13" fmla="*/ 15 h 55"/>
                              <a:gd name="T14" fmla="*/ 120 w 122"/>
                              <a:gd name="T15" fmla="*/ 13 h 55"/>
                              <a:gd name="T16" fmla="*/ 122 w 122"/>
                              <a:gd name="T17" fmla="*/ 13 h 55"/>
                              <a:gd name="T18" fmla="*/ 0 w 122"/>
                              <a:gd name="T19" fmla="*/ 20 h 55"/>
                              <a:gd name="T20" fmla="*/ 0 w 122"/>
                              <a:gd name="T21" fmla="*/ 23 h 55"/>
                              <a:gd name="T22" fmla="*/ 0 w 122"/>
                              <a:gd name="T23" fmla="*/ 25 h 55"/>
                              <a:gd name="T24" fmla="*/ 3 w 122"/>
                              <a:gd name="T25" fmla="*/ 40 h 55"/>
                              <a:gd name="T26" fmla="*/ 8 w 122"/>
                              <a:gd name="T27" fmla="*/ 55 h 55"/>
                              <a:gd name="T28" fmla="*/ 10 w 122"/>
                              <a:gd name="T29" fmla="*/ 55 h 55"/>
                              <a:gd name="T30" fmla="*/ 13 w 122"/>
                              <a:gd name="T31" fmla="*/ 55 h 55"/>
                              <a:gd name="T32" fmla="*/ 8 w 122"/>
                              <a:gd name="T33" fmla="*/ 40 h 55"/>
                              <a:gd name="T34" fmla="*/ 5 w 122"/>
                              <a:gd name="T35" fmla="*/ 25 h 55"/>
                              <a:gd name="T36" fmla="*/ 5 w 122"/>
                              <a:gd name="T37" fmla="*/ 23 h 55"/>
                              <a:gd name="T38" fmla="*/ 5 w 122"/>
                              <a:gd name="T39" fmla="*/ 23 h 55"/>
                              <a:gd name="T40" fmla="*/ 3 w 122"/>
                              <a:gd name="T41" fmla="*/ 23 h 55"/>
                              <a:gd name="T42" fmla="*/ 0 w 122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>
                                <a:moveTo>
                                  <a:pt x="122" y="13"/>
                                </a:moveTo>
                                <a:lnTo>
                                  <a:pt x="122" y="8"/>
                                </a:lnTo>
                                <a:lnTo>
                                  <a:pt x="120" y="0"/>
                                </a:lnTo>
                                <a:lnTo>
                                  <a:pt x="117" y="3"/>
                                </a:lnTo>
                                <a:lnTo>
                                  <a:pt x="115" y="3"/>
                                </a:lnTo>
                                <a:lnTo>
                                  <a:pt x="117" y="8"/>
                                </a:lnTo>
                                <a:lnTo>
                                  <a:pt x="117" y="15"/>
                                </a:lnTo>
                                <a:lnTo>
                                  <a:pt x="120" y="13"/>
                                </a:lnTo>
                                <a:lnTo>
                                  <a:pt x="122" y="1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9068"/>
                        <wps:cNvSpPr>
                          <a:spLocks noEditPoints="1"/>
                        </wps:cNvSpPr>
                        <wps:spPr bwMode="auto">
                          <a:xfrm>
                            <a:off x="6009" y="639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10 h 52"/>
                              <a:gd name="T2" fmla="*/ 117 w 117"/>
                              <a:gd name="T3" fmla="*/ 5 h 52"/>
                              <a:gd name="T4" fmla="*/ 114 w 117"/>
                              <a:gd name="T5" fmla="*/ 0 h 52"/>
                              <a:gd name="T6" fmla="*/ 112 w 117"/>
                              <a:gd name="T7" fmla="*/ 0 h 52"/>
                              <a:gd name="T8" fmla="*/ 109 w 117"/>
                              <a:gd name="T9" fmla="*/ 0 h 52"/>
                              <a:gd name="T10" fmla="*/ 112 w 117"/>
                              <a:gd name="T11" fmla="*/ 7 h 52"/>
                              <a:gd name="T12" fmla="*/ 114 w 117"/>
                              <a:gd name="T13" fmla="*/ 15 h 52"/>
                              <a:gd name="T14" fmla="*/ 114 w 117"/>
                              <a:gd name="T15" fmla="*/ 12 h 52"/>
                              <a:gd name="T16" fmla="*/ 117 w 117"/>
                              <a:gd name="T17" fmla="*/ 10 h 52"/>
                              <a:gd name="T18" fmla="*/ 0 w 117"/>
                              <a:gd name="T19" fmla="*/ 20 h 52"/>
                              <a:gd name="T20" fmla="*/ 0 w 117"/>
                              <a:gd name="T21" fmla="*/ 20 h 52"/>
                              <a:gd name="T22" fmla="*/ 0 w 117"/>
                              <a:gd name="T23" fmla="*/ 22 h 52"/>
                              <a:gd name="T24" fmla="*/ 2 w 117"/>
                              <a:gd name="T25" fmla="*/ 37 h 52"/>
                              <a:gd name="T26" fmla="*/ 7 w 117"/>
                              <a:gd name="T27" fmla="*/ 52 h 52"/>
                              <a:gd name="T28" fmla="*/ 10 w 117"/>
                              <a:gd name="T29" fmla="*/ 52 h 52"/>
                              <a:gd name="T30" fmla="*/ 15 w 117"/>
                              <a:gd name="T31" fmla="*/ 52 h 52"/>
                              <a:gd name="T32" fmla="*/ 7 w 117"/>
                              <a:gd name="T33" fmla="*/ 37 h 52"/>
                              <a:gd name="T34" fmla="*/ 5 w 117"/>
                              <a:gd name="T35" fmla="*/ 22 h 52"/>
                              <a:gd name="T36" fmla="*/ 5 w 117"/>
                              <a:gd name="T37" fmla="*/ 20 h 52"/>
                              <a:gd name="T38" fmla="*/ 5 w 117"/>
                              <a:gd name="T39" fmla="*/ 20 h 52"/>
                              <a:gd name="T40" fmla="*/ 2 w 117"/>
                              <a:gd name="T41" fmla="*/ 20 h 52"/>
                              <a:gd name="T42" fmla="*/ 0 w 117"/>
                              <a:gd name="T43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>
                                <a:moveTo>
                                  <a:pt x="117" y="10"/>
                                </a:moveTo>
                                <a:lnTo>
                                  <a:pt x="117" y="5"/>
                                </a:lnTo>
                                <a:lnTo>
                                  <a:pt x="114" y="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2" y="7"/>
                                </a:lnTo>
                                <a:lnTo>
                                  <a:pt x="114" y="15"/>
                                </a:lnTo>
                                <a:lnTo>
                                  <a:pt x="114" y="12"/>
                                </a:lnTo>
                                <a:lnTo>
                                  <a:pt x="11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7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52"/>
                                </a:lnTo>
                                <a:lnTo>
                                  <a:pt x="7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9069"/>
                        <wps:cNvSpPr>
                          <a:spLocks noEditPoints="1"/>
                        </wps:cNvSpPr>
                        <wps:spPr bwMode="auto">
                          <a:xfrm>
                            <a:off x="6011" y="639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2 h 52"/>
                              <a:gd name="T2" fmla="*/ 112 w 112"/>
                              <a:gd name="T3" fmla="*/ 5 h 52"/>
                              <a:gd name="T4" fmla="*/ 110 w 112"/>
                              <a:gd name="T5" fmla="*/ 0 h 52"/>
                              <a:gd name="T6" fmla="*/ 105 w 112"/>
                              <a:gd name="T7" fmla="*/ 2 h 52"/>
                              <a:gd name="T8" fmla="*/ 107 w 112"/>
                              <a:gd name="T9" fmla="*/ 7 h 52"/>
                              <a:gd name="T10" fmla="*/ 110 w 112"/>
                              <a:gd name="T11" fmla="*/ 15 h 52"/>
                              <a:gd name="T12" fmla="*/ 112 w 112"/>
                              <a:gd name="T13" fmla="*/ 15 h 52"/>
                              <a:gd name="T14" fmla="*/ 112 w 112"/>
                              <a:gd name="T15" fmla="*/ 12 h 52"/>
                              <a:gd name="T16" fmla="*/ 0 w 112"/>
                              <a:gd name="T17" fmla="*/ 20 h 52"/>
                              <a:gd name="T18" fmla="*/ 0 w 112"/>
                              <a:gd name="T19" fmla="*/ 20 h 52"/>
                              <a:gd name="T20" fmla="*/ 0 w 112"/>
                              <a:gd name="T21" fmla="*/ 22 h 52"/>
                              <a:gd name="T22" fmla="*/ 3 w 112"/>
                              <a:gd name="T23" fmla="*/ 37 h 52"/>
                              <a:gd name="T24" fmla="*/ 8 w 112"/>
                              <a:gd name="T25" fmla="*/ 52 h 52"/>
                              <a:gd name="T26" fmla="*/ 13 w 112"/>
                              <a:gd name="T27" fmla="*/ 52 h 52"/>
                              <a:gd name="T28" fmla="*/ 15 w 112"/>
                              <a:gd name="T29" fmla="*/ 52 h 52"/>
                              <a:gd name="T30" fmla="*/ 8 w 112"/>
                              <a:gd name="T31" fmla="*/ 37 h 52"/>
                              <a:gd name="T32" fmla="*/ 5 w 112"/>
                              <a:gd name="T33" fmla="*/ 22 h 52"/>
                              <a:gd name="T34" fmla="*/ 5 w 112"/>
                              <a:gd name="T35" fmla="*/ 22 h 52"/>
                              <a:gd name="T36" fmla="*/ 5 w 112"/>
                              <a:gd name="T37" fmla="*/ 20 h 52"/>
                              <a:gd name="T38" fmla="*/ 3 w 112"/>
                              <a:gd name="T39" fmla="*/ 20 h 52"/>
                              <a:gd name="T40" fmla="*/ 0 w 112"/>
                              <a:gd name="T41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>
                                <a:moveTo>
                                  <a:pt x="112" y="12"/>
                                </a:moveTo>
                                <a:lnTo>
                                  <a:pt x="112" y="5"/>
                                </a:lnTo>
                                <a:lnTo>
                                  <a:pt x="110" y="0"/>
                                </a:lnTo>
                                <a:lnTo>
                                  <a:pt x="105" y="2"/>
                                </a:lnTo>
                                <a:lnTo>
                                  <a:pt x="107" y="7"/>
                                </a:lnTo>
                                <a:lnTo>
                                  <a:pt x="110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2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3" y="37"/>
                                </a:lnTo>
                                <a:lnTo>
                                  <a:pt x="8" y="52"/>
                                </a:lnTo>
                                <a:lnTo>
                                  <a:pt x="13" y="52"/>
                                </a:lnTo>
                                <a:lnTo>
                                  <a:pt x="15" y="52"/>
                                </a:lnTo>
                                <a:lnTo>
                                  <a:pt x="8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9070"/>
                        <wps:cNvSpPr>
                          <a:spLocks noEditPoints="1"/>
                        </wps:cNvSpPr>
                        <wps:spPr bwMode="auto">
                          <a:xfrm>
                            <a:off x="6014" y="639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15 h 52"/>
                              <a:gd name="T2" fmla="*/ 107 w 109"/>
                              <a:gd name="T3" fmla="*/ 7 h 52"/>
                              <a:gd name="T4" fmla="*/ 104 w 109"/>
                              <a:gd name="T5" fmla="*/ 0 h 52"/>
                              <a:gd name="T6" fmla="*/ 102 w 109"/>
                              <a:gd name="T7" fmla="*/ 2 h 52"/>
                              <a:gd name="T8" fmla="*/ 99 w 109"/>
                              <a:gd name="T9" fmla="*/ 2 h 52"/>
                              <a:gd name="T10" fmla="*/ 102 w 109"/>
                              <a:gd name="T11" fmla="*/ 10 h 52"/>
                              <a:gd name="T12" fmla="*/ 104 w 109"/>
                              <a:gd name="T13" fmla="*/ 17 h 52"/>
                              <a:gd name="T14" fmla="*/ 107 w 109"/>
                              <a:gd name="T15" fmla="*/ 15 h 52"/>
                              <a:gd name="T16" fmla="*/ 109 w 109"/>
                              <a:gd name="T17" fmla="*/ 15 h 52"/>
                              <a:gd name="T18" fmla="*/ 0 w 109"/>
                              <a:gd name="T19" fmla="*/ 20 h 52"/>
                              <a:gd name="T20" fmla="*/ 0 w 109"/>
                              <a:gd name="T21" fmla="*/ 20 h 52"/>
                              <a:gd name="T22" fmla="*/ 0 w 109"/>
                              <a:gd name="T23" fmla="*/ 22 h 52"/>
                              <a:gd name="T24" fmla="*/ 2 w 109"/>
                              <a:gd name="T25" fmla="*/ 37 h 52"/>
                              <a:gd name="T26" fmla="*/ 10 w 109"/>
                              <a:gd name="T27" fmla="*/ 52 h 52"/>
                              <a:gd name="T28" fmla="*/ 12 w 109"/>
                              <a:gd name="T29" fmla="*/ 52 h 52"/>
                              <a:gd name="T30" fmla="*/ 15 w 109"/>
                              <a:gd name="T31" fmla="*/ 52 h 52"/>
                              <a:gd name="T32" fmla="*/ 10 w 109"/>
                              <a:gd name="T33" fmla="*/ 44 h 52"/>
                              <a:gd name="T34" fmla="*/ 7 w 109"/>
                              <a:gd name="T35" fmla="*/ 37 h 52"/>
                              <a:gd name="T36" fmla="*/ 5 w 109"/>
                              <a:gd name="T37" fmla="*/ 29 h 52"/>
                              <a:gd name="T38" fmla="*/ 5 w 109"/>
                              <a:gd name="T39" fmla="*/ 22 h 52"/>
                              <a:gd name="T40" fmla="*/ 5 w 109"/>
                              <a:gd name="T41" fmla="*/ 22 h 52"/>
                              <a:gd name="T42" fmla="*/ 5 w 109"/>
                              <a:gd name="T43" fmla="*/ 20 h 52"/>
                              <a:gd name="T44" fmla="*/ 2 w 109"/>
                              <a:gd name="T45" fmla="*/ 20 h 52"/>
                              <a:gd name="T46" fmla="*/ 0 w 109"/>
                              <a:gd name="T47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>
                                <a:moveTo>
                                  <a:pt x="109" y="15"/>
                                </a:moveTo>
                                <a:lnTo>
                                  <a:pt x="107" y="7"/>
                                </a:lnTo>
                                <a:lnTo>
                                  <a:pt x="104" y="0"/>
                                </a:lnTo>
                                <a:lnTo>
                                  <a:pt x="102" y="2"/>
                                </a:lnTo>
                                <a:lnTo>
                                  <a:pt x="99" y="2"/>
                                </a:lnTo>
                                <a:lnTo>
                                  <a:pt x="102" y="10"/>
                                </a:lnTo>
                                <a:lnTo>
                                  <a:pt x="104" y="17"/>
                                </a:lnTo>
                                <a:lnTo>
                                  <a:pt x="107" y="15"/>
                                </a:lnTo>
                                <a:lnTo>
                                  <a:pt x="109" y="1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10" y="52"/>
                                </a:lnTo>
                                <a:lnTo>
                                  <a:pt x="12" y="52"/>
                                </a:lnTo>
                                <a:lnTo>
                                  <a:pt x="15" y="52"/>
                                </a:lnTo>
                                <a:lnTo>
                                  <a:pt x="10" y="44"/>
                                </a:lnTo>
                                <a:lnTo>
                                  <a:pt x="7" y="37"/>
                                </a:lnTo>
                                <a:lnTo>
                                  <a:pt x="5" y="29"/>
                                </a:lnTo>
                                <a:lnTo>
                                  <a:pt x="5" y="22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9071"/>
                        <wps:cNvSpPr>
                          <a:spLocks noEditPoints="1"/>
                        </wps:cNvSpPr>
                        <wps:spPr bwMode="auto">
                          <a:xfrm>
                            <a:off x="6016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3 h 50"/>
                              <a:gd name="T2" fmla="*/ 102 w 105"/>
                              <a:gd name="T3" fmla="*/ 5 h 50"/>
                              <a:gd name="T4" fmla="*/ 100 w 105"/>
                              <a:gd name="T5" fmla="*/ 0 h 50"/>
                              <a:gd name="T6" fmla="*/ 97 w 105"/>
                              <a:gd name="T7" fmla="*/ 0 h 50"/>
                              <a:gd name="T8" fmla="*/ 95 w 105"/>
                              <a:gd name="T9" fmla="*/ 0 h 50"/>
                              <a:gd name="T10" fmla="*/ 97 w 105"/>
                              <a:gd name="T11" fmla="*/ 8 h 50"/>
                              <a:gd name="T12" fmla="*/ 100 w 105"/>
                              <a:gd name="T13" fmla="*/ 15 h 50"/>
                              <a:gd name="T14" fmla="*/ 102 w 105"/>
                              <a:gd name="T15" fmla="*/ 15 h 50"/>
                              <a:gd name="T16" fmla="*/ 105 w 105"/>
                              <a:gd name="T17" fmla="*/ 13 h 50"/>
                              <a:gd name="T18" fmla="*/ 0 w 105"/>
                              <a:gd name="T19" fmla="*/ 18 h 50"/>
                              <a:gd name="T20" fmla="*/ 0 w 105"/>
                              <a:gd name="T21" fmla="*/ 20 h 50"/>
                              <a:gd name="T22" fmla="*/ 0 w 105"/>
                              <a:gd name="T23" fmla="*/ 20 h 50"/>
                              <a:gd name="T24" fmla="*/ 3 w 105"/>
                              <a:gd name="T25" fmla="*/ 35 h 50"/>
                              <a:gd name="T26" fmla="*/ 10 w 105"/>
                              <a:gd name="T27" fmla="*/ 50 h 50"/>
                              <a:gd name="T28" fmla="*/ 13 w 105"/>
                              <a:gd name="T29" fmla="*/ 50 h 50"/>
                              <a:gd name="T30" fmla="*/ 15 w 105"/>
                              <a:gd name="T31" fmla="*/ 50 h 50"/>
                              <a:gd name="T32" fmla="*/ 10 w 105"/>
                              <a:gd name="T33" fmla="*/ 42 h 50"/>
                              <a:gd name="T34" fmla="*/ 8 w 105"/>
                              <a:gd name="T35" fmla="*/ 35 h 50"/>
                              <a:gd name="T36" fmla="*/ 5 w 105"/>
                              <a:gd name="T37" fmla="*/ 27 h 50"/>
                              <a:gd name="T38" fmla="*/ 5 w 105"/>
                              <a:gd name="T39" fmla="*/ 20 h 50"/>
                              <a:gd name="T40" fmla="*/ 5 w 105"/>
                              <a:gd name="T41" fmla="*/ 18 h 50"/>
                              <a:gd name="T42" fmla="*/ 3 w 105"/>
                              <a:gd name="T43" fmla="*/ 18 h 50"/>
                              <a:gd name="T44" fmla="*/ 0 w 105"/>
                              <a:gd name="T45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>
                                <a:moveTo>
                                  <a:pt x="105" y="13"/>
                                </a:moveTo>
                                <a:lnTo>
                                  <a:pt x="102" y="5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7" y="8"/>
                                </a:lnTo>
                                <a:lnTo>
                                  <a:pt x="100" y="15"/>
                                </a:lnTo>
                                <a:lnTo>
                                  <a:pt x="102" y="15"/>
                                </a:lnTo>
                                <a:lnTo>
                                  <a:pt x="105" y="13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3" y="35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5" y="50"/>
                                </a:lnTo>
                                <a:lnTo>
                                  <a:pt x="10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9072"/>
                        <wps:cNvSpPr>
                          <a:spLocks noEditPoints="1"/>
                        </wps:cNvSpPr>
                        <wps:spPr bwMode="auto">
                          <a:xfrm>
                            <a:off x="6019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15 h 50"/>
                              <a:gd name="T2" fmla="*/ 97 w 99"/>
                              <a:gd name="T3" fmla="*/ 8 h 50"/>
                              <a:gd name="T4" fmla="*/ 94 w 99"/>
                              <a:gd name="T5" fmla="*/ 0 h 50"/>
                              <a:gd name="T6" fmla="*/ 89 w 99"/>
                              <a:gd name="T7" fmla="*/ 0 h 50"/>
                              <a:gd name="T8" fmla="*/ 92 w 99"/>
                              <a:gd name="T9" fmla="*/ 10 h 50"/>
                              <a:gd name="T10" fmla="*/ 94 w 99"/>
                              <a:gd name="T11" fmla="*/ 18 h 50"/>
                              <a:gd name="T12" fmla="*/ 97 w 99"/>
                              <a:gd name="T13" fmla="*/ 15 h 50"/>
                              <a:gd name="T14" fmla="*/ 99 w 99"/>
                              <a:gd name="T15" fmla="*/ 15 h 50"/>
                              <a:gd name="T16" fmla="*/ 0 w 99"/>
                              <a:gd name="T17" fmla="*/ 18 h 50"/>
                              <a:gd name="T18" fmla="*/ 0 w 99"/>
                              <a:gd name="T19" fmla="*/ 20 h 50"/>
                              <a:gd name="T20" fmla="*/ 0 w 99"/>
                              <a:gd name="T21" fmla="*/ 20 h 50"/>
                              <a:gd name="T22" fmla="*/ 0 w 99"/>
                              <a:gd name="T23" fmla="*/ 27 h 50"/>
                              <a:gd name="T24" fmla="*/ 2 w 99"/>
                              <a:gd name="T25" fmla="*/ 35 h 50"/>
                              <a:gd name="T26" fmla="*/ 5 w 99"/>
                              <a:gd name="T27" fmla="*/ 42 h 50"/>
                              <a:gd name="T28" fmla="*/ 10 w 99"/>
                              <a:gd name="T29" fmla="*/ 50 h 50"/>
                              <a:gd name="T30" fmla="*/ 12 w 99"/>
                              <a:gd name="T31" fmla="*/ 50 h 50"/>
                              <a:gd name="T32" fmla="*/ 15 w 99"/>
                              <a:gd name="T33" fmla="*/ 50 h 50"/>
                              <a:gd name="T34" fmla="*/ 12 w 99"/>
                              <a:gd name="T35" fmla="*/ 42 h 50"/>
                              <a:gd name="T36" fmla="*/ 7 w 99"/>
                              <a:gd name="T37" fmla="*/ 35 h 50"/>
                              <a:gd name="T38" fmla="*/ 5 w 99"/>
                              <a:gd name="T39" fmla="*/ 27 h 50"/>
                              <a:gd name="T40" fmla="*/ 5 w 99"/>
                              <a:gd name="T41" fmla="*/ 20 h 50"/>
                              <a:gd name="T42" fmla="*/ 5 w 99"/>
                              <a:gd name="T43" fmla="*/ 20 h 50"/>
                              <a:gd name="T44" fmla="*/ 2 w 99"/>
                              <a:gd name="T45" fmla="*/ 18 h 50"/>
                              <a:gd name="T46" fmla="*/ 0 w 99"/>
                              <a:gd name="T47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>
                                <a:moveTo>
                                  <a:pt x="99" y="15"/>
                                </a:moveTo>
                                <a:lnTo>
                                  <a:pt x="97" y="8"/>
                                </a:lnTo>
                                <a:lnTo>
                                  <a:pt x="94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10"/>
                                </a:lnTo>
                                <a:lnTo>
                                  <a:pt x="94" y="18"/>
                                </a:lnTo>
                                <a:lnTo>
                                  <a:pt x="97" y="15"/>
                                </a:lnTo>
                                <a:lnTo>
                                  <a:pt x="99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2" y="50"/>
                                </a:lnTo>
                                <a:lnTo>
                                  <a:pt x="15" y="50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9073"/>
                        <wps:cNvSpPr>
                          <a:spLocks noEditPoints="1"/>
                        </wps:cNvSpPr>
                        <wps:spPr bwMode="auto">
                          <a:xfrm>
                            <a:off x="6021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15 h 50"/>
                              <a:gd name="T2" fmla="*/ 92 w 95"/>
                              <a:gd name="T3" fmla="*/ 8 h 50"/>
                              <a:gd name="T4" fmla="*/ 90 w 95"/>
                              <a:gd name="T5" fmla="*/ 0 h 50"/>
                              <a:gd name="T6" fmla="*/ 85 w 95"/>
                              <a:gd name="T7" fmla="*/ 3 h 50"/>
                              <a:gd name="T8" fmla="*/ 87 w 95"/>
                              <a:gd name="T9" fmla="*/ 10 h 50"/>
                              <a:gd name="T10" fmla="*/ 90 w 95"/>
                              <a:gd name="T11" fmla="*/ 20 h 50"/>
                              <a:gd name="T12" fmla="*/ 92 w 95"/>
                              <a:gd name="T13" fmla="*/ 18 h 50"/>
                              <a:gd name="T14" fmla="*/ 95 w 95"/>
                              <a:gd name="T15" fmla="*/ 15 h 50"/>
                              <a:gd name="T16" fmla="*/ 0 w 95"/>
                              <a:gd name="T17" fmla="*/ 18 h 50"/>
                              <a:gd name="T18" fmla="*/ 0 w 95"/>
                              <a:gd name="T19" fmla="*/ 20 h 50"/>
                              <a:gd name="T20" fmla="*/ 0 w 95"/>
                              <a:gd name="T21" fmla="*/ 27 h 50"/>
                              <a:gd name="T22" fmla="*/ 3 w 95"/>
                              <a:gd name="T23" fmla="*/ 35 h 50"/>
                              <a:gd name="T24" fmla="*/ 5 w 95"/>
                              <a:gd name="T25" fmla="*/ 42 h 50"/>
                              <a:gd name="T26" fmla="*/ 10 w 95"/>
                              <a:gd name="T27" fmla="*/ 50 h 50"/>
                              <a:gd name="T28" fmla="*/ 13 w 95"/>
                              <a:gd name="T29" fmla="*/ 50 h 50"/>
                              <a:gd name="T30" fmla="*/ 18 w 95"/>
                              <a:gd name="T31" fmla="*/ 47 h 50"/>
                              <a:gd name="T32" fmla="*/ 13 w 95"/>
                              <a:gd name="T33" fmla="*/ 42 h 50"/>
                              <a:gd name="T34" fmla="*/ 8 w 95"/>
                              <a:gd name="T35" fmla="*/ 35 h 50"/>
                              <a:gd name="T36" fmla="*/ 5 w 95"/>
                              <a:gd name="T37" fmla="*/ 27 h 50"/>
                              <a:gd name="T38" fmla="*/ 5 w 95"/>
                              <a:gd name="T39" fmla="*/ 20 h 50"/>
                              <a:gd name="T40" fmla="*/ 5 w 95"/>
                              <a:gd name="T41" fmla="*/ 20 h 50"/>
                              <a:gd name="T42" fmla="*/ 3 w 95"/>
                              <a:gd name="T43" fmla="*/ 20 h 50"/>
                              <a:gd name="T44" fmla="*/ 0 w 95"/>
                              <a:gd name="T45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>
                                <a:moveTo>
                                  <a:pt x="95" y="15"/>
                                </a:moveTo>
                                <a:lnTo>
                                  <a:pt x="92" y="8"/>
                                </a:lnTo>
                                <a:lnTo>
                                  <a:pt x="90" y="0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5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8" y="47"/>
                                </a:lnTo>
                                <a:lnTo>
                                  <a:pt x="13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9074"/>
                        <wps:cNvSpPr>
                          <a:spLocks noEditPoints="1"/>
                        </wps:cNvSpPr>
                        <wps:spPr bwMode="auto">
                          <a:xfrm>
                            <a:off x="6024" y="641"/>
                            <a:ext cx="89" cy="50"/>
                          </a:xfrm>
                          <a:custGeom>
                            <a:avLst/>
                            <a:gdLst>
                              <a:gd name="T0" fmla="*/ 89 w 89"/>
                              <a:gd name="T1" fmla="*/ 18 h 50"/>
                              <a:gd name="T2" fmla="*/ 87 w 89"/>
                              <a:gd name="T3" fmla="*/ 10 h 50"/>
                              <a:gd name="T4" fmla="*/ 84 w 89"/>
                              <a:gd name="T5" fmla="*/ 0 h 50"/>
                              <a:gd name="T6" fmla="*/ 79 w 89"/>
                              <a:gd name="T7" fmla="*/ 3 h 50"/>
                              <a:gd name="T8" fmla="*/ 82 w 89"/>
                              <a:gd name="T9" fmla="*/ 10 h 50"/>
                              <a:gd name="T10" fmla="*/ 84 w 89"/>
                              <a:gd name="T11" fmla="*/ 20 h 50"/>
                              <a:gd name="T12" fmla="*/ 84 w 89"/>
                              <a:gd name="T13" fmla="*/ 20 h 50"/>
                              <a:gd name="T14" fmla="*/ 87 w 89"/>
                              <a:gd name="T15" fmla="*/ 20 h 50"/>
                              <a:gd name="T16" fmla="*/ 89 w 89"/>
                              <a:gd name="T17" fmla="*/ 18 h 50"/>
                              <a:gd name="T18" fmla="*/ 0 w 89"/>
                              <a:gd name="T19" fmla="*/ 20 h 50"/>
                              <a:gd name="T20" fmla="*/ 0 w 89"/>
                              <a:gd name="T21" fmla="*/ 20 h 50"/>
                              <a:gd name="T22" fmla="*/ 0 w 89"/>
                              <a:gd name="T23" fmla="*/ 27 h 50"/>
                              <a:gd name="T24" fmla="*/ 2 w 89"/>
                              <a:gd name="T25" fmla="*/ 35 h 50"/>
                              <a:gd name="T26" fmla="*/ 7 w 89"/>
                              <a:gd name="T27" fmla="*/ 42 h 50"/>
                              <a:gd name="T28" fmla="*/ 10 w 89"/>
                              <a:gd name="T29" fmla="*/ 50 h 50"/>
                              <a:gd name="T30" fmla="*/ 15 w 89"/>
                              <a:gd name="T31" fmla="*/ 47 h 50"/>
                              <a:gd name="T32" fmla="*/ 17 w 89"/>
                              <a:gd name="T33" fmla="*/ 47 h 50"/>
                              <a:gd name="T34" fmla="*/ 12 w 89"/>
                              <a:gd name="T35" fmla="*/ 42 h 50"/>
                              <a:gd name="T36" fmla="*/ 7 w 89"/>
                              <a:gd name="T37" fmla="*/ 35 h 50"/>
                              <a:gd name="T38" fmla="*/ 5 w 89"/>
                              <a:gd name="T39" fmla="*/ 27 h 50"/>
                              <a:gd name="T40" fmla="*/ 5 w 89"/>
                              <a:gd name="T41" fmla="*/ 20 h 50"/>
                              <a:gd name="T42" fmla="*/ 5 w 89"/>
                              <a:gd name="T43" fmla="*/ 20 h 50"/>
                              <a:gd name="T44" fmla="*/ 2 w 89"/>
                              <a:gd name="T45" fmla="*/ 20 h 50"/>
                              <a:gd name="T46" fmla="*/ 0 w 89"/>
                              <a:gd name="T47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>
                                <a:moveTo>
                                  <a:pt x="89" y="18"/>
                                </a:moveTo>
                                <a:lnTo>
                                  <a:pt x="87" y="10"/>
                                </a:lnTo>
                                <a:lnTo>
                                  <a:pt x="84" y="0"/>
                                </a:lnTo>
                                <a:lnTo>
                                  <a:pt x="79" y="3"/>
                                </a:lnTo>
                                <a:lnTo>
                                  <a:pt x="82" y="10"/>
                                </a:lnTo>
                                <a:lnTo>
                                  <a:pt x="84" y="20"/>
                                </a:lnTo>
                                <a:lnTo>
                                  <a:pt x="84" y="20"/>
                                </a:lnTo>
                                <a:lnTo>
                                  <a:pt x="87" y="20"/>
                                </a:lnTo>
                                <a:lnTo>
                                  <a:pt x="89" y="1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5" y="47"/>
                                </a:lnTo>
                                <a:lnTo>
                                  <a:pt x="17" y="47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9075"/>
                        <wps:cNvSpPr>
                          <a:spLocks noEditPoints="1"/>
                        </wps:cNvSpPr>
                        <wps:spPr bwMode="auto">
                          <a:xfrm>
                            <a:off x="6026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2 w 85"/>
                              <a:gd name="T3" fmla="*/ 7 h 44"/>
                              <a:gd name="T4" fmla="*/ 80 w 85"/>
                              <a:gd name="T5" fmla="*/ 0 h 44"/>
                              <a:gd name="T6" fmla="*/ 75 w 85"/>
                              <a:gd name="T7" fmla="*/ 0 h 44"/>
                              <a:gd name="T8" fmla="*/ 77 w 85"/>
                              <a:gd name="T9" fmla="*/ 7 h 44"/>
                              <a:gd name="T10" fmla="*/ 80 w 85"/>
                              <a:gd name="T11" fmla="*/ 17 h 44"/>
                              <a:gd name="T12" fmla="*/ 80 w 85"/>
                              <a:gd name="T13" fmla="*/ 17 h 44"/>
                              <a:gd name="T14" fmla="*/ 80 w 85"/>
                              <a:gd name="T15" fmla="*/ 20 h 44"/>
                              <a:gd name="T16" fmla="*/ 82 w 85"/>
                              <a:gd name="T17" fmla="*/ 17 h 44"/>
                              <a:gd name="T18" fmla="*/ 85 w 85"/>
                              <a:gd name="T19" fmla="*/ 17 h 44"/>
                              <a:gd name="T20" fmla="*/ 0 w 85"/>
                              <a:gd name="T21" fmla="*/ 17 h 44"/>
                              <a:gd name="T22" fmla="*/ 0 w 85"/>
                              <a:gd name="T23" fmla="*/ 17 h 44"/>
                              <a:gd name="T24" fmla="*/ 0 w 85"/>
                              <a:gd name="T25" fmla="*/ 24 h 44"/>
                              <a:gd name="T26" fmla="*/ 3 w 85"/>
                              <a:gd name="T27" fmla="*/ 32 h 44"/>
                              <a:gd name="T28" fmla="*/ 8 w 85"/>
                              <a:gd name="T29" fmla="*/ 39 h 44"/>
                              <a:gd name="T30" fmla="*/ 13 w 85"/>
                              <a:gd name="T31" fmla="*/ 44 h 44"/>
                              <a:gd name="T32" fmla="*/ 15 w 85"/>
                              <a:gd name="T33" fmla="*/ 44 h 44"/>
                              <a:gd name="T34" fmla="*/ 18 w 85"/>
                              <a:gd name="T35" fmla="*/ 44 h 44"/>
                              <a:gd name="T36" fmla="*/ 13 w 85"/>
                              <a:gd name="T37" fmla="*/ 39 h 44"/>
                              <a:gd name="T38" fmla="*/ 8 w 85"/>
                              <a:gd name="T39" fmla="*/ 32 h 44"/>
                              <a:gd name="T40" fmla="*/ 5 w 85"/>
                              <a:gd name="T41" fmla="*/ 24 h 44"/>
                              <a:gd name="T42" fmla="*/ 5 w 85"/>
                              <a:gd name="T43" fmla="*/ 17 h 44"/>
                              <a:gd name="T44" fmla="*/ 5 w 85"/>
                              <a:gd name="T45" fmla="*/ 17 h 44"/>
                              <a:gd name="T46" fmla="*/ 3 w 85"/>
                              <a:gd name="T47" fmla="*/ 17 h 44"/>
                              <a:gd name="T48" fmla="*/ 0 w 85"/>
                              <a:gd name="T49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>
                                <a:moveTo>
                                  <a:pt x="85" y="17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77" y="7"/>
                                </a:lnTo>
                                <a:lnTo>
                                  <a:pt x="80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20"/>
                                </a:lnTo>
                                <a:lnTo>
                                  <a:pt x="82" y="17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4"/>
                                </a:lnTo>
                                <a:lnTo>
                                  <a:pt x="13" y="39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9076"/>
                        <wps:cNvSpPr>
                          <a:spLocks noEditPoints="1"/>
                        </wps:cNvSpPr>
                        <wps:spPr bwMode="auto">
                          <a:xfrm>
                            <a:off x="6029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7 w 79"/>
                              <a:gd name="T3" fmla="*/ 7 h 44"/>
                              <a:gd name="T4" fmla="*/ 74 w 79"/>
                              <a:gd name="T5" fmla="*/ 0 h 44"/>
                              <a:gd name="T6" fmla="*/ 69 w 79"/>
                              <a:gd name="T7" fmla="*/ 2 h 44"/>
                              <a:gd name="T8" fmla="*/ 72 w 79"/>
                              <a:gd name="T9" fmla="*/ 10 h 44"/>
                              <a:gd name="T10" fmla="*/ 74 w 79"/>
                              <a:gd name="T11" fmla="*/ 17 h 44"/>
                              <a:gd name="T12" fmla="*/ 74 w 79"/>
                              <a:gd name="T13" fmla="*/ 20 h 44"/>
                              <a:gd name="T14" fmla="*/ 74 w 79"/>
                              <a:gd name="T15" fmla="*/ 20 h 44"/>
                              <a:gd name="T16" fmla="*/ 77 w 79"/>
                              <a:gd name="T17" fmla="*/ 20 h 44"/>
                              <a:gd name="T18" fmla="*/ 79 w 79"/>
                              <a:gd name="T19" fmla="*/ 17 h 44"/>
                              <a:gd name="T20" fmla="*/ 79 w 79"/>
                              <a:gd name="T21" fmla="*/ 17 h 44"/>
                              <a:gd name="T22" fmla="*/ 0 w 79"/>
                              <a:gd name="T23" fmla="*/ 17 h 44"/>
                              <a:gd name="T24" fmla="*/ 0 w 79"/>
                              <a:gd name="T25" fmla="*/ 17 h 44"/>
                              <a:gd name="T26" fmla="*/ 0 w 79"/>
                              <a:gd name="T27" fmla="*/ 24 h 44"/>
                              <a:gd name="T28" fmla="*/ 2 w 79"/>
                              <a:gd name="T29" fmla="*/ 32 h 44"/>
                              <a:gd name="T30" fmla="*/ 7 w 79"/>
                              <a:gd name="T31" fmla="*/ 39 h 44"/>
                              <a:gd name="T32" fmla="*/ 12 w 79"/>
                              <a:gd name="T33" fmla="*/ 44 h 44"/>
                              <a:gd name="T34" fmla="*/ 15 w 79"/>
                              <a:gd name="T35" fmla="*/ 44 h 44"/>
                              <a:gd name="T36" fmla="*/ 17 w 79"/>
                              <a:gd name="T37" fmla="*/ 44 h 44"/>
                              <a:gd name="T38" fmla="*/ 12 w 79"/>
                              <a:gd name="T39" fmla="*/ 39 h 44"/>
                              <a:gd name="T40" fmla="*/ 7 w 79"/>
                              <a:gd name="T41" fmla="*/ 32 h 44"/>
                              <a:gd name="T42" fmla="*/ 5 w 79"/>
                              <a:gd name="T43" fmla="*/ 24 h 44"/>
                              <a:gd name="T44" fmla="*/ 5 w 79"/>
                              <a:gd name="T45" fmla="*/ 17 h 44"/>
                              <a:gd name="T46" fmla="*/ 5 w 79"/>
                              <a:gd name="T47" fmla="*/ 17 h 44"/>
                              <a:gd name="T48" fmla="*/ 2 w 79"/>
                              <a:gd name="T49" fmla="*/ 17 h 44"/>
                              <a:gd name="T50" fmla="*/ 0 w 79"/>
                              <a:gd name="T51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79" y="17"/>
                                </a:moveTo>
                                <a:lnTo>
                                  <a:pt x="77" y="7"/>
                                </a:lnTo>
                                <a:lnTo>
                                  <a:pt x="74" y="0"/>
                                </a:lnTo>
                                <a:lnTo>
                                  <a:pt x="69" y="2"/>
                                </a:lnTo>
                                <a:lnTo>
                                  <a:pt x="72" y="10"/>
                                </a:lnTo>
                                <a:lnTo>
                                  <a:pt x="74" y="17"/>
                                </a:lnTo>
                                <a:lnTo>
                                  <a:pt x="74" y="20"/>
                                </a:lnTo>
                                <a:lnTo>
                                  <a:pt x="74" y="20"/>
                                </a:lnTo>
                                <a:lnTo>
                                  <a:pt x="77" y="20"/>
                                </a:lnTo>
                                <a:lnTo>
                                  <a:pt x="79" y="17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2" y="32"/>
                                </a:lnTo>
                                <a:lnTo>
                                  <a:pt x="7" y="39"/>
                                </a:lnTo>
                                <a:lnTo>
                                  <a:pt x="12" y="44"/>
                                </a:lnTo>
                                <a:lnTo>
                                  <a:pt x="15" y="44"/>
                                </a:lnTo>
                                <a:lnTo>
                                  <a:pt x="17" y="44"/>
                                </a:lnTo>
                                <a:lnTo>
                                  <a:pt x="12" y="39"/>
                                </a:lnTo>
                                <a:lnTo>
                                  <a:pt x="7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9077"/>
                        <wps:cNvSpPr>
                          <a:spLocks noEditPoints="1"/>
                        </wps:cNvSpPr>
                        <wps:spPr bwMode="auto">
                          <a:xfrm>
                            <a:off x="6031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2 w 75"/>
                              <a:gd name="T3" fmla="*/ 7 h 44"/>
                              <a:gd name="T4" fmla="*/ 70 w 75"/>
                              <a:gd name="T5" fmla="*/ 0 h 44"/>
                              <a:gd name="T6" fmla="*/ 65 w 75"/>
                              <a:gd name="T7" fmla="*/ 2 h 44"/>
                              <a:gd name="T8" fmla="*/ 67 w 75"/>
                              <a:gd name="T9" fmla="*/ 10 h 44"/>
                              <a:gd name="T10" fmla="*/ 70 w 75"/>
                              <a:gd name="T11" fmla="*/ 17 h 44"/>
                              <a:gd name="T12" fmla="*/ 70 w 75"/>
                              <a:gd name="T13" fmla="*/ 20 h 44"/>
                              <a:gd name="T14" fmla="*/ 70 w 75"/>
                              <a:gd name="T15" fmla="*/ 22 h 44"/>
                              <a:gd name="T16" fmla="*/ 72 w 75"/>
                              <a:gd name="T17" fmla="*/ 20 h 44"/>
                              <a:gd name="T18" fmla="*/ 75 w 75"/>
                              <a:gd name="T19" fmla="*/ 20 h 44"/>
                              <a:gd name="T20" fmla="*/ 75 w 75"/>
                              <a:gd name="T21" fmla="*/ 17 h 44"/>
                              <a:gd name="T22" fmla="*/ 75 w 75"/>
                              <a:gd name="T23" fmla="*/ 17 h 44"/>
                              <a:gd name="T24" fmla="*/ 0 w 75"/>
                              <a:gd name="T25" fmla="*/ 17 h 44"/>
                              <a:gd name="T26" fmla="*/ 0 w 75"/>
                              <a:gd name="T27" fmla="*/ 17 h 44"/>
                              <a:gd name="T28" fmla="*/ 0 w 75"/>
                              <a:gd name="T29" fmla="*/ 24 h 44"/>
                              <a:gd name="T30" fmla="*/ 3 w 75"/>
                              <a:gd name="T31" fmla="*/ 32 h 44"/>
                              <a:gd name="T32" fmla="*/ 8 w 75"/>
                              <a:gd name="T33" fmla="*/ 39 h 44"/>
                              <a:gd name="T34" fmla="*/ 13 w 75"/>
                              <a:gd name="T35" fmla="*/ 44 h 44"/>
                              <a:gd name="T36" fmla="*/ 15 w 75"/>
                              <a:gd name="T37" fmla="*/ 44 h 44"/>
                              <a:gd name="T38" fmla="*/ 18 w 75"/>
                              <a:gd name="T39" fmla="*/ 42 h 44"/>
                              <a:gd name="T40" fmla="*/ 13 w 75"/>
                              <a:gd name="T41" fmla="*/ 37 h 44"/>
                              <a:gd name="T42" fmla="*/ 8 w 75"/>
                              <a:gd name="T43" fmla="*/ 32 h 44"/>
                              <a:gd name="T44" fmla="*/ 5 w 75"/>
                              <a:gd name="T45" fmla="*/ 24 h 44"/>
                              <a:gd name="T46" fmla="*/ 5 w 75"/>
                              <a:gd name="T47" fmla="*/ 17 h 44"/>
                              <a:gd name="T48" fmla="*/ 5 w 75"/>
                              <a:gd name="T49" fmla="*/ 17 h 44"/>
                              <a:gd name="T50" fmla="*/ 3 w 75"/>
                              <a:gd name="T51" fmla="*/ 17 h 44"/>
                              <a:gd name="T52" fmla="*/ 0 w 75"/>
                              <a:gd name="T53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>
                                <a:moveTo>
                                  <a:pt x="75" y="17"/>
                                </a:moveTo>
                                <a:lnTo>
                                  <a:pt x="72" y="7"/>
                                </a:lnTo>
                                <a:lnTo>
                                  <a:pt x="70" y="0"/>
                                </a:lnTo>
                                <a:lnTo>
                                  <a:pt x="65" y="2"/>
                                </a:lnTo>
                                <a:lnTo>
                                  <a:pt x="67" y="10"/>
                                </a:lnTo>
                                <a:lnTo>
                                  <a:pt x="70" y="17"/>
                                </a:lnTo>
                                <a:lnTo>
                                  <a:pt x="70" y="20"/>
                                </a:lnTo>
                                <a:lnTo>
                                  <a:pt x="70" y="22"/>
                                </a:lnTo>
                                <a:lnTo>
                                  <a:pt x="72" y="20"/>
                                </a:lnTo>
                                <a:lnTo>
                                  <a:pt x="75" y="20"/>
                                </a:lnTo>
                                <a:lnTo>
                                  <a:pt x="75" y="17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9078"/>
                        <wps:cNvSpPr>
                          <a:spLocks noEditPoints="1"/>
                        </wps:cNvSpPr>
                        <wps:spPr bwMode="auto">
                          <a:xfrm>
                            <a:off x="6034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7 w 69"/>
                              <a:gd name="T3" fmla="*/ 8 h 42"/>
                              <a:gd name="T4" fmla="*/ 64 w 69"/>
                              <a:gd name="T5" fmla="*/ 0 h 42"/>
                              <a:gd name="T6" fmla="*/ 59 w 69"/>
                              <a:gd name="T7" fmla="*/ 0 h 42"/>
                              <a:gd name="T8" fmla="*/ 62 w 69"/>
                              <a:gd name="T9" fmla="*/ 8 h 42"/>
                              <a:gd name="T10" fmla="*/ 64 w 69"/>
                              <a:gd name="T11" fmla="*/ 15 h 42"/>
                              <a:gd name="T12" fmla="*/ 64 w 69"/>
                              <a:gd name="T13" fmla="*/ 18 h 42"/>
                              <a:gd name="T14" fmla="*/ 64 w 69"/>
                              <a:gd name="T15" fmla="*/ 22 h 42"/>
                              <a:gd name="T16" fmla="*/ 67 w 69"/>
                              <a:gd name="T17" fmla="*/ 20 h 42"/>
                              <a:gd name="T18" fmla="*/ 69 w 69"/>
                              <a:gd name="T19" fmla="*/ 18 h 42"/>
                              <a:gd name="T20" fmla="*/ 69 w 69"/>
                              <a:gd name="T21" fmla="*/ 18 h 42"/>
                              <a:gd name="T22" fmla="*/ 69 w 69"/>
                              <a:gd name="T23" fmla="*/ 15 h 42"/>
                              <a:gd name="T24" fmla="*/ 0 w 69"/>
                              <a:gd name="T25" fmla="*/ 15 h 42"/>
                              <a:gd name="T26" fmla="*/ 0 w 69"/>
                              <a:gd name="T27" fmla="*/ 15 h 42"/>
                              <a:gd name="T28" fmla="*/ 0 w 69"/>
                              <a:gd name="T29" fmla="*/ 22 h 42"/>
                              <a:gd name="T30" fmla="*/ 2 w 69"/>
                              <a:gd name="T31" fmla="*/ 30 h 42"/>
                              <a:gd name="T32" fmla="*/ 7 w 69"/>
                              <a:gd name="T33" fmla="*/ 37 h 42"/>
                              <a:gd name="T34" fmla="*/ 12 w 69"/>
                              <a:gd name="T35" fmla="*/ 42 h 42"/>
                              <a:gd name="T36" fmla="*/ 15 w 69"/>
                              <a:gd name="T37" fmla="*/ 40 h 42"/>
                              <a:gd name="T38" fmla="*/ 20 w 69"/>
                              <a:gd name="T39" fmla="*/ 40 h 42"/>
                              <a:gd name="T40" fmla="*/ 12 w 69"/>
                              <a:gd name="T41" fmla="*/ 35 h 42"/>
                              <a:gd name="T42" fmla="*/ 10 w 69"/>
                              <a:gd name="T43" fmla="*/ 30 h 42"/>
                              <a:gd name="T44" fmla="*/ 5 w 69"/>
                              <a:gd name="T45" fmla="*/ 22 h 42"/>
                              <a:gd name="T46" fmla="*/ 5 w 69"/>
                              <a:gd name="T47" fmla="*/ 15 h 42"/>
                              <a:gd name="T48" fmla="*/ 5 w 69"/>
                              <a:gd name="T49" fmla="*/ 15 h 42"/>
                              <a:gd name="T50" fmla="*/ 2 w 69"/>
                              <a:gd name="T51" fmla="*/ 15 h 42"/>
                              <a:gd name="T52" fmla="*/ 0 w 69"/>
                              <a:gd name="T53" fmla="*/ 15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>
                                <a:moveTo>
                                  <a:pt x="69" y="15"/>
                                </a:moveTo>
                                <a:lnTo>
                                  <a:pt x="67" y="8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62" y="8"/>
                                </a:lnTo>
                                <a:lnTo>
                                  <a:pt x="64" y="15"/>
                                </a:lnTo>
                                <a:lnTo>
                                  <a:pt x="64" y="18"/>
                                </a:lnTo>
                                <a:lnTo>
                                  <a:pt x="64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18"/>
                                </a:lnTo>
                                <a:lnTo>
                                  <a:pt x="69" y="18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7"/>
                                </a:lnTo>
                                <a:lnTo>
                                  <a:pt x="12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9079"/>
                        <wps:cNvSpPr>
                          <a:spLocks noEditPoints="1"/>
                        </wps:cNvSpPr>
                        <wps:spPr bwMode="auto">
                          <a:xfrm>
                            <a:off x="6036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2 w 65"/>
                              <a:gd name="T3" fmla="*/ 8 h 40"/>
                              <a:gd name="T4" fmla="*/ 60 w 65"/>
                              <a:gd name="T5" fmla="*/ 0 h 40"/>
                              <a:gd name="T6" fmla="*/ 55 w 65"/>
                              <a:gd name="T7" fmla="*/ 0 h 40"/>
                              <a:gd name="T8" fmla="*/ 57 w 65"/>
                              <a:gd name="T9" fmla="*/ 8 h 40"/>
                              <a:gd name="T10" fmla="*/ 60 w 65"/>
                              <a:gd name="T11" fmla="*/ 15 h 40"/>
                              <a:gd name="T12" fmla="*/ 60 w 65"/>
                              <a:gd name="T13" fmla="*/ 20 h 40"/>
                              <a:gd name="T14" fmla="*/ 57 w 65"/>
                              <a:gd name="T15" fmla="*/ 22 h 40"/>
                              <a:gd name="T16" fmla="*/ 60 w 65"/>
                              <a:gd name="T17" fmla="*/ 22 h 40"/>
                              <a:gd name="T18" fmla="*/ 65 w 65"/>
                              <a:gd name="T19" fmla="*/ 20 h 40"/>
                              <a:gd name="T20" fmla="*/ 65 w 65"/>
                              <a:gd name="T21" fmla="*/ 18 h 40"/>
                              <a:gd name="T22" fmla="*/ 65 w 65"/>
                              <a:gd name="T23" fmla="*/ 15 h 40"/>
                              <a:gd name="T24" fmla="*/ 0 w 65"/>
                              <a:gd name="T25" fmla="*/ 15 h 40"/>
                              <a:gd name="T26" fmla="*/ 0 w 65"/>
                              <a:gd name="T27" fmla="*/ 15 h 40"/>
                              <a:gd name="T28" fmla="*/ 0 w 65"/>
                              <a:gd name="T29" fmla="*/ 22 h 40"/>
                              <a:gd name="T30" fmla="*/ 3 w 65"/>
                              <a:gd name="T31" fmla="*/ 30 h 40"/>
                              <a:gd name="T32" fmla="*/ 8 w 65"/>
                              <a:gd name="T33" fmla="*/ 35 h 40"/>
                              <a:gd name="T34" fmla="*/ 13 w 65"/>
                              <a:gd name="T35" fmla="*/ 40 h 40"/>
                              <a:gd name="T36" fmla="*/ 18 w 65"/>
                              <a:gd name="T37" fmla="*/ 40 h 40"/>
                              <a:gd name="T38" fmla="*/ 20 w 65"/>
                              <a:gd name="T39" fmla="*/ 40 h 40"/>
                              <a:gd name="T40" fmla="*/ 15 w 65"/>
                              <a:gd name="T41" fmla="*/ 35 h 40"/>
                              <a:gd name="T42" fmla="*/ 10 w 65"/>
                              <a:gd name="T43" fmla="*/ 30 h 40"/>
                              <a:gd name="T44" fmla="*/ 5 w 65"/>
                              <a:gd name="T45" fmla="*/ 22 h 40"/>
                              <a:gd name="T46" fmla="*/ 5 w 65"/>
                              <a:gd name="T47" fmla="*/ 15 h 40"/>
                              <a:gd name="T48" fmla="*/ 5 w 65"/>
                              <a:gd name="T49" fmla="*/ 15 h 40"/>
                              <a:gd name="T50" fmla="*/ 5 w 65"/>
                              <a:gd name="T51" fmla="*/ 13 h 40"/>
                              <a:gd name="T52" fmla="*/ 3 w 65"/>
                              <a:gd name="T53" fmla="*/ 15 h 40"/>
                              <a:gd name="T54" fmla="*/ 0 w 65"/>
                              <a:gd name="T5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65" y="15"/>
                                </a:moveTo>
                                <a:lnTo>
                                  <a:pt x="62" y="8"/>
                                </a:ln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8"/>
                                </a:lnTo>
                                <a:lnTo>
                                  <a:pt x="60" y="15"/>
                                </a:lnTo>
                                <a:lnTo>
                                  <a:pt x="60" y="20"/>
                                </a:lnTo>
                                <a:lnTo>
                                  <a:pt x="57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0"/>
                                </a:lnTo>
                                <a:lnTo>
                                  <a:pt x="65" y="18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18" y="40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9080"/>
                        <wps:cNvSpPr>
                          <a:spLocks noEditPoints="1"/>
                        </wps:cNvSpPr>
                        <wps:spPr bwMode="auto">
                          <a:xfrm>
                            <a:off x="6039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7 w 59"/>
                              <a:gd name="T3" fmla="*/ 8 h 40"/>
                              <a:gd name="T4" fmla="*/ 54 w 59"/>
                              <a:gd name="T5" fmla="*/ 0 h 40"/>
                              <a:gd name="T6" fmla="*/ 49 w 59"/>
                              <a:gd name="T7" fmla="*/ 3 h 40"/>
                              <a:gd name="T8" fmla="*/ 52 w 59"/>
                              <a:gd name="T9" fmla="*/ 8 h 40"/>
                              <a:gd name="T10" fmla="*/ 54 w 59"/>
                              <a:gd name="T11" fmla="*/ 15 h 40"/>
                              <a:gd name="T12" fmla="*/ 54 w 59"/>
                              <a:gd name="T13" fmla="*/ 20 h 40"/>
                              <a:gd name="T14" fmla="*/ 52 w 59"/>
                              <a:gd name="T15" fmla="*/ 25 h 40"/>
                              <a:gd name="T16" fmla="*/ 54 w 59"/>
                              <a:gd name="T17" fmla="*/ 22 h 40"/>
                              <a:gd name="T18" fmla="*/ 59 w 59"/>
                              <a:gd name="T19" fmla="*/ 22 h 40"/>
                              <a:gd name="T20" fmla="*/ 59 w 59"/>
                              <a:gd name="T21" fmla="*/ 18 h 40"/>
                              <a:gd name="T22" fmla="*/ 59 w 59"/>
                              <a:gd name="T23" fmla="*/ 15 h 40"/>
                              <a:gd name="T24" fmla="*/ 0 w 59"/>
                              <a:gd name="T25" fmla="*/ 15 h 40"/>
                              <a:gd name="T26" fmla="*/ 0 w 59"/>
                              <a:gd name="T27" fmla="*/ 15 h 40"/>
                              <a:gd name="T28" fmla="*/ 0 w 59"/>
                              <a:gd name="T29" fmla="*/ 22 h 40"/>
                              <a:gd name="T30" fmla="*/ 5 w 59"/>
                              <a:gd name="T31" fmla="*/ 30 h 40"/>
                              <a:gd name="T32" fmla="*/ 7 w 59"/>
                              <a:gd name="T33" fmla="*/ 35 h 40"/>
                              <a:gd name="T34" fmla="*/ 15 w 59"/>
                              <a:gd name="T35" fmla="*/ 40 h 40"/>
                              <a:gd name="T36" fmla="*/ 17 w 59"/>
                              <a:gd name="T37" fmla="*/ 40 h 40"/>
                              <a:gd name="T38" fmla="*/ 22 w 59"/>
                              <a:gd name="T39" fmla="*/ 37 h 40"/>
                              <a:gd name="T40" fmla="*/ 15 w 59"/>
                              <a:gd name="T41" fmla="*/ 35 h 40"/>
                              <a:gd name="T42" fmla="*/ 10 w 59"/>
                              <a:gd name="T43" fmla="*/ 30 h 40"/>
                              <a:gd name="T44" fmla="*/ 5 w 59"/>
                              <a:gd name="T45" fmla="*/ 22 h 40"/>
                              <a:gd name="T46" fmla="*/ 5 w 59"/>
                              <a:gd name="T47" fmla="*/ 15 h 40"/>
                              <a:gd name="T48" fmla="*/ 5 w 59"/>
                              <a:gd name="T49" fmla="*/ 15 h 40"/>
                              <a:gd name="T50" fmla="*/ 5 w 59"/>
                              <a:gd name="T51" fmla="*/ 13 h 40"/>
                              <a:gd name="T52" fmla="*/ 2 w 59"/>
                              <a:gd name="T53" fmla="*/ 13 h 40"/>
                              <a:gd name="T54" fmla="*/ 0 w 59"/>
                              <a:gd name="T5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59" y="15"/>
                                </a:moveTo>
                                <a:lnTo>
                                  <a:pt x="57" y="8"/>
                                </a:lnTo>
                                <a:lnTo>
                                  <a:pt x="54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8"/>
                                </a:lnTo>
                                <a:lnTo>
                                  <a:pt x="54" y="15"/>
                                </a:lnTo>
                                <a:lnTo>
                                  <a:pt x="54" y="20"/>
                                </a:lnTo>
                                <a:lnTo>
                                  <a:pt x="52" y="25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59" y="18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7" y="35"/>
                                </a:lnTo>
                                <a:lnTo>
                                  <a:pt x="15" y="40"/>
                                </a:lnTo>
                                <a:lnTo>
                                  <a:pt x="17" y="40"/>
                                </a:lnTo>
                                <a:lnTo>
                                  <a:pt x="22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2" y="13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9081"/>
                        <wps:cNvSpPr>
                          <a:spLocks noEditPoints="1"/>
                        </wps:cNvSpPr>
                        <wps:spPr bwMode="auto">
                          <a:xfrm>
                            <a:off x="6041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2 w 55"/>
                              <a:gd name="T3" fmla="*/ 8 h 40"/>
                              <a:gd name="T4" fmla="*/ 50 w 55"/>
                              <a:gd name="T5" fmla="*/ 0 h 40"/>
                              <a:gd name="T6" fmla="*/ 45 w 55"/>
                              <a:gd name="T7" fmla="*/ 3 h 40"/>
                              <a:gd name="T8" fmla="*/ 50 w 55"/>
                              <a:gd name="T9" fmla="*/ 8 h 40"/>
                              <a:gd name="T10" fmla="*/ 50 w 55"/>
                              <a:gd name="T11" fmla="*/ 15 h 40"/>
                              <a:gd name="T12" fmla="*/ 47 w 55"/>
                              <a:gd name="T13" fmla="*/ 22 h 40"/>
                              <a:gd name="T14" fmla="*/ 45 w 55"/>
                              <a:gd name="T15" fmla="*/ 27 h 40"/>
                              <a:gd name="T16" fmla="*/ 50 w 55"/>
                              <a:gd name="T17" fmla="*/ 25 h 40"/>
                              <a:gd name="T18" fmla="*/ 52 w 55"/>
                              <a:gd name="T19" fmla="*/ 22 h 40"/>
                              <a:gd name="T20" fmla="*/ 55 w 55"/>
                              <a:gd name="T21" fmla="*/ 20 h 40"/>
                              <a:gd name="T22" fmla="*/ 55 w 55"/>
                              <a:gd name="T23" fmla="*/ 15 h 40"/>
                              <a:gd name="T24" fmla="*/ 0 w 55"/>
                              <a:gd name="T25" fmla="*/ 13 h 40"/>
                              <a:gd name="T26" fmla="*/ 0 w 55"/>
                              <a:gd name="T27" fmla="*/ 15 h 40"/>
                              <a:gd name="T28" fmla="*/ 0 w 55"/>
                              <a:gd name="T29" fmla="*/ 15 h 40"/>
                              <a:gd name="T30" fmla="*/ 0 w 55"/>
                              <a:gd name="T31" fmla="*/ 22 h 40"/>
                              <a:gd name="T32" fmla="*/ 5 w 55"/>
                              <a:gd name="T33" fmla="*/ 30 h 40"/>
                              <a:gd name="T34" fmla="*/ 10 w 55"/>
                              <a:gd name="T35" fmla="*/ 35 h 40"/>
                              <a:gd name="T36" fmla="*/ 15 w 55"/>
                              <a:gd name="T37" fmla="*/ 40 h 40"/>
                              <a:gd name="T38" fmla="*/ 20 w 55"/>
                              <a:gd name="T39" fmla="*/ 37 h 40"/>
                              <a:gd name="T40" fmla="*/ 23 w 55"/>
                              <a:gd name="T41" fmla="*/ 37 h 40"/>
                              <a:gd name="T42" fmla="*/ 15 w 55"/>
                              <a:gd name="T43" fmla="*/ 35 h 40"/>
                              <a:gd name="T44" fmla="*/ 10 w 55"/>
                              <a:gd name="T45" fmla="*/ 30 h 40"/>
                              <a:gd name="T46" fmla="*/ 8 w 55"/>
                              <a:gd name="T47" fmla="*/ 22 h 40"/>
                              <a:gd name="T48" fmla="*/ 5 w 55"/>
                              <a:gd name="T49" fmla="*/ 15 h 40"/>
                              <a:gd name="T50" fmla="*/ 5 w 55"/>
                              <a:gd name="T51" fmla="*/ 15 h 40"/>
                              <a:gd name="T52" fmla="*/ 5 w 55"/>
                              <a:gd name="T53" fmla="*/ 13 h 40"/>
                              <a:gd name="T54" fmla="*/ 3 w 55"/>
                              <a:gd name="T55" fmla="*/ 13 h 40"/>
                              <a:gd name="T56" fmla="*/ 0 w 55"/>
                              <a:gd name="T57" fmla="*/ 1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5" y="15"/>
                                </a:moveTo>
                                <a:lnTo>
                                  <a:pt x="52" y="8"/>
                                </a:lnTo>
                                <a:lnTo>
                                  <a:pt x="50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8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27"/>
                                </a:lnTo>
                                <a:lnTo>
                                  <a:pt x="50" y="25"/>
                                </a:lnTo>
                                <a:lnTo>
                                  <a:pt x="52" y="22"/>
                                </a:lnTo>
                                <a:lnTo>
                                  <a:pt x="55" y="20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10" y="35"/>
                                </a:lnTo>
                                <a:lnTo>
                                  <a:pt x="15" y="40"/>
                                </a:lnTo>
                                <a:lnTo>
                                  <a:pt x="20" y="37"/>
                                </a:lnTo>
                                <a:lnTo>
                                  <a:pt x="23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3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9082"/>
                        <wps:cNvSpPr>
                          <a:spLocks noEditPoints="1"/>
                        </wps:cNvSpPr>
                        <wps:spPr bwMode="auto">
                          <a:xfrm>
                            <a:off x="6044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7 w 49"/>
                              <a:gd name="T3" fmla="*/ 5 h 34"/>
                              <a:gd name="T4" fmla="*/ 44 w 49"/>
                              <a:gd name="T5" fmla="*/ 0 h 34"/>
                              <a:gd name="T6" fmla="*/ 39 w 49"/>
                              <a:gd name="T7" fmla="*/ 0 h 34"/>
                              <a:gd name="T8" fmla="*/ 44 w 49"/>
                              <a:gd name="T9" fmla="*/ 7 h 34"/>
                              <a:gd name="T10" fmla="*/ 44 w 49"/>
                              <a:gd name="T11" fmla="*/ 12 h 34"/>
                              <a:gd name="T12" fmla="*/ 42 w 49"/>
                              <a:gd name="T13" fmla="*/ 19 h 34"/>
                              <a:gd name="T14" fmla="*/ 37 w 49"/>
                              <a:gd name="T15" fmla="*/ 27 h 34"/>
                              <a:gd name="T16" fmla="*/ 42 w 49"/>
                              <a:gd name="T17" fmla="*/ 24 h 34"/>
                              <a:gd name="T18" fmla="*/ 47 w 49"/>
                              <a:gd name="T19" fmla="*/ 22 h 34"/>
                              <a:gd name="T20" fmla="*/ 49 w 49"/>
                              <a:gd name="T21" fmla="*/ 17 h 34"/>
                              <a:gd name="T22" fmla="*/ 49 w 49"/>
                              <a:gd name="T23" fmla="*/ 12 h 34"/>
                              <a:gd name="T24" fmla="*/ 0 w 49"/>
                              <a:gd name="T25" fmla="*/ 10 h 34"/>
                              <a:gd name="T26" fmla="*/ 0 w 49"/>
                              <a:gd name="T27" fmla="*/ 12 h 34"/>
                              <a:gd name="T28" fmla="*/ 0 w 49"/>
                              <a:gd name="T29" fmla="*/ 12 h 34"/>
                              <a:gd name="T30" fmla="*/ 0 w 49"/>
                              <a:gd name="T31" fmla="*/ 19 h 34"/>
                              <a:gd name="T32" fmla="*/ 5 w 49"/>
                              <a:gd name="T33" fmla="*/ 27 h 34"/>
                              <a:gd name="T34" fmla="*/ 10 w 49"/>
                              <a:gd name="T35" fmla="*/ 32 h 34"/>
                              <a:gd name="T36" fmla="*/ 17 w 49"/>
                              <a:gd name="T37" fmla="*/ 34 h 34"/>
                              <a:gd name="T38" fmla="*/ 22 w 49"/>
                              <a:gd name="T39" fmla="*/ 34 h 34"/>
                              <a:gd name="T40" fmla="*/ 27 w 49"/>
                              <a:gd name="T41" fmla="*/ 32 h 34"/>
                              <a:gd name="T42" fmla="*/ 25 w 49"/>
                              <a:gd name="T43" fmla="*/ 32 h 34"/>
                              <a:gd name="T44" fmla="*/ 25 w 49"/>
                              <a:gd name="T45" fmla="*/ 32 h 34"/>
                              <a:gd name="T46" fmla="*/ 17 w 49"/>
                              <a:gd name="T47" fmla="*/ 29 h 34"/>
                              <a:gd name="T48" fmla="*/ 10 w 49"/>
                              <a:gd name="T49" fmla="*/ 27 h 34"/>
                              <a:gd name="T50" fmla="*/ 7 w 49"/>
                              <a:gd name="T51" fmla="*/ 19 h 34"/>
                              <a:gd name="T52" fmla="*/ 5 w 49"/>
                              <a:gd name="T53" fmla="*/ 12 h 34"/>
                              <a:gd name="T54" fmla="*/ 5 w 49"/>
                              <a:gd name="T55" fmla="*/ 10 h 34"/>
                              <a:gd name="T56" fmla="*/ 5 w 49"/>
                              <a:gd name="T57" fmla="*/ 10 h 34"/>
                              <a:gd name="T58" fmla="*/ 2 w 49"/>
                              <a:gd name="T59" fmla="*/ 10 h 34"/>
                              <a:gd name="T60" fmla="*/ 0 w 49"/>
                              <a:gd name="T6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>
                                <a:moveTo>
                                  <a:pt x="49" y="12"/>
                                </a:moveTo>
                                <a:lnTo>
                                  <a:pt x="47" y="5"/>
                                </a:lnTo>
                                <a:lnTo>
                                  <a:pt x="44" y="0"/>
                                </a:lnTo>
                                <a:lnTo>
                                  <a:pt x="39" y="0"/>
                                </a:lnTo>
                                <a:lnTo>
                                  <a:pt x="44" y="7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7" y="27"/>
                                </a:lnTo>
                                <a:lnTo>
                                  <a:pt x="42" y="24"/>
                                </a:lnTo>
                                <a:lnTo>
                                  <a:pt x="47" y="22"/>
                                </a:lnTo>
                                <a:lnTo>
                                  <a:pt x="49" y="17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7" y="34"/>
                                </a:lnTo>
                                <a:lnTo>
                                  <a:pt x="22" y="34"/>
                                </a:lnTo>
                                <a:lnTo>
                                  <a:pt x="27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32"/>
                                </a:lnTo>
                                <a:lnTo>
                                  <a:pt x="17" y="29"/>
                                </a:lnTo>
                                <a:lnTo>
                                  <a:pt x="10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9083"/>
                        <wps:cNvSpPr>
                          <a:spLocks/>
                        </wps:cNvSpPr>
                        <wps:spPr bwMode="auto">
                          <a:xfrm>
                            <a:off x="6046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5 h 34"/>
                              <a:gd name="T4" fmla="*/ 40 w 45"/>
                              <a:gd name="T5" fmla="*/ 0 h 34"/>
                              <a:gd name="T6" fmla="*/ 35 w 45"/>
                              <a:gd name="T7" fmla="*/ 2 h 34"/>
                              <a:gd name="T8" fmla="*/ 40 w 45"/>
                              <a:gd name="T9" fmla="*/ 7 h 34"/>
                              <a:gd name="T10" fmla="*/ 40 w 45"/>
                              <a:gd name="T11" fmla="*/ 12 h 34"/>
                              <a:gd name="T12" fmla="*/ 37 w 45"/>
                              <a:gd name="T13" fmla="*/ 19 h 34"/>
                              <a:gd name="T14" fmla="*/ 35 w 45"/>
                              <a:gd name="T15" fmla="*/ 24 h 34"/>
                              <a:gd name="T16" fmla="*/ 30 w 45"/>
                              <a:gd name="T17" fmla="*/ 27 h 34"/>
                              <a:gd name="T18" fmla="*/ 23 w 45"/>
                              <a:gd name="T19" fmla="*/ 29 h 34"/>
                              <a:gd name="T20" fmla="*/ 15 w 45"/>
                              <a:gd name="T21" fmla="*/ 27 h 34"/>
                              <a:gd name="T22" fmla="*/ 10 w 45"/>
                              <a:gd name="T23" fmla="*/ 24 h 34"/>
                              <a:gd name="T24" fmla="*/ 8 w 45"/>
                              <a:gd name="T25" fmla="*/ 19 h 34"/>
                              <a:gd name="T26" fmla="*/ 5 w 45"/>
                              <a:gd name="T27" fmla="*/ 12 h 34"/>
                              <a:gd name="T28" fmla="*/ 5 w 45"/>
                              <a:gd name="T29" fmla="*/ 10 h 34"/>
                              <a:gd name="T30" fmla="*/ 5 w 45"/>
                              <a:gd name="T31" fmla="*/ 10 h 34"/>
                              <a:gd name="T32" fmla="*/ 3 w 45"/>
                              <a:gd name="T33" fmla="*/ 10 h 34"/>
                              <a:gd name="T34" fmla="*/ 0 w 45"/>
                              <a:gd name="T35" fmla="*/ 10 h 34"/>
                              <a:gd name="T36" fmla="*/ 0 w 45"/>
                              <a:gd name="T37" fmla="*/ 12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7 h 34"/>
                              <a:gd name="T44" fmla="*/ 10 w 45"/>
                              <a:gd name="T45" fmla="*/ 32 h 34"/>
                              <a:gd name="T46" fmla="*/ 18 w 45"/>
                              <a:gd name="T47" fmla="*/ 34 h 34"/>
                              <a:gd name="T48" fmla="*/ 30 w 45"/>
                              <a:gd name="T49" fmla="*/ 29 h 34"/>
                              <a:gd name="T50" fmla="*/ 40 w 45"/>
                              <a:gd name="T51" fmla="*/ 24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>
                                <a:moveTo>
                                  <a:pt x="45" y="12"/>
                                </a:moveTo>
                                <a:lnTo>
                                  <a:pt x="45" y="5"/>
                                </a:lnTo>
                                <a:lnTo>
                                  <a:pt x="40" y="0"/>
                                </a:lnTo>
                                <a:lnTo>
                                  <a:pt x="35" y="2"/>
                                </a:lnTo>
                                <a:lnTo>
                                  <a:pt x="40" y="7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3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8" y="34"/>
                                </a:lnTo>
                                <a:lnTo>
                                  <a:pt x="30" y="29"/>
                                </a:lnTo>
                                <a:lnTo>
                                  <a:pt x="40" y="24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9084"/>
                        <wps:cNvSpPr>
                          <a:spLocks/>
                        </wps:cNvSpPr>
                        <wps:spPr bwMode="auto">
                          <a:xfrm>
                            <a:off x="6049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7 h 32"/>
                              <a:gd name="T4" fmla="*/ 34 w 39"/>
                              <a:gd name="T5" fmla="*/ 0 h 32"/>
                              <a:gd name="T6" fmla="*/ 29 w 39"/>
                              <a:gd name="T7" fmla="*/ 2 h 32"/>
                              <a:gd name="T8" fmla="*/ 34 w 39"/>
                              <a:gd name="T9" fmla="*/ 7 h 32"/>
                              <a:gd name="T10" fmla="*/ 34 w 39"/>
                              <a:gd name="T11" fmla="*/ 12 h 32"/>
                              <a:gd name="T12" fmla="*/ 32 w 39"/>
                              <a:gd name="T13" fmla="*/ 17 h 32"/>
                              <a:gd name="T14" fmla="*/ 29 w 39"/>
                              <a:gd name="T15" fmla="*/ 22 h 32"/>
                              <a:gd name="T16" fmla="*/ 25 w 39"/>
                              <a:gd name="T17" fmla="*/ 24 h 32"/>
                              <a:gd name="T18" fmla="*/ 20 w 39"/>
                              <a:gd name="T19" fmla="*/ 27 h 32"/>
                              <a:gd name="T20" fmla="*/ 15 w 39"/>
                              <a:gd name="T21" fmla="*/ 24 h 32"/>
                              <a:gd name="T22" fmla="*/ 10 w 39"/>
                              <a:gd name="T23" fmla="*/ 22 h 32"/>
                              <a:gd name="T24" fmla="*/ 5 w 39"/>
                              <a:gd name="T25" fmla="*/ 17 h 32"/>
                              <a:gd name="T26" fmla="*/ 5 w 39"/>
                              <a:gd name="T27" fmla="*/ 12 h 32"/>
                              <a:gd name="T28" fmla="*/ 5 w 39"/>
                              <a:gd name="T29" fmla="*/ 10 h 32"/>
                              <a:gd name="T30" fmla="*/ 5 w 39"/>
                              <a:gd name="T31" fmla="*/ 10 h 32"/>
                              <a:gd name="T32" fmla="*/ 2 w 39"/>
                              <a:gd name="T33" fmla="*/ 10 h 32"/>
                              <a:gd name="T34" fmla="*/ 0 w 39"/>
                              <a:gd name="T35" fmla="*/ 10 h 32"/>
                              <a:gd name="T36" fmla="*/ 0 w 39"/>
                              <a:gd name="T37" fmla="*/ 10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5 w 39"/>
                              <a:gd name="T43" fmla="*/ 27 h 32"/>
                              <a:gd name="T44" fmla="*/ 12 w 39"/>
                              <a:gd name="T45" fmla="*/ 29 h 32"/>
                              <a:gd name="T46" fmla="*/ 20 w 39"/>
                              <a:gd name="T47" fmla="*/ 32 h 32"/>
                              <a:gd name="T48" fmla="*/ 20 w 39"/>
                              <a:gd name="T49" fmla="*/ 32 h 32"/>
                              <a:gd name="T50" fmla="*/ 22 w 39"/>
                              <a:gd name="T51" fmla="*/ 32 h 32"/>
                              <a:gd name="T52" fmla="*/ 27 w 39"/>
                              <a:gd name="T53" fmla="*/ 29 h 32"/>
                              <a:gd name="T54" fmla="*/ 32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39" y="12"/>
                                </a:move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7"/>
                                </a:lnTo>
                                <a:lnTo>
                                  <a:pt x="34" y="12"/>
                                </a:lnTo>
                                <a:lnTo>
                                  <a:pt x="32" y="17"/>
                                </a:lnTo>
                                <a:lnTo>
                                  <a:pt x="29" y="22"/>
                                </a:lnTo>
                                <a:lnTo>
                                  <a:pt x="25" y="24"/>
                                </a:lnTo>
                                <a:lnTo>
                                  <a:pt x="20" y="27"/>
                                </a:lnTo>
                                <a:lnTo>
                                  <a:pt x="15" y="24"/>
                                </a:lnTo>
                                <a:lnTo>
                                  <a:pt x="10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5" y="27"/>
                                </a:lnTo>
                                <a:lnTo>
                                  <a:pt x="12" y="29"/>
                                </a:lnTo>
                                <a:lnTo>
                                  <a:pt x="20" y="32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29"/>
                                </a:lnTo>
                                <a:lnTo>
                                  <a:pt x="32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9085"/>
                        <wps:cNvSpPr>
                          <a:spLocks/>
                        </wps:cNvSpPr>
                        <wps:spPr bwMode="auto">
                          <a:xfrm>
                            <a:off x="6051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5 h 27"/>
                              <a:gd name="T4" fmla="*/ 30 w 35"/>
                              <a:gd name="T5" fmla="*/ 0 h 27"/>
                              <a:gd name="T6" fmla="*/ 27 w 35"/>
                              <a:gd name="T7" fmla="*/ 0 h 27"/>
                              <a:gd name="T8" fmla="*/ 25 w 35"/>
                              <a:gd name="T9" fmla="*/ 0 h 27"/>
                              <a:gd name="T10" fmla="*/ 30 w 35"/>
                              <a:gd name="T11" fmla="*/ 5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5 w 35"/>
                              <a:gd name="T17" fmla="*/ 17 h 27"/>
                              <a:gd name="T18" fmla="*/ 23 w 35"/>
                              <a:gd name="T19" fmla="*/ 20 h 27"/>
                              <a:gd name="T20" fmla="*/ 18 w 35"/>
                              <a:gd name="T21" fmla="*/ 22 h 27"/>
                              <a:gd name="T22" fmla="*/ 13 w 35"/>
                              <a:gd name="T23" fmla="*/ 20 h 27"/>
                              <a:gd name="T24" fmla="*/ 8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5 w 35"/>
                              <a:gd name="T31" fmla="*/ 8 h 27"/>
                              <a:gd name="T32" fmla="*/ 5 w 35"/>
                              <a:gd name="T33" fmla="*/ 8 h 27"/>
                              <a:gd name="T34" fmla="*/ 3 w 35"/>
                              <a:gd name="T35" fmla="*/ 8 h 27"/>
                              <a:gd name="T36" fmla="*/ 0 w 35"/>
                              <a:gd name="T37" fmla="*/ 8 h 27"/>
                              <a:gd name="T38" fmla="*/ 0 w 35"/>
                              <a:gd name="T39" fmla="*/ 8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8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35" y="10"/>
                                </a:moveTo>
                                <a:lnTo>
                                  <a:pt x="35" y="5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5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5" y="17"/>
                                </a:lnTo>
                                <a:lnTo>
                                  <a:pt x="23" y="20"/>
                                </a:lnTo>
                                <a:lnTo>
                                  <a:pt x="18" y="22"/>
                                </a:lnTo>
                                <a:lnTo>
                                  <a:pt x="13" y="20"/>
                                </a:lnTo>
                                <a:lnTo>
                                  <a:pt x="8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5" y="8"/>
                                </a:ln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8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9086"/>
                        <wps:cNvSpPr>
                          <a:spLocks/>
                        </wps:cNvSpPr>
                        <wps:spPr bwMode="auto">
                          <a:xfrm>
                            <a:off x="6054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5 h 25"/>
                              <a:gd name="T4" fmla="*/ 24 w 29"/>
                              <a:gd name="T5" fmla="*/ 0 h 25"/>
                              <a:gd name="T6" fmla="*/ 22 w 29"/>
                              <a:gd name="T7" fmla="*/ 0 h 25"/>
                              <a:gd name="T8" fmla="*/ 20 w 29"/>
                              <a:gd name="T9" fmla="*/ 3 h 25"/>
                              <a:gd name="T10" fmla="*/ 22 w 29"/>
                              <a:gd name="T11" fmla="*/ 5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7 w 29"/>
                              <a:gd name="T19" fmla="*/ 20 h 25"/>
                              <a:gd name="T20" fmla="*/ 15 w 29"/>
                              <a:gd name="T21" fmla="*/ 20 h 25"/>
                              <a:gd name="T22" fmla="*/ 10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5 w 29"/>
                              <a:gd name="T31" fmla="*/ 8 h 25"/>
                              <a:gd name="T32" fmla="*/ 5 w 29"/>
                              <a:gd name="T33" fmla="*/ 5 h 25"/>
                              <a:gd name="T34" fmla="*/ 2 w 29"/>
                              <a:gd name="T35" fmla="*/ 8 h 25"/>
                              <a:gd name="T36" fmla="*/ 0 w 29"/>
                              <a:gd name="T37" fmla="*/ 8 h 25"/>
                              <a:gd name="T38" fmla="*/ 0 w 29"/>
                              <a:gd name="T39" fmla="*/ 8 h 25"/>
                              <a:gd name="T40" fmla="*/ 0 w 29"/>
                              <a:gd name="T41" fmla="*/ 10 h 25"/>
                              <a:gd name="T42" fmla="*/ 0 w 29"/>
                              <a:gd name="T43" fmla="*/ 15 h 25"/>
                              <a:gd name="T44" fmla="*/ 5 w 29"/>
                              <a:gd name="T45" fmla="*/ 20 h 25"/>
                              <a:gd name="T46" fmla="*/ 10 w 29"/>
                              <a:gd name="T47" fmla="*/ 22 h 25"/>
                              <a:gd name="T48" fmla="*/ 15 w 29"/>
                              <a:gd name="T49" fmla="*/ 25 h 25"/>
                              <a:gd name="T50" fmla="*/ 20 w 29"/>
                              <a:gd name="T51" fmla="*/ 22 h 25"/>
                              <a:gd name="T52" fmla="*/ 24 w 29"/>
                              <a:gd name="T53" fmla="*/ 20 h 25"/>
                              <a:gd name="T54" fmla="*/ 27 w 29"/>
                              <a:gd name="T55" fmla="*/ 15 h 25"/>
                              <a:gd name="T56" fmla="*/ 29 w 29"/>
                              <a:gd name="T57" fmla="*/ 1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10"/>
                                </a:move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3"/>
                                </a:lnTo>
                                <a:lnTo>
                                  <a:pt x="22" y="5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0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20"/>
                                </a:lnTo>
                                <a:lnTo>
                                  <a:pt x="10" y="22"/>
                                </a:lnTo>
                                <a:lnTo>
                                  <a:pt x="15" y="25"/>
                                </a:lnTo>
                                <a:lnTo>
                                  <a:pt x="20" y="22"/>
                                </a:lnTo>
                                <a:lnTo>
                                  <a:pt x="24" y="20"/>
                                </a:lnTo>
                                <a:lnTo>
                                  <a:pt x="27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9087"/>
                        <wps:cNvSpPr>
                          <a:spLocks/>
                        </wps:cNvSpPr>
                        <wps:spPr bwMode="auto">
                          <a:xfrm>
                            <a:off x="6056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5 h 22"/>
                              <a:gd name="T4" fmla="*/ 20 w 25"/>
                              <a:gd name="T5" fmla="*/ 0 h 22"/>
                              <a:gd name="T6" fmla="*/ 18 w 25"/>
                              <a:gd name="T7" fmla="*/ 3 h 22"/>
                              <a:gd name="T8" fmla="*/ 15 w 25"/>
                              <a:gd name="T9" fmla="*/ 3 h 22"/>
                              <a:gd name="T10" fmla="*/ 18 w 25"/>
                              <a:gd name="T11" fmla="*/ 5 h 22"/>
                              <a:gd name="T12" fmla="*/ 20 w 25"/>
                              <a:gd name="T13" fmla="*/ 10 h 22"/>
                              <a:gd name="T14" fmla="*/ 18 w 25"/>
                              <a:gd name="T15" fmla="*/ 15 h 22"/>
                              <a:gd name="T16" fmla="*/ 13 w 25"/>
                              <a:gd name="T17" fmla="*/ 17 h 22"/>
                              <a:gd name="T18" fmla="*/ 8 w 25"/>
                              <a:gd name="T19" fmla="*/ 15 h 22"/>
                              <a:gd name="T20" fmla="*/ 5 w 25"/>
                              <a:gd name="T21" fmla="*/ 10 h 22"/>
                              <a:gd name="T22" fmla="*/ 5 w 25"/>
                              <a:gd name="T23" fmla="*/ 8 h 22"/>
                              <a:gd name="T24" fmla="*/ 8 w 25"/>
                              <a:gd name="T25" fmla="*/ 5 h 22"/>
                              <a:gd name="T26" fmla="*/ 3 w 25"/>
                              <a:gd name="T27" fmla="*/ 5 h 22"/>
                              <a:gd name="T28" fmla="*/ 0 w 25"/>
                              <a:gd name="T29" fmla="*/ 8 h 22"/>
                              <a:gd name="T30" fmla="*/ 0 w 25"/>
                              <a:gd name="T31" fmla="*/ 8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3 w 25"/>
                              <a:gd name="T37" fmla="*/ 17 h 22"/>
                              <a:gd name="T38" fmla="*/ 8 w 25"/>
                              <a:gd name="T39" fmla="*/ 20 h 22"/>
                              <a:gd name="T40" fmla="*/ 13 w 25"/>
                              <a:gd name="T41" fmla="*/ 22 h 22"/>
                              <a:gd name="T42" fmla="*/ 18 w 25"/>
                              <a:gd name="T43" fmla="*/ 20 h 22"/>
                              <a:gd name="T44" fmla="*/ 20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10"/>
                                </a:move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  <a:lnTo>
                                  <a:pt x="18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10"/>
                                </a:lnTo>
                                <a:lnTo>
                                  <a:pt x="18" y="15"/>
                                </a:lnTo>
                                <a:lnTo>
                                  <a:pt x="13" y="17"/>
                                </a:lnTo>
                                <a:lnTo>
                                  <a:pt x="8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3" y="5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17"/>
                                </a:lnTo>
                                <a:lnTo>
                                  <a:pt x="8" y="20"/>
                                </a:lnTo>
                                <a:lnTo>
                                  <a:pt x="13" y="22"/>
                                </a:lnTo>
                                <a:lnTo>
                                  <a:pt x="18" y="20"/>
                                </a:lnTo>
                                <a:lnTo>
                                  <a:pt x="20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9088"/>
                        <wps:cNvSpPr>
                          <a:spLocks noEditPoints="1"/>
                        </wps:cNvSpPr>
                        <wps:spPr bwMode="auto">
                          <a:xfrm>
                            <a:off x="6059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7 w 19"/>
                              <a:gd name="T3" fmla="*/ 2 h 17"/>
                              <a:gd name="T4" fmla="*/ 15 w 19"/>
                              <a:gd name="T5" fmla="*/ 0 h 17"/>
                              <a:gd name="T6" fmla="*/ 7 w 19"/>
                              <a:gd name="T7" fmla="*/ 2 h 17"/>
                              <a:gd name="T8" fmla="*/ 0 w 19"/>
                              <a:gd name="T9" fmla="*/ 2 h 17"/>
                              <a:gd name="T10" fmla="*/ 0 w 19"/>
                              <a:gd name="T11" fmla="*/ 5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5 w 19"/>
                              <a:gd name="T19" fmla="*/ 17 h 17"/>
                              <a:gd name="T20" fmla="*/ 10 w 19"/>
                              <a:gd name="T21" fmla="*/ 17 h 17"/>
                              <a:gd name="T22" fmla="*/ 12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5 w 19"/>
                              <a:gd name="T31" fmla="*/ 7 h 17"/>
                              <a:gd name="T32" fmla="*/ 12 w 19"/>
                              <a:gd name="T33" fmla="*/ 10 h 17"/>
                              <a:gd name="T34" fmla="*/ 10 w 19"/>
                              <a:gd name="T35" fmla="*/ 12 h 17"/>
                              <a:gd name="T36" fmla="*/ 7 w 19"/>
                              <a:gd name="T37" fmla="*/ 10 h 17"/>
                              <a:gd name="T38" fmla="*/ 5 w 19"/>
                              <a:gd name="T39" fmla="*/ 7 h 17"/>
                              <a:gd name="T40" fmla="*/ 7 w 19"/>
                              <a:gd name="T41" fmla="*/ 5 h 17"/>
                              <a:gd name="T42" fmla="*/ 10 w 19"/>
                              <a:gd name="T43" fmla="*/ 2 h 17"/>
                              <a:gd name="T44" fmla="*/ 12 w 19"/>
                              <a:gd name="T45" fmla="*/ 5 h 17"/>
                              <a:gd name="T46" fmla="*/ 15 w 19"/>
                              <a:gd name="T47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9" y="7"/>
                                </a:moveTo>
                                <a:lnTo>
                                  <a:pt x="17" y="2"/>
                                </a:lnTo>
                                <a:lnTo>
                                  <a:pt x="15" y="0"/>
                                </a:lnTo>
                                <a:lnTo>
                                  <a:pt x="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5" y="17"/>
                                </a:lnTo>
                                <a:lnTo>
                                  <a:pt x="10" y="17"/>
                                </a:lnTo>
                                <a:lnTo>
                                  <a:pt x="12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0"/>
                                </a:lnTo>
                                <a:lnTo>
                                  <a:pt x="10" y="12"/>
                                </a:lnTo>
                                <a:lnTo>
                                  <a:pt x="7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5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9089"/>
                        <wps:cNvSpPr>
                          <a:spLocks/>
                        </wps:cNvSpPr>
                        <wps:spPr bwMode="auto">
                          <a:xfrm>
                            <a:off x="6061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3 w 15"/>
                              <a:gd name="T3" fmla="*/ 2 h 14"/>
                              <a:gd name="T4" fmla="*/ 10 w 15"/>
                              <a:gd name="T5" fmla="*/ 0 h 14"/>
                              <a:gd name="T6" fmla="*/ 5 w 15"/>
                              <a:gd name="T7" fmla="*/ 2 h 14"/>
                              <a:gd name="T8" fmla="*/ 3 w 15"/>
                              <a:gd name="T9" fmla="*/ 2 h 14"/>
                              <a:gd name="T10" fmla="*/ 0 w 15"/>
                              <a:gd name="T11" fmla="*/ 5 h 14"/>
                              <a:gd name="T12" fmla="*/ 0 w 15"/>
                              <a:gd name="T13" fmla="*/ 7 h 14"/>
                              <a:gd name="T14" fmla="*/ 3 w 15"/>
                              <a:gd name="T15" fmla="*/ 12 h 14"/>
                              <a:gd name="T16" fmla="*/ 8 w 15"/>
                              <a:gd name="T17" fmla="*/ 14 h 14"/>
                              <a:gd name="T18" fmla="*/ 13 w 15"/>
                              <a:gd name="T19" fmla="*/ 12 h 14"/>
                              <a:gd name="T20" fmla="*/ 15 w 15"/>
                              <a:gd name="T21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4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9090"/>
                        <wps:cNvSpPr>
                          <a:spLocks/>
                        </wps:cNvSpPr>
                        <wps:spPr bwMode="auto">
                          <a:xfrm>
                            <a:off x="6064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7 w 10"/>
                              <a:gd name="T3" fmla="*/ 3 h 10"/>
                              <a:gd name="T4" fmla="*/ 5 w 10"/>
                              <a:gd name="T5" fmla="*/ 0 h 10"/>
                              <a:gd name="T6" fmla="*/ 2 w 10"/>
                              <a:gd name="T7" fmla="*/ 3 h 10"/>
                              <a:gd name="T8" fmla="*/ 0 w 10"/>
                              <a:gd name="T9" fmla="*/ 5 h 10"/>
                              <a:gd name="T10" fmla="*/ 2 w 10"/>
                              <a:gd name="T11" fmla="*/ 8 h 10"/>
                              <a:gd name="T12" fmla="*/ 5 w 10"/>
                              <a:gd name="T13" fmla="*/ 10 h 10"/>
                              <a:gd name="T14" fmla="*/ 7 w 10"/>
                              <a:gd name="T15" fmla="*/ 8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7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9091"/>
                        <wps:cNvSpPr>
                          <a:spLocks/>
                        </wps:cNvSpPr>
                        <wps:spPr bwMode="auto">
                          <a:xfrm>
                            <a:off x="6066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3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3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9092"/>
                        <wps:cNvSpPr>
                          <a:spLocks/>
                        </wps:cNvSpPr>
                        <wps:spPr bwMode="auto">
                          <a:xfrm>
                            <a:off x="5984" y="631"/>
                            <a:ext cx="169" cy="6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60"/>
                              <a:gd name="T2" fmla="*/ 22 w 169"/>
                              <a:gd name="T3" fmla="*/ 28 h 60"/>
                              <a:gd name="T4" fmla="*/ 42 w 169"/>
                              <a:gd name="T5" fmla="*/ 30 h 60"/>
                              <a:gd name="T6" fmla="*/ 62 w 169"/>
                              <a:gd name="T7" fmla="*/ 28 h 60"/>
                              <a:gd name="T8" fmla="*/ 82 w 169"/>
                              <a:gd name="T9" fmla="*/ 25 h 60"/>
                              <a:gd name="T10" fmla="*/ 119 w 169"/>
                              <a:gd name="T11" fmla="*/ 13 h 60"/>
                              <a:gd name="T12" fmla="*/ 169 w 169"/>
                              <a:gd name="T13" fmla="*/ 0 h 60"/>
                              <a:gd name="T14" fmla="*/ 134 w 169"/>
                              <a:gd name="T15" fmla="*/ 25 h 60"/>
                              <a:gd name="T16" fmla="*/ 94 w 169"/>
                              <a:gd name="T17" fmla="*/ 45 h 60"/>
                              <a:gd name="T18" fmla="*/ 75 w 169"/>
                              <a:gd name="T19" fmla="*/ 55 h 60"/>
                              <a:gd name="T20" fmla="*/ 52 w 169"/>
                              <a:gd name="T21" fmla="*/ 57 h 60"/>
                              <a:gd name="T22" fmla="*/ 32 w 169"/>
                              <a:gd name="T23" fmla="*/ 60 h 60"/>
                              <a:gd name="T24" fmla="*/ 10 w 169"/>
                              <a:gd name="T25" fmla="*/ 55 h 60"/>
                              <a:gd name="T26" fmla="*/ 3 w 169"/>
                              <a:gd name="T27" fmla="*/ 37 h 60"/>
                              <a:gd name="T28" fmla="*/ 0 w 169"/>
                              <a:gd name="T29" fmla="*/ 2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>
                                <a:moveTo>
                                  <a:pt x="0" y="20"/>
                                </a:moveTo>
                                <a:lnTo>
                                  <a:pt x="22" y="28"/>
                                </a:lnTo>
                                <a:lnTo>
                                  <a:pt x="42" y="30"/>
                                </a:lnTo>
                                <a:lnTo>
                                  <a:pt x="62" y="28"/>
                                </a:lnTo>
                                <a:lnTo>
                                  <a:pt x="82" y="25"/>
                                </a:lnTo>
                                <a:lnTo>
                                  <a:pt x="119" y="13"/>
                                </a:lnTo>
                                <a:lnTo>
                                  <a:pt x="169" y="0"/>
                                </a:lnTo>
                                <a:lnTo>
                                  <a:pt x="134" y="25"/>
                                </a:lnTo>
                                <a:lnTo>
                                  <a:pt x="94" y="45"/>
                                </a:lnTo>
                                <a:lnTo>
                                  <a:pt x="75" y="55"/>
                                </a:lnTo>
                                <a:lnTo>
                                  <a:pt x="52" y="57"/>
                                </a:lnTo>
                                <a:lnTo>
                                  <a:pt x="32" y="60"/>
                                </a:lnTo>
                                <a:lnTo>
                                  <a:pt x="10" y="55"/>
                                </a:lnTo>
                                <a:lnTo>
                                  <a:pt x="3" y="37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9093"/>
                        <wps:cNvSpPr>
                          <a:spLocks noEditPoints="1"/>
                        </wps:cNvSpPr>
                        <wps:spPr bwMode="auto">
                          <a:xfrm>
                            <a:off x="5721" y="886"/>
                            <a:ext cx="32" cy="117"/>
                          </a:xfrm>
                          <a:custGeom>
                            <a:avLst/>
                            <a:gdLst>
                              <a:gd name="T0" fmla="*/ 12 w 32"/>
                              <a:gd name="T1" fmla="*/ 64 h 117"/>
                              <a:gd name="T2" fmla="*/ 0 w 32"/>
                              <a:gd name="T3" fmla="*/ 0 h 117"/>
                              <a:gd name="T4" fmla="*/ 12 w 32"/>
                              <a:gd name="T5" fmla="*/ 64 h 117"/>
                              <a:gd name="T6" fmla="*/ 12 w 32"/>
                              <a:gd name="T7" fmla="*/ 64 h 117"/>
                              <a:gd name="T8" fmla="*/ 10 w 32"/>
                              <a:gd name="T9" fmla="*/ 79 h 117"/>
                              <a:gd name="T10" fmla="*/ 10 w 32"/>
                              <a:gd name="T11" fmla="*/ 94 h 117"/>
                              <a:gd name="T12" fmla="*/ 17 w 32"/>
                              <a:gd name="T13" fmla="*/ 107 h 117"/>
                              <a:gd name="T14" fmla="*/ 27 w 32"/>
                              <a:gd name="T15" fmla="*/ 117 h 117"/>
                              <a:gd name="T16" fmla="*/ 29 w 32"/>
                              <a:gd name="T17" fmla="*/ 112 h 117"/>
                              <a:gd name="T18" fmla="*/ 32 w 32"/>
                              <a:gd name="T19" fmla="*/ 104 h 117"/>
                              <a:gd name="T20" fmla="*/ 32 w 32"/>
                              <a:gd name="T21" fmla="*/ 97 h 117"/>
                              <a:gd name="T22" fmla="*/ 32 w 32"/>
                              <a:gd name="T23" fmla="*/ 89 h 117"/>
                              <a:gd name="T24" fmla="*/ 29 w 32"/>
                              <a:gd name="T25" fmla="*/ 82 h 117"/>
                              <a:gd name="T26" fmla="*/ 24 w 32"/>
                              <a:gd name="T27" fmla="*/ 74 h 117"/>
                              <a:gd name="T28" fmla="*/ 20 w 32"/>
                              <a:gd name="T29" fmla="*/ 69 h 117"/>
                              <a:gd name="T30" fmla="*/ 12 w 32"/>
                              <a:gd name="T31" fmla="*/ 6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  <a:moveTo>
                                  <a:pt x="12" y="64"/>
                                </a:moveTo>
                                <a:lnTo>
                                  <a:pt x="10" y="79"/>
                                </a:lnTo>
                                <a:lnTo>
                                  <a:pt x="10" y="94"/>
                                </a:lnTo>
                                <a:lnTo>
                                  <a:pt x="17" y="107"/>
                                </a:lnTo>
                                <a:lnTo>
                                  <a:pt x="27" y="117"/>
                                </a:lnTo>
                                <a:lnTo>
                                  <a:pt x="29" y="112"/>
                                </a:lnTo>
                                <a:lnTo>
                                  <a:pt x="32" y="104"/>
                                </a:lnTo>
                                <a:lnTo>
                                  <a:pt x="32" y="97"/>
                                </a:lnTo>
                                <a:lnTo>
                                  <a:pt x="32" y="89"/>
                                </a:lnTo>
                                <a:lnTo>
                                  <a:pt x="29" y="82"/>
                                </a:lnTo>
                                <a:lnTo>
                                  <a:pt x="24" y="74"/>
                                </a:lnTo>
                                <a:lnTo>
                                  <a:pt x="20" y="69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9094"/>
                        <wps:cNvSpPr>
                          <a:spLocks/>
                        </wps:cNvSpPr>
                        <wps:spPr bwMode="auto">
                          <a:xfrm>
                            <a:off x="5721" y="886"/>
                            <a:ext cx="12" cy="64"/>
                          </a:xfrm>
                          <a:custGeom>
                            <a:avLst/>
                            <a:gdLst>
                              <a:gd name="T0" fmla="*/ 12 w 12"/>
                              <a:gd name="T1" fmla="*/ 64 h 64"/>
                              <a:gd name="T2" fmla="*/ 0 w 12"/>
                              <a:gd name="T3" fmla="*/ 0 h 64"/>
                              <a:gd name="T4" fmla="*/ 12 w 12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9095"/>
                        <wps:cNvSpPr>
                          <a:spLocks/>
                        </wps:cNvSpPr>
                        <wps:spPr bwMode="auto">
                          <a:xfrm>
                            <a:off x="5731" y="950"/>
                            <a:ext cx="22" cy="53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3"/>
                              <a:gd name="T2" fmla="*/ 0 w 22"/>
                              <a:gd name="T3" fmla="*/ 15 h 53"/>
                              <a:gd name="T4" fmla="*/ 0 w 22"/>
                              <a:gd name="T5" fmla="*/ 30 h 53"/>
                              <a:gd name="T6" fmla="*/ 7 w 22"/>
                              <a:gd name="T7" fmla="*/ 43 h 53"/>
                              <a:gd name="T8" fmla="*/ 17 w 22"/>
                              <a:gd name="T9" fmla="*/ 53 h 53"/>
                              <a:gd name="T10" fmla="*/ 19 w 22"/>
                              <a:gd name="T11" fmla="*/ 48 h 53"/>
                              <a:gd name="T12" fmla="*/ 22 w 22"/>
                              <a:gd name="T13" fmla="*/ 40 h 53"/>
                              <a:gd name="T14" fmla="*/ 22 w 22"/>
                              <a:gd name="T15" fmla="*/ 33 h 53"/>
                              <a:gd name="T16" fmla="*/ 22 w 22"/>
                              <a:gd name="T17" fmla="*/ 25 h 53"/>
                              <a:gd name="T18" fmla="*/ 19 w 22"/>
                              <a:gd name="T19" fmla="*/ 18 h 53"/>
                              <a:gd name="T20" fmla="*/ 14 w 22"/>
                              <a:gd name="T21" fmla="*/ 10 h 53"/>
                              <a:gd name="T22" fmla="*/ 10 w 22"/>
                              <a:gd name="T23" fmla="*/ 5 h 53"/>
                              <a:gd name="T24" fmla="*/ 2 w 22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0"/>
                                </a:lnTo>
                                <a:lnTo>
                                  <a:pt x="7" y="43"/>
                                </a:lnTo>
                                <a:lnTo>
                                  <a:pt x="17" y="53"/>
                                </a:lnTo>
                                <a:lnTo>
                                  <a:pt x="19" y="48"/>
                                </a:lnTo>
                                <a:lnTo>
                                  <a:pt x="22" y="40"/>
                                </a:lnTo>
                                <a:lnTo>
                                  <a:pt x="22" y="33"/>
                                </a:lnTo>
                                <a:lnTo>
                                  <a:pt x="22" y="25"/>
                                </a:lnTo>
                                <a:lnTo>
                                  <a:pt x="19" y="18"/>
                                </a:lnTo>
                                <a:lnTo>
                                  <a:pt x="14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9096"/>
                        <wps:cNvSpPr>
                          <a:spLocks noEditPoints="1"/>
                        </wps:cNvSpPr>
                        <wps:spPr bwMode="auto">
                          <a:xfrm>
                            <a:off x="5731" y="1240"/>
                            <a:ext cx="87" cy="85"/>
                          </a:xfrm>
                          <a:custGeom>
                            <a:avLst/>
                            <a:gdLst>
                              <a:gd name="T0" fmla="*/ 44 w 87"/>
                              <a:gd name="T1" fmla="*/ 47 h 85"/>
                              <a:gd name="T2" fmla="*/ 0 w 87"/>
                              <a:gd name="T3" fmla="*/ 0 h 85"/>
                              <a:gd name="T4" fmla="*/ 44 w 87"/>
                              <a:gd name="T5" fmla="*/ 47 h 85"/>
                              <a:gd name="T6" fmla="*/ 44 w 87"/>
                              <a:gd name="T7" fmla="*/ 47 h 85"/>
                              <a:gd name="T8" fmla="*/ 52 w 87"/>
                              <a:gd name="T9" fmla="*/ 62 h 85"/>
                              <a:gd name="T10" fmla="*/ 62 w 87"/>
                              <a:gd name="T11" fmla="*/ 75 h 85"/>
                              <a:gd name="T12" fmla="*/ 72 w 87"/>
                              <a:gd name="T13" fmla="*/ 82 h 85"/>
                              <a:gd name="T14" fmla="*/ 87 w 87"/>
                              <a:gd name="T15" fmla="*/ 85 h 85"/>
                              <a:gd name="T16" fmla="*/ 87 w 87"/>
                              <a:gd name="T17" fmla="*/ 77 h 85"/>
                              <a:gd name="T18" fmla="*/ 84 w 87"/>
                              <a:gd name="T19" fmla="*/ 70 h 85"/>
                              <a:gd name="T20" fmla="*/ 79 w 87"/>
                              <a:gd name="T21" fmla="*/ 65 h 85"/>
                              <a:gd name="T22" fmla="*/ 74 w 87"/>
                              <a:gd name="T23" fmla="*/ 57 h 85"/>
                              <a:gd name="T24" fmla="*/ 69 w 87"/>
                              <a:gd name="T25" fmla="*/ 52 h 85"/>
                              <a:gd name="T26" fmla="*/ 62 w 87"/>
                              <a:gd name="T27" fmla="*/ 50 h 85"/>
                              <a:gd name="T28" fmla="*/ 54 w 87"/>
                              <a:gd name="T29" fmla="*/ 47 h 85"/>
                              <a:gd name="T30" fmla="*/ 44 w 87"/>
                              <a:gd name="T31" fmla="*/ 47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5"/>
                                </a:lnTo>
                                <a:lnTo>
                                  <a:pt x="72" y="82"/>
                                </a:lnTo>
                                <a:lnTo>
                                  <a:pt x="87" y="85"/>
                                </a:lnTo>
                                <a:lnTo>
                                  <a:pt x="87" y="77"/>
                                </a:lnTo>
                                <a:lnTo>
                                  <a:pt x="84" y="70"/>
                                </a:lnTo>
                                <a:lnTo>
                                  <a:pt x="79" y="65"/>
                                </a:lnTo>
                                <a:lnTo>
                                  <a:pt x="74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9097"/>
                        <wps:cNvSpPr>
                          <a:spLocks/>
                        </wps:cNvSpPr>
                        <wps:spPr bwMode="auto">
                          <a:xfrm>
                            <a:off x="5731" y="1240"/>
                            <a:ext cx="44" cy="47"/>
                          </a:xfrm>
                          <a:custGeom>
                            <a:avLst/>
                            <a:gdLst>
                              <a:gd name="T0" fmla="*/ 44 w 44"/>
                              <a:gd name="T1" fmla="*/ 47 h 47"/>
                              <a:gd name="T2" fmla="*/ 0 w 44"/>
                              <a:gd name="T3" fmla="*/ 0 h 47"/>
                              <a:gd name="T4" fmla="*/ 44 w 44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9098"/>
                        <wps:cNvSpPr>
                          <a:spLocks/>
                        </wps:cNvSpPr>
                        <wps:spPr bwMode="auto">
                          <a:xfrm>
                            <a:off x="5775" y="1287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8 w 43"/>
                              <a:gd name="T5" fmla="*/ 28 h 38"/>
                              <a:gd name="T6" fmla="*/ 28 w 43"/>
                              <a:gd name="T7" fmla="*/ 35 h 38"/>
                              <a:gd name="T8" fmla="*/ 43 w 43"/>
                              <a:gd name="T9" fmla="*/ 38 h 38"/>
                              <a:gd name="T10" fmla="*/ 43 w 43"/>
                              <a:gd name="T11" fmla="*/ 30 h 38"/>
                              <a:gd name="T12" fmla="*/ 40 w 43"/>
                              <a:gd name="T13" fmla="*/ 23 h 38"/>
                              <a:gd name="T14" fmla="*/ 35 w 43"/>
                              <a:gd name="T15" fmla="*/ 18 h 38"/>
                              <a:gd name="T16" fmla="*/ 30 w 43"/>
                              <a:gd name="T17" fmla="*/ 10 h 38"/>
                              <a:gd name="T18" fmla="*/ 25 w 43"/>
                              <a:gd name="T19" fmla="*/ 5 h 38"/>
                              <a:gd name="T20" fmla="*/ 18 w 43"/>
                              <a:gd name="T21" fmla="*/ 3 h 38"/>
                              <a:gd name="T22" fmla="*/ 10 w 43"/>
                              <a:gd name="T23" fmla="*/ 0 h 38"/>
                              <a:gd name="T24" fmla="*/ 0 w 43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8"/>
                                </a:lnTo>
                                <a:lnTo>
                                  <a:pt x="28" y="35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9099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9100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9101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9102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s:wsp>
                      <wps:cNvPr id="2012" name="Freeform 9103"/>
                      <wps:cNvSpPr>
                        <a:spLocks noEditPoints="1"/>
                      </wps:cNvSpPr>
                      <wps:spPr bwMode="auto">
                        <a:xfrm>
                          <a:off x="71120" y="287020"/>
                          <a:ext cx="13970" cy="71120"/>
                        </a:xfrm>
                        <a:custGeom>
                          <a:avLst/>
                          <a:gdLst>
                            <a:gd name="T0" fmla="*/ 2 w 22"/>
                            <a:gd name="T1" fmla="*/ 62 h 112"/>
                            <a:gd name="T2" fmla="*/ 2 w 22"/>
                            <a:gd name="T3" fmla="*/ 0 h 112"/>
                            <a:gd name="T4" fmla="*/ 2 w 22"/>
                            <a:gd name="T5" fmla="*/ 62 h 112"/>
                            <a:gd name="T6" fmla="*/ 2 w 22"/>
                            <a:gd name="T7" fmla="*/ 62 h 112"/>
                            <a:gd name="T8" fmla="*/ 0 w 22"/>
                            <a:gd name="T9" fmla="*/ 77 h 112"/>
                            <a:gd name="T10" fmla="*/ 0 w 22"/>
                            <a:gd name="T11" fmla="*/ 92 h 112"/>
                            <a:gd name="T12" fmla="*/ 7 w 22"/>
                            <a:gd name="T13" fmla="*/ 102 h 112"/>
                            <a:gd name="T14" fmla="*/ 17 w 22"/>
                            <a:gd name="T15" fmla="*/ 112 h 112"/>
                            <a:gd name="T16" fmla="*/ 20 w 22"/>
                            <a:gd name="T17" fmla="*/ 107 h 112"/>
                            <a:gd name="T18" fmla="*/ 22 w 22"/>
                            <a:gd name="T19" fmla="*/ 99 h 112"/>
                            <a:gd name="T20" fmla="*/ 22 w 22"/>
                            <a:gd name="T21" fmla="*/ 92 h 112"/>
                            <a:gd name="T22" fmla="*/ 22 w 22"/>
                            <a:gd name="T23" fmla="*/ 84 h 112"/>
                            <a:gd name="T24" fmla="*/ 17 w 22"/>
                            <a:gd name="T25" fmla="*/ 77 h 112"/>
                            <a:gd name="T26" fmla="*/ 15 w 22"/>
                            <a:gd name="T27" fmla="*/ 72 h 112"/>
                            <a:gd name="T28" fmla="*/ 7 w 22"/>
                            <a:gd name="T29" fmla="*/ 67 h 112"/>
                            <a:gd name="T30" fmla="*/ 2 w 22"/>
                            <a:gd name="T31" fmla="*/ 6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2" h="112">
                              <a:moveTo>
                                <a:pt x="2" y="62"/>
                              </a:moveTo>
                              <a:lnTo>
                                <a:pt x="2" y="0"/>
                              </a:lnTo>
                              <a:lnTo>
                                <a:pt x="2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0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0" y="107"/>
                              </a:lnTo>
                              <a:lnTo>
                                <a:pt x="22" y="99"/>
                              </a:lnTo>
                              <a:lnTo>
                                <a:pt x="22" y="92"/>
                              </a:lnTo>
                              <a:lnTo>
                                <a:pt x="22" y="84"/>
                              </a:lnTo>
                              <a:lnTo>
                                <a:pt x="17" y="77"/>
                              </a:lnTo>
                              <a:lnTo>
                                <a:pt x="15" y="72"/>
                              </a:lnTo>
                              <a:lnTo>
                                <a:pt x="7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3" name="Freeform 9104"/>
                      <wps:cNvSpPr>
                        <a:spLocks/>
                      </wps:cNvSpPr>
                      <wps:spPr bwMode="auto">
                        <a:xfrm>
                          <a:off x="72390" y="287020"/>
                          <a:ext cx="635" cy="39370"/>
                        </a:xfrm>
                        <a:custGeom>
                          <a:avLst/>
                          <a:gdLst>
                            <a:gd name="T0" fmla="*/ 62 h 62"/>
                            <a:gd name="T1" fmla="*/ 0 h 62"/>
                            <a:gd name="T2" fmla="*/ 62 h 6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2">
                              <a:moveTo>
                                <a:pt x="0" y="62"/>
                              </a:moveTo>
                              <a:lnTo>
                                <a:pt x="0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4" name="Freeform 9105"/>
                      <wps:cNvSpPr>
                        <a:spLocks/>
                      </wps:cNvSpPr>
                      <wps:spPr bwMode="auto">
                        <a:xfrm>
                          <a:off x="71120" y="326390"/>
                          <a:ext cx="13970" cy="31750"/>
                        </a:xfrm>
                        <a:custGeom>
                          <a:avLst/>
                          <a:gdLst>
                            <a:gd name="T0" fmla="*/ 2 w 22"/>
                            <a:gd name="T1" fmla="*/ 0 h 50"/>
                            <a:gd name="T2" fmla="*/ 0 w 22"/>
                            <a:gd name="T3" fmla="*/ 15 h 50"/>
                            <a:gd name="T4" fmla="*/ 0 w 22"/>
                            <a:gd name="T5" fmla="*/ 30 h 50"/>
                            <a:gd name="T6" fmla="*/ 7 w 22"/>
                            <a:gd name="T7" fmla="*/ 40 h 50"/>
                            <a:gd name="T8" fmla="*/ 17 w 22"/>
                            <a:gd name="T9" fmla="*/ 50 h 50"/>
                            <a:gd name="T10" fmla="*/ 20 w 22"/>
                            <a:gd name="T11" fmla="*/ 45 h 50"/>
                            <a:gd name="T12" fmla="*/ 22 w 22"/>
                            <a:gd name="T13" fmla="*/ 37 h 50"/>
                            <a:gd name="T14" fmla="*/ 22 w 22"/>
                            <a:gd name="T15" fmla="*/ 30 h 50"/>
                            <a:gd name="T16" fmla="*/ 22 w 22"/>
                            <a:gd name="T17" fmla="*/ 22 h 50"/>
                            <a:gd name="T18" fmla="*/ 17 w 22"/>
                            <a:gd name="T19" fmla="*/ 15 h 50"/>
                            <a:gd name="T20" fmla="*/ 15 w 22"/>
                            <a:gd name="T21" fmla="*/ 10 h 50"/>
                            <a:gd name="T22" fmla="*/ 7 w 22"/>
                            <a:gd name="T23" fmla="*/ 5 h 50"/>
                            <a:gd name="T24" fmla="*/ 2 w 22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0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0" y="45"/>
                              </a:lnTo>
                              <a:lnTo>
                                <a:pt x="22" y="37"/>
                              </a:lnTo>
                              <a:lnTo>
                                <a:pt x="22" y="30"/>
                              </a:lnTo>
                              <a:lnTo>
                                <a:pt x="22" y="22"/>
                              </a:lnTo>
                              <a:lnTo>
                                <a:pt x="17" y="15"/>
                              </a:lnTo>
                              <a:lnTo>
                                <a:pt x="15" y="10"/>
                              </a:lnTo>
                              <a:lnTo>
                                <a:pt x="7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5" name="Freeform 9106"/>
                      <wps:cNvSpPr>
                        <a:spLocks noEditPoints="1"/>
                      </wps:cNvSpPr>
                      <wps:spPr bwMode="auto">
                        <a:xfrm>
                          <a:off x="74295" y="262890"/>
                          <a:ext cx="15875" cy="73025"/>
                        </a:xfrm>
                        <a:custGeom>
                          <a:avLst/>
                          <a:gdLst>
                            <a:gd name="T0" fmla="*/ 2 w 25"/>
                            <a:gd name="T1" fmla="*/ 65 h 115"/>
                            <a:gd name="T2" fmla="*/ 7 w 25"/>
                            <a:gd name="T3" fmla="*/ 0 h 115"/>
                            <a:gd name="T4" fmla="*/ 2 w 25"/>
                            <a:gd name="T5" fmla="*/ 65 h 115"/>
                            <a:gd name="T6" fmla="*/ 2 w 25"/>
                            <a:gd name="T7" fmla="*/ 65 h 115"/>
                            <a:gd name="T8" fmla="*/ 0 w 25"/>
                            <a:gd name="T9" fmla="*/ 80 h 115"/>
                            <a:gd name="T10" fmla="*/ 2 w 25"/>
                            <a:gd name="T11" fmla="*/ 92 h 115"/>
                            <a:gd name="T12" fmla="*/ 10 w 25"/>
                            <a:gd name="T13" fmla="*/ 105 h 115"/>
                            <a:gd name="T14" fmla="*/ 20 w 25"/>
                            <a:gd name="T15" fmla="*/ 115 h 115"/>
                            <a:gd name="T16" fmla="*/ 22 w 25"/>
                            <a:gd name="T17" fmla="*/ 107 h 115"/>
                            <a:gd name="T18" fmla="*/ 25 w 25"/>
                            <a:gd name="T19" fmla="*/ 100 h 115"/>
                            <a:gd name="T20" fmla="*/ 25 w 25"/>
                            <a:gd name="T21" fmla="*/ 92 h 115"/>
                            <a:gd name="T22" fmla="*/ 22 w 25"/>
                            <a:gd name="T23" fmla="*/ 88 h 115"/>
                            <a:gd name="T24" fmla="*/ 20 w 25"/>
                            <a:gd name="T25" fmla="*/ 80 h 115"/>
                            <a:gd name="T26" fmla="*/ 15 w 25"/>
                            <a:gd name="T27" fmla="*/ 73 h 115"/>
                            <a:gd name="T28" fmla="*/ 10 w 25"/>
                            <a:gd name="T29" fmla="*/ 68 h 115"/>
                            <a:gd name="T30" fmla="*/ 2 w 25"/>
                            <a:gd name="T31" fmla="*/ 65 h 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5">
                              <a:moveTo>
                                <a:pt x="2" y="65"/>
                              </a:moveTo>
                              <a:lnTo>
                                <a:pt x="7" y="0"/>
                              </a:lnTo>
                              <a:lnTo>
                                <a:pt x="2" y="65"/>
                              </a:lnTo>
                              <a:close/>
                              <a:moveTo>
                                <a:pt x="2" y="65"/>
                              </a:moveTo>
                              <a:lnTo>
                                <a:pt x="0" y="80"/>
                              </a:lnTo>
                              <a:lnTo>
                                <a:pt x="2" y="92"/>
                              </a:lnTo>
                              <a:lnTo>
                                <a:pt x="10" y="105"/>
                              </a:lnTo>
                              <a:lnTo>
                                <a:pt x="20" y="115"/>
                              </a:lnTo>
                              <a:lnTo>
                                <a:pt x="22" y="107"/>
                              </a:lnTo>
                              <a:lnTo>
                                <a:pt x="25" y="100"/>
                              </a:lnTo>
                              <a:lnTo>
                                <a:pt x="25" y="92"/>
                              </a:lnTo>
                              <a:lnTo>
                                <a:pt x="22" y="88"/>
                              </a:lnTo>
                              <a:lnTo>
                                <a:pt x="20" y="80"/>
                              </a:lnTo>
                              <a:lnTo>
                                <a:pt x="15" y="73"/>
                              </a:lnTo>
                              <a:lnTo>
                                <a:pt x="10" y="68"/>
                              </a:lnTo>
                              <a:lnTo>
                                <a:pt x="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6" name="Freeform 9107"/>
                      <wps:cNvSpPr>
                        <a:spLocks/>
                      </wps:cNvSpPr>
                      <wps:spPr bwMode="auto">
                        <a:xfrm>
                          <a:off x="75565" y="262890"/>
                          <a:ext cx="3175" cy="41275"/>
                        </a:xfrm>
                        <a:custGeom>
                          <a:avLst/>
                          <a:gdLst>
                            <a:gd name="T0" fmla="*/ 0 w 5"/>
                            <a:gd name="T1" fmla="*/ 65 h 65"/>
                            <a:gd name="T2" fmla="*/ 5 w 5"/>
                            <a:gd name="T3" fmla="*/ 0 h 65"/>
                            <a:gd name="T4" fmla="*/ 0 w 5"/>
                            <a:gd name="T5" fmla="*/ 6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5">
                              <a:moveTo>
                                <a:pt x="0" y="65"/>
                              </a:moveTo>
                              <a:lnTo>
                                <a:pt x="5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7" name="Freeform 9108"/>
                      <wps:cNvSpPr>
                        <a:spLocks/>
                      </wps:cNvSpPr>
                      <wps:spPr bwMode="auto">
                        <a:xfrm>
                          <a:off x="74295" y="304165"/>
                          <a:ext cx="15875" cy="31750"/>
                        </a:xfrm>
                        <a:custGeom>
                          <a:avLst/>
                          <a:gdLst>
                            <a:gd name="T0" fmla="*/ 2 w 25"/>
                            <a:gd name="T1" fmla="*/ 0 h 50"/>
                            <a:gd name="T2" fmla="*/ 0 w 25"/>
                            <a:gd name="T3" fmla="*/ 15 h 50"/>
                            <a:gd name="T4" fmla="*/ 2 w 25"/>
                            <a:gd name="T5" fmla="*/ 27 h 50"/>
                            <a:gd name="T6" fmla="*/ 10 w 25"/>
                            <a:gd name="T7" fmla="*/ 40 h 50"/>
                            <a:gd name="T8" fmla="*/ 20 w 25"/>
                            <a:gd name="T9" fmla="*/ 50 h 50"/>
                            <a:gd name="T10" fmla="*/ 22 w 25"/>
                            <a:gd name="T11" fmla="*/ 42 h 50"/>
                            <a:gd name="T12" fmla="*/ 25 w 25"/>
                            <a:gd name="T13" fmla="*/ 35 h 50"/>
                            <a:gd name="T14" fmla="*/ 25 w 25"/>
                            <a:gd name="T15" fmla="*/ 27 h 50"/>
                            <a:gd name="T16" fmla="*/ 22 w 25"/>
                            <a:gd name="T17" fmla="*/ 23 h 50"/>
                            <a:gd name="T18" fmla="*/ 20 w 25"/>
                            <a:gd name="T19" fmla="*/ 15 h 50"/>
                            <a:gd name="T20" fmla="*/ 15 w 25"/>
                            <a:gd name="T21" fmla="*/ 8 h 50"/>
                            <a:gd name="T22" fmla="*/ 10 w 25"/>
                            <a:gd name="T23" fmla="*/ 3 h 50"/>
                            <a:gd name="T24" fmla="*/ 2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40"/>
                              </a:lnTo>
                              <a:lnTo>
                                <a:pt x="20" y="50"/>
                              </a:lnTo>
                              <a:lnTo>
                                <a:pt x="22" y="42"/>
                              </a:lnTo>
                              <a:lnTo>
                                <a:pt x="25" y="35"/>
                              </a:lnTo>
                              <a:lnTo>
                                <a:pt x="25" y="27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8" name="Freeform 9109"/>
                      <wps:cNvSpPr>
                        <a:spLocks noEditPoints="1"/>
                      </wps:cNvSpPr>
                      <wps:spPr bwMode="auto">
                        <a:xfrm>
                          <a:off x="78740" y="239395"/>
                          <a:ext cx="15875" cy="74295"/>
                        </a:xfrm>
                        <a:custGeom>
                          <a:avLst/>
                          <a:gdLst>
                            <a:gd name="T0" fmla="*/ 3 w 25"/>
                            <a:gd name="T1" fmla="*/ 67 h 117"/>
                            <a:gd name="T2" fmla="*/ 0 w 25"/>
                            <a:gd name="T3" fmla="*/ 0 h 117"/>
                            <a:gd name="T4" fmla="*/ 3 w 25"/>
                            <a:gd name="T5" fmla="*/ 67 h 117"/>
                            <a:gd name="T6" fmla="*/ 3 w 25"/>
                            <a:gd name="T7" fmla="*/ 67 h 117"/>
                            <a:gd name="T8" fmla="*/ 0 w 25"/>
                            <a:gd name="T9" fmla="*/ 82 h 117"/>
                            <a:gd name="T10" fmla="*/ 3 w 25"/>
                            <a:gd name="T11" fmla="*/ 95 h 117"/>
                            <a:gd name="T12" fmla="*/ 8 w 25"/>
                            <a:gd name="T13" fmla="*/ 107 h 117"/>
                            <a:gd name="T14" fmla="*/ 18 w 25"/>
                            <a:gd name="T15" fmla="*/ 117 h 117"/>
                            <a:gd name="T16" fmla="*/ 23 w 25"/>
                            <a:gd name="T17" fmla="*/ 110 h 117"/>
                            <a:gd name="T18" fmla="*/ 23 w 25"/>
                            <a:gd name="T19" fmla="*/ 102 h 117"/>
                            <a:gd name="T20" fmla="*/ 25 w 25"/>
                            <a:gd name="T21" fmla="*/ 97 h 117"/>
                            <a:gd name="T22" fmla="*/ 23 w 25"/>
                            <a:gd name="T23" fmla="*/ 90 h 117"/>
                            <a:gd name="T24" fmla="*/ 20 w 25"/>
                            <a:gd name="T25" fmla="*/ 82 h 117"/>
                            <a:gd name="T26" fmla="*/ 15 w 25"/>
                            <a:gd name="T27" fmla="*/ 75 h 117"/>
                            <a:gd name="T28" fmla="*/ 10 w 25"/>
                            <a:gd name="T29" fmla="*/ 70 h 117"/>
                            <a:gd name="T30" fmla="*/ 3 w 25"/>
                            <a:gd name="T31" fmla="*/ 6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7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  <a:moveTo>
                                <a:pt x="3" y="67"/>
                              </a:moveTo>
                              <a:lnTo>
                                <a:pt x="0" y="82"/>
                              </a:lnTo>
                              <a:lnTo>
                                <a:pt x="3" y="95"/>
                              </a:lnTo>
                              <a:lnTo>
                                <a:pt x="8" y="107"/>
                              </a:lnTo>
                              <a:lnTo>
                                <a:pt x="18" y="117"/>
                              </a:lnTo>
                              <a:lnTo>
                                <a:pt x="23" y="110"/>
                              </a:lnTo>
                              <a:lnTo>
                                <a:pt x="23" y="102"/>
                              </a:lnTo>
                              <a:lnTo>
                                <a:pt x="25" y="97"/>
                              </a:lnTo>
                              <a:lnTo>
                                <a:pt x="23" y="90"/>
                              </a:lnTo>
                              <a:lnTo>
                                <a:pt x="20" y="82"/>
                              </a:lnTo>
                              <a:lnTo>
                                <a:pt x="15" y="75"/>
                              </a:lnTo>
                              <a:lnTo>
                                <a:pt x="10" y="7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9" name="Freeform 9110"/>
                      <wps:cNvSpPr>
                        <a:spLocks/>
                      </wps:cNvSpPr>
                      <wps:spPr bwMode="auto">
                        <a:xfrm>
                          <a:off x="78740" y="239395"/>
                          <a:ext cx="1905" cy="42545"/>
                        </a:xfrm>
                        <a:custGeom>
                          <a:avLst/>
                          <a:gdLst>
                            <a:gd name="T0" fmla="*/ 3 w 3"/>
                            <a:gd name="T1" fmla="*/ 67 h 67"/>
                            <a:gd name="T2" fmla="*/ 0 w 3"/>
                            <a:gd name="T3" fmla="*/ 0 h 67"/>
                            <a:gd name="T4" fmla="*/ 3 w 3"/>
                            <a:gd name="T5" fmla="*/ 67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67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0" name="Freeform 9111"/>
                      <wps:cNvSpPr>
                        <a:spLocks/>
                      </wps:cNvSpPr>
                      <wps:spPr bwMode="auto">
                        <a:xfrm>
                          <a:off x="78740" y="281940"/>
                          <a:ext cx="15875" cy="31750"/>
                        </a:xfrm>
                        <a:custGeom>
                          <a:avLst/>
                          <a:gdLst>
                            <a:gd name="T0" fmla="*/ 3 w 25"/>
                            <a:gd name="T1" fmla="*/ 0 h 50"/>
                            <a:gd name="T2" fmla="*/ 0 w 25"/>
                            <a:gd name="T3" fmla="*/ 15 h 50"/>
                            <a:gd name="T4" fmla="*/ 3 w 25"/>
                            <a:gd name="T5" fmla="*/ 28 h 50"/>
                            <a:gd name="T6" fmla="*/ 8 w 25"/>
                            <a:gd name="T7" fmla="*/ 40 h 50"/>
                            <a:gd name="T8" fmla="*/ 18 w 25"/>
                            <a:gd name="T9" fmla="*/ 50 h 50"/>
                            <a:gd name="T10" fmla="*/ 23 w 25"/>
                            <a:gd name="T11" fmla="*/ 43 h 50"/>
                            <a:gd name="T12" fmla="*/ 23 w 25"/>
                            <a:gd name="T13" fmla="*/ 35 h 50"/>
                            <a:gd name="T14" fmla="*/ 25 w 25"/>
                            <a:gd name="T15" fmla="*/ 30 h 50"/>
                            <a:gd name="T16" fmla="*/ 23 w 25"/>
                            <a:gd name="T17" fmla="*/ 23 h 50"/>
                            <a:gd name="T18" fmla="*/ 20 w 25"/>
                            <a:gd name="T19" fmla="*/ 15 h 50"/>
                            <a:gd name="T20" fmla="*/ 15 w 25"/>
                            <a:gd name="T21" fmla="*/ 8 h 50"/>
                            <a:gd name="T22" fmla="*/ 10 w 25"/>
                            <a:gd name="T23" fmla="*/ 3 h 50"/>
                            <a:gd name="T24" fmla="*/ 3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3" y="0"/>
                              </a:moveTo>
                              <a:lnTo>
                                <a:pt x="0" y="15"/>
                              </a:lnTo>
                              <a:lnTo>
                                <a:pt x="3" y="28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3"/>
                              </a:lnTo>
                              <a:lnTo>
                                <a:pt x="23" y="35"/>
                              </a:lnTo>
                              <a:lnTo>
                                <a:pt x="25" y="30"/>
                              </a:lnTo>
                              <a:lnTo>
                                <a:pt x="23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1" name="Freeform 9112"/>
                      <wps:cNvSpPr>
                        <a:spLocks noEditPoints="1"/>
                      </wps:cNvSpPr>
                      <wps:spPr bwMode="auto">
                        <a:xfrm>
                          <a:off x="81915" y="223520"/>
                          <a:ext cx="15875" cy="69850"/>
                        </a:xfrm>
                        <a:custGeom>
                          <a:avLst/>
                          <a:gdLst>
                            <a:gd name="T0" fmla="*/ 5 w 25"/>
                            <a:gd name="T1" fmla="*/ 60 h 110"/>
                            <a:gd name="T2" fmla="*/ 0 w 25"/>
                            <a:gd name="T3" fmla="*/ 0 h 110"/>
                            <a:gd name="T4" fmla="*/ 5 w 25"/>
                            <a:gd name="T5" fmla="*/ 60 h 110"/>
                            <a:gd name="T6" fmla="*/ 5 w 25"/>
                            <a:gd name="T7" fmla="*/ 60 h 110"/>
                            <a:gd name="T8" fmla="*/ 0 w 25"/>
                            <a:gd name="T9" fmla="*/ 75 h 110"/>
                            <a:gd name="T10" fmla="*/ 3 w 25"/>
                            <a:gd name="T11" fmla="*/ 90 h 110"/>
                            <a:gd name="T12" fmla="*/ 8 w 25"/>
                            <a:gd name="T13" fmla="*/ 100 h 110"/>
                            <a:gd name="T14" fmla="*/ 18 w 25"/>
                            <a:gd name="T15" fmla="*/ 110 h 110"/>
                            <a:gd name="T16" fmla="*/ 23 w 25"/>
                            <a:gd name="T17" fmla="*/ 105 h 110"/>
                            <a:gd name="T18" fmla="*/ 25 w 25"/>
                            <a:gd name="T19" fmla="*/ 97 h 110"/>
                            <a:gd name="T20" fmla="*/ 25 w 25"/>
                            <a:gd name="T21" fmla="*/ 90 h 110"/>
                            <a:gd name="T22" fmla="*/ 23 w 25"/>
                            <a:gd name="T23" fmla="*/ 82 h 110"/>
                            <a:gd name="T24" fmla="*/ 20 w 25"/>
                            <a:gd name="T25" fmla="*/ 75 h 110"/>
                            <a:gd name="T26" fmla="*/ 18 w 25"/>
                            <a:gd name="T27" fmla="*/ 70 h 110"/>
                            <a:gd name="T28" fmla="*/ 10 w 25"/>
                            <a:gd name="T29" fmla="*/ 65 h 110"/>
                            <a:gd name="T30" fmla="*/ 5 w 25"/>
                            <a:gd name="T31" fmla="*/ 6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  <a:moveTo>
                                <a:pt x="5" y="60"/>
                              </a:moveTo>
                              <a:lnTo>
                                <a:pt x="0" y="75"/>
                              </a:lnTo>
                              <a:lnTo>
                                <a:pt x="3" y="90"/>
                              </a:lnTo>
                              <a:lnTo>
                                <a:pt x="8" y="100"/>
                              </a:lnTo>
                              <a:lnTo>
                                <a:pt x="18" y="110"/>
                              </a:lnTo>
                              <a:lnTo>
                                <a:pt x="23" y="105"/>
                              </a:lnTo>
                              <a:lnTo>
                                <a:pt x="25" y="97"/>
                              </a:lnTo>
                              <a:lnTo>
                                <a:pt x="25" y="90"/>
                              </a:lnTo>
                              <a:lnTo>
                                <a:pt x="23" y="82"/>
                              </a:lnTo>
                              <a:lnTo>
                                <a:pt x="20" y="75"/>
                              </a:lnTo>
                              <a:lnTo>
                                <a:pt x="18" y="70"/>
                              </a:lnTo>
                              <a:lnTo>
                                <a:pt x="10" y="65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2" name="Freeform 9113"/>
                      <wps:cNvSpPr>
                        <a:spLocks/>
                      </wps:cNvSpPr>
                      <wps:spPr bwMode="auto">
                        <a:xfrm>
                          <a:off x="81915" y="223520"/>
                          <a:ext cx="3175" cy="38100"/>
                        </a:xfrm>
                        <a:custGeom>
                          <a:avLst/>
                          <a:gdLst>
                            <a:gd name="T0" fmla="*/ 5 w 5"/>
                            <a:gd name="T1" fmla="*/ 60 h 60"/>
                            <a:gd name="T2" fmla="*/ 0 w 5"/>
                            <a:gd name="T3" fmla="*/ 0 h 60"/>
                            <a:gd name="T4" fmla="*/ 5 w 5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3" name="Freeform 9114"/>
                      <wps:cNvSpPr>
                        <a:spLocks/>
                      </wps:cNvSpPr>
                      <wps:spPr bwMode="auto">
                        <a:xfrm>
                          <a:off x="81915" y="261620"/>
                          <a:ext cx="15875" cy="31750"/>
                        </a:xfrm>
                        <a:custGeom>
                          <a:avLst/>
                          <a:gdLst>
                            <a:gd name="T0" fmla="*/ 5 w 25"/>
                            <a:gd name="T1" fmla="*/ 0 h 50"/>
                            <a:gd name="T2" fmla="*/ 0 w 25"/>
                            <a:gd name="T3" fmla="*/ 15 h 50"/>
                            <a:gd name="T4" fmla="*/ 3 w 25"/>
                            <a:gd name="T5" fmla="*/ 30 h 50"/>
                            <a:gd name="T6" fmla="*/ 8 w 25"/>
                            <a:gd name="T7" fmla="*/ 40 h 50"/>
                            <a:gd name="T8" fmla="*/ 18 w 25"/>
                            <a:gd name="T9" fmla="*/ 50 h 50"/>
                            <a:gd name="T10" fmla="*/ 23 w 25"/>
                            <a:gd name="T11" fmla="*/ 45 h 50"/>
                            <a:gd name="T12" fmla="*/ 25 w 25"/>
                            <a:gd name="T13" fmla="*/ 37 h 50"/>
                            <a:gd name="T14" fmla="*/ 25 w 25"/>
                            <a:gd name="T15" fmla="*/ 30 h 50"/>
                            <a:gd name="T16" fmla="*/ 23 w 25"/>
                            <a:gd name="T17" fmla="*/ 22 h 50"/>
                            <a:gd name="T18" fmla="*/ 20 w 25"/>
                            <a:gd name="T19" fmla="*/ 15 h 50"/>
                            <a:gd name="T20" fmla="*/ 18 w 25"/>
                            <a:gd name="T21" fmla="*/ 10 h 50"/>
                            <a:gd name="T22" fmla="*/ 10 w 25"/>
                            <a:gd name="T23" fmla="*/ 5 h 50"/>
                            <a:gd name="T24" fmla="*/ 5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5" y="0"/>
                              </a:moveTo>
                              <a:lnTo>
                                <a:pt x="0" y="15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5"/>
                              </a:lnTo>
                              <a:lnTo>
                                <a:pt x="25" y="37"/>
                              </a:lnTo>
                              <a:lnTo>
                                <a:pt x="25" y="30"/>
                              </a:lnTo>
                              <a:lnTo>
                                <a:pt x="23" y="22"/>
                              </a:lnTo>
                              <a:lnTo>
                                <a:pt x="20" y="15"/>
                              </a:lnTo>
                              <a:lnTo>
                                <a:pt x="18" y="10"/>
                              </a:lnTo>
                              <a:lnTo>
                                <a:pt x="10" y="5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4" name="Freeform 9115"/>
                      <wps:cNvSpPr>
                        <a:spLocks noEditPoints="1"/>
                      </wps:cNvSpPr>
                      <wps:spPr bwMode="auto">
                        <a:xfrm>
                          <a:off x="86995" y="198120"/>
                          <a:ext cx="15875" cy="71120"/>
                        </a:xfrm>
                        <a:custGeom>
                          <a:avLst/>
                          <a:gdLst>
                            <a:gd name="T0" fmla="*/ 5 w 25"/>
                            <a:gd name="T1" fmla="*/ 62 h 112"/>
                            <a:gd name="T2" fmla="*/ 10 w 25"/>
                            <a:gd name="T3" fmla="*/ 0 h 112"/>
                            <a:gd name="T4" fmla="*/ 5 w 25"/>
                            <a:gd name="T5" fmla="*/ 62 h 112"/>
                            <a:gd name="T6" fmla="*/ 2 w 25"/>
                            <a:gd name="T7" fmla="*/ 62 h 112"/>
                            <a:gd name="T8" fmla="*/ 0 w 25"/>
                            <a:gd name="T9" fmla="*/ 77 h 112"/>
                            <a:gd name="T10" fmla="*/ 2 w 25"/>
                            <a:gd name="T11" fmla="*/ 92 h 112"/>
                            <a:gd name="T12" fmla="*/ 7 w 25"/>
                            <a:gd name="T13" fmla="*/ 102 h 112"/>
                            <a:gd name="T14" fmla="*/ 17 w 25"/>
                            <a:gd name="T15" fmla="*/ 112 h 112"/>
                            <a:gd name="T16" fmla="*/ 22 w 25"/>
                            <a:gd name="T17" fmla="*/ 107 h 112"/>
                            <a:gd name="T18" fmla="*/ 22 w 25"/>
                            <a:gd name="T19" fmla="*/ 100 h 112"/>
                            <a:gd name="T20" fmla="*/ 25 w 25"/>
                            <a:gd name="T21" fmla="*/ 92 h 112"/>
                            <a:gd name="T22" fmla="*/ 22 w 25"/>
                            <a:gd name="T23" fmla="*/ 85 h 112"/>
                            <a:gd name="T24" fmla="*/ 20 w 25"/>
                            <a:gd name="T25" fmla="*/ 77 h 112"/>
                            <a:gd name="T26" fmla="*/ 17 w 25"/>
                            <a:gd name="T27" fmla="*/ 72 h 112"/>
                            <a:gd name="T28" fmla="*/ 10 w 25"/>
                            <a:gd name="T29" fmla="*/ 67 h 112"/>
                            <a:gd name="T30" fmla="*/ 2 w 25"/>
                            <a:gd name="T31" fmla="*/ 6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2">
                              <a:moveTo>
                                <a:pt x="5" y="62"/>
                              </a:moveTo>
                              <a:lnTo>
                                <a:pt x="10" y="0"/>
                              </a:lnTo>
                              <a:lnTo>
                                <a:pt x="5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2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2" y="107"/>
                              </a:lnTo>
                              <a:lnTo>
                                <a:pt x="22" y="100"/>
                              </a:lnTo>
                              <a:lnTo>
                                <a:pt x="25" y="92"/>
                              </a:lnTo>
                              <a:lnTo>
                                <a:pt x="22" y="85"/>
                              </a:lnTo>
                              <a:lnTo>
                                <a:pt x="20" y="77"/>
                              </a:lnTo>
                              <a:lnTo>
                                <a:pt x="17" y="72"/>
                              </a:lnTo>
                              <a:lnTo>
                                <a:pt x="10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5" name="Freeform 9116"/>
                      <wps:cNvSpPr>
                        <a:spLocks/>
                      </wps:cNvSpPr>
                      <wps:spPr bwMode="auto">
                        <a:xfrm>
                          <a:off x="90170" y="198120"/>
                          <a:ext cx="3175" cy="39370"/>
                        </a:xfrm>
                        <a:custGeom>
                          <a:avLst/>
                          <a:gdLst>
                            <a:gd name="T0" fmla="*/ 0 w 5"/>
                            <a:gd name="T1" fmla="*/ 62 h 62"/>
                            <a:gd name="T2" fmla="*/ 5 w 5"/>
                            <a:gd name="T3" fmla="*/ 0 h 62"/>
                            <a:gd name="T4" fmla="*/ 0 w 5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2">
                              <a:moveTo>
                                <a:pt x="0" y="62"/>
                              </a:moveTo>
                              <a:lnTo>
                                <a:pt x="5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6" name="Freeform 9117"/>
                      <wps:cNvSpPr>
                        <a:spLocks/>
                      </wps:cNvSpPr>
                      <wps:spPr bwMode="auto">
                        <a:xfrm>
                          <a:off x="86995" y="237490"/>
                          <a:ext cx="15875" cy="31750"/>
                        </a:xfrm>
                        <a:custGeom>
                          <a:avLst/>
                          <a:gdLst>
                            <a:gd name="T0" fmla="*/ 2 w 25"/>
                            <a:gd name="T1" fmla="*/ 0 h 50"/>
                            <a:gd name="T2" fmla="*/ 0 w 25"/>
                            <a:gd name="T3" fmla="*/ 15 h 50"/>
                            <a:gd name="T4" fmla="*/ 2 w 25"/>
                            <a:gd name="T5" fmla="*/ 30 h 50"/>
                            <a:gd name="T6" fmla="*/ 7 w 25"/>
                            <a:gd name="T7" fmla="*/ 40 h 50"/>
                            <a:gd name="T8" fmla="*/ 17 w 25"/>
                            <a:gd name="T9" fmla="*/ 50 h 50"/>
                            <a:gd name="T10" fmla="*/ 22 w 25"/>
                            <a:gd name="T11" fmla="*/ 45 h 50"/>
                            <a:gd name="T12" fmla="*/ 22 w 25"/>
                            <a:gd name="T13" fmla="*/ 38 h 50"/>
                            <a:gd name="T14" fmla="*/ 25 w 25"/>
                            <a:gd name="T15" fmla="*/ 30 h 50"/>
                            <a:gd name="T16" fmla="*/ 22 w 25"/>
                            <a:gd name="T17" fmla="*/ 23 h 50"/>
                            <a:gd name="T18" fmla="*/ 20 w 25"/>
                            <a:gd name="T19" fmla="*/ 15 h 50"/>
                            <a:gd name="T20" fmla="*/ 17 w 25"/>
                            <a:gd name="T21" fmla="*/ 10 h 50"/>
                            <a:gd name="T22" fmla="*/ 10 w 25"/>
                            <a:gd name="T23" fmla="*/ 5 h 50"/>
                            <a:gd name="T24" fmla="*/ 2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2" y="45"/>
                              </a:lnTo>
                              <a:lnTo>
                                <a:pt x="22" y="38"/>
                              </a:lnTo>
                              <a:lnTo>
                                <a:pt x="25" y="30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7" y="10"/>
                              </a:lnTo>
                              <a:lnTo>
                                <a:pt x="10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7" name="Freeform 9118"/>
                      <wps:cNvSpPr>
                        <a:spLocks noEditPoints="1"/>
                      </wps:cNvSpPr>
                      <wps:spPr bwMode="auto">
                        <a:xfrm>
                          <a:off x="94615" y="175895"/>
                          <a:ext cx="13970" cy="76200"/>
                        </a:xfrm>
                        <a:custGeom>
                          <a:avLst/>
                          <a:gdLst>
                            <a:gd name="T0" fmla="*/ 8 w 22"/>
                            <a:gd name="T1" fmla="*/ 65 h 120"/>
                            <a:gd name="T2" fmla="*/ 20 w 22"/>
                            <a:gd name="T3" fmla="*/ 0 h 120"/>
                            <a:gd name="T4" fmla="*/ 8 w 22"/>
                            <a:gd name="T5" fmla="*/ 65 h 120"/>
                            <a:gd name="T6" fmla="*/ 8 w 22"/>
                            <a:gd name="T7" fmla="*/ 65 h 120"/>
                            <a:gd name="T8" fmla="*/ 3 w 22"/>
                            <a:gd name="T9" fmla="*/ 82 h 120"/>
                            <a:gd name="T10" fmla="*/ 0 w 22"/>
                            <a:gd name="T11" fmla="*/ 95 h 120"/>
                            <a:gd name="T12" fmla="*/ 5 w 22"/>
                            <a:gd name="T13" fmla="*/ 107 h 120"/>
                            <a:gd name="T14" fmla="*/ 13 w 22"/>
                            <a:gd name="T15" fmla="*/ 120 h 120"/>
                            <a:gd name="T16" fmla="*/ 17 w 22"/>
                            <a:gd name="T17" fmla="*/ 112 h 120"/>
                            <a:gd name="T18" fmla="*/ 20 w 22"/>
                            <a:gd name="T19" fmla="*/ 105 h 120"/>
                            <a:gd name="T20" fmla="*/ 22 w 22"/>
                            <a:gd name="T21" fmla="*/ 97 h 120"/>
                            <a:gd name="T22" fmla="*/ 22 w 22"/>
                            <a:gd name="T23" fmla="*/ 90 h 120"/>
                            <a:gd name="T24" fmla="*/ 20 w 22"/>
                            <a:gd name="T25" fmla="*/ 82 h 120"/>
                            <a:gd name="T26" fmla="*/ 17 w 22"/>
                            <a:gd name="T27" fmla="*/ 75 h 120"/>
                            <a:gd name="T28" fmla="*/ 13 w 22"/>
                            <a:gd name="T29" fmla="*/ 70 h 120"/>
                            <a:gd name="T30" fmla="*/ 8 w 22"/>
                            <a:gd name="T31" fmla="*/ 65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2" h="120">
                              <a:moveTo>
                                <a:pt x="8" y="65"/>
                              </a:moveTo>
                              <a:lnTo>
                                <a:pt x="20" y="0"/>
                              </a:lnTo>
                              <a:lnTo>
                                <a:pt x="8" y="65"/>
                              </a:lnTo>
                              <a:close/>
                              <a:moveTo>
                                <a:pt x="8" y="65"/>
                              </a:moveTo>
                              <a:lnTo>
                                <a:pt x="3" y="82"/>
                              </a:lnTo>
                              <a:lnTo>
                                <a:pt x="0" y="95"/>
                              </a:lnTo>
                              <a:lnTo>
                                <a:pt x="5" y="107"/>
                              </a:lnTo>
                              <a:lnTo>
                                <a:pt x="13" y="120"/>
                              </a:lnTo>
                              <a:lnTo>
                                <a:pt x="17" y="112"/>
                              </a:lnTo>
                              <a:lnTo>
                                <a:pt x="20" y="105"/>
                              </a:lnTo>
                              <a:lnTo>
                                <a:pt x="22" y="97"/>
                              </a:lnTo>
                              <a:lnTo>
                                <a:pt x="22" y="90"/>
                              </a:lnTo>
                              <a:lnTo>
                                <a:pt x="20" y="82"/>
                              </a:lnTo>
                              <a:lnTo>
                                <a:pt x="17" y="75"/>
                              </a:lnTo>
                              <a:lnTo>
                                <a:pt x="13" y="70"/>
                              </a:lnTo>
                              <a:lnTo>
                                <a:pt x="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8" name="Freeform 9119"/>
                      <wps:cNvSpPr>
                        <a:spLocks/>
                      </wps:cNvSpPr>
                      <wps:spPr bwMode="auto">
                        <a:xfrm>
                          <a:off x="99695" y="175895"/>
                          <a:ext cx="7620" cy="41275"/>
                        </a:xfrm>
                        <a:custGeom>
                          <a:avLst/>
                          <a:gdLst>
                            <a:gd name="T0" fmla="*/ 0 w 12"/>
                            <a:gd name="T1" fmla="*/ 65 h 65"/>
                            <a:gd name="T2" fmla="*/ 12 w 12"/>
                            <a:gd name="T3" fmla="*/ 0 h 65"/>
                            <a:gd name="T4" fmla="*/ 0 w 12"/>
                            <a:gd name="T5" fmla="*/ 6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" h="65">
                              <a:moveTo>
                                <a:pt x="0" y="65"/>
                              </a:moveTo>
                              <a:lnTo>
                                <a:pt x="12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9" name="Freeform 9120"/>
                      <wps:cNvSpPr>
                        <a:spLocks/>
                      </wps:cNvSpPr>
                      <wps:spPr bwMode="auto">
                        <a:xfrm>
                          <a:off x="94615" y="217170"/>
                          <a:ext cx="13970" cy="34925"/>
                        </a:xfrm>
                        <a:custGeom>
                          <a:avLst/>
                          <a:gdLst>
                            <a:gd name="T0" fmla="*/ 8 w 22"/>
                            <a:gd name="T1" fmla="*/ 0 h 55"/>
                            <a:gd name="T2" fmla="*/ 3 w 22"/>
                            <a:gd name="T3" fmla="*/ 17 h 55"/>
                            <a:gd name="T4" fmla="*/ 0 w 22"/>
                            <a:gd name="T5" fmla="*/ 30 h 55"/>
                            <a:gd name="T6" fmla="*/ 5 w 22"/>
                            <a:gd name="T7" fmla="*/ 42 h 55"/>
                            <a:gd name="T8" fmla="*/ 13 w 22"/>
                            <a:gd name="T9" fmla="*/ 55 h 55"/>
                            <a:gd name="T10" fmla="*/ 17 w 22"/>
                            <a:gd name="T11" fmla="*/ 47 h 55"/>
                            <a:gd name="T12" fmla="*/ 20 w 22"/>
                            <a:gd name="T13" fmla="*/ 40 h 55"/>
                            <a:gd name="T14" fmla="*/ 22 w 22"/>
                            <a:gd name="T15" fmla="*/ 32 h 55"/>
                            <a:gd name="T16" fmla="*/ 22 w 22"/>
                            <a:gd name="T17" fmla="*/ 25 h 55"/>
                            <a:gd name="T18" fmla="*/ 20 w 22"/>
                            <a:gd name="T19" fmla="*/ 17 h 55"/>
                            <a:gd name="T20" fmla="*/ 17 w 22"/>
                            <a:gd name="T21" fmla="*/ 10 h 55"/>
                            <a:gd name="T22" fmla="*/ 13 w 22"/>
                            <a:gd name="T23" fmla="*/ 5 h 55"/>
                            <a:gd name="T24" fmla="*/ 8 w 22"/>
                            <a:gd name="T25" fmla="*/ 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" h="55">
                              <a:moveTo>
                                <a:pt x="8" y="0"/>
                              </a:moveTo>
                              <a:lnTo>
                                <a:pt x="3" y="17"/>
                              </a:lnTo>
                              <a:lnTo>
                                <a:pt x="0" y="30"/>
                              </a:lnTo>
                              <a:lnTo>
                                <a:pt x="5" y="42"/>
                              </a:lnTo>
                              <a:lnTo>
                                <a:pt x="13" y="55"/>
                              </a:lnTo>
                              <a:lnTo>
                                <a:pt x="17" y="47"/>
                              </a:lnTo>
                              <a:lnTo>
                                <a:pt x="20" y="40"/>
                              </a:lnTo>
                              <a:lnTo>
                                <a:pt x="22" y="32"/>
                              </a:lnTo>
                              <a:lnTo>
                                <a:pt x="22" y="25"/>
                              </a:lnTo>
                              <a:lnTo>
                                <a:pt x="20" y="17"/>
                              </a:lnTo>
                              <a:lnTo>
                                <a:pt x="17" y="10"/>
                              </a:lnTo>
                              <a:lnTo>
                                <a:pt x="13" y="5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0" name="Freeform 9121"/>
                      <wps:cNvSpPr>
                        <a:spLocks/>
                      </wps:cNvSpPr>
                      <wps:spPr bwMode="auto">
                        <a:xfrm>
                          <a:off x="83820" y="316865"/>
                          <a:ext cx="21590" cy="23495"/>
                        </a:xfrm>
                        <a:custGeom>
                          <a:avLst/>
                          <a:gdLst>
                            <a:gd name="T0" fmla="*/ 34 w 34"/>
                            <a:gd name="T1" fmla="*/ 0 h 37"/>
                            <a:gd name="T2" fmla="*/ 20 w 34"/>
                            <a:gd name="T3" fmla="*/ 5 h 37"/>
                            <a:gd name="T4" fmla="*/ 10 w 34"/>
                            <a:gd name="T5" fmla="*/ 12 h 37"/>
                            <a:gd name="T6" fmla="*/ 5 w 34"/>
                            <a:gd name="T7" fmla="*/ 25 h 37"/>
                            <a:gd name="T8" fmla="*/ 0 w 34"/>
                            <a:gd name="T9" fmla="*/ 37 h 37"/>
                            <a:gd name="T10" fmla="*/ 5 w 34"/>
                            <a:gd name="T11" fmla="*/ 37 h 37"/>
                            <a:gd name="T12" fmla="*/ 12 w 34"/>
                            <a:gd name="T13" fmla="*/ 35 h 37"/>
                            <a:gd name="T14" fmla="*/ 17 w 34"/>
                            <a:gd name="T15" fmla="*/ 30 h 37"/>
                            <a:gd name="T16" fmla="*/ 22 w 34"/>
                            <a:gd name="T17" fmla="*/ 25 h 37"/>
                            <a:gd name="T18" fmla="*/ 27 w 34"/>
                            <a:gd name="T19" fmla="*/ 20 h 37"/>
                            <a:gd name="T20" fmla="*/ 30 w 34"/>
                            <a:gd name="T21" fmla="*/ 15 h 37"/>
                            <a:gd name="T22" fmla="*/ 32 w 34"/>
                            <a:gd name="T23" fmla="*/ 7 h 37"/>
                            <a:gd name="T24" fmla="*/ 34 w 34"/>
                            <a:gd name="T2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1" name="Freeform 9122"/>
                      <wps:cNvSpPr>
                        <a:spLocks/>
                      </wps:cNvSpPr>
                      <wps:spPr bwMode="auto">
                        <a:xfrm>
                          <a:off x="83820" y="316865"/>
                          <a:ext cx="21590" cy="23495"/>
                        </a:xfrm>
                        <a:custGeom>
                          <a:avLst/>
                          <a:gdLst>
                            <a:gd name="T0" fmla="*/ 34 w 34"/>
                            <a:gd name="T1" fmla="*/ 0 h 37"/>
                            <a:gd name="T2" fmla="*/ 20 w 34"/>
                            <a:gd name="T3" fmla="*/ 5 h 37"/>
                            <a:gd name="T4" fmla="*/ 10 w 34"/>
                            <a:gd name="T5" fmla="*/ 12 h 37"/>
                            <a:gd name="T6" fmla="*/ 5 w 34"/>
                            <a:gd name="T7" fmla="*/ 25 h 37"/>
                            <a:gd name="T8" fmla="*/ 0 w 34"/>
                            <a:gd name="T9" fmla="*/ 37 h 37"/>
                            <a:gd name="T10" fmla="*/ 5 w 34"/>
                            <a:gd name="T11" fmla="*/ 37 h 37"/>
                            <a:gd name="T12" fmla="*/ 12 w 34"/>
                            <a:gd name="T13" fmla="*/ 35 h 37"/>
                            <a:gd name="T14" fmla="*/ 17 w 34"/>
                            <a:gd name="T15" fmla="*/ 30 h 37"/>
                            <a:gd name="T16" fmla="*/ 22 w 34"/>
                            <a:gd name="T17" fmla="*/ 25 h 37"/>
                            <a:gd name="T18" fmla="*/ 27 w 34"/>
                            <a:gd name="T19" fmla="*/ 20 h 37"/>
                            <a:gd name="T20" fmla="*/ 30 w 34"/>
                            <a:gd name="T21" fmla="*/ 15 h 37"/>
                            <a:gd name="T22" fmla="*/ 32 w 34"/>
                            <a:gd name="T23" fmla="*/ 7 h 37"/>
                            <a:gd name="T24" fmla="*/ 34 w 34"/>
                            <a:gd name="T2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2" name="Freeform 9123"/>
                      <wps:cNvSpPr>
                        <a:spLocks noEditPoints="1"/>
                      </wps:cNvSpPr>
                      <wps:spPr bwMode="auto">
                        <a:xfrm>
                          <a:off x="83820" y="300990"/>
                          <a:ext cx="36195" cy="60325"/>
                        </a:xfrm>
                        <a:custGeom>
                          <a:avLst/>
                          <a:gdLst>
                            <a:gd name="T0" fmla="*/ 30 w 57"/>
                            <a:gd name="T1" fmla="*/ 55 h 95"/>
                            <a:gd name="T2" fmla="*/ 17 w 57"/>
                            <a:gd name="T3" fmla="*/ 60 h 95"/>
                            <a:gd name="T4" fmla="*/ 7 w 57"/>
                            <a:gd name="T5" fmla="*/ 70 h 95"/>
                            <a:gd name="T6" fmla="*/ 2 w 57"/>
                            <a:gd name="T7" fmla="*/ 82 h 95"/>
                            <a:gd name="T8" fmla="*/ 0 w 57"/>
                            <a:gd name="T9" fmla="*/ 95 h 95"/>
                            <a:gd name="T10" fmla="*/ 5 w 57"/>
                            <a:gd name="T11" fmla="*/ 95 h 95"/>
                            <a:gd name="T12" fmla="*/ 10 w 57"/>
                            <a:gd name="T13" fmla="*/ 90 h 95"/>
                            <a:gd name="T14" fmla="*/ 15 w 57"/>
                            <a:gd name="T15" fmla="*/ 87 h 95"/>
                            <a:gd name="T16" fmla="*/ 20 w 57"/>
                            <a:gd name="T17" fmla="*/ 82 h 95"/>
                            <a:gd name="T18" fmla="*/ 27 w 57"/>
                            <a:gd name="T19" fmla="*/ 70 h 95"/>
                            <a:gd name="T20" fmla="*/ 30 w 57"/>
                            <a:gd name="T21" fmla="*/ 55 h 95"/>
                            <a:gd name="T22" fmla="*/ 30 w 57"/>
                            <a:gd name="T23" fmla="*/ 55 h 95"/>
                            <a:gd name="T24" fmla="*/ 57 w 57"/>
                            <a:gd name="T25" fmla="*/ 0 h 95"/>
                            <a:gd name="T26" fmla="*/ 30 w 57"/>
                            <a:gd name="T27" fmla="*/ 55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57" h="95">
                              <a:moveTo>
                                <a:pt x="30" y="55"/>
                              </a:moveTo>
                              <a:lnTo>
                                <a:pt x="17" y="60"/>
                              </a:lnTo>
                              <a:lnTo>
                                <a:pt x="7" y="70"/>
                              </a:lnTo>
                              <a:lnTo>
                                <a:pt x="2" y="82"/>
                              </a:lnTo>
                              <a:lnTo>
                                <a:pt x="0" y="95"/>
                              </a:lnTo>
                              <a:lnTo>
                                <a:pt x="5" y="95"/>
                              </a:lnTo>
                              <a:lnTo>
                                <a:pt x="10" y="90"/>
                              </a:lnTo>
                              <a:lnTo>
                                <a:pt x="15" y="87"/>
                              </a:lnTo>
                              <a:lnTo>
                                <a:pt x="20" y="82"/>
                              </a:lnTo>
                              <a:lnTo>
                                <a:pt x="27" y="70"/>
                              </a:lnTo>
                              <a:lnTo>
                                <a:pt x="30" y="55"/>
                              </a:lnTo>
                              <a:close/>
                              <a:moveTo>
                                <a:pt x="30" y="55"/>
                              </a:moveTo>
                              <a:lnTo>
                                <a:pt x="57" y="0"/>
                              </a:lnTo>
                              <a:lnTo>
                                <a:pt x="3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3" name="Freeform 9124"/>
                      <wps:cNvSpPr>
                        <a:spLocks/>
                      </wps:cNvSpPr>
                      <wps:spPr bwMode="auto">
                        <a:xfrm>
                          <a:off x="83820" y="335915"/>
                          <a:ext cx="19050" cy="25400"/>
                        </a:xfrm>
                        <a:custGeom>
                          <a:avLst/>
                          <a:gdLst>
                            <a:gd name="T0" fmla="*/ 30 w 30"/>
                            <a:gd name="T1" fmla="*/ 0 h 40"/>
                            <a:gd name="T2" fmla="*/ 17 w 30"/>
                            <a:gd name="T3" fmla="*/ 5 h 40"/>
                            <a:gd name="T4" fmla="*/ 7 w 30"/>
                            <a:gd name="T5" fmla="*/ 15 h 40"/>
                            <a:gd name="T6" fmla="*/ 2 w 30"/>
                            <a:gd name="T7" fmla="*/ 27 h 40"/>
                            <a:gd name="T8" fmla="*/ 0 w 30"/>
                            <a:gd name="T9" fmla="*/ 40 h 40"/>
                            <a:gd name="T10" fmla="*/ 5 w 30"/>
                            <a:gd name="T11" fmla="*/ 40 h 40"/>
                            <a:gd name="T12" fmla="*/ 10 w 30"/>
                            <a:gd name="T13" fmla="*/ 35 h 40"/>
                            <a:gd name="T14" fmla="*/ 15 w 30"/>
                            <a:gd name="T15" fmla="*/ 32 h 40"/>
                            <a:gd name="T16" fmla="*/ 20 w 30"/>
                            <a:gd name="T17" fmla="*/ 27 h 40"/>
                            <a:gd name="T18" fmla="*/ 27 w 30"/>
                            <a:gd name="T19" fmla="*/ 15 h 40"/>
                            <a:gd name="T20" fmla="*/ 30 w 30"/>
                            <a:gd name="T21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40">
                              <a:moveTo>
                                <a:pt x="30" y="0"/>
                              </a:moveTo>
                              <a:lnTo>
                                <a:pt x="17" y="5"/>
                              </a:lnTo>
                              <a:lnTo>
                                <a:pt x="7" y="15"/>
                              </a:lnTo>
                              <a:lnTo>
                                <a:pt x="2" y="27"/>
                              </a:lnTo>
                              <a:lnTo>
                                <a:pt x="0" y="40"/>
                              </a:lnTo>
                              <a:lnTo>
                                <a:pt x="5" y="40"/>
                              </a:lnTo>
                              <a:lnTo>
                                <a:pt x="10" y="35"/>
                              </a:lnTo>
                              <a:lnTo>
                                <a:pt x="15" y="32"/>
                              </a:lnTo>
                              <a:lnTo>
                                <a:pt x="20" y="27"/>
                              </a:lnTo>
                              <a:lnTo>
                                <a:pt x="27" y="15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4" name="Freeform 9125"/>
                      <wps:cNvSpPr>
                        <a:spLocks/>
                      </wps:cNvSpPr>
                      <wps:spPr bwMode="auto">
                        <a:xfrm>
                          <a:off x="102870" y="300990"/>
                          <a:ext cx="17145" cy="34925"/>
                        </a:xfrm>
                        <a:custGeom>
                          <a:avLst/>
                          <a:gdLst>
                            <a:gd name="T0" fmla="*/ 0 w 27"/>
                            <a:gd name="T1" fmla="*/ 55 h 55"/>
                            <a:gd name="T2" fmla="*/ 27 w 27"/>
                            <a:gd name="T3" fmla="*/ 0 h 55"/>
                            <a:gd name="T4" fmla="*/ 0 w 27"/>
                            <a:gd name="T5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" h="55">
                              <a:moveTo>
                                <a:pt x="0" y="55"/>
                              </a:moveTo>
                              <a:lnTo>
                                <a:pt x="27" y="0"/>
                              </a:lnTo>
                              <a:lnTo>
                                <a:pt x="0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5" name="Freeform 9126"/>
                      <wps:cNvSpPr>
                        <a:spLocks/>
                      </wps:cNvSpPr>
                      <wps:spPr bwMode="auto">
                        <a:xfrm>
                          <a:off x="86995" y="297815"/>
                          <a:ext cx="21590" cy="22225"/>
                        </a:xfrm>
                        <a:custGeom>
                          <a:avLst/>
                          <a:gdLst>
                            <a:gd name="T0" fmla="*/ 34 w 34"/>
                            <a:gd name="T1" fmla="*/ 0 h 35"/>
                            <a:gd name="T2" fmla="*/ 20 w 34"/>
                            <a:gd name="T3" fmla="*/ 5 h 35"/>
                            <a:gd name="T4" fmla="*/ 10 w 34"/>
                            <a:gd name="T5" fmla="*/ 13 h 35"/>
                            <a:gd name="T6" fmla="*/ 2 w 34"/>
                            <a:gd name="T7" fmla="*/ 23 h 35"/>
                            <a:gd name="T8" fmla="*/ 0 w 34"/>
                            <a:gd name="T9" fmla="*/ 35 h 35"/>
                            <a:gd name="T10" fmla="*/ 5 w 34"/>
                            <a:gd name="T11" fmla="*/ 35 h 35"/>
                            <a:gd name="T12" fmla="*/ 12 w 34"/>
                            <a:gd name="T13" fmla="*/ 33 h 35"/>
                            <a:gd name="T14" fmla="*/ 17 w 34"/>
                            <a:gd name="T15" fmla="*/ 30 h 35"/>
                            <a:gd name="T16" fmla="*/ 22 w 34"/>
                            <a:gd name="T17" fmla="*/ 25 h 35"/>
                            <a:gd name="T18" fmla="*/ 27 w 34"/>
                            <a:gd name="T19" fmla="*/ 20 h 35"/>
                            <a:gd name="T20" fmla="*/ 29 w 34"/>
                            <a:gd name="T21" fmla="*/ 15 h 35"/>
                            <a:gd name="T22" fmla="*/ 32 w 34"/>
                            <a:gd name="T23" fmla="*/ 8 h 35"/>
                            <a:gd name="T24" fmla="*/ 34 w 34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6" name="Freeform 9127"/>
                      <wps:cNvSpPr>
                        <a:spLocks/>
                      </wps:cNvSpPr>
                      <wps:spPr bwMode="auto">
                        <a:xfrm>
                          <a:off x="86995" y="297815"/>
                          <a:ext cx="21590" cy="22225"/>
                        </a:xfrm>
                        <a:custGeom>
                          <a:avLst/>
                          <a:gdLst>
                            <a:gd name="T0" fmla="*/ 34 w 34"/>
                            <a:gd name="T1" fmla="*/ 0 h 35"/>
                            <a:gd name="T2" fmla="*/ 20 w 34"/>
                            <a:gd name="T3" fmla="*/ 5 h 35"/>
                            <a:gd name="T4" fmla="*/ 10 w 34"/>
                            <a:gd name="T5" fmla="*/ 13 h 35"/>
                            <a:gd name="T6" fmla="*/ 2 w 34"/>
                            <a:gd name="T7" fmla="*/ 23 h 35"/>
                            <a:gd name="T8" fmla="*/ 0 w 34"/>
                            <a:gd name="T9" fmla="*/ 35 h 35"/>
                            <a:gd name="T10" fmla="*/ 5 w 34"/>
                            <a:gd name="T11" fmla="*/ 35 h 35"/>
                            <a:gd name="T12" fmla="*/ 12 w 34"/>
                            <a:gd name="T13" fmla="*/ 33 h 35"/>
                            <a:gd name="T14" fmla="*/ 17 w 34"/>
                            <a:gd name="T15" fmla="*/ 30 h 35"/>
                            <a:gd name="T16" fmla="*/ 22 w 34"/>
                            <a:gd name="T17" fmla="*/ 25 h 35"/>
                            <a:gd name="T18" fmla="*/ 27 w 34"/>
                            <a:gd name="T19" fmla="*/ 20 h 35"/>
                            <a:gd name="T20" fmla="*/ 29 w 34"/>
                            <a:gd name="T21" fmla="*/ 15 h 35"/>
                            <a:gd name="T22" fmla="*/ 32 w 34"/>
                            <a:gd name="T23" fmla="*/ 8 h 35"/>
                            <a:gd name="T24" fmla="*/ 34 w 34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7" name="Freeform 9128"/>
                      <wps:cNvSpPr>
                        <a:spLocks/>
                      </wps:cNvSpPr>
                      <wps:spPr bwMode="auto">
                        <a:xfrm>
                          <a:off x="108585" y="266065"/>
                          <a:ext cx="19050" cy="31750"/>
                        </a:xfrm>
                        <a:custGeom>
                          <a:avLst/>
                          <a:gdLst>
                            <a:gd name="T0" fmla="*/ 0 w 30"/>
                            <a:gd name="T1" fmla="*/ 50 h 50"/>
                            <a:gd name="T2" fmla="*/ 30 w 30"/>
                            <a:gd name="T3" fmla="*/ 0 h 50"/>
                            <a:gd name="T4" fmla="*/ 0 w 3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5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8" name="Freeform 9129"/>
                      <wps:cNvSpPr>
                        <a:spLocks/>
                      </wps:cNvSpPr>
                      <wps:spPr bwMode="auto">
                        <a:xfrm>
                          <a:off x="108585" y="266065"/>
                          <a:ext cx="19050" cy="31750"/>
                        </a:xfrm>
                        <a:custGeom>
                          <a:avLst/>
                          <a:gdLst>
                            <a:gd name="T0" fmla="*/ 0 w 30"/>
                            <a:gd name="T1" fmla="*/ 50 h 50"/>
                            <a:gd name="T2" fmla="*/ 30 w 30"/>
                            <a:gd name="T3" fmla="*/ 0 h 50"/>
                            <a:gd name="T4" fmla="*/ 0 w 3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5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9" name="Freeform 9130"/>
                      <wps:cNvSpPr>
                        <a:spLocks/>
                      </wps:cNvSpPr>
                      <wps:spPr bwMode="auto">
                        <a:xfrm>
                          <a:off x="91440" y="27749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0 h 35"/>
                            <a:gd name="T2" fmla="*/ 20 w 35"/>
                            <a:gd name="T3" fmla="*/ 5 h 35"/>
                            <a:gd name="T4" fmla="*/ 10 w 35"/>
                            <a:gd name="T5" fmla="*/ 12 h 35"/>
                            <a:gd name="T6" fmla="*/ 3 w 35"/>
                            <a:gd name="T7" fmla="*/ 22 h 35"/>
                            <a:gd name="T8" fmla="*/ 0 w 35"/>
                            <a:gd name="T9" fmla="*/ 35 h 35"/>
                            <a:gd name="T10" fmla="*/ 10 w 35"/>
                            <a:gd name="T11" fmla="*/ 32 h 35"/>
                            <a:gd name="T12" fmla="*/ 22 w 35"/>
                            <a:gd name="T13" fmla="*/ 25 h 35"/>
                            <a:gd name="T14" fmla="*/ 27 w 35"/>
                            <a:gd name="T15" fmla="*/ 20 h 35"/>
                            <a:gd name="T16" fmla="*/ 30 w 35"/>
                            <a:gd name="T17" fmla="*/ 15 h 35"/>
                            <a:gd name="T18" fmla="*/ 32 w 35"/>
                            <a:gd name="T19" fmla="*/ 7 h 35"/>
                            <a:gd name="T20" fmla="*/ 35 w 35"/>
                            <a:gd name="T21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0" name="Freeform 9131"/>
                      <wps:cNvSpPr>
                        <a:spLocks/>
                      </wps:cNvSpPr>
                      <wps:spPr bwMode="auto">
                        <a:xfrm>
                          <a:off x="91440" y="27749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0 h 35"/>
                            <a:gd name="T2" fmla="*/ 20 w 35"/>
                            <a:gd name="T3" fmla="*/ 5 h 35"/>
                            <a:gd name="T4" fmla="*/ 10 w 35"/>
                            <a:gd name="T5" fmla="*/ 12 h 35"/>
                            <a:gd name="T6" fmla="*/ 3 w 35"/>
                            <a:gd name="T7" fmla="*/ 22 h 35"/>
                            <a:gd name="T8" fmla="*/ 0 w 35"/>
                            <a:gd name="T9" fmla="*/ 35 h 35"/>
                            <a:gd name="T10" fmla="*/ 10 w 35"/>
                            <a:gd name="T11" fmla="*/ 32 h 35"/>
                            <a:gd name="T12" fmla="*/ 22 w 35"/>
                            <a:gd name="T13" fmla="*/ 25 h 35"/>
                            <a:gd name="T14" fmla="*/ 27 w 35"/>
                            <a:gd name="T15" fmla="*/ 20 h 35"/>
                            <a:gd name="T16" fmla="*/ 30 w 35"/>
                            <a:gd name="T17" fmla="*/ 15 h 35"/>
                            <a:gd name="T18" fmla="*/ 32 w 35"/>
                            <a:gd name="T19" fmla="*/ 7 h 35"/>
                            <a:gd name="T20" fmla="*/ 35 w 35"/>
                            <a:gd name="T21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1" name="Freeform 9132"/>
                      <wps:cNvSpPr>
                        <a:spLocks/>
                      </wps:cNvSpPr>
                      <wps:spPr bwMode="auto">
                        <a:xfrm>
                          <a:off x="113665" y="248920"/>
                          <a:ext cx="20320" cy="28575"/>
                        </a:xfrm>
                        <a:custGeom>
                          <a:avLst/>
                          <a:gdLst>
                            <a:gd name="T0" fmla="*/ 0 w 32"/>
                            <a:gd name="T1" fmla="*/ 45 h 45"/>
                            <a:gd name="T2" fmla="*/ 32 w 32"/>
                            <a:gd name="T3" fmla="*/ 0 h 45"/>
                            <a:gd name="T4" fmla="*/ 0 w 32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" h="45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2" name="Freeform 9133"/>
                      <wps:cNvSpPr>
                        <a:spLocks/>
                      </wps:cNvSpPr>
                      <wps:spPr bwMode="auto">
                        <a:xfrm>
                          <a:off x="113665" y="248920"/>
                          <a:ext cx="20320" cy="28575"/>
                        </a:xfrm>
                        <a:custGeom>
                          <a:avLst/>
                          <a:gdLst>
                            <a:gd name="T0" fmla="*/ 0 w 32"/>
                            <a:gd name="T1" fmla="*/ 45 h 45"/>
                            <a:gd name="T2" fmla="*/ 32 w 32"/>
                            <a:gd name="T3" fmla="*/ 0 h 45"/>
                            <a:gd name="T4" fmla="*/ 0 w 32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" h="45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3" name="Freeform 9134"/>
                      <wps:cNvSpPr>
                        <a:spLocks/>
                      </wps:cNvSpPr>
                      <wps:spPr bwMode="auto">
                        <a:xfrm>
                          <a:off x="94615" y="259715"/>
                          <a:ext cx="23495" cy="20955"/>
                        </a:xfrm>
                        <a:custGeom>
                          <a:avLst/>
                          <a:gdLst>
                            <a:gd name="T0" fmla="*/ 37 w 37"/>
                            <a:gd name="T1" fmla="*/ 0 h 33"/>
                            <a:gd name="T2" fmla="*/ 25 w 37"/>
                            <a:gd name="T3" fmla="*/ 3 h 33"/>
                            <a:gd name="T4" fmla="*/ 13 w 37"/>
                            <a:gd name="T5" fmla="*/ 10 h 33"/>
                            <a:gd name="T6" fmla="*/ 5 w 37"/>
                            <a:gd name="T7" fmla="*/ 20 h 33"/>
                            <a:gd name="T8" fmla="*/ 0 w 37"/>
                            <a:gd name="T9" fmla="*/ 33 h 33"/>
                            <a:gd name="T10" fmla="*/ 13 w 37"/>
                            <a:gd name="T11" fmla="*/ 30 h 33"/>
                            <a:gd name="T12" fmla="*/ 25 w 37"/>
                            <a:gd name="T13" fmla="*/ 23 h 33"/>
                            <a:gd name="T14" fmla="*/ 30 w 37"/>
                            <a:gd name="T15" fmla="*/ 18 h 33"/>
                            <a:gd name="T16" fmla="*/ 35 w 37"/>
                            <a:gd name="T17" fmla="*/ 13 h 33"/>
                            <a:gd name="T18" fmla="*/ 37 w 37"/>
                            <a:gd name="T19" fmla="*/ 8 h 33"/>
                            <a:gd name="T20" fmla="*/ 37 w 37"/>
                            <a:gd name="T2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4" name="Freeform 9135"/>
                      <wps:cNvSpPr>
                        <a:spLocks/>
                      </wps:cNvSpPr>
                      <wps:spPr bwMode="auto">
                        <a:xfrm>
                          <a:off x="94615" y="259715"/>
                          <a:ext cx="23495" cy="20955"/>
                        </a:xfrm>
                        <a:custGeom>
                          <a:avLst/>
                          <a:gdLst>
                            <a:gd name="T0" fmla="*/ 37 w 37"/>
                            <a:gd name="T1" fmla="*/ 0 h 33"/>
                            <a:gd name="T2" fmla="*/ 25 w 37"/>
                            <a:gd name="T3" fmla="*/ 3 h 33"/>
                            <a:gd name="T4" fmla="*/ 13 w 37"/>
                            <a:gd name="T5" fmla="*/ 10 h 33"/>
                            <a:gd name="T6" fmla="*/ 5 w 37"/>
                            <a:gd name="T7" fmla="*/ 20 h 33"/>
                            <a:gd name="T8" fmla="*/ 0 w 37"/>
                            <a:gd name="T9" fmla="*/ 33 h 33"/>
                            <a:gd name="T10" fmla="*/ 13 w 37"/>
                            <a:gd name="T11" fmla="*/ 30 h 33"/>
                            <a:gd name="T12" fmla="*/ 25 w 37"/>
                            <a:gd name="T13" fmla="*/ 23 h 33"/>
                            <a:gd name="T14" fmla="*/ 30 w 37"/>
                            <a:gd name="T15" fmla="*/ 18 h 33"/>
                            <a:gd name="T16" fmla="*/ 35 w 37"/>
                            <a:gd name="T17" fmla="*/ 13 h 33"/>
                            <a:gd name="T18" fmla="*/ 37 w 37"/>
                            <a:gd name="T19" fmla="*/ 8 h 33"/>
                            <a:gd name="T20" fmla="*/ 37 w 37"/>
                            <a:gd name="T2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5" name="Freeform 9136"/>
                      <wps:cNvSpPr>
                        <a:spLocks/>
                      </wps:cNvSpPr>
                      <wps:spPr bwMode="auto">
                        <a:xfrm>
                          <a:off x="118110" y="229870"/>
                          <a:ext cx="25400" cy="29845"/>
                        </a:xfrm>
                        <a:custGeom>
                          <a:avLst/>
                          <a:gdLst>
                            <a:gd name="T0" fmla="*/ 0 w 40"/>
                            <a:gd name="T1" fmla="*/ 47 h 47"/>
                            <a:gd name="T2" fmla="*/ 40 w 40"/>
                            <a:gd name="T3" fmla="*/ 0 h 47"/>
                            <a:gd name="T4" fmla="*/ 0 w 40"/>
                            <a:gd name="T5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7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6" name="Freeform 9137"/>
                      <wps:cNvSpPr>
                        <a:spLocks/>
                      </wps:cNvSpPr>
                      <wps:spPr bwMode="auto">
                        <a:xfrm>
                          <a:off x="118110" y="229870"/>
                          <a:ext cx="25400" cy="29845"/>
                        </a:xfrm>
                        <a:custGeom>
                          <a:avLst/>
                          <a:gdLst>
                            <a:gd name="T0" fmla="*/ 0 w 40"/>
                            <a:gd name="T1" fmla="*/ 47 h 47"/>
                            <a:gd name="T2" fmla="*/ 40 w 40"/>
                            <a:gd name="T3" fmla="*/ 0 h 47"/>
                            <a:gd name="T4" fmla="*/ 0 w 40"/>
                            <a:gd name="T5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7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7" name="Freeform 9138"/>
                      <wps:cNvSpPr>
                        <a:spLocks/>
                      </wps:cNvSpPr>
                      <wps:spPr bwMode="auto">
                        <a:xfrm>
                          <a:off x="100965" y="239395"/>
                          <a:ext cx="25400" cy="20320"/>
                        </a:xfrm>
                        <a:custGeom>
                          <a:avLst/>
                          <a:gdLst>
                            <a:gd name="T0" fmla="*/ 40 w 40"/>
                            <a:gd name="T1" fmla="*/ 0 h 32"/>
                            <a:gd name="T2" fmla="*/ 25 w 40"/>
                            <a:gd name="T3" fmla="*/ 5 h 32"/>
                            <a:gd name="T4" fmla="*/ 12 w 40"/>
                            <a:gd name="T5" fmla="*/ 10 h 32"/>
                            <a:gd name="T6" fmla="*/ 5 w 40"/>
                            <a:gd name="T7" fmla="*/ 20 h 32"/>
                            <a:gd name="T8" fmla="*/ 0 w 40"/>
                            <a:gd name="T9" fmla="*/ 32 h 32"/>
                            <a:gd name="T10" fmla="*/ 12 w 40"/>
                            <a:gd name="T11" fmla="*/ 30 h 32"/>
                            <a:gd name="T12" fmla="*/ 25 w 40"/>
                            <a:gd name="T13" fmla="*/ 25 h 32"/>
                            <a:gd name="T14" fmla="*/ 30 w 40"/>
                            <a:gd name="T15" fmla="*/ 20 h 32"/>
                            <a:gd name="T16" fmla="*/ 35 w 40"/>
                            <a:gd name="T17" fmla="*/ 15 h 32"/>
                            <a:gd name="T18" fmla="*/ 37 w 40"/>
                            <a:gd name="T19" fmla="*/ 7 h 32"/>
                            <a:gd name="T20" fmla="*/ 40 w 40"/>
                            <a:gd name="T21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8" name="Freeform 9139"/>
                      <wps:cNvSpPr>
                        <a:spLocks/>
                      </wps:cNvSpPr>
                      <wps:spPr bwMode="auto">
                        <a:xfrm>
                          <a:off x="100965" y="239395"/>
                          <a:ext cx="25400" cy="20320"/>
                        </a:xfrm>
                        <a:custGeom>
                          <a:avLst/>
                          <a:gdLst>
                            <a:gd name="T0" fmla="*/ 40 w 40"/>
                            <a:gd name="T1" fmla="*/ 0 h 32"/>
                            <a:gd name="T2" fmla="*/ 25 w 40"/>
                            <a:gd name="T3" fmla="*/ 5 h 32"/>
                            <a:gd name="T4" fmla="*/ 12 w 40"/>
                            <a:gd name="T5" fmla="*/ 10 h 32"/>
                            <a:gd name="T6" fmla="*/ 5 w 40"/>
                            <a:gd name="T7" fmla="*/ 20 h 32"/>
                            <a:gd name="T8" fmla="*/ 0 w 40"/>
                            <a:gd name="T9" fmla="*/ 32 h 32"/>
                            <a:gd name="T10" fmla="*/ 12 w 40"/>
                            <a:gd name="T11" fmla="*/ 30 h 32"/>
                            <a:gd name="T12" fmla="*/ 25 w 40"/>
                            <a:gd name="T13" fmla="*/ 25 h 32"/>
                            <a:gd name="T14" fmla="*/ 30 w 40"/>
                            <a:gd name="T15" fmla="*/ 20 h 32"/>
                            <a:gd name="T16" fmla="*/ 35 w 40"/>
                            <a:gd name="T17" fmla="*/ 15 h 32"/>
                            <a:gd name="T18" fmla="*/ 37 w 40"/>
                            <a:gd name="T19" fmla="*/ 7 h 32"/>
                            <a:gd name="T20" fmla="*/ 40 w 40"/>
                            <a:gd name="T21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9" name="Freeform 9140"/>
                      <wps:cNvSpPr>
                        <a:spLocks/>
                      </wps:cNvSpPr>
                      <wps:spPr bwMode="auto">
                        <a:xfrm>
                          <a:off x="126365" y="208915"/>
                          <a:ext cx="23495" cy="30480"/>
                        </a:xfrm>
                        <a:custGeom>
                          <a:avLst/>
                          <a:gdLst>
                            <a:gd name="T0" fmla="*/ 0 w 37"/>
                            <a:gd name="T1" fmla="*/ 48 h 48"/>
                            <a:gd name="T2" fmla="*/ 37 w 37"/>
                            <a:gd name="T3" fmla="*/ 0 h 48"/>
                            <a:gd name="T4" fmla="*/ 0 w 37"/>
                            <a:gd name="T5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8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0" name="Freeform 9141"/>
                      <wps:cNvSpPr>
                        <a:spLocks/>
                      </wps:cNvSpPr>
                      <wps:spPr bwMode="auto">
                        <a:xfrm>
                          <a:off x="126365" y="208915"/>
                          <a:ext cx="23495" cy="30480"/>
                        </a:xfrm>
                        <a:custGeom>
                          <a:avLst/>
                          <a:gdLst>
                            <a:gd name="T0" fmla="*/ 0 w 37"/>
                            <a:gd name="T1" fmla="*/ 48 h 48"/>
                            <a:gd name="T2" fmla="*/ 37 w 37"/>
                            <a:gd name="T3" fmla="*/ 0 h 48"/>
                            <a:gd name="T4" fmla="*/ 0 w 37"/>
                            <a:gd name="T5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8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1" name="Freeform 9142"/>
                      <wps:cNvSpPr>
                        <a:spLocks/>
                      </wps:cNvSpPr>
                      <wps:spPr bwMode="auto">
                        <a:xfrm>
                          <a:off x="107315" y="218440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0 h 35"/>
                            <a:gd name="T2" fmla="*/ 30 w 37"/>
                            <a:gd name="T3" fmla="*/ 0 h 35"/>
                            <a:gd name="T4" fmla="*/ 22 w 37"/>
                            <a:gd name="T5" fmla="*/ 3 h 35"/>
                            <a:gd name="T6" fmla="*/ 17 w 37"/>
                            <a:gd name="T7" fmla="*/ 5 h 35"/>
                            <a:gd name="T8" fmla="*/ 12 w 37"/>
                            <a:gd name="T9" fmla="*/ 8 h 35"/>
                            <a:gd name="T10" fmla="*/ 7 w 37"/>
                            <a:gd name="T11" fmla="*/ 13 h 35"/>
                            <a:gd name="T12" fmla="*/ 5 w 37"/>
                            <a:gd name="T13" fmla="*/ 20 h 35"/>
                            <a:gd name="T14" fmla="*/ 2 w 37"/>
                            <a:gd name="T15" fmla="*/ 28 h 35"/>
                            <a:gd name="T16" fmla="*/ 0 w 37"/>
                            <a:gd name="T17" fmla="*/ 35 h 35"/>
                            <a:gd name="T18" fmla="*/ 12 w 37"/>
                            <a:gd name="T19" fmla="*/ 33 h 35"/>
                            <a:gd name="T20" fmla="*/ 25 w 37"/>
                            <a:gd name="T21" fmla="*/ 25 h 35"/>
                            <a:gd name="T22" fmla="*/ 30 w 37"/>
                            <a:gd name="T23" fmla="*/ 20 h 35"/>
                            <a:gd name="T24" fmla="*/ 32 w 37"/>
                            <a:gd name="T25" fmla="*/ 15 h 35"/>
                            <a:gd name="T26" fmla="*/ 37 w 37"/>
                            <a:gd name="T27" fmla="*/ 8 h 35"/>
                            <a:gd name="T28" fmla="*/ 37 w 37"/>
                            <a:gd name="T2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2" name="Freeform 9143"/>
                      <wps:cNvSpPr>
                        <a:spLocks/>
                      </wps:cNvSpPr>
                      <wps:spPr bwMode="auto">
                        <a:xfrm>
                          <a:off x="107315" y="218440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0 h 35"/>
                            <a:gd name="T2" fmla="*/ 30 w 37"/>
                            <a:gd name="T3" fmla="*/ 0 h 35"/>
                            <a:gd name="T4" fmla="*/ 22 w 37"/>
                            <a:gd name="T5" fmla="*/ 3 h 35"/>
                            <a:gd name="T6" fmla="*/ 17 w 37"/>
                            <a:gd name="T7" fmla="*/ 5 h 35"/>
                            <a:gd name="T8" fmla="*/ 12 w 37"/>
                            <a:gd name="T9" fmla="*/ 8 h 35"/>
                            <a:gd name="T10" fmla="*/ 7 w 37"/>
                            <a:gd name="T11" fmla="*/ 13 h 35"/>
                            <a:gd name="T12" fmla="*/ 5 w 37"/>
                            <a:gd name="T13" fmla="*/ 20 h 35"/>
                            <a:gd name="T14" fmla="*/ 2 w 37"/>
                            <a:gd name="T15" fmla="*/ 28 h 35"/>
                            <a:gd name="T16" fmla="*/ 0 w 37"/>
                            <a:gd name="T17" fmla="*/ 35 h 35"/>
                            <a:gd name="T18" fmla="*/ 12 w 37"/>
                            <a:gd name="T19" fmla="*/ 33 h 35"/>
                            <a:gd name="T20" fmla="*/ 25 w 37"/>
                            <a:gd name="T21" fmla="*/ 25 h 35"/>
                            <a:gd name="T22" fmla="*/ 30 w 37"/>
                            <a:gd name="T23" fmla="*/ 20 h 35"/>
                            <a:gd name="T24" fmla="*/ 32 w 37"/>
                            <a:gd name="T25" fmla="*/ 15 h 35"/>
                            <a:gd name="T26" fmla="*/ 37 w 37"/>
                            <a:gd name="T27" fmla="*/ 8 h 35"/>
                            <a:gd name="T28" fmla="*/ 37 w 37"/>
                            <a:gd name="T2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3" name="Freeform 9144"/>
                      <wps:cNvSpPr>
                        <a:spLocks/>
                      </wps:cNvSpPr>
                      <wps:spPr bwMode="auto">
                        <a:xfrm>
                          <a:off x="105410" y="283845"/>
                          <a:ext cx="17780" cy="33020"/>
                        </a:xfrm>
                        <a:custGeom>
                          <a:avLst/>
                          <a:gdLst>
                            <a:gd name="T0" fmla="*/ 0 w 28"/>
                            <a:gd name="T1" fmla="*/ 52 h 52"/>
                            <a:gd name="T2" fmla="*/ 28 w 28"/>
                            <a:gd name="T3" fmla="*/ 0 h 52"/>
                            <a:gd name="T4" fmla="*/ 0 w 28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" h="52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4" name="Freeform 9145"/>
                      <wps:cNvSpPr>
                        <a:spLocks/>
                      </wps:cNvSpPr>
                      <wps:spPr bwMode="auto">
                        <a:xfrm>
                          <a:off x="105410" y="283845"/>
                          <a:ext cx="17780" cy="33020"/>
                        </a:xfrm>
                        <a:custGeom>
                          <a:avLst/>
                          <a:gdLst>
                            <a:gd name="T0" fmla="*/ 0 w 28"/>
                            <a:gd name="T1" fmla="*/ 52 h 52"/>
                            <a:gd name="T2" fmla="*/ 28 w 28"/>
                            <a:gd name="T3" fmla="*/ 0 h 52"/>
                            <a:gd name="T4" fmla="*/ 0 w 28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" h="52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5" name="Freeform 9146"/>
                      <wps:cNvSpPr>
                        <a:spLocks noEditPoints="1"/>
                      </wps:cNvSpPr>
                      <wps:spPr bwMode="auto">
                        <a:xfrm>
                          <a:off x="114935" y="521335"/>
                          <a:ext cx="52070" cy="50800"/>
                        </a:xfrm>
                        <a:custGeom>
                          <a:avLst/>
                          <a:gdLst>
                            <a:gd name="T0" fmla="*/ 40 w 82"/>
                            <a:gd name="T1" fmla="*/ 50 h 80"/>
                            <a:gd name="T2" fmla="*/ 0 w 82"/>
                            <a:gd name="T3" fmla="*/ 0 h 80"/>
                            <a:gd name="T4" fmla="*/ 40 w 82"/>
                            <a:gd name="T5" fmla="*/ 50 h 80"/>
                            <a:gd name="T6" fmla="*/ 40 w 82"/>
                            <a:gd name="T7" fmla="*/ 50 h 80"/>
                            <a:gd name="T8" fmla="*/ 45 w 82"/>
                            <a:gd name="T9" fmla="*/ 65 h 80"/>
                            <a:gd name="T10" fmla="*/ 55 w 82"/>
                            <a:gd name="T11" fmla="*/ 75 h 80"/>
                            <a:gd name="T12" fmla="*/ 67 w 82"/>
                            <a:gd name="T13" fmla="*/ 80 h 80"/>
                            <a:gd name="T14" fmla="*/ 82 w 82"/>
                            <a:gd name="T15" fmla="*/ 80 h 80"/>
                            <a:gd name="T16" fmla="*/ 80 w 82"/>
                            <a:gd name="T17" fmla="*/ 72 h 80"/>
                            <a:gd name="T18" fmla="*/ 77 w 82"/>
                            <a:gd name="T19" fmla="*/ 67 h 80"/>
                            <a:gd name="T20" fmla="*/ 72 w 82"/>
                            <a:gd name="T21" fmla="*/ 60 h 80"/>
                            <a:gd name="T22" fmla="*/ 67 w 82"/>
                            <a:gd name="T23" fmla="*/ 55 h 80"/>
                            <a:gd name="T24" fmla="*/ 63 w 82"/>
                            <a:gd name="T25" fmla="*/ 52 h 80"/>
                            <a:gd name="T26" fmla="*/ 55 w 82"/>
                            <a:gd name="T27" fmla="*/ 50 h 80"/>
                            <a:gd name="T28" fmla="*/ 48 w 82"/>
                            <a:gd name="T29" fmla="*/ 50 h 80"/>
                            <a:gd name="T30" fmla="*/ 40 w 82"/>
                            <a:gd name="T31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2" h="8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  <a:moveTo>
                                <a:pt x="40" y="50"/>
                              </a:moveTo>
                              <a:lnTo>
                                <a:pt x="45" y="65"/>
                              </a:lnTo>
                              <a:lnTo>
                                <a:pt x="55" y="75"/>
                              </a:lnTo>
                              <a:lnTo>
                                <a:pt x="67" y="80"/>
                              </a:lnTo>
                              <a:lnTo>
                                <a:pt x="82" y="80"/>
                              </a:lnTo>
                              <a:lnTo>
                                <a:pt x="80" y="72"/>
                              </a:lnTo>
                              <a:lnTo>
                                <a:pt x="77" y="67"/>
                              </a:lnTo>
                              <a:lnTo>
                                <a:pt x="72" y="60"/>
                              </a:lnTo>
                              <a:lnTo>
                                <a:pt x="67" y="55"/>
                              </a:lnTo>
                              <a:lnTo>
                                <a:pt x="63" y="52"/>
                              </a:lnTo>
                              <a:lnTo>
                                <a:pt x="55" y="50"/>
                              </a:lnTo>
                              <a:lnTo>
                                <a:pt x="48" y="5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6" name="Freeform 9147"/>
                      <wps:cNvSpPr>
                        <a:spLocks/>
                      </wps:cNvSpPr>
                      <wps:spPr bwMode="auto">
                        <a:xfrm>
                          <a:off x="114935" y="521335"/>
                          <a:ext cx="25400" cy="31750"/>
                        </a:xfrm>
                        <a:custGeom>
                          <a:avLst/>
                          <a:gdLst>
                            <a:gd name="T0" fmla="*/ 40 w 40"/>
                            <a:gd name="T1" fmla="*/ 50 h 50"/>
                            <a:gd name="T2" fmla="*/ 0 w 40"/>
                            <a:gd name="T3" fmla="*/ 0 h 50"/>
                            <a:gd name="T4" fmla="*/ 40 w 4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5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7" name="Freeform 9148"/>
                      <wps:cNvSpPr>
                        <a:spLocks/>
                      </wps:cNvSpPr>
                      <wps:spPr bwMode="auto">
                        <a:xfrm>
                          <a:off x="140335" y="553085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5 w 42"/>
                            <a:gd name="T3" fmla="*/ 15 h 30"/>
                            <a:gd name="T4" fmla="*/ 15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2 h 30"/>
                            <a:gd name="T12" fmla="*/ 37 w 42"/>
                            <a:gd name="T13" fmla="*/ 17 h 30"/>
                            <a:gd name="T14" fmla="*/ 32 w 42"/>
                            <a:gd name="T15" fmla="*/ 10 h 30"/>
                            <a:gd name="T16" fmla="*/ 27 w 42"/>
                            <a:gd name="T17" fmla="*/ 5 h 30"/>
                            <a:gd name="T18" fmla="*/ 23 w 42"/>
                            <a:gd name="T19" fmla="*/ 2 h 30"/>
                            <a:gd name="T20" fmla="*/ 15 w 42"/>
                            <a:gd name="T21" fmla="*/ 0 h 30"/>
                            <a:gd name="T22" fmla="*/ 8 w 42"/>
                            <a:gd name="T23" fmla="*/ 0 h 30"/>
                            <a:gd name="T24" fmla="*/ 0 w 42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0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2"/>
                              </a:lnTo>
                              <a:lnTo>
                                <a:pt x="37" y="17"/>
                              </a:lnTo>
                              <a:lnTo>
                                <a:pt x="32" y="10"/>
                              </a:lnTo>
                              <a:lnTo>
                                <a:pt x="27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8" name="Freeform 9149"/>
                      <wps:cNvSpPr>
                        <a:spLocks noEditPoints="1"/>
                      </wps:cNvSpPr>
                      <wps:spPr bwMode="auto">
                        <a:xfrm>
                          <a:off x="107315" y="499110"/>
                          <a:ext cx="48895" cy="50800"/>
                        </a:xfrm>
                        <a:custGeom>
                          <a:avLst/>
                          <a:gdLst>
                            <a:gd name="T0" fmla="*/ 35 w 77"/>
                            <a:gd name="T1" fmla="*/ 52 h 80"/>
                            <a:gd name="T2" fmla="*/ 0 w 77"/>
                            <a:gd name="T3" fmla="*/ 0 h 80"/>
                            <a:gd name="T4" fmla="*/ 35 w 77"/>
                            <a:gd name="T5" fmla="*/ 52 h 80"/>
                            <a:gd name="T6" fmla="*/ 35 w 77"/>
                            <a:gd name="T7" fmla="*/ 52 h 80"/>
                            <a:gd name="T8" fmla="*/ 42 w 77"/>
                            <a:gd name="T9" fmla="*/ 65 h 80"/>
                            <a:gd name="T10" fmla="*/ 52 w 77"/>
                            <a:gd name="T11" fmla="*/ 75 h 80"/>
                            <a:gd name="T12" fmla="*/ 62 w 77"/>
                            <a:gd name="T13" fmla="*/ 80 h 80"/>
                            <a:gd name="T14" fmla="*/ 77 w 77"/>
                            <a:gd name="T15" fmla="*/ 80 h 80"/>
                            <a:gd name="T16" fmla="*/ 75 w 77"/>
                            <a:gd name="T17" fmla="*/ 75 h 80"/>
                            <a:gd name="T18" fmla="*/ 72 w 77"/>
                            <a:gd name="T19" fmla="*/ 67 h 80"/>
                            <a:gd name="T20" fmla="*/ 67 w 77"/>
                            <a:gd name="T21" fmla="*/ 62 h 80"/>
                            <a:gd name="T22" fmla="*/ 62 w 77"/>
                            <a:gd name="T23" fmla="*/ 57 h 80"/>
                            <a:gd name="T24" fmla="*/ 57 w 77"/>
                            <a:gd name="T25" fmla="*/ 52 h 80"/>
                            <a:gd name="T26" fmla="*/ 50 w 77"/>
                            <a:gd name="T27" fmla="*/ 50 h 80"/>
                            <a:gd name="T28" fmla="*/ 42 w 77"/>
                            <a:gd name="T29" fmla="*/ 50 h 80"/>
                            <a:gd name="T30" fmla="*/ 35 w 77"/>
                            <a:gd name="T31" fmla="*/ 52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  <a:moveTo>
                                <a:pt x="35" y="52"/>
                              </a:moveTo>
                              <a:lnTo>
                                <a:pt x="42" y="65"/>
                              </a:lnTo>
                              <a:lnTo>
                                <a:pt x="52" y="75"/>
                              </a:lnTo>
                              <a:lnTo>
                                <a:pt x="62" y="80"/>
                              </a:lnTo>
                              <a:lnTo>
                                <a:pt x="77" y="80"/>
                              </a:lnTo>
                              <a:lnTo>
                                <a:pt x="75" y="75"/>
                              </a:lnTo>
                              <a:lnTo>
                                <a:pt x="72" y="67"/>
                              </a:lnTo>
                              <a:lnTo>
                                <a:pt x="67" y="62"/>
                              </a:lnTo>
                              <a:lnTo>
                                <a:pt x="62" y="57"/>
                              </a:lnTo>
                              <a:lnTo>
                                <a:pt x="57" y="52"/>
                              </a:lnTo>
                              <a:lnTo>
                                <a:pt x="50" y="50"/>
                              </a:lnTo>
                              <a:lnTo>
                                <a:pt x="42" y="5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9" name="Freeform 9150"/>
                      <wps:cNvSpPr>
                        <a:spLocks/>
                      </wps:cNvSpPr>
                      <wps:spPr bwMode="auto">
                        <a:xfrm>
                          <a:off x="107315" y="499110"/>
                          <a:ext cx="22225" cy="33020"/>
                        </a:xfrm>
                        <a:custGeom>
                          <a:avLst/>
                          <a:gdLst>
                            <a:gd name="T0" fmla="*/ 35 w 35"/>
                            <a:gd name="T1" fmla="*/ 52 h 52"/>
                            <a:gd name="T2" fmla="*/ 0 w 35"/>
                            <a:gd name="T3" fmla="*/ 0 h 52"/>
                            <a:gd name="T4" fmla="*/ 35 w 35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" h="52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0" name="Freeform 9151"/>
                      <wps:cNvSpPr>
                        <a:spLocks/>
                      </wps:cNvSpPr>
                      <wps:spPr bwMode="auto">
                        <a:xfrm>
                          <a:off x="129540" y="530860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2 h 30"/>
                            <a:gd name="T2" fmla="*/ 7 w 42"/>
                            <a:gd name="T3" fmla="*/ 15 h 30"/>
                            <a:gd name="T4" fmla="*/ 17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5 h 30"/>
                            <a:gd name="T12" fmla="*/ 37 w 42"/>
                            <a:gd name="T13" fmla="*/ 17 h 30"/>
                            <a:gd name="T14" fmla="*/ 32 w 42"/>
                            <a:gd name="T15" fmla="*/ 12 h 30"/>
                            <a:gd name="T16" fmla="*/ 27 w 42"/>
                            <a:gd name="T17" fmla="*/ 7 h 30"/>
                            <a:gd name="T18" fmla="*/ 22 w 42"/>
                            <a:gd name="T19" fmla="*/ 2 h 30"/>
                            <a:gd name="T20" fmla="*/ 15 w 42"/>
                            <a:gd name="T21" fmla="*/ 0 h 30"/>
                            <a:gd name="T22" fmla="*/ 7 w 42"/>
                            <a:gd name="T23" fmla="*/ 0 h 30"/>
                            <a:gd name="T24" fmla="*/ 0 w 42"/>
                            <a:gd name="T25" fmla="*/ 2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2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1" name="Freeform 9152"/>
                      <wps:cNvSpPr>
                        <a:spLocks noEditPoints="1"/>
                      </wps:cNvSpPr>
                      <wps:spPr bwMode="auto">
                        <a:xfrm>
                          <a:off x="93345" y="480060"/>
                          <a:ext cx="53340" cy="50800"/>
                        </a:xfrm>
                        <a:custGeom>
                          <a:avLst/>
                          <a:gdLst>
                            <a:gd name="T0" fmla="*/ 42 w 84"/>
                            <a:gd name="T1" fmla="*/ 50 h 80"/>
                            <a:gd name="T2" fmla="*/ 0 w 84"/>
                            <a:gd name="T3" fmla="*/ 0 h 80"/>
                            <a:gd name="T4" fmla="*/ 42 w 84"/>
                            <a:gd name="T5" fmla="*/ 50 h 80"/>
                            <a:gd name="T6" fmla="*/ 42 w 84"/>
                            <a:gd name="T7" fmla="*/ 50 h 80"/>
                            <a:gd name="T8" fmla="*/ 47 w 84"/>
                            <a:gd name="T9" fmla="*/ 62 h 80"/>
                            <a:gd name="T10" fmla="*/ 57 w 84"/>
                            <a:gd name="T11" fmla="*/ 72 h 80"/>
                            <a:gd name="T12" fmla="*/ 69 w 84"/>
                            <a:gd name="T13" fmla="*/ 77 h 80"/>
                            <a:gd name="T14" fmla="*/ 84 w 84"/>
                            <a:gd name="T15" fmla="*/ 80 h 80"/>
                            <a:gd name="T16" fmla="*/ 82 w 84"/>
                            <a:gd name="T17" fmla="*/ 72 h 80"/>
                            <a:gd name="T18" fmla="*/ 79 w 84"/>
                            <a:gd name="T19" fmla="*/ 65 h 80"/>
                            <a:gd name="T20" fmla="*/ 74 w 84"/>
                            <a:gd name="T21" fmla="*/ 60 h 80"/>
                            <a:gd name="T22" fmla="*/ 69 w 84"/>
                            <a:gd name="T23" fmla="*/ 55 h 80"/>
                            <a:gd name="T24" fmla="*/ 64 w 84"/>
                            <a:gd name="T25" fmla="*/ 50 h 80"/>
                            <a:gd name="T26" fmla="*/ 57 w 84"/>
                            <a:gd name="T27" fmla="*/ 50 h 80"/>
                            <a:gd name="T28" fmla="*/ 49 w 84"/>
                            <a:gd name="T29" fmla="*/ 47 h 80"/>
                            <a:gd name="T30" fmla="*/ 42 w 84"/>
                            <a:gd name="T31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4" h="8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  <a:moveTo>
                                <a:pt x="42" y="50"/>
                              </a:moveTo>
                              <a:lnTo>
                                <a:pt x="47" y="62"/>
                              </a:lnTo>
                              <a:lnTo>
                                <a:pt x="57" y="72"/>
                              </a:lnTo>
                              <a:lnTo>
                                <a:pt x="69" y="77"/>
                              </a:lnTo>
                              <a:lnTo>
                                <a:pt x="84" y="80"/>
                              </a:lnTo>
                              <a:lnTo>
                                <a:pt x="82" y="72"/>
                              </a:lnTo>
                              <a:lnTo>
                                <a:pt x="79" y="65"/>
                              </a:lnTo>
                              <a:lnTo>
                                <a:pt x="74" y="60"/>
                              </a:lnTo>
                              <a:lnTo>
                                <a:pt x="69" y="55"/>
                              </a:lnTo>
                              <a:lnTo>
                                <a:pt x="64" y="50"/>
                              </a:lnTo>
                              <a:lnTo>
                                <a:pt x="57" y="50"/>
                              </a:lnTo>
                              <a:lnTo>
                                <a:pt x="49" y="47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2" name="Freeform 9153"/>
                      <wps:cNvSpPr>
                        <a:spLocks/>
                      </wps:cNvSpPr>
                      <wps:spPr bwMode="auto">
                        <a:xfrm>
                          <a:off x="93345" y="480060"/>
                          <a:ext cx="26670" cy="31750"/>
                        </a:xfrm>
                        <a:custGeom>
                          <a:avLst/>
                          <a:gdLst>
                            <a:gd name="T0" fmla="*/ 42 w 42"/>
                            <a:gd name="T1" fmla="*/ 50 h 50"/>
                            <a:gd name="T2" fmla="*/ 0 w 42"/>
                            <a:gd name="T3" fmla="*/ 0 h 50"/>
                            <a:gd name="T4" fmla="*/ 42 w 42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" h="5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3" name="Freeform 9154"/>
                      <wps:cNvSpPr>
                        <a:spLocks/>
                      </wps:cNvSpPr>
                      <wps:spPr bwMode="auto">
                        <a:xfrm>
                          <a:off x="120015" y="509905"/>
                          <a:ext cx="26670" cy="20955"/>
                        </a:xfrm>
                        <a:custGeom>
                          <a:avLst/>
                          <a:gdLst>
                            <a:gd name="T0" fmla="*/ 0 w 42"/>
                            <a:gd name="T1" fmla="*/ 3 h 33"/>
                            <a:gd name="T2" fmla="*/ 5 w 42"/>
                            <a:gd name="T3" fmla="*/ 15 h 33"/>
                            <a:gd name="T4" fmla="*/ 15 w 42"/>
                            <a:gd name="T5" fmla="*/ 25 h 33"/>
                            <a:gd name="T6" fmla="*/ 27 w 42"/>
                            <a:gd name="T7" fmla="*/ 30 h 33"/>
                            <a:gd name="T8" fmla="*/ 42 w 42"/>
                            <a:gd name="T9" fmla="*/ 33 h 33"/>
                            <a:gd name="T10" fmla="*/ 40 w 42"/>
                            <a:gd name="T11" fmla="*/ 25 h 33"/>
                            <a:gd name="T12" fmla="*/ 37 w 42"/>
                            <a:gd name="T13" fmla="*/ 18 h 33"/>
                            <a:gd name="T14" fmla="*/ 32 w 42"/>
                            <a:gd name="T15" fmla="*/ 13 h 33"/>
                            <a:gd name="T16" fmla="*/ 27 w 42"/>
                            <a:gd name="T17" fmla="*/ 8 h 33"/>
                            <a:gd name="T18" fmla="*/ 22 w 42"/>
                            <a:gd name="T19" fmla="*/ 3 h 33"/>
                            <a:gd name="T20" fmla="*/ 15 w 42"/>
                            <a:gd name="T21" fmla="*/ 3 h 33"/>
                            <a:gd name="T22" fmla="*/ 7 w 42"/>
                            <a:gd name="T23" fmla="*/ 0 h 33"/>
                            <a:gd name="T24" fmla="*/ 0 w 42"/>
                            <a:gd name="T25" fmla="*/ 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3">
                              <a:moveTo>
                                <a:pt x="0" y="3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3"/>
                              </a:lnTo>
                              <a:lnTo>
                                <a:pt x="40" y="25"/>
                              </a:lnTo>
                              <a:lnTo>
                                <a:pt x="37" y="18"/>
                              </a:lnTo>
                              <a:lnTo>
                                <a:pt x="32" y="13"/>
                              </a:lnTo>
                              <a:lnTo>
                                <a:pt x="27" y="8"/>
                              </a:lnTo>
                              <a:lnTo>
                                <a:pt x="22" y="3"/>
                              </a:lnTo>
                              <a:lnTo>
                                <a:pt x="15" y="3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4" name="Freeform 9155"/>
                      <wps:cNvSpPr>
                        <a:spLocks noEditPoints="1"/>
                      </wps:cNvSpPr>
                      <wps:spPr bwMode="auto">
                        <a:xfrm>
                          <a:off x="85090" y="464185"/>
                          <a:ext cx="52070" cy="47625"/>
                        </a:xfrm>
                        <a:custGeom>
                          <a:avLst/>
                          <a:gdLst>
                            <a:gd name="T0" fmla="*/ 40 w 82"/>
                            <a:gd name="T1" fmla="*/ 45 h 75"/>
                            <a:gd name="T2" fmla="*/ 0 w 82"/>
                            <a:gd name="T3" fmla="*/ 0 h 75"/>
                            <a:gd name="T4" fmla="*/ 40 w 82"/>
                            <a:gd name="T5" fmla="*/ 45 h 75"/>
                            <a:gd name="T6" fmla="*/ 40 w 82"/>
                            <a:gd name="T7" fmla="*/ 45 h 75"/>
                            <a:gd name="T8" fmla="*/ 47 w 82"/>
                            <a:gd name="T9" fmla="*/ 60 h 75"/>
                            <a:gd name="T10" fmla="*/ 55 w 82"/>
                            <a:gd name="T11" fmla="*/ 70 h 75"/>
                            <a:gd name="T12" fmla="*/ 67 w 82"/>
                            <a:gd name="T13" fmla="*/ 75 h 75"/>
                            <a:gd name="T14" fmla="*/ 82 w 82"/>
                            <a:gd name="T15" fmla="*/ 75 h 75"/>
                            <a:gd name="T16" fmla="*/ 80 w 82"/>
                            <a:gd name="T17" fmla="*/ 70 h 75"/>
                            <a:gd name="T18" fmla="*/ 77 w 82"/>
                            <a:gd name="T19" fmla="*/ 62 h 75"/>
                            <a:gd name="T20" fmla="*/ 72 w 82"/>
                            <a:gd name="T21" fmla="*/ 57 h 75"/>
                            <a:gd name="T22" fmla="*/ 67 w 82"/>
                            <a:gd name="T23" fmla="*/ 52 h 75"/>
                            <a:gd name="T24" fmla="*/ 62 w 82"/>
                            <a:gd name="T25" fmla="*/ 47 h 75"/>
                            <a:gd name="T26" fmla="*/ 55 w 82"/>
                            <a:gd name="T27" fmla="*/ 45 h 75"/>
                            <a:gd name="T28" fmla="*/ 47 w 82"/>
                            <a:gd name="T29" fmla="*/ 45 h 75"/>
                            <a:gd name="T30" fmla="*/ 40 w 82"/>
                            <a:gd name="T31" fmla="*/ 4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2" h="7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  <a:moveTo>
                                <a:pt x="40" y="45"/>
                              </a:moveTo>
                              <a:lnTo>
                                <a:pt x="47" y="60"/>
                              </a:lnTo>
                              <a:lnTo>
                                <a:pt x="55" y="70"/>
                              </a:lnTo>
                              <a:lnTo>
                                <a:pt x="67" y="75"/>
                              </a:lnTo>
                              <a:lnTo>
                                <a:pt x="82" y="75"/>
                              </a:lnTo>
                              <a:lnTo>
                                <a:pt x="80" y="70"/>
                              </a:lnTo>
                              <a:lnTo>
                                <a:pt x="77" y="62"/>
                              </a:lnTo>
                              <a:lnTo>
                                <a:pt x="72" y="57"/>
                              </a:lnTo>
                              <a:lnTo>
                                <a:pt x="67" y="52"/>
                              </a:lnTo>
                              <a:lnTo>
                                <a:pt x="62" y="47"/>
                              </a:lnTo>
                              <a:lnTo>
                                <a:pt x="55" y="45"/>
                              </a:lnTo>
                              <a:lnTo>
                                <a:pt x="47" y="45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5" name="Freeform 9156"/>
                      <wps:cNvSpPr>
                        <a:spLocks/>
                      </wps:cNvSpPr>
                      <wps:spPr bwMode="auto">
                        <a:xfrm>
                          <a:off x="85090" y="46418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6" name="Freeform 9157"/>
                      <wps:cNvSpPr>
                        <a:spLocks/>
                      </wps:cNvSpPr>
                      <wps:spPr bwMode="auto">
                        <a:xfrm>
                          <a:off x="110490" y="492760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7 w 42"/>
                            <a:gd name="T3" fmla="*/ 15 h 30"/>
                            <a:gd name="T4" fmla="*/ 15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5 h 30"/>
                            <a:gd name="T12" fmla="*/ 37 w 42"/>
                            <a:gd name="T13" fmla="*/ 17 h 30"/>
                            <a:gd name="T14" fmla="*/ 32 w 42"/>
                            <a:gd name="T15" fmla="*/ 12 h 30"/>
                            <a:gd name="T16" fmla="*/ 27 w 42"/>
                            <a:gd name="T17" fmla="*/ 7 h 30"/>
                            <a:gd name="T18" fmla="*/ 22 w 42"/>
                            <a:gd name="T19" fmla="*/ 2 h 30"/>
                            <a:gd name="T20" fmla="*/ 15 w 42"/>
                            <a:gd name="T21" fmla="*/ 0 h 30"/>
                            <a:gd name="T22" fmla="*/ 7 w 42"/>
                            <a:gd name="T23" fmla="*/ 0 h 30"/>
                            <a:gd name="T24" fmla="*/ 0 w 42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7" name="Freeform 9158"/>
                      <wps:cNvSpPr>
                        <a:spLocks noEditPoints="1"/>
                      </wps:cNvSpPr>
                      <wps:spPr bwMode="auto">
                        <a:xfrm>
                          <a:off x="78740" y="437515"/>
                          <a:ext cx="47625" cy="53340"/>
                        </a:xfrm>
                        <a:custGeom>
                          <a:avLst/>
                          <a:gdLst>
                            <a:gd name="T0" fmla="*/ 33 w 75"/>
                            <a:gd name="T1" fmla="*/ 55 h 84"/>
                            <a:gd name="T2" fmla="*/ 0 w 75"/>
                            <a:gd name="T3" fmla="*/ 0 h 84"/>
                            <a:gd name="T4" fmla="*/ 33 w 75"/>
                            <a:gd name="T5" fmla="*/ 55 h 84"/>
                            <a:gd name="T6" fmla="*/ 33 w 75"/>
                            <a:gd name="T7" fmla="*/ 52 h 84"/>
                            <a:gd name="T8" fmla="*/ 40 w 75"/>
                            <a:gd name="T9" fmla="*/ 67 h 84"/>
                            <a:gd name="T10" fmla="*/ 50 w 75"/>
                            <a:gd name="T11" fmla="*/ 77 h 84"/>
                            <a:gd name="T12" fmla="*/ 60 w 75"/>
                            <a:gd name="T13" fmla="*/ 82 h 84"/>
                            <a:gd name="T14" fmla="*/ 75 w 75"/>
                            <a:gd name="T15" fmla="*/ 84 h 84"/>
                            <a:gd name="T16" fmla="*/ 72 w 75"/>
                            <a:gd name="T17" fmla="*/ 77 h 84"/>
                            <a:gd name="T18" fmla="*/ 70 w 75"/>
                            <a:gd name="T19" fmla="*/ 69 h 84"/>
                            <a:gd name="T20" fmla="*/ 67 w 75"/>
                            <a:gd name="T21" fmla="*/ 65 h 84"/>
                            <a:gd name="T22" fmla="*/ 62 w 75"/>
                            <a:gd name="T23" fmla="*/ 60 h 84"/>
                            <a:gd name="T24" fmla="*/ 55 w 75"/>
                            <a:gd name="T25" fmla="*/ 55 h 84"/>
                            <a:gd name="T26" fmla="*/ 47 w 75"/>
                            <a:gd name="T27" fmla="*/ 52 h 84"/>
                            <a:gd name="T28" fmla="*/ 40 w 75"/>
                            <a:gd name="T29" fmla="*/ 52 h 84"/>
                            <a:gd name="T30" fmla="*/ 33 w 75"/>
                            <a:gd name="T31" fmla="*/ 5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5" h="84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  <a:moveTo>
                                <a:pt x="33" y="52"/>
                              </a:moveTo>
                              <a:lnTo>
                                <a:pt x="40" y="67"/>
                              </a:lnTo>
                              <a:lnTo>
                                <a:pt x="50" y="77"/>
                              </a:lnTo>
                              <a:lnTo>
                                <a:pt x="60" y="82"/>
                              </a:lnTo>
                              <a:lnTo>
                                <a:pt x="75" y="84"/>
                              </a:lnTo>
                              <a:lnTo>
                                <a:pt x="72" y="77"/>
                              </a:lnTo>
                              <a:lnTo>
                                <a:pt x="70" y="69"/>
                              </a:lnTo>
                              <a:lnTo>
                                <a:pt x="67" y="65"/>
                              </a:lnTo>
                              <a:lnTo>
                                <a:pt x="62" y="60"/>
                              </a:lnTo>
                              <a:lnTo>
                                <a:pt x="55" y="55"/>
                              </a:lnTo>
                              <a:lnTo>
                                <a:pt x="47" y="52"/>
                              </a:lnTo>
                              <a:lnTo>
                                <a:pt x="40" y="52"/>
                              </a:lnTo>
                              <a:lnTo>
                                <a:pt x="33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8" name="Freeform 9159"/>
                      <wps:cNvSpPr>
                        <a:spLocks/>
                      </wps:cNvSpPr>
                      <wps:spPr bwMode="auto">
                        <a:xfrm>
                          <a:off x="78740" y="437515"/>
                          <a:ext cx="20955" cy="34925"/>
                        </a:xfrm>
                        <a:custGeom>
                          <a:avLst/>
                          <a:gdLst>
                            <a:gd name="T0" fmla="*/ 33 w 33"/>
                            <a:gd name="T1" fmla="*/ 55 h 55"/>
                            <a:gd name="T2" fmla="*/ 0 w 33"/>
                            <a:gd name="T3" fmla="*/ 0 h 55"/>
                            <a:gd name="T4" fmla="*/ 33 w 33"/>
                            <a:gd name="T5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3" h="55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9" name="Freeform 9160"/>
                      <wps:cNvSpPr>
                        <a:spLocks/>
                      </wps:cNvSpPr>
                      <wps:spPr bwMode="auto">
                        <a:xfrm>
                          <a:off x="99695" y="470535"/>
                          <a:ext cx="26670" cy="20320"/>
                        </a:xfrm>
                        <a:custGeom>
                          <a:avLst/>
                          <a:gdLst>
                            <a:gd name="T0" fmla="*/ 0 w 42"/>
                            <a:gd name="T1" fmla="*/ 0 h 32"/>
                            <a:gd name="T2" fmla="*/ 7 w 42"/>
                            <a:gd name="T3" fmla="*/ 15 h 32"/>
                            <a:gd name="T4" fmla="*/ 17 w 42"/>
                            <a:gd name="T5" fmla="*/ 25 h 32"/>
                            <a:gd name="T6" fmla="*/ 27 w 42"/>
                            <a:gd name="T7" fmla="*/ 30 h 32"/>
                            <a:gd name="T8" fmla="*/ 42 w 42"/>
                            <a:gd name="T9" fmla="*/ 32 h 32"/>
                            <a:gd name="T10" fmla="*/ 39 w 42"/>
                            <a:gd name="T11" fmla="*/ 25 h 32"/>
                            <a:gd name="T12" fmla="*/ 37 w 42"/>
                            <a:gd name="T13" fmla="*/ 17 h 32"/>
                            <a:gd name="T14" fmla="*/ 34 w 42"/>
                            <a:gd name="T15" fmla="*/ 13 h 32"/>
                            <a:gd name="T16" fmla="*/ 29 w 42"/>
                            <a:gd name="T17" fmla="*/ 8 h 32"/>
                            <a:gd name="T18" fmla="*/ 22 w 42"/>
                            <a:gd name="T19" fmla="*/ 3 h 32"/>
                            <a:gd name="T20" fmla="*/ 14 w 42"/>
                            <a:gd name="T21" fmla="*/ 0 h 32"/>
                            <a:gd name="T22" fmla="*/ 7 w 42"/>
                            <a:gd name="T23" fmla="*/ 0 h 32"/>
                            <a:gd name="T24" fmla="*/ 0 w 42"/>
                            <a:gd name="T25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2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2"/>
                              </a:lnTo>
                              <a:lnTo>
                                <a:pt x="39" y="25"/>
                              </a:lnTo>
                              <a:lnTo>
                                <a:pt x="37" y="17"/>
                              </a:lnTo>
                              <a:lnTo>
                                <a:pt x="34" y="13"/>
                              </a:lnTo>
                              <a:lnTo>
                                <a:pt x="29" y="8"/>
                              </a:lnTo>
                              <a:lnTo>
                                <a:pt x="22" y="3"/>
                              </a:lnTo>
                              <a:lnTo>
                                <a:pt x="14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0" name="Freeform 9161"/>
                      <wps:cNvSpPr>
                        <a:spLocks noEditPoints="1"/>
                      </wps:cNvSpPr>
                      <wps:spPr bwMode="auto">
                        <a:xfrm>
                          <a:off x="75565" y="408940"/>
                          <a:ext cx="42545" cy="64770"/>
                        </a:xfrm>
                        <a:custGeom>
                          <a:avLst/>
                          <a:gdLst>
                            <a:gd name="T0" fmla="*/ 30 w 67"/>
                            <a:gd name="T1" fmla="*/ 62 h 102"/>
                            <a:gd name="T2" fmla="*/ 0 w 67"/>
                            <a:gd name="T3" fmla="*/ 0 h 102"/>
                            <a:gd name="T4" fmla="*/ 30 w 67"/>
                            <a:gd name="T5" fmla="*/ 62 h 102"/>
                            <a:gd name="T6" fmla="*/ 30 w 67"/>
                            <a:gd name="T7" fmla="*/ 62 h 102"/>
                            <a:gd name="T8" fmla="*/ 35 w 67"/>
                            <a:gd name="T9" fmla="*/ 80 h 102"/>
                            <a:gd name="T10" fmla="*/ 45 w 67"/>
                            <a:gd name="T11" fmla="*/ 90 h 102"/>
                            <a:gd name="T12" fmla="*/ 55 w 67"/>
                            <a:gd name="T13" fmla="*/ 97 h 102"/>
                            <a:gd name="T14" fmla="*/ 67 w 67"/>
                            <a:gd name="T15" fmla="*/ 102 h 102"/>
                            <a:gd name="T16" fmla="*/ 67 w 67"/>
                            <a:gd name="T17" fmla="*/ 95 h 102"/>
                            <a:gd name="T18" fmla="*/ 65 w 67"/>
                            <a:gd name="T19" fmla="*/ 87 h 102"/>
                            <a:gd name="T20" fmla="*/ 60 w 67"/>
                            <a:gd name="T21" fmla="*/ 80 h 102"/>
                            <a:gd name="T22" fmla="*/ 57 w 67"/>
                            <a:gd name="T23" fmla="*/ 72 h 102"/>
                            <a:gd name="T24" fmla="*/ 50 w 67"/>
                            <a:gd name="T25" fmla="*/ 67 h 102"/>
                            <a:gd name="T26" fmla="*/ 45 w 67"/>
                            <a:gd name="T27" fmla="*/ 65 h 102"/>
                            <a:gd name="T28" fmla="*/ 38 w 67"/>
                            <a:gd name="T29" fmla="*/ 62 h 102"/>
                            <a:gd name="T30" fmla="*/ 30 w 67"/>
                            <a:gd name="T31" fmla="*/ 6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7" h="102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35" y="80"/>
                              </a:lnTo>
                              <a:lnTo>
                                <a:pt x="45" y="90"/>
                              </a:lnTo>
                              <a:lnTo>
                                <a:pt x="55" y="97"/>
                              </a:lnTo>
                              <a:lnTo>
                                <a:pt x="67" y="102"/>
                              </a:lnTo>
                              <a:lnTo>
                                <a:pt x="67" y="95"/>
                              </a:lnTo>
                              <a:lnTo>
                                <a:pt x="65" y="87"/>
                              </a:lnTo>
                              <a:lnTo>
                                <a:pt x="60" y="80"/>
                              </a:lnTo>
                              <a:lnTo>
                                <a:pt x="57" y="72"/>
                              </a:lnTo>
                              <a:lnTo>
                                <a:pt x="50" y="67"/>
                              </a:lnTo>
                              <a:lnTo>
                                <a:pt x="45" y="65"/>
                              </a:lnTo>
                              <a:lnTo>
                                <a:pt x="38" y="62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1" name="Freeform 9162"/>
                      <wps:cNvSpPr>
                        <a:spLocks/>
                      </wps:cNvSpPr>
                      <wps:spPr bwMode="auto">
                        <a:xfrm>
                          <a:off x="75565" y="408940"/>
                          <a:ext cx="19050" cy="39370"/>
                        </a:xfrm>
                        <a:custGeom>
                          <a:avLst/>
                          <a:gdLst>
                            <a:gd name="T0" fmla="*/ 30 w 30"/>
                            <a:gd name="T1" fmla="*/ 62 h 62"/>
                            <a:gd name="T2" fmla="*/ 0 w 30"/>
                            <a:gd name="T3" fmla="*/ 0 h 62"/>
                            <a:gd name="T4" fmla="*/ 30 w 30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62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2" name="Freeform 9163"/>
                      <wps:cNvSpPr>
                        <a:spLocks/>
                      </wps:cNvSpPr>
                      <wps:spPr bwMode="auto">
                        <a:xfrm>
                          <a:off x="94615" y="448310"/>
                          <a:ext cx="23495" cy="25400"/>
                        </a:xfrm>
                        <a:custGeom>
                          <a:avLst/>
                          <a:gdLst>
                            <a:gd name="T0" fmla="*/ 0 w 37"/>
                            <a:gd name="T1" fmla="*/ 0 h 40"/>
                            <a:gd name="T2" fmla="*/ 5 w 37"/>
                            <a:gd name="T3" fmla="*/ 18 h 40"/>
                            <a:gd name="T4" fmla="*/ 15 w 37"/>
                            <a:gd name="T5" fmla="*/ 28 h 40"/>
                            <a:gd name="T6" fmla="*/ 25 w 37"/>
                            <a:gd name="T7" fmla="*/ 35 h 40"/>
                            <a:gd name="T8" fmla="*/ 37 w 37"/>
                            <a:gd name="T9" fmla="*/ 40 h 40"/>
                            <a:gd name="T10" fmla="*/ 37 w 37"/>
                            <a:gd name="T11" fmla="*/ 33 h 40"/>
                            <a:gd name="T12" fmla="*/ 35 w 37"/>
                            <a:gd name="T13" fmla="*/ 25 h 40"/>
                            <a:gd name="T14" fmla="*/ 30 w 37"/>
                            <a:gd name="T15" fmla="*/ 18 h 40"/>
                            <a:gd name="T16" fmla="*/ 27 w 37"/>
                            <a:gd name="T17" fmla="*/ 10 h 40"/>
                            <a:gd name="T18" fmla="*/ 20 w 37"/>
                            <a:gd name="T19" fmla="*/ 5 h 40"/>
                            <a:gd name="T20" fmla="*/ 15 w 37"/>
                            <a:gd name="T21" fmla="*/ 3 h 40"/>
                            <a:gd name="T22" fmla="*/ 8 w 37"/>
                            <a:gd name="T23" fmla="*/ 0 h 40"/>
                            <a:gd name="T24" fmla="*/ 0 w 37"/>
                            <a:gd name="T25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7" h="40">
                              <a:moveTo>
                                <a:pt x="0" y="0"/>
                              </a:moveTo>
                              <a:lnTo>
                                <a:pt x="5" y="18"/>
                              </a:lnTo>
                              <a:lnTo>
                                <a:pt x="15" y="28"/>
                              </a:lnTo>
                              <a:lnTo>
                                <a:pt x="25" y="35"/>
                              </a:lnTo>
                              <a:lnTo>
                                <a:pt x="37" y="40"/>
                              </a:lnTo>
                              <a:lnTo>
                                <a:pt x="37" y="33"/>
                              </a:lnTo>
                              <a:lnTo>
                                <a:pt x="35" y="25"/>
                              </a:lnTo>
                              <a:lnTo>
                                <a:pt x="30" y="18"/>
                              </a:lnTo>
                              <a:lnTo>
                                <a:pt x="27" y="10"/>
                              </a:lnTo>
                              <a:lnTo>
                                <a:pt x="20" y="5"/>
                              </a:lnTo>
                              <a:lnTo>
                                <a:pt x="15" y="3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3" name="Freeform 9164"/>
                      <wps:cNvSpPr>
                        <a:spLocks/>
                      </wps:cNvSpPr>
                      <wps:spPr bwMode="auto">
                        <a:xfrm>
                          <a:off x="153035" y="524510"/>
                          <a:ext cx="10795" cy="31750"/>
                        </a:xfrm>
                        <a:custGeom>
                          <a:avLst/>
                          <a:gdLst>
                            <a:gd name="T0" fmla="*/ 10 w 17"/>
                            <a:gd name="T1" fmla="*/ 0 h 50"/>
                            <a:gd name="T2" fmla="*/ 3 w 17"/>
                            <a:gd name="T3" fmla="*/ 12 h 50"/>
                            <a:gd name="T4" fmla="*/ 0 w 17"/>
                            <a:gd name="T5" fmla="*/ 25 h 50"/>
                            <a:gd name="T6" fmla="*/ 3 w 17"/>
                            <a:gd name="T7" fmla="*/ 37 h 50"/>
                            <a:gd name="T8" fmla="*/ 7 w 17"/>
                            <a:gd name="T9" fmla="*/ 50 h 50"/>
                            <a:gd name="T10" fmla="*/ 12 w 17"/>
                            <a:gd name="T11" fmla="*/ 40 h 50"/>
                            <a:gd name="T12" fmla="*/ 17 w 17"/>
                            <a:gd name="T13" fmla="*/ 27 h 50"/>
                            <a:gd name="T14" fmla="*/ 17 w 17"/>
                            <a:gd name="T15" fmla="*/ 20 h 50"/>
                            <a:gd name="T16" fmla="*/ 15 w 17"/>
                            <a:gd name="T17" fmla="*/ 12 h 50"/>
                            <a:gd name="T18" fmla="*/ 12 w 17"/>
                            <a:gd name="T19" fmla="*/ 5 h 50"/>
                            <a:gd name="T20" fmla="*/ 10 w 17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4" name="Freeform 9165"/>
                      <wps:cNvSpPr>
                        <a:spLocks/>
                      </wps:cNvSpPr>
                      <wps:spPr bwMode="auto">
                        <a:xfrm>
                          <a:off x="153035" y="524510"/>
                          <a:ext cx="10795" cy="31750"/>
                        </a:xfrm>
                        <a:custGeom>
                          <a:avLst/>
                          <a:gdLst>
                            <a:gd name="T0" fmla="*/ 10 w 17"/>
                            <a:gd name="T1" fmla="*/ 0 h 50"/>
                            <a:gd name="T2" fmla="*/ 3 w 17"/>
                            <a:gd name="T3" fmla="*/ 12 h 50"/>
                            <a:gd name="T4" fmla="*/ 0 w 17"/>
                            <a:gd name="T5" fmla="*/ 25 h 50"/>
                            <a:gd name="T6" fmla="*/ 3 w 17"/>
                            <a:gd name="T7" fmla="*/ 37 h 50"/>
                            <a:gd name="T8" fmla="*/ 7 w 17"/>
                            <a:gd name="T9" fmla="*/ 50 h 50"/>
                            <a:gd name="T10" fmla="*/ 12 w 17"/>
                            <a:gd name="T11" fmla="*/ 40 h 50"/>
                            <a:gd name="T12" fmla="*/ 17 w 17"/>
                            <a:gd name="T13" fmla="*/ 27 h 50"/>
                            <a:gd name="T14" fmla="*/ 17 w 17"/>
                            <a:gd name="T15" fmla="*/ 20 h 50"/>
                            <a:gd name="T16" fmla="*/ 15 w 17"/>
                            <a:gd name="T17" fmla="*/ 12 h 50"/>
                            <a:gd name="T18" fmla="*/ 12 w 17"/>
                            <a:gd name="T19" fmla="*/ 5 h 50"/>
                            <a:gd name="T20" fmla="*/ 10 w 17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5" name="Freeform 9166"/>
                      <wps:cNvSpPr>
                        <a:spLocks noEditPoints="1"/>
                      </wps:cNvSpPr>
                      <wps:spPr bwMode="auto">
                        <a:xfrm>
                          <a:off x="160655" y="500380"/>
                          <a:ext cx="12700" cy="73025"/>
                        </a:xfrm>
                        <a:custGeom>
                          <a:avLst/>
                          <a:gdLst>
                            <a:gd name="T0" fmla="*/ 13 w 20"/>
                            <a:gd name="T1" fmla="*/ 63 h 115"/>
                            <a:gd name="T2" fmla="*/ 8 w 20"/>
                            <a:gd name="T3" fmla="*/ 75 h 115"/>
                            <a:gd name="T4" fmla="*/ 5 w 20"/>
                            <a:gd name="T5" fmla="*/ 90 h 115"/>
                            <a:gd name="T6" fmla="*/ 8 w 20"/>
                            <a:gd name="T7" fmla="*/ 103 h 115"/>
                            <a:gd name="T8" fmla="*/ 13 w 20"/>
                            <a:gd name="T9" fmla="*/ 115 h 115"/>
                            <a:gd name="T10" fmla="*/ 20 w 20"/>
                            <a:gd name="T11" fmla="*/ 105 h 115"/>
                            <a:gd name="T12" fmla="*/ 20 w 20"/>
                            <a:gd name="T13" fmla="*/ 90 h 115"/>
                            <a:gd name="T14" fmla="*/ 20 w 20"/>
                            <a:gd name="T15" fmla="*/ 75 h 115"/>
                            <a:gd name="T16" fmla="*/ 13 w 20"/>
                            <a:gd name="T17" fmla="*/ 63 h 115"/>
                            <a:gd name="T18" fmla="*/ 13 w 20"/>
                            <a:gd name="T19" fmla="*/ 63 h 115"/>
                            <a:gd name="T20" fmla="*/ 0 w 20"/>
                            <a:gd name="T21" fmla="*/ 0 h 115"/>
                            <a:gd name="T22" fmla="*/ 13 w 20"/>
                            <a:gd name="T23" fmla="*/ 63 h 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0" h="115">
                              <a:moveTo>
                                <a:pt x="13" y="63"/>
                              </a:moveTo>
                              <a:lnTo>
                                <a:pt x="8" y="75"/>
                              </a:lnTo>
                              <a:lnTo>
                                <a:pt x="5" y="90"/>
                              </a:lnTo>
                              <a:lnTo>
                                <a:pt x="8" y="103"/>
                              </a:lnTo>
                              <a:lnTo>
                                <a:pt x="13" y="115"/>
                              </a:lnTo>
                              <a:lnTo>
                                <a:pt x="20" y="105"/>
                              </a:lnTo>
                              <a:lnTo>
                                <a:pt x="20" y="90"/>
                              </a:lnTo>
                              <a:lnTo>
                                <a:pt x="20" y="75"/>
                              </a:lnTo>
                              <a:lnTo>
                                <a:pt x="13" y="63"/>
                              </a:lnTo>
                              <a:close/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6" name="Freeform 9167"/>
                      <wps:cNvSpPr>
                        <a:spLocks/>
                      </wps:cNvSpPr>
                      <wps:spPr bwMode="auto">
                        <a:xfrm>
                          <a:off x="163830" y="540385"/>
                          <a:ext cx="9525" cy="33020"/>
                        </a:xfrm>
                        <a:custGeom>
                          <a:avLst/>
                          <a:gdLst>
                            <a:gd name="T0" fmla="*/ 8 w 15"/>
                            <a:gd name="T1" fmla="*/ 0 h 52"/>
                            <a:gd name="T2" fmla="*/ 3 w 15"/>
                            <a:gd name="T3" fmla="*/ 12 h 52"/>
                            <a:gd name="T4" fmla="*/ 0 w 15"/>
                            <a:gd name="T5" fmla="*/ 27 h 52"/>
                            <a:gd name="T6" fmla="*/ 3 w 15"/>
                            <a:gd name="T7" fmla="*/ 40 h 52"/>
                            <a:gd name="T8" fmla="*/ 8 w 15"/>
                            <a:gd name="T9" fmla="*/ 52 h 52"/>
                            <a:gd name="T10" fmla="*/ 15 w 15"/>
                            <a:gd name="T11" fmla="*/ 42 h 52"/>
                            <a:gd name="T12" fmla="*/ 15 w 15"/>
                            <a:gd name="T13" fmla="*/ 27 h 52"/>
                            <a:gd name="T14" fmla="*/ 15 w 15"/>
                            <a:gd name="T15" fmla="*/ 12 h 52"/>
                            <a:gd name="T16" fmla="*/ 8 w 15"/>
                            <a:gd name="T17" fmla="*/ 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52">
                              <a:moveTo>
                                <a:pt x="8" y="0"/>
                              </a:moveTo>
                              <a:lnTo>
                                <a:pt x="3" y="12"/>
                              </a:lnTo>
                              <a:lnTo>
                                <a:pt x="0" y="27"/>
                              </a:lnTo>
                              <a:lnTo>
                                <a:pt x="3" y="40"/>
                              </a:lnTo>
                              <a:lnTo>
                                <a:pt x="8" y="52"/>
                              </a:lnTo>
                              <a:lnTo>
                                <a:pt x="15" y="42"/>
                              </a:lnTo>
                              <a:lnTo>
                                <a:pt x="15" y="27"/>
                              </a:lnTo>
                              <a:lnTo>
                                <a:pt x="15" y="12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7" name="Freeform 9168"/>
                      <wps:cNvSpPr>
                        <a:spLocks/>
                      </wps:cNvSpPr>
                      <wps:spPr bwMode="auto">
                        <a:xfrm>
                          <a:off x="160655" y="500380"/>
                          <a:ext cx="8255" cy="40005"/>
                        </a:xfrm>
                        <a:custGeom>
                          <a:avLst/>
                          <a:gdLst>
                            <a:gd name="T0" fmla="*/ 13 w 13"/>
                            <a:gd name="T1" fmla="*/ 63 h 63"/>
                            <a:gd name="T2" fmla="*/ 0 w 13"/>
                            <a:gd name="T3" fmla="*/ 0 h 63"/>
                            <a:gd name="T4" fmla="*/ 13 w 13"/>
                            <a:gd name="T5" fmla="*/ 6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" h="63"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8" name="Freeform 9169"/>
                      <wps:cNvSpPr>
                        <a:spLocks/>
                      </wps:cNvSpPr>
                      <wps:spPr bwMode="auto">
                        <a:xfrm>
                          <a:off x="143510" y="50673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3 w 18"/>
                            <a:gd name="T3" fmla="*/ 13 h 50"/>
                            <a:gd name="T4" fmla="*/ 0 w 18"/>
                            <a:gd name="T5" fmla="*/ 25 h 50"/>
                            <a:gd name="T6" fmla="*/ 0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8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9" name="Freeform 9170"/>
                      <wps:cNvSpPr>
                        <a:spLocks/>
                      </wps:cNvSpPr>
                      <wps:spPr bwMode="auto">
                        <a:xfrm>
                          <a:off x="143510" y="50673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3 w 18"/>
                            <a:gd name="T3" fmla="*/ 13 h 50"/>
                            <a:gd name="T4" fmla="*/ 0 w 18"/>
                            <a:gd name="T5" fmla="*/ 25 h 50"/>
                            <a:gd name="T6" fmla="*/ 0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8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0" name="Freeform 9171"/>
                      <wps:cNvSpPr>
                        <a:spLocks/>
                      </wps:cNvSpPr>
                      <wps:spPr bwMode="auto">
                        <a:xfrm>
                          <a:off x="146685" y="469265"/>
                          <a:ext cx="5080" cy="37465"/>
                        </a:xfrm>
                        <a:custGeom>
                          <a:avLst/>
                          <a:gdLst>
                            <a:gd name="T0" fmla="*/ 8 w 8"/>
                            <a:gd name="T1" fmla="*/ 59 h 59"/>
                            <a:gd name="T2" fmla="*/ 0 w 8"/>
                            <a:gd name="T3" fmla="*/ 0 h 59"/>
                            <a:gd name="T4" fmla="*/ 8 w 8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9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1" name="Freeform 9172"/>
                      <wps:cNvSpPr>
                        <a:spLocks/>
                      </wps:cNvSpPr>
                      <wps:spPr bwMode="auto">
                        <a:xfrm>
                          <a:off x="146685" y="469265"/>
                          <a:ext cx="5080" cy="37465"/>
                        </a:xfrm>
                        <a:custGeom>
                          <a:avLst/>
                          <a:gdLst>
                            <a:gd name="T0" fmla="*/ 8 w 8"/>
                            <a:gd name="T1" fmla="*/ 59 h 59"/>
                            <a:gd name="T2" fmla="*/ 0 w 8"/>
                            <a:gd name="T3" fmla="*/ 0 h 59"/>
                            <a:gd name="T4" fmla="*/ 8 w 8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9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2" name="Freeform 9173"/>
                      <wps:cNvSpPr>
                        <a:spLocks/>
                      </wps:cNvSpPr>
                      <wps:spPr bwMode="auto">
                        <a:xfrm>
                          <a:off x="133985" y="48768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5 w 18"/>
                            <a:gd name="T3" fmla="*/ 13 h 50"/>
                            <a:gd name="T4" fmla="*/ 0 w 18"/>
                            <a:gd name="T5" fmla="*/ 25 h 50"/>
                            <a:gd name="T6" fmla="*/ 3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5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3" name="Freeform 9174"/>
                      <wps:cNvSpPr>
                        <a:spLocks/>
                      </wps:cNvSpPr>
                      <wps:spPr bwMode="auto">
                        <a:xfrm>
                          <a:off x="133985" y="48768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5 w 18"/>
                            <a:gd name="T3" fmla="*/ 13 h 50"/>
                            <a:gd name="T4" fmla="*/ 0 w 18"/>
                            <a:gd name="T5" fmla="*/ 25 h 50"/>
                            <a:gd name="T6" fmla="*/ 3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5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4" name="Freeform 9175"/>
                      <wps:cNvSpPr>
                        <a:spLocks/>
                      </wps:cNvSpPr>
                      <wps:spPr bwMode="auto">
                        <a:xfrm>
                          <a:off x="140335" y="450215"/>
                          <a:ext cx="1905" cy="37465"/>
                        </a:xfrm>
                        <a:custGeom>
                          <a:avLst/>
                          <a:gdLst>
                            <a:gd name="T0" fmla="*/ 3 w 3"/>
                            <a:gd name="T1" fmla="*/ 59 h 59"/>
                            <a:gd name="T2" fmla="*/ 0 w 3"/>
                            <a:gd name="T3" fmla="*/ 0 h 59"/>
                            <a:gd name="T4" fmla="*/ 3 w 3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59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5" name="Freeform 9176"/>
                      <wps:cNvSpPr>
                        <a:spLocks/>
                      </wps:cNvSpPr>
                      <wps:spPr bwMode="auto">
                        <a:xfrm>
                          <a:off x="140335" y="450215"/>
                          <a:ext cx="1905" cy="37465"/>
                        </a:xfrm>
                        <a:custGeom>
                          <a:avLst/>
                          <a:gdLst>
                            <a:gd name="T0" fmla="*/ 3 w 3"/>
                            <a:gd name="T1" fmla="*/ 59 h 59"/>
                            <a:gd name="T2" fmla="*/ 0 w 3"/>
                            <a:gd name="T3" fmla="*/ 0 h 59"/>
                            <a:gd name="T4" fmla="*/ 3 w 3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59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6" name="Freeform 9177"/>
                      <wps:cNvSpPr>
                        <a:spLocks/>
                      </wps:cNvSpPr>
                      <wps:spPr bwMode="auto">
                        <a:xfrm>
                          <a:off x="126365" y="469265"/>
                          <a:ext cx="12700" cy="31115"/>
                        </a:xfrm>
                        <a:custGeom>
                          <a:avLst/>
                          <a:gdLst>
                            <a:gd name="T0" fmla="*/ 15 w 20"/>
                            <a:gd name="T1" fmla="*/ 0 h 49"/>
                            <a:gd name="T2" fmla="*/ 5 w 20"/>
                            <a:gd name="T3" fmla="*/ 12 h 49"/>
                            <a:gd name="T4" fmla="*/ 2 w 20"/>
                            <a:gd name="T5" fmla="*/ 24 h 49"/>
                            <a:gd name="T6" fmla="*/ 0 w 20"/>
                            <a:gd name="T7" fmla="*/ 37 h 49"/>
                            <a:gd name="T8" fmla="*/ 5 w 20"/>
                            <a:gd name="T9" fmla="*/ 49 h 49"/>
                            <a:gd name="T10" fmla="*/ 12 w 20"/>
                            <a:gd name="T11" fmla="*/ 42 h 49"/>
                            <a:gd name="T12" fmla="*/ 17 w 20"/>
                            <a:gd name="T13" fmla="*/ 27 h 49"/>
                            <a:gd name="T14" fmla="*/ 20 w 20"/>
                            <a:gd name="T15" fmla="*/ 22 h 49"/>
                            <a:gd name="T16" fmla="*/ 20 w 20"/>
                            <a:gd name="T17" fmla="*/ 15 h 49"/>
                            <a:gd name="T18" fmla="*/ 17 w 20"/>
                            <a:gd name="T19" fmla="*/ 7 h 49"/>
                            <a:gd name="T20" fmla="*/ 15 w 20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7" name="Freeform 9178"/>
                      <wps:cNvSpPr>
                        <a:spLocks/>
                      </wps:cNvSpPr>
                      <wps:spPr bwMode="auto">
                        <a:xfrm>
                          <a:off x="126365" y="469265"/>
                          <a:ext cx="12700" cy="31115"/>
                        </a:xfrm>
                        <a:custGeom>
                          <a:avLst/>
                          <a:gdLst>
                            <a:gd name="T0" fmla="*/ 15 w 20"/>
                            <a:gd name="T1" fmla="*/ 0 h 49"/>
                            <a:gd name="T2" fmla="*/ 5 w 20"/>
                            <a:gd name="T3" fmla="*/ 12 h 49"/>
                            <a:gd name="T4" fmla="*/ 2 w 20"/>
                            <a:gd name="T5" fmla="*/ 24 h 49"/>
                            <a:gd name="T6" fmla="*/ 0 w 20"/>
                            <a:gd name="T7" fmla="*/ 37 h 49"/>
                            <a:gd name="T8" fmla="*/ 5 w 20"/>
                            <a:gd name="T9" fmla="*/ 49 h 49"/>
                            <a:gd name="T10" fmla="*/ 12 w 20"/>
                            <a:gd name="T11" fmla="*/ 42 h 49"/>
                            <a:gd name="T12" fmla="*/ 17 w 20"/>
                            <a:gd name="T13" fmla="*/ 27 h 49"/>
                            <a:gd name="T14" fmla="*/ 20 w 20"/>
                            <a:gd name="T15" fmla="*/ 22 h 49"/>
                            <a:gd name="T16" fmla="*/ 20 w 20"/>
                            <a:gd name="T17" fmla="*/ 15 h 49"/>
                            <a:gd name="T18" fmla="*/ 17 w 20"/>
                            <a:gd name="T19" fmla="*/ 7 h 49"/>
                            <a:gd name="T20" fmla="*/ 15 w 20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8" name="Freeform 9179"/>
                      <wps:cNvSpPr>
                        <a:spLocks/>
                      </wps:cNvSpPr>
                      <wps:spPr bwMode="auto">
                        <a:xfrm>
                          <a:off x="135890" y="429260"/>
                          <a:ext cx="635" cy="40005"/>
                        </a:xfrm>
                        <a:custGeom>
                          <a:avLst/>
                          <a:gdLst>
                            <a:gd name="T0" fmla="*/ 63 h 63"/>
                            <a:gd name="T1" fmla="*/ 0 h 63"/>
                            <a:gd name="T2" fmla="*/ 63 h 6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3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9" name="Freeform 9180"/>
                      <wps:cNvSpPr>
                        <a:spLocks/>
                      </wps:cNvSpPr>
                      <wps:spPr bwMode="auto">
                        <a:xfrm>
                          <a:off x="135890" y="429260"/>
                          <a:ext cx="635" cy="40005"/>
                        </a:xfrm>
                        <a:custGeom>
                          <a:avLst/>
                          <a:gdLst>
                            <a:gd name="T0" fmla="*/ 63 h 63"/>
                            <a:gd name="T1" fmla="*/ 0 h 63"/>
                            <a:gd name="T2" fmla="*/ 63 h 6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3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0" name="Freeform 9181"/>
                      <wps:cNvSpPr>
                        <a:spLocks/>
                      </wps:cNvSpPr>
                      <wps:spPr bwMode="auto">
                        <a:xfrm>
                          <a:off x="120015" y="450215"/>
                          <a:ext cx="10795" cy="31115"/>
                        </a:xfrm>
                        <a:custGeom>
                          <a:avLst/>
                          <a:gdLst>
                            <a:gd name="T0" fmla="*/ 15 w 17"/>
                            <a:gd name="T1" fmla="*/ 0 h 49"/>
                            <a:gd name="T2" fmla="*/ 5 w 17"/>
                            <a:gd name="T3" fmla="*/ 10 h 49"/>
                            <a:gd name="T4" fmla="*/ 0 w 17"/>
                            <a:gd name="T5" fmla="*/ 22 h 49"/>
                            <a:gd name="T6" fmla="*/ 0 w 17"/>
                            <a:gd name="T7" fmla="*/ 35 h 49"/>
                            <a:gd name="T8" fmla="*/ 2 w 17"/>
                            <a:gd name="T9" fmla="*/ 49 h 49"/>
                            <a:gd name="T10" fmla="*/ 12 w 17"/>
                            <a:gd name="T11" fmla="*/ 40 h 49"/>
                            <a:gd name="T12" fmla="*/ 17 w 17"/>
                            <a:gd name="T13" fmla="*/ 27 h 49"/>
                            <a:gd name="T14" fmla="*/ 17 w 17"/>
                            <a:gd name="T15" fmla="*/ 20 h 49"/>
                            <a:gd name="T16" fmla="*/ 17 w 17"/>
                            <a:gd name="T17" fmla="*/ 12 h 49"/>
                            <a:gd name="T18" fmla="*/ 17 w 17"/>
                            <a:gd name="T19" fmla="*/ 5 h 49"/>
                            <a:gd name="T20" fmla="*/ 15 w 17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1" name="Freeform 9182"/>
                      <wps:cNvSpPr>
                        <a:spLocks/>
                      </wps:cNvSpPr>
                      <wps:spPr bwMode="auto">
                        <a:xfrm>
                          <a:off x="120015" y="450215"/>
                          <a:ext cx="10795" cy="31115"/>
                        </a:xfrm>
                        <a:custGeom>
                          <a:avLst/>
                          <a:gdLst>
                            <a:gd name="T0" fmla="*/ 15 w 17"/>
                            <a:gd name="T1" fmla="*/ 0 h 49"/>
                            <a:gd name="T2" fmla="*/ 5 w 17"/>
                            <a:gd name="T3" fmla="*/ 10 h 49"/>
                            <a:gd name="T4" fmla="*/ 0 w 17"/>
                            <a:gd name="T5" fmla="*/ 22 h 49"/>
                            <a:gd name="T6" fmla="*/ 0 w 17"/>
                            <a:gd name="T7" fmla="*/ 35 h 49"/>
                            <a:gd name="T8" fmla="*/ 2 w 17"/>
                            <a:gd name="T9" fmla="*/ 49 h 49"/>
                            <a:gd name="T10" fmla="*/ 12 w 17"/>
                            <a:gd name="T11" fmla="*/ 40 h 49"/>
                            <a:gd name="T12" fmla="*/ 17 w 17"/>
                            <a:gd name="T13" fmla="*/ 27 h 49"/>
                            <a:gd name="T14" fmla="*/ 17 w 17"/>
                            <a:gd name="T15" fmla="*/ 20 h 49"/>
                            <a:gd name="T16" fmla="*/ 17 w 17"/>
                            <a:gd name="T17" fmla="*/ 12 h 49"/>
                            <a:gd name="T18" fmla="*/ 17 w 17"/>
                            <a:gd name="T19" fmla="*/ 5 h 49"/>
                            <a:gd name="T20" fmla="*/ 15 w 17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2" name="Freeform 9183"/>
                      <wps:cNvSpPr>
                        <a:spLocks/>
                      </wps:cNvSpPr>
                      <wps:spPr bwMode="auto">
                        <a:xfrm>
                          <a:off x="129540" y="408940"/>
                          <a:ext cx="635" cy="41275"/>
                        </a:xfrm>
                        <a:custGeom>
                          <a:avLst/>
                          <a:gdLst>
                            <a:gd name="T0" fmla="*/ 65 h 65"/>
                            <a:gd name="T1" fmla="*/ 0 h 65"/>
                            <a:gd name="T2" fmla="*/ 65 h 6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5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3" name="Freeform 9184"/>
                      <wps:cNvSpPr>
                        <a:spLocks/>
                      </wps:cNvSpPr>
                      <wps:spPr bwMode="auto">
                        <a:xfrm>
                          <a:off x="129540" y="408940"/>
                          <a:ext cx="635" cy="41275"/>
                        </a:xfrm>
                        <a:custGeom>
                          <a:avLst/>
                          <a:gdLst>
                            <a:gd name="T0" fmla="*/ 65 h 65"/>
                            <a:gd name="T1" fmla="*/ 0 h 65"/>
                            <a:gd name="T2" fmla="*/ 65 h 6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5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4" name="Freeform 9185"/>
                      <wps:cNvSpPr>
                        <a:spLocks/>
                      </wps:cNvSpPr>
                      <wps:spPr bwMode="auto">
                        <a:xfrm>
                          <a:off x="62865" y="447040"/>
                          <a:ext cx="14605" cy="17145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10 h 27"/>
                            <a:gd name="T4" fmla="*/ 5 w 23"/>
                            <a:gd name="T5" fmla="*/ 17 h 27"/>
                            <a:gd name="T6" fmla="*/ 10 w 23"/>
                            <a:gd name="T7" fmla="*/ 22 h 27"/>
                            <a:gd name="T8" fmla="*/ 23 w 23"/>
                            <a:gd name="T9" fmla="*/ 27 h 27"/>
                            <a:gd name="T10" fmla="*/ 20 w 23"/>
                            <a:gd name="T11" fmla="*/ 20 h 27"/>
                            <a:gd name="T12" fmla="*/ 15 w 23"/>
                            <a:gd name="T13" fmla="*/ 12 h 27"/>
                            <a:gd name="T14" fmla="*/ 10 w 23"/>
                            <a:gd name="T15" fmla="*/ 5 h 27"/>
                            <a:gd name="T16" fmla="*/ 0 w 23"/>
                            <a:gd name="T17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5" name="Freeform 9186"/>
                      <wps:cNvSpPr>
                        <a:spLocks/>
                      </wps:cNvSpPr>
                      <wps:spPr bwMode="auto">
                        <a:xfrm>
                          <a:off x="62865" y="447040"/>
                          <a:ext cx="14605" cy="17145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10 h 27"/>
                            <a:gd name="T4" fmla="*/ 5 w 23"/>
                            <a:gd name="T5" fmla="*/ 17 h 27"/>
                            <a:gd name="T6" fmla="*/ 10 w 23"/>
                            <a:gd name="T7" fmla="*/ 22 h 27"/>
                            <a:gd name="T8" fmla="*/ 23 w 23"/>
                            <a:gd name="T9" fmla="*/ 27 h 27"/>
                            <a:gd name="T10" fmla="*/ 20 w 23"/>
                            <a:gd name="T11" fmla="*/ 20 h 27"/>
                            <a:gd name="T12" fmla="*/ 15 w 23"/>
                            <a:gd name="T13" fmla="*/ 12 h 27"/>
                            <a:gd name="T14" fmla="*/ 10 w 23"/>
                            <a:gd name="T15" fmla="*/ 5 h 27"/>
                            <a:gd name="T16" fmla="*/ 0 w 23"/>
                            <a:gd name="T17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6" name="Freeform 9187"/>
                      <wps:cNvSpPr>
                        <a:spLocks/>
                      </wps:cNvSpPr>
                      <wps:spPr bwMode="auto">
                        <a:xfrm>
                          <a:off x="153035" y="486410"/>
                          <a:ext cx="6350" cy="38100"/>
                        </a:xfrm>
                        <a:custGeom>
                          <a:avLst/>
                          <a:gdLst>
                            <a:gd name="T0" fmla="*/ 10 w 10"/>
                            <a:gd name="T1" fmla="*/ 60 h 60"/>
                            <a:gd name="T2" fmla="*/ 0 w 10"/>
                            <a:gd name="T3" fmla="*/ 0 h 60"/>
                            <a:gd name="T4" fmla="*/ 10 w 10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6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7" name="Freeform 9188"/>
                      <wps:cNvSpPr>
                        <a:spLocks/>
                      </wps:cNvSpPr>
                      <wps:spPr bwMode="auto">
                        <a:xfrm>
                          <a:off x="153035" y="486410"/>
                          <a:ext cx="6350" cy="38100"/>
                        </a:xfrm>
                        <a:custGeom>
                          <a:avLst/>
                          <a:gdLst>
                            <a:gd name="T0" fmla="*/ 10 w 10"/>
                            <a:gd name="T1" fmla="*/ 60 h 60"/>
                            <a:gd name="T2" fmla="*/ 0 w 10"/>
                            <a:gd name="T3" fmla="*/ 0 h 60"/>
                            <a:gd name="T4" fmla="*/ 10 w 10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6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8" name="Freeform 9189"/>
                      <wps:cNvSpPr>
                        <a:spLocks noEditPoints="1"/>
                      </wps:cNvSpPr>
                      <wps:spPr bwMode="auto">
                        <a:xfrm>
                          <a:off x="276225" y="701675"/>
                          <a:ext cx="71120" cy="19050"/>
                        </a:xfrm>
                        <a:custGeom>
                          <a:avLst/>
                          <a:gdLst>
                            <a:gd name="T0" fmla="*/ 60 w 112"/>
                            <a:gd name="T1" fmla="*/ 20 h 30"/>
                            <a:gd name="T2" fmla="*/ 0 w 112"/>
                            <a:gd name="T3" fmla="*/ 0 h 30"/>
                            <a:gd name="T4" fmla="*/ 60 w 112"/>
                            <a:gd name="T5" fmla="*/ 20 h 30"/>
                            <a:gd name="T6" fmla="*/ 60 w 112"/>
                            <a:gd name="T7" fmla="*/ 20 h 30"/>
                            <a:gd name="T8" fmla="*/ 74 w 112"/>
                            <a:gd name="T9" fmla="*/ 28 h 30"/>
                            <a:gd name="T10" fmla="*/ 87 w 112"/>
                            <a:gd name="T11" fmla="*/ 30 h 30"/>
                            <a:gd name="T12" fmla="*/ 99 w 112"/>
                            <a:gd name="T13" fmla="*/ 28 h 30"/>
                            <a:gd name="T14" fmla="*/ 112 w 112"/>
                            <a:gd name="T15" fmla="*/ 20 h 30"/>
                            <a:gd name="T16" fmla="*/ 107 w 112"/>
                            <a:gd name="T17" fmla="*/ 15 h 30"/>
                            <a:gd name="T18" fmla="*/ 99 w 112"/>
                            <a:gd name="T19" fmla="*/ 13 h 30"/>
                            <a:gd name="T20" fmla="*/ 92 w 112"/>
                            <a:gd name="T21" fmla="*/ 10 h 30"/>
                            <a:gd name="T22" fmla="*/ 87 w 112"/>
                            <a:gd name="T23" fmla="*/ 8 h 30"/>
                            <a:gd name="T24" fmla="*/ 79 w 112"/>
                            <a:gd name="T25" fmla="*/ 8 h 30"/>
                            <a:gd name="T26" fmla="*/ 72 w 112"/>
                            <a:gd name="T27" fmla="*/ 10 h 30"/>
                            <a:gd name="T28" fmla="*/ 64 w 112"/>
                            <a:gd name="T29" fmla="*/ 15 h 30"/>
                            <a:gd name="T30" fmla="*/ 60 w 112"/>
                            <a:gd name="T31" fmla="*/ 2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2" h="3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  <a:moveTo>
                                <a:pt x="60" y="20"/>
                              </a:moveTo>
                              <a:lnTo>
                                <a:pt x="74" y="28"/>
                              </a:lnTo>
                              <a:lnTo>
                                <a:pt x="87" y="30"/>
                              </a:lnTo>
                              <a:lnTo>
                                <a:pt x="99" y="28"/>
                              </a:lnTo>
                              <a:lnTo>
                                <a:pt x="112" y="20"/>
                              </a:lnTo>
                              <a:lnTo>
                                <a:pt x="107" y="15"/>
                              </a:lnTo>
                              <a:lnTo>
                                <a:pt x="99" y="13"/>
                              </a:lnTo>
                              <a:lnTo>
                                <a:pt x="92" y="10"/>
                              </a:lnTo>
                              <a:lnTo>
                                <a:pt x="87" y="8"/>
                              </a:lnTo>
                              <a:lnTo>
                                <a:pt x="79" y="8"/>
                              </a:lnTo>
                              <a:lnTo>
                                <a:pt x="72" y="10"/>
                              </a:lnTo>
                              <a:lnTo>
                                <a:pt x="64" y="15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9" name="Freeform 9190"/>
                      <wps:cNvSpPr>
                        <a:spLocks/>
                      </wps:cNvSpPr>
                      <wps:spPr bwMode="auto">
                        <a:xfrm>
                          <a:off x="276225" y="701675"/>
                          <a:ext cx="38100" cy="12700"/>
                        </a:xfrm>
                        <a:custGeom>
                          <a:avLst/>
                          <a:gdLst>
                            <a:gd name="T0" fmla="*/ 60 w 60"/>
                            <a:gd name="T1" fmla="*/ 20 h 20"/>
                            <a:gd name="T2" fmla="*/ 0 w 60"/>
                            <a:gd name="T3" fmla="*/ 0 h 20"/>
                            <a:gd name="T4" fmla="*/ 60 w 60"/>
                            <a:gd name="T5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0" name="Freeform 9191"/>
                      <wps:cNvSpPr>
                        <a:spLocks/>
                      </wps:cNvSpPr>
                      <wps:spPr bwMode="auto">
                        <a:xfrm>
                          <a:off x="314325" y="70675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2 h 22"/>
                            <a:gd name="T2" fmla="*/ 14 w 52"/>
                            <a:gd name="T3" fmla="*/ 20 h 22"/>
                            <a:gd name="T4" fmla="*/ 27 w 52"/>
                            <a:gd name="T5" fmla="*/ 22 h 22"/>
                            <a:gd name="T6" fmla="*/ 39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39 w 52"/>
                            <a:gd name="T13" fmla="*/ 5 h 22"/>
                            <a:gd name="T14" fmla="*/ 32 w 52"/>
                            <a:gd name="T15" fmla="*/ 2 h 22"/>
                            <a:gd name="T16" fmla="*/ 27 w 52"/>
                            <a:gd name="T17" fmla="*/ 0 h 22"/>
                            <a:gd name="T18" fmla="*/ 19 w 52"/>
                            <a:gd name="T19" fmla="*/ 0 h 22"/>
                            <a:gd name="T20" fmla="*/ 12 w 52"/>
                            <a:gd name="T21" fmla="*/ 2 h 22"/>
                            <a:gd name="T22" fmla="*/ 4 w 52"/>
                            <a:gd name="T23" fmla="*/ 7 h 22"/>
                            <a:gd name="T24" fmla="*/ 0 w 52"/>
                            <a:gd name="T25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2"/>
                              </a:moveTo>
                              <a:lnTo>
                                <a:pt x="14" y="20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2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1" name="Freeform 9192"/>
                      <wps:cNvSpPr>
                        <a:spLocks noEditPoints="1"/>
                      </wps:cNvSpPr>
                      <wps:spPr bwMode="auto">
                        <a:xfrm>
                          <a:off x="255905" y="687705"/>
                          <a:ext cx="69215" cy="20320"/>
                        </a:xfrm>
                        <a:custGeom>
                          <a:avLst/>
                          <a:gdLst>
                            <a:gd name="T0" fmla="*/ 59 w 109"/>
                            <a:gd name="T1" fmla="*/ 25 h 32"/>
                            <a:gd name="T2" fmla="*/ 0 w 109"/>
                            <a:gd name="T3" fmla="*/ 0 h 32"/>
                            <a:gd name="T4" fmla="*/ 59 w 109"/>
                            <a:gd name="T5" fmla="*/ 25 h 32"/>
                            <a:gd name="T6" fmla="*/ 59 w 109"/>
                            <a:gd name="T7" fmla="*/ 25 h 32"/>
                            <a:gd name="T8" fmla="*/ 72 w 109"/>
                            <a:gd name="T9" fmla="*/ 30 h 32"/>
                            <a:gd name="T10" fmla="*/ 87 w 109"/>
                            <a:gd name="T11" fmla="*/ 32 h 32"/>
                            <a:gd name="T12" fmla="*/ 99 w 109"/>
                            <a:gd name="T13" fmla="*/ 32 h 32"/>
                            <a:gd name="T14" fmla="*/ 109 w 109"/>
                            <a:gd name="T15" fmla="*/ 25 h 32"/>
                            <a:gd name="T16" fmla="*/ 104 w 109"/>
                            <a:gd name="T17" fmla="*/ 20 h 32"/>
                            <a:gd name="T18" fmla="*/ 99 w 109"/>
                            <a:gd name="T19" fmla="*/ 17 h 32"/>
                            <a:gd name="T20" fmla="*/ 92 w 109"/>
                            <a:gd name="T21" fmla="*/ 15 h 32"/>
                            <a:gd name="T22" fmla="*/ 84 w 109"/>
                            <a:gd name="T23" fmla="*/ 12 h 32"/>
                            <a:gd name="T24" fmla="*/ 77 w 109"/>
                            <a:gd name="T25" fmla="*/ 12 h 32"/>
                            <a:gd name="T26" fmla="*/ 72 w 109"/>
                            <a:gd name="T27" fmla="*/ 15 h 32"/>
                            <a:gd name="T28" fmla="*/ 64 w 109"/>
                            <a:gd name="T29" fmla="*/ 20 h 32"/>
                            <a:gd name="T30" fmla="*/ 59 w 109"/>
                            <a:gd name="T31" fmla="*/ 25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9" h="32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0"/>
                              </a:lnTo>
                              <a:lnTo>
                                <a:pt x="87" y="32"/>
                              </a:lnTo>
                              <a:lnTo>
                                <a:pt x="99" y="32"/>
                              </a:lnTo>
                              <a:lnTo>
                                <a:pt x="109" y="25"/>
                              </a:lnTo>
                              <a:lnTo>
                                <a:pt x="104" y="20"/>
                              </a:lnTo>
                              <a:lnTo>
                                <a:pt x="99" y="17"/>
                              </a:lnTo>
                              <a:lnTo>
                                <a:pt x="92" y="15"/>
                              </a:lnTo>
                              <a:lnTo>
                                <a:pt x="84" y="12"/>
                              </a:lnTo>
                              <a:lnTo>
                                <a:pt x="77" y="12"/>
                              </a:lnTo>
                              <a:lnTo>
                                <a:pt x="72" y="15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2" name="Freeform 9193"/>
                      <wps:cNvSpPr>
                        <a:spLocks/>
                      </wps:cNvSpPr>
                      <wps:spPr bwMode="auto">
                        <a:xfrm>
                          <a:off x="255905" y="687705"/>
                          <a:ext cx="37465" cy="15875"/>
                        </a:xfrm>
                        <a:custGeom>
                          <a:avLst/>
                          <a:gdLst>
                            <a:gd name="T0" fmla="*/ 59 w 59"/>
                            <a:gd name="T1" fmla="*/ 25 h 25"/>
                            <a:gd name="T2" fmla="*/ 0 w 59"/>
                            <a:gd name="T3" fmla="*/ 0 h 25"/>
                            <a:gd name="T4" fmla="*/ 59 w 59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9" h="2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3" name="Freeform 9194"/>
                      <wps:cNvSpPr>
                        <a:spLocks/>
                      </wps:cNvSpPr>
                      <wps:spPr bwMode="auto">
                        <a:xfrm>
                          <a:off x="293370" y="695325"/>
                          <a:ext cx="31750" cy="12700"/>
                        </a:xfrm>
                        <a:custGeom>
                          <a:avLst/>
                          <a:gdLst>
                            <a:gd name="T0" fmla="*/ 0 w 50"/>
                            <a:gd name="T1" fmla="*/ 13 h 20"/>
                            <a:gd name="T2" fmla="*/ 13 w 50"/>
                            <a:gd name="T3" fmla="*/ 18 h 20"/>
                            <a:gd name="T4" fmla="*/ 28 w 50"/>
                            <a:gd name="T5" fmla="*/ 20 h 20"/>
                            <a:gd name="T6" fmla="*/ 40 w 50"/>
                            <a:gd name="T7" fmla="*/ 20 h 20"/>
                            <a:gd name="T8" fmla="*/ 50 w 50"/>
                            <a:gd name="T9" fmla="*/ 13 h 20"/>
                            <a:gd name="T10" fmla="*/ 45 w 50"/>
                            <a:gd name="T11" fmla="*/ 8 h 20"/>
                            <a:gd name="T12" fmla="*/ 40 w 50"/>
                            <a:gd name="T13" fmla="*/ 5 h 20"/>
                            <a:gd name="T14" fmla="*/ 33 w 50"/>
                            <a:gd name="T15" fmla="*/ 3 h 20"/>
                            <a:gd name="T16" fmla="*/ 25 w 50"/>
                            <a:gd name="T17" fmla="*/ 0 h 20"/>
                            <a:gd name="T18" fmla="*/ 18 w 50"/>
                            <a:gd name="T19" fmla="*/ 0 h 20"/>
                            <a:gd name="T20" fmla="*/ 13 w 50"/>
                            <a:gd name="T21" fmla="*/ 3 h 20"/>
                            <a:gd name="T22" fmla="*/ 5 w 50"/>
                            <a:gd name="T23" fmla="*/ 8 h 20"/>
                            <a:gd name="T24" fmla="*/ 0 w 50"/>
                            <a:gd name="T25" fmla="*/ 13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>
                              <a:moveTo>
                                <a:pt x="0" y="13"/>
                              </a:moveTo>
                              <a:lnTo>
                                <a:pt x="13" y="18"/>
                              </a:lnTo>
                              <a:lnTo>
                                <a:pt x="28" y="20"/>
                              </a:lnTo>
                              <a:lnTo>
                                <a:pt x="40" y="20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5"/>
                              </a:lnTo>
                              <a:lnTo>
                                <a:pt x="33" y="3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4" name="Freeform 9195"/>
                      <wps:cNvSpPr>
                        <a:spLocks noEditPoints="1"/>
                      </wps:cNvSpPr>
                      <wps:spPr bwMode="auto">
                        <a:xfrm>
                          <a:off x="233680" y="681355"/>
                          <a:ext cx="72390" cy="17145"/>
                        </a:xfrm>
                        <a:custGeom>
                          <a:avLst/>
                          <a:gdLst>
                            <a:gd name="T0" fmla="*/ 64 w 114"/>
                            <a:gd name="T1" fmla="*/ 17 h 27"/>
                            <a:gd name="T2" fmla="*/ 0 w 114"/>
                            <a:gd name="T3" fmla="*/ 0 h 27"/>
                            <a:gd name="T4" fmla="*/ 64 w 114"/>
                            <a:gd name="T5" fmla="*/ 17 h 27"/>
                            <a:gd name="T6" fmla="*/ 62 w 114"/>
                            <a:gd name="T7" fmla="*/ 17 h 27"/>
                            <a:gd name="T8" fmla="*/ 77 w 114"/>
                            <a:gd name="T9" fmla="*/ 25 h 27"/>
                            <a:gd name="T10" fmla="*/ 89 w 114"/>
                            <a:gd name="T11" fmla="*/ 27 h 27"/>
                            <a:gd name="T12" fmla="*/ 102 w 114"/>
                            <a:gd name="T13" fmla="*/ 25 h 27"/>
                            <a:gd name="T14" fmla="*/ 114 w 114"/>
                            <a:gd name="T15" fmla="*/ 17 h 27"/>
                            <a:gd name="T16" fmla="*/ 109 w 114"/>
                            <a:gd name="T17" fmla="*/ 12 h 27"/>
                            <a:gd name="T18" fmla="*/ 102 w 114"/>
                            <a:gd name="T19" fmla="*/ 10 h 27"/>
                            <a:gd name="T20" fmla="*/ 97 w 114"/>
                            <a:gd name="T21" fmla="*/ 7 h 27"/>
                            <a:gd name="T22" fmla="*/ 89 w 114"/>
                            <a:gd name="T23" fmla="*/ 5 h 27"/>
                            <a:gd name="T24" fmla="*/ 82 w 114"/>
                            <a:gd name="T25" fmla="*/ 5 h 27"/>
                            <a:gd name="T26" fmla="*/ 74 w 114"/>
                            <a:gd name="T27" fmla="*/ 7 h 27"/>
                            <a:gd name="T28" fmla="*/ 69 w 114"/>
                            <a:gd name="T29" fmla="*/ 12 h 27"/>
                            <a:gd name="T30" fmla="*/ 62 w 114"/>
                            <a:gd name="T31" fmla="*/ 17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4" h="27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  <a:moveTo>
                                <a:pt x="62" y="17"/>
                              </a:moveTo>
                              <a:lnTo>
                                <a:pt x="77" y="25"/>
                              </a:lnTo>
                              <a:lnTo>
                                <a:pt x="89" y="27"/>
                              </a:lnTo>
                              <a:lnTo>
                                <a:pt x="102" y="25"/>
                              </a:lnTo>
                              <a:lnTo>
                                <a:pt x="114" y="17"/>
                              </a:lnTo>
                              <a:lnTo>
                                <a:pt x="109" y="12"/>
                              </a:lnTo>
                              <a:lnTo>
                                <a:pt x="102" y="10"/>
                              </a:lnTo>
                              <a:lnTo>
                                <a:pt x="97" y="7"/>
                              </a:lnTo>
                              <a:lnTo>
                                <a:pt x="89" y="5"/>
                              </a:lnTo>
                              <a:lnTo>
                                <a:pt x="82" y="5"/>
                              </a:lnTo>
                              <a:lnTo>
                                <a:pt x="74" y="7"/>
                              </a:lnTo>
                              <a:lnTo>
                                <a:pt x="69" y="12"/>
                              </a:lnTo>
                              <a:lnTo>
                                <a:pt x="62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5" name="Freeform 9196"/>
                      <wps:cNvSpPr>
                        <a:spLocks/>
                      </wps:cNvSpPr>
                      <wps:spPr bwMode="auto">
                        <a:xfrm>
                          <a:off x="233680" y="681355"/>
                          <a:ext cx="40640" cy="10795"/>
                        </a:xfrm>
                        <a:custGeom>
                          <a:avLst/>
                          <a:gdLst>
                            <a:gd name="T0" fmla="*/ 64 w 64"/>
                            <a:gd name="T1" fmla="*/ 17 h 17"/>
                            <a:gd name="T2" fmla="*/ 0 w 64"/>
                            <a:gd name="T3" fmla="*/ 0 h 17"/>
                            <a:gd name="T4" fmla="*/ 64 w 64"/>
                            <a:gd name="T5" fmla="*/ 17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4" h="17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6" name="Freeform 9197"/>
                      <wps:cNvSpPr>
                        <a:spLocks/>
                      </wps:cNvSpPr>
                      <wps:spPr bwMode="auto">
                        <a:xfrm>
                          <a:off x="273050" y="684530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2 h 22"/>
                            <a:gd name="T2" fmla="*/ 15 w 52"/>
                            <a:gd name="T3" fmla="*/ 20 h 22"/>
                            <a:gd name="T4" fmla="*/ 27 w 52"/>
                            <a:gd name="T5" fmla="*/ 22 h 22"/>
                            <a:gd name="T6" fmla="*/ 40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40 w 52"/>
                            <a:gd name="T13" fmla="*/ 5 h 22"/>
                            <a:gd name="T14" fmla="*/ 35 w 52"/>
                            <a:gd name="T15" fmla="*/ 2 h 22"/>
                            <a:gd name="T16" fmla="*/ 27 w 52"/>
                            <a:gd name="T17" fmla="*/ 0 h 22"/>
                            <a:gd name="T18" fmla="*/ 20 w 52"/>
                            <a:gd name="T19" fmla="*/ 0 h 22"/>
                            <a:gd name="T20" fmla="*/ 12 w 52"/>
                            <a:gd name="T21" fmla="*/ 2 h 22"/>
                            <a:gd name="T22" fmla="*/ 7 w 52"/>
                            <a:gd name="T23" fmla="*/ 7 h 22"/>
                            <a:gd name="T24" fmla="*/ 0 w 52"/>
                            <a:gd name="T25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2"/>
                              </a:moveTo>
                              <a:lnTo>
                                <a:pt x="15" y="20"/>
                              </a:lnTo>
                              <a:lnTo>
                                <a:pt x="27" y="22"/>
                              </a:lnTo>
                              <a:lnTo>
                                <a:pt x="40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40" y="5"/>
                              </a:lnTo>
                              <a:lnTo>
                                <a:pt x="35" y="2"/>
                              </a:lnTo>
                              <a:lnTo>
                                <a:pt x="27" y="0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7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7" name="Freeform 9198"/>
                      <wps:cNvSpPr>
                        <a:spLocks noEditPoints="1"/>
                      </wps:cNvSpPr>
                      <wps:spPr bwMode="auto">
                        <a:xfrm>
                          <a:off x="219075" y="671830"/>
                          <a:ext cx="69850" cy="17145"/>
                        </a:xfrm>
                        <a:custGeom>
                          <a:avLst/>
                          <a:gdLst>
                            <a:gd name="T0" fmla="*/ 58 w 110"/>
                            <a:gd name="T1" fmla="*/ 15 h 27"/>
                            <a:gd name="T2" fmla="*/ 0 w 110"/>
                            <a:gd name="T3" fmla="*/ 0 h 27"/>
                            <a:gd name="T4" fmla="*/ 58 w 110"/>
                            <a:gd name="T5" fmla="*/ 15 h 27"/>
                            <a:gd name="T6" fmla="*/ 58 w 110"/>
                            <a:gd name="T7" fmla="*/ 15 h 27"/>
                            <a:gd name="T8" fmla="*/ 72 w 110"/>
                            <a:gd name="T9" fmla="*/ 22 h 27"/>
                            <a:gd name="T10" fmla="*/ 85 w 110"/>
                            <a:gd name="T11" fmla="*/ 27 h 27"/>
                            <a:gd name="T12" fmla="*/ 97 w 110"/>
                            <a:gd name="T13" fmla="*/ 25 h 27"/>
                            <a:gd name="T14" fmla="*/ 110 w 110"/>
                            <a:gd name="T15" fmla="*/ 17 h 27"/>
                            <a:gd name="T16" fmla="*/ 105 w 110"/>
                            <a:gd name="T17" fmla="*/ 12 h 27"/>
                            <a:gd name="T18" fmla="*/ 97 w 110"/>
                            <a:gd name="T19" fmla="*/ 10 h 27"/>
                            <a:gd name="T20" fmla="*/ 92 w 110"/>
                            <a:gd name="T21" fmla="*/ 7 h 27"/>
                            <a:gd name="T22" fmla="*/ 85 w 110"/>
                            <a:gd name="T23" fmla="*/ 5 h 27"/>
                            <a:gd name="T24" fmla="*/ 77 w 110"/>
                            <a:gd name="T25" fmla="*/ 5 h 27"/>
                            <a:gd name="T26" fmla="*/ 70 w 110"/>
                            <a:gd name="T27" fmla="*/ 7 h 27"/>
                            <a:gd name="T28" fmla="*/ 63 w 110"/>
                            <a:gd name="T29" fmla="*/ 10 h 27"/>
                            <a:gd name="T30" fmla="*/ 58 w 110"/>
                            <a:gd name="T31" fmla="*/ 15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0" h="27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  <a:moveTo>
                                <a:pt x="58" y="15"/>
                              </a:moveTo>
                              <a:lnTo>
                                <a:pt x="72" y="22"/>
                              </a:lnTo>
                              <a:lnTo>
                                <a:pt x="85" y="27"/>
                              </a:lnTo>
                              <a:lnTo>
                                <a:pt x="97" y="25"/>
                              </a:lnTo>
                              <a:lnTo>
                                <a:pt x="110" y="17"/>
                              </a:lnTo>
                              <a:lnTo>
                                <a:pt x="105" y="12"/>
                              </a:lnTo>
                              <a:lnTo>
                                <a:pt x="97" y="10"/>
                              </a:lnTo>
                              <a:lnTo>
                                <a:pt x="92" y="7"/>
                              </a:lnTo>
                              <a:lnTo>
                                <a:pt x="85" y="5"/>
                              </a:lnTo>
                              <a:lnTo>
                                <a:pt x="77" y="5"/>
                              </a:lnTo>
                              <a:lnTo>
                                <a:pt x="70" y="7"/>
                              </a:lnTo>
                              <a:lnTo>
                                <a:pt x="63" y="1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8" name="Freeform 9199"/>
                      <wps:cNvSpPr>
                        <a:spLocks/>
                      </wps:cNvSpPr>
                      <wps:spPr bwMode="auto">
                        <a:xfrm>
                          <a:off x="219075" y="671830"/>
                          <a:ext cx="36830" cy="9525"/>
                        </a:xfrm>
                        <a:custGeom>
                          <a:avLst/>
                          <a:gdLst>
                            <a:gd name="T0" fmla="*/ 58 w 58"/>
                            <a:gd name="T1" fmla="*/ 15 h 15"/>
                            <a:gd name="T2" fmla="*/ 0 w 58"/>
                            <a:gd name="T3" fmla="*/ 0 h 15"/>
                            <a:gd name="T4" fmla="*/ 58 w 58"/>
                            <a:gd name="T5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8" h="15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9" name="Freeform 9200"/>
                      <wps:cNvSpPr>
                        <a:spLocks/>
                      </wps:cNvSpPr>
                      <wps:spPr bwMode="auto">
                        <a:xfrm>
                          <a:off x="255905" y="67500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0 h 22"/>
                            <a:gd name="T2" fmla="*/ 14 w 52"/>
                            <a:gd name="T3" fmla="*/ 17 h 22"/>
                            <a:gd name="T4" fmla="*/ 27 w 52"/>
                            <a:gd name="T5" fmla="*/ 22 h 22"/>
                            <a:gd name="T6" fmla="*/ 39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39 w 52"/>
                            <a:gd name="T13" fmla="*/ 5 h 22"/>
                            <a:gd name="T14" fmla="*/ 34 w 52"/>
                            <a:gd name="T15" fmla="*/ 2 h 22"/>
                            <a:gd name="T16" fmla="*/ 27 w 52"/>
                            <a:gd name="T17" fmla="*/ 0 h 22"/>
                            <a:gd name="T18" fmla="*/ 19 w 52"/>
                            <a:gd name="T19" fmla="*/ 0 h 22"/>
                            <a:gd name="T20" fmla="*/ 12 w 52"/>
                            <a:gd name="T21" fmla="*/ 2 h 22"/>
                            <a:gd name="T22" fmla="*/ 5 w 52"/>
                            <a:gd name="T23" fmla="*/ 5 h 22"/>
                            <a:gd name="T24" fmla="*/ 0 w 52"/>
                            <a:gd name="T25" fmla="*/ 1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0"/>
                              </a:moveTo>
                              <a:lnTo>
                                <a:pt x="14" y="17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4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0" name="Freeform 9201"/>
                      <wps:cNvSpPr>
                        <a:spLocks noEditPoints="1"/>
                      </wps:cNvSpPr>
                      <wps:spPr bwMode="auto">
                        <a:xfrm>
                          <a:off x="197485" y="654050"/>
                          <a:ext cx="69215" cy="22225"/>
                        </a:xfrm>
                        <a:custGeom>
                          <a:avLst/>
                          <a:gdLst>
                            <a:gd name="T0" fmla="*/ 59 w 109"/>
                            <a:gd name="T1" fmla="*/ 25 h 35"/>
                            <a:gd name="T2" fmla="*/ 0 w 109"/>
                            <a:gd name="T3" fmla="*/ 0 h 35"/>
                            <a:gd name="T4" fmla="*/ 59 w 109"/>
                            <a:gd name="T5" fmla="*/ 25 h 35"/>
                            <a:gd name="T6" fmla="*/ 59 w 109"/>
                            <a:gd name="T7" fmla="*/ 25 h 35"/>
                            <a:gd name="T8" fmla="*/ 72 w 109"/>
                            <a:gd name="T9" fmla="*/ 33 h 35"/>
                            <a:gd name="T10" fmla="*/ 84 w 109"/>
                            <a:gd name="T11" fmla="*/ 35 h 35"/>
                            <a:gd name="T12" fmla="*/ 97 w 109"/>
                            <a:gd name="T13" fmla="*/ 33 h 35"/>
                            <a:gd name="T14" fmla="*/ 109 w 109"/>
                            <a:gd name="T15" fmla="*/ 28 h 35"/>
                            <a:gd name="T16" fmla="*/ 104 w 109"/>
                            <a:gd name="T17" fmla="*/ 23 h 35"/>
                            <a:gd name="T18" fmla="*/ 99 w 109"/>
                            <a:gd name="T19" fmla="*/ 18 h 35"/>
                            <a:gd name="T20" fmla="*/ 92 w 109"/>
                            <a:gd name="T21" fmla="*/ 15 h 35"/>
                            <a:gd name="T22" fmla="*/ 84 w 109"/>
                            <a:gd name="T23" fmla="*/ 15 h 35"/>
                            <a:gd name="T24" fmla="*/ 77 w 109"/>
                            <a:gd name="T25" fmla="*/ 15 h 35"/>
                            <a:gd name="T26" fmla="*/ 72 w 109"/>
                            <a:gd name="T27" fmla="*/ 18 h 35"/>
                            <a:gd name="T28" fmla="*/ 64 w 109"/>
                            <a:gd name="T29" fmla="*/ 20 h 35"/>
                            <a:gd name="T30" fmla="*/ 59 w 109"/>
                            <a:gd name="T31" fmla="*/ 2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9" h="3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3"/>
                              </a:lnTo>
                              <a:lnTo>
                                <a:pt x="84" y="35"/>
                              </a:lnTo>
                              <a:lnTo>
                                <a:pt x="97" y="33"/>
                              </a:lnTo>
                              <a:lnTo>
                                <a:pt x="109" y="28"/>
                              </a:lnTo>
                              <a:lnTo>
                                <a:pt x="104" y="23"/>
                              </a:lnTo>
                              <a:lnTo>
                                <a:pt x="99" y="18"/>
                              </a:lnTo>
                              <a:lnTo>
                                <a:pt x="92" y="15"/>
                              </a:lnTo>
                              <a:lnTo>
                                <a:pt x="84" y="15"/>
                              </a:lnTo>
                              <a:lnTo>
                                <a:pt x="77" y="15"/>
                              </a:lnTo>
                              <a:lnTo>
                                <a:pt x="72" y="18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1" name="Freeform 9202"/>
                      <wps:cNvSpPr>
                        <a:spLocks/>
                      </wps:cNvSpPr>
                      <wps:spPr bwMode="auto">
                        <a:xfrm>
                          <a:off x="197485" y="654050"/>
                          <a:ext cx="37465" cy="15875"/>
                        </a:xfrm>
                        <a:custGeom>
                          <a:avLst/>
                          <a:gdLst>
                            <a:gd name="T0" fmla="*/ 59 w 59"/>
                            <a:gd name="T1" fmla="*/ 25 h 25"/>
                            <a:gd name="T2" fmla="*/ 0 w 59"/>
                            <a:gd name="T3" fmla="*/ 0 h 25"/>
                            <a:gd name="T4" fmla="*/ 59 w 59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9" h="2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2" name="Freeform 9203"/>
                      <wps:cNvSpPr>
                        <a:spLocks/>
                      </wps:cNvSpPr>
                      <wps:spPr bwMode="auto">
                        <a:xfrm>
                          <a:off x="234950" y="663575"/>
                          <a:ext cx="31750" cy="12700"/>
                        </a:xfrm>
                        <a:custGeom>
                          <a:avLst/>
                          <a:gdLst>
                            <a:gd name="T0" fmla="*/ 0 w 50"/>
                            <a:gd name="T1" fmla="*/ 10 h 20"/>
                            <a:gd name="T2" fmla="*/ 13 w 50"/>
                            <a:gd name="T3" fmla="*/ 18 h 20"/>
                            <a:gd name="T4" fmla="*/ 25 w 50"/>
                            <a:gd name="T5" fmla="*/ 20 h 20"/>
                            <a:gd name="T6" fmla="*/ 38 w 50"/>
                            <a:gd name="T7" fmla="*/ 18 h 20"/>
                            <a:gd name="T8" fmla="*/ 50 w 50"/>
                            <a:gd name="T9" fmla="*/ 13 h 20"/>
                            <a:gd name="T10" fmla="*/ 45 w 50"/>
                            <a:gd name="T11" fmla="*/ 8 h 20"/>
                            <a:gd name="T12" fmla="*/ 40 w 50"/>
                            <a:gd name="T13" fmla="*/ 3 h 20"/>
                            <a:gd name="T14" fmla="*/ 33 w 50"/>
                            <a:gd name="T15" fmla="*/ 0 h 20"/>
                            <a:gd name="T16" fmla="*/ 25 w 50"/>
                            <a:gd name="T17" fmla="*/ 0 h 20"/>
                            <a:gd name="T18" fmla="*/ 18 w 50"/>
                            <a:gd name="T19" fmla="*/ 0 h 20"/>
                            <a:gd name="T20" fmla="*/ 13 w 50"/>
                            <a:gd name="T21" fmla="*/ 3 h 20"/>
                            <a:gd name="T22" fmla="*/ 5 w 50"/>
                            <a:gd name="T23" fmla="*/ 5 h 20"/>
                            <a:gd name="T24" fmla="*/ 0 w 50"/>
                            <a:gd name="T25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>
                              <a:moveTo>
                                <a:pt x="0" y="10"/>
                              </a:moveTo>
                              <a:lnTo>
                                <a:pt x="13" y="18"/>
                              </a:lnTo>
                              <a:lnTo>
                                <a:pt x="25" y="20"/>
                              </a:lnTo>
                              <a:lnTo>
                                <a:pt x="38" y="18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3"/>
                              </a:lnTo>
                              <a:lnTo>
                                <a:pt x="33" y="0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3" name="Freeform 9204"/>
                      <wps:cNvSpPr>
                        <a:spLocks noEditPoints="1"/>
                      </wps:cNvSpPr>
                      <wps:spPr bwMode="auto">
                        <a:xfrm>
                          <a:off x="179705" y="633730"/>
                          <a:ext cx="71120" cy="29845"/>
                        </a:xfrm>
                        <a:custGeom>
                          <a:avLst/>
                          <a:gdLst>
                            <a:gd name="T0" fmla="*/ 60 w 112"/>
                            <a:gd name="T1" fmla="*/ 32 h 47"/>
                            <a:gd name="T2" fmla="*/ 0 w 112"/>
                            <a:gd name="T3" fmla="*/ 0 h 47"/>
                            <a:gd name="T4" fmla="*/ 60 w 112"/>
                            <a:gd name="T5" fmla="*/ 32 h 47"/>
                            <a:gd name="T6" fmla="*/ 60 w 112"/>
                            <a:gd name="T7" fmla="*/ 32 h 47"/>
                            <a:gd name="T8" fmla="*/ 75 w 112"/>
                            <a:gd name="T9" fmla="*/ 42 h 47"/>
                            <a:gd name="T10" fmla="*/ 87 w 112"/>
                            <a:gd name="T11" fmla="*/ 47 h 47"/>
                            <a:gd name="T12" fmla="*/ 100 w 112"/>
                            <a:gd name="T13" fmla="*/ 47 h 47"/>
                            <a:gd name="T14" fmla="*/ 112 w 112"/>
                            <a:gd name="T15" fmla="*/ 45 h 47"/>
                            <a:gd name="T16" fmla="*/ 107 w 112"/>
                            <a:gd name="T17" fmla="*/ 37 h 47"/>
                            <a:gd name="T18" fmla="*/ 102 w 112"/>
                            <a:gd name="T19" fmla="*/ 32 h 47"/>
                            <a:gd name="T20" fmla="*/ 95 w 112"/>
                            <a:gd name="T21" fmla="*/ 30 h 47"/>
                            <a:gd name="T22" fmla="*/ 87 w 112"/>
                            <a:gd name="T23" fmla="*/ 27 h 47"/>
                            <a:gd name="T24" fmla="*/ 80 w 112"/>
                            <a:gd name="T25" fmla="*/ 25 h 47"/>
                            <a:gd name="T26" fmla="*/ 72 w 112"/>
                            <a:gd name="T27" fmla="*/ 27 h 47"/>
                            <a:gd name="T28" fmla="*/ 65 w 112"/>
                            <a:gd name="T29" fmla="*/ 30 h 47"/>
                            <a:gd name="T30" fmla="*/ 60 w 112"/>
                            <a:gd name="T31" fmla="*/ 32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2" h="47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75" y="42"/>
                              </a:lnTo>
                              <a:lnTo>
                                <a:pt x="87" y="47"/>
                              </a:lnTo>
                              <a:lnTo>
                                <a:pt x="100" y="47"/>
                              </a:lnTo>
                              <a:lnTo>
                                <a:pt x="112" y="45"/>
                              </a:lnTo>
                              <a:lnTo>
                                <a:pt x="107" y="37"/>
                              </a:lnTo>
                              <a:lnTo>
                                <a:pt x="102" y="32"/>
                              </a:lnTo>
                              <a:lnTo>
                                <a:pt x="95" y="30"/>
                              </a:lnTo>
                              <a:lnTo>
                                <a:pt x="87" y="27"/>
                              </a:lnTo>
                              <a:lnTo>
                                <a:pt x="80" y="25"/>
                              </a:lnTo>
                              <a:lnTo>
                                <a:pt x="72" y="27"/>
                              </a:lnTo>
                              <a:lnTo>
                                <a:pt x="65" y="3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4" name="Freeform 9205"/>
                      <wps:cNvSpPr>
                        <a:spLocks/>
                      </wps:cNvSpPr>
                      <wps:spPr bwMode="auto">
                        <a:xfrm>
                          <a:off x="179705" y="633730"/>
                          <a:ext cx="38100" cy="20320"/>
                        </a:xfrm>
                        <a:custGeom>
                          <a:avLst/>
                          <a:gdLst>
                            <a:gd name="T0" fmla="*/ 60 w 60"/>
                            <a:gd name="T1" fmla="*/ 32 h 32"/>
                            <a:gd name="T2" fmla="*/ 0 w 60"/>
                            <a:gd name="T3" fmla="*/ 0 h 32"/>
                            <a:gd name="T4" fmla="*/ 60 w 60"/>
                            <a:gd name="T5" fmla="*/ 32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" h="32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5" name="Freeform 9206"/>
                      <wps:cNvSpPr>
                        <a:spLocks/>
                      </wps:cNvSpPr>
                      <wps:spPr bwMode="auto">
                        <a:xfrm>
                          <a:off x="217805" y="64960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7 h 22"/>
                            <a:gd name="T2" fmla="*/ 15 w 52"/>
                            <a:gd name="T3" fmla="*/ 17 h 22"/>
                            <a:gd name="T4" fmla="*/ 27 w 52"/>
                            <a:gd name="T5" fmla="*/ 22 h 22"/>
                            <a:gd name="T6" fmla="*/ 40 w 52"/>
                            <a:gd name="T7" fmla="*/ 22 h 22"/>
                            <a:gd name="T8" fmla="*/ 52 w 52"/>
                            <a:gd name="T9" fmla="*/ 20 h 22"/>
                            <a:gd name="T10" fmla="*/ 47 w 52"/>
                            <a:gd name="T11" fmla="*/ 12 h 22"/>
                            <a:gd name="T12" fmla="*/ 42 w 52"/>
                            <a:gd name="T13" fmla="*/ 7 h 22"/>
                            <a:gd name="T14" fmla="*/ 35 w 52"/>
                            <a:gd name="T15" fmla="*/ 5 h 22"/>
                            <a:gd name="T16" fmla="*/ 27 w 52"/>
                            <a:gd name="T17" fmla="*/ 2 h 22"/>
                            <a:gd name="T18" fmla="*/ 20 w 52"/>
                            <a:gd name="T19" fmla="*/ 0 h 22"/>
                            <a:gd name="T20" fmla="*/ 12 w 52"/>
                            <a:gd name="T21" fmla="*/ 2 h 22"/>
                            <a:gd name="T22" fmla="*/ 5 w 52"/>
                            <a:gd name="T23" fmla="*/ 5 h 22"/>
                            <a:gd name="T24" fmla="*/ 0 w 52"/>
                            <a:gd name="T25" fmla="*/ 7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7"/>
                              </a:moveTo>
                              <a:lnTo>
                                <a:pt x="15" y="17"/>
                              </a:lnTo>
                              <a:lnTo>
                                <a:pt x="27" y="22"/>
                              </a:lnTo>
                              <a:lnTo>
                                <a:pt x="40" y="22"/>
                              </a:lnTo>
                              <a:lnTo>
                                <a:pt x="52" y="20"/>
                              </a:lnTo>
                              <a:lnTo>
                                <a:pt x="47" y="12"/>
                              </a:lnTo>
                              <a:lnTo>
                                <a:pt x="42" y="7"/>
                              </a:lnTo>
                              <a:lnTo>
                                <a:pt x="35" y="5"/>
                              </a:lnTo>
                              <a:lnTo>
                                <a:pt x="27" y="2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6" name="Freeform 9207"/>
                      <wps:cNvSpPr>
                        <a:spLocks/>
                      </wps:cNvSpPr>
                      <wps:spPr bwMode="auto">
                        <a:xfrm>
                          <a:off x="312420" y="681355"/>
                          <a:ext cx="17145" cy="26670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3 w 27"/>
                            <a:gd name="T3" fmla="*/ 12 h 42"/>
                            <a:gd name="T4" fmla="*/ 7 w 27"/>
                            <a:gd name="T5" fmla="*/ 25 h 42"/>
                            <a:gd name="T6" fmla="*/ 17 w 27"/>
                            <a:gd name="T7" fmla="*/ 35 h 42"/>
                            <a:gd name="T8" fmla="*/ 27 w 27"/>
                            <a:gd name="T9" fmla="*/ 42 h 42"/>
                            <a:gd name="T10" fmla="*/ 27 w 27"/>
                            <a:gd name="T11" fmla="*/ 30 h 42"/>
                            <a:gd name="T12" fmla="*/ 22 w 27"/>
                            <a:gd name="T13" fmla="*/ 17 h 42"/>
                            <a:gd name="T14" fmla="*/ 12 w 27"/>
                            <a:gd name="T15" fmla="*/ 5 h 42"/>
                            <a:gd name="T16" fmla="*/ 0 w 27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7" name="Freeform 9208"/>
                      <wps:cNvSpPr>
                        <a:spLocks/>
                      </wps:cNvSpPr>
                      <wps:spPr bwMode="auto">
                        <a:xfrm>
                          <a:off x="312420" y="681355"/>
                          <a:ext cx="17145" cy="26670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3 w 27"/>
                            <a:gd name="T3" fmla="*/ 12 h 42"/>
                            <a:gd name="T4" fmla="*/ 7 w 27"/>
                            <a:gd name="T5" fmla="*/ 25 h 42"/>
                            <a:gd name="T6" fmla="*/ 17 w 27"/>
                            <a:gd name="T7" fmla="*/ 35 h 42"/>
                            <a:gd name="T8" fmla="*/ 27 w 27"/>
                            <a:gd name="T9" fmla="*/ 42 h 42"/>
                            <a:gd name="T10" fmla="*/ 27 w 27"/>
                            <a:gd name="T11" fmla="*/ 30 h 42"/>
                            <a:gd name="T12" fmla="*/ 22 w 27"/>
                            <a:gd name="T13" fmla="*/ 17 h 42"/>
                            <a:gd name="T14" fmla="*/ 12 w 27"/>
                            <a:gd name="T15" fmla="*/ 5 h 42"/>
                            <a:gd name="T16" fmla="*/ 0 w 27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8" name="Freeform 9209"/>
                      <wps:cNvSpPr>
                        <a:spLocks noEditPoints="1"/>
                      </wps:cNvSpPr>
                      <wps:spPr bwMode="auto">
                        <a:xfrm>
                          <a:off x="301625" y="660400"/>
                          <a:ext cx="46990" cy="53975"/>
                        </a:xfrm>
                        <a:custGeom>
                          <a:avLst/>
                          <a:gdLst>
                            <a:gd name="T0" fmla="*/ 44 w 74"/>
                            <a:gd name="T1" fmla="*/ 43 h 85"/>
                            <a:gd name="T2" fmla="*/ 47 w 74"/>
                            <a:gd name="T3" fmla="*/ 58 h 85"/>
                            <a:gd name="T4" fmla="*/ 54 w 74"/>
                            <a:gd name="T5" fmla="*/ 68 h 85"/>
                            <a:gd name="T6" fmla="*/ 64 w 74"/>
                            <a:gd name="T7" fmla="*/ 78 h 85"/>
                            <a:gd name="T8" fmla="*/ 74 w 74"/>
                            <a:gd name="T9" fmla="*/ 85 h 85"/>
                            <a:gd name="T10" fmla="*/ 74 w 74"/>
                            <a:gd name="T11" fmla="*/ 75 h 85"/>
                            <a:gd name="T12" fmla="*/ 69 w 74"/>
                            <a:gd name="T13" fmla="*/ 63 h 85"/>
                            <a:gd name="T14" fmla="*/ 59 w 74"/>
                            <a:gd name="T15" fmla="*/ 50 h 85"/>
                            <a:gd name="T16" fmla="*/ 44 w 74"/>
                            <a:gd name="T17" fmla="*/ 43 h 85"/>
                            <a:gd name="T18" fmla="*/ 44 w 74"/>
                            <a:gd name="T19" fmla="*/ 43 h 85"/>
                            <a:gd name="T20" fmla="*/ 0 w 74"/>
                            <a:gd name="T21" fmla="*/ 0 h 85"/>
                            <a:gd name="T22" fmla="*/ 44 w 74"/>
                            <a:gd name="T23" fmla="*/ 43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74" h="85">
                              <a:moveTo>
                                <a:pt x="44" y="43"/>
                              </a:moveTo>
                              <a:lnTo>
                                <a:pt x="47" y="58"/>
                              </a:lnTo>
                              <a:lnTo>
                                <a:pt x="54" y="68"/>
                              </a:lnTo>
                              <a:lnTo>
                                <a:pt x="64" y="78"/>
                              </a:lnTo>
                              <a:lnTo>
                                <a:pt x="74" y="85"/>
                              </a:lnTo>
                              <a:lnTo>
                                <a:pt x="74" y="75"/>
                              </a:lnTo>
                              <a:lnTo>
                                <a:pt x="69" y="63"/>
                              </a:lnTo>
                              <a:lnTo>
                                <a:pt x="59" y="50"/>
                              </a:lnTo>
                              <a:lnTo>
                                <a:pt x="44" y="43"/>
                              </a:lnTo>
                              <a:close/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9" name="Freeform 9210"/>
                      <wps:cNvSpPr>
                        <a:spLocks/>
                      </wps:cNvSpPr>
                      <wps:spPr bwMode="auto">
                        <a:xfrm>
                          <a:off x="329565" y="687705"/>
                          <a:ext cx="19050" cy="26670"/>
                        </a:xfrm>
                        <a:custGeom>
                          <a:avLst/>
                          <a:gdLst>
                            <a:gd name="T0" fmla="*/ 0 w 30"/>
                            <a:gd name="T1" fmla="*/ 0 h 42"/>
                            <a:gd name="T2" fmla="*/ 3 w 30"/>
                            <a:gd name="T3" fmla="*/ 15 h 42"/>
                            <a:gd name="T4" fmla="*/ 10 w 30"/>
                            <a:gd name="T5" fmla="*/ 25 h 42"/>
                            <a:gd name="T6" fmla="*/ 20 w 30"/>
                            <a:gd name="T7" fmla="*/ 35 h 42"/>
                            <a:gd name="T8" fmla="*/ 30 w 30"/>
                            <a:gd name="T9" fmla="*/ 42 h 42"/>
                            <a:gd name="T10" fmla="*/ 30 w 30"/>
                            <a:gd name="T11" fmla="*/ 32 h 42"/>
                            <a:gd name="T12" fmla="*/ 25 w 30"/>
                            <a:gd name="T13" fmla="*/ 20 h 42"/>
                            <a:gd name="T14" fmla="*/ 15 w 30"/>
                            <a:gd name="T15" fmla="*/ 7 h 42"/>
                            <a:gd name="T16" fmla="*/ 0 w 30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42">
                              <a:moveTo>
                                <a:pt x="0" y="0"/>
                              </a:moveTo>
                              <a:lnTo>
                                <a:pt x="3" y="15"/>
                              </a:lnTo>
                              <a:lnTo>
                                <a:pt x="10" y="25"/>
                              </a:lnTo>
                              <a:lnTo>
                                <a:pt x="20" y="35"/>
                              </a:lnTo>
                              <a:lnTo>
                                <a:pt x="30" y="42"/>
                              </a:lnTo>
                              <a:lnTo>
                                <a:pt x="30" y="32"/>
                              </a:lnTo>
                              <a:lnTo>
                                <a:pt x="25" y="20"/>
                              </a:lnTo>
                              <a:lnTo>
                                <a:pt x="15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0" name="Freeform 9211"/>
                      <wps:cNvSpPr>
                        <a:spLocks/>
                      </wps:cNvSpPr>
                      <wps:spPr bwMode="auto">
                        <a:xfrm>
                          <a:off x="301625" y="660400"/>
                          <a:ext cx="27940" cy="27305"/>
                        </a:xfrm>
                        <a:custGeom>
                          <a:avLst/>
                          <a:gdLst>
                            <a:gd name="T0" fmla="*/ 44 w 44"/>
                            <a:gd name="T1" fmla="*/ 43 h 43"/>
                            <a:gd name="T2" fmla="*/ 0 w 44"/>
                            <a:gd name="T3" fmla="*/ 0 h 43"/>
                            <a:gd name="T4" fmla="*/ 44 w 44"/>
                            <a:gd name="T5" fmla="*/ 43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" h="43"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1" name="Freeform 9212"/>
                      <wps:cNvSpPr>
                        <a:spLocks/>
                      </wps:cNvSpPr>
                      <wps:spPr bwMode="auto">
                        <a:xfrm>
                          <a:off x="296545" y="671830"/>
                          <a:ext cx="15875" cy="26670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12 h 42"/>
                            <a:gd name="T4" fmla="*/ 5 w 25"/>
                            <a:gd name="T5" fmla="*/ 25 h 42"/>
                            <a:gd name="T6" fmla="*/ 13 w 25"/>
                            <a:gd name="T7" fmla="*/ 35 h 42"/>
                            <a:gd name="T8" fmla="*/ 25 w 25"/>
                            <a:gd name="T9" fmla="*/ 42 h 42"/>
                            <a:gd name="T10" fmla="*/ 25 w 25"/>
                            <a:gd name="T11" fmla="*/ 30 h 42"/>
                            <a:gd name="T12" fmla="*/ 20 w 25"/>
                            <a:gd name="T13" fmla="*/ 17 h 42"/>
                            <a:gd name="T14" fmla="*/ 13 w 25"/>
                            <a:gd name="T15" fmla="*/ 7 h 42"/>
                            <a:gd name="T16" fmla="*/ 0 w 25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2" name="Freeform 9213"/>
                      <wps:cNvSpPr>
                        <a:spLocks/>
                      </wps:cNvSpPr>
                      <wps:spPr bwMode="auto">
                        <a:xfrm>
                          <a:off x="296545" y="671830"/>
                          <a:ext cx="15875" cy="26670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12 h 42"/>
                            <a:gd name="T4" fmla="*/ 5 w 25"/>
                            <a:gd name="T5" fmla="*/ 25 h 42"/>
                            <a:gd name="T6" fmla="*/ 13 w 25"/>
                            <a:gd name="T7" fmla="*/ 35 h 42"/>
                            <a:gd name="T8" fmla="*/ 25 w 25"/>
                            <a:gd name="T9" fmla="*/ 42 h 42"/>
                            <a:gd name="T10" fmla="*/ 25 w 25"/>
                            <a:gd name="T11" fmla="*/ 30 h 42"/>
                            <a:gd name="T12" fmla="*/ 20 w 25"/>
                            <a:gd name="T13" fmla="*/ 17 h 42"/>
                            <a:gd name="T14" fmla="*/ 13 w 25"/>
                            <a:gd name="T15" fmla="*/ 7 h 42"/>
                            <a:gd name="T16" fmla="*/ 0 w 25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3" name="Freeform 9214"/>
                      <wps:cNvSpPr>
                        <a:spLocks/>
                      </wps:cNvSpPr>
                      <wps:spPr bwMode="auto">
                        <a:xfrm>
                          <a:off x="271145" y="64325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4" name="Freeform 9215"/>
                      <wps:cNvSpPr>
                        <a:spLocks/>
                      </wps:cNvSpPr>
                      <wps:spPr bwMode="auto">
                        <a:xfrm>
                          <a:off x="271145" y="64325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5" name="Freeform 9216"/>
                      <wps:cNvSpPr>
                        <a:spLocks/>
                      </wps:cNvSpPr>
                      <wps:spPr bwMode="auto">
                        <a:xfrm>
                          <a:off x="277495" y="660400"/>
                          <a:ext cx="15875" cy="27305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3 w 25"/>
                            <a:gd name="T3" fmla="*/ 13 h 43"/>
                            <a:gd name="T4" fmla="*/ 5 w 25"/>
                            <a:gd name="T5" fmla="*/ 25 h 43"/>
                            <a:gd name="T6" fmla="*/ 13 w 25"/>
                            <a:gd name="T7" fmla="*/ 35 h 43"/>
                            <a:gd name="T8" fmla="*/ 25 w 25"/>
                            <a:gd name="T9" fmla="*/ 43 h 43"/>
                            <a:gd name="T10" fmla="*/ 25 w 25"/>
                            <a:gd name="T11" fmla="*/ 30 h 43"/>
                            <a:gd name="T12" fmla="*/ 20 w 25"/>
                            <a:gd name="T13" fmla="*/ 18 h 43"/>
                            <a:gd name="T14" fmla="*/ 18 w 25"/>
                            <a:gd name="T15" fmla="*/ 13 h 43"/>
                            <a:gd name="T16" fmla="*/ 13 w 25"/>
                            <a:gd name="T17" fmla="*/ 8 h 43"/>
                            <a:gd name="T18" fmla="*/ 8 w 25"/>
                            <a:gd name="T19" fmla="*/ 3 h 43"/>
                            <a:gd name="T20" fmla="*/ 0 w 25"/>
                            <a:gd name="T21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6" name="Freeform 9217"/>
                      <wps:cNvSpPr>
                        <a:spLocks/>
                      </wps:cNvSpPr>
                      <wps:spPr bwMode="auto">
                        <a:xfrm>
                          <a:off x="277495" y="660400"/>
                          <a:ext cx="15875" cy="27305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3 w 25"/>
                            <a:gd name="T3" fmla="*/ 13 h 43"/>
                            <a:gd name="T4" fmla="*/ 5 w 25"/>
                            <a:gd name="T5" fmla="*/ 25 h 43"/>
                            <a:gd name="T6" fmla="*/ 13 w 25"/>
                            <a:gd name="T7" fmla="*/ 35 h 43"/>
                            <a:gd name="T8" fmla="*/ 25 w 25"/>
                            <a:gd name="T9" fmla="*/ 43 h 43"/>
                            <a:gd name="T10" fmla="*/ 25 w 25"/>
                            <a:gd name="T11" fmla="*/ 30 h 43"/>
                            <a:gd name="T12" fmla="*/ 20 w 25"/>
                            <a:gd name="T13" fmla="*/ 18 h 43"/>
                            <a:gd name="T14" fmla="*/ 18 w 25"/>
                            <a:gd name="T15" fmla="*/ 13 h 43"/>
                            <a:gd name="T16" fmla="*/ 13 w 25"/>
                            <a:gd name="T17" fmla="*/ 8 h 43"/>
                            <a:gd name="T18" fmla="*/ 8 w 25"/>
                            <a:gd name="T19" fmla="*/ 3 h 43"/>
                            <a:gd name="T20" fmla="*/ 0 w 25"/>
                            <a:gd name="T21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7" name="Freeform 9218"/>
                      <wps:cNvSpPr>
                        <a:spLocks/>
                      </wps:cNvSpPr>
                      <wps:spPr bwMode="auto">
                        <a:xfrm>
                          <a:off x="255905" y="632460"/>
                          <a:ext cx="23495" cy="27940"/>
                        </a:xfrm>
                        <a:custGeom>
                          <a:avLst/>
                          <a:gdLst>
                            <a:gd name="T0" fmla="*/ 37 w 37"/>
                            <a:gd name="T1" fmla="*/ 44 h 44"/>
                            <a:gd name="T2" fmla="*/ 0 w 37"/>
                            <a:gd name="T3" fmla="*/ 0 h 44"/>
                            <a:gd name="T4" fmla="*/ 37 w 37"/>
                            <a:gd name="T5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4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8" name="Freeform 9219"/>
                      <wps:cNvSpPr>
                        <a:spLocks/>
                      </wps:cNvSpPr>
                      <wps:spPr bwMode="auto">
                        <a:xfrm>
                          <a:off x="255905" y="632460"/>
                          <a:ext cx="23495" cy="27940"/>
                        </a:xfrm>
                        <a:custGeom>
                          <a:avLst/>
                          <a:gdLst>
                            <a:gd name="T0" fmla="*/ 37 w 37"/>
                            <a:gd name="T1" fmla="*/ 44 h 44"/>
                            <a:gd name="T2" fmla="*/ 0 w 37"/>
                            <a:gd name="T3" fmla="*/ 0 h 44"/>
                            <a:gd name="T4" fmla="*/ 37 w 37"/>
                            <a:gd name="T5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4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9" name="Freeform 9220"/>
                      <wps:cNvSpPr>
                        <a:spLocks/>
                      </wps:cNvSpPr>
                      <wps:spPr bwMode="auto">
                        <a:xfrm>
                          <a:off x="262255" y="649605"/>
                          <a:ext cx="13970" cy="2857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15 h 45"/>
                            <a:gd name="T4" fmla="*/ 4 w 22"/>
                            <a:gd name="T5" fmla="*/ 27 h 45"/>
                            <a:gd name="T6" fmla="*/ 12 w 22"/>
                            <a:gd name="T7" fmla="*/ 37 h 45"/>
                            <a:gd name="T8" fmla="*/ 22 w 22"/>
                            <a:gd name="T9" fmla="*/ 45 h 45"/>
                            <a:gd name="T10" fmla="*/ 22 w 22"/>
                            <a:gd name="T11" fmla="*/ 32 h 45"/>
                            <a:gd name="T12" fmla="*/ 19 w 22"/>
                            <a:gd name="T13" fmla="*/ 20 h 45"/>
                            <a:gd name="T14" fmla="*/ 17 w 22"/>
                            <a:gd name="T15" fmla="*/ 15 h 45"/>
                            <a:gd name="T16" fmla="*/ 12 w 22"/>
                            <a:gd name="T17" fmla="*/ 7 h 45"/>
                            <a:gd name="T18" fmla="*/ 7 w 22"/>
                            <a:gd name="T19" fmla="*/ 2 h 45"/>
                            <a:gd name="T20" fmla="*/ 0 w 22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0" name="Freeform 9221"/>
                      <wps:cNvSpPr>
                        <a:spLocks/>
                      </wps:cNvSpPr>
                      <wps:spPr bwMode="auto">
                        <a:xfrm>
                          <a:off x="262255" y="649605"/>
                          <a:ext cx="13970" cy="2857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15 h 45"/>
                            <a:gd name="T4" fmla="*/ 4 w 22"/>
                            <a:gd name="T5" fmla="*/ 27 h 45"/>
                            <a:gd name="T6" fmla="*/ 12 w 22"/>
                            <a:gd name="T7" fmla="*/ 37 h 45"/>
                            <a:gd name="T8" fmla="*/ 22 w 22"/>
                            <a:gd name="T9" fmla="*/ 45 h 45"/>
                            <a:gd name="T10" fmla="*/ 22 w 22"/>
                            <a:gd name="T11" fmla="*/ 32 h 45"/>
                            <a:gd name="T12" fmla="*/ 19 w 22"/>
                            <a:gd name="T13" fmla="*/ 20 h 45"/>
                            <a:gd name="T14" fmla="*/ 17 w 22"/>
                            <a:gd name="T15" fmla="*/ 15 h 45"/>
                            <a:gd name="T16" fmla="*/ 12 w 22"/>
                            <a:gd name="T17" fmla="*/ 7 h 45"/>
                            <a:gd name="T18" fmla="*/ 7 w 22"/>
                            <a:gd name="T19" fmla="*/ 2 h 45"/>
                            <a:gd name="T20" fmla="*/ 0 w 22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1" name="Freeform 9222"/>
                      <wps:cNvSpPr>
                        <a:spLocks/>
                      </wps:cNvSpPr>
                      <wps:spPr bwMode="auto">
                        <a:xfrm>
                          <a:off x="240030" y="617855"/>
                          <a:ext cx="23495" cy="31750"/>
                        </a:xfrm>
                        <a:custGeom>
                          <a:avLst/>
                          <a:gdLst>
                            <a:gd name="T0" fmla="*/ 37 w 37"/>
                            <a:gd name="T1" fmla="*/ 50 h 50"/>
                            <a:gd name="T2" fmla="*/ 0 w 37"/>
                            <a:gd name="T3" fmla="*/ 0 h 50"/>
                            <a:gd name="T4" fmla="*/ 37 w 37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5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2" name="Freeform 9223"/>
                      <wps:cNvSpPr>
                        <a:spLocks/>
                      </wps:cNvSpPr>
                      <wps:spPr bwMode="auto">
                        <a:xfrm>
                          <a:off x="240030" y="617855"/>
                          <a:ext cx="23495" cy="31750"/>
                        </a:xfrm>
                        <a:custGeom>
                          <a:avLst/>
                          <a:gdLst>
                            <a:gd name="T0" fmla="*/ 37 w 37"/>
                            <a:gd name="T1" fmla="*/ 50 h 50"/>
                            <a:gd name="T2" fmla="*/ 0 w 37"/>
                            <a:gd name="T3" fmla="*/ 0 h 50"/>
                            <a:gd name="T4" fmla="*/ 37 w 37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5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3" name="Freeform 9224"/>
                      <wps:cNvSpPr>
                        <a:spLocks/>
                      </wps:cNvSpPr>
                      <wps:spPr bwMode="auto">
                        <a:xfrm>
                          <a:off x="246380" y="636905"/>
                          <a:ext cx="12700" cy="2857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15 h 45"/>
                            <a:gd name="T4" fmla="*/ 2 w 20"/>
                            <a:gd name="T5" fmla="*/ 27 h 45"/>
                            <a:gd name="T6" fmla="*/ 10 w 20"/>
                            <a:gd name="T7" fmla="*/ 37 h 45"/>
                            <a:gd name="T8" fmla="*/ 20 w 20"/>
                            <a:gd name="T9" fmla="*/ 45 h 45"/>
                            <a:gd name="T10" fmla="*/ 20 w 20"/>
                            <a:gd name="T11" fmla="*/ 35 h 45"/>
                            <a:gd name="T12" fmla="*/ 17 w 20"/>
                            <a:gd name="T13" fmla="*/ 20 h 45"/>
                            <a:gd name="T14" fmla="*/ 15 w 20"/>
                            <a:gd name="T15" fmla="*/ 15 h 45"/>
                            <a:gd name="T16" fmla="*/ 10 w 20"/>
                            <a:gd name="T17" fmla="*/ 7 h 45"/>
                            <a:gd name="T18" fmla="*/ 5 w 20"/>
                            <a:gd name="T19" fmla="*/ 5 h 45"/>
                            <a:gd name="T20" fmla="*/ 0 w 20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4" name="Freeform 9225"/>
                      <wps:cNvSpPr>
                        <a:spLocks/>
                      </wps:cNvSpPr>
                      <wps:spPr bwMode="auto">
                        <a:xfrm>
                          <a:off x="246380" y="636905"/>
                          <a:ext cx="12700" cy="2857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15 h 45"/>
                            <a:gd name="T4" fmla="*/ 2 w 20"/>
                            <a:gd name="T5" fmla="*/ 27 h 45"/>
                            <a:gd name="T6" fmla="*/ 10 w 20"/>
                            <a:gd name="T7" fmla="*/ 37 h 45"/>
                            <a:gd name="T8" fmla="*/ 20 w 20"/>
                            <a:gd name="T9" fmla="*/ 45 h 45"/>
                            <a:gd name="T10" fmla="*/ 20 w 20"/>
                            <a:gd name="T11" fmla="*/ 35 h 45"/>
                            <a:gd name="T12" fmla="*/ 17 w 20"/>
                            <a:gd name="T13" fmla="*/ 20 h 45"/>
                            <a:gd name="T14" fmla="*/ 15 w 20"/>
                            <a:gd name="T15" fmla="*/ 15 h 45"/>
                            <a:gd name="T16" fmla="*/ 10 w 20"/>
                            <a:gd name="T17" fmla="*/ 7 h 45"/>
                            <a:gd name="T18" fmla="*/ 5 w 20"/>
                            <a:gd name="T19" fmla="*/ 5 h 45"/>
                            <a:gd name="T20" fmla="*/ 0 w 20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5" name="Freeform 9226"/>
                      <wps:cNvSpPr>
                        <a:spLocks/>
                      </wps:cNvSpPr>
                      <wps:spPr bwMode="auto">
                        <a:xfrm>
                          <a:off x="222250" y="605155"/>
                          <a:ext cx="24130" cy="31750"/>
                        </a:xfrm>
                        <a:custGeom>
                          <a:avLst/>
                          <a:gdLst>
                            <a:gd name="T0" fmla="*/ 38 w 38"/>
                            <a:gd name="T1" fmla="*/ 50 h 50"/>
                            <a:gd name="T2" fmla="*/ 0 w 38"/>
                            <a:gd name="T3" fmla="*/ 0 h 50"/>
                            <a:gd name="T4" fmla="*/ 38 w 38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" h="5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6" name="Freeform 9227"/>
                      <wps:cNvSpPr>
                        <a:spLocks/>
                      </wps:cNvSpPr>
                      <wps:spPr bwMode="auto">
                        <a:xfrm>
                          <a:off x="222250" y="605155"/>
                          <a:ext cx="24130" cy="31750"/>
                        </a:xfrm>
                        <a:custGeom>
                          <a:avLst/>
                          <a:gdLst>
                            <a:gd name="T0" fmla="*/ 38 w 38"/>
                            <a:gd name="T1" fmla="*/ 50 h 50"/>
                            <a:gd name="T2" fmla="*/ 0 w 38"/>
                            <a:gd name="T3" fmla="*/ 0 h 50"/>
                            <a:gd name="T4" fmla="*/ 38 w 38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" h="5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7" name="Freeform 9228"/>
                      <wps:cNvSpPr>
                        <a:spLocks/>
                      </wps:cNvSpPr>
                      <wps:spPr bwMode="auto">
                        <a:xfrm>
                          <a:off x="225425" y="624205"/>
                          <a:ext cx="17780" cy="29845"/>
                        </a:xfrm>
                        <a:custGeom>
                          <a:avLst/>
                          <a:gdLst>
                            <a:gd name="T0" fmla="*/ 3 w 28"/>
                            <a:gd name="T1" fmla="*/ 0 h 47"/>
                            <a:gd name="T2" fmla="*/ 0 w 28"/>
                            <a:gd name="T3" fmla="*/ 8 h 47"/>
                            <a:gd name="T4" fmla="*/ 0 w 28"/>
                            <a:gd name="T5" fmla="*/ 15 h 47"/>
                            <a:gd name="T6" fmla="*/ 0 w 28"/>
                            <a:gd name="T7" fmla="*/ 23 h 47"/>
                            <a:gd name="T8" fmla="*/ 3 w 28"/>
                            <a:gd name="T9" fmla="*/ 27 h 47"/>
                            <a:gd name="T10" fmla="*/ 8 w 28"/>
                            <a:gd name="T11" fmla="*/ 32 h 47"/>
                            <a:gd name="T12" fmla="*/ 13 w 28"/>
                            <a:gd name="T13" fmla="*/ 37 h 47"/>
                            <a:gd name="T14" fmla="*/ 20 w 28"/>
                            <a:gd name="T15" fmla="*/ 42 h 47"/>
                            <a:gd name="T16" fmla="*/ 28 w 28"/>
                            <a:gd name="T17" fmla="*/ 47 h 47"/>
                            <a:gd name="T18" fmla="*/ 28 w 28"/>
                            <a:gd name="T19" fmla="*/ 35 h 47"/>
                            <a:gd name="T20" fmla="*/ 23 w 28"/>
                            <a:gd name="T21" fmla="*/ 23 h 47"/>
                            <a:gd name="T22" fmla="*/ 15 w 28"/>
                            <a:gd name="T23" fmla="*/ 10 h 47"/>
                            <a:gd name="T24" fmla="*/ 3 w 28"/>
                            <a:gd name="T25" fmla="*/ 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8" name="Freeform 9229"/>
                      <wps:cNvSpPr>
                        <a:spLocks/>
                      </wps:cNvSpPr>
                      <wps:spPr bwMode="auto">
                        <a:xfrm>
                          <a:off x="225425" y="624205"/>
                          <a:ext cx="17780" cy="29845"/>
                        </a:xfrm>
                        <a:custGeom>
                          <a:avLst/>
                          <a:gdLst>
                            <a:gd name="T0" fmla="*/ 3 w 28"/>
                            <a:gd name="T1" fmla="*/ 0 h 47"/>
                            <a:gd name="T2" fmla="*/ 0 w 28"/>
                            <a:gd name="T3" fmla="*/ 8 h 47"/>
                            <a:gd name="T4" fmla="*/ 0 w 28"/>
                            <a:gd name="T5" fmla="*/ 15 h 47"/>
                            <a:gd name="T6" fmla="*/ 0 w 28"/>
                            <a:gd name="T7" fmla="*/ 23 h 47"/>
                            <a:gd name="T8" fmla="*/ 3 w 28"/>
                            <a:gd name="T9" fmla="*/ 27 h 47"/>
                            <a:gd name="T10" fmla="*/ 8 w 28"/>
                            <a:gd name="T11" fmla="*/ 32 h 47"/>
                            <a:gd name="T12" fmla="*/ 13 w 28"/>
                            <a:gd name="T13" fmla="*/ 37 h 47"/>
                            <a:gd name="T14" fmla="*/ 20 w 28"/>
                            <a:gd name="T15" fmla="*/ 42 h 47"/>
                            <a:gd name="T16" fmla="*/ 28 w 28"/>
                            <a:gd name="T17" fmla="*/ 47 h 47"/>
                            <a:gd name="T18" fmla="*/ 28 w 28"/>
                            <a:gd name="T19" fmla="*/ 35 h 47"/>
                            <a:gd name="T20" fmla="*/ 23 w 28"/>
                            <a:gd name="T21" fmla="*/ 23 h 47"/>
                            <a:gd name="T22" fmla="*/ 15 w 28"/>
                            <a:gd name="T23" fmla="*/ 10 h 47"/>
                            <a:gd name="T24" fmla="*/ 3 w 28"/>
                            <a:gd name="T25" fmla="*/ 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9" name="Freeform 9230"/>
                      <wps:cNvSpPr>
                        <a:spLocks/>
                      </wps:cNvSpPr>
                      <wps:spPr bwMode="auto">
                        <a:xfrm>
                          <a:off x="287020" y="652780"/>
                          <a:ext cx="27305" cy="26670"/>
                        </a:xfrm>
                        <a:custGeom>
                          <a:avLst/>
                          <a:gdLst>
                            <a:gd name="T0" fmla="*/ 43 w 43"/>
                            <a:gd name="T1" fmla="*/ 42 h 42"/>
                            <a:gd name="T2" fmla="*/ 0 w 43"/>
                            <a:gd name="T3" fmla="*/ 0 h 42"/>
                            <a:gd name="T4" fmla="*/ 43 w 43"/>
                            <a:gd name="T5" fmla="*/ 42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0" name="Freeform 9231"/>
                      <wps:cNvSpPr>
                        <a:spLocks/>
                      </wps:cNvSpPr>
                      <wps:spPr bwMode="auto">
                        <a:xfrm>
                          <a:off x="287020" y="652780"/>
                          <a:ext cx="27305" cy="26670"/>
                        </a:xfrm>
                        <a:custGeom>
                          <a:avLst/>
                          <a:gdLst>
                            <a:gd name="T0" fmla="*/ 43 w 43"/>
                            <a:gd name="T1" fmla="*/ 42 h 42"/>
                            <a:gd name="T2" fmla="*/ 0 w 43"/>
                            <a:gd name="T3" fmla="*/ 0 h 42"/>
                            <a:gd name="T4" fmla="*/ 43 w 43"/>
                            <a:gd name="T5" fmla="*/ 42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1" name="Freeform 9232"/>
                      <wps:cNvSpPr>
                        <a:spLocks/>
                      </wps:cNvSpPr>
                      <wps:spPr bwMode="auto">
                        <a:xfrm>
                          <a:off x="356870" y="695325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0 h 5"/>
                            <a:gd name="T2" fmla="*/ 2 w 5"/>
                            <a:gd name="T3" fmla="*/ 0 h 5"/>
                            <a:gd name="T4" fmla="*/ 0 w 5"/>
                            <a:gd name="T5" fmla="*/ 0 h 5"/>
                            <a:gd name="T6" fmla="*/ 2 w 5"/>
                            <a:gd name="T7" fmla="*/ 3 h 5"/>
                            <a:gd name="T8" fmla="*/ 2 w 5"/>
                            <a:gd name="T9" fmla="*/ 5 h 5"/>
                            <a:gd name="T10" fmla="*/ 5 w 5"/>
                            <a:gd name="T11" fmla="*/ 3 h 5"/>
                            <a:gd name="T12" fmla="*/ 5 w 5"/>
                            <a:gd name="T13" fmla="*/ 0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0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2" y="3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2" name="Freeform 9233"/>
                      <wps:cNvSpPr>
                        <a:spLocks noEditPoints="1"/>
                      </wps:cNvSpPr>
                      <wps:spPr bwMode="auto">
                        <a:xfrm>
                          <a:off x="215900" y="695325"/>
                          <a:ext cx="144145" cy="22225"/>
                        </a:xfrm>
                        <a:custGeom>
                          <a:avLst/>
                          <a:gdLst>
                            <a:gd name="T0" fmla="*/ 227 w 227"/>
                            <a:gd name="T1" fmla="*/ 3 h 35"/>
                            <a:gd name="T2" fmla="*/ 224 w 227"/>
                            <a:gd name="T3" fmla="*/ 0 h 35"/>
                            <a:gd name="T4" fmla="*/ 222 w 227"/>
                            <a:gd name="T5" fmla="*/ 0 h 35"/>
                            <a:gd name="T6" fmla="*/ 219 w 227"/>
                            <a:gd name="T7" fmla="*/ 0 h 35"/>
                            <a:gd name="T8" fmla="*/ 222 w 227"/>
                            <a:gd name="T9" fmla="*/ 3 h 35"/>
                            <a:gd name="T10" fmla="*/ 222 w 227"/>
                            <a:gd name="T11" fmla="*/ 5 h 35"/>
                            <a:gd name="T12" fmla="*/ 224 w 227"/>
                            <a:gd name="T13" fmla="*/ 5 h 35"/>
                            <a:gd name="T14" fmla="*/ 227 w 227"/>
                            <a:gd name="T15" fmla="*/ 3 h 35"/>
                            <a:gd name="T16" fmla="*/ 3 w 227"/>
                            <a:gd name="T17" fmla="*/ 35 h 35"/>
                            <a:gd name="T18" fmla="*/ 0 w 227"/>
                            <a:gd name="T19" fmla="*/ 33 h 35"/>
                            <a:gd name="T20" fmla="*/ 3 w 227"/>
                            <a:gd name="T21" fmla="*/ 35 h 35"/>
                            <a:gd name="T22" fmla="*/ 3 w 227"/>
                            <a:gd name="T23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27" h="35">
                              <a:moveTo>
                                <a:pt x="227" y="3"/>
                              </a:moveTo>
                              <a:lnTo>
                                <a:pt x="224" y="0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22" y="3"/>
                              </a:lnTo>
                              <a:lnTo>
                                <a:pt x="222" y="5"/>
                              </a:lnTo>
                              <a:lnTo>
                                <a:pt x="224" y="5"/>
                              </a:lnTo>
                              <a:lnTo>
                                <a:pt x="227" y="3"/>
                              </a:lnTo>
                              <a:close/>
                              <a:moveTo>
                                <a:pt x="3" y="35"/>
                              </a:moveTo>
                              <a:lnTo>
                                <a:pt x="0" y="33"/>
                              </a:lnTo>
                              <a:lnTo>
                                <a:pt x="3" y="35"/>
                              </a:lnTo>
                              <a:lnTo>
                                <a:pt x="3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8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3" name="Freeform 9234"/>
                      <wps:cNvSpPr>
                        <a:spLocks noEditPoints="1"/>
                      </wps:cNvSpPr>
                      <wps:spPr bwMode="auto">
                        <a:xfrm>
                          <a:off x="215900" y="695325"/>
                          <a:ext cx="142240" cy="22225"/>
                        </a:xfrm>
                        <a:custGeom>
                          <a:avLst/>
                          <a:gdLst>
                            <a:gd name="T0" fmla="*/ 224 w 224"/>
                            <a:gd name="T1" fmla="*/ 5 h 35"/>
                            <a:gd name="T2" fmla="*/ 224 w 224"/>
                            <a:gd name="T3" fmla="*/ 3 h 35"/>
                            <a:gd name="T4" fmla="*/ 222 w 224"/>
                            <a:gd name="T5" fmla="*/ 0 h 35"/>
                            <a:gd name="T6" fmla="*/ 219 w 224"/>
                            <a:gd name="T7" fmla="*/ 0 h 35"/>
                            <a:gd name="T8" fmla="*/ 217 w 224"/>
                            <a:gd name="T9" fmla="*/ 3 h 35"/>
                            <a:gd name="T10" fmla="*/ 219 w 224"/>
                            <a:gd name="T11" fmla="*/ 5 h 35"/>
                            <a:gd name="T12" fmla="*/ 219 w 224"/>
                            <a:gd name="T13" fmla="*/ 8 h 35"/>
                            <a:gd name="T14" fmla="*/ 222 w 224"/>
                            <a:gd name="T15" fmla="*/ 8 h 35"/>
                            <a:gd name="T16" fmla="*/ 224 w 224"/>
                            <a:gd name="T17" fmla="*/ 5 h 35"/>
                            <a:gd name="T18" fmla="*/ 5 w 224"/>
                            <a:gd name="T19" fmla="*/ 35 h 35"/>
                            <a:gd name="T20" fmla="*/ 3 w 224"/>
                            <a:gd name="T21" fmla="*/ 35 h 35"/>
                            <a:gd name="T22" fmla="*/ 0 w 224"/>
                            <a:gd name="T23" fmla="*/ 33 h 35"/>
                            <a:gd name="T24" fmla="*/ 5 w 224"/>
                            <a:gd name="T25" fmla="*/ 35 h 35"/>
                            <a:gd name="T26" fmla="*/ 5 w 224"/>
                            <a:gd name="T27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24" h="35">
                              <a:moveTo>
                                <a:pt x="224" y="5"/>
                              </a:moveTo>
                              <a:lnTo>
                                <a:pt x="224" y="3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17" y="3"/>
                              </a:lnTo>
                              <a:lnTo>
                                <a:pt x="219" y="5"/>
                              </a:lnTo>
                              <a:lnTo>
                                <a:pt x="219" y="8"/>
                              </a:lnTo>
                              <a:lnTo>
                                <a:pt x="222" y="8"/>
                              </a:lnTo>
                              <a:lnTo>
                                <a:pt x="224" y="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3" y="35"/>
                              </a:lnTo>
                              <a:lnTo>
                                <a:pt x="0" y="33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B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4" name="Freeform 9235"/>
                      <wps:cNvSpPr>
                        <a:spLocks noEditPoints="1"/>
                      </wps:cNvSpPr>
                      <wps:spPr bwMode="auto">
                        <a:xfrm>
                          <a:off x="217805" y="695325"/>
                          <a:ext cx="139065" cy="24130"/>
                        </a:xfrm>
                        <a:custGeom>
                          <a:avLst/>
                          <a:gdLst>
                            <a:gd name="T0" fmla="*/ 219 w 219"/>
                            <a:gd name="T1" fmla="*/ 5 h 38"/>
                            <a:gd name="T2" fmla="*/ 219 w 219"/>
                            <a:gd name="T3" fmla="*/ 3 h 38"/>
                            <a:gd name="T4" fmla="*/ 216 w 219"/>
                            <a:gd name="T5" fmla="*/ 0 h 38"/>
                            <a:gd name="T6" fmla="*/ 214 w 219"/>
                            <a:gd name="T7" fmla="*/ 3 h 38"/>
                            <a:gd name="T8" fmla="*/ 211 w 219"/>
                            <a:gd name="T9" fmla="*/ 3 h 38"/>
                            <a:gd name="T10" fmla="*/ 214 w 219"/>
                            <a:gd name="T11" fmla="*/ 8 h 38"/>
                            <a:gd name="T12" fmla="*/ 216 w 219"/>
                            <a:gd name="T13" fmla="*/ 13 h 38"/>
                            <a:gd name="T14" fmla="*/ 216 w 219"/>
                            <a:gd name="T15" fmla="*/ 10 h 38"/>
                            <a:gd name="T16" fmla="*/ 219 w 219"/>
                            <a:gd name="T17" fmla="*/ 5 h 38"/>
                            <a:gd name="T18" fmla="*/ 0 w 219"/>
                            <a:gd name="T19" fmla="*/ 35 h 38"/>
                            <a:gd name="T20" fmla="*/ 0 w 219"/>
                            <a:gd name="T21" fmla="*/ 35 h 38"/>
                            <a:gd name="T22" fmla="*/ 5 w 219"/>
                            <a:gd name="T23" fmla="*/ 38 h 38"/>
                            <a:gd name="T24" fmla="*/ 5 w 219"/>
                            <a:gd name="T25" fmla="*/ 38 h 38"/>
                            <a:gd name="T26" fmla="*/ 5 w 219"/>
                            <a:gd name="T27" fmla="*/ 35 h 38"/>
                            <a:gd name="T28" fmla="*/ 2 w 219"/>
                            <a:gd name="T29" fmla="*/ 35 h 38"/>
                            <a:gd name="T30" fmla="*/ 0 w 219"/>
                            <a:gd name="T31" fmla="*/ 35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19" h="38">
                              <a:moveTo>
                                <a:pt x="219" y="5"/>
                              </a:moveTo>
                              <a:lnTo>
                                <a:pt x="219" y="3"/>
                              </a:lnTo>
                              <a:lnTo>
                                <a:pt x="216" y="0"/>
                              </a:lnTo>
                              <a:lnTo>
                                <a:pt x="214" y="3"/>
                              </a:lnTo>
                              <a:lnTo>
                                <a:pt x="211" y="3"/>
                              </a:lnTo>
                              <a:lnTo>
                                <a:pt x="214" y="8"/>
                              </a:lnTo>
                              <a:lnTo>
                                <a:pt x="216" y="13"/>
                              </a:lnTo>
                              <a:lnTo>
                                <a:pt x="216" y="10"/>
                              </a:lnTo>
                              <a:lnTo>
                                <a:pt x="219" y="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5" y="38"/>
                              </a:lnTo>
                              <a:lnTo>
                                <a:pt x="5" y="38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E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5" name="Freeform 9236"/>
                      <wps:cNvSpPr>
                        <a:spLocks noEditPoints="1"/>
                      </wps:cNvSpPr>
                      <wps:spPr bwMode="auto">
                        <a:xfrm>
                          <a:off x="219075" y="697230"/>
                          <a:ext cx="135890" cy="23495"/>
                        </a:xfrm>
                        <a:custGeom>
                          <a:avLst/>
                          <a:gdLst>
                            <a:gd name="T0" fmla="*/ 214 w 214"/>
                            <a:gd name="T1" fmla="*/ 5 h 37"/>
                            <a:gd name="T2" fmla="*/ 214 w 214"/>
                            <a:gd name="T3" fmla="*/ 2 h 37"/>
                            <a:gd name="T4" fmla="*/ 212 w 214"/>
                            <a:gd name="T5" fmla="*/ 0 h 37"/>
                            <a:gd name="T6" fmla="*/ 209 w 214"/>
                            <a:gd name="T7" fmla="*/ 0 h 37"/>
                            <a:gd name="T8" fmla="*/ 207 w 214"/>
                            <a:gd name="T9" fmla="*/ 0 h 37"/>
                            <a:gd name="T10" fmla="*/ 209 w 214"/>
                            <a:gd name="T11" fmla="*/ 5 h 37"/>
                            <a:gd name="T12" fmla="*/ 212 w 214"/>
                            <a:gd name="T13" fmla="*/ 12 h 37"/>
                            <a:gd name="T14" fmla="*/ 212 w 214"/>
                            <a:gd name="T15" fmla="*/ 10 h 37"/>
                            <a:gd name="T16" fmla="*/ 214 w 214"/>
                            <a:gd name="T17" fmla="*/ 5 h 37"/>
                            <a:gd name="T18" fmla="*/ 0 w 214"/>
                            <a:gd name="T19" fmla="*/ 32 h 37"/>
                            <a:gd name="T20" fmla="*/ 0 w 214"/>
                            <a:gd name="T21" fmla="*/ 32 h 37"/>
                            <a:gd name="T22" fmla="*/ 5 w 214"/>
                            <a:gd name="T23" fmla="*/ 37 h 37"/>
                            <a:gd name="T24" fmla="*/ 5 w 214"/>
                            <a:gd name="T25" fmla="*/ 35 h 37"/>
                            <a:gd name="T26" fmla="*/ 5 w 214"/>
                            <a:gd name="T27" fmla="*/ 35 h 37"/>
                            <a:gd name="T28" fmla="*/ 5 w 214"/>
                            <a:gd name="T29" fmla="*/ 32 h 37"/>
                            <a:gd name="T30" fmla="*/ 3 w 214"/>
                            <a:gd name="T31" fmla="*/ 32 h 37"/>
                            <a:gd name="T32" fmla="*/ 0 w 214"/>
                            <a:gd name="T33" fmla="*/ 32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14" h="37">
                              <a:moveTo>
                                <a:pt x="214" y="5"/>
                              </a:moveTo>
                              <a:lnTo>
                                <a:pt x="214" y="2"/>
                              </a:lnTo>
                              <a:lnTo>
                                <a:pt x="212" y="0"/>
                              </a:lnTo>
                              <a:lnTo>
                                <a:pt x="209" y="0"/>
                              </a:lnTo>
                              <a:lnTo>
                                <a:pt x="207" y="0"/>
                              </a:lnTo>
                              <a:lnTo>
                                <a:pt x="209" y="5"/>
                              </a:lnTo>
                              <a:lnTo>
                                <a:pt x="212" y="12"/>
                              </a:lnTo>
                              <a:lnTo>
                                <a:pt x="212" y="10"/>
                              </a:lnTo>
                              <a:lnTo>
                                <a:pt x="214" y="5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62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6" name="Freeform 9237"/>
                      <wps:cNvSpPr>
                        <a:spLocks noEditPoints="1"/>
                      </wps:cNvSpPr>
                      <wps:spPr bwMode="auto">
                        <a:xfrm>
                          <a:off x="220980" y="697230"/>
                          <a:ext cx="133985" cy="23495"/>
                        </a:xfrm>
                        <a:custGeom>
                          <a:avLst/>
                          <a:gdLst>
                            <a:gd name="T0" fmla="*/ 211 w 211"/>
                            <a:gd name="T1" fmla="*/ 10 h 37"/>
                            <a:gd name="T2" fmla="*/ 209 w 211"/>
                            <a:gd name="T3" fmla="*/ 5 h 37"/>
                            <a:gd name="T4" fmla="*/ 206 w 211"/>
                            <a:gd name="T5" fmla="*/ 0 h 37"/>
                            <a:gd name="T6" fmla="*/ 204 w 211"/>
                            <a:gd name="T7" fmla="*/ 0 h 37"/>
                            <a:gd name="T8" fmla="*/ 201 w 211"/>
                            <a:gd name="T9" fmla="*/ 0 h 37"/>
                            <a:gd name="T10" fmla="*/ 204 w 211"/>
                            <a:gd name="T11" fmla="*/ 7 h 37"/>
                            <a:gd name="T12" fmla="*/ 206 w 211"/>
                            <a:gd name="T13" fmla="*/ 17 h 37"/>
                            <a:gd name="T14" fmla="*/ 209 w 211"/>
                            <a:gd name="T15" fmla="*/ 12 h 37"/>
                            <a:gd name="T16" fmla="*/ 211 w 211"/>
                            <a:gd name="T17" fmla="*/ 10 h 37"/>
                            <a:gd name="T18" fmla="*/ 0 w 211"/>
                            <a:gd name="T19" fmla="*/ 32 h 37"/>
                            <a:gd name="T20" fmla="*/ 0 w 211"/>
                            <a:gd name="T21" fmla="*/ 35 h 37"/>
                            <a:gd name="T22" fmla="*/ 0 w 211"/>
                            <a:gd name="T23" fmla="*/ 35 h 37"/>
                            <a:gd name="T24" fmla="*/ 5 w 211"/>
                            <a:gd name="T25" fmla="*/ 37 h 37"/>
                            <a:gd name="T26" fmla="*/ 5 w 211"/>
                            <a:gd name="T27" fmla="*/ 35 h 37"/>
                            <a:gd name="T28" fmla="*/ 5 w 211"/>
                            <a:gd name="T29" fmla="*/ 35 h 37"/>
                            <a:gd name="T30" fmla="*/ 5 w 211"/>
                            <a:gd name="T31" fmla="*/ 32 h 37"/>
                            <a:gd name="T32" fmla="*/ 2 w 211"/>
                            <a:gd name="T33" fmla="*/ 32 h 37"/>
                            <a:gd name="T34" fmla="*/ 0 w 211"/>
                            <a:gd name="T35" fmla="*/ 32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11" h="37">
                              <a:moveTo>
                                <a:pt x="211" y="10"/>
                              </a:moveTo>
                              <a:lnTo>
                                <a:pt x="209" y="5"/>
                              </a:lnTo>
                              <a:lnTo>
                                <a:pt x="206" y="0"/>
                              </a:lnTo>
                              <a:lnTo>
                                <a:pt x="204" y="0"/>
                              </a:lnTo>
                              <a:lnTo>
                                <a:pt x="201" y="0"/>
                              </a:lnTo>
                              <a:lnTo>
                                <a:pt x="204" y="7"/>
                              </a:lnTo>
                              <a:lnTo>
                                <a:pt x="206" y="17"/>
                              </a:lnTo>
                              <a:lnTo>
                                <a:pt x="209" y="12"/>
                              </a:lnTo>
                              <a:lnTo>
                                <a:pt x="211" y="1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5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7" name="Freeform 9238"/>
                      <wps:cNvSpPr>
                        <a:spLocks noEditPoints="1"/>
                      </wps:cNvSpPr>
                      <wps:spPr bwMode="auto">
                        <a:xfrm>
                          <a:off x="222250" y="697230"/>
                          <a:ext cx="131445" cy="25400"/>
                        </a:xfrm>
                        <a:custGeom>
                          <a:avLst/>
                          <a:gdLst>
                            <a:gd name="T0" fmla="*/ 207 w 207"/>
                            <a:gd name="T1" fmla="*/ 12 h 40"/>
                            <a:gd name="T2" fmla="*/ 204 w 207"/>
                            <a:gd name="T3" fmla="*/ 5 h 40"/>
                            <a:gd name="T4" fmla="*/ 202 w 207"/>
                            <a:gd name="T5" fmla="*/ 0 h 40"/>
                            <a:gd name="T6" fmla="*/ 199 w 207"/>
                            <a:gd name="T7" fmla="*/ 0 h 40"/>
                            <a:gd name="T8" fmla="*/ 197 w 207"/>
                            <a:gd name="T9" fmla="*/ 0 h 40"/>
                            <a:gd name="T10" fmla="*/ 202 w 207"/>
                            <a:gd name="T11" fmla="*/ 12 h 40"/>
                            <a:gd name="T12" fmla="*/ 204 w 207"/>
                            <a:gd name="T13" fmla="*/ 25 h 40"/>
                            <a:gd name="T14" fmla="*/ 204 w 207"/>
                            <a:gd name="T15" fmla="*/ 20 h 40"/>
                            <a:gd name="T16" fmla="*/ 207 w 207"/>
                            <a:gd name="T17" fmla="*/ 12 h 40"/>
                            <a:gd name="T18" fmla="*/ 0 w 207"/>
                            <a:gd name="T19" fmla="*/ 32 h 40"/>
                            <a:gd name="T20" fmla="*/ 0 w 207"/>
                            <a:gd name="T21" fmla="*/ 35 h 40"/>
                            <a:gd name="T22" fmla="*/ 0 w 207"/>
                            <a:gd name="T23" fmla="*/ 35 h 40"/>
                            <a:gd name="T24" fmla="*/ 0 w 207"/>
                            <a:gd name="T25" fmla="*/ 37 h 40"/>
                            <a:gd name="T26" fmla="*/ 5 w 207"/>
                            <a:gd name="T27" fmla="*/ 40 h 40"/>
                            <a:gd name="T28" fmla="*/ 5 w 207"/>
                            <a:gd name="T29" fmla="*/ 37 h 40"/>
                            <a:gd name="T30" fmla="*/ 5 w 207"/>
                            <a:gd name="T31" fmla="*/ 35 h 40"/>
                            <a:gd name="T32" fmla="*/ 5 w 207"/>
                            <a:gd name="T33" fmla="*/ 35 h 40"/>
                            <a:gd name="T34" fmla="*/ 3 w 207"/>
                            <a:gd name="T35" fmla="*/ 32 h 40"/>
                            <a:gd name="T36" fmla="*/ 0 w 207"/>
                            <a:gd name="T37" fmla="*/ 32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07" h="40">
                              <a:moveTo>
                                <a:pt x="207" y="12"/>
                              </a:moveTo>
                              <a:lnTo>
                                <a:pt x="204" y="5"/>
                              </a:lnTo>
                              <a:lnTo>
                                <a:pt x="202" y="0"/>
                              </a:lnTo>
                              <a:lnTo>
                                <a:pt x="199" y="0"/>
                              </a:lnTo>
                              <a:lnTo>
                                <a:pt x="197" y="0"/>
                              </a:lnTo>
                              <a:lnTo>
                                <a:pt x="202" y="12"/>
                              </a:lnTo>
                              <a:lnTo>
                                <a:pt x="204" y="25"/>
                              </a:lnTo>
                              <a:lnTo>
                                <a:pt x="204" y="20"/>
                              </a:lnTo>
                              <a:lnTo>
                                <a:pt x="207" y="12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8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8" name="Freeform 9239"/>
                      <wps:cNvSpPr>
                        <a:spLocks noEditPoints="1"/>
                      </wps:cNvSpPr>
                      <wps:spPr bwMode="auto">
                        <a:xfrm>
                          <a:off x="224155" y="697230"/>
                          <a:ext cx="127635" cy="25400"/>
                        </a:xfrm>
                        <a:custGeom>
                          <a:avLst/>
                          <a:gdLst>
                            <a:gd name="T0" fmla="*/ 201 w 201"/>
                            <a:gd name="T1" fmla="*/ 17 h 40"/>
                            <a:gd name="T2" fmla="*/ 199 w 201"/>
                            <a:gd name="T3" fmla="*/ 7 h 40"/>
                            <a:gd name="T4" fmla="*/ 196 w 201"/>
                            <a:gd name="T5" fmla="*/ 0 h 40"/>
                            <a:gd name="T6" fmla="*/ 194 w 201"/>
                            <a:gd name="T7" fmla="*/ 0 h 40"/>
                            <a:gd name="T8" fmla="*/ 191 w 201"/>
                            <a:gd name="T9" fmla="*/ 0 h 40"/>
                            <a:gd name="T10" fmla="*/ 196 w 201"/>
                            <a:gd name="T11" fmla="*/ 17 h 40"/>
                            <a:gd name="T12" fmla="*/ 199 w 201"/>
                            <a:gd name="T13" fmla="*/ 35 h 40"/>
                            <a:gd name="T14" fmla="*/ 199 w 201"/>
                            <a:gd name="T15" fmla="*/ 35 h 40"/>
                            <a:gd name="T16" fmla="*/ 199 w 201"/>
                            <a:gd name="T17" fmla="*/ 37 h 40"/>
                            <a:gd name="T18" fmla="*/ 199 w 201"/>
                            <a:gd name="T19" fmla="*/ 27 h 40"/>
                            <a:gd name="T20" fmla="*/ 201 w 201"/>
                            <a:gd name="T21" fmla="*/ 17 h 40"/>
                            <a:gd name="T22" fmla="*/ 0 w 201"/>
                            <a:gd name="T23" fmla="*/ 32 h 40"/>
                            <a:gd name="T24" fmla="*/ 0 w 201"/>
                            <a:gd name="T25" fmla="*/ 35 h 40"/>
                            <a:gd name="T26" fmla="*/ 0 w 201"/>
                            <a:gd name="T27" fmla="*/ 35 h 40"/>
                            <a:gd name="T28" fmla="*/ 0 w 201"/>
                            <a:gd name="T29" fmla="*/ 37 h 40"/>
                            <a:gd name="T30" fmla="*/ 5 w 201"/>
                            <a:gd name="T31" fmla="*/ 40 h 40"/>
                            <a:gd name="T32" fmla="*/ 5 w 201"/>
                            <a:gd name="T33" fmla="*/ 37 h 40"/>
                            <a:gd name="T34" fmla="*/ 5 w 201"/>
                            <a:gd name="T35" fmla="*/ 35 h 40"/>
                            <a:gd name="T36" fmla="*/ 5 w 201"/>
                            <a:gd name="T37" fmla="*/ 35 h 40"/>
                            <a:gd name="T38" fmla="*/ 2 w 201"/>
                            <a:gd name="T39" fmla="*/ 35 h 40"/>
                            <a:gd name="T40" fmla="*/ 0 w 201"/>
                            <a:gd name="T41" fmla="*/ 32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201" h="40">
                              <a:moveTo>
                                <a:pt x="201" y="17"/>
                              </a:moveTo>
                              <a:lnTo>
                                <a:pt x="199" y="7"/>
                              </a:lnTo>
                              <a:lnTo>
                                <a:pt x="196" y="0"/>
                              </a:lnTo>
                              <a:lnTo>
                                <a:pt x="194" y="0"/>
                              </a:lnTo>
                              <a:lnTo>
                                <a:pt x="191" y="0"/>
                              </a:lnTo>
                              <a:lnTo>
                                <a:pt x="196" y="17"/>
                              </a:lnTo>
                              <a:lnTo>
                                <a:pt x="199" y="35"/>
                              </a:lnTo>
                              <a:lnTo>
                                <a:pt x="199" y="35"/>
                              </a:lnTo>
                              <a:lnTo>
                                <a:pt x="199" y="37"/>
                              </a:lnTo>
                              <a:lnTo>
                                <a:pt x="199" y="27"/>
                              </a:lnTo>
                              <a:lnTo>
                                <a:pt x="201" y="17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B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9" name="Freeform 9240"/>
                      <wps:cNvSpPr>
                        <a:spLocks noEditPoints="1"/>
                      </wps:cNvSpPr>
                      <wps:spPr bwMode="auto">
                        <a:xfrm>
                          <a:off x="225425" y="697230"/>
                          <a:ext cx="126365" cy="29845"/>
                        </a:xfrm>
                        <a:custGeom>
                          <a:avLst/>
                          <a:gdLst>
                            <a:gd name="T0" fmla="*/ 199 w 199"/>
                            <a:gd name="T1" fmla="*/ 25 h 47"/>
                            <a:gd name="T2" fmla="*/ 197 w 199"/>
                            <a:gd name="T3" fmla="*/ 12 h 47"/>
                            <a:gd name="T4" fmla="*/ 192 w 199"/>
                            <a:gd name="T5" fmla="*/ 0 h 47"/>
                            <a:gd name="T6" fmla="*/ 189 w 199"/>
                            <a:gd name="T7" fmla="*/ 0 h 47"/>
                            <a:gd name="T8" fmla="*/ 187 w 199"/>
                            <a:gd name="T9" fmla="*/ 0 h 47"/>
                            <a:gd name="T10" fmla="*/ 192 w 199"/>
                            <a:gd name="T11" fmla="*/ 17 h 47"/>
                            <a:gd name="T12" fmla="*/ 194 w 199"/>
                            <a:gd name="T13" fmla="*/ 35 h 47"/>
                            <a:gd name="T14" fmla="*/ 194 w 199"/>
                            <a:gd name="T15" fmla="*/ 40 h 47"/>
                            <a:gd name="T16" fmla="*/ 192 w 199"/>
                            <a:gd name="T17" fmla="*/ 47 h 47"/>
                            <a:gd name="T18" fmla="*/ 197 w 199"/>
                            <a:gd name="T19" fmla="*/ 37 h 47"/>
                            <a:gd name="T20" fmla="*/ 199 w 199"/>
                            <a:gd name="T21" fmla="*/ 25 h 47"/>
                            <a:gd name="T22" fmla="*/ 0 w 199"/>
                            <a:gd name="T23" fmla="*/ 35 h 47"/>
                            <a:gd name="T24" fmla="*/ 0 w 199"/>
                            <a:gd name="T25" fmla="*/ 35 h 47"/>
                            <a:gd name="T26" fmla="*/ 0 w 199"/>
                            <a:gd name="T27" fmla="*/ 37 h 47"/>
                            <a:gd name="T28" fmla="*/ 0 w 199"/>
                            <a:gd name="T29" fmla="*/ 40 h 47"/>
                            <a:gd name="T30" fmla="*/ 5 w 199"/>
                            <a:gd name="T31" fmla="*/ 42 h 47"/>
                            <a:gd name="T32" fmla="*/ 5 w 199"/>
                            <a:gd name="T33" fmla="*/ 37 h 47"/>
                            <a:gd name="T34" fmla="*/ 5 w 199"/>
                            <a:gd name="T35" fmla="*/ 35 h 47"/>
                            <a:gd name="T36" fmla="*/ 3 w 199"/>
                            <a:gd name="T37" fmla="*/ 35 h 47"/>
                            <a:gd name="T38" fmla="*/ 0 w 199"/>
                            <a:gd name="T39" fmla="*/ 35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99" h="47">
                              <a:moveTo>
                                <a:pt x="199" y="25"/>
                              </a:moveTo>
                              <a:lnTo>
                                <a:pt x="197" y="12"/>
                              </a:lnTo>
                              <a:lnTo>
                                <a:pt x="192" y="0"/>
                              </a:lnTo>
                              <a:lnTo>
                                <a:pt x="189" y="0"/>
                              </a:lnTo>
                              <a:lnTo>
                                <a:pt x="187" y="0"/>
                              </a:lnTo>
                              <a:lnTo>
                                <a:pt x="192" y="17"/>
                              </a:lnTo>
                              <a:lnTo>
                                <a:pt x="194" y="35"/>
                              </a:lnTo>
                              <a:lnTo>
                                <a:pt x="194" y="40"/>
                              </a:lnTo>
                              <a:lnTo>
                                <a:pt x="192" y="47"/>
                              </a:lnTo>
                              <a:lnTo>
                                <a:pt x="197" y="37"/>
                              </a:lnTo>
                              <a:lnTo>
                                <a:pt x="199" y="2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6F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0" name="Freeform 9241"/>
                      <wps:cNvSpPr>
                        <a:spLocks noEditPoints="1"/>
                      </wps:cNvSpPr>
                      <wps:spPr bwMode="auto">
                        <a:xfrm>
                          <a:off x="227330" y="697230"/>
                          <a:ext cx="123190" cy="33020"/>
                        </a:xfrm>
                        <a:custGeom>
                          <a:avLst/>
                          <a:gdLst>
                            <a:gd name="T0" fmla="*/ 194 w 194"/>
                            <a:gd name="T1" fmla="*/ 35 h 52"/>
                            <a:gd name="T2" fmla="*/ 191 w 194"/>
                            <a:gd name="T3" fmla="*/ 17 h 52"/>
                            <a:gd name="T4" fmla="*/ 186 w 194"/>
                            <a:gd name="T5" fmla="*/ 0 h 52"/>
                            <a:gd name="T6" fmla="*/ 184 w 194"/>
                            <a:gd name="T7" fmla="*/ 0 h 52"/>
                            <a:gd name="T8" fmla="*/ 181 w 194"/>
                            <a:gd name="T9" fmla="*/ 0 h 52"/>
                            <a:gd name="T10" fmla="*/ 186 w 194"/>
                            <a:gd name="T11" fmla="*/ 17 h 52"/>
                            <a:gd name="T12" fmla="*/ 189 w 194"/>
                            <a:gd name="T13" fmla="*/ 35 h 52"/>
                            <a:gd name="T14" fmla="*/ 189 w 194"/>
                            <a:gd name="T15" fmla="*/ 45 h 52"/>
                            <a:gd name="T16" fmla="*/ 186 w 194"/>
                            <a:gd name="T17" fmla="*/ 52 h 52"/>
                            <a:gd name="T18" fmla="*/ 191 w 194"/>
                            <a:gd name="T19" fmla="*/ 45 h 52"/>
                            <a:gd name="T20" fmla="*/ 194 w 194"/>
                            <a:gd name="T21" fmla="*/ 37 h 52"/>
                            <a:gd name="T22" fmla="*/ 194 w 194"/>
                            <a:gd name="T23" fmla="*/ 35 h 52"/>
                            <a:gd name="T24" fmla="*/ 194 w 194"/>
                            <a:gd name="T25" fmla="*/ 35 h 52"/>
                            <a:gd name="T26" fmla="*/ 0 w 194"/>
                            <a:gd name="T27" fmla="*/ 35 h 52"/>
                            <a:gd name="T28" fmla="*/ 0 w 194"/>
                            <a:gd name="T29" fmla="*/ 35 h 52"/>
                            <a:gd name="T30" fmla="*/ 0 w 194"/>
                            <a:gd name="T31" fmla="*/ 37 h 52"/>
                            <a:gd name="T32" fmla="*/ 0 w 194"/>
                            <a:gd name="T33" fmla="*/ 40 h 52"/>
                            <a:gd name="T34" fmla="*/ 5 w 194"/>
                            <a:gd name="T35" fmla="*/ 42 h 52"/>
                            <a:gd name="T36" fmla="*/ 5 w 194"/>
                            <a:gd name="T37" fmla="*/ 40 h 52"/>
                            <a:gd name="T38" fmla="*/ 5 w 194"/>
                            <a:gd name="T39" fmla="*/ 35 h 52"/>
                            <a:gd name="T40" fmla="*/ 2 w 194"/>
                            <a:gd name="T41" fmla="*/ 35 h 52"/>
                            <a:gd name="T42" fmla="*/ 0 w 194"/>
                            <a:gd name="T43" fmla="*/ 35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94" h="52">
                              <a:moveTo>
                                <a:pt x="194" y="35"/>
                              </a:moveTo>
                              <a:lnTo>
                                <a:pt x="191" y="17"/>
                              </a:lnTo>
                              <a:lnTo>
                                <a:pt x="186" y="0"/>
                              </a:lnTo>
                              <a:lnTo>
                                <a:pt x="184" y="0"/>
                              </a:lnTo>
                              <a:lnTo>
                                <a:pt x="181" y="0"/>
                              </a:lnTo>
                              <a:lnTo>
                                <a:pt x="186" y="17"/>
                              </a:lnTo>
                              <a:lnTo>
                                <a:pt x="189" y="35"/>
                              </a:lnTo>
                              <a:lnTo>
                                <a:pt x="189" y="45"/>
                              </a:lnTo>
                              <a:lnTo>
                                <a:pt x="186" y="52"/>
                              </a:lnTo>
                              <a:lnTo>
                                <a:pt x="191" y="45"/>
                              </a:lnTo>
                              <a:lnTo>
                                <a:pt x="194" y="37"/>
                              </a:lnTo>
                              <a:lnTo>
                                <a:pt x="194" y="35"/>
                              </a:lnTo>
                              <a:lnTo>
                                <a:pt x="19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7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1" name="Freeform 9242"/>
                      <wps:cNvSpPr>
                        <a:spLocks noEditPoints="1"/>
                      </wps:cNvSpPr>
                      <wps:spPr bwMode="auto">
                        <a:xfrm>
                          <a:off x="228600" y="697230"/>
                          <a:ext cx="120015" cy="36195"/>
                        </a:xfrm>
                        <a:custGeom>
                          <a:avLst/>
                          <a:gdLst>
                            <a:gd name="T0" fmla="*/ 189 w 189"/>
                            <a:gd name="T1" fmla="*/ 35 h 57"/>
                            <a:gd name="T2" fmla="*/ 187 w 189"/>
                            <a:gd name="T3" fmla="*/ 17 h 57"/>
                            <a:gd name="T4" fmla="*/ 182 w 189"/>
                            <a:gd name="T5" fmla="*/ 0 h 57"/>
                            <a:gd name="T6" fmla="*/ 179 w 189"/>
                            <a:gd name="T7" fmla="*/ 0 h 57"/>
                            <a:gd name="T8" fmla="*/ 177 w 189"/>
                            <a:gd name="T9" fmla="*/ 0 h 57"/>
                            <a:gd name="T10" fmla="*/ 182 w 189"/>
                            <a:gd name="T11" fmla="*/ 17 h 57"/>
                            <a:gd name="T12" fmla="*/ 184 w 189"/>
                            <a:gd name="T13" fmla="*/ 35 h 57"/>
                            <a:gd name="T14" fmla="*/ 182 w 189"/>
                            <a:gd name="T15" fmla="*/ 45 h 57"/>
                            <a:gd name="T16" fmla="*/ 182 w 189"/>
                            <a:gd name="T17" fmla="*/ 57 h 57"/>
                            <a:gd name="T18" fmla="*/ 184 w 189"/>
                            <a:gd name="T19" fmla="*/ 52 h 57"/>
                            <a:gd name="T20" fmla="*/ 187 w 189"/>
                            <a:gd name="T21" fmla="*/ 47 h 57"/>
                            <a:gd name="T22" fmla="*/ 189 w 189"/>
                            <a:gd name="T23" fmla="*/ 40 h 57"/>
                            <a:gd name="T24" fmla="*/ 189 w 189"/>
                            <a:gd name="T25" fmla="*/ 35 h 57"/>
                            <a:gd name="T26" fmla="*/ 0 w 189"/>
                            <a:gd name="T27" fmla="*/ 35 h 57"/>
                            <a:gd name="T28" fmla="*/ 0 w 189"/>
                            <a:gd name="T29" fmla="*/ 37 h 57"/>
                            <a:gd name="T30" fmla="*/ 0 w 189"/>
                            <a:gd name="T31" fmla="*/ 42 h 57"/>
                            <a:gd name="T32" fmla="*/ 5 w 189"/>
                            <a:gd name="T33" fmla="*/ 45 h 57"/>
                            <a:gd name="T34" fmla="*/ 5 w 189"/>
                            <a:gd name="T35" fmla="*/ 40 h 57"/>
                            <a:gd name="T36" fmla="*/ 5 w 189"/>
                            <a:gd name="T37" fmla="*/ 35 h 57"/>
                            <a:gd name="T38" fmla="*/ 3 w 189"/>
                            <a:gd name="T39" fmla="*/ 35 h 57"/>
                            <a:gd name="T40" fmla="*/ 0 w 189"/>
                            <a:gd name="T41" fmla="*/ 35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89" h="57">
                              <a:moveTo>
                                <a:pt x="189" y="35"/>
                              </a:moveTo>
                              <a:lnTo>
                                <a:pt x="187" y="17"/>
                              </a:lnTo>
                              <a:lnTo>
                                <a:pt x="182" y="0"/>
                              </a:lnTo>
                              <a:lnTo>
                                <a:pt x="179" y="0"/>
                              </a:lnTo>
                              <a:lnTo>
                                <a:pt x="177" y="0"/>
                              </a:lnTo>
                              <a:lnTo>
                                <a:pt x="182" y="17"/>
                              </a:lnTo>
                              <a:lnTo>
                                <a:pt x="184" y="35"/>
                              </a:lnTo>
                              <a:lnTo>
                                <a:pt x="182" y="45"/>
                              </a:lnTo>
                              <a:lnTo>
                                <a:pt x="182" y="57"/>
                              </a:lnTo>
                              <a:lnTo>
                                <a:pt x="184" y="52"/>
                              </a:lnTo>
                              <a:lnTo>
                                <a:pt x="187" y="47"/>
                              </a:lnTo>
                              <a:lnTo>
                                <a:pt x="189" y="40"/>
                              </a:lnTo>
                              <a:lnTo>
                                <a:pt x="18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7"/>
                              </a:lnTo>
                              <a:lnTo>
                                <a:pt x="0" y="42"/>
                              </a:lnTo>
                              <a:lnTo>
                                <a:pt x="5" y="45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5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2" name="Freeform 9243"/>
                      <wps:cNvSpPr>
                        <a:spLocks noEditPoints="1"/>
                      </wps:cNvSpPr>
                      <wps:spPr bwMode="auto">
                        <a:xfrm>
                          <a:off x="230505" y="697230"/>
                          <a:ext cx="116840" cy="38100"/>
                        </a:xfrm>
                        <a:custGeom>
                          <a:avLst/>
                          <a:gdLst>
                            <a:gd name="T0" fmla="*/ 184 w 184"/>
                            <a:gd name="T1" fmla="*/ 35 h 60"/>
                            <a:gd name="T2" fmla="*/ 181 w 184"/>
                            <a:gd name="T3" fmla="*/ 17 h 60"/>
                            <a:gd name="T4" fmla="*/ 176 w 184"/>
                            <a:gd name="T5" fmla="*/ 0 h 60"/>
                            <a:gd name="T6" fmla="*/ 174 w 184"/>
                            <a:gd name="T7" fmla="*/ 0 h 60"/>
                            <a:gd name="T8" fmla="*/ 171 w 184"/>
                            <a:gd name="T9" fmla="*/ 0 h 60"/>
                            <a:gd name="T10" fmla="*/ 176 w 184"/>
                            <a:gd name="T11" fmla="*/ 17 h 60"/>
                            <a:gd name="T12" fmla="*/ 179 w 184"/>
                            <a:gd name="T13" fmla="*/ 35 h 60"/>
                            <a:gd name="T14" fmla="*/ 176 w 184"/>
                            <a:gd name="T15" fmla="*/ 47 h 60"/>
                            <a:gd name="T16" fmla="*/ 174 w 184"/>
                            <a:gd name="T17" fmla="*/ 60 h 60"/>
                            <a:gd name="T18" fmla="*/ 179 w 184"/>
                            <a:gd name="T19" fmla="*/ 57 h 60"/>
                            <a:gd name="T20" fmla="*/ 181 w 184"/>
                            <a:gd name="T21" fmla="*/ 52 h 60"/>
                            <a:gd name="T22" fmla="*/ 184 w 184"/>
                            <a:gd name="T23" fmla="*/ 45 h 60"/>
                            <a:gd name="T24" fmla="*/ 184 w 184"/>
                            <a:gd name="T25" fmla="*/ 35 h 60"/>
                            <a:gd name="T26" fmla="*/ 0 w 184"/>
                            <a:gd name="T27" fmla="*/ 35 h 60"/>
                            <a:gd name="T28" fmla="*/ 0 w 184"/>
                            <a:gd name="T29" fmla="*/ 40 h 60"/>
                            <a:gd name="T30" fmla="*/ 0 w 184"/>
                            <a:gd name="T31" fmla="*/ 42 h 60"/>
                            <a:gd name="T32" fmla="*/ 2 w 184"/>
                            <a:gd name="T33" fmla="*/ 45 h 60"/>
                            <a:gd name="T34" fmla="*/ 5 w 184"/>
                            <a:gd name="T35" fmla="*/ 47 h 60"/>
                            <a:gd name="T36" fmla="*/ 5 w 184"/>
                            <a:gd name="T37" fmla="*/ 40 h 60"/>
                            <a:gd name="T38" fmla="*/ 5 w 184"/>
                            <a:gd name="T39" fmla="*/ 35 h 60"/>
                            <a:gd name="T40" fmla="*/ 2 w 184"/>
                            <a:gd name="T41" fmla="*/ 35 h 60"/>
                            <a:gd name="T42" fmla="*/ 0 w 184"/>
                            <a:gd name="T43" fmla="*/ 3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84" h="60">
                              <a:moveTo>
                                <a:pt x="184" y="35"/>
                              </a:moveTo>
                              <a:lnTo>
                                <a:pt x="181" y="17"/>
                              </a:lnTo>
                              <a:lnTo>
                                <a:pt x="176" y="0"/>
                              </a:lnTo>
                              <a:lnTo>
                                <a:pt x="174" y="0"/>
                              </a:lnTo>
                              <a:lnTo>
                                <a:pt x="171" y="0"/>
                              </a:lnTo>
                              <a:lnTo>
                                <a:pt x="176" y="17"/>
                              </a:lnTo>
                              <a:lnTo>
                                <a:pt x="179" y="35"/>
                              </a:lnTo>
                              <a:lnTo>
                                <a:pt x="176" y="47"/>
                              </a:lnTo>
                              <a:lnTo>
                                <a:pt x="174" y="60"/>
                              </a:lnTo>
                              <a:lnTo>
                                <a:pt x="179" y="57"/>
                              </a:lnTo>
                              <a:lnTo>
                                <a:pt x="181" y="52"/>
                              </a:lnTo>
                              <a:lnTo>
                                <a:pt x="184" y="45"/>
                              </a:lnTo>
                              <a:lnTo>
                                <a:pt x="18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2"/>
                              </a:lnTo>
                              <a:lnTo>
                                <a:pt x="2" y="45"/>
                              </a:lnTo>
                              <a:lnTo>
                                <a:pt x="5" y="47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8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3" name="Freeform 9244"/>
                      <wps:cNvSpPr>
                        <a:spLocks noEditPoints="1"/>
                      </wps:cNvSpPr>
                      <wps:spPr bwMode="auto">
                        <a:xfrm>
                          <a:off x="231775" y="697230"/>
                          <a:ext cx="113665" cy="39370"/>
                        </a:xfrm>
                        <a:custGeom>
                          <a:avLst/>
                          <a:gdLst>
                            <a:gd name="T0" fmla="*/ 179 w 179"/>
                            <a:gd name="T1" fmla="*/ 35 h 62"/>
                            <a:gd name="T2" fmla="*/ 177 w 179"/>
                            <a:gd name="T3" fmla="*/ 17 h 62"/>
                            <a:gd name="T4" fmla="*/ 172 w 179"/>
                            <a:gd name="T5" fmla="*/ 0 h 62"/>
                            <a:gd name="T6" fmla="*/ 169 w 179"/>
                            <a:gd name="T7" fmla="*/ 0 h 62"/>
                            <a:gd name="T8" fmla="*/ 167 w 179"/>
                            <a:gd name="T9" fmla="*/ 2 h 62"/>
                            <a:gd name="T10" fmla="*/ 172 w 179"/>
                            <a:gd name="T11" fmla="*/ 17 h 62"/>
                            <a:gd name="T12" fmla="*/ 174 w 179"/>
                            <a:gd name="T13" fmla="*/ 35 h 62"/>
                            <a:gd name="T14" fmla="*/ 172 w 179"/>
                            <a:gd name="T15" fmla="*/ 47 h 62"/>
                            <a:gd name="T16" fmla="*/ 169 w 179"/>
                            <a:gd name="T17" fmla="*/ 62 h 62"/>
                            <a:gd name="T18" fmla="*/ 172 w 179"/>
                            <a:gd name="T19" fmla="*/ 60 h 62"/>
                            <a:gd name="T20" fmla="*/ 177 w 179"/>
                            <a:gd name="T21" fmla="*/ 57 h 62"/>
                            <a:gd name="T22" fmla="*/ 177 w 179"/>
                            <a:gd name="T23" fmla="*/ 45 h 62"/>
                            <a:gd name="T24" fmla="*/ 179 w 179"/>
                            <a:gd name="T25" fmla="*/ 35 h 62"/>
                            <a:gd name="T26" fmla="*/ 0 w 179"/>
                            <a:gd name="T27" fmla="*/ 35 h 62"/>
                            <a:gd name="T28" fmla="*/ 0 w 179"/>
                            <a:gd name="T29" fmla="*/ 40 h 62"/>
                            <a:gd name="T30" fmla="*/ 0 w 179"/>
                            <a:gd name="T31" fmla="*/ 45 h 62"/>
                            <a:gd name="T32" fmla="*/ 3 w 179"/>
                            <a:gd name="T33" fmla="*/ 47 h 62"/>
                            <a:gd name="T34" fmla="*/ 5 w 179"/>
                            <a:gd name="T35" fmla="*/ 47 h 62"/>
                            <a:gd name="T36" fmla="*/ 5 w 179"/>
                            <a:gd name="T37" fmla="*/ 42 h 62"/>
                            <a:gd name="T38" fmla="*/ 5 w 179"/>
                            <a:gd name="T39" fmla="*/ 35 h 62"/>
                            <a:gd name="T40" fmla="*/ 3 w 179"/>
                            <a:gd name="T41" fmla="*/ 35 h 62"/>
                            <a:gd name="T42" fmla="*/ 0 w 179"/>
                            <a:gd name="T43" fmla="*/ 35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79" h="62">
                              <a:moveTo>
                                <a:pt x="179" y="35"/>
                              </a:moveTo>
                              <a:lnTo>
                                <a:pt x="177" y="17"/>
                              </a:lnTo>
                              <a:lnTo>
                                <a:pt x="172" y="0"/>
                              </a:lnTo>
                              <a:lnTo>
                                <a:pt x="169" y="0"/>
                              </a:lnTo>
                              <a:lnTo>
                                <a:pt x="167" y="2"/>
                              </a:lnTo>
                              <a:lnTo>
                                <a:pt x="172" y="17"/>
                              </a:lnTo>
                              <a:lnTo>
                                <a:pt x="174" y="35"/>
                              </a:lnTo>
                              <a:lnTo>
                                <a:pt x="172" y="47"/>
                              </a:lnTo>
                              <a:lnTo>
                                <a:pt x="169" y="62"/>
                              </a:lnTo>
                              <a:lnTo>
                                <a:pt x="172" y="60"/>
                              </a:lnTo>
                              <a:lnTo>
                                <a:pt x="177" y="57"/>
                              </a:lnTo>
                              <a:lnTo>
                                <a:pt x="177" y="45"/>
                              </a:lnTo>
                              <a:lnTo>
                                <a:pt x="17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3" y="47"/>
                              </a:lnTo>
                              <a:lnTo>
                                <a:pt x="5" y="47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4" name="Freeform 9245"/>
                      <wps:cNvSpPr>
                        <a:spLocks noEditPoints="1"/>
                      </wps:cNvSpPr>
                      <wps:spPr bwMode="auto">
                        <a:xfrm>
                          <a:off x="233680" y="697230"/>
                          <a:ext cx="110490" cy="41275"/>
                        </a:xfrm>
                        <a:custGeom>
                          <a:avLst/>
                          <a:gdLst>
                            <a:gd name="T0" fmla="*/ 174 w 174"/>
                            <a:gd name="T1" fmla="*/ 35 h 65"/>
                            <a:gd name="T2" fmla="*/ 171 w 174"/>
                            <a:gd name="T3" fmla="*/ 17 h 65"/>
                            <a:gd name="T4" fmla="*/ 166 w 174"/>
                            <a:gd name="T5" fmla="*/ 0 h 65"/>
                            <a:gd name="T6" fmla="*/ 164 w 174"/>
                            <a:gd name="T7" fmla="*/ 2 h 65"/>
                            <a:gd name="T8" fmla="*/ 161 w 174"/>
                            <a:gd name="T9" fmla="*/ 2 h 65"/>
                            <a:gd name="T10" fmla="*/ 166 w 174"/>
                            <a:gd name="T11" fmla="*/ 17 h 65"/>
                            <a:gd name="T12" fmla="*/ 169 w 174"/>
                            <a:gd name="T13" fmla="*/ 35 h 65"/>
                            <a:gd name="T14" fmla="*/ 166 w 174"/>
                            <a:gd name="T15" fmla="*/ 50 h 65"/>
                            <a:gd name="T16" fmla="*/ 164 w 174"/>
                            <a:gd name="T17" fmla="*/ 65 h 65"/>
                            <a:gd name="T18" fmla="*/ 166 w 174"/>
                            <a:gd name="T19" fmla="*/ 62 h 65"/>
                            <a:gd name="T20" fmla="*/ 169 w 174"/>
                            <a:gd name="T21" fmla="*/ 60 h 65"/>
                            <a:gd name="T22" fmla="*/ 171 w 174"/>
                            <a:gd name="T23" fmla="*/ 47 h 65"/>
                            <a:gd name="T24" fmla="*/ 174 w 174"/>
                            <a:gd name="T25" fmla="*/ 35 h 65"/>
                            <a:gd name="T26" fmla="*/ 0 w 174"/>
                            <a:gd name="T27" fmla="*/ 35 h 65"/>
                            <a:gd name="T28" fmla="*/ 0 w 174"/>
                            <a:gd name="T29" fmla="*/ 40 h 65"/>
                            <a:gd name="T30" fmla="*/ 0 w 174"/>
                            <a:gd name="T31" fmla="*/ 47 h 65"/>
                            <a:gd name="T32" fmla="*/ 2 w 174"/>
                            <a:gd name="T33" fmla="*/ 47 h 65"/>
                            <a:gd name="T34" fmla="*/ 7 w 174"/>
                            <a:gd name="T35" fmla="*/ 50 h 65"/>
                            <a:gd name="T36" fmla="*/ 5 w 174"/>
                            <a:gd name="T37" fmla="*/ 42 h 65"/>
                            <a:gd name="T38" fmla="*/ 5 w 174"/>
                            <a:gd name="T39" fmla="*/ 35 h 65"/>
                            <a:gd name="T40" fmla="*/ 2 w 174"/>
                            <a:gd name="T41" fmla="*/ 35 h 65"/>
                            <a:gd name="T42" fmla="*/ 0 w 174"/>
                            <a:gd name="T43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74" h="65">
                              <a:moveTo>
                                <a:pt x="174" y="35"/>
                              </a:moveTo>
                              <a:lnTo>
                                <a:pt x="171" y="17"/>
                              </a:lnTo>
                              <a:lnTo>
                                <a:pt x="166" y="0"/>
                              </a:lnTo>
                              <a:lnTo>
                                <a:pt x="164" y="2"/>
                              </a:lnTo>
                              <a:lnTo>
                                <a:pt x="161" y="2"/>
                              </a:lnTo>
                              <a:lnTo>
                                <a:pt x="166" y="17"/>
                              </a:lnTo>
                              <a:lnTo>
                                <a:pt x="169" y="35"/>
                              </a:lnTo>
                              <a:lnTo>
                                <a:pt x="166" y="50"/>
                              </a:lnTo>
                              <a:lnTo>
                                <a:pt x="164" y="65"/>
                              </a:lnTo>
                              <a:lnTo>
                                <a:pt x="166" y="62"/>
                              </a:lnTo>
                              <a:lnTo>
                                <a:pt x="169" y="60"/>
                              </a:lnTo>
                              <a:lnTo>
                                <a:pt x="171" y="47"/>
                              </a:lnTo>
                              <a:lnTo>
                                <a:pt x="17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7"/>
                              </a:lnTo>
                              <a:lnTo>
                                <a:pt x="2" y="47"/>
                              </a:lnTo>
                              <a:lnTo>
                                <a:pt x="7" y="50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E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5" name="Freeform 9246"/>
                      <wps:cNvSpPr>
                        <a:spLocks noEditPoints="1"/>
                      </wps:cNvSpPr>
                      <wps:spPr bwMode="auto">
                        <a:xfrm>
                          <a:off x="234950" y="698500"/>
                          <a:ext cx="107315" cy="40005"/>
                        </a:xfrm>
                        <a:custGeom>
                          <a:avLst/>
                          <a:gdLst>
                            <a:gd name="T0" fmla="*/ 169 w 169"/>
                            <a:gd name="T1" fmla="*/ 33 h 63"/>
                            <a:gd name="T2" fmla="*/ 167 w 169"/>
                            <a:gd name="T3" fmla="*/ 15 h 63"/>
                            <a:gd name="T4" fmla="*/ 162 w 169"/>
                            <a:gd name="T5" fmla="*/ 0 h 63"/>
                            <a:gd name="T6" fmla="*/ 159 w 169"/>
                            <a:gd name="T7" fmla="*/ 0 h 63"/>
                            <a:gd name="T8" fmla="*/ 157 w 169"/>
                            <a:gd name="T9" fmla="*/ 0 h 63"/>
                            <a:gd name="T10" fmla="*/ 162 w 169"/>
                            <a:gd name="T11" fmla="*/ 15 h 63"/>
                            <a:gd name="T12" fmla="*/ 164 w 169"/>
                            <a:gd name="T13" fmla="*/ 33 h 63"/>
                            <a:gd name="T14" fmla="*/ 162 w 169"/>
                            <a:gd name="T15" fmla="*/ 48 h 63"/>
                            <a:gd name="T16" fmla="*/ 157 w 169"/>
                            <a:gd name="T17" fmla="*/ 63 h 63"/>
                            <a:gd name="T18" fmla="*/ 159 w 169"/>
                            <a:gd name="T19" fmla="*/ 63 h 63"/>
                            <a:gd name="T20" fmla="*/ 162 w 169"/>
                            <a:gd name="T21" fmla="*/ 60 h 63"/>
                            <a:gd name="T22" fmla="*/ 164 w 169"/>
                            <a:gd name="T23" fmla="*/ 60 h 63"/>
                            <a:gd name="T24" fmla="*/ 167 w 169"/>
                            <a:gd name="T25" fmla="*/ 45 h 63"/>
                            <a:gd name="T26" fmla="*/ 169 w 169"/>
                            <a:gd name="T27" fmla="*/ 33 h 63"/>
                            <a:gd name="T28" fmla="*/ 0 w 169"/>
                            <a:gd name="T29" fmla="*/ 33 h 63"/>
                            <a:gd name="T30" fmla="*/ 0 w 169"/>
                            <a:gd name="T31" fmla="*/ 40 h 63"/>
                            <a:gd name="T32" fmla="*/ 0 w 169"/>
                            <a:gd name="T33" fmla="*/ 45 h 63"/>
                            <a:gd name="T34" fmla="*/ 5 w 169"/>
                            <a:gd name="T35" fmla="*/ 48 h 63"/>
                            <a:gd name="T36" fmla="*/ 8 w 169"/>
                            <a:gd name="T37" fmla="*/ 48 h 63"/>
                            <a:gd name="T38" fmla="*/ 5 w 169"/>
                            <a:gd name="T39" fmla="*/ 43 h 63"/>
                            <a:gd name="T40" fmla="*/ 5 w 169"/>
                            <a:gd name="T41" fmla="*/ 35 h 63"/>
                            <a:gd name="T42" fmla="*/ 3 w 169"/>
                            <a:gd name="T43" fmla="*/ 33 h 63"/>
                            <a:gd name="T44" fmla="*/ 0 w 169"/>
                            <a:gd name="T45" fmla="*/ 3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69" h="63">
                              <a:moveTo>
                                <a:pt x="169" y="33"/>
                              </a:moveTo>
                              <a:lnTo>
                                <a:pt x="167" y="15"/>
                              </a:lnTo>
                              <a:lnTo>
                                <a:pt x="162" y="0"/>
                              </a:lnTo>
                              <a:lnTo>
                                <a:pt x="159" y="0"/>
                              </a:lnTo>
                              <a:lnTo>
                                <a:pt x="157" y="0"/>
                              </a:lnTo>
                              <a:lnTo>
                                <a:pt x="162" y="15"/>
                              </a:lnTo>
                              <a:lnTo>
                                <a:pt x="164" y="33"/>
                              </a:lnTo>
                              <a:lnTo>
                                <a:pt x="162" y="48"/>
                              </a:lnTo>
                              <a:lnTo>
                                <a:pt x="157" y="63"/>
                              </a:lnTo>
                              <a:lnTo>
                                <a:pt x="159" y="63"/>
                              </a:lnTo>
                              <a:lnTo>
                                <a:pt x="162" y="60"/>
                              </a:lnTo>
                              <a:lnTo>
                                <a:pt x="164" y="60"/>
                              </a:lnTo>
                              <a:lnTo>
                                <a:pt x="167" y="45"/>
                              </a:lnTo>
                              <a:lnTo>
                                <a:pt x="169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5" y="48"/>
                              </a:lnTo>
                              <a:lnTo>
                                <a:pt x="8" y="48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3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81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6" name="Freeform 9247"/>
                      <wps:cNvSpPr>
                        <a:spLocks noEditPoints="1"/>
                      </wps:cNvSpPr>
                      <wps:spPr bwMode="auto">
                        <a:xfrm>
                          <a:off x="236855" y="698500"/>
                          <a:ext cx="104140" cy="40005"/>
                        </a:xfrm>
                        <a:custGeom>
                          <a:avLst/>
                          <a:gdLst>
                            <a:gd name="T0" fmla="*/ 164 w 164"/>
                            <a:gd name="T1" fmla="*/ 33 h 63"/>
                            <a:gd name="T2" fmla="*/ 161 w 164"/>
                            <a:gd name="T3" fmla="*/ 15 h 63"/>
                            <a:gd name="T4" fmla="*/ 156 w 164"/>
                            <a:gd name="T5" fmla="*/ 0 h 63"/>
                            <a:gd name="T6" fmla="*/ 154 w 164"/>
                            <a:gd name="T7" fmla="*/ 0 h 63"/>
                            <a:gd name="T8" fmla="*/ 151 w 164"/>
                            <a:gd name="T9" fmla="*/ 0 h 63"/>
                            <a:gd name="T10" fmla="*/ 156 w 164"/>
                            <a:gd name="T11" fmla="*/ 15 h 63"/>
                            <a:gd name="T12" fmla="*/ 159 w 164"/>
                            <a:gd name="T13" fmla="*/ 33 h 63"/>
                            <a:gd name="T14" fmla="*/ 156 w 164"/>
                            <a:gd name="T15" fmla="*/ 48 h 63"/>
                            <a:gd name="T16" fmla="*/ 151 w 164"/>
                            <a:gd name="T17" fmla="*/ 63 h 63"/>
                            <a:gd name="T18" fmla="*/ 156 w 164"/>
                            <a:gd name="T19" fmla="*/ 63 h 63"/>
                            <a:gd name="T20" fmla="*/ 159 w 164"/>
                            <a:gd name="T21" fmla="*/ 63 h 63"/>
                            <a:gd name="T22" fmla="*/ 161 w 164"/>
                            <a:gd name="T23" fmla="*/ 48 h 63"/>
                            <a:gd name="T24" fmla="*/ 164 w 164"/>
                            <a:gd name="T25" fmla="*/ 33 h 63"/>
                            <a:gd name="T26" fmla="*/ 0 w 164"/>
                            <a:gd name="T27" fmla="*/ 33 h 63"/>
                            <a:gd name="T28" fmla="*/ 0 w 164"/>
                            <a:gd name="T29" fmla="*/ 40 h 63"/>
                            <a:gd name="T30" fmla="*/ 2 w 164"/>
                            <a:gd name="T31" fmla="*/ 48 h 63"/>
                            <a:gd name="T32" fmla="*/ 5 w 164"/>
                            <a:gd name="T33" fmla="*/ 48 h 63"/>
                            <a:gd name="T34" fmla="*/ 7 w 164"/>
                            <a:gd name="T35" fmla="*/ 50 h 63"/>
                            <a:gd name="T36" fmla="*/ 5 w 164"/>
                            <a:gd name="T37" fmla="*/ 43 h 63"/>
                            <a:gd name="T38" fmla="*/ 5 w 164"/>
                            <a:gd name="T39" fmla="*/ 35 h 63"/>
                            <a:gd name="T40" fmla="*/ 2 w 164"/>
                            <a:gd name="T41" fmla="*/ 35 h 63"/>
                            <a:gd name="T42" fmla="*/ 0 w 164"/>
                            <a:gd name="T43" fmla="*/ 3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64" h="63">
                              <a:moveTo>
                                <a:pt x="164" y="33"/>
                              </a:moveTo>
                              <a:lnTo>
                                <a:pt x="161" y="15"/>
                              </a:lnTo>
                              <a:lnTo>
                                <a:pt x="156" y="0"/>
                              </a:lnTo>
                              <a:lnTo>
                                <a:pt x="154" y="0"/>
                              </a:lnTo>
                              <a:lnTo>
                                <a:pt x="151" y="0"/>
                              </a:lnTo>
                              <a:lnTo>
                                <a:pt x="156" y="15"/>
                              </a:lnTo>
                              <a:lnTo>
                                <a:pt x="159" y="33"/>
                              </a:lnTo>
                              <a:lnTo>
                                <a:pt x="156" y="48"/>
                              </a:lnTo>
                              <a:lnTo>
                                <a:pt x="151" y="63"/>
                              </a:lnTo>
                              <a:lnTo>
                                <a:pt x="156" y="63"/>
                              </a:lnTo>
                              <a:lnTo>
                                <a:pt x="159" y="63"/>
                              </a:lnTo>
                              <a:lnTo>
                                <a:pt x="161" y="48"/>
                              </a:lnTo>
                              <a:lnTo>
                                <a:pt x="164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5" y="48"/>
                              </a:lnTo>
                              <a:lnTo>
                                <a:pt x="7" y="50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8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7" name="Freeform 9248"/>
                      <wps:cNvSpPr>
                        <a:spLocks noEditPoints="1"/>
                      </wps:cNvSpPr>
                      <wps:spPr bwMode="auto">
                        <a:xfrm>
                          <a:off x="238125" y="698500"/>
                          <a:ext cx="100965" cy="40005"/>
                        </a:xfrm>
                        <a:custGeom>
                          <a:avLst/>
                          <a:gdLst>
                            <a:gd name="T0" fmla="*/ 159 w 159"/>
                            <a:gd name="T1" fmla="*/ 33 h 63"/>
                            <a:gd name="T2" fmla="*/ 157 w 159"/>
                            <a:gd name="T3" fmla="*/ 15 h 63"/>
                            <a:gd name="T4" fmla="*/ 152 w 159"/>
                            <a:gd name="T5" fmla="*/ 0 h 63"/>
                            <a:gd name="T6" fmla="*/ 149 w 159"/>
                            <a:gd name="T7" fmla="*/ 0 h 63"/>
                            <a:gd name="T8" fmla="*/ 147 w 159"/>
                            <a:gd name="T9" fmla="*/ 0 h 63"/>
                            <a:gd name="T10" fmla="*/ 152 w 159"/>
                            <a:gd name="T11" fmla="*/ 15 h 63"/>
                            <a:gd name="T12" fmla="*/ 154 w 159"/>
                            <a:gd name="T13" fmla="*/ 33 h 63"/>
                            <a:gd name="T14" fmla="*/ 152 w 159"/>
                            <a:gd name="T15" fmla="*/ 48 h 63"/>
                            <a:gd name="T16" fmla="*/ 147 w 159"/>
                            <a:gd name="T17" fmla="*/ 63 h 63"/>
                            <a:gd name="T18" fmla="*/ 152 w 159"/>
                            <a:gd name="T19" fmla="*/ 63 h 63"/>
                            <a:gd name="T20" fmla="*/ 157 w 159"/>
                            <a:gd name="T21" fmla="*/ 48 h 63"/>
                            <a:gd name="T22" fmla="*/ 159 w 159"/>
                            <a:gd name="T23" fmla="*/ 33 h 63"/>
                            <a:gd name="T24" fmla="*/ 0 w 159"/>
                            <a:gd name="T25" fmla="*/ 35 h 63"/>
                            <a:gd name="T26" fmla="*/ 0 w 159"/>
                            <a:gd name="T27" fmla="*/ 43 h 63"/>
                            <a:gd name="T28" fmla="*/ 3 w 159"/>
                            <a:gd name="T29" fmla="*/ 48 h 63"/>
                            <a:gd name="T30" fmla="*/ 5 w 159"/>
                            <a:gd name="T31" fmla="*/ 50 h 63"/>
                            <a:gd name="T32" fmla="*/ 8 w 159"/>
                            <a:gd name="T33" fmla="*/ 53 h 63"/>
                            <a:gd name="T34" fmla="*/ 5 w 159"/>
                            <a:gd name="T35" fmla="*/ 43 h 63"/>
                            <a:gd name="T36" fmla="*/ 5 w 159"/>
                            <a:gd name="T37" fmla="*/ 35 h 63"/>
                            <a:gd name="T38" fmla="*/ 3 w 159"/>
                            <a:gd name="T39" fmla="*/ 35 h 63"/>
                            <a:gd name="T40" fmla="*/ 0 w 159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9" h="63">
                              <a:moveTo>
                                <a:pt x="159" y="33"/>
                              </a:moveTo>
                              <a:lnTo>
                                <a:pt x="157" y="15"/>
                              </a:lnTo>
                              <a:lnTo>
                                <a:pt x="152" y="0"/>
                              </a:lnTo>
                              <a:lnTo>
                                <a:pt x="149" y="0"/>
                              </a:lnTo>
                              <a:lnTo>
                                <a:pt x="147" y="0"/>
                              </a:lnTo>
                              <a:lnTo>
                                <a:pt x="152" y="15"/>
                              </a:lnTo>
                              <a:lnTo>
                                <a:pt x="154" y="33"/>
                              </a:lnTo>
                              <a:lnTo>
                                <a:pt x="152" y="48"/>
                              </a:lnTo>
                              <a:lnTo>
                                <a:pt x="147" y="63"/>
                              </a:lnTo>
                              <a:lnTo>
                                <a:pt x="152" y="63"/>
                              </a:lnTo>
                              <a:lnTo>
                                <a:pt x="157" y="48"/>
                              </a:lnTo>
                              <a:lnTo>
                                <a:pt x="15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48"/>
                              </a:lnTo>
                              <a:lnTo>
                                <a:pt x="5" y="50"/>
                              </a:lnTo>
                              <a:lnTo>
                                <a:pt x="8" y="53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8" name="Freeform 9249"/>
                      <wps:cNvSpPr>
                        <a:spLocks noEditPoints="1"/>
                      </wps:cNvSpPr>
                      <wps:spPr bwMode="auto">
                        <a:xfrm>
                          <a:off x="240030" y="698500"/>
                          <a:ext cx="97790" cy="40005"/>
                        </a:xfrm>
                        <a:custGeom>
                          <a:avLst/>
                          <a:gdLst>
                            <a:gd name="T0" fmla="*/ 154 w 154"/>
                            <a:gd name="T1" fmla="*/ 33 h 63"/>
                            <a:gd name="T2" fmla="*/ 151 w 154"/>
                            <a:gd name="T3" fmla="*/ 15 h 63"/>
                            <a:gd name="T4" fmla="*/ 146 w 154"/>
                            <a:gd name="T5" fmla="*/ 0 h 63"/>
                            <a:gd name="T6" fmla="*/ 144 w 154"/>
                            <a:gd name="T7" fmla="*/ 0 h 63"/>
                            <a:gd name="T8" fmla="*/ 141 w 154"/>
                            <a:gd name="T9" fmla="*/ 0 h 63"/>
                            <a:gd name="T10" fmla="*/ 146 w 154"/>
                            <a:gd name="T11" fmla="*/ 15 h 63"/>
                            <a:gd name="T12" fmla="*/ 149 w 154"/>
                            <a:gd name="T13" fmla="*/ 33 h 63"/>
                            <a:gd name="T14" fmla="*/ 146 w 154"/>
                            <a:gd name="T15" fmla="*/ 48 h 63"/>
                            <a:gd name="T16" fmla="*/ 141 w 154"/>
                            <a:gd name="T17" fmla="*/ 63 h 63"/>
                            <a:gd name="T18" fmla="*/ 146 w 154"/>
                            <a:gd name="T19" fmla="*/ 63 h 63"/>
                            <a:gd name="T20" fmla="*/ 151 w 154"/>
                            <a:gd name="T21" fmla="*/ 48 h 63"/>
                            <a:gd name="T22" fmla="*/ 154 w 154"/>
                            <a:gd name="T23" fmla="*/ 33 h 63"/>
                            <a:gd name="T24" fmla="*/ 0 w 154"/>
                            <a:gd name="T25" fmla="*/ 35 h 63"/>
                            <a:gd name="T26" fmla="*/ 0 w 154"/>
                            <a:gd name="T27" fmla="*/ 43 h 63"/>
                            <a:gd name="T28" fmla="*/ 2 w 154"/>
                            <a:gd name="T29" fmla="*/ 50 h 63"/>
                            <a:gd name="T30" fmla="*/ 5 w 154"/>
                            <a:gd name="T31" fmla="*/ 53 h 63"/>
                            <a:gd name="T32" fmla="*/ 7 w 154"/>
                            <a:gd name="T33" fmla="*/ 53 h 63"/>
                            <a:gd name="T34" fmla="*/ 5 w 154"/>
                            <a:gd name="T35" fmla="*/ 45 h 63"/>
                            <a:gd name="T36" fmla="*/ 5 w 154"/>
                            <a:gd name="T37" fmla="*/ 35 h 63"/>
                            <a:gd name="T38" fmla="*/ 2 w 154"/>
                            <a:gd name="T39" fmla="*/ 35 h 63"/>
                            <a:gd name="T40" fmla="*/ 0 w 154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4" h="63">
                              <a:moveTo>
                                <a:pt x="154" y="33"/>
                              </a:moveTo>
                              <a:lnTo>
                                <a:pt x="151" y="15"/>
                              </a:lnTo>
                              <a:lnTo>
                                <a:pt x="146" y="0"/>
                              </a:lnTo>
                              <a:lnTo>
                                <a:pt x="144" y="0"/>
                              </a:lnTo>
                              <a:lnTo>
                                <a:pt x="141" y="0"/>
                              </a:lnTo>
                              <a:lnTo>
                                <a:pt x="146" y="15"/>
                              </a:lnTo>
                              <a:lnTo>
                                <a:pt x="149" y="33"/>
                              </a:lnTo>
                              <a:lnTo>
                                <a:pt x="146" y="48"/>
                              </a:lnTo>
                              <a:lnTo>
                                <a:pt x="141" y="63"/>
                              </a:lnTo>
                              <a:lnTo>
                                <a:pt x="146" y="63"/>
                              </a:lnTo>
                              <a:lnTo>
                                <a:pt x="151" y="48"/>
                              </a:lnTo>
                              <a:lnTo>
                                <a:pt x="15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2" y="50"/>
                              </a:lnTo>
                              <a:lnTo>
                                <a:pt x="5" y="53"/>
                              </a:lnTo>
                              <a:lnTo>
                                <a:pt x="7" y="53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B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9" name="Freeform 9250"/>
                      <wps:cNvSpPr>
                        <a:spLocks noEditPoints="1"/>
                      </wps:cNvSpPr>
                      <wps:spPr bwMode="auto">
                        <a:xfrm>
                          <a:off x="241300" y="698500"/>
                          <a:ext cx="94615" cy="40005"/>
                        </a:xfrm>
                        <a:custGeom>
                          <a:avLst/>
                          <a:gdLst>
                            <a:gd name="T0" fmla="*/ 149 w 149"/>
                            <a:gd name="T1" fmla="*/ 33 h 63"/>
                            <a:gd name="T2" fmla="*/ 147 w 149"/>
                            <a:gd name="T3" fmla="*/ 15 h 63"/>
                            <a:gd name="T4" fmla="*/ 142 w 149"/>
                            <a:gd name="T5" fmla="*/ 0 h 63"/>
                            <a:gd name="T6" fmla="*/ 139 w 149"/>
                            <a:gd name="T7" fmla="*/ 0 h 63"/>
                            <a:gd name="T8" fmla="*/ 137 w 149"/>
                            <a:gd name="T9" fmla="*/ 3 h 63"/>
                            <a:gd name="T10" fmla="*/ 142 w 149"/>
                            <a:gd name="T11" fmla="*/ 15 h 63"/>
                            <a:gd name="T12" fmla="*/ 144 w 149"/>
                            <a:gd name="T13" fmla="*/ 33 h 63"/>
                            <a:gd name="T14" fmla="*/ 142 w 149"/>
                            <a:gd name="T15" fmla="*/ 48 h 63"/>
                            <a:gd name="T16" fmla="*/ 137 w 149"/>
                            <a:gd name="T17" fmla="*/ 63 h 63"/>
                            <a:gd name="T18" fmla="*/ 142 w 149"/>
                            <a:gd name="T19" fmla="*/ 63 h 63"/>
                            <a:gd name="T20" fmla="*/ 147 w 149"/>
                            <a:gd name="T21" fmla="*/ 48 h 63"/>
                            <a:gd name="T22" fmla="*/ 149 w 149"/>
                            <a:gd name="T23" fmla="*/ 33 h 63"/>
                            <a:gd name="T24" fmla="*/ 0 w 149"/>
                            <a:gd name="T25" fmla="*/ 35 h 63"/>
                            <a:gd name="T26" fmla="*/ 0 w 149"/>
                            <a:gd name="T27" fmla="*/ 43 h 63"/>
                            <a:gd name="T28" fmla="*/ 3 w 149"/>
                            <a:gd name="T29" fmla="*/ 53 h 63"/>
                            <a:gd name="T30" fmla="*/ 5 w 149"/>
                            <a:gd name="T31" fmla="*/ 53 h 63"/>
                            <a:gd name="T32" fmla="*/ 8 w 149"/>
                            <a:gd name="T33" fmla="*/ 55 h 63"/>
                            <a:gd name="T34" fmla="*/ 5 w 149"/>
                            <a:gd name="T35" fmla="*/ 45 h 63"/>
                            <a:gd name="T36" fmla="*/ 5 w 149"/>
                            <a:gd name="T37" fmla="*/ 35 h 63"/>
                            <a:gd name="T38" fmla="*/ 3 w 149"/>
                            <a:gd name="T39" fmla="*/ 35 h 63"/>
                            <a:gd name="T40" fmla="*/ 0 w 149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9" h="63">
                              <a:moveTo>
                                <a:pt x="149" y="33"/>
                              </a:moveTo>
                              <a:lnTo>
                                <a:pt x="147" y="15"/>
                              </a:lnTo>
                              <a:lnTo>
                                <a:pt x="142" y="0"/>
                              </a:lnTo>
                              <a:lnTo>
                                <a:pt x="139" y="0"/>
                              </a:lnTo>
                              <a:lnTo>
                                <a:pt x="137" y="3"/>
                              </a:lnTo>
                              <a:lnTo>
                                <a:pt x="142" y="15"/>
                              </a:lnTo>
                              <a:lnTo>
                                <a:pt x="144" y="33"/>
                              </a:lnTo>
                              <a:lnTo>
                                <a:pt x="142" y="48"/>
                              </a:lnTo>
                              <a:lnTo>
                                <a:pt x="137" y="63"/>
                              </a:lnTo>
                              <a:lnTo>
                                <a:pt x="142" y="63"/>
                              </a:lnTo>
                              <a:lnTo>
                                <a:pt x="147" y="48"/>
                              </a:lnTo>
                              <a:lnTo>
                                <a:pt x="14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53"/>
                              </a:lnTo>
                              <a:lnTo>
                                <a:pt x="5" y="53"/>
                              </a:lnTo>
                              <a:lnTo>
                                <a:pt x="8" y="55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8E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0" name="Freeform 9251"/>
                      <wps:cNvSpPr>
                        <a:spLocks noEditPoints="1"/>
                      </wps:cNvSpPr>
                      <wps:spPr bwMode="auto">
                        <a:xfrm>
                          <a:off x="243205" y="698500"/>
                          <a:ext cx="91440" cy="41275"/>
                        </a:xfrm>
                        <a:custGeom>
                          <a:avLst/>
                          <a:gdLst>
                            <a:gd name="T0" fmla="*/ 144 w 144"/>
                            <a:gd name="T1" fmla="*/ 33 h 65"/>
                            <a:gd name="T2" fmla="*/ 141 w 144"/>
                            <a:gd name="T3" fmla="*/ 15 h 65"/>
                            <a:gd name="T4" fmla="*/ 136 w 144"/>
                            <a:gd name="T5" fmla="*/ 0 h 65"/>
                            <a:gd name="T6" fmla="*/ 134 w 144"/>
                            <a:gd name="T7" fmla="*/ 3 h 65"/>
                            <a:gd name="T8" fmla="*/ 131 w 144"/>
                            <a:gd name="T9" fmla="*/ 3 h 65"/>
                            <a:gd name="T10" fmla="*/ 136 w 144"/>
                            <a:gd name="T11" fmla="*/ 15 h 65"/>
                            <a:gd name="T12" fmla="*/ 139 w 144"/>
                            <a:gd name="T13" fmla="*/ 33 h 65"/>
                            <a:gd name="T14" fmla="*/ 136 w 144"/>
                            <a:gd name="T15" fmla="*/ 48 h 65"/>
                            <a:gd name="T16" fmla="*/ 131 w 144"/>
                            <a:gd name="T17" fmla="*/ 65 h 65"/>
                            <a:gd name="T18" fmla="*/ 136 w 144"/>
                            <a:gd name="T19" fmla="*/ 63 h 65"/>
                            <a:gd name="T20" fmla="*/ 141 w 144"/>
                            <a:gd name="T21" fmla="*/ 48 h 65"/>
                            <a:gd name="T22" fmla="*/ 144 w 144"/>
                            <a:gd name="T23" fmla="*/ 33 h 65"/>
                            <a:gd name="T24" fmla="*/ 0 w 144"/>
                            <a:gd name="T25" fmla="*/ 35 h 65"/>
                            <a:gd name="T26" fmla="*/ 0 w 144"/>
                            <a:gd name="T27" fmla="*/ 45 h 65"/>
                            <a:gd name="T28" fmla="*/ 2 w 144"/>
                            <a:gd name="T29" fmla="*/ 53 h 65"/>
                            <a:gd name="T30" fmla="*/ 5 w 144"/>
                            <a:gd name="T31" fmla="*/ 55 h 65"/>
                            <a:gd name="T32" fmla="*/ 10 w 144"/>
                            <a:gd name="T33" fmla="*/ 55 h 65"/>
                            <a:gd name="T34" fmla="*/ 7 w 144"/>
                            <a:gd name="T35" fmla="*/ 45 h 65"/>
                            <a:gd name="T36" fmla="*/ 5 w 144"/>
                            <a:gd name="T37" fmla="*/ 35 h 65"/>
                            <a:gd name="T38" fmla="*/ 2 w 144"/>
                            <a:gd name="T39" fmla="*/ 35 h 65"/>
                            <a:gd name="T40" fmla="*/ 0 w 144"/>
                            <a:gd name="T41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4" h="65">
                              <a:moveTo>
                                <a:pt x="144" y="33"/>
                              </a:moveTo>
                              <a:lnTo>
                                <a:pt x="141" y="15"/>
                              </a:lnTo>
                              <a:lnTo>
                                <a:pt x="136" y="0"/>
                              </a:lnTo>
                              <a:lnTo>
                                <a:pt x="134" y="3"/>
                              </a:lnTo>
                              <a:lnTo>
                                <a:pt x="131" y="3"/>
                              </a:lnTo>
                              <a:lnTo>
                                <a:pt x="136" y="15"/>
                              </a:lnTo>
                              <a:lnTo>
                                <a:pt x="139" y="33"/>
                              </a:lnTo>
                              <a:lnTo>
                                <a:pt x="136" y="48"/>
                              </a:lnTo>
                              <a:lnTo>
                                <a:pt x="131" y="65"/>
                              </a:lnTo>
                              <a:lnTo>
                                <a:pt x="136" y="63"/>
                              </a:lnTo>
                              <a:lnTo>
                                <a:pt x="141" y="48"/>
                              </a:lnTo>
                              <a:lnTo>
                                <a:pt x="14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5"/>
                              </a:lnTo>
                              <a:lnTo>
                                <a:pt x="2" y="53"/>
                              </a:lnTo>
                              <a:lnTo>
                                <a:pt x="5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1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1" name="Freeform 9252"/>
                      <wps:cNvSpPr>
                        <a:spLocks noEditPoints="1"/>
                      </wps:cNvSpPr>
                      <wps:spPr bwMode="auto">
                        <a:xfrm>
                          <a:off x="244475" y="700405"/>
                          <a:ext cx="88265" cy="39370"/>
                        </a:xfrm>
                        <a:custGeom>
                          <a:avLst/>
                          <a:gdLst>
                            <a:gd name="T0" fmla="*/ 139 w 139"/>
                            <a:gd name="T1" fmla="*/ 30 h 62"/>
                            <a:gd name="T2" fmla="*/ 137 w 139"/>
                            <a:gd name="T3" fmla="*/ 12 h 62"/>
                            <a:gd name="T4" fmla="*/ 132 w 139"/>
                            <a:gd name="T5" fmla="*/ 0 h 62"/>
                            <a:gd name="T6" fmla="*/ 129 w 139"/>
                            <a:gd name="T7" fmla="*/ 0 h 62"/>
                            <a:gd name="T8" fmla="*/ 127 w 139"/>
                            <a:gd name="T9" fmla="*/ 0 h 62"/>
                            <a:gd name="T10" fmla="*/ 132 w 139"/>
                            <a:gd name="T11" fmla="*/ 15 h 62"/>
                            <a:gd name="T12" fmla="*/ 134 w 139"/>
                            <a:gd name="T13" fmla="*/ 30 h 62"/>
                            <a:gd name="T14" fmla="*/ 132 w 139"/>
                            <a:gd name="T15" fmla="*/ 47 h 62"/>
                            <a:gd name="T16" fmla="*/ 124 w 139"/>
                            <a:gd name="T17" fmla="*/ 62 h 62"/>
                            <a:gd name="T18" fmla="*/ 132 w 139"/>
                            <a:gd name="T19" fmla="*/ 60 h 62"/>
                            <a:gd name="T20" fmla="*/ 137 w 139"/>
                            <a:gd name="T21" fmla="*/ 45 h 62"/>
                            <a:gd name="T22" fmla="*/ 139 w 139"/>
                            <a:gd name="T23" fmla="*/ 30 h 62"/>
                            <a:gd name="T24" fmla="*/ 0 w 139"/>
                            <a:gd name="T25" fmla="*/ 32 h 62"/>
                            <a:gd name="T26" fmla="*/ 0 w 139"/>
                            <a:gd name="T27" fmla="*/ 42 h 62"/>
                            <a:gd name="T28" fmla="*/ 3 w 139"/>
                            <a:gd name="T29" fmla="*/ 52 h 62"/>
                            <a:gd name="T30" fmla="*/ 8 w 139"/>
                            <a:gd name="T31" fmla="*/ 52 h 62"/>
                            <a:gd name="T32" fmla="*/ 10 w 139"/>
                            <a:gd name="T33" fmla="*/ 55 h 62"/>
                            <a:gd name="T34" fmla="*/ 8 w 139"/>
                            <a:gd name="T35" fmla="*/ 42 h 62"/>
                            <a:gd name="T36" fmla="*/ 5 w 139"/>
                            <a:gd name="T37" fmla="*/ 32 h 62"/>
                            <a:gd name="T38" fmla="*/ 3 w 139"/>
                            <a:gd name="T39" fmla="*/ 32 h 62"/>
                            <a:gd name="T40" fmla="*/ 0 w 139"/>
                            <a:gd name="T4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39" h="62">
                              <a:moveTo>
                                <a:pt x="139" y="30"/>
                              </a:moveTo>
                              <a:lnTo>
                                <a:pt x="137" y="12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27" y="0"/>
                              </a:lnTo>
                              <a:lnTo>
                                <a:pt x="132" y="15"/>
                              </a:lnTo>
                              <a:lnTo>
                                <a:pt x="134" y="30"/>
                              </a:lnTo>
                              <a:lnTo>
                                <a:pt x="132" y="47"/>
                              </a:lnTo>
                              <a:lnTo>
                                <a:pt x="124" y="62"/>
                              </a:lnTo>
                              <a:lnTo>
                                <a:pt x="132" y="60"/>
                              </a:lnTo>
                              <a:lnTo>
                                <a:pt x="137" y="45"/>
                              </a:lnTo>
                              <a:lnTo>
                                <a:pt x="13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8" y="52"/>
                              </a:lnTo>
                              <a:lnTo>
                                <a:pt x="10" y="55"/>
                              </a:lnTo>
                              <a:lnTo>
                                <a:pt x="8" y="42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5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2" name="Freeform 9253"/>
                      <wps:cNvSpPr>
                        <a:spLocks noEditPoints="1"/>
                      </wps:cNvSpPr>
                      <wps:spPr bwMode="auto">
                        <a:xfrm>
                          <a:off x="246380" y="700405"/>
                          <a:ext cx="85090" cy="39370"/>
                        </a:xfrm>
                        <a:custGeom>
                          <a:avLst/>
                          <a:gdLst>
                            <a:gd name="T0" fmla="*/ 134 w 134"/>
                            <a:gd name="T1" fmla="*/ 30 h 62"/>
                            <a:gd name="T2" fmla="*/ 131 w 134"/>
                            <a:gd name="T3" fmla="*/ 12 h 62"/>
                            <a:gd name="T4" fmla="*/ 126 w 134"/>
                            <a:gd name="T5" fmla="*/ 0 h 62"/>
                            <a:gd name="T6" fmla="*/ 124 w 134"/>
                            <a:gd name="T7" fmla="*/ 0 h 62"/>
                            <a:gd name="T8" fmla="*/ 121 w 134"/>
                            <a:gd name="T9" fmla="*/ 0 h 62"/>
                            <a:gd name="T10" fmla="*/ 126 w 134"/>
                            <a:gd name="T11" fmla="*/ 15 h 62"/>
                            <a:gd name="T12" fmla="*/ 129 w 134"/>
                            <a:gd name="T13" fmla="*/ 30 h 62"/>
                            <a:gd name="T14" fmla="*/ 126 w 134"/>
                            <a:gd name="T15" fmla="*/ 47 h 62"/>
                            <a:gd name="T16" fmla="*/ 119 w 134"/>
                            <a:gd name="T17" fmla="*/ 62 h 62"/>
                            <a:gd name="T18" fmla="*/ 126 w 134"/>
                            <a:gd name="T19" fmla="*/ 62 h 62"/>
                            <a:gd name="T20" fmla="*/ 131 w 134"/>
                            <a:gd name="T21" fmla="*/ 45 h 62"/>
                            <a:gd name="T22" fmla="*/ 134 w 134"/>
                            <a:gd name="T23" fmla="*/ 30 h 62"/>
                            <a:gd name="T24" fmla="*/ 0 w 134"/>
                            <a:gd name="T25" fmla="*/ 32 h 62"/>
                            <a:gd name="T26" fmla="*/ 2 w 134"/>
                            <a:gd name="T27" fmla="*/ 42 h 62"/>
                            <a:gd name="T28" fmla="*/ 5 w 134"/>
                            <a:gd name="T29" fmla="*/ 52 h 62"/>
                            <a:gd name="T30" fmla="*/ 7 w 134"/>
                            <a:gd name="T31" fmla="*/ 55 h 62"/>
                            <a:gd name="T32" fmla="*/ 10 w 134"/>
                            <a:gd name="T33" fmla="*/ 55 h 62"/>
                            <a:gd name="T34" fmla="*/ 7 w 134"/>
                            <a:gd name="T35" fmla="*/ 45 h 62"/>
                            <a:gd name="T36" fmla="*/ 5 w 134"/>
                            <a:gd name="T37" fmla="*/ 32 h 62"/>
                            <a:gd name="T38" fmla="*/ 2 w 134"/>
                            <a:gd name="T39" fmla="*/ 32 h 62"/>
                            <a:gd name="T40" fmla="*/ 0 w 134"/>
                            <a:gd name="T4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34" h="62">
                              <a:moveTo>
                                <a:pt x="134" y="30"/>
                              </a:moveTo>
                              <a:lnTo>
                                <a:pt x="131" y="12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21" y="0"/>
                              </a:lnTo>
                              <a:lnTo>
                                <a:pt x="126" y="15"/>
                              </a:lnTo>
                              <a:lnTo>
                                <a:pt x="129" y="30"/>
                              </a:lnTo>
                              <a:lnTo>
                                <a:pt x="126" y="47"/>
                              </a:lnTo>
                              <a:lnTo>
                                <a:pt x="119" y="62"/>
                              </a:lnTo>
                              <a:lnTo>
                                <a:pt x="126" y="62"/>
                              </a:lnTo>
                              <a:lnTo>
                                <a:pt x="131" y="45"/>
                              </a:lnTo>
                              <a:lnTo>
                                <a:pt x="13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2"/>
                              </a:lnTo>
                              <a:lnTo>
                                <a:pt x="5" y="52"/>
                              </a:lnTo>
                              <a:lnTo>
                                <a:pt x="7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8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3" name="Freeform 9254"/>
                      <wps:cNvSpPr>
                        <a:spLocks noEditPoints="1"/>
                      </wps:cNvSpPr>
                      <wps:spPr bwMode="auto">
                        <a:xfrm>
                          <a:off x="247650" y="700405"/>
                          <a:ext cx="81915" cy="39370"/>
                        </a:xfrm>
                        <a:custGeom>
                          <a:avLst/>
                          <a:gdLst>
                            <a:gd name="T0" fmla="*/ 129 w 129"/>
                            <a:gd name="T1" fmla="*/ 30 h 62"/>
                            <a:gd name="T2" fmla="*/ 127 w 129"/>
                            <a:gd name="T3" fmla="*/ 15 h 62"/>
                            <a:gd name="T4" fmla="*/ 122 w 129"/>
                            <a:gd name="T5" fmla="*/ 0 h 62"/>
                            <a:gd name="T6" fmla="*/ 119 w 129"/>
                            <a:gd name="T7" fmla="*/ 0 h 62"/>
                            <a:gd name="T8" fmla="*/ 117 w 129"/>
                            <a:gd name="T9" fmla="*/ 0 h 62"/>
                            <a:gd name="T10" fmla="*/ 122 w 129"/>
                            <a:gd name="T11" fmla="*/ 15 h 62"/>
                            <a:gd name="T12" fmla="*/ 124 w 129"/>
                            <a:gd name="T13" fmla="*/ 30 h 62"/>
                            <a:gd name="T14" fmla="*/ 124 w 129"/>
                            <a:gd name="T15" fmla="*/ 37 h 62"/>
                            <a:gd name="T16" fmla="*/ 122 w 129"/>
                            <a:gd name="T17" fmla="*/ 47 h 62"/>
                            <a:gd name="T18" fmla="*/ 119 w 129"/>
                            <a:gd name="T19" fmla="*/ 55 h 62"/>
                            <a:gd name="T20" fmla="*/ 114 w 129"/>
                            <a:gd name="T21" fmla="*/ 62 h 62"/>
                            <a:gd name="T22" fmla="*/ 117 w 129"/>
                            <a:gd name="T23" fmla="*/ 62 h 62"/>
                            <a:gd name="T24" fmla="*/ 119 w 129"/>
                            <a:gd name="T25" fmla="*/ 62 h 62"/>
                            <a:gd name="T26" fmla="*/ 127 w 129"/>
                            <a:gd name="T27" fmla="*/ 47 h 62"/>
                            <a:gd name="T28" fmla="*/ 129 w 129"/>
                            <a:gd name="T29" fmla="*/ 30 h 62"/>
                            <a:gd name="T30" fmla="*/ 0 w 129"/>
                            <a:gd name="T31" fmla="*/ 32 h 62"/>
                            <a:gd name="T32" fmla="*/ 3 w 129"/>
                            <a:gd name="T33" fmla="*/ 42 h 62"/>
                            <a:gd name="T34" fmla="*/ 5 w 129"/>
                            <a:gd name="T35" fmla="*/ 55 h 62"/>
                            <a:gd name="T36" fmla="*/ 8 w 129"/>
                            <a:gd name="T37" fmla="*/ 55 h 62"/>
                            <a:gd name="T38" fmla="*/ 13 w 129"/>
                            <a:gd name="T39" fmla="*/ 57 h 62"/>
                            <a:gd name="T40" fmla="*/ 8 w 129"/>
                            <a:gd name="T41" fmla="*/ 45 h 62"/>
                            <a:gd name="T42" fmla="*/ 5 w 129"/>
                            <a:gd name="T43" fmla="*/ 32 h 62"/>
                            <a:gd name="T44" fmla="*/ 3 w 129"/>
                            <a:gd name="T45" fmla="*/ 32 h 62"/>
                            <a:gd name="T46" fmla="*/ 0 w 129"/>
                            <a:gd name="T47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9" h="62">
                              <a:moveTo>
                                <a:pt x="129" y="30"/>
                              </a:moveTo>
                              <a:lnTo>
                                <a:pt x="127" y="15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17" y="0"/>
                              </a:lnTo>
                              <a:lnTo>
                                <a:pt x="122" y="15"/>
                              </a:lnTo>
                              <a:lnTo>
                                <a:pt x="124" y="30"/>
                              </a:lnTo>
                              <a:lnTo>
                                <a:pt x="124" y="37"/>
                              </a:lnTo>
                              <a:lnTo>
                                <a:pt x="122" y="47"/>
                              </a:lnTo>
                              <a:lnTo>
                                <a:pt x="119" y="55"/>
                              </a:lnTo>
                              <a:lnTo>
                                <a:pt x="114" y="62"/>
                              </a:lnTo>
                              <a:lnTo>
                                <a:pt x="117" y="62"/>
                              </a:lnTo>
                              <a:lnTo>
                                <a:pt x="119" y="62"/>
                              </a:lnTo>
                              <a:lnTo>
                                <a:pt x="127" y="47"/>
                              </a:lnTo>
                              <a:lnTo>
                                <a:pt x="12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2"/>
                              </a:lnTo>
                              <a:lnTo>
                                <a:pt x="5" y="55"/>
                              </a:lnTo>
                              <a:lnTo>
                                <a:pt x="8" y="55"/>
                              </a:lnTo>
                              <a:lnTo>
                                <a:pt x="13" y="57"/>
                              </a:lnTo>
                              <a:lnTo>
                                <a:pt x="8" y="4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B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4" name="Freeform 9255"/>
                      <wps:cNvSpPr>
                        <a:spLocks noEditPoints="1"/>
                      </wps:cNvSpPr>
                      <wps:spPr bwMode="auto">
                        <a:xfrm>
                          <a:off x="249555" y="700405"/>
                          <a:ext cx="78740" cy="39370"/>
                        </a:xfrm>
                        <a:custGeom>
                          <a:avLst/>
                          <a:gdLst>
                            <a:gd name="T0" fmla="*/ 124 w 124"/>
                            <a:gd name="T1" fmla="*/ 30 h 62"/>
                            <a:gd name="T2" fmla="*/ 121 w 124"/>
                            <a:gd name="T3" fmla="*/ 15 h 62"/>
                            <a:gd name="T4" fmla="*/ 116 w 124"/>
                            <a:gd name="T5" fmla="*/ 0 h 62"/>
                            <a:gd name="T6" fmla="*/ 114 w 124"/>
                            <a:gd name="T7" fmla="*/ 0 h 62"/>
                            <a:gd name="T8" fmla="*/ 111 w 124"/>
                            <a:gd name="T9" fmla="*/ 2 h 62"/>
                            <a:gd name="T10" fmla="*/ 116 w 124"/>
                            <a:gd name="T11" fmla="*/ 15 h 62"/>
                            <a:gd name="T12" fmla="*/ 119 w 124"/>
                            <a:gd name="T13" fmla="*/ 30 h 62"/>
                            <a:gd name="T14" fmla="*/ 119 w 124"/>
                            <a:gd name="T15" fmla="*/ 37 h 62"/>
                            <a:gd name="T16" fmla="*/ 116 w 124"/>
                            <a:gd name="T17" fmla="*/ 47 h 62"/>
                            <a:gd name="T18" fmla="*/ 111 w 124"/>
                            <a:gd name="T19" fmla="*/ 55 h 62"/>
                            <a:gd name="T20" fmla="*/ 109 w 124"/>
                            <a:gd name="T21" fmla="*/ 62 h 62"/>
                            <a:gd name="T22" fmla="*/ 111 w 124"/>
                            <a:gd name="T23" fmla="*/ 62 h 62"/>
                            <a:gd name="T24" fmla="*/ 114 w 124"/>
                            <a:gd name="T25" fmla="*/ 62 h 62"/>
                            <a:gd name="T26" fmla="*/ 121 w 124"/>
                            <a:gd name="T27" fmla="*/ 47 h 62"/>
                            <a:gd name="T28" fmla="*/ 124 w 124"/>
                            <a:gd name="T29" fmla="*/ 30 h 62"/>
                            <a:gd name="T30" fmla="*/ 0 w 124"/>
                            <a:gd name="T31" fmla="*/ 32 h 62"/>
                            <a:gd name="T32" fmla="*/ 2 w 124"/>
                            <a:gd name="T33" fmla="*/ 45 h 62"/>
                            <a:gd name="T34" fmla="*/ 5 w 124"/>
                            <a:gd name="T35" fmla="*/ 55 h 62"/>
                            <a:gd name="T36" fmla="*/ 10 w 124"/>
                            <a:gd name="T37" fmla="*/ 57 h 62"/>
                            <a:gd name="T38" fmla="*/ 12 w 124"/>
                            <a:gd name="T39" fmla="*/ 57 h 62"/>
                            <a:gd name="T40" fmla="*/ 7 w 124"/>
                            <a:gd name="T41" fmla="*/ 45 h 62"/>
                            <a:gd name="T42" fmla="*/ 5 w 124"/>
                            <a:gd name="T43" fmla="*/ 32 h 62"/>
                            <a:gd name="T44" fmla="*/ 2 w 124"/>
                            <a:gd name="T45" fmla="*/ 32 h 62"/>
                            <a:gd name="T46" fmla="*/ 0 w 124"/>
                            <a:gd name="T47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4" h="62">
                              <a:moveTo>
                                <a:pt x="124" y="30"/>
                              </a:moveTo>
                              <a:lnTo>
                                <a:pt x="121" y="15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11" y="2"/>
                              </a:lnTo>
                              <a:lnTo>
                                <a:pt x="116" y="15"/>
                              </a:lnTo>
                              <a:lnTo>
                                <a:pt x="119" y="30"/>
                              </a:lnTo>
                              <a:lnTo>
                                <a:pt x="119" y="37"/>
                              </a:lnTo>
                              <a:lnTo>
                                <a:pt x="116" y="47"/>
                              </a:lnTo>
                              <a:lnTo>
                                <a:pt x="111" y="55"/>
                              </a:lnTo>
                              <a:lnTo>
                                <a:pt x="109" y="62"/>
                              </a:lnTo>
                              <a:lnTo>
                                <a:pt x="111" y="62"/>
                              </a:lnTo>
                              <a:lnTo>
                                <a:pt x="114" y="62"/>
                              </a:lnTo>
                              <a:lnTo>
                                <a:pt x="121" y="47"/>
                              </a:lnTo>
                              <a:lnTo>
                                <a:pt x="12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5"/>
                              </a:lnTo>
                              <a:lnTo>
                                <a:pt x="5" y="55"/>
                              </a:lnTo>
                              <a:lnTo>
                                <a:pt x="10" y="57"/>
                              </a:lnTo>
                              <a:lnTo>
                                <a:pt x="12" y="57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9E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5" name="Freeform 9256"/>
                      <wps:cNvSpPr>
                        <a:spLocks noEditPoints="1"/>
                      </wps:cNvSpPr>
                      <wps:spPr bwMode="auto">
                        <a:xfrm>
                          <a:off x="250825" y="700405"/>
                          <a:ext cx="75565" cy="39370"/>
                        </a:xfrm>
                        <a:custGeom>
                          <a:avLst/>
                          <a:gdLst>
                            <a:gd name="T0" fmla="*/ 119 w 119"/>
                            <a:gd name="T1" fmla="*/ 30 h 62"/>
                            <a:gd name="T2" fmla="*/ 117 w 119"/>
                            <a:gd name="T3" fmla="*/ 15 h 62"/>
                            <a:gd name="T4" fmla="*/ 112 w 119"/>
                            <a:gd name="T5" fmla="*/ 0 h 62"/>
                            <a:gd name="T6" fmla="*/ 109 w 119"/>
                            <a:gd name="T7" fmla="*/ 2 h 62"/>
                            <a:gd name="T8" fmla="*/ 107 w 119"/>
                            <a:gd name="T9" fmla="*/ 2 h 62"/>
                            <a:gd name="T10" fmla="*/ 112 w 119"/>
                            <a:gd name="T11" fmla="*/ 15 h 62"/>
                            <a:gd name="T12" fmla="*/ 114 w 119"/>
                            <a:gd name="T13" fmla="*/ 30 h 62"/>
                            <a:gd name="T14" fmla="*/ 112 w 119"/>
                            <a:gd name="T15" fmla="*/ 37 h 62"/>
                            <a:gd name="T16" fmla="*/ 112 w 119"/>
                            <a:gd name="T17" fmla="*/ 47 h 62"/>
                            <a:gd name="T18" fmla="*/ 107 w 119"/>
                            <a:gd name="T19" fmla="*/ 55 h 62"/>
                            <a:gd name="T20" fmla="*/ 102 w 119"/>
                            <a:gd name="T21" fmla="*/ 62 h 62"/>
                            <a:gd name="T22" fmla="*/ 104 w 119"/>
                            <a:gd name="T23" fmla="*/ 62 h 62"/>
                            <a:gd name="T24" fmla="*/ 109 w 119"/>
                            <a:gd name="T25" fmla="*/ 62 h 62"/>
                            <a:gd name="T26" fmla="*/ 114 w 119"/>
                            <a:gd name="T27" fmla="*/ 55 h 62"/>
                            <a:gd name="T28" fmla="*/ 117 w 119"/>
                            <a:gd name="T29" fmla="*/ 47 h 62"/>
                            <a:gd name="T30" fmla="*/ 119 w 119"/>
                            <a:gd name="T31" fmla="*/ 37 h 62"/>
                            <a:gd name="T32" fmla="*/ 119 w 119"/>
                            <a:gd name="T33" fmla="*/ 30 h 62"/>
                            <a:gd name="T34" fmla="*/ 0 w 119"/>
                            <a:gd name="T35" fmla="*/ 32 h 62"/>
                            <a:gd name="T36" fmla="*/ 3 w 119"/>
                            <a:gd name="T37" fmla="*/ 45 h 62"/>
                            <a:gd name="T38" fmla="*/ 8 w 119"/>
                            <a:gd name="T39" fmla="*/ 57 h 62"/>
                            <a:gd name="T40" fmla="*/ 10 w 119"/>
                            <a:gd name="T41" fmla="*/ 57 h 62"/>
                            <a:gd name="T42" fmla="*/ 15 w 119"/>
                            <a:gd name="T43" fmla="*/ 60 h 62"/>
                            <a:gd name="T44" fmla="*/ 8 w 119"/>
                            <a:gd name="T45" fmla="*/ 47 h 62"/>
                            <a:gd name="T46" fmla="*/ 5 w 119"/>
                            <a:gd name="T47" fmla="*/ 32 h 62"/>
                            <a:gd name="T48" fmla="*/ 3 w 119"/>
                            <a:gd name="T49" fmla="*/ 32 h 62"/>
                            <a:gd name="T50" fmla="*/ 0 w 119"/>
                            <a:gd name="T5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9" h="62">
                              <a:moveTo>
                                <a:pt x="119" y="30"/>
                              </a:moveTo>
                              <a:lnTo>
                                <a:pt x="117" y="15"/>
                              </a:lnTo>
                              <a:lnTo>
                                <a:pt x="112" y="0"/>
                              </a:lnTo>
                              <a:lnTo>
                                <a:pt x="109" y="2"/>
                              </a:lnTo>
                              <a:lnTo>
                                <a:pt x="107" y="2"/>
                              </a:lnTo>
                              <a:lnTo>
                                <a:pt x="112" y="15"/>
                              </a:lnTo>
                              <a:lnTo>
                                <a:pt x="114" y="30"/>
                              </a:lnTo>
                              <a:lnTo>
                                <a:pt x="112" y="37"/>
                              </a:lnTo>
                              <a:lnTo>
                                <a:pt x="112" y="47"/>
                              </a:lnTo>
                              <a:lnTo>
                                <a:pt x="107" y="55"/>
                              </a:lnTo>
                              <a:lnTo>
                                <a:pt x="102" y="62"/>
                              </a:lnTo>
                              <a:lnTo>
                                <a:pt x="104" y="62"/>
                              </a:lnTo>
                              <a:lnTo>
                                <a:pt x="109" y="62"/>
                              </a:lnTo>
                              <a:lnTo>
                                <a:pt x="114" y="55"/>
                              </a:lnTo>
                              <a:lnTo>
                                <a:pt x="117" y="47"/>
                              </a:lnTo>
                              <a:lnTo>
                                <a:pt x="119" y="37"/>
                              </a:lnTo>
                              <a:lnTo>
                                <a:pt x="11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5"/>
                              </a:lnTo>
                              <a:lnTo>
                                <a:pt x="8" y="57"/>
                              </a:lnTo>
                              <a:lnTo>
                                <a:pt x="10" y="57"/>
                              </a:lnTo>
                              <a:lnTo>
                                <a:pt x="15" y="60"/>
                              </a:lnTo>
                              <a:lnTo>
                                <a:pt x="8" y="47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A2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6" name="Freeform 9257"/>
                      <wps:cNvSpPr>
                        <a:spLocks noEditPoints="1"/>
                      </wps:cNvSpPr>
                      <wps:spPr bwMode="auto">
                        <a:xfrm>
                          <a:off x="252730" y="701675"/>
                          <a:ext cx="72390" cy="38100"/>
                        </a:xfrm>
                        <a:custGeom>
                          <a:avLst/>
                          <a:gdLst>
                            <a:gd name="T0" fmla="*/ 114 w 114"/>
                            <a:gd name="T1" fmla="*/ 28 h 60"/>
                            <a:gd name="T2" fmla="*/ 111 w 114"/>
                            <a:gd name="T3" fmla="*/ 13 h 60"/>
                            <a:gd name="T4" fmla="*/ 106 w 114"/>
                            <a:gd name="T5" fmla="*/ 0 h 60"/>
                            <a:gd name="T6" fmla="*/ 104 w 114"/>
                            <a:gd name="T7" fmla="*/ 0 h 60"/>
                            <a:gd name="T8" fmla="*/ 101 w 114"/>
                            <a:gd name="T9" fmla="*/ 0 h 60"/>
                            <a:gd name="T10" fmla="*/ 106 w 114"/>
                            <a:gd name="T11" fmla="*/ 13 h 60"/>
                            <a:gd name="T12" fmla="*/ 109 w 114"/>
                            <a:gd name="T13" fmla="*/ 28 h 60"/>
                            <a:gd name="T14" fmla="*/ 106 w 114"/>
                            <a:gd name="T15" fmla="*/ 38 h 60"/>
                            <a:gd name="T16" fmla="*/ 104 w 114"/>
                            <a:gd name="T17" fmla="*/ 45 h 60"/>
                            <a:gd name="T18" fmla="*/ 101 w 114"/>
                            <a:gd name="T19" fmla="*/ 53 h 60"/>
                            <a:gd name="T20" fmla="*/ 97 w 114"/>
                            <a:gd name="T21" fmla="*/ 60 h 60"/>
                            <a:gd name="T22" fmla="*/ 99 w 114"/>
                            <a:gd name="T23" fmla="*/ 60 h 60"/>
                            <a:gd name="T24" fmla="*/ 104 w 114"/>
                            <a:gd name="T25" fmla="*/ 60 h 60"/>
                            <a:gd name="T26" fmla="*/ 106 w 114"/>
                            <a:gd name="T27" fmla="*/ 53 h 60"/>
                            <a:gd name="T28" fmla="*/ 111 w 114"/>
                            <a:gd name="T29" fmla="*/ 45 h 60"/>
                            <a:gd name="T30" fmla="*/ 114 w 114"/>
                            <a:gd name="T31" fmla="*/ 35 h 60"/>
                            <a:gd name="T32" fmla="*/ 114 w 114"/>
                            <a:gd name="T33" fmla="*/ 28 h 60"/>
                            <a:gd name="T34" fmla="*/ 0 w 114"/>
                            <a:gd name="T35" fmla="*/ 30 h 60"/>
                            <a:gd name="T36" fmla="*/ 2 w 114"/>
                            <a:gd name="T37" fmla="*/ 43 h 60"/>
                            <a:gd name="T38" fmla="*/ 7 w 114"/>
                            <a:gd name="T39" fmla="*/ 55 h 60"/>
                            <a:gd name="T40" fmla="*/ 12 w 114"/>
                            <a:gd name="T41" fmla="*/ 58 h 60"/>
                            <a:gd name="T42" fmla="*/ 15 w 114"/>
                            <a:gd name="T43" fmla="*/ 58 h 60"/>
                            <a:gd name="T44" fmla="*/ 7 w 114"/>
                            <a:gd name="T45" fmla="*/ 45 h 60"/>
                            <a:gd name="T46" fmla="*/ 5 w 114"/>
                            <a:gd name="T47" fmla="*/ 30 h 60"/>
                            <a:gd name="T48" fmla="*/ 2 w 114"/>
                            <a:gd name="T49" fmla="*/ 30 h 60"/>
                            <a:gd name="T50" fmla="*/ 0 w 114"/>
                            <a:gd name="T51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4" h="60">
                              <a:moveTo>
                                <a:pt x="114" y="28"/>
                              </a:moveTo>
                              <a:lnTo>
                                <a:pt x="111" y="13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01" y="0"/>
                              </a:lnTo>
                              <a:lnTo>
                                <a:pt x="106" y="13"/>
                              </a:lnTo>
                              <a:lnTo>
                                <a:pt x="109" y="28"/>
                              </a:lnTo>
                              <a:lnTo>
                                <a:pt x="106" y="38"/>
                              </a:lnTo>
                              <a:lnTo>
                                <a:pt x="104" y="45"/>
                              </a:lnTo>
                              <a:lnTo>
                                <a:pt x="101" y="53"/>
                              </a:lnTo>
                              <a:lnTo>
                                <a:pt x="97" y="60"/>
                              </a:lnTo>
                              <a:lnTo>
                                <a:pt x="99" y="60"/>
                              </a:lnTo>
                              <a:lnTo>
                                <a:pt x="104" y="60"/>
                              </a:lnTo>
                              <a:lnTo>
                                <a:pt x="106" y="53"/>
                              </a:lnTo>
                              <a:lnTo>
                                <a:pt x="111" y="45"/>
                              </a:lnTo>
                              <a:lnTo>
                                <a:pt x="114" y="35"/>
                              </a:lnTo>
                              <a:lnTo>
                                <a:pt x="11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3"/>
                              </a:lnTo>
                              <a:lnTo>
                                <a:pt x="7" y="55"/>
                              </a:lnTo>
                              <a:lnTo>
                                <a:pt x="12" y="58"/>
                              </a:lnTo>
                              <a:lnTo>
                                <a:pt x="15" y="58"/>
                              </a:lnTo>
                              <a:lnTo>
                                <a:pt x="7" y="45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7" name="Freeform 9258"/>
                      <wps:cNvSpPr>
                        <a:spLocks noEditPoints="1"/>
                      </wps:cNvSpPr>
                      <wps:spPr bwMode="auto">
                        <a:xfrm>
                          <a:off x="254000" y="701675"/>
                          <a:ext cx="69215" cy="40005"/>
                        </a:xfrm>
                        <a:custGeom>
                          <a:avLst/>
                          <a:gdLst>
                            <a:gd name="T0" fmla="*/ 109 w 109"/>
                            <a:gd name="T1" fmla="*/ 28 h 63"/>
                            <a:gd name="T2" fmla="*/ 107 w 109"/>
                            <a:gd name="T3" fmla="*/ 13 h 63"/>
                            <a:gd name="T4" fmla="*/ 102 w 109"/>
                            <a:gd name="T5" fmla="*/ 0 h 63"/>
                            <a:gd name="T6" fmla="*/ 99 w 109"/>
                            <a:gd name="T7" fmla="*/ 0 h 63"/>
                            <a:gd name="T8" fmla="*/ 97 w 109"/>
                            <a:gd name="T9" fmla="*/ 0 h 63"/>
                            <a:gd name="T10" fmla="*/ 102 w 109"/>
                            <a:gd name="T11" fmla="*/ 13 h 63"/>
                            <a:gd name="T12" fmla="*/ 104 w 109"/>
                            <a:gd name="T13" fmla="*/ 28 h 63"/>
                            <a:gd name="T14" fmla="*/ 102 w 109"/>
                            <a:gd name="T15" fmla="*/ 38 h 63"/>
                            <a:gd name="T16" fmla="*/ 99 w 109"/>
                            <a:gd name="T17" fmla="*/ 45 h 63"/>
                            <a:gd name="T18" fmla="*/ 97 w 109"/>
                            <a:gd name="T19" fmla="*/ 55 h 63"/>
                            <a:gd name="T20" fmla="*/ 90 w 109"/>
                            <a:gd name="T21" fmla="*/ 63 h 63"/>
                            <a:gd name="T22" fmla="*/ 95 w 109"/>
                            <a:gd name="T23" fmla="*/ 60 h 63"/>
                            <a:gd name="T24" fmla="*/ 97 w 109"/>
                            <a:gd name="T25" fmla="*/ 60 h 63"/>
                            <a:gd name="T26" fmla="*/ 102 w 109"/>
                            <a:gd name="T27" fmla="*/ 53 h 63"/>
                            <a:gd name="T28" fmla="*/ 107 w 109"/>
                            <a:gd name="T29" fmla="*/ 45 h 63"/>
                            <a:gd name="T30" fmla="*/ 107 w 109"/>
                            <a:gd name="T31" fmla="*/ 35 h 63"/>
                            <a:gd name="T32" fmla="*/ 109 w 109"/>
                            <a:gd name="T33" fmla="*/ 28 h 63"/>
                            <a:gd name="T34" fmla="*/ 0 w 109"/>
                            <a:gd name="T35" fmla="*/ 30 h 63"/>
                            <a:gd name="T36" fmla="*/ 3 w 109"/>
                            <a:gd name="T37" fmla="*/ 45 h 63"/>
                            <a:gd name="T38" fmla="*/ 10 w 109"/>
                            <a:gd name="T39" fmla="*/ 58 h 63"/>
                            <a:gd name="T40" fmla="*/ 13 w 109"/>
                            <a:gd name="T41" fmla="*/ 58 h 63"/>
                            <a:gd name="T42" fmla="*/ 17 w 109"/>
                            <a:gd name="T43" fmla="*/ 60 h 63"/>
                            <a:gd name="T44" fmla="*/ 13 w 109"/>
                            <a:gd name="T45" fmla="*/ 53 h 63"/>
                            <a:gd name="T46" fmla="*/ 8 w 109"/>
                            <a:gd name="T47" fmla="*/ 45 h 63"/>
                            <a:gd name="T48" fmla="*/ 5 w 109"/>
                            <a:gd name="T49" fmla="*/ 38 h 63"/>
                            <a:gd name="T50" fmla="*/ 5 w 109"/>
                            <a:gd name="T51" fmla="*/ 30 h 63"/>
                            <a:gd name="T52" fmla="*/ 3 w 109"/>
                            <a:gd name="T53" fmla="*/ 30 h 63"/>
                            <a:gd name="T54" fmla="*/ 0 w 109"/>
                            <a:gd name="T55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09" h="63">
                              <a:moveTo>
                                <a:pt x="109" y="28"/>
                              </a:moveTo>
                              <a:lnTo>
                                <a:pt x="107" y="13"/>
                              </a:lnTo>
                              <a:lnTo>
                                <a:pt x="102" y="0"/>
                              </a:lnTo>
                              <a:lnTo>
                                <a:pt x="99" y="0"/>
                              </a:lnTo>
                              <a:lnTo>
                                <a:pt x="97" y="0"/>
                              </a:lnTo>
                              <a:lnTo>
                                <a:pt x="102" y="13"/>
                              </a:lnTo>
                              <a:lnTo>
                                <a:pt x="104" y="28"/>
                              </a:lnTo>
                              <a:lnTo>
                                <a:pt x="102" y="38"/>
                              </a:lnTo>
                              <a:lnTo>
                                <a:pt x="99" y="45"/>
                              </a:lnTo>
                              <a:lnTo>
                                <a:pt x="97" y="55"/>
                              </a:lnTo>
                              <a:lnTo>
                                <a:pt x="90" y="63"/>
                              </a:lnTo>
                              <a:lnTo>
                                <a:pt x="95" y="60"/>
                              </a:lnTo>
                              <a:lnTo>
                                <a:pt x="97" y="60"/>
                              </a:lnTo>
                              <a:lnTo>
                                <a:pt x="102" y="53"/>
                              </a:lnTo>
                              <a:lnTo>
                                <a:pt x="107" y="45"/>
                              </a:lnTo>
                              <a:lnTo>
                                <a:pt x="107" y="35"/>
                              </a:lnTo>
                              <a:lnTo>
                                <a:pt x="10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3" y="45"/>
                              </a:lnTo>
                              <a:lnTo>
                                <a:pt x="10" y="58"/>
                              </a:lnTo>
                              <a:lnTo>
                                <a:pt x="13" y="58"/>
                              </a:lnTo>
                              <a:lnTo>
                                <a:pt x="17" y="60"/>
                              </a:lnTo>
                              <a:lnTo>
                                <a:pt x="13" y="53"/>
                              </a:lnTo>
                              <a:lnTo>
                                <a:pt x="8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9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8" name="Freeform 9259"/>
                      <wps:cNvSpPr>
                        <a:spLocks noEditPoints="1"/>
                      </wps:cNvSpPr>
                      <wps:spPr bwMode="auto">
                        <a:xfrm>
                          <a:off x="255905" y="701675"/>
                          <a:ext cx="66040" cy="40005"/>
                        </a:xfrm>
                        <a:custGeom>
                          <a:avLst/>
                          <a:gdLst>
                            <a:gd name="T0" fmla="*/ 104 w 104"/>
                            <a:gd name="T1" fmla="*/ 28 h 63"/>
                            <a:gd name="T2" fmla="*/ 101 w 104"/>
                            <a:gd name="T3" fmla="*/ 13 h 63"/>
                            <a:gd name="T4" fmla="*/ 96 w 104"/>
                            <a:gd name="T5" fmla="*/ 0 h 63"/>
                            <a:gd name="T6" fmla="*/ 94 w 104"/>
                            <a:gd name="T7" fmla="*/ 0 h 63"/>
                            <a:gd name="T8" fmla="*/ 92 w 104"/>
                            <a:gd name="T9" fmla="*/ 3 h 63"/>
                            <a:gd name="T10" fmla="*/ 96 w 104"/>
                            <a:gd name="T11" fmla="*/ 13 h 63"/>
                            <a:gd name="T12" fmla="*/ 99 w 104"/>
                            <a:gd name="T13" fmla="*/ 28 h 63"/>
                            <a:gd name="T14" fmla="*/ 96 w 104"/>
                            <a:gd name="T15" fmla="*/ 38 h 63"/>
                            <a:gd name="T16" fmla="*/ 94 w 104"/>
                            <a:gd name="T17" fmla="*/ 45 h 63"/>
                            <a:gd name="T18" fmla="*/ 89 w 104"/>
                            <a:gd name="T19" fmla="*/ 55 h 63"/>
                            <a:gd name="T20" fmla="*/ 84 w 104"/>
                            <a:gd name="T21" fmla="*/ 63 h 63"/>
                            <a:gd name="T22" fmla="*/ 87 w 104"/>
                            <a:gd name="T23" fmla="*/ 63 h 63"/>
                            <a:gd name="T24" fmla="*/ 92 w 104"/>
                            <a:gd name="T25" fmla="*/ 60 h 63"/>
                            <a:gd name="T26" fmla="*/ 96 w 104"/>
                            <a:gd name="T27" fmla="*/ 53 h 63"/>
                            <a:gd name="T28" fmla="*/ 99 w 104"/>
                            <a:gd name="T29" fmla="*/ 45 h 63"/>
                            <a:gd name="T30" fmla="*/ 101 w 104"/>
                            <a:gd name="T31" fmla="*/ 38 h 63"/>
                            <a:gd name="T32" fmla="*/ 104 w 104"/>
                            <a:gd name="T33" fmla="*/ 28 h 63"/>
                            <a:gd name="T34" fmla="*/ 0 w 104"/>
                            <a:gd name="T35" fmla="*/ 30 h 63"/>
                            <a:gd name="T36" fmla="*/ 2 w 104"/>
                            <a:gd name="T37" fmla="*/ 45 h 63"/>
                            <a:gd name="T38" fmla="*/ 10 w 104"/>
                            <a:gd name="T39" fmla="*/ 58 h 63"/>
                            <a:gd name="T40" fmla="*/ 14 w 104"/>
                            <a:gd name="T41" fmla="*/ 60 h 63"/>
                            <a:gd name="T42" fmla="*/ 17 w 104"/>
                            <a:gd name="T43" fmla="*/ 60 h 63"/>
                            <a:gd name="T44" fmla="*/ 12 w 104"/>
                            <a:gd name="T45" fmla="*/ 53 h 63"/>
                            <a:gd name="T46" fmla="*/ 10 w 104"/>
                            <a:gd name="T47" fmla="*/ 45 h 63"/>
                            <a:gd name="T48" fmla="*/ 5 w 104"/>
                            <a:gd name="T49" fmla="*/ 38 h 63"/>
                            <a:gd name="T50" fmla="*/ 5 w 104"/>
                            <a:gd name="T51" fmla="*/ 30 h 63"/>
                            <a:gd name="T52" fmla="*/ 2 w 104"/>
                            <a:gd name="T53" fmla="*/ 30 h 63"/>
                            <a:gd name="T54" fmla="*/ 0 w 104"/>
                            <a:gd name="T55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04" h="63">
                              <a:moveTo>
                                <a:pt x="104" y="28"/>
                              </a:moveTo>
                              <a:lnTo>
                                <a:pt x="101" y="13"/>
                              </a:lnTo>
                              <a:lnTo>
                                <a:pt x="96" y="0"/>
                              </a:lnTo>
                              <a:lnTo>
                                <a:pt x="94" y="0"/>
                              </a:lnTo>
                              <a:lnTo>
                                <a:pt x="92" y="3"/>
                              </a:lnTo>
                              <a:lnTo>
                                <a:pt x="96" y="13"/>
                              </a:lnTo>
                              <a:lnTo>
                                <a:pt x="99" y="28"/>
                              </a:lnTo>
                              <a:lnTo>
                                <a:pt x="96" y="38"/>
                              </a:lnTo>
                              <a:lnTo>
                                <a:pt x="94" y="45"/>
                              </a:lnTo>
                              <a:lnTo>
                                <a:pt x="89" y="55"/>
                              </a:lnTo>
                              <a:lnTo>
                                <a:pt x="84" y="63"/>
                              </a:lnTo>
                              <a:lnTo>
                                <a:pt x="87" y="63"/>
                              </a:lnTo>
                              <a:lnTo>
                                <a:pt x="92" y="60"/>
                              </a:lnTo>
                              <a:lnTo>
                                <a:pt x="96" y="53"/>
                              </a:lnTo>
                              <a:lnTo>
                                <a:pt x="99" y="45"/>
                              </a:lnTo>
                              <a:lnTo>
                                <a:pt x="101" y="38"/>
                              </a:lnTo>
                              <a:lnTo>
                                <a:pt x="10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5"/>
                              </a:lnTo>
                              <a:lnTo>
                                <a:pt x="10" y="58"/>
                              </a:lnTo>
                              <a:lnTo>
                                <a:pt x="14" y="60"/>
                              </a:lnTo>
                              <a:lnTo>
                                <a:pt x="17" y="60"/>
                              </a:lnTo>
                              <a:lnTo>
                                <a:pt x="12" y="53"/>
                              </a:lnTo>
                              <a:lnTo>
                                <a:pt x="10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C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9" name="Freeform 9260"/>
                      <wps:cNvSpPr>
                        <a:spLocks noEditPoints="1"/>
                      </wps:cNvSpPr>
                      <wps:spPr bwMode="auto">
                        <a:xfrm>
                          <a:off x="257175" y="701675"/>
                          <a:ext cx="62865" cy="40005"/>
                        </a:xfrm>
                        <a:custGeom>
                          <a:avLst/>
                          <a:gdLst>
                            <a:gd name="T0" fmla="*/ 99 w 99"/>
                            <a:gd name="T1" fmla="*/ 28 h 63"/>
                            <a:gd name="T2" fmla="*/ 97 w 99"/>
                            <a:gd name="T3" fmla="*/ 13 h 63"/>
                            <a:gd name="T4" fmla="*/ 92 w 99"/>
                            <a:gd name="T5" fmla="*/ 0 h 63"/>
                            <a:gd name="T6" fmla="*/ 90 w 99"/>
                            <a:gd name="T7" fmla="*/ 3 h 63"/>
                            <a:gd name="T8" fmla="*/ 87 w 99"/>
                            <a:gd name="T9" fmla="*/ 3 h 63"/>
                            <a:gd name="T10" fmla="*/ 92 w 99"/>
                            <a:gd name="T11" fmla="*/ 15 h 63"/>
                            <a:gd name="T12" fmla="*/ 94 w 99"/>
                            <a:gd name="T13" fmla="*/ 28 h 63"/>
                            <a:gd name="T14" fmla="*/ 92 w 99"/>
                            <a:gd name="T15" fmla="*/ 38 h 63"/>
                            <a:gd name="T16" fmla="*/ 90 w 99"/>
                            <a:gd name="T17" fmla="*/ 48 h 63"/>
                            <a:gd name="T18" fmla="*/ 85 w 99"/>
                            <a:gd name="T19" fmla="*/ 55 h 63"/>
                            <a:gd name="T20" fmla="*/ 77 w 99"/>
                            <a:gd name="T21" fmla="*/ 63 h 63"/>
                            <a:gd name="T22" fmla="*/ 82 w 99"/>
                            <a:gd name="T23" fmla="*/ 63 h 63"/>
                            <a:gd name="T24" fmla="*/ 85 w 99"/>
                            <a:gd name="T25" fmla="*/ 63 h 63"/>
                            <a:gd name="T26" fmla="*/ 92 w 99"/>
                            <a:gd name="T27" fmla="*/ 55 h 63"/>
                            <a:gd name="T28" fmla="*/ 94 w 99"/>
                            <a:gd name="T29" fmla="*/ 45 h 63"/>
                            <a:gd name="T30" fmla="*/ 97 w 99"/>
                            <a:gd name="T31" fmla="*/ 38 h 63"/>
                            <a:gd name="T32" fmla="*/ 99 w 99"/>
                            <a:gd name="T33" fmla="*/ 28 h 63"/>
                            <a:gd name="T34" fmla="*/ 0 w 99"/>
                            <a:gd name="T35" fmla="*/ 30 h 63"/>
                            <a:gd name="T36" fmla="*/ 0 w 99"/>
                            <a:gd name="T37" fmla="*/ 38 h 63"/>
                            <a:gd name="T38" fmla="*/ 3 w 99"/>
                            <a:gd name="T39" fmla="*/ 45 h 63"/>
                            <a:gd name="T40" fmla="*/ 8 w 99"/>
                            <a:gd name="T41" fmla="*/ 53 h 63"/>
                            <a:gd name="T42" fmla="*/ 12 w 99"/>
                            <a:gd name="T43" fmla="*/ 60 h 63"/>
                            <a:gd name="T44" fmla="*/ 15 w 99"/>
                            <a:gd name="T45" fmla="*/ 60 h 63"/>
                            <a:gd name="T46" fmla="*/ 20 w 99"/>
                            <a:gd name="T47" fmla="*/ 60 h 63"/>
                            <a:gd name="T48" fmla="*/ 15 w 99"/>
                            <a:gd name="T49" fmla="*/ 55 h 63"/>
                            <a:gd name="T50" fmla="*/ 10 w 99"/>
                            <a:gd name="T51" fmla="*/ 48 h 63"/>
                            <a:gd name="T52" fmla="*/ 5 w 99"/>
                            <a:gd name="T53" fmla="*/ 38 h 63"/>
                            <a:gd name="T54" fmla="*/ 5 w 99"/>
                            <a:gd name="T55" fmla="*/ 28 h 63"/>
                            <a:gd name="T56" fmla="*/ 3 w 99"/>
                            <a:gd name="T57" fmla="*/ 30 h 63"/>
                            <a:gd name="T58" fmla="*/ 0 w 99"/>
                            <a:gd name="T59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9" h="63">
                              <a:moveTo>
                                <a:pt x="99" y="28"/>
                              </a:moveTo>
                              <a:lnTo>
                                <a:pt x="97" y="13"/>
                              </a:lnTo>
                              <a:lnTo>
                                <a:pt x="92" y="0"/>
                              </a:lnTo>
                              <a:lnTo>
                                <a:pt x="90" y="3"/>
                              </a:lnTo>
                              <a:lnTo>
                                <a:pt x="87" y="3"/>
                              </a:lnTo>
                              <a:lnTo>
                                <a:pt x="92" y="15"/>
                              </a:lnTo>
                              <a:lnTo>
                                <a:pt x="94" y="28"/>
                              </a:lnTo>
                              <a:lnTo>
                                <a:pt x="92" y="38"/>
                              </a:lnTo>
                              <a:lnTo>
                                <a:pt x="90" y="48"/>
                              </a:lnTo>
                              <a:lnTo>
                                <a:pt x="85" y="55"/>
                              </a:lnTo>
                              <a:lnTo>
                                <a:pt x="77" y="63"/>
                              </a:lnTo>
                              <a:lnTo>
                                <a:pt x="82" y="63"/>
                              </a:lnTo>
                              <a:lnTo>
                                <a:pt x="85" y="63"/>
                              </a:lnTo>
                              <a:lnTo>
                                <a:pt x="92" y="55"/>
                              </a:lnTo>
                              <a:lnTo>
                                <a:pt x="94" y="45"/>
                              </a:lnTo>
                              <a:lnTo>
                                <a:pt x="97" y="38"/>
                              </a:lnTo>
                              <a:lnTo>
                                <a:pt x="9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0" y="38"/>
                              </a:lnTo>
                              <a:lnTo>
                                <a:pt x="3" y="45"/>
                              </a:lnTo>
                              <a:lnTo>
                                <a:pt x="8" y="53"/>
                              </a:lnTo>
                              <a:lnTo>
                                <a:pt x="12" y="60"/>
                              </a:lnTo>
                              <a:lnTo>
                                <a:pt x="15" y="60"/>
                              </a:lnTo>
                              <a:lnTo>
                                <a:pt x="20" y="60"/>
                              </a:lnTo>
                              <a:lnTo>
                                <a:pt x="15" y="55"/>
                              </a:lnTo>
                              <a:lnTo>
                                <a:pt x="10" y="48"/>
                              </a:lnTo>
                              <a:lnTo>
                                <a:pt x="5" y="38"/>
                              </a:lnTo>
                              <a:lnTo>
                                <a:pt x="5" y="28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B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0" name="Freeform 9261"/>
                      <wps:cNvSpPr>
                        <a:spLocks noEditPoints="1"/>
                      </wps:cNvSpPr>
                      <wps:spPr bwMode="auto">
                        <a:xfrm>
                          <a:off x="259080" y="703580"/>
                          <a:ext cx="59690" cy="38100"/>
                        </a:xfrm>
                        <a:custGeom>
                          <a:avLst/>
                          <a:gdLst>
                            <a:gd name="T0" fmla="*/ 94 w 94"/>
                            <a:gd name="T1" fmla="*/ 25 h 60"/>
                            <a:gd name="T2" fmla="*/ 91 w 94"/>
                            <a:gd name="T3" fmla="*/ 10 h 60"/>
                            <a:gd name="T4" fmla="*/ 87 w 94"/>
                            <a:gd name="T5" fmla="*/ 0 h 60"/>
                            <a:gd name="T6" fmla="*/ 84 w 94"/>
                            <a:gd name="T7" fmla="*/ 0 h 60"/>
                            <a:gd name="T8" fmla="*/ 82 w 94"/>
                            <a:gd name="T9" fmla="*/ 0 h 60"/>
                            <a:gd name="T10" fmla="*/ 87 w 94"/>
                            <a:gd name="T11" fmla="*/ 12 h 60"/>
                            <a:gd name="T12" fmla="*/ 89 w 94"/>
                            <a:gd name="T13" fmla="*/ 25 h 60"/>
                            <a:gd name="T14" fmla="*/ 87 w 94"/>
                            <a:gd name="T15" fmla="*/ 35 h 60"/>
                            <a:gd name="T16" fmla="*/ 84 w 94"/>
                            <a:gd name="T17" fmla="*/ 45 h 60"/>
                            <a:gd name="T18" fmla="*/ 77 w 94"/>
                            <a:gd name="T19" fmla="*/ 52 h 60"/>
                            <a:gd name="T20" fmla="*/ 69 w 94"/>
                            <a:gd name="T21" fmla="*/ 60 h 60"/>
                            <a:gd name="T22" fmla="*/ 74 w 94"/>
                            <a:gd name="T23" fmla="*/ 60 h 60"/>
                            <a:gd name="T24" fmla="*/ 79 w 94"/>
                            <a:gd name="T25" fmla="*/ 60 h 60"/>
                            <a:gd name="T26" fmla="*/ 84 w 94"/>
                            <a:gd name="T27" fmla="*/ 52 h 60"/>
                            <a:gd name="T28" fmla="*/ 89 w 94"/>
                            <a:gd name="T29" fmla="*/ 42 h 60"/>
                            <a:gd name="T30" fmla="*/ 91 w 94"/>
                            <a:gd name="T31" fmla="*/ 35 h 60"/>
                            <a:gd name="T32" fmla="*/ 94 w 94"/>
                            <a:gd name="T33" fmla="*/ 25 h 60"/>
                            <a:gd name="T34" fmla="*/ 0 w 94"/>
                            <a:gd name="T35" fmla="*/ 27 h 60"/>
                            <a:gd name="T36" fmla="*/ 0 w 94"/>
                            <a:gd name="T37" fmla="*/ 35 h 60"/>
                            <a:gd name="T38" fmla="*/ 5 w 94"/>
                            <a:gd name="T39" fmla="*/ 42 h 60"/>
                            <a:gd name="T40" fmla="*/ 7 w 94"/>
                            <a:gd name="T41" fmla="*/ 50 h 60"/>
                            <a:gd name="T42" fmla="*/ 12 w 94"/>
                            <a:gd name="T43" fmla="*/ 57 h 60"/>
                            <a:gd name="T44" fmla="*/ 17 w 94"/>
                            <a:gd name="T45" fmla="*/ 57 h 60"/>
                            <a:gd name="T46" fmla="*/ 22 w 94"/>
                            <a:gd name="T47" fmla="*/ 60 h 60"/>
                            <a:gd name="T48" fmla="*/ 14 w 94"/>
                            <a:gd name="T49" fmla="*/ 52 h 60"/>
                            <a:gd name="T50" fmla="*/ 9 w 94"/>
                            <a:gd name="T51" fmla="*/ 45 h 60"/>
                            <a:gd name="T52" fmla="*/ 7 w 94"/>
                            <a:gd name="T53" fmla="*/ 35 h 60"/>
                            <a:gd name="T54" fmla="*/ 5 w 94"/>
                            <a:gd name="T55" fmla="*/ 25 h 60"/>
                            <a:gd name="T56" fmla="*/ 2 w 94"/>
                            <a:gd name="T57" fmla="*/ 25 h 60"/>
                            <a:gd name="T58" fmla="*/ 0 w 94"/>
                            <a:gd name="T59" fmla="*/ 27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4" h="60">
                              <a:moveTo>
                                <a:pt x="94" y="25"/>
                              </a:moveTo>
                              <a:lnTo>
                                <a:pt x="91" y="10"/>
                              </a:lnTo>
                              <a:lnTo>
                                <a:pt x="87" y="0"/>
                              </a:lnTo>
                              <a:lnTo>
                                <a:pt x="84" y="0"/>
                              </a:lnTo>
                              <a:lnTo>
                                <a:pt x="82" y="0"/>
                              </a:lnTo>
                              <a:lnTo>
                                <a:pt x="87" y="12"/>
                              </a:lnTo>
                              <a:lnTo>
                                <a:pt x="89" y="25"/>
                              </a:lnTo>
                              <a:lnTo>
                                <a:pt x="87" y="35"/>
                              </a:lnTo>
                              <a:lnTo>
                                <a:pt x="84" y="45"/>
                              </a:lnTo>
                              <a:lnTo>
                                <a:pt x="77" y="52"/>
                              </a:lnTo>
                              <a:lnTo>
                                <a:pt x="69" y="60"/>
                              </a:lnTo>
                              <a:lnTo>
                                <a:pt x="74" y="60"/>
                              </a:lnTo>
                              <a:lnTo>
                                <a:pt x="79" y="60"/>
                              </a:lnTo>
                              <a:lnTo>
                                <a:pt x="84" y="52"/>
                              </a:lnTo>
                              <a:lnTo>
                                <a:pt x="89" y="42"/>
                              </a:lnTo>
                              <a:lnTo>
                                <a:pt x="91" y="35"/>
                              </a:lnTo>
                              <a:lnTo>
                                <a:pt x="94" y="25"/>
                              </a:lnTo>
                              <a:close/>
                              <a:moveTo>
                                <a:pt x="0" y="27"/>
                              </a:moveTo>
                              <a:lnTo>
                                <a:pt x="0" y="35"/>
                              </a:lnTo>
                              <a:lnTo>
                                <a:pt x="5" y="42"/>
                              </a:lnTo>
                              <a:lnTo>
                                <a:pt x="7" y="50"/>
                              </a:lnTo>
                              <a:lnTo>
                                <a:pt x="12" y="57"/>
                              </a:lnTo>
                              <a:lnTo>
                                <a:pt x="17" y="57"/>
                              </a:lnTo>
                              <a:lnTo>
                                <a:pt x="22" y="60"/>
                              </a:lnTo>
                              <a:lnTo>
                                <a:pt x="14" y="52"/>
                              </a:lnTo>
                              <a:lnTo>
                                <a:pt x="9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2" y="25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B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1" name="Freeform 9262"/>
                      <wps:cNvSpPr>
                        <a:spLocks noEditPoints="1"/>
                      </wps:cNvSpPr>
                      <wps:spPr bwMode="auto">
                        <a:xfrm>
                          <a:off x="260350" y="703580"/>
                          <a:ext cx="56515" cy="38100"/>
                        </a:xfrm>
                        <a:custGeom>
                          <a:avLst/>
                          <a:gdLst>
                            <a:gd name="T0" fmla="*/ 89 w 89"/>
                            <a:gd name="T1" fmla="*/ 25 h 60"/>
                            <a:gd name="T2" fmla="*/ 87 w 89"/>
                            <a:gd name="T3" fmla="*/ 12 h 60"/>
                            <a:gd name="T4" fmla="*/ 82 w 89"/>
                            <a:gd name="T5" fmla="*/ 0 h 60"/>
                            <a:gd name="T6" fmla="*/ 80 w 89"/>
                            <a:gd name="T7" fmla="*/ 0 h 60"/>
                            <a:gd name="T8" fmla="*/ 77 w 89"/>
                            <a:gd name="T9" fmla="*/ 2 h 60"/>
                            <a:gd name="T10" fmla="*/ 82 w 89"/>
                            <a:gd name="T11" fmla="*/ 12 h 60"/>
                            <a:gd name="T12" fmla="*/ 85 w 89"/>
                            <a:gd name="T13" fmla="*/ 25 h 60"/>
                            <a:gd name="T14" fmla="*/ 82 w 89"/>
                            <a:gd name="T15" fmla="*/ 35 h 60"/>
                            <a:gd name="T16" fmla="*/ 77 w 89"/>
                            <a:gd name="T17" fmla="*/ 45 h 60"/>
                            <a:gd name="T18" fmla="*/ 72 w 89"/>
                            <a:gd name="T19" fmla="*/ 55 h 60"/>
                            <a:gd name="T20" fmla="*/ 62 w 89"/>
                            <a:gd name="T21" fmla="*/ 60 h 60"/>
                            <a:gd name="T22" fmla="*/ 67 w 89"/>
                            <a:gd name="T23" fmla="*/ 60 h 60"/>
                            <a:gd name="T24" fmla="*/ 72 w 89"/>
                            <a:gd name="T25" fmla="*/ 60 h 60"/>
                            <a:gd name="T26" fmla="*/ 80 w 89"/>
                            <a:gd name="T27" fmla="*/ 52 h 60"/>
                            <a:gd name="T28" fmla="*/ 85 w 89"/>
                            <a:gd name="T29" fmla="*/ 45 h 60"/>
                            <a:gd name="T30" fmla="*/ 87 w 89"/>
                            <a:gd name="T31" fmla="*/ 35 h 60"/>
                            <a:gd name="T32" fmla="*/ 89 w 89"/>
                            <a:gd name="T33" fmla="*/ 25 h 60"/>
                            <a:gd name="T34" fmla="*/ 0 w 89"/>
                            <a:gd name="T35" fmla="*/ 25 h 60"/>
                            <a:gd name="T36" fmla="*/ 0 w 89"/>
                            <a:gd name="T37" fmla="*/ 35 h 60"/>
                            <a:gd name="T38" fmla="*/ 5 w 89"/>
                            <a:gd name="T39" fmla="*/ 45 h 60"/>
                            <a:gd name="T40" fmla="*/ 10 w 89"/>
                            <a:gd name="T41" fmla="*/ 52 h 60"/>
                            <a:gd name="T42" fmla="*/ 15 w 89"/>
                            <a:gd name="T43" fmla="*/ 57 h 60"/>
                            <a:gd name="T44" fmla="*/ 20 w 89"/>
                            <a:gd name="T45" fmla="*/ 60 h 60"/>
                            <a:gd name="T46" fmla="*/ 25 w 89"/>
                            <a:gd name="T47" fmla="*/ 60 h 60"/>
                            <a:gd name="T48" fmla="*/ 17 w 89"/>
                            <a:gd name="T49" fmla="*/ 52 h 60"/>
                            <a:gd name="T50" fmla="*/ 10 w 89"/>
                            <a:gd name="T51" fmla="*/ 45 h 60"/>
                            <a:gd name="T52" fmla="*/ 7 w 89"/>
                            <a:gd name="T53" fmla="*/ 35 h 60"/>
                            <a:gd name="T54" fmla="*/ 5 w 89"/>
                            <a:gd name="T55" fmla="*/ 25 h 60"/>
                            <a:gd name="T56" fmla="*/ 3 w 89"/>
                            <a:gd name="T57" fmla="*/ 25 h 60"/>
                            <a:gd name="T58" fmla="*/ 0 w 89"/>
                            <a:gd name="T59" fmla="*/ 2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9" h="60">
                              <a:moveTo>
                                <a:pt x="89" y="25"/>
                              </a:moveTo>
                              <a:lnTo>
                                <a:pt x="87" y="12"/>
                              </a:lnTo>
                              <a:lnTo>
                                <a:pt x="82" y="0"/>
                              </a:lnTo>
                              <a:lnTo>
                                <a:pt x="80" y="0"/>
                              </a:lnTo>
                              <a:lnTo>
                                <a:pt x="77" y="2"/>
                              </a:lnTo>
                              <a:lnTo>
                                <a:pt x="82" y="12"/>
                              </a:lnTo>
                              <a:lnTo>
                                <a:pt x="85" y="25"/>
                              </a:lnTo>
                              <a:lnTo>
                                <a:pt x="82" y="35"/>
                              </a:lnTo>
                              <a:lnTo>
                                <a:pt x="77" y="45"/>
                              </a:lnTo>
                              <a:lnTo>
                                <a:pt x="72" y="55"/>
                              </a:lnTo>
                              <a:lnTo>
                                <a:pt x="62" y="60"/>
                              </a:lnTo>
                              <a:lnTo>
                                <a:pt x="67" y="60"/>
                              </a:lnTo>
                              <a:lnTo>
                                <a:pt x="72" y="60"/>
                              </a:lnTo>
                              <a:lnTo>
                                <a:pt x="80" y="52"/>
                              </a:lnTo>
                              <a:lnTo>
                                <a:pt x="85" y="45"/>
                              </a:lnTo>
                              <a:lnTo>
                                <a:pt x="87" y="35"/>
                              </a:lnTo>
                              <a:lnTo>
                                <a:pt x="89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0" y="35"/>
                              </a:lnTo>
                              <a:lnTo>
                                <a:pt x="5" y="45"/>
                              </a:lnTo>
                              <a:lnTo>
                                <a:pt x="10" y="52"/>
                              </a:lnTo>
                              <a:lnTo>
                                <a:pt x="15" y="57"/>
                              </a:lnTo>
                              <a:lnTo>
                                <a:pt x="20" y="60"/>
                              </a:lnTo>
                              <a:lnTo>
                                <a:pt x="25" y="60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3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B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2" name="Freeform 9263"/>
                      <wps:cNvSpPr>
                        <a:spLocks noEditPoints="1"/>
                      </wps:cNvSpPr>
                      <wps:spPr bwMode="auto">
                        <a:xfrm>
                          <a:off x="262255" y="703580"/>
                          <a:ext cx="53340" cy="38100"/>
                        </a:xfrm>
                        <a:custGeom>
                          <a:avLst/>
                          <a:gdLst>
                            <a:gd name="T0" fmla="*/ 84 w 84"/>
                            <a:gd name="T1" fmla="*/ 25 h 60"/>
                            <a:gd name="T2" fmla="*/ 82 w 84"/>
                            <a:gd name="T3" fmla="*/ 12 h 60"/>
                            <a:gd name="T4" fmla="*/ 77 w 84"/>
                            <a:gd name="T5" fmla="*/ 0 h 60"/>
                            <a:gd name="T6" fmla="*/ 74 w 84"/>
                            <a:gd name="T7" fmla="*/ 2 h 60"/>
                            <a:gd name="T8" fmla="*/ 72 w 84"/>
                            <a:gd name="T9" fmla="*/ 2 h 60"/>
                            <a:gd name="T10" fmla="*/ 77 w 84"/>
                            <a:gd name="T11" fmla="*/ 12 h 60"/>
                            <a:gd name="T12" fmla="*/ 79 w 84"/>
                            <a:gd name="T13" fmla="*/ 25 h 60"/>
                            <a:gd name="T14" fmla="*/ 77 w 84"/>
                            <a:gd name="T15" fmla="*/ 37 h 60"/>
                            <a:gd name="T16" fmla="*/ 72 w 84"/>
                            <a:gd name="T17" fmla="*/ 47 h 60"/>
                            <a:gd name="T18" fmla="*/ 62 w 84"/>
                            <a:gd name="T19" fmla="*/ 55 h 60"/>
                            <a:gd name="T20" fmla="*/ 52 w 84"/>
                            <a:gd name="T21" fmla="*/ 60 h 60"/>
                            <a:gd name="T22" fmla="*/ 57 w 84"/>
                            <a:gd name="T23" fmla="*/ 60 h 60"/>
                            <a:gd name="T24" fmla="*/ 64 w 84"/>
                            <a:gd name="T25" fmla="*/ 60 h 60"/>
                            <a:gd name="T26" fmla="*/ 72 w 84"/>
                            <a:gd name="T27" fmla="*/ 52 h 60"/>
                            <a:gd name="T28" fmla="*/ 79 w 84"/>
                            <a:gd name="T29" fmla="*/ 45 h 60"/>
                            <a:gd name="T30" fmla="*/ 82 w 84"/>
                            <a:gd name="T31" fmla="*/ 35 h 60"/>
                            <a:gd name="T32" fmla="*/ 84 w 84"/>
                            <a:gd name="T33" fmla="*/ 25 h 60"/>
                            <a:gd name="T34" fmla="*/ 0 w 84"/>
                            <a:gd name="T35" fmla="*/ 25 h 60"/>
                            <a:gd name="T36" fmla="*/ 2 w 84"/>
                            <a:gd name="T37" fmla="*/ 35 h 60"/>
                            <a:gd name="T38" fmla="*/ 4 w 84"/>
                            <a:gd name="T39" fmla="*/ 45 h 60"/>
                            <a:gd name="T40" fmla="*/ 9 w 84"/>
                            <a:gd name="T41" fmla="*/ 52 h 60"/>
                            <a:gd name="T42" fmla="*/ 17 w 84"/>
                            <a:gd name="T43" fmla="*/ 60 h 60"/>
                            <a:gd name="T44" fmla="*/ 24 w 84"/>
                            <a:gd name="T45" fmla="*/ 60 h 60"/>
                            <a:gd name="T46" fmla="*/ 32 w 84"/>
                            <a:gd name="T47" fmla="*/ 60 h 60"/>
                            <a:gd name="T48" fmla="*/ 19 w 84"/>
                            <a:gd name="T49" fmla="*/ 55 h 60"/>
                            <a:gd name="T50" fmla="*/ 12 w 84"/>
                            <a:gd name="T51" fmla="*/ 47 h 60"/>
                            <a:gd name="T52" fmla="*/ 7 w 84"/>
                            <a:gd name="T53" fmla="*/ 37 h 60"/>
                            <a:gd name="T54" fmla="*/ 4 w 84"/>
                            <a:gd name="T55" fmla="*/ 25 h 60"/>
                            <a:gd name="T56" fmla="*/ 2 w 84"/>
                            <a:gd name="T57" fmla="*/ 25 h 60"/>
                            <a:gd name="T58" fmla="*/ 0 w 84"/>
                            <a:gd name="T59" fmla="*/ 2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4" h="60">
                              <a:moveTo>
                                <a:pt x="84" y="25"/>
                              </a:moveTo>
                              <a:lnTo>
                                <a:pt x="82" y="12"/>
                              </a:lnTo>
                              <a:lnTo>
                                <a:pt x="77" y="0"/>
                              </a:lnTo>
                              <a:lnTo>
                                <a:pt x="74" y="2"/>
                              </a:lnTo>
                              <a:lnTo>
                                <a:pt x="72" y="2"/>
                              </a:lnTo>
                              <a:lnTo>
                                <a:pt x="77" y="12"/>
                              </a:lnTo>
                              <a:lnTo>
                                <a:pt x="79" y="25"/>
                              </a:lnTo>
                              <a:lnTo>
                                <a:pt x="77" y="37"/>
                              </a:lnTo>
                              <a:lnTo>
                                <a:pt x="72" y="47"/>
                              </a:lnTo>
                              <a:lnTo>
                                <a:pt x="62" y="55"/>
                              </a:lnTo>
                              <a:lnTo>
                                <a:pt x="52" y="60"/>
                              </a:lnTo>
                              <a:lnTo>
                                <a:pt x="57" y="60"/>
                              </a:lnTo>
                              <a:lnTo>
                                <a:pt x="64" y="60"/>
                              </a:lnTo>
                              <a:lnTo>
                                <a:pt x="72" y="52"/>
                              </a:lnTo>
                              <a:lnTo>
                                <a:pt x="79" y="45"/>
                              </a:lnTo>
                              <a:lnTo>
                                <a:pt x="82" y="35"/>
                              </a:lnTo>
                              <a:lnTo>
                                <a:pt x="84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2" y="35"/>
                              </a:lnTo>
                              <a:lnTo>
                                <a:pt x="4" y="45"/>
                              </a:lnTo>
                              <a:lnTo>
                                <a:pt x="9" y="52"/>
                              </a:lnTo>
                              <a:lnTo>
                                <a:pt x="17" y="60"/>
                              </a:lnTo>
                              <a:lnTo>
                                <a:pt x="24" y="60"/>
                              </a:lnTo>
                              <a:lnTo>
                                <a:pt x="32" y="60"/>
                              </a:lnTo>
                              <a:lnTo>
                                <a:pt x="19" y="55"/>
                              </a:lnTo>
                              <a:lnTo>
                                <a:pt x="12" y="47"/>
                              </a:lnTo>
                              <a:lnTo>
                                <a:pt x="7" y="37"/>
                              </a:lnTo>
                              <a:lnTo>
                                <a:pt x="4" y="25"/>
                              </a:lnTo>
                              <a:lnTo>
                                <a:pt x="2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3" name="Freeform 9264"/>
                      <wps:cNvSpPr>
                        <a:spLocks/>
                      </wps:cNvSpPr>
                      <wps:spPr bwMode="auto">
                        <a:xfrm>
                          <a:off x="263525" y="704850"/>
                          <a:ext cx="50800" cy="36830"/>
                        </a:xfrm>
                        <a:custGeom>
                          <a:avLst/>
                          <a:gdLst>
                            <a:gd name="T0" fmla="*/ 80 w 80"/>
                            <a:gd name="T1" fmla="*/ 23 h 58"/>
                            <a:gd name="T2" fmla="*/ 77 w 80"/>
                            <a:gd name="T3" fmla="*/ 10 h 58"/>
                            <a:gd name="T4" fmla="*/ 72 w 80"/>
                            <a:gd name="T5" fmla="*/ 0 h 58"/>
                            <a:gd name="T6" fmla="*/ 70 w 80"/>
                            <a:gd name="T7" fmla="*/ 0 h 58"/>
                            <a:gd name="T8" fmla="*/ 67 w 80"/>
                            <a:gd name="T9" fmla="*/ 0 h 58"/>
                            <a:gd name="T10" fmla="*/ 72 w 80"/>
                            <a:gd name="T11" fmla="*/ 10 h 58"/>
                            <a:gd name="T12" fmla="*/ 75 w 80"/>
                            <a:gd name="T13" fmla="*/ 23 h 58"/>
                            <a:gd name="T14" fmla="*/ 75 w 80"/>
                            <a:gd name="T15" fmla="*/ 30 h 58"/>
                            <a:gd name="T16" fmla="*/ 72 w 80"/>
                            <a:gd name="T17" fmla="*/ 35 h 58"/>
                            <a:gd name="T18" fmla="*/ 67 w 80"/>
                            <a:gd name="T19" fmla="*/ 43 h 58"/>
                            <a:gd name="T20" fmla="*/ 65 w 80"/>
                            <a:gd name="T21" fmla="*/ 48 h 58"/>
                            <a:gd name="T22" fmla="*/ 60 w 80"/>
                            <a:gd name="T23" fmla="*/ 50 h 58"/>
                            <a:gd name="T24" fmla="*/ 52 w 80"/>
                            <a:gd name="T25" fmla="*/ 55 h 58"/>
                            <a:gd name="T26" fmla="*/ 47 w 80"/>
                            <a:gd name="T27" fmla="*/ 55 h 58"/>
                            <a:gd name="T28" fmla="*/ 40 w 80"/>
                            <a:gd name="T29" fmla="*/ 58 h 58"/>
                            <a:gd name="T30" fmla="*/ 32 w 80"/>
                            <a:gd name="T31" fmla="*/ 55 h 58"/>
                            <a:gd name="T32" fmla="*/ 25 w 80"/>
                            <a:gd name="T33" fmla="*/ 55 h 58"/>
                            <a:gd name="T34" fmla="*/ 20 w 80"/>
                            <a:gd name="T35" fmla="*/ 50 h 58"/>
                            <a:gd name="T36" fmla="*/ 15 w 80"/>
                            <a:gd name="T37" fmla="*/ 48 h 58"/>
                            <a:gd name="T38" fmla="*/ 10 w 80"/>
                            <a:gd name="T39" fmla="*/ 43 h 58"/>
                            <a:gd name="T40" fmla="*/ 7 w 80"/>
                            <a:gd name="T41" fmla="*/ 35 h 58"/>
                            <a:gd name="T42" fmla="*/ 5 w 80"/>
                            <a:gd name="T43" fmla="*/ 30 h 58"/>
                            <a:gd name="T44" fmla="*/ 5 w 80"/>
                            <a:gd name="T45" fmla="*/ 23 h 58"/>
                            <a:gd name="T46" fmla="*/ 2 w 80"/>
                            <a:gd name="T47" fmla="*/ 23 h 58"/>
                            <a:gd name="T48" fmla="*/ 0 w 80"/>
                            <a:gd name="T49" fmla="*/ 23 h 58"/>
                            <a:gd name="T50" fmla="*/ 2 w 80"/>
                            <a:gd name="T51" fmla="*/ 33 h 58"/>
                            <a:gd name="T52" fmla="*/ 5 w 80"/>
                            <a:gd name="T53" fmla="*/ 43 h 58"/>
                            <a:gd name="T54" fmla="*/ 12 w 80"/>
                            <a:gd name="T55" fmla="*/ 50 h 58"/>
                            <a:gd name="T56" fmla="*/ 20 w 80"/>
                            <a:gd name="T57" fmla="*/ 58 h 58"/>
                            <a:gd name="T58" fmla="*/ 37 w 80"/>
                            <a:gd name="T59" fmla="*/ 58 h 58"/>
                            <a:gd name="T60" fmla="*/ 57 w 80"/>
                            <a:gd name="T61" fmla="*/ 58 h 58"/>
                            <a:gd name="T62" fmla="*/ 67 w 80"/>
                            <a:gd name="T63" fmla="*/ 53 h 58"/>
                            <a:gd name="T64" fmla="*/ 72 w 80"/>
                            <a:gd name="T65" fmla="*/ 43 h 58"/>
                            <a:gd name="T66" fmla="*/ 77 w 80"/>
                            <a:gd name="T67" fmla="*/ 33 h 58"/>
                            <a:gd name="T68" fmla="*/ 80 w 80"/>
                            <a:gd name="T69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80" h="58">
                              <a:moveTo>
                                <a:pt x="80" y="23"/>
                              </a:moveTo>
                              <a:lnTo>
                                <a:pt x="77" y="10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67" y="0"/>
                              </a:lnTo>
                              <a:lnTo>
                                <a:pt x="72" y="10"/>
                              </a:lnTo>
                              <a:lnTo>
                                <a:pt x="75" y="23"/>
                              </a:lnTo>
                              <a:lnTo>
                                <a:pt x="75" y="30"/>
                              </a:lnTo>
                              <a:lnTo>
                                <a:pt x="72" y="35"/>
                              </a:lnTo>
                              <a:lnTo>
                                <a:pt x="67" y="43"/>
                              </a:lnTo>
                              <a:lnTo>
                                <a:pt x="65" y="48"/>
                              </a:lnTo>
                              <a:lnTo>
                                <a:pt x="60" y="50"/>
                              </a:lnTo>
                              <a:lnTo>
                                <a:pt x="52" y="55"/>
                              </a:lnTo>
                              <a:lnTo>
                                <a:pt x="47" y="55"/>
                              </a:lnTo>
                              <a:lnTo>
                                <a:pt x="40" y="58"/>
                              </a:lnTo>
                              <a:lnTo>
                                <a:pt x="32" y="55"/>
                              </a:lnTo>
                              <a:lnTo>
                                <a:pt x="25" y="55"/>
                              </a:lnTo>
                              <a:lnTo>
                                <a:pt x="20" y="50"/>
                              </a:lnTo>
                              <a:lnTo>
                                <a:pt x="15" y="48"/>
                              </a:lnTo>
                              <a:lnTo>
                                <a:pt x="10" y="43"/>
                              </a:lnTo>
                              <a:lnTo>
                                <a:pt x="7" y="35"/>
                              </a:lnTo>
                              <a:lnTo>
                                <a:pt x="5" y="30"/>
                              </a:lnTo>
                              <a:lnTo>
                                <a:pt x="5" y="23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2" y="33"/>
                              </a:lnTo>
                              <a:lnTo>
                                <a:pt x="5" y="43"/>
                              </a:lnTo>
                              <a:lnTo>
                                <a:pt x="12" y="50"/>
                              </a:lnTo>
                              <a:lnTo>
                                <a:pt x="20" y="58"/>
                              </a:lnTo>
                              <a:lnTo>
                                <a:pt x="37" y="58"/>
                              </a:lnTo>
                              <a:lnTo>
                                <a:pt x="57" y="58"/>
                              </a:lnTo>
                              <a:lnTo>
                                <a:pt x="67" y="53"/>
                              </a:lnTo>
                              <a:lnTo>
                                <a:pt x="72" y="43"/>
                              </a:lnTo>
                              <a:lnTo>
                                <a:pt x="77" y="33"/>
                              </a:lnTo>
                              <a:lnTo>
                                <a:pt x="8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C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4" name="Freeform 9265"/>
                      <wps:cNvSpPr>
                        <a:spLocks/>
                      </wps:cNvSpPr>
                      <wps:spPr bwMode="auto">
                        <a:xfrm>
                          <a:off x="264795" y="704850"/>
                          <a:ext cx="47625" cy="36830"/>
                        </a:xfrm>
                        <a:custGeom>
                          <a:avLst/>
                          <a:gdLst>
                            <a:gd name="T0" fmla="*/ 75 w 75"/>
                            <a:gd name="T1" fmla="*/ 23 h 58"/>
                            <a:gd name="T2" fmla="*/ 73 w 75"/>
                            <a:gd name="T3" fmla="*/ 10 h 58"/>
                            <a:gd name="T4" fmla="*/ 68 w 75"/>
                            <a:gd name="T5" fmla="*/ 0 h 58"/>
                            <a:gd name="T6" fmla="*/ 65 w 75"/>
                            <a:gd name="T7" fmla="*/ 0 h 58"/>
                            <a:gd name="T8" fmla="*/ 63 w 75"/>
                            <a:gd name="T9" fmla="*/ 3 h 58"/>
                            <a:gd name="T10" fmla="*/ 68 w 75"/>
                            <a:gd name="T11" fmla="*/ 10 h 58"/>
                            <a:gd name="T12" fmla="*/ 70 w 75"/>
                            <a:gd name="T13" fmla="*/ 23 h 58"/>
                            <a:gd name="T14" fmla="*/ 68 w 75"/>
                            <a:gd name="T15" fmla="*/ 35 h 58"/>
                            <a:gd name="T16" fmla="*/ 60 w 75"/>
                            <a:gd name="T17" fmla="*/ 45 h 58"/>
                            <a:gd name="T18" fmla="*/ 50 w 75"/>
                            <a:gd name="T19" fmla="*/ 53 h 58"/>
                            <a:gd name="T20" fmla="*/ 38 w 75"/>
                            <a:gd name="T21" fmla="*/ 55 h 58"/>
                            <a:gd name="T22" fmla="*/ 25 w 75"/>
                            <a:gd name="T23" fmla="*/ 53 h 58"/>
                            <a:gd name="T24" fmla="*/ 15 w 75"/>
                            <a:gd name="T25" fmla="*/ 45 h 58"/>
                            <a:gd name="T26" fmla="*/ 8 w 75"/>
                            <a:gd name="T27" fmla="*/ 35 h 58"/>
                            <a:gd name="T28" fmla="*/ 5 w 75"/>
                            <a:gd name="T29" fmla="*/ 23 h 58"/>
                            <a:gd name="T30" fmla="*/ 5 w 75"/>
                            <a:gd name="T31" fmla="*/ 23 h 58"/>
                            <a:gd name="T32" fmla="*/ 3 w 75"/>
                            <a:gd name="T33" fmla="*/ 23 h 58"/>
                            <a:gd name="T34" fmla="*/ 0 w 75"/>
                            <a:gd name="T35" fmla="*/ 23 h 58"/>
                            <a:gd name="T36" fmla="*/ 3 w 75"/>
                            <a:gd name="T37" fmla="*/ 35 h 58"/>
                            <a:gd name="T38" fmla="*/ 8 w 75"/>
                            <a:gd name="T39" fmla="*/ 45 h 58"/>
                            <a:gd name="T40" fmla="*/ 15 w 75"/>
                            <a:gd name="T41" fmla="*/ 53 h 58"/>
                            <a:gd name="T42" fmla="*/ 28 w 75"/>
                            <a:gd name="T43" fmla="*/ 58 h 58"/>
                            <a:gd name="T44" fmla="*/ 38 w 75"/>
                            <a:gd name="T45" fmla="*/ 58 h 58"/>
                            <a:gd name="T46" fmla="*/ 48 w 75"/>
                            <a:gd name="T47" fmla="*/ 58 h 58"/>
                            <a:gd name="T48" fmla="*/ 58 w 75"/>
                            <a:gd name="T49" fmla="*/ 53 h 58"/>
                            <a:gd name="T50" fmla="*/ 68 w 75"/>
                            <a:gd name="T51" fmla="*/ 45 h 58"/>
                            <a:gd name="T52" fmla="*/ 73 w 75"/>
                            <a:gd name="T53" fmla="*/ 35 h 58"/>
                            <a:gd name="T54" fmla="*/ 75 w 75"/>
                            <a:gd name="T55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75" h="58">
                              <a:moveTo>
                                <a:pt x="75" y="23"/>
                              </a:moveTo>
                              <a:lnTo>
                                <a:pt x="73" y="10"/>
                              </a:lnTo>
                              <a:lnTo>
                                <a:pt x="68" y="0"/>
                              </a:lnTo>
                              <a:lnTo>
                                <a:pt x="65" y="0"/>
                              </a:lnTo>
                              <a:lnTo>
                                <a:pt x="63" y="3"/>
                              </a:lnTo>
                              <a:lnTo>
                                <a:pt x="68" y="10"/>
                              </a:lnTo>
                              <a:lnTo>
                                <a:pt x="70" y="23"/>
                              </a:lnTo>
                              <a:lnTo>
                                <a:pt x="68" y="35"/>
                              </a:lnTo>
                              <a:lnTo>
                                <a:pt x="60" y="45"/>
                              </a:lnTo>
                              <a:lnTo>
                                <a:pt x="50" y="53"/>
                              </a:lnTo>
                              <a:lnTo>
                                <a:pt x="38" y="55"/>
                              </a:lnTo>
                              <a:lnTo>
                                <a:pt x="25" y="53"/>
                              </a:lnTo>
                              <a:lnTo>
                                <a:pt x="15" y="45"/>
                              </a:lnTo>
                              <a:lnTo>
                                <a:pt x="8" y="35"/>
                              </a:lnTo>
                              <a:lnTo>
                                <a:pt x="5" y="23"/>
                              </a:lnTo>
                              <a:lnTo>
                                <a:pt x="5" y="23"/>
                              </a:lnTo>
                              <a:lnTo>
                                <a:pt x="3" y="23"/>
                              </a:lnTo>
                              <a:lnTo>
                                <a:pt x="0" y="23"/>
                              </a:lnTo>
                              <a:lnTo>
                                <a:pt x="3" y="35"/>
                              </a:lnTo>
                              <a:lnTo>
                                <a:pt x="8" y="45"/>
                              </a:lnTo>
                              <a:lnTo>
                                <a:pt x="15" y="53"/>
                              </a:lnTo>
                              <a:lnTo>
                                <a:pt x="28" y="58"/>
                              </a:lnTo>
                              <a:lnTo>
                                <a:pt x="38" y="58"/>
                              </a:lnTo>
                              <a:lnTo>
                                <a:pt x="48" y="58"/>
                              </a:lnTo>
                              <a:lnTo>
                                <a:pt x="58" y="53"/>
                              </a:lnTo>
                              <a:lnTo>
                                <a:pt x="68" y="45"/>
                              </a:lnTo>
                              <a:lnTo>
                                <a:pt x="73" y="35"/>
                              </a:lnTo>
                              <a:lnTo>
                                <a:pt x="75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C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5" name="Freeform 9266"/>
                      <wps:cNvSpPr>
                        <a:spLocks/>
                      </wps:cNvSpPr>
                      <wps:spPr bwMode="auto">
                        <a:xfrm>
                          <a:off x="266700" y="704850"/>
                          <a:ext cx="44450" cy="36830"/>
                        </a:xfrm>
                        <a:custGeom>
                          <a:avLst/>
                          <a:gdLst>
                            <a:gd name="T0" fmla="*/ 70 w 70"/>
                            <a:gd name="T1" fmla="*/ 23 h 58"/>
                            <a:gd name="T2" fmla="*/ 67 w 70"/>
                            <a:gd name="T3" fmla="*/ 10 h 58"/>
                            <a:gd name="T4" fmla="*/ 62 w 70"/>
                            <a:gd name="T5" fmla="*/ 0 h 58"/>
                            <a:gd name="T6" fmla="*/ 60 w 70"/>
                            <a:gd name="T7" fmla="*/ 3 h 58"/>
                            <a:gd name="T8" fmla="*/ 57 w 70"/>
                            <a:gd name="T9" fmla="*/ 3 h 58"/>
                            <a:gd name="T10" fmla="*/ 62 w 70"/>
                            <a:gd name="T11" fmla="*/ 10 h 58"/>
                            <a:gd name="T12" fmla="*/ 65 w 70"/>
                            <a:gd name="T13" fmla="*/ 23 h 58"/>
                            <a:gd name="T14" fmla="*/ 62 w 70"/>
                            <a:gd name="T15" fmla="*/ 33 h 58"/>
                            <a:gd name="T16" fmla="*/ 55 w 70"/>
                            <a:gd name="T17" fmla="*/ 43 h 58"/>
                            <a:gd name="T18" fmla="*/ 47 w 70"/>
                            <a:gd name="T19" fmla="*/ 50 h 58"/>
                            <a:gd name="T20" fmla="*/ 35 w 70"/>
                            <a:gd name="T21" fmla="*/ 53 h 58"/>
                            <a:gd name="T22" fmla="*/ 22 w 70"/>
                            <a:gd name="T23" fmla="*/ 50 h 58"/>
                            <a:gd name="T24" fmla="*/ 12 w 70"/>
                            <a:gd name="T25" fmla="*/ 43 h 58"/>
                            <a:gd name="T26" fmla="*/ 7 w 70"/>
                            <a:gd name="T27" fmla="*/ 33 h 58"/>
                            <a:gd name="T28" fmla="*/ 5 w 70"/>
                            <a:gd name="T29" fmla="*/ 23 h 58"/>
                            <a:gd name="T30" fmla="*/ 5 w 70"/>
                            <a:gd name="T31" fmla="*/ 20 h 58"/>
                            <a:gd name="T32" fmla="*/ 2 w 70"/>
                            <a:gd name="T33" fmla="*/ 23 h 58"/>
                            <a:gd name="T34" fmla="*/ 0 w 70"/>
                            <a:gd name="T35" fmla="*/ 23 h 58"/>
                            <a:gd name="T36" fmla="*/ 0 w 70"/>
                            <a:gd name="T37" fmla="*/ 30 h 58"/>
                            <a:gd name="T38" fmla="*/ 2 w 70"/>
                            <a:gd name="T39" fmla="*/ 35 h 58"/>
                            <a:gd name="T40" fmla="*/ 5 w 70"/>
                            <a:gd name="T41" fmla="*/ 43 h 58"/>
                            <a:gd name="T42" fmla="*/ 10 w 70"/>
                            <a:gd name="T43" fmla="*/ 48 h 58"/>
                            <a:gd name="T44" fmla="*/ 15 w 70"/>
                            <a:gd name="T45" fmla="*/ 50 h 58"/>
                            <a:gd name="T46" fmla="*/ 20 w 70"/>
                            <a:gd name="T47" fmla="*/ 55 h 58"/>
                            <a:gd name="T48" fmla="*/ 27 w 70"/>
                            <a:gd name="T49" fmla="*/ 55 h 58"/>
                            <a:gd name="T50" fmla="*/ 35 w 70"/>
                            <a:gd name="T51" fmla="*/ 58 h 58"/>
                            <a:gd name="T52" fmla="*/ 42 w 70"/>
                            <a:gd name="T53" fmla="*/ 55 h 58"/>
                            <a:gd name="T54" fmla="*/ 47 w 70"/>
                            <a:gd name="T55" fmla="*/ 55 h 58"/>
                            <a:gd name="T56" fmla="*/ 55 w 70"/>
                            <a:gd name="T57" fmla="*/ 50 h 58"/>
                            <a:gd name="T58" fmla="*/ 60 w 70"/>
                            <a:gd name="T59" fmla="*/ 48 h 58"/>
                            <a:gd name="T60" fmla="*/ 62 w 70"/>
                            <a:gd name="T61" fmla="*/ 43 h 58"/>
                            <a:gd name="T62" fmla="*/ 67 w 70"/>
                            <a:gd name="T63" fmla="*/ 35 h 58"/>
                            <a:gd name="T64" fmla="*/ 70 w 70"/>
                            <a:gd name="T65" fmla="*/ 30 h 58"/>
                            <a:gd name="T66" fmla="*/ 70 w 70"/>
                            <a:gd name="T67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0" h="58">
                              <a:moveTo>
                                <a:pt x="70" y="23"/>
                              </a:moveTo>
                              <a:lnTo>
                                <a:pt x="67" y="10"/>
                              </a:lnTo>
                              <a:lnTo>
                                <a:pt x="62" y="0"/>
                              </a:lnTo>
                              <a:lnTo>
                                <a:pt x="60" y="3"/>
                              </a:lnTo>
                              <a:lnTo>
                                <a:pt x="57" y="3"/>
                              </a:lnTo>
                              <a:lnTo>
                                <a:pt x="62" y="10"/>
                              </a:lnTo>
                              <a:lnTo>
                                <a:pt x="65" y="23"/>
                              </a:lnTo>
                              <a:lnTo>
                                <a:pt x="62" y="33"/>
                              </a:lnTo>
                              <a:lnTo>
                                <a:pt x="55" y="43"/>
                              </a:lnTo>
                              <a:lnTo>
                                <a:pt x="47" y="50"/>
                              </a:lnTo>
                              <a:lnTo>
                                <a:pt x="35" y="53"/>
                              </a:lnTo>
                              <a:lnTo>
                                <a:pt x="22" y="50"/>
                              </a:lnTo>
                              <a:lnTo>
                                <a:pt x="12" y="43"/>
                              </a:lnTo>
                              <a:lnTo>
                                <a:pt x="7" y="33"/>
                              </a:lnTo>
                              <a:lnTo>
                                <a:pt x="5" y="23"/>
                              </a:lnTo>
                              <a:lnTo>
                                <a:pt x="5" y="20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0" y="30"/>
                              </a:lnTo>
                              <a:lnTo>
                                <a:pt x="2" y="35"/>
                              </a:lnTo>
                              <a:lnTo>
                                <a:pt x="5" y="43"/>
                              </a:lnTo>
                              <a:lnTo>
                                <a:pt x="10" y="48"/>
                              </a:lnTo>
                              <a:lnTo>
                                <a:pt x="15" y="50"/>
                              </a:lnTo>
                              <a:lnTo>
                                <a:pt x="20" y="55"/>
                              </a:lnTo>
                              <a:lnTo>
                                <a:pt x="27" y="55"/>
                              </a:lnTo>
                              <a:lnTo>
                                <a:pt x="35" y="58"/>
                              </a:lnTo>
                              <a:lnTo>
                                <a:pt x="42" y="55"/>
                              </a:lnTo>
                              <a:lnTo>
                                <a:pt x="47" y="55"/>
                              </a:lnTo>
                              <a:lnTo>
                                <a:pt x="55" y="50"/>
                              </a:lnTo>
                              <a:lnTo>
                                <a:pt x="60" y="48"/>
                              </a:lnTo>
                              <a:lnTo>
                                <a:pt x="62" y="43"/>
                              </a:lnTo>
                              <a:lnTo>
                                <a:pt x="67" y="35"/>
                              </a:lnTo>
                              <a:lnTo>
                                <a:pt x="70" y="30"/>
                              </a:lnTo>
                              <a:lnTo>
                                <a:pt x="7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6" name="Freeform 9267"/>
                      <wps:cNvSpPr>
                        <a:spLocks/>
                      </wps:cNvSpPr>
                      <wps:spPr bwMode="auto">
                        <a:xfrm>
                          <a:off x="267970" y="706755"/>
                          <a:ext cx="41275" cy="33020"/>
                        </a:xfrm>
                        <a:custGeom>
                          <a:avLst/>
                          <a:gdLst>
                            <a:gd name="T0" fmla="*/ 65 w 65"/>
                            <a:gd name="T1" fmla="*/ 20 h 52"/>
                            <a:gd name="T2" fmla="*/ 63 w 65"/>
                            <a:gd name="T3" fmla="*/ 7 h 52"/>
                            <a:gd name="T4" fmla="*/ 58 w 65"/>
                            <a:gd name="T5" fmla="*/ 0 h 52"/>
                            <a:gd name="T6" fmla="*/ 55 w 65"/>
                            <a:gd name="T7" fmla="*/ 0 h 52"/>
                            <a:gd name="T8" fmla="*/ 53 w 65"/>
                            <a:gd name="T9" fmla="*/ 0 h 52"/>
                            <a:gd name="T10" fmla="*/ 58 w 65"/>
                            <a:gd name="T11" fmla="*/ 10 h 52"/>
                            <a:gd name="T12" fmla="*/ 60 w 65"/>
                            <a:gd name="T13" fmla="*/ 20 h 52"/>
                            <a:gd name="T14" fmla="*/ 58 w 65"/>
                            <a:gd name="T15" fmla="*/ 30 h 52"/>
                            <a:gd name="T16" fmla="*/ 53 w 65"/>
                            <a:gd name="T17" fmla="*/ 40 h 52"/>
                            <a:gd name="T18" fmla="*/ 43 w 65"/>
                            <a:gd name="T19" fmla="*/ 45 h 52"/>
                            <a:gd name="T20" fmla="*/ 33 w 65"/>
                            <a:gd name="T21" fmla="*/ 47 h 52"/>
                            <a:gd name="T22" fmla="*/ 23 w 65"/>
                            <a:gd name="T23" fmla="*/ 45 h 52"/>
                            <a:gd name="T24" fmla="*/ 13 w 65"/>
                            <a:gd name="T25" fmla="*/ 40 h 52"/>
                            <a:gd name="T26" fmla="*/ 8 w 65"/>
                            <a:gd name="T27" fmla="*/ 30 h 52"/>
                            <a:gd name="T28" fmla="*/ 5 w 65"/>
                            <a:gd name="T29" fmla="*/ 20 h 52"/>
                            <a:gd name="T30" fmla="*/ 5 w 65"/>
                            <a:gd name="T31" fmla="*/ 17 h 52"/>
                            <a:gd name="T32" fmla="*/ 5 w 65"/>
                            <a:gd name="T33" fmla="*/ 17 h 52"/>
                            <a:gd name="T34" fmla="*/ 3 w 65"/>
                            <a:gd name="T35" fmla="*/ 17 h 52"/>
                            <a:gd name="T36" fmla="*/ 0 w 65"/>
                            <a:gd name="T37" fmla="*/ 20 h 52"/>
                            <a:gd name="T38" fmla="*/ 0 w 65"/>
                            <a:gd name="T39" fmla="*/ 20 h 52"/>
                            <a:gd name="T40" fmla="*/ 3 w 65"/>
                            <a:gd name="T41" fmla="*/ 32 h 52"/>
                            <a:gd name="T42" fmla="*/ 10 w 65"/>
                            <a:gd name="T43" fmla="*/ 42 h 52"/>
                            <a:gd name="T44" fmla="*/ 20 w 65"/>
                            <a:gd name="T45" fmla="*/ 50 h 52"/>
                            <a:gd name="T46" fmla="*/ 33 w 65"/>
                            <a:gd name="T47" fmla="*/ 52 h 52"/>
                            <a:gd name="T48" fmla="*/ 45 w 65"/>
                            <a:gd name="T49" fmla="*/ 50 h 52"/>
                            <a:gd name="T50" fmla="*/ 55 w 65"/>
                            <a:gd name="T51" fmla="*/ 42 h 52"/>
                            <a:gd name="T52" fmla="*/ 63 w 65"/>
                            <a:gd name="T53" fmla="*/ 32 h 52"/>
                            <a:gd name="T54" fmla="*/ 65 w 65"/>
                            <a:gd name="T55" fmla="*/ 2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5" h="52">
                              <a:moveTo>
                                <a:pt x="65" y="20"/>
                              </a:moveTo>
                              <a:lnTo>
                                <a:pt x="63" y="7"/>
                              </a:lnTo>
                              <a:lnTo>
                                <a:pt x="58" y="0"/>
                              </a:lnTo>
                              <a:lnTo>
                                <a:pt x="55" y="0"/>
                              </a:lnTo>
                              <a:lnTo>
                                <a:pt x="53" y="0"/>
                              </a:lnTo>
                              <a:lnTo>
                                <a:pt x="58" y="10"/>
                              </a:lnTo>
                              <a:lnTo>
                                <a:pt x="60" y="20"/>
                              </a:lnTo>
                              <a:lnTo>
                                <a:pt x="58" y="30"/>
                              </a:lnTo>
                              <a:lnTo>
                                <a:pt x="53" y="40"/>
                              </a:lnTo>
                              <a:lnTo>
                                <a:pt x="43" y="45"/>
                              </a:lnTo>
                              <a:lnTo>
                                <a:pt x="33" y="47"/>
                              </a:lnTo>
                              <a:lnTo>
                                <a:pt x="23" y="45"/>
                              </a:lnTo>
                              <a:lnTo>
                                <a:pt x="13" y="40"/>
                              </a:lnTo>
                              <a:lnTo>
                                <a:pt x="8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3" y="32"/>
                              </a:lnTo>
                              <a:lnTo>
                                <a:pt x="10" y="42"/>
                              </a:lnTo>
                              <a:lnTo>
                                <a:pt x="20" y="50"/>
                              </a:lnTo>
                              <a:lnTo>
                                <a:pt x="33" y="52"/>
                              </a:lnTo>
                              <a:lnTo>
                                <a:pt x="45" y="50"/>
                              </a:lnTo>
                              <a:lnTo>
                                <a:pt x="55" y="42"/>
                              </a:lnTo>
                              <a:lnTo>
                                <a:pt x="63" y="32"/>
                              </a:lnTo>
                              <a:lnTo>
                                <a:pt x="6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7" name="Freeform 9268"/>
                      <wps:cNvSpPr>
                        <a:spLocks/>
                      </wps:cNvSpPr>
                      <wps:spPr bwMode="auto">
                        <a:xfrm>
                          <a:off x="269875" y="706755"/>
                          <a:ext cx="38100" cy="31750"/>
                        </a:xfrm>
                        <a:custGeom>
                          <a:avLst/>
                          <a:gdLst>
                            <a:gd name="T0" fmla="*/ 60 w 60"/>
                            <a:gd name="T1" fmla="*/ 20 h 50"/>
                            <a:gd name="T2" fmla="*/ 57 w 60"/>
                            <a:gd name="T3" fmla="*/ 7 h 50"/>
                            <a:gd name="T4" fmla="*/ 52 w 60"/>
                            <a:gd name="T5" fmla="*/ 0 h 50"/>
                            <a:gd name="T6" fmla="*/ 50 w 60"/>
                            <a:gd name="T7" fmla="*/ 0 h 50"/>
                            <a:gd name="T8" fmla="*/ 47 w 60"/>
                            <a:gd name="T9" fmla="*/ 2 h 50"/>
                            <a:gd name="T10" fmla="*/ 52 w 60"/>
                            <a:gd name="T11" fmla="*/ 10 h 50"/>
                            <a:gd name="T12" fmla="*/ 55 w 60"/>
                            <a:gd name="T13" fmla="*/ 20 h 50"/>
                            <a:gd name="T14" fmla="*/ 52 w 60"/>
                            <a:gd name="T15" fmla="*/ 30 h 50"/>
                            <a:gd name="T16" fmla="*/ 47 w 60"/>
                            <a:gd name="T17" fmla="*/ 37 h 50"/>
                            <a:gd name="T18" fmla="*/ 40 w 60"/>
                            <a:gd name="T19" fmla="*/ 42 h 50"/>
                            <a:gd name="T20" fmla="*/ 30 w 60"/>
                            <a:gd name="T21" fmla="*/ 45 h 50"/>
                            <a:gd name="T22" fmla="*/ 20 w 60"/>
                            <a:gd name="T23" fmla="*/ 42 h 50"/>
                            <a:gd name="T24" fmla="*/ 12 w 60"/>
                            <a:gd name="T25" fmla="*/ 37 h 50"/>
                            <a:gd name="T26" fmla="*/ 7 w 60"/>
                            <a:gd name="T27" fmla="*/ 30 h 50"/>
                            <a:gd name="T28" fmla="*/ 5 w 60"/>
                            <a:gd name="T29" fmla="*/ 20 h 50"/>
                            <a:gd name="T30" fmla="*/ 5 w 60"/>
                            <a:gd name="T31" fmla="*/ 17 h 50"/>
                            <a:gd name="T32" fmla="*/ 5 w 60"/>
                            <a:gd name="T33" fmla="*/ 17 h 50"/>
                            <a:gd name="T34" fmla="*/ 2 w 60"/>
                            <a:gd name="T35" fmla="*/ 17 h 50"/>
                            <a:gd name="T36" fmla="*/ 0 w 60"/>
                            <a:gd name="T37" fmla="*/ 17 h 50"/>
                            <a:gd name="T38" fmla="*/ 0 w 60"/>
                            <a:gd name="T39" fmla="*/ 20 h 50"/>
                            <a:gd name="T40" fmla="*/ 2 w 60"/>
                            <a:gd name="T41" fmla="*/ 30 h 50"/>
                            <a:gd name="T42" fmla="*/ 7 w 60"/>
                            <a:gd name="T43" fmla="*/ 40 h 50"/>
                            <a:gd name="T44" fmla="*/ 17 w 60"/>
                            <a:gd name="T45" fmla="*/ 47 h 50"/>
                            <a:gd name="T46" fmla="*/ 30 w 60"/>
                            <a:gd name="T47" fmla="*/ 50 h 50"/>
                            <a:gd name="T48" fmla="*/ 42 w 60"/>
                            <a:gd name="T49" fmla="*/ 47 h 50"/>
                            <a:gd name="T50" fmla="*/ 50 w 60"/>
                            <a:gd name="T51" fmla="*/ 40 h 50"/>
                            <a:gd name="T52" fmla="*/ 57 w 60"/>
                            <a:gd name="T53" fmla="*/ 30 h 50"/>
                            <a:gd name="T54" fmla="*/ 60 w 60"/>
                            <a:gd name="T55" fmla="*/ 2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0" h="50">
                              <a:moveTo>
                                <a:pt x="60" y="20"/>
                              </a:moveTo>
                              <a:lnTo>
                                <a:pt x="57" y="7"/>
                              </a:lnTo>
                              <a:lnTo>
                                <a:pt x="52" y="0"/>
                              </a:lnTo>
                              <a:lnTo>
                                <a:pt x="50" y="0"/>
                              </a:lnTo>
                              <a:lnTo>
                                <a:pt x="47" y="2"/>
                              </a:lnTo>
                              <a:lnTo>
                                <a:pt x="52" y="10"/>
                              </a:lnTo>
                              <a:lnTo>
                                <a:pt x="55" y="20"/>
                              </a:lnTo>
                              <a:lnTo>
                                <a:pt x="52" y="30"/>
                              </a:lnTo>
                              <a:lnTo>
                                <a:pt x="47" y="37"/>
                              </a:lnTo>
                              <a:lnTo>
                                <a:pt x="40" y="42"/>
                              </a:lnTo>
                              <a:lnTo>
                                <a:pt x="30" y="45"/>
                              </a:lnTo>
                              <a:lnTo>
                                <a:pt x="20" y="42"/>
                              </a:lnTo>
                              <a:lnTo>
                                <a:pt x="12" y="37"/>
                              </a:lnTo>
                              <a:lnTo>
                                <a:pt x="7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5" y="17"/>
                              </a:lnTo>
                              <a:lnTo>
                                <a:pt x="2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47"/>
                              </a:lnTo>
                              <a:lnTo>
                                <a:pt x="30" y="50"/>
                              </a:lnTo>
                              <a:lnTo>
                                <a:pt x="42" y="47"/>
                              </a:lnTo>
                              <a:lnTo>
                                <a:pt x="50" y="40"/>
                              </a:lnTo>
                              <a:lnTo>
                                <a:pt x="57" y="3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8" name="Freeform 9269"/>
                      <wps:cNvSpPr>
                        <a:spLocks/>
                      </wps:cNvSpPr>
                      <wps:spPr bwMode="auto">
                        <a:xfrm>
                          <a:off x="271145" y="706755"/>
                          <a:ext cx="34925" cy="29845"/>
                        </a:xfrm>
                        <a:custGeom>
                          <a:avLst/>
                          <a:gdLst>
                            <a:gd name="T0" fmla="*/ 55 w 55"/>
                            <a:gd name="T1" fmla="*/ 20 h 47"/>
                            <a:gd name="T2" fmla="*/ 53 w 55"/>
                            <a:gd name="T3" fmla="*/ 10 h 47"/>
                            <a:gd name="T4" fmla="*/ 48 w 55"/>
                            <a:gd name="T5" fmla="*/ 0 h 47"/>
                            <a:gd name="T6" fmla="*/ 45 w 55"/>
                            <a:gd name="T7" fmla="*/ 2 h 47"/>
                            <a:gd name="T8" fmla="*/ 43 w 55"/>
                            <a:gd name="T9" fmla="*/ 2 h 47"/>
                            <a:gd name="T10" fmla="*/ 48 w 55"/>
                            <a:gd name="T11" fmla="*/ 10 h 47"/>
                            <a:gd name="T12" fmla="*/ 50 w 55"/>
                            <a:gd name="T13" fmla="*/ 20 h 47"/>
                            <a:gd name="T14" fmla="*/ 48 w 55"/>
                            <a:gd name="T15" fmla="*/ 27 h 47"/>
                            <a:gd name="T16" fmla="*/ 43 w 55"/>
                            <a:gd name="T17" fmla="*/ 35 h 47"/>
                            <a:gd name="T18" fmla="*/ 35 w 55"/>
                            <a:gd name="T19" fmla="*/ 40 h 47"/>
                            <a:gd name="T20" fmla="*/ 28 w 55"/>
                            <a:gd name="T21" fmla="*/ 42 h 47"/>
                            <a:gd name="T22" fmla="*/ 18 w 55"/>
                            <a:gd name="T23" fmla="*/ 40 h 47"/>
                            <a:gd name="T24" fmla="*/ 13 w 55"/>
                            <a:gd name="T25" fmla="*/ 35 h 47"/>
                            <a:gd name="T26" fmla="*/ 8 w 55"/>
                            <a:gd name="T27" fmla="*/ 27 h 47"/>
                            <a:gd name="T28" fmla="*/ 5 w 55"/>
                            <a:gd name="T29" fmla="*/ 20 h 47"/>
                            <a:gd name="T30" fmla="*/ 5 w 55"/>
                            <a:gd name="T31" fmla="*/ 17 h 47"/>
                            <a:gd name="T32" fmla="*/ 5 w 55"/>
                            <a:gd name="T33" fmla="*/ 17 h 47"/>
                            <a:gd name="T34" fmla="*/ 3 w 55"/>
                            <a:gd name="T35" fmla="*/ 17 h 47"/>
                            <a:gd name="T36" fmla="*/ 0 w 55"/>
                            <a:gd name="T37" fmla="*/ 17 h 47"/>
                            <a:gd name="T38" fmla="*/ 0 w 55"/>
                            <a:gd name="T39" fmla="*/ 17 h 47"/>
                            <a:gd name="T40" fmla="*/ 0 w 55"/>
                            <a:gd name="T41" fmla="*/ 20 h 47"/>
                            <a:gd name="T42" fmla="*/ 3 w 55"/>
                            <a:gd name="T43" fmla="*/ 30 h 47"/>
                            <a:gd name="T44" fmla="*/ 8 w 55"/>
                            <a:gd name="T45" fmla="*/ 40 h 47"/>
                            <a:gd name="T46" fmla="*/ 18 w 55"/>
                            <a:gd name="T47" fmla="*/ 45 h 47"/>
                            <a:gd name="T48" fmla="*/ 28 w 55"/>
                            <a:gd name="T49" fmla="*/ 47 h 47"/>
                            <a:gd name="T50" fmla="*/ 38 w 55"/>
                            <a:gd name="T51" fmla="*/ 45 h 47"/>
                            <a:gd name="T52" fmla="*/ 48 w 55"/>
                            <a:gd name="T53" fmla="*/ 40 h 47"/>
                            <a:gd name="T54" fmla="*/ 53 w 55"/>
                            <a:gd name="T55" fmla="*/ 30 h 47"/>
                            <a:gd name="T56" fmla="*/ 55 w 55"/>
                            <a:gd name="T57" fmla="*/ 2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5" h="47">
                              <a:moveTo>
                                <a:pt x="55" y="20"/>
                              </a:moveTo>
                              <a:lnTo>
                                <a:pt x="53" y="10"/>
                              </a:lnTo>
                              <a:lnTo>
                                <a:pt x="48" y="0"/>
                              </a:lnTo>
                              <a:lnTo>
                                <a:pt x="45" y="2"/>
                              </a:lnTo>
                              <a:lnTo>
                                <a:pt x="43" y="2"/>
                              </a:lnTo>
                              <a:lnTo>
                                <a:pt x="48" y="10"/>
                              </a:lnTo>
                              <a:lnTo>
                                <a:pt x="50" y="20"/>
                              </a:lnTo>
                              <a:lnTo>
                                <a:pt x="48" y="27"/>
                              </a:lnTo>
                              <a:lnTo>
                                <a:pt x="43" y="35"/>
                              </a:lnTo>
                              <a:lnTo>
                                <a:pt x="35" y="40"/>
                              </a:lnTo>
                              <a:lnTo>
                                <a:pt x="28" y="42"/>
                              </a:lnTo>
                              <a:lnTo>
                                <a:pt x="18" y="40"/>
                              </a:lnTo>
                              <a:lnTo>
                                <a:pt x="13" y="35"/>
                              </a:lnTo>
                              <a:lnTo>
                                <a:pt x="8" y="27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45"/>
                              </a:lnTo>
                              <a:lnTo>
                                <a:pt x="28" y="47"/>
                              </a:lnTo>
                              <a:lnTo>
                                <a:pt x="38" y="45"/>
                              </a:lnTo>
                              <a:lnTo>
                                <a:pt x="48" y="40"/>
                              </a:lnTo>
                              <a:lnTo>
                                <a:pt x="53" y="30"/>
                              </a:lnTo>
                              <a:lnTo>
                                <a:pt x="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9" name="Freeform 9270"/>
                      <wps:cNvSpPr>
                        <a:spLocks/>
                      </wps:cNvSpPr>
                      <wps:spPr bwMode="auto">
                        <a:xfrm>
                          <a:off x="273050" y="708025"/>
                          <a:ext cx="31750" cy="27305"/>
                        </a:xfrm>
                        <a:custGeom>
                          <a:avLst/>
                          <a:gdLst>
                            <a:gd name="T0" fmla="*/ 50 w 50"/>
                            <a:gd name="T1" fmla="*/ 18 h 43"/>
                            <a:gd name="T2" fmla="*/ 47 w 50"/>
                            <a:gd name="T3" fmla="*/ 8 h 43"/>
                            <a:gd name="T4" fmla="*/ 42 w 50"/>
                            <a:gd name="T5" fmla="*/ 0 h 43"/>
                            <a:gd name="T6" fmla="*/ 40 w 50"/>
                            <a:gd name="T7" fmla="*/ 0 h 43"/>
                            <a:gd name="T8" fmla="*/ 37 w 50"/>
                            <a:gd name="T9" fmla="*/ 0 h 43"/>
                            <a:gd name="T10" fmla="*/ 42 w 50"/>
                            <a:gd name="T11" fmla="*/ 8 h 43"/>
                            <a:gd name="T12" fmla="*/ 45 w 50"/>
                            <a:gd name="T13" fmla="*/ 18 h 43"/>
                            <a:gd name="T14" fmla="*/ 42 w 50"/>
                            <a:gd name="T15" fmla="*/ 25 h 43"/>
                            <a:gd name="T16" fmla="*/ 40 w 50"/>
                            <a:gd name="T17" fmla="*/ 30 h 43"/>
                            <a:gd name="T18" fmla="*/ 32 w 50"/>
                            <a:gd name="T19" fmla="*/ 35 h 43"/>
                            <a:gd name="T20" fmla="*/ 25 w 50"/>
                            <a:gd name="T21" fmla="*/ 38 h 43"/>
                            <a:gd name="T22" fmla="*/ 17 w 50"/>
                            <a:gd name="T23" fmla="*/ 35 h 43"/>
                            <a:gd name="T24" fmla="*/ 10 w 50"/>
                            <a:gd name="T25" fmla="*/ 30 h 43"/>
                            <a:gd name="T26" fmla="*/ 7 w 50"/>
                            <a:gd name="T27" fmla="*/ 25 h 43"/>
                            <a:gd name="T28" fmla="*/ 5 w 50"/>
                            <a:gd name="T29" fmla="*/ 18 h 43"/>
                            <a:gd name="T30" fmla="*/ 5 w 50"/>
                            <a:gd name="T31" fmla="*/ 15 h 43"/>
                            <a:gd name="T32" fmla="*/ 5 w 50"/>
                            <a:gd name="T33" fmla="*/ 13 h 43"/>
                            <a:gd name="T34" fmla="*/ 2 w 50"/>
                            <a:gd name="T35" fmla="*/ 15 h 43"/>
                            <a:gd name="T36" fmla="*/ 0 w 50"/>
                            <a:gd name="T37" fmla="*/ 15 h 43"/>
                            <a:gd name="T38" fmla="*/ 0 w 50"/>
                            <a:gd name="T39" fmla="*/ 15 h 43"/>
                            <a:gd name="T40" fmla="*/ 0 w 50"/>
                            <a:gd name="T41" fmla="*/ 18 h 43"/>
                            <a:gd name="T42" fmla="*/ 2 w 50"/>
                            <a:gd name="T43" fmla="*/ 28 h 43"/>
                            <a:gd name="T44" fmla="*/ 7 w 50"/>
                            <a:gd name="T45" fmla="*/ 35 h 43"/>
                            <a:gd name="T46" fmla="*/ 15 w 50"/>
                            <a:gd name="T47" fmla="*/ 40 h 43"/>
                            <a:gd name="T48" fmla="*/ 25 w 50"/>
                            <a:gd name="T49" fmla="*/ 43 h 43"/>
                            <a:gd name="T50" fmla="*/ 35 w 50"/>
                            <a:gd name="T51" fmla="*/ 40 h 43"/>
                            <a:gd name="T52" fmla="*/ 42 w 50"/>
                            <a:gd name="T53" fmla="*/ 35 h 43"/>
                            <a:gd name="T54" fmla="*/ 47 w 50"/>
                            <a:gd name="T55" fmla="*/ 28 h 43"/>
                            <a:gd name="T56" fmla="*/ 50 w 50"/>
                            <a:gd name="T57" fmla="*/ 18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0" h="43">
                              <a:moveTo>
                                <a:pt x="50" y="18"/>
                              </a:moveTo>
                              <a:lnTo>
                                <a:pt x="47" y="8"/>
                              </a:lnTo>
                              <a:lnTo>
                                <a:pt x="42" y="0"/>
                              </a:lnTo>
                              <a:lnTo>
                                <a:pt x="40" y="0"/>
                              </a:lnTo>
                              <a:lnTo>
                                <a:pt x="37" y="0"/>
                              </a:lnTo>
                              <a:lnTo>
                                <a:pt x="42" y="8"/>
                              </a:lnTo>
                              <a:lnTo>
                                <a:pt x="45" y="18"/>
                              </a:lnTo>
                              <a:lnTo>
                                <a:pt x="42" y="25"/>
                              </a:lnTo>
                              <a:lnTo>
                                <a:pt x="40" y="30"/>
                              </a:lnTo>
                              <a:lnTo>
                                <a:pt x="32" y="35"/>
                              </a:lnTo>
                              <a:lnTo>
                                <a:pt x="25" y="38"/>
                              </a:lnTo>
                              <a:lnTo>
                                <a:pt x="17" y="35"/>
                              </a:lnTo>
                              <a:lnTo>
                                <a:pt x="10" y="30"/>
                              </a:lnTo>
                              <a:lnTo>
                                <a:pt x="7" y="25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2" y="1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8"/>
                              </a:lnTo>
                              <a:lnTo>
                                <a:pt x="7" y="35"/>
                              </a:lnTo>
                              <a:lnTo>
                                <a:pt x="15" y="40"/>
                              </a:lnTo>
                              <a:lnTo>
                                <a:pt x="25" y="43"/>
                              </a:lnTo>
                              <a:lnTo>
                                <a:pt x="35" y="40"/>
                              </a:lnTo>
                              <a:lnTo>
                                <a:pt x="42" y="35"/>
                              </a:lnTo>
                              <a:lnTo>
                                <a:pt x="47" y="28"/>
                              </a:lnTo>
                              <a:lnTo>
                                <a:pt x="5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D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0" name="Freeform 9271"/>
                      <wps:cNvSpPr>
                        <a:spLocks/>
                      </wps:cNvSpPr>
                      <wps:spPr bwMode="auto">
                        <a:xfrm>
                          <a:off x="274320" y="708025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18 h 40"/>
                            <a:gd name="T2" fmla="*/ 43 w 45"/>
                            <a:gd name="T3" fmla="*/ 8 h 40"/>
                            <a:gd name="T4" fmla="*/ 38 w 45"/>
                            <a:gd name="T5" fmla="*/ 0 h 40"/>
                            <a:gd name="T6" fmla="*/ 35 w 45"/>
                            <a:gd name="T7" fmla="*/ 0 h 40"/>
                            <a:gd name="T8" fmla="*/ 33 w 45"/>
                            <a:gd name="T9" fmla="*/ 3 h 40"/>
                            <a:gd name="T10" fmla="*/ 38 w 45"/>
                            <a:gd name="T11" fmla="*/ 8 h 40"/>
                            <a:gd name="T12" fmla="*/ 40 w 45"/>
                            <a:gd name="T13" fmla="*/ 18 h 40"/>
                            <a:gd name="T14" fmla="*/ 38 w 45"/>
                            <a:gd name="T15" fmla="*/ 23 h 40"/>
                            <a:gd name="T16" fmla="*/ 35 w 45"/>
                            <a:gd name="T17" fmla="*/ 30 h 40"/>
                            <a:gd name="T18" fmla="*/ 30 w 45"/>
                            <a:gd name="T19" fmla="*/ 33 h 40"/>
                            <a:gd name="T20" fmla="*/ 23 w 45"/>
                            <a:gd name="T21" fmla="*/ 35 h 40"/>
                            <a:gd name="T22" fmla="*/ 15 w 45"/>
                            <a:gd name="T23" fmla="*/ 33 h 40"/>
                            <a:gd name="T24" fmla="*/ 10 w 45"/>
                            <a:gd name="T25" fmla="*/ 30 h 40"/>
                            <a:gd name="T26" fmla="*/ 5 w 45"/>
                            <a:gd name="T27" fmla="*/ 23 h 40"/>
                            <a:gd name="T28" fmla="*/ 5 w 45"/>
                            <a:gd name="T29" fmla="*/ 18 h 40"/>
                            <a:gd name="T30" fmla="*/ 5 w 45"/>
                            <a:gd name="T31" fmla="*/ 15 h 40"/>
                            <a:gd name="T32" fmla="*/ 5 w 45"/>
                            <a:gd name="T33" fmla="*/ 13 h 40"/>
                            <a:gd name="T34" fmla="*/ 3 w 45"/>
                            <a:gd name="T35" fmla="*/ 13 h 40"/>
                            <a:gd name="T36" fmla="*/ 0 w 45"/>
                            <a:gd name="T37" fmla="*/ 15 h 40"/>
                            <a:gd name="T38" fmla="*/ 0 w 45"/>
                            <a:gd name="T39" fmla="*/ 15 h 40"/>
                            <a:gd name="T40" fmla="*/ 0 w 45"/>
                            <a:gd name="T41" fmla="*/ 18 h 40"/>
                            <a:gd name="T42" fmla="*/ 3 w 45"/>
                            <a:gd name="T43" fmla="*/ 25 h 40"/>
                            <a:gd name="T44" fmla="*/ 8 w 45"/>
                            <a:gd name="T45" fmla="*/ 33 h 40"/>
                            <a:gd name="T46" fmla="*/ 13 w 45"/>
                            <a:gd name="T47" fmla="*/ 38 h 40"/>
                            <a:gd name="T48" fmla="*/ 23 w 45"/>
                            <a:gd name="T49" fmla="*/ 40 h 40"/>
                            <a:gd name="T50" fmla="*/ 30 w 45"/>
                            <a:gd name="T51" fmla="*/ 38 h 40"/>
                            <a:gd name="T52" fmla="*/ 38 w 45"/>
                            <a:gd name="T53" fmla="*/ 33 h 40"/>
                            <a:gd name="T54" fmla="*/ 43 w 45"/>
                            <a:gd name="T55" fmla="*/ 25 h 40"/>
                            <a:gd name="T56" fmla="*/ 45 w 45"/>
                            <a:gd name="T57" fmla="*/ 18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18"/>
                              </a:moveTo>
                              <a:lnTo>
                                <a:pt x="43" y="8"/>
                              </a:lnTo>
                              <a:lnTo>
                                <a:pt x="38" y="0"/>
                              </a:lnTo>
                              <a:lnTo>
                                <a:pt x="35" y="0"/>
                              </a:lnTo>
                              <a:lnTo>
                                <a:pt x="33" y="3"/>
                              </a:lnTo>
                              <a:lnTo>
                                <a:pt x="38" y="8"/>
                              </a:lnTo>
                              <a:lnTo>
                                <a:pt x="40" y="18"/>
                              </a:lnTo>
                              <a:lnTo>
                                <a:pt x="38" y="23"/>
                              </a:lnTo>
                              <a:lnTo>
                                <a:pt x="35" y="30"/>
                              </a:lnTo>
                              <a:lnTo>
                                <a:pt x="30" y="33"/>
                              </a:lnTo>
                              <a:lnTo>
                                <a:pt x="23" y="35"/>
                              </a:lnTo>
                              <a:lnTo>
                                <a:pt x="15" y="33"/>
                              </a:lnTo>
                              <a:lnTo>
                                <a:pt x="10" y="30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3" y="13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3" y="25"/>
                              </a:lnTo>
                              <a:lnTo>
                                <a:pt x="8" y="33"/>
                              </a:lnTo>
                              <a:lnTo>
                                <a:pt x="13" y="38"/>
                              </a:lnTo>
                              <a:lnTo>
                                <a:pt x="23" y="40"/>
                              </a:lnTo>
                              <a:lnTo>
                                <a:pt x="30" y="38"/>
                              </a:lnTo>
                              <a:lnTo>
                                <a:pt x="38" y="33"/>
                              </a:lnTo>
                              <a:lnTo>
                                <a:pt x="43" y="25"/>
                              </a:lnTo>
                              <a:lnTo>
                                <a:pt x="45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1" name="Freeform 9272"/>
                      <wps:cNvSpPr>
                        <a:spLocks/>
                      </wps:cNvSpPr>
                      <wps:spPr bwMode="auto">
                        <a:xfrm>
                          <a:off x="276225" y="708025"/>
                          <a:ext cx="25400" cy="24130"/>
                        </a:xfrm>
                        <a:custGeom>
                          <a:avLst/>
                          <a:gdLst>
                            <a:gd name="T0" fmla="*/ 40 w 40"/>
                            <a:gd name="T1" fmla="*/ 18 h 38"/>
                            <a:gd name="T2" fmla="*/ 37 w 40"/>
                            <a:gd name="T3" fmla="*/ 8 h 38"/>
                            <a:gd name="T4" fmla="*/ 32 w 40"/>
                            <a:gd name="T5" fmla="*/ 0 h 38"/>
                            <a:gd name="T6" fmla="*/ 25 w 40"/>
                            <a:gd name="T7" fmla="*/ 3 h 38"/>
                            <a:gd name="T8" fmla="*/ 32 w 40"/>
                            <a:gd name="T9" fmla="*/ 8 h 38"/>
                            <a:gd name="T10" fmla="*/ 35 w 40"/>
                            <a:gd name="T11" fmla="*/ 18 h 38"/>
                            <a:gd name="T12" fmla="*/ 32 w 40"/>
                            <a:gd name="T13" fmla="*/ 23 h 38"/>
                            <a:gd name="T14" fmla="*/ 30 w 40"/>
                            <a:gd name="T15" fmla="*/ 28 h 38"/>
                            <a:gd name="T16" fmla="*/ 25 w 40"/>
                            <a:gd name="T17" fmla="*/ 30 h 38"/>
                            <a:gd name="T18" fmla="*/ 20 w 40"/>
                            <a:gd name="T19" fmla="*/ 33 h 38"/>
                            <a:gd name="T20" fmla="*/ 15 w 40"/>
                            <a:gd name="T21" fmla="*/ 30 h 38"/>
                            <a:gd name="T22" fmla="*/ 10 w 40"/>
                            <a:gd name="T23" fmla="*/ 28 h 38"/>
                            <a:gd name="T24" fmla="*/ 5 w 40"/>
                            <a:gd name="T25" fmla="*/ 23 h 38"/>
                            <a:gd name="T26" fmla="*/ 5 w 40"/>
                            <a:gd name="T27" fmla="*/ 18 h 38"/>
                            <a:gd name="T28" fmla="*/ 5 w 40"/>
                            <a:gd name="T29" fmla="*/ 15 h 38"/>
                            <a:gd name="T30" fmla="*/ 5 w 40"/>
                            <a:gd name="T31" fmla="*/ 10 h 38"/>
                            <a:gd name="T32" fmla="*/ 2 w 40"/>
                            <a:gd name="T33" fmla="*/ 13 h 38"/>
                            <a:gd name="T34" fmla="*/ 0 w 40"/>
                            <a:gd name="T35" fmla="*/ 13 h 38"/>
                            <a:gd name="T36" fmla="*/ 0 w 40"/>
                            <a:gd name="T37" fmla="*/ 15 h 38"/>
                            <a:gd name="T38" fmla="*/ 0 w 40"/>
                            <a:gd name="T39" fmla="*/ 18 h 38"/>
                            <a:gd name="T40" fmla="*/ 2 w 40"/>
                            <a:gd name="T41" fmla="*/ 25 h 38"/>
                            <a:gd name="T42" fmla="*/ 5 w 40"/>
                            <a:gd name="T43" fmla="*/ 30 h 38"/>
                            <a:gd name="T44" fmla="*/ 12 w 40"/>
                            <a:gd name="T45" fmla="*/ 35 h 38"/>
                            <a:gd name="T46" fmla="*/ 20 w 40"/>
                            <a:gd name="T47" fmla="*/ 38 h 38"/>
                            <a:gd name="T48" fmla="*/ 27 w 40"/>
                            <a:gd name="T49" fmla="*/ 35 h 38"/>
                            <a:gd name="T50" fmla="*/ 35 w 40"/>
                            <a:gd name="T51" fmla="*/ 30 h 38"/>
                            <a:gd name="T52" fmla="*/ 37 w 40"/>
                            <a:gd name="T53" fmla="*/ 25 h 38"/>
                            <a:gd name="T54" fmla="*/ 40 w 40"/>
                            <a:gd name="T55" fmla="*/ 18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40" h="38">
                              <a:moveTo>
                                <a:pt x="40" y="18"/>
                              </a:moveTo>
                              <a:lnTo>
                                <a:pt x="37" y="8"/>
                              </a:lnTo>
                              <a:lnTo>
                                <a:pt x="32" y="0"/>
                              </a:lnTo>
                              <a:lnTo>
                                <a:pt x="25" y="3"/>
                              </a:lnTo>
                              <a:lnTo>
                                <a:pt x="32" y="8"/>
                              </a:lnTo>
                              <a:lnTo>
                                <a:pt x="35" y="18"/>
                              </a:lnTo>
                              <a:lnTo>
                                <a:pt x="32" y="23"/>
                              </a:lnTo>
                              <a:lnTo>
                                <a:pt x="30" y="28"/>
                              </a:lnTo>
                              <a:lnTo>
                                <a:pt x="25" y="30"/>
                              </a:lnTo>
                              <a:lnTo>
                                <a:pt x="20" y="33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2" y="13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20" y="38"/>
                              </a:lnTo>
                              <a:lnTo>
                                <a:pt x="27" y="35"/>
                              </a:lnTo>
                              <a:lnTo>
                                <a:pt x="35" y="30"/>
                              </a:lnTo>
                              <a:lnTo>
                                <a:pt x="37" y="25"/>
                              </a:lnTo>
                              <a:lnTo>
                                <a:pt x="4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2" name="Freeform 9273"/>
                      <wps:cNvSpPr>
                        <a:spLocks/>
                      </wps:cNvSpPr>
                      <wps:spPr bwMode="auto">
                        <a:xfrm>
                          <a:off x="277495" y="709930"/>
                          <a:ext cx="22225" cy="20320"/>
                        </a:xfrm>
                        <a:custGeom>
                          <a:avLst/>
                          <a:gdLst>
                            <a:gd name="T0" fmla="*/ 35 w 35"/>
                            <a:gd name="T1" fmla="*/ 15 h 32"/>
                            <a:gd name="T2" fmla="*/ 33 w 35"/>
                            <a:gd name="T3" fmla="*/ 5 h 32"/>
                            <a:gd name="T4" fmla="*/ 28 w 35"/>
                            <a:gd name="T5" fmla="*/ 0 h 32"/>
                            <a:gd name="T6" fmla="*/ 23 w 35"/>
                            <a:gd name="T7" fmla="*/ 0 h 32"/>
                            <a:gd name="T8" fmla="*/ 20 w 35"/>
                            <a:gd name="T9" fmla="*/ 2 h 32"/>
                            <a:gd name="T10" fmla="*/ 25 w 35"/>
                            <a:gd name="T11" fmla="*/ 5 h 32"/>
                            <a:gd name="T12" fmla="*/ 28 w 35"/>
                            <a:gd name="T13" fmla="*/ 7 h 32"/>
                            <a:gd name="T14" fmla="*/ 30 w 35"/>
                            <a:gd name="T15" fmla="*/ 10 h 32"/>
                            <a:gd name="T16" fmla="*/ 30 w 35"/>
                            <a:gd name="T17" fmla="*/ 15 h 32"/>
                            <a:gd name="T18" fmla="*/ 28 w 35"/>
                            <a:gd name="T19" fmla="*/ 20 h 32"/>
                            <a:gd name="T20" fmla="*/ 25 w 35"/>
                            <a:gd name="T21" fmla="*/ 22 h 32"/>
                            <a:gd name="T22" fmla="*/ 23 w 35"/>
                            <a:gd name="T23" fmla="*/ 25 h 32"/>
                            <a:gd name="T24" fmla="*/ 18 w 35"/>
                            <a:gd name="T25" fmla="*/ 27 h 32"/>
                            <a:gd name="T26" fmla="*/ 13 w 35"/>
                            <a:gd name="T27" fmla="*/ 25 h 32"/>
                            <a:gd name="T28" fmla="*/ 8 w 35"/>
                            <a:gd name="T29" fmla="*/ 22 h 32"/>
                            <a:gd name="T30" fmla="*/ 5 w 35"/>
                            <a:gd name="T31" fmla="*/ 20 h 32"/>
                            <a:gd name="T32" fmla="*/ 5 w 35"/>
                            <a:gd name="T33" fmla="*/ 15 h 32"/>
                            <a:gd name="T34" fmla="*/ 5 w 35"/>
                            <a:gd name="T35" fmla="*/ 10 h 32"/>
                            <a:gd name="T36" fmla="*/ 8 w 35"/>
                            <a:gd name="T37" fmla="*/ 7 h 32"/>
                            <a:gd name="T38" fmla="*/ 3 w 35"/>
                            <a:gd name="T39" fmla="*/ 7 h 32"/>
                            <a:gd name="T40" fmla="*/ 0 w 35"/>
                            <a:gd name="T41" fmla="*/ 10 h 32"/>
                            <a:gd name="T42" fmla="*/ 0 w 35"/>
                            <a:gd name="T43" fmla="*/ 12 h 32"/>
                            <a:gd name="T44" fmla="*/ 0 w 35"/>
                            <a:gd name="T45" fmla="*/ 15 h 32"/>
                            <a:gd name="T46" fmla="*/ 0 w 35"/>
                            <a:gd name="T47" fmla="*/ 20 h 32"/>
                            <a:gd name="T48" fmla="*/ 5 w 35"/>
                            <a:gd name="T49" fmla="*/ 27 h 32"/>
                            <a:gd name="T50" fmla="*/ 10 w 35"/>
                            <a:gd name="T51" fmla="*/ 30 h 32"/>
                            <a:gd name="T52" fmla="*/ 18 w 35"/>
                            <a:gd name="T53" fmla="*/ 32 h 32"/>
                            <a:gd name="T54" fmla="*/ 25 w 35"/>
                            <a:gd name="T55" fmla="*/ 30 h 32"/>
                            <a:gd name="T56" fmla="*/ 30 w 35"/>
                            <a:gd name="T57" fmla="*/ 27 h 32"/>
                            <a:gd name="T58" fmla="*/ 33 w 35"/>
                            <a:gd name="T59" fmla="*/ 20 h 32"/>
                            <a:gd name="T60" fmla="*/ 35 w 35"/>
                            <a:gd name="T61" fmla="*/ 15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5" h="32">
                              <a:moveTo>
                                <a:pt x="35" y="15"/>
                              </a:moveTo>
                              <a:lnTo>
                                <a:pt x="33" y="5"/>
                              </a:lnTo>
                              <a:lnTo>
                                <a:pt x="28" y="0"/>
                              </a:lnTo>
                              <a:lnTo>
                                <a:pt x="23" y="0"/>
                              </a:lnTo>
                              <a:lnTo>
                                <a:pt x="20" y="2"/>
                              </a:lnTo>
                              <a:lnTo>
                                <a:pt x="25" y="5"/>
                              </a:lnTo>
                              <a:lnTo>
                                <a:pt x="28" y="7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lnTo>
                                <a:pt x="28" y="20"/>
                              </a:lnTo>
                              <a:lnTo>
                                <a:pt x="25" y="22"/>
                              </a:lnTo>
                              <a:lnTo>
                                <a:pt x="23" y="25"/>
                              </a:lnTo>
                              <a:lnTo>
                                <a:pt x="18" y="27"/>
                              </a:lnTo>
                              <a:lnTo>
                                <a:pt x="13" y="25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8" y="7"/>
                              </a:lnTo>
                              <a:lnTo>
                                <a:pt x="3" y="7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7"/>
                              </a:lnTo>
                              <a:lnTo>
                                <a:pt x="10" y="30"/>
                              </a:lnTo>
                              <a:lnTo>
                                <a:pt x="18" y="32"/>
                              </a:lnTo>
                              <a:lnTo>
                                <a:pt x="25" y="30"/>
                              </a:lnTo>
                              <a:lnTo>
                                <a:pt x="30" y="27"/>
                              </a:lnTo>
                              <a:lnTo>
                                <a:pt x="33" y="20"/>
                              </a:lnTo>
                              <a:lnTo>
                                <a:pt x="3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3" name="Freeform 9274"/>
                      <wps:cNvSpPr>
                        <a:spLocks noEditPoints="1"/>
                      </wps:cNvSpPr>
                      <wps:spPr bwMode="auto">
                        <a:xfrm>
                          <a:off x="279400" y="709930"/>
                          <a:ext cx="19050" cy="19050"/>
                        </a:xfrm>
                        <a:custGeom>
                          <a:avLst/>
                          <a:gdLst>
                            <a:gd name="T0" fmla="*/ 30 w 30"/>
                            <a:gd name="T1" fmla="*/ 15 h 30"/>
                            <a:gd name="T2" fmla="*/ 27 w 30"/>
                            <a:gd name="T3" fmla="*/ 5 h 30"/>
                            <a:gd name="T4" fmla="*/ 20 w 30"/>
                            <a:gd name="T5" fmla="*/ 0 h 30"/>
                            <a:gd name="T6" fmla="*/ 10 w 30"/>
                            <a:gd name="T7" fmla="*/ 5 h 30"/>
                            <a:gd name="T8" fmla="*/ 0 w 30"/>
                            <a:gd name="T9" fmla="*/ 7 h 30"/>
                            <a:gd name="T10" fmla="*/ 0 w 30"/>
                            <a:gd name="T11" fmla="*/ 12 h 30"/>
                            <a:gd name="T12" fmla="*/ 0 w 30"/>
                            <a:gd name="T13" fmla="*/ 15 h 30"/>
                            <a:gd name="T14" fmla="*/ 0 w 30"/>
                            <a:gd name="T15" fmla="*/ 20 h 30"/>
                            <a:gd name="T16" fmla="*/ 5 w 30"/>
                            <a:gd name="T17" fmla="*/ 25 h 30"/>
                            <a:gd name="T18" fmla="*/ 10 w 30"/>
                            <a:gd name="T19" fmla="*/ 27 h 30"/>
                            <a:gd name="T20" fmla="*/ 15 w 30"/>
                            <a:gd name="T21" fmla="*/ 30 h 30"/>
                            <a:gd name="T22" fmla="*/ 20 w 30"/>
                            <a:gd name="T23" fmla="*/ 27 h 30"/>
                            <a:gd name="T24" fmla="*/ 25 w 30"/>
                            <a:gd name="T25" fmla="*/ 25 h 30"/>
                            <a:gd name="T26" fmla="*/ 27 w 30"/>
                            <a:gd name="T27" fmla="*/ 20 h 30"/>
                            <a:gd name="T28" fmla="*/ 30 w 30"/>
                            <a:gd name="T29" fmla="*/ 15 h 30"/>
                            <a:gd name="T30" fmla="*/ 25 w 30"/>
                            <a:gd name="T31" fmla="*/ 15 h 30"/>
                            <a:gd name="T32" fmla="*/ 25 w 30"/>
                            <a:gd name="T33" fmla="*/ 17 h 30"/>
                            <a:gd name="T34" fmla="*/ 22 w 30"/>
                            <a:gd name="T35" fmla="*/ 22 h 30"/>
                            <a:gd name="T36" fmla="*/ 17 w 30"/>
                            <a:gd name="T37" fmla="*/ 22 h 30"/>
                            <a:gd name="T38" fmla="*/ 15 w 30"/>
                            <a:gd name="T39" fmla="*/ 25 h 30"/>
                            <a:gd name="T40" fmla="*/ 10 w 30"/>
                            <a:gd name="T41" fmla="*/ 22 h 30"/>
                            <a:gd name="T42" fmla="*/ 7 w 30"/>
                            <a:gd name="T43" fmla="*/ 22 h 30"/>
                            <a:gd name="T44" fmla="*/ 5 w 30"/>
                            <a:gd name="T45" fmla="*/ 17 h 30"/>
                            <a:gd name="T46" fmla="*/ 5 w 30"/>
                            <a:gd name="T47" fmla="*/ 15 h 30"/>
                            <a:gd name="T48" fmla="*/ 5 w 30"/>
                            <a:gd name="T49" fmla="*/ 10 h 30"/>
                            <a:gd name="T50" fmla="*/ 7 w 30"/>
                            <a:gd name="T51" fmla="*/ 7 h 30"/>
                            <a:gd name="T52" fmla="*/ 10 w 30"/>
                            <a:gd name="T53" fmla="*/ 5 h 30"/>
                            <a:gd name="T54" fmla="*/ 15 w 30"/>
                            <a:gd name="T55" fmla="*/ 5 h 30"/>
                            <a:gd name="T56" fmla="*/ 17 w 30"/>
                            <a:gd name="T57" fmla="*/ 5 h 30"/>
                            <a:gd name="T58" fmla="*/ 22 w 30"/>
                            <a:gd name="T59" fmla="*/ 7 h 30"/>
                            <a:gd name="T60" fmla="*/ 25 w 30"/>
                            <a:gd name="T61" fmla="*/ 10 h 30"/>
                            <a:gd name="T62" fmla="*/ 25 w 30"/>
                            <a:gd name="T63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15"/>
                              </a:moveTo>
                              <a:lnTo>
                                <a:pt x="27" y="5"/>
                              </a:lnTo>
                              <a:lnTo>
                                <a:pt x="20" y="0"/>
                              </a:lnTo>
                              <a:lnTo>
                                <a:pt x="10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5"/>
                              </a:lnTo>
                              <a:lnTo>
                                <a:pt x="10" y="27"/>
                              </a:lnTo>
                              <a:lnTo>
                                <a:pt x="15" y="30"/>
                              </a:lnTo>
                              <a:lnTo>
                                <a:pt x="20" y="27"/>
                              </a:lnTo>
                              <a:lnTo>
                                <a:pt x="25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17"/>
                              </a:lnTo>
                              <a:lnTo>
                                <a:pt x="22" y="22"/>
                              </a:lnTo>
                              <a:lnTo>
                                <a:pt x="17" y="22"/>
                              </a:lnTo>
                              <a:lnTo>
                                <a:pt x="15" y="25"/>
                              </a:lnTo>
                              <a:lnTo>
                                <a:pt x="10" y="22"/>
                              </a:lnTo>
                              <a:lnTo>
                                <a:pt x="7" y="22"/>
                              </a:lnTo>
                              <a:lnTo>
                                <a:pt x="5" y="17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lnTo>
                                <a:pt x="15" y="5"/>
                              </a:lnTo>
                              <a:lnTo>
                                <a:pt x="17" y="5"/>
                              </a:lnTo>
                              <a:lnTo>
                                <a:pt x="22" y="7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4" name="Freeform 9275"/>
                      <wps:cNvSpPr>
                        <a:spLocks noEditPoints="1"/>
                      </wps:cNvSpPr>
                      <wps:spPr bwMode="auto">
                        <a:xfrm>
                          <a:off x="280670" y="71120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3 h 25"/>
                            <a:gd name="T2" fmla="*/ 25 w 25"/>
                            <a:gd name="T3" fmla="*/ 8 h 25"/>
                            <a:gd name="T4" fmla="*/ 23 w 25"/>
                            <a:gd name="T5" fmla="*/ 5 h 25"/>
                            <a:gd name="T6" fmla="*/ 20 w 25"/>
                            <a:gd name="T7" fmla="*/ 3 h 25"/>
                            <a:gd name="T8" fmla="*/ 15 w 25"/>
                            <a:gd name="T9" fmla="*/ 0 h 25"/>
                            <a:gd name="T10" fmla="*/ 8 w 25"/>
                            <a:gd name="T11" fmla="*/ 3 h 25"/>
                            <a:gd name="T12" fmla="*/ 3 w 25"/>
                            <a:gd name="T13" fmla="*/ 5 h 25"/>
                            <a:gd name="T14" fmla="*/ 0 w 25"/>
                            <a:gd name="T15" fmla="*/ 8 h 25"/>
                            <a:gd name="T16" fmla="*/ 0 w 25"/>
                            <a:gd name="T17" fmla="*/ 13 h 25"/>
                            <a:gd name="T18" fmla="*/ 0 w 25"/>
                            <a:gd name="T19" fmla="*/ 18 h 25"/>
                            <a:gd name="T20" fmla="*/ 3 w 25"/>
                            <a:gd name="T21" fmla="*/ 20 h 25"/>
                            <a:gd name="T22" fmla="*/ 8 w 25"/>
                            <a:gd name="T23" fmla="*/ 23 h 25"/>
                            <a:gd name="T24" fmla="*/ 13 w 25"/>
                            <a:gd name="T25" fmla="*/ 25 h 25"/>
                            <a:gd name="T26" fmla="*/ 18 w 25"/>
                            <a:gd name="T27" fmla="*/ 23 h 25"/>
                            <a:gd name="T28" fmla="*/ 20 w 25"/>
                            <a:gd name="T29" fmla="*/ 20 h 25"/>
                            <a:gd name="T30" fmla="*/ 23 w 25"/>
                            <a:gd name="T31" fmla="*/ 18 h 25"/>
                            <a:gd name="T32" fmla="*/ 25 w 25"/>
                            <a:gd name="T33" fmla="*/ 13 h 25"/>
                            <a:gd name="T34" fmla="*/ 20 w 25"/>
                            <a:gd name="T35" fmla="*/ 13 h 25"/>
                            <a:gd name="T36" fmla="*/ 18 w 25"/>
                            <a:gd name="T37" fmla="*/ 18 h 25"/>
                            <a:gd name="T38" fmla="*/ 13 w 25"/>
                            <a:gd name="T39" fmla="*/ 20 h 25"/>
                            <a:gd name="T40" fmla="*/ 8 w 25"/>
                            <a:gd name="T41" fmla="*/ 18 h 25"/>
                            <a:gd name="T42" fmla="*/ 5 w 25"/>
                            <a:gd name="T43" fmla="*/ 13 h 25"/>
                            <a:gd name="T44" fmla="*/ 8 w 25"/>
                            <a:gd name="T45" fmla="*/ 8 h 25"/>
                            <a:gd name="T46" fmla="*/ 13 w 25"/>
                            <a:gd name="T47" fmla="*/ 5 h 25"/>
                            <a:gd name="T48" fmla="*/ 18 w 25"/>
                            <a:gd name="T49" fmla="*/ 8 h 25"/>
                            <a:gd name="T50" fmla="*/ 20 w 25"/>
                            <a:gd name="T51" fmla="*/ 13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3"/>
                              </a:moveTo>
                              <a:lnTo>
                                <a:pt x="25" y="8"/>
                              </a:lnTo>
                              <a:lnTo>
                                <a:pt x="23" y="5"/>
                              </a:lnTo>
                              <a:lnTo>
                                <a:pt x="20" y="3"/>
                              </a:lnTo>
                              <a:lnTo>
                                <a:pt x="15" y="0"/>
                              </a:lnTo>
                              <a:lnTo>
                                <a:pt x="8" y="3"/>
                              </a:lnTo>
                              <a:lnTo>
                                <a:pt x="3" y="5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3" y="20"/>
                              </a:lnTo>
                              <a:lnTo>
                                <a:pt x="8" y="23"/>
                              </a:lnTo>
                              <a:lnTo>
                                <a:pt x="13" y="25"/>
                              </a:lnTo>
                              <a:lnTo>
                                <a:pt x="18" y="23"/>
                              </a:lnTo>
                              <a:lnTo>
                                <a:pt x="20" y="20"/>
                              </a:lnTo>
                              <a:lnTo>
                                <a:pt x="23" y="18"/>
                              </a:lnTo>
                              <a:lnTo>
                                <a:pt x="25" y="13"/>
                              </a:lnTo>
                              <a:close/>
                              <a:moveTo>
                                <a:pt x="20" y="13"/>
                              </a:moveTo>
                              <a:lnTo>
                                <a:pt x="18" y="18"/>
                              </a:lnTo>
                              <a:lnTo>
                                <a:pt x="13" y="20"/>
                              </a:lnTo>
                              <a:lnTo>
                                <a:pt x="8" y="18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5"/>
                              </a:lnTo>
                              <a:lnTo>
                                <a:pt x="18" y="8"/>
                              </a:lnTo>
                              <a:lnTo>
                                <a:pt x="2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5" name="Freeform 9276"/>
                      <wps:cNvSpPr>
                        <a:spLocks noEditPoints="1"/>
                      </wps:cNvSpPr>
                      <wps:spPr bwMode="auto">
                        <a:xfrm>
                          <a:off x="282575" y="713105"/>
                          <a:ext cx="12700" cy="12700"/>
                        </a:xfrm>
                        <a:custGeom>
                          <a:avLst/>
                          <a:gdLst>
                            <a:gd name="T0" fmla="*/ 20 w 20"/>
                            <a:gd name="T1" fmla="*/ 10 h 20"/>
                            <a:gd name="T2" fmla="*/ 20 w 20"/>
                            <a:gd name="T3" fmla="*/ 5 h 20"/>
                            <a:gd name="T4" fmla="*/ 17 w 20"/>
                            <a:gd name="T5" fmla="*/ 2 h 20"/>
                            <a:gd name="T6" fmla="*/ 12 w 20"/>
                            <a:gd name="T7" fmla="*/ 0 h 20"/>
                            <a:gd name="T8" fmla="*/ 10 w 20"/>
                            <a:gd name="T9" fmla="*/ 0 h 20"/>
                            <a:gd name="T10" fmla="*/ 5 w 20"/>
                            <a:gd name="T11" fmla="*/ 0 h 20"/>
                            <a:gd name="T12" fmla="*/ 2 w 20"/>
                            <a:gd name="T13" fmla="*/ 2 h 20"/>
                            <a:gd name="T14" fmla="*/ 0 w 20"/>
                            <a:gd name="T15" fmla="*/ 5 h 20"/>
                            <a:gd name="T16" fmla="*/ 0 w 20"/>
                            <a:gd name="T17" fmla="*/ 10 h 20"/>
                            <a:gd name="T18" fmla="*/ 0 w 20"/>
                            <a:gd name="T19" fmla="*/ 12 h 20"/>
                            <a:gd name="T20" fmla="*/ 2 w 20"/>
                            <a:gd name="T21" fmla="*/ 17 h 20"/>
                            <a:gd name="T22" fmla="*/ 5 w 20"/>
                            <a:gd name="T23" fmla="*/ 17 h 20"/>
                            <a:gd name="T24" fmla="*/ 10 w 20"/>
                            <a:gd name="T25" fmla="*/ 20 h 20"/>
                            <a:gd name="T26" fmla="*/ 12 w 20"/>
                            <a:gd name="T27" fmla="*/ 17 h 20"/>
                            <a:gd name="T28" fmla="*/ 17 w 20"/>
                            <a:gd name="T29" fmla="*/ 17 h 20"/>
                            <a:gd name="T30" fmla="*/ 20 w 20"/>
                            <a:gd name="T31" fmla="*/ 12 h 20"/>
                            <a:gd name="T32" fmla="*/ 20 w 20"/>
                            <a:gd name="T33" fmla="*/ 10 h 20"/>
                            <a:gd name="T34" fmla="*/ 15 w 20"/>
                            <a:gd name="T35" fmla="*/ 10 h 20"/>
                            <a:gd name="T36" fmla="*/ 12 w 20"/>
                            <a:gd name="T37" fmla="*/ 12 h 20"/>
                            <a:gd name="T38" fmla="*/ 10 w 20"/>
                            <a:gd name="T39" fmla="*/ 15 h 20"/>
                            <a:gd name="T40" fmla="*/ 5 w 20"/>
                            <a:gd name="T41" fmla="*/ 12 h 20"/>
                            <a:gd name="T42" fmla="*/ 5 w 20"/>
                            <a:gd name="T43" fmla="*/ 10 h 20"/>
                            <a:gd name="T44" fmla="*/ 5 w 20"/>
                            <a:gd name="T45" fmla="*/ 5 h 20"/>
                            <a:gd name="T46" fmla="*/ 10 w 20"/>
                            <a:gd name="T47" fmla="*/ 5 h 20"/>
                            <a:gd name="T48" fmla="*/ 12 w 20"/>
                            <a:gd name="T49" fmla="*/ 5 h 20"/>
                            <a:gd name="T50" fmla="*/ 15 w 20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20" y="10"/>
                              </a:moveTo>
                              <a:lnTo>
                                <a:pt x="20" y="5"/>
                              </a:lnTo>
                              <a:lnTo>
                                <a:pt x="17" y="2"/>
                              </a:lnTo>
                              <a:lnTo>
                                <a:pt x="12" y="0"/>
                              </a:ln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2" y="2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17"/>
                              </a:lnTo>
                              <a:lnTo>
                                <a:pt x="10" y="20"/>
                              </a:lnTo>
                              <a:lnTo>
                                <a:pt x="12" y="17"/>
                              </a:lnTo>
                              <a:lnTo>
                                <a:pt x="17" y="17"/>
                              </a:lnTo>
                              <a:lnTo>
                                <a:pt x="20" y="12"/>
                              </a:lnTo>
                              <a:lnTo>
                                <a:pt x="20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2" y="12"/>
                              </a:lnTo>
                              <a:lnTo>
                                <a:pt x="10" y="15"/>
                              </a:lnTo>
                              <a:lnTo>
                                <a:pt x="5" y="12"/>
                              </a:lnTo>
                              <a:lnTo>
                                <a:pt x="5" y="1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2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6" name="Freeform 9277"/>
                      <wps:cNvSpPr>
                        <a:spLocks/>
                      </wps:cNvSpPr>
                      <wps:spPr bwMode="auto">
                        <a:xfrm>
                          <a:off x="283845" y="714375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8 h 15"/>
                            <a:gd name="T2" fmla="*/ 13 w 15"/>
                            <a:gd name="T3" fmla="*/ 3 h 15"/>
                            <a:gd name="T4" fmla="*/ 8 w 15"/>
                            <a:gd name="T5" fmla="*/ 0 h 15"/>
                            <a:gd name="T6" fmla="*/ 3 w 15"/>
                            <a:gd name="T7" fmla="*/ 3 h 15"/>
                            <a:gd name="T8" fmla="*/ 0 w 15"/>
                            <a:gd name="T9" fmla="*/ 8 h 15"/>
                            <a:gd name="T10" fmla="*/ 3 w 15"/>
                            <a:gd name="T11" fmla="*/ 13 h 15"/>
                            <a:gd name="T12" fmla="*/ 8 w 15"/>
                            <a:gd name="T13" fmla="*/ 15 h 15"/>
                            <a:gd name="T14" fmla="*/ 13 w 15"/>
                            <a:gd name="T15" fmla="*/ 13 h 15"/>
                            <a:gd name="T16" fmla="*/ 15 w 15"/>
                            <a:gd name="T17" fmla="*/ 8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8"/>
                              </a:moveTo>
                              <a:lnTo>
                                <a:pt x="13" y="3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0" y="8"/>
                              </a:lnTo>
                              <a:lnTo>
                                <a:pt x="3" y="13"/>
                              </a:lnTo>
                              <a:lnTo>
                                <a:pt x="8" y="15"/>
                              </a:lnTo>
                              <a:lnTo>
                                <a:pt x="13" y="13"/>
                              </a:lnTo>
                              <a:lnTo>
                                <a:pt x="1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7" name="Freeform 9278"/>
                      <wps:cNvSpPr>
                        <a:spLocks/>
                      </wps:cNvSpPr>
                      <wps:spPr bwMode="auto">
                        <a:xfrm>
                          <a:off x="285750" y="716280"/>
                          <a:ext cx="6350" cy="6350"/>
                        </a:xfrm>
                        <a:custGeom>
                          <a:avLst/>
                          <a:gdLst>
                            <a:gd name="T0" fmla="*/ 10 w 10"/>
                            <a:gd name="T1" fmla="*/ 5 h 10"/>
                            <a:gd name="T2" fmla="*/ 7 w 10"/>
                            <a:gd name="T3" fmla="*/ 0 h 10"/>
                            <a:gd name="T4" fmla="*/ 5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5 h 10"/>
                            <a:gd name="T10" fmla="*/ 0 w 10"/>
                            <a:gd name="T11" fmla="*/ 7 h 10"/>
                            <a:gd name="T12" fmla="*/ 5 w 10"/>
                            <a:gd name="T13" fmla="*/ 10 h 10"/>
                            <a:gd name="T14" fmla="*/ 7 w 10"/>
                            <a:gd name="T15" fmla="*/ 7 h 10"/>
                            <a:gd name="T16" fmla="*/ 10 w 10"/>
                            <a:gd name="T17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0" y="5"/>
                              </a:move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8" name="Freeform 9279"/>
                      <wps:cNvSpPr>
                        <a:spLocks/>
                      </wps:cNvSpPr>
                      <wps:spPr bwMode="auto">
                        <a:xfrm>
                          <a:off x="287020" y="717550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3 h 5"/>
                            <a:gd name="T2" fmla="*/ 5 w 5"/>
                            <a:gd name="T3" fmla="*/ 0 h 5"/>
                            <a:gd name="T4" fmla="*/ 3 w 5"/>
                            <a:gd name="T5" fmla="*/ 0 h 5"/>
                            <a:gd name="T6" fmla="*/ 0 w 5"/>
                            <a:gd name="T7" fmla="*/ 0 h 5"/>
                            <a:gd name="T8" fmla="*/ 0 w 5"/>
                            <a:gd name="T9" fmla="*/ 3 h 5"/>
                            <a:gd name="T10" fmla="*/ 0 w 5"/>
                            <a:gd name="T11" fmla="*/ 3 h 5"/>
                            <a:gd name="T12" fmla="*/ 3 w 5"/>
                            <a:gd name="T13" fmla="*/ 5 h 5"/>
                            <a:gd name="T14" fmla="*/ 5 w 5"/>
                            <a:gd name="T15" fmla="*/ 3 h 5"/>
                            <a:gd name="T16" fmla="*/ 5 w 5"/>
                            <a:gd name="T17" fmla="*/ 3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3"/>
                              </a:move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0" y="3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lnTo>
                                <a:pt x="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E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9" name="Freeform 9280"/>
                      <wps:cNvSpPr>
                        <a:spLocks/>
                      </wps:cNvSpPr>
                      <wps:spPr bwMode="auto">
                        <a:xfrm>
                          <a:off x="215900" y="695325"/>
                          <a:ext cx="144145" cy="46355"/>
                        </a:xfrm>
                        <a:custGeom>
                          <a:avLst/>
                          <a:gdLst>
                            <a:gd name="T0" fmla="*/ 227 w 227"/>
                            <a:gd name="T1" fmla="*/ 0 h 73"/>
                            <a:gd name="T2" fmla="*/ 187 w 227"/>
                            <a:gd name="T3" fmla="*/ 5 h 73"/>
                            <a:gd name="T4" fmla="*/ 155 w 227"/>
                            <a:gd name="T5" fmla="*/ 13 h 73"/>
                            <a:gd name="T6" fmla="*/ 130 w 227"/>
                            <a:gd name="T7" fmla="*/ 20 h 73"/>
                            <a:gd name="T8" fmla="*/ 110 w 227"/>
                            <a:gd name="T9" fmla="*/ 28 h 73"/>
                            <a:gd name="T10" fmla="*/ 90 w 227"/>
                            <a:gd name="T11" fmla="*/ 35 h 73"/>
                            <a:gd name="T12" fmla="*/ 65 w 227"/>
                            <a:gd name="T13" fmla="*/ 40 h 73"/>
                            <a:gd name="T14" fmla="*/ 38 w 227"/>
                            <a:gd name="T15" fmla="*/ 40 h 73"/>
                            <a:gd name="T16" fmla="*/ 0 w 227"/>
                            <a:gd name="T17" fmla="*/ 33 h 73"/>
                            <a:gd name="T18" fmla="*/ 23 w 227"/>
                            <a:gd name="T19" fmla="*/ 45 h 73"/>
                            <a:gd name="T20" fmla="*/ 43 w 227"/>
                            <a:gd name="T21" fmla="*/ 55 h 73"/>
                            <a:gd name="T22" fmla="*/ 60 w 227"/>
                            <a:gd name="T23" fmla="*/ 65 h 73"/>
                            <a:gd name="T24" fmla="*/ 77 w 227"/>
                            <a:gd name="T25" fmla="*/ 70 h 73"/>
                            <a:gd name="T26" fmla="*/ 97 w 227"/>
                            <a:gd name="T27" fmla="*/ 73 h 73"/>
                            <a:gd name="T28" fmla="*/ 122 w 227"/>
                            <a:gd name="T29" fmla="*/ 73 h 73"/>
                            <a:gd name="T30" fmla="*/ 152 w 227"/>
                            <a:gd name="T31" fmla="*/ 70 h 73"/>
                            <a:gd name="T32" fmla="*/ 189 w 227"/>
                            <a:gd name="T33" fmla="*/ 68 h 73"/>
                            <a:gd name="T34" fmla="*/ 199 w 227"/>
                            <a:gd name="T35" fmla="*/ 60 h 73"/>
                            <a:gd name="T36" fmla="*/ 207 w 227"/>
                            <a:gd name="T37" fmla="*/ 53 h 73"/>
                            <a:gd name="T38" fmla="*/ 209 w 227"/>
                            <a:gd name="T39" fmla="*/ 45 h 73"/>
                            <a:gd name="T40" fmla="*/ 212 w 227"/>
                            <a:gd name="T41" fmla="*/ 35 h 73"/>
                            <a:gd name="T42" fmla="*/ 214 w 227"/>
                            <a:gd name="T43" fmla="*/ 25 h 73"/>
                            <a:gd name="T44" fmla="*/ 217 w 227"/>
                            <a:gd name="T45" fmla="*/ 15 h 73"/>
                            <a:gd name="T46" fmla="*/ 222 w 227"/>
                            <a:gd name="T47" fmla="*/ 8 h 73"/>
                            <a:gd name="T48" fmla="*/ 227 w 227"/>
                            <a:gd name="T49" fmla="*/ 0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227" h="73">
                              <a:moveTo>
                                <a:pt x="227" y="0"/>
                              </a:moveTo>
                              <a:lnTo>
                                <a:pt x="187" y="5"/>
                              </a:lnTo>
                              <a:lnTo>
                                <a:pt x="155" y="13"/>
                              </a:lnTo>
                              <a:lnTo>
                                <a:pt x="130" y="20"/>
                              </a:lnTo>
                              <a:lnTo>
                                <a:pt x="110" y="28"/>
                              </a:lnTo>
                              <a:lnTo>
                                <a:pt x="90" y="35"/>
                              </a:lnTo>
                              <a:lnTo>
                                <a:pt x="65" y="40"/>
                              </a:lnTo>
                              <a:lnTo>
                                <a:pt x="38" y="40"/>
                              </a:lnTo>
                              <a:lnTo>
                                <a:pt x="0" y="33"/>
                              </a:lnTo>
                              <a:lnTo>
                                <a:pt x="23" y="45"/>
                              </a:lnTo>
                              <a:lnTo>
                                <a:pt x="43" y="55"/>
                              </a:lnTo>
                              <a:lnTo>
                                <a:pt x="60" y="65"/>
                              </a:lnTo>
                              <a:lnTo>
                                <a:pt x="77" y="70"/>
                              </a:lnTo>
                              <a:lnTo>
                                <a:pt x="97" y="73"/>
                              </a:lnTo>
                              <a:lnTo>
                                <a:pt x="122" y="73"/>
                              </a:lnTo>
                              <a:lnTo>
                                <a:pt x="152" y="70"/>
                              </a:lnTo>
                              <a:lnTo>
                                <a:pt x="189" y="68"/>
                              </a:lnTo>
                              <a:lnTo>
                                <a:pt x="199" y="60"/>
                              </a:lnTo>
                              <a:lnTo>
                                <a:pt x="207" y="53"/>
                              </a:lnTo>
                              <a:lnTo>
                                <a:pt x="209" y="45"/>
                              </a:lnTo>
                              <a:lnTo>
                                <a:pt x="212" y="35"/>
                              </a:lnTo>
                              <a:lnTo>
                                <a:pt x="214" y="25"/>
                              </a:lnTo>
                              <a:lnTo>
                                <a:pt x="217" y="15"/>
                              </a:lnTo>
                              <a:lnTo>
                                <a:pt x="222" y="8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0" name="Freeform 9281"/>
                      <wps:cNvSpPr>
                        <a:spLocks/>
                      </wps:cNvSpPr>
                      <wps:spPr bwMode="auto">
                        <a:xfrm>
                          <a:off x="323215" y="741680"/>
                          <a:ext cx="19050" cy="13970"/>
                        </a:xfrm>
                        <a:custGeom>
                          <a:avLst/>
                          <a:gdLst>
                            <a:gd name="T0" fmla="*/ 5 w 30"/>
                            <a:gd name="T1" fmla="*/ 22 h 22"/>
                            <a:gd name="T2" fmla="*/ 3 w 30"/>
                            <a:gd name="T3" fmla="*/ 17 h 22"/>
                            <a:gd name="T4" fmla="*/ 0 w 30"/>
                            <a:gd name="T5" fmla="*/ 10 h 22"/>
                            <a:gd name="T6" fmla="*/ 15 w 30"/>
                            <a:gd name="T7" fmla="*/ 5 h 22"/>
                            <a:gd name="T8" fmla="*/ 30 w 30"/>
                            <a:gd name="T9" fmla="*/ 0 h 22"/>
                            <a:gd name="T10" fmla="*/ 28 w 30"/>
                            <a:gd name="T11" fmla="*/ 5 h 22"/>
                            <a:gd name="T12" fmla="*/ 23 w 30"/>
                            <a:gd name="T13" fmla="*/ 12 h 22"/>
                            <a:gd name="T14" fmla="*/ 13 w 30"/>
                            <a:gd name="T15" fmla="*/ 17 h 22"/>
                            <a:gd name="T16" fmla="*/ 5 w 30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1" name="Freeform 9282"/>
                      <wps:cNvSpPr>
                        <a:spLocks/>
                      </wps:cNvSpPr>
                      <wps:spPr bwMode="auto">
                        <a:xfrm>
                          <a:off x="323215" y="741680"/>
                          <a:ext cx="19050" cy="13970"/>
                        </a:xfrm>
                        <a:custGeom>
                          <a:avLst/>
                          <a:gdLst>
                            <a:gd name="T0" fmla="*/ 5 w 30"/>
                            <a:gd name="T1" fmla="*/ 22 h 22"/>
                            <a:gd name="T2" fmla="*/ 3 w 30"/>
                            <a:gd name="T3" fmla="*/ 17 h 22"/>
                            <a:gd name="T4" fmla="*/ 0 w 30"/>
                            <a:gd name="T5" fmla="*/ 10 h 22"/>
                            <a:gd name="T6" fmla="*/ 15 w 30"/>
                            <a:gd name="T7" fmla="*/ 5 h 22"/>
                            <a:gd name="T8" fmla="*/ 30 w 30"/>
                            <a:gd name="T9" fmla="*/ 0 h 22"/>
                            <a:gd name="T10" fmla="*/ 28 w 30"/>
                            <a:gd name="T11" fmla="*/ 5 h 22"/>
                            <a:gd name="T12" fmla="*/ 23 w 30"/>
                            <a:gd name="T13" fmla="*/ 12 h 22"/>
                            <a:gd name="T14" fmla="*/ 13 w 30"/>
                            <a:gd name="T15" fmla="*/ 17 h 22"/>
                            <a:gd name="T16" fmla="*/ 5 w 30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2" name="Freeform 9283"/>
                      <wps:cNvSpPr>
                        <a:spLocks/>
                      </wps:cNvSpPr>
                      <wps:spPr bwMode="auto">
                        <a:xfrm>
                          <a:off x="436880" y="741680"/>
                          <a:ext cx="20955" cy="13970"/>
                        </a:xfrm>
                        <a:custGeom>
                          <a:avLst/>
                          <a:gdLst>
                            <a:gd name="T0" fmla="*/ 25 w 33"/>
                            <a:gd name="T1" fmla="*/ 22 h 22"/>
                            <a:gd name="T2" fmla="*/ 28 w 33"/>
                            <a:gd name="T3" fmla="*/ 17 h 22"/>
                            <a:gd name="T4" fmla="*/ 33 w 33"/>
                            <a:gd name="T5" fmla="*/ 10 h 22"/>
                            <a:gd name="T6" fmla="*/ 15 w 33"/>
                            <a:gd name="T7" fmla="*/ 5 h 22"/>
                            <a:gd name="T8" fmla="*/ 0 w 33"/>
                            <a:gd name="T9" fmla="*/ 0 h 22"/>
                            <a:gd name="T10" fmla="*/ 3 w 33"/>
                            <a:gd name="T11" fmla="*/ 5 h 22"/>
                            <a:gd name="T12" fmla="*/ 8 w 33"/>
                            <a:gd name="T13" fmla="*/ 12 h 22"/>
                            <a:gd name="T14" fmla="*/ 18 w 33"/>
                            <a:gd name="T15" fmla="*/ 17 h 22"/>
                            <a:gd name="T16" fmla="*/ 25 w 33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3" name="Freeform 9284"/>
                      <wps:cNvSpPr>
                        <a:spLocks/>
                      </wps:cNvSpPr>
                      <wps:spPr bwMode="auto">
                        <a:xfrm>
                          <a:off x="436880" y="741680"/>
                          <a:ext cx="20955" cy="13970"/>
                        </a:xfrm>
                        <a:custGeom>
                          <a:avLst/>
                          <a:gdLst>
                            <a:gd name="T0" fmla="*/ 25 w 33"/>
                            <a:gd name="T1" fmla="*/ 22 h 22"/>
                            <a:gd name="T2" fmla="*/ 28 w 33"/>
                            <a:gd name="T3" fmla="*/ 17 h 22"/>
                            <a:gd name="T4" fmla="*/ 33 w 33"/>
                            <a:gd name="T5" fmla="*/ 10 h 22"/>
                            <a:gd name="T6" fmla="*/ 15 w 33"/>
                            <a:gd name="T7" fmla="*/ 5 h 22"/>
                            <a:gd name="T8" fmla="*/ 0 w 33"/>
                            <a:gd name="T9" fmla="*/ 0 h 22"/>
                            <a:gd name="T10" fmla="*/ 3 w 33"/>
                            <a:gd name="T11" fmla="*/ 5 h 22"/>
                            <a:gd name="T12" fmla="*/ 8 w 33"/>
                            <a:gd name="T13" fmla="*/ 12 h 22"/>
                            <a:gd name="T14" fmla="*/ 18 w 33"/>
                            <a:gd name="T15" fmla="*/ 17 h 22"/>
                            <a:gd name="T16" fmla="*/ 25 w 33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4" name="Freeform 9285"/>
                      <wps:cNvSpPr>
                        <a:spLocks/>
                      </wps:cNvSpPr>
                      <wps:spPr bwMode="auto">
                        <a:xfrm>
                          <a:off x="314325" y="649605"/>
                          <a:ext cx="151130" cy="102870"/>
                        </a:xfrm>
                        <a:custGeom>
                          <a:avLst/>
                          <a:gdLst>
                            <a:gd name="T0" fmla="*/ 0 w 238"/>
                            <a:gd name="T1" fmla="*/ 162 h 162"/>
                            <a:gd name="T2" fmla="*/ 32 w 238"/>
                            <a:gd name="T3" fmla="*/ 147 h 162"/>
                            <a:gd name="T4" fmla="*/ 62 w 238"/>
                            <a:gd name="T5" fmla="*/ 140 h 162"/>
                            <a:gd name="T6" fmla="*/ 91 w 238"/>
                            <a:gd name="T7" fmla="*/ 135 h 162"/>
                            <a:gd name="T8" fmla="*/ 121 w 238"/>
                            <a:gd name="T9" fmla="*/ 132 h 162"/>
                            <a:gd name="T10" fmla="*/ 151 w 238"/>
                            <a:gd name="T11" fmla="*/ 135 h 162"/>
                            <a:gd name="T12" fmla="*/ 181 w 238"/>
                            <a:gd name="T13" fmla="*/ 140 h 162"/>
                            <a:gd name="T14" fmla="*/ 208 w 238"/>
                            <a:gd name="T15" fmla="*/ 150 h 162"/>
                            <a:gd name="T16" fmla="*/ 238 w 238"/>
                            <a:gd name="T17" fmla="*/ 162 h 162"/>
                            <a:gd name="T18" fmla="*/ 223 w 238"/>
                            <a:gd name="T19" fmla="*/ 145 h 162"/>
                            <a:gd name="T20" fmla="*/ 208 w 238"/>
                            <a:gd name="T21" fmla="*/ 127 h 162"/>
                            <a:gd name="T22" fmla="*/ 198 w 238"/>
                            <a:gd name="T23" fmla="*/ 107 h 162"/>
                            <a:gd name="T24" fmla="*/ 191 w 238"/>
                            <a:gd name="T25" fmla="*/ 90 h 162"/>
                            <a:gd name="T26" fmla="*/ 186 w 238"/>
                            <a:gd name="T27" fmla="*/ 67 h 162"/>
                            <a:gd name="T28" fmla="*/ 186 w 238"/>
                            <a:gd name="T29" fmla="*/ 47 h 162"/>
                            <a:gd name="T30" fmla="*/ 191 w 238"/>
                            <a:gd name="T31" fmla="*/ 25 h 162"/>
                            <a:gd name="T32" fmla="*/ 198 w 238"/>
                            <a:gd name="T33" fmla="*/ 0 h 162"/>
                            <a:gd name="T34" fmla="*/ 178 w 238"/>
                            <a:gd name="T35" fmla="*/ 10 h 162"/>
                            <a:gd name="T36" fmla="*/ 159 w 238"/>
                            <a:gd name="T37" fmla="*/ 17 h 162"/>
                            <a:gd name="T38" fmla="*/ 141 w 238"/>
                            <a:gd name="T39" fmla="*/ 22 h 162"/>
                            <a:gd name="T40" fmla="*/ 119 w 238"/>
                            <a:gd name="T41" fmla="*/ 22 h 162"/>
                            <a:gd name="T42" fmla="*/ 99 w 238"/>
                            <a:gd name="T43" fmla="*/ 22 h 162"/>
                            <a:gd name="T44" fmla="*/ 79 w 238"/>
                            <a:gd name="T45" fmla="*/ 17 h 162"/>
                            <a:gd name="T46" fmla="*/ 62 w 238"/>
                            <a:gd name="T47" fmla="*/ 10 h 162"/>
                            <a:gd name="T48" fmla="*/ 42 w 238"/>
                            <a:gd name="T49" fmla="*/ 0 h 162"/>
                            <a:gd name="T50" fmla="*/ 52 w 238"/>
                            <a:gd name="T51" fmla="*/ 27 h 162"/>
                            <a:gd name="T52" fmla="*/ 57 w 238"/>
                            <a:gd name="T53" fmla="*/ 52 h 162"/>
                            <a:gd name="T54" fmla="*/ 57 w 238"/>
                            <a:gd name="T55" fmla="*/ 75 h 162"/>
                            <a:gd name="T56" fmla="*/ 54 w 238"/>
                            <a:gd name="T57" fmla="*/ 95 h 162"/>
                            <a:gd name="T58" fmla="*/ 47 w 238"/>
                            <a:gd name="T59" fmla="*/ 115 h 162"/>
                            <a:gd name="T60" fmla="*/ 34 w 238"/>
                            <a:gd name="T61" fmla="*/ 132 h 162"/>
                            <a:gd name="T62" fmla="*/ 19 w 238"/>
                            <a:gd name="T63" fmla="*/ 147 h 162"/>
                            <a:gd name="T64" fmla="*/ 0 w 238"/>
                            <a:gd name="T65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5" name="Freeform 9286"/>
                      <wps:cNvSpPr>
                        <a:spLocks/>
                      </wps:cNvSpPr>
                      <wps:spPr bwMode="auto">
                        <a:xfrm>
                          <a:off x="314325" y="649605"/>
                          <a:ext cx="151130" cy="102870"/>
                        </a:xfrm>
                        <a:custGeom>
                          <a:avLst/>
                          <a:gdLst>
                            <a:gd name="T0" fmla="*/ 0 w 238"/>
                            <a:gd name="T1" fmla="*/ 162 h 162"/>
                            <a:gd name="T2" fmla="*/ 32 w 238"/>
                            <a:gd name="T3" fmla="*/ 147 h 162"/>
                            <a:gd name="T4" fmla="*/ 62 w 238"/>
                            <a:gd name="T5" fmla="*/ 140 h 162"/>
                            <a:gd name="T6" fmla="*/ 91 w 238"/>
                            <a:gd name="T7" fmla="*/ 135 h 162"/>
                            <a:gd name="T8" fmla="*/ 121 w 238"/>
                            <a:gd name="T9" fmla="*/ 132 h 162"/>
                            <a:gd name="T10" fmla="*/ 151 w 238"/>
                            <a:gd name="T11" fmla="*/ 135 h 162"/>
                            <a:gd name="T12" fmla="*/ 181 w 238"/>
                            <a:gd name="T13" fmla="*/ 140 h 162"/>
                            <a:gd name="T14" fmla="*/ 208 w 238"/>
                            <a:gd name="T15" fmla="*/ 150 h 162"/>
                            <a:gd name="T16" fmla="*/ 238 w 238"/>
                            <a:gd name="T17" fmla="*/ 162 h 162"/>
                            <a:gd name="T18" fmla="*/ 223 w 238"/>
                            <a:gd name="T19" fmla="*/ 145 h 162"/>
                            <a:gd name="T20" fmla="*/ 208 w 238"/>
                            <a:gd name="T21" fmla="*/ 127 h 162"/>
                            <a:gd name="T22" fmla="*/ 198 w 238"/>
                            <a:gd name="T23" fmla="*/ 107 h 162"/>
                            <a:gd name="T24" fmla="*/ 191 w 238"/>
                            <a:gd name="T25" fmla="*/ 90 h 162"/>
                            <a:gd name="T26" fmla="*/ 186 w 238"/>
                            <a:gd name="T27" fmla="*/ 67 h 162"/>
                            <a:gd name="T28" fmla="*/ 186 w 238"/>
                            <a:gd name="T29" fmla="*/ 47 h 162"/>
                            <a:gd name="T30" fmla="*/ 191 w 238"/>
                            <a:gd name="T31" fmla="*/ 25 h 162"/>
                            <a:gd name="T32" fmla="*/ 198 w 238"/>
                            <a:gd name="T33" fmla="*/ 0 h 162"/>
                            <a:gd name="T34" fmla="*/ 178 w 238"/>
                            <a:gd name="T35" fmla="*/ 10 h 162"/>
                            <a:gd name="T36" fmla="*/ 159 w 238"/>
                            <a:gd name="T37" fmla="*/ 17 h 162"/>
                            <a:gd name="T38" fmla="*/ 141 w 238"/>
                            <a:gd name="T39" fmla="*/ 22 h 162"/>
                            <a:gd name="T40" fmla="*/ 119 w 238"/>
                            <a:gd name="T41" fmla="*/ 22 h 162"/>
                            <a:gd name="T42" fmla="*/ 99 w 238"/>
                            <a:gd name="T43" fmla="*/ 22 h 162"/>
                            <a:gd name="T44" fmla="*/ 79 w 238"/>
                            <a:gd name="T45" fmla="*/ 17 h 162"/>
                            <a:gd name="T46" fmla="*/ 62 w 238"/>
                            <a:gd name="T47" fmla="*/ 10 h 162"/>
                            <a:gd name="T48" fmla="*/ 42 w 238"/>
                            <a:gd name="T49" fmla="*/ 0 h 162"/>
                            <a:gd name="T50" fmla="*/ 52 w 238"/>
                            <a:gd name="T51" fmla="*/ 27 h 162"/>
                            <a:gd name="T52" fmla="*/ 57 w 238"/>
                            <a:gd name="T53" fmla="*/ 52 h 162"/>
                            <a:gd name="T54" fmla="*/ 57 w 238"/>
                            <a:gd name="T55" fmla="*/ 75 h 162"/>
                            <a:gd name="T56" fmla="*/ 54 w 238"/>
                            <a:gd name="T57" fmla="*/ 95 h 162"/>
                            <a:gd name="T58" fmla="*/ 47 w 238"/>
                            <a:gd name="T59" fmla="*/ 115 h 162"/>
                            <a:gd name="T60" fmla="*/ 34 w 238"/>
                            <a:gd name="T61" fmla="*/ 132 h 162"/>
                            <a:gd name="T62" fmla="*/ 19 w 238"/>
                            <a:gd name="T63" fmla="*/ 147 h 162"/>
                            <a:gd name="T64" fmla="*/ 0 w 238"/>
                            <a:gd name="T65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6" name="Freeform 9287"/>
                      <wps:cNvSpPr>
                        <a:spLocks/>
                      </wps:cNvSpPr>
                      <wps:spPr bwMode="auto">
                        <a:xfrm>
                          <a:off x="201930" y="166370"/>
                          <a:ext cx="380365" cy="467360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599 w 599"/>
                            <a:gd name="T3" fmla="*/ 0 h 736"/>
                            <a:gd name="T4" fmla="*/ 599 w 599"/>
                            <a:gd name="T5" fmla="*/ 77 h 736"/>
                            <a:gd name="T6" fmla="*/ 599 w 599"/>
                            <a:gd name="T7" fmla="*/ 155 h 736"/>
                            <a:gd name="T8" fmla="*/ 599 w 599"/>
                            <a:gd name="T9" fmla="*/ 232 h 736"/>
                            <a:gd name="T10" fmla="*/ 599 w 599"/>
                            <a:gd name="T11" fmla="*/ 309 h 736"/>
                            <a:gd name="T12" fmla="*/ 599 w 599"/>
                            <a:gd name="T13" fmla="*/ 387 h 736"/>
                            <a:gd name="T14" fmla="*/ 599 w 599"/>
                            <a:gd name="T15" fmla="*/ 464 h 736"/>
                            <a:gd name="T16" fmla="*/ 599 w 599"/>
                            <a:gd name="T17" fmla="*/ 541 h 736"/>
                            <a:gd name="T18" fmla="*/ 599 w 599"/>
                            <a:gd name="T19" fmla="*/ 619 h 736"/>
                            <a:gd name="T20" fmla="*/ 594 w 599"/>
                            <a:gd name="T21" fmla="*/ 631 h 736"/>
                            <a:gd name="T22" fmla="*/ 589 w 599"/>
                            <a:gd name="T23" fmla="*/ 644 h 736"/>
                            <a:gd name="T24" fmla="*/ 584 w 599"/>
                            <a:gd name="T25" fmla="*/ 651 h 736"/>
                            <a:gd name="T26" fmla="*/ 579 w 599"/>
                            <a:gd name="T27" fmla="*/ 661 h 736"/>
                            <a:gd name="T28" fmla="*/ 564 w 599"/>
                            <a:gd name="T29" fmla="*/ 674 h 736"/>
                            <a:gd name="T30" fmla="*/ 547 w 599"/>
                            <a:gd name="T31" fmla="*/ 684 h 736"/>
                            <a:gd name="T32" fmla="*/ 527 w 599"/>
                            <a:gd name="T33" fmla="*/ 691 h 736"/>
                            <a:gd name="T34" fmla="*/ 507 w 599"/>
                            <a:gd name="T35" fmla="*/ 694 h 736"/>
                            <a:gd name="T36" fmla="*/ 482 w 599"/>
                            <a:gd name="T37" fmla="*/ 696 h 736"/>
                            <a:gd name="T38" fmla="*/ 460 w 599"/>
                            <a:gd name="T39" fmla="*/ 696 h 736"/>
                            <a:gd name="T40" fmla="*/ 413 w 599"/>
                            <a:gd name="T41" fmla="*/ 696 h 736"/>
                            <a:gd name="T42" fmla="*/ 365 w 599"/>
                            <a:gd name="T43" fmla="*/ 701 h 736"/>
                            <a:gd name="T44" fmla="*/ 345 w 599"/>
                            <a:gd name="T45" fmla="*/ 704 h 736"/>
                            <a:gd name="T46" fmla="*/ 326 w 599"/>
                            <a:gd name="T47" fmla="*/ 711 h 736"/>
                            <a:gd name="T48" fmla="*/ 308 w 599"/>
                            <a:gd name="T49" fmla="*/ 721 h 736"/>
                            <a:gd name="T50" fmla="*/ 296 w 599"/>
                            <a:gd name="T51" fmla="*/ 736 h 736"/>
                            <a:gd name="T52" fmla="*/ 283 w 599"/>
                            <a:gd name="T53" fmla="*/ 721 h 736"/>
                            <a:gd name="T54" fmla="*/ 268 w 599"/>
                            <a:gd name="T55" fmla="*/ 714 h 736"/>
                            <a:gd name="T56" fmla="*/ 249 w 599"/>
                            <a:gd name="T57" fmla="*/ 706 h 736"/>
                            <a:gd name="T58" fmla="*/ 229 w 599"/>
                            <a:gd name="T59" fmla="*/ 701 h 736"/>
                            <a:gd name="T60" fmla="*/ 186 w 599"/>
                            <a:gd name="T61" fmla="*/ 699 h 736"/>
                            <a:gd name="T62" fmla="*/ 139 w 599"/>
                            <a:gd name="T63" fmla="*/ 699 h 736"/>
                            <a:gd name="T64" fmla="*/ 114 w 599"/>
                            <a:gd name="T65" fmla="*/ 696 h 736"/>
                            <a:gd name="T66" fmla="*/ 92 w 599"/>
                            <a:gd name="T67" fmla="*/ 694 h 736"/>
                            <a:gd name="T68" fmla="*/ 72 w 599"/>
                            <a:gd name="T69" fmla="*/ 691 h 736"/>
                            <a:gd name="T70" fmla="*/ 52 w 599"/>
                            <a:gd name="T71" fmla="*/ 684 h 736"/>
                            <a:gd name="T72" fmla="*/ 35 w 599"/>
                            <a:gd name="T73" fmla="*/ 674 h 736"/>
                            <a:gd name="T74" fmla="*/ 20 w 599"/>
                            <a:gd name="T75" fmla="*/ 661 h 736"/>
                            <a:gd name="T76" fmla="*/ 15 w 599"/>
                            <a:gd name="T77" fmla="*/ 651 h 736"/>
                            <a:gd name="T78" fmla="*/ 8 w 599"/>
                            <a:gd name="T79" fmla="*/ 641 h 736"/>
                            <a:gd name="T80" fmla="*/ 5 w 599"/>
                            <a:gd name="T81" fmla="*/ 631 h 736"/>
                            <a:gd name="T82" fmla="*/ 0 w 599"/>
                            <a:gd name="T83" fmla="*/ 619 h 736"/>
                            <a:gd name="T84" fmla="*/ 0 w 599"/>
                            <a:gd name="T85" fmla="*/ 0 h 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F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7" name="Freeform 9288"/>
                      <wps:cNvSpPr>
                        <a:spLocks/>
                      </wps:cNvSpPr>
                      <wps:spPr bwMode="auto">
                        <a:xfrm>
                          <a:off x="201930" y="166370"/>
                          <a:ext cx="380365" cy="467360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599 w 599"/>
                            <a:gd name="T3" fmla="*/ 0 h 736"/>
                            <a:gd name="T4" fmla="*/ 599 w 599"/>
                            <a:gd name="T5" fmla="*/ 77 h 736"/>
                            <a:gd name="T6" fmla="*/ 599 w 599"/>
                            <a:gd name="T7" fmla="*/ 155 h 736"/>
                            <a:gd name="T8" fmla="*/ 599 w 599"/>
                            <a:gd name="T9" fmla="*/ 232 h 736"/>
                            <a:gd name="T10" fmla="*/ 599 w 599"/>
                            <a:gd name="T11" fmla="*/ 309 h 736"/>
                            <a:gd name="T12" fmla="*/ 599 w 599"/>
                            <a:gd name="T13" fmla="*/ 387 h 736"/>
                            <a:gd name="T14" fmla="*/ 599 w 599"/>
                            <a:gd name="T15" fmla="*/ 464 h 736"/>
                            <a:gd name="T16" fmla="*/ 599 w 599"/>
                            <a:gd name="T17" fmla="*/ 541 h 736"/>
                            <a:gd name="T18" fmla="*/ 599 w 599"/>
                            <a:gd name="T19" fmla="*/ 619 h 736"/>
                            <a:gd name="T20" fmla="*/ 594 w 599"/>
                            <a:gd name="T21" fmla="*/ 631 h 736"/>
                            <a:gd name="T22" fmla="*/ 589 w 599"/>
                            <a:gd name="T23" fmla="*/ 644 h 736"/>
                            <a:gd name="T24" fmla="*/ 584 w 599"/>
                            <a:gd name="T25" fmla="*/ 651 h 736"/>
                            <a:gd name="T26" fmla="*/ 579 w 599"/>
                            <a:gd name="T27" fmla="*/ 661 h 736"/>
                            <a:gd name="T28" fmla="*/ 564 w 599"/>
                            <a:gd name="T29" fmla="*/ 674 h 736"/>
                            <a:gd name="T30" fmla="*/ 547 w 599"/>
                            <a:gd name="T31" fmla="*/ 684 h 736"/>
                            <a:gd name="T32" fmla="*/ 527 w 599"/>
                            <a:gd name="T33" fmla="*/ 691 h 736"/>
                            <a:gd name="T34" fmla="*/ 507 w 599"/>
                            <a:gd name="T35" fmla="*/ 694 h 736"/>
                            <a:gd name="T36" fmla="*/ 482 w 599"/>
                            <a:gd name="T37" fmla="*/ 696 h 736"/>
                            <a:gd name="T38" fmla="*/ 460 w 599"/>
                            <a:gd name="T39" fmla="*/ 696 h 736"/>
                            <a:gd name="T40" fmla="*/ 413 w 599"/>
                            <a:gd name="T41" fmla="*/ 696 h 736"/>
                            <a:gd name="T42" fmla="*/ 365 w 599"/>
                            <a:gd name="T43" fmla="*/ 701 h 736"/>
                            <a:gd name="T44" fmla="*/ 345 w 599"/>
                            <a:gd name="T45" fmla="*/ 704 h 736"/>
                            <a:gd name="T46" fmla="*/ 326 w 599"/>
                            <a:gd name="T47" fmla="*/ 711 h 736"/>
                            <a:gd name="T48" fmla="*/ 308 w 599"/>
                            <a:gd name="T49" fmla="*/ 721 h 736"/>
                            <a:gd name="T50" fmla="*/ 296 w 599"/>
                            <a:gd name="T51" fmla="*/ 736 h 736"/>
                            <a:gd name="T52" fmla="*/ 283 w 599"/>
                            <a:gd name="T53" fmla="*/ 721 h 736"/>
                            <a:gd name="T54" fmla="*/ 268 w 599"/>
                            <a:gd name="T55" fmla="*/ 714 h 736"/>
                            <a:gd name="T56" fmla="*/ 249 w 599"/>
                            <a:gd name="T57" fmla="*/ 706 h 736"/>
                            <a:gd name="T58" fmla="*/ 229 w 599"/>
                            <a:gd name="T59" fmla="*/ 701 h 736"/>
                            <a:gd name="T60" fmla="*/ 186 w 599"/>
                            <a:gd name="T61" fmla="*/ 699 h 736"/>
                            <a:gd name="T62" fmla="*/ 139 w 599"/>
                            <a:gd name="T63" fmla="*/ 699 h 736"/>
                            <a:gd name="T64" fmla="*/ 114 w 599"/>
                            <a:gd name="T65" fmla="*/ 696 h 736"/>
                            <a:gd name="T66" fmla="*/ 92 w 599"/>
                            <a:gd name="T67" fmla="*/ 694 h 736"/>
                            <a:gd name="T68" fmla="*/ 72 w 599"/>
                            <a:gd name="T69" fmla="*/ 691 h 736"/>
                            <a:gd name="T70" fmla="*/ 52 w 599"/>
                            <a:gd name="T71" fmla="*/ 684 h 736"/>
                            <a:gd name="T72" fmla="*/ 35 w 599"/>
                            <a:gd name="T73" fmla="*/ 674 h 736"/>
                            <a:gd name="T74" fmla="*/ 20 w 599"/>
                            <a:gd name="T75" fmla="*/ 661 h 736"/>
                            <a:gd name="T76" fmla="*/ 15 w 599"/>
                            <a:gd name="T77" fmla="*/ 651 h 736"/>
                            <a:gd name="T78" fmla="*/ 8 w 599"/>
                            <a:gd name="T79" fmla="*/ 641 h 736"/>
                            <a:gd name="T80" fmla="*/ 5 w 599"/>
                            <a:gd name="T81" fmla="*/ 631 h 736"/>
                            <a:gd name="T82" fmla="*/ 0 w 599"/>
                            <a:gd name="T83" fmla="*/ 619 h 736"/>
                            <a:gd name="T84" fmla="*/ 0 w 599"/>
                            <a:gd name="T85" fmla="*/ 0 h 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8" name="Rectangle 9289"/>
                      <wps:cNvSpPr>
                        <a:spLocks noChangeArrowheads="1"/>
                      </wps:cNvSpPr>
                      <wps:spPr bwMode="auto">
                        <a:xfrm>
                          <a:off x="210185" y="172720"/>
                          <a:ext cx="364490" cy="217170"/>
                        </a:xfrm>
                        <a:prstGeom prst="rect">
                          <a:avLst/>
                        </a:pr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9" name="Rectangle 9290"/>
                      <wps:cNvSpPr>
                        <a:spLocks noChangeArrowheads="1"/>
                      </wps:cNvSpPr>
                      <wps:spPr bwMode="auto">
                        <a:xfrm>
                          <a:off x="210185" y="172720"/>
                          <a:ext cx="364490" cy="21717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0" name="Freeform 9291"/>
                      <wps:cNvSpPr>
                        <a:spLocks noEditPoints="1"/>
                      </wps:cNvSpPr>
                      <wps:spPr bwMode="auto">
                        <a:xfrm>
                          <a:off x="364490" y="172720"/>
                          <a:ext cx="173355" cy="52070"/>
                        </a:xfrm>
                        <a:custGeom>
                          <a:avLst/>
                          <a:gdLst>
                            <a:gd name="T0" fmla="*/ 119 w 273"/>
                            <a:gd name="T1" fmla="*/ 10 h 82"/>
                            <a:gd name="T2" fmla="*/ 99 w 273"/>
                            <a:gd name="T3" fmla="*/ 5 h 82"/>
                            <a:gd name="T4" fmla="*/ 82 w 273"/>
                            <a:gd name="T5" fmla="*/ 12 h 82"/>
                            <a:gd name="T6" fmla="*/ 57 w 273"/>
                            <a:gd name="T7" fmla="*/ 17 h 82"/>
                            <a:gd name="T8" fmla="*/ 35 w 273"/>
                            <a:gd name="T9" fmla="*/ 12 h 82"/>
                            <a:gd name="T10" fmla="*/ 17 w 273"/>
                            <a:gd name="T11" fmla="*/ 17 h 82"/>
                            <a:gd name="T12" fmla="*/ 5 w 273"/>
                            <a:gd name="T13" fmla="*/ 30 h 82"/>
                            <a:gd name="T14" fmla="*/ 57 w 273"/>
                            <a:gd name="T15" fmla="*/ 40 h 82"/>
                            <a:gd name="T16" fmla="*/ 82 w 273"/>
                            <a:gd name="T17" fmla="*/ 52 h 82"/>
                            <a:gd name="T18" fmla="*/ 85 w 273"/>
                            <a:gd name="T19" fmla="*/ 60 h 82"/>
                            <a:gd name="T20" fmla="*/ 99 w 273"/>
                            <a:gd name="T21" fmla="*/ 57 h 82"/>
                            <a:gd name="T22" fmla="*/ 109 w 273"/>
                            <a:gd name="T23" fmla="*/ 75 h 82"/>
                            <a:gd name="T24" fmla="*/ 124 w 273"/>
                            <a:gd name="T25" fmla="*/ 82 h 82"/>
                            <a:gd name="T26" fmla="*/ 149 w 273"/>
                            <a:gd name="T27" fmla="*/ 80 h 82"/>
                            <a:gd name="T28" fmla="*/ 149 w 273"/>
                            <a:gd name="T29" fmla="*/ 80 h 82"/>
                            <a:gd name="T30" fmla="*/ 149 w 273"/>
                            <a:gd name="T31" fmla="*/ 80 h 82"/>
                            <a:gd name="T32" fmla="*/ 152 w 273"/>
                            <a:gd name="T33" fmla="*/ 77 h 82"/>
                            <a:gd name="T34" fmla="*/ 154 w 273"/>
                            <a:gd name="T35" fmla="*/ 77 h 82"/>
                            <a:gd name="T36" fmla="*/ 154 w 273"/>
                            <a:gd name="T37" fmla="*/ 82 h 82"/>
                            <a:gd name="T38" fmla="*/ 167 w 273"/>
                            <a:gd name="T39" fmla="*/ 80 h 82"/>
                            <a:gd name="T40" fmla="*/ 179 w 273"/>
                            <a:gd name="T41" fmla="*/ 67 h 82"/>
                            <a:gd name="T42" fmla="*/ 181 w 273"/>
                            <a:gd name="T43" fmla="*/ 60 h 82"/>
                            <a:gd name="T44" fmla="*/ 184 w 273"/>
                            <a:gd name="T45" fmla="*/ 60 h 82"/>
                            <a:gd name="T46" fmla="*/ 181 w 273"/>
                            <a:gd name="T47" fmla="*/ 65 h 82"/>
                            <a:gd name="T48" fmla="*/ 209 w 273"/>
                            <a:gd name="T49" fmla="*/ 70 h 82"/>
                            <a:gd name="T50" fmla="*/ 226 w 273"/>
                            <a:gd name="T51" fmla="*/ 60 h 82"/>
                            <a:gd name="T52" fmla="*/ 236 w 273"/>
                            <a:gd name="T53" fmla="*/ 45 h 82"/>
                            <a:gd name="T54" fmla="*/ 231 w 273"/>
                            <a:gd name="T55" fmla="*/ 35 h 82"/>
                            <a:gd name="T56" fmla="*/ 229 w 273"/>
                            <a:gd name="T57" fmla="*/ 30 h 82"/>
                            <a:gd name="T58" fmla="*/ 239 w 273"/>
                            <a:gd name="T59" fmla="*/ 35 h 82"/>
                            <a:gd name="T60" fmla="*/ 263 w 273"/>
                            <a:gd name="T61" fmla="*/ 25 h 82"/>
                            <a:gd name="T62" fmla="*/ 271 w 273"/>
                            <a:gd name="T63" fmla="*/ 15 h 82"/>
                            <a:gd name="T64" fmla="*/ 273 w 273"/>
                            <a:gd name="T65" fmla="*/ 0 h 82"/>
                            <a:gd name="T66" fmla="*/ 184 w 273"/>
                            <a:gd name="T67" fmla="*/ 0 h 82"/>
                            <a:gd name="T68" fmla="*/ 171 w 273"/>
                            <a:gd name="T69" fmla="*/ 5 h 82"/>
                            <a:gd name="T70" fmla="*/ 162 w 273"/>
                            <a:gd name="T71" fmla="*/ 17 h 82"/>
                            <a:gd name="T72" fmla="*/ 159 w 273"/>
                            <a:gd name="T73" fmla="*/ 27 h 82"/>
                            <a:gd name="T74" fmla="*/ 159 w 273"/>
                            <a:gd name="T75" fmla="*/ 35 h 82"/>
                            <a:gd name="T76" fmla="*/ 149 w 273"/>
                            <a:gd name="T77" fmla="*/ 20 h 82"/>
                            <a:gd name="T78" fmla="*/ 129 w 273"/>
                            <a:gd name="T79" fmla="*/ 7 h 82"/>
                            <a:gd name="T80" fmla="*/ 124 w 273"/>
                            <a:gd name="T81" fmla="*/ 12 h 82"/>
                            <a:gd name="T82" fmla="*/ 266 w 273"/>
                            <a:gd name="T83" fmla="*/ 22 h 82"/>
                            <a:gd name="T84" fmla="*/ 266 w 273"/>
                            <a:gd name="T85" fmla="*/ 7 h 82"/>
                            <a:gd name="T86" fmla="*/ 266 w 273"/>
                            <a:gd name="T87" fmla="*/ 2 h 82"/>
                            <a:gd name="T88" fmla="*/ 271 w 273"/>
                            <a:gd name="T89" fmla="*/ 7 h 82"/>
                            <a:gd name="T90" fmla="*/ 268 w 273"/>
                            <a:gd name="T91" fmla="*/ 15 h 82"/>
                            <a:gd name="T92" fmla="*/ 266 w 273"/>
                            <a:gd name="T93" fmla="*/ 22 h 82"/>
                            <a:gd name="T94" fmla="*/ 176 w 273"/>
                            <a:gd name="T95" fmla="*/ 5 h 82"/>
                            <a:gd name="T96" fmla="*/ 184 w 273"/>
                            <a:gd name="T97" fmla="*/ 7 h 82"/>
                            <a:gd name="T98" fmla="*/ 176 w 273"/>
                            <a:gd name="T99" fmla="*/ 5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273" h="82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  <a:close/>
                              <a:moveTo>
                                <a:pt x="266" y="22"/>
                              </a:moveTo>
                              <a:lnTo>
                                <a:pt x="268" y="15"/>
                              </a:lnTo>
                              <a:lnTo>
                                <a:pt x="266" y="7"/>
                              </a:lnTo>
                              <a:lnTo>
                                <a:pt x="263" y="5"/>
                              </a:lnTo>
                              <a:lnTo>
                                <a:pt x="266" y="2"/>
                              </a:lnTo>
                              <a:lnTo>
                                <a:pt x="268" y="5"/>
                              </a:lnTo>
                              <a:lnTo>
                                <a:pt x="271" y="7"/>
                              </a:lnTo>
                              <a:lnTo>
                                <a:pt x="271" y="12"/>
                              </a:lnTo>
                              <a:lnTo>
                                <a:pt x="268" y="15"/>
                              </a:lnTo>
                              <a:lnTo>
                                <a:pt x="266" y="20"/>
                              </a:lnTo>
                              <a:lnTo>
                                <a:pt x="266" y="22"/>
                              </a:lnTo>
                              <a:close/>
                              <a:moveTo>
                                <a:pt x="171" y="5"/>
                              </a:moveTo>
                              <a:lnTo>
                                <a:pt x="176" y="5"/>
                              </a:lnTo>
                              <a:lnTo>
                                <a:pt x="181" y="7"/>
                              </a:lnTo>
                              <a:lnTo>
                                <a:pt x="184" y="7"/>
                              </a:lnTo>
                              <a:lnTo>
                                <a:pt x="184" y="7"/>
                              </a:lnTo>
                              <a:lnTo>
                                <a:pt x="176" y="5"/>
                              </a:lnTo>
                              <a:lnTo>
                                <a:pt x="17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1" name="Freeform 9292"/>
                      <wps:cNvSpPr>
                        <a:spLocks/>
                      </wps:cNvSpPr>
                      <wps:spPr bwMode="auto">
                        <a:xfrm>
                          <a:off x="364490" y="172720"/>
                          <a:ext cx="173355" cy="52070"/>
                        </a:xfrm>
                        <a:custGeom>
                          <a:avLst/>
                          <a:gdLst>
                            <a:gd name="T0" fmla="*/ 119 w 273"/>
                            <a:gd name="T1" fmla="*/ 10 h 82"/>
                            <a:gd name="T2" fmla="*/ 99 w 273"/>
                            <a:gd name="T3" fmla="*/ 5 h 82"/>
                            <a:gd name="T4" fmla="*/ 82 w 273"/>
                            <a:gd name="T5" fmla="*/ 12 h 82"/>
                            <a:gd name="T6" fmla="*/ 57 w 273"/>
                            <a:gd name="T7" fmla="*/ 17 h 82"/>
                            <a:gd name="T8" fmla="*/ 35 w 273"/>
                            <a:gd name="T9" fmla="*/ 12 h 82"/>
                            <a:gd name="T10" fmla="*/ 17 w 273"/>
                            <a:gd name="T11" fmla="*/ 17 h 82"/>
                            <a:gd name="T12" fmla="*/ 5 w 273"/>
                            <a:gd name="T13" fmla="*/ 30 h 82"/>
                            <a:gd name="T14" fmla="*/ 57 w 273"/>
                            <a:gd name="T15" fmla="*/ 40 h 82"/>
                            <a:gd name="T16" fmla="*/ 82 w 273"/>
                            <a:gd name="T17" fmla="*/ 52 h 82"/>
                            <a:gd name="T18" fmla="*/ 85 w 273"/>
                            <a:gd name="T19" fmla="*/ 60 h 82"/>
                            <a:gd name="T20" fmla="*/ 99 w 273"/>
                            <a:gd name="T21" fmla="*/ 57 h 82"/>
                            <a:gd name="T22" fmla="*/ 109 w 273"/>
                            <a:gd name="T23" fmla="*/ 75 h 82"/>
                            <a:gd name="T24" fmla="*/ 124 w 273"/>
                            <a:gd name="T25" fmla="*/ 82 h 82"/>
                            <a:gd name="T26" fmla="*/ 149 w 273"/>
                            <a:gd name="T27" fmla="*/ 80 h 82"/>
                            <a:gd name="T28" fmla="*/ 149 w 273"/>
                            <a:gd name="T29" fmla="*/ 80 h 82"/>
                            <a:gd name="T30" fmla="*/ 149 w 273"/>
                            <a:gd name="T31" fmla="*/ 80 h 82"/>
                            <a:gd name="T32" fmla="*/ 152 w 273"/>
                            <a:gd name="T33" fmla="*/ 77 h 82"/>
                            <a:gd name="T34" fmla="*/ 154 w 273"/>
                            <a:gd name="T35" fmla="*/ 77 h 82"/>
                            <a:gd name="T36" fmla="*/ 154 w 273"/>
                            <a:gd name="T37" fmla="*/ 82 h 82"/>
                            <a:gd name="T38" fmla="*/ 167 w 273"/>
                            <a:gd name="T39" fmla="*/ 80 h 82"/>
                            <a:gd name="T40" fmla="*/ 179 w 273"/>
                            <a:gd name="T41" fmla="*/ 67 h 82"/>
                            <a:gd name="T42" fmla="*/ 181 w 273"/>
                            <a:gd name="T43" fmla="*/ 60 h 82"/>
                            <a:gd name="T44" fmla="*/ 184 w 273"/>
                            <a:gd name="T45" fmla="*/ 60 h 82"/>
                            <a:gd name="T46" fmla="*/ 181 w 273"/>
                            <a:gd name="T47" fmla="*/ 65 h 82"/>
                            <a:gd name="T48" fmla="*/ 209 w 273"/>
                            <a:gd name="T49" fmla="*/ 70 h 82"/>
                            <a:gd name="T50" fmla="*/ 226 w 273"/>
                            <a:gd name="T51" fmla="*/ 60 h 82"/>
                            <a:gd name="T52" fmla="*/ 236 w 273"/>
                            <a:gd name="T53" fmla="*/ 45 h 82"/>
                            <a:gd name="T54" fmla="*/ 231 w 273"/>
                            <a:gd name="T55" fmla="*/ 35 h 82"/>
                            <a:gd name="T56" fmla="*/ 229 w 273"/>
                            <a:gd name="T57" fmla="*/ 30 h 82"/>
                            <a:gd name="T58" fmla="*/ 239 w 273"/>
                            <a:gd name="T59" fmla="*/ 35 h 82"/>
                            <a:gd name="T60" fmla="*/ 263 w 273"/>
                            <a:gd name="T61" fmla="*/ 25 h 82"/>
                            <a:gd name="T62" fmla="*/ 271 w 273"/>
                            <a:gd name="T63" fmla="*/ 15 h 82"/>
                            <a:gd name="T64" fmla="*/ 273 w 273"/>
                            <a:gd name="T65" fmla="*/ 0 h 82"/>
                            <a:gd name="T66" fmla="*/ 184 w 273"/>
                            <a:gd name="T67" fmla="*/ 0 h 82"/>
                            <a:gd name="T68" fmla="*/ 171 w 273"/>
                            <a:gd name="T69" fmla="*/ 5 h 82"/>
                            <a:gd name="T70" fmla="*/ 162 w 273"/>
                            <a:gd name="T71" fmla="*/ 17 h 82"/>
                            <a:gd name="T72" fmla="*/ 159 w 273"/>
                            <a:gd name="T73" fmla="*/ 27 h 82"/>
                            <a:gd name="T74" fmla="*/ 159 w 273"/>
                            <a:gd name="T75" fmla="*/ 35 h 82"/>
                            <a:gd name="T76" fmla="*/ 149 w 273"/>
                            <a:gd name="T77" fmla="*/ 20 h 82"/>
                            <a:gd name="T78" fmla="*/ 129 w 273"/>
                            <a:gd name="T79" fmla="*/ 7 h 82"/>
                            <a:gd name="T80" fmla="*/ 124 w 273"/>
                            <a:gd name="T81" fmla="*/ 12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73" h="82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2" name="Freeform 9293"/>
                      <wps:cNvSpPr>
                        <a:spLocks/>
                      </wps:cNvSpPr>
                      <wps:spPr bwMode="auto">
                        <a:xfrm>
                          <a:off x="531495" y="173990"/>
                          <a:ext cx="5080" cy="12700"/>
                        </a:xfrm>
                        <a:custGeom>
                          <a:avLst/>
                          <a:gdLst>
                            <a:gd name="T0" fmla="*/ 3 w 8"/>
                            <a:gd name="T1" fmla="*/ 20 h 20"/>
                            <a:gd name="T2" fmla="*/ 5 w 8"/>
                            <a:gd name="T3" fmla="*/ 13 h 20"/>
                            <a:gd name="T4" fmla="*/ 3 w 8"/>
                            <a:gd name="T5" fmla="*/ 5 h 20"/>
                            <a:gd name="T6" fmla="*/ 0 w 8"/>
                            <a:gd name="T7" fmla="*/ 3 h 20"/>
                            <a:gd name="T8" fmla="*/ 3 w 8"/>
                            <a:gd name="T9" fmla="*/ 0 h 20"/>
                            <a:gd name="T10" fmla="*/ 3 w 8"/>
                            <a:gd name="T11" fmla="*/ 0 h 20"/>
                            <a:gd name="T12" fmla="*/ 5 w 8"/>
                            <a:gd name="T13" fmla="*/ 3 h 20"/>
                            <a:gd name="T14" fmla="*/ 8 w 8"/>
                            <a:gd name="T15" fmla="*/ 5 h 20"/>
                            <a:gd name="T16" fmla="*/ 8 w 8"/>
                            <a:gd name="T17" fmla="*/ 10 h 20"/>
                            <a:gd name="T18" fmla="*/ 5 w 8"/>
                            <a:gd name="T19" fmla="*/ 13 h 20"/>
                            <a:gd name="T20" fmla="*/ 3 w 8"/>
                            <a:gd name="T21" fmla="*/ 18 h 20"/>
                            <a:gd name="T22" fmla="*/ 3 w 8"/>
                            <a:gd name="T23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" h="20">
                              <a:moveTo>
                                <a:pt x="3" y="20"/>
                              </a:moveTo>
                              <a:lnTo>
                                <a:pt x="5" y="13"/>
                              </a:lnTo>
                              <a:lnTo>
                                <a:pt x="3" y="5"/>
                              </a:lnTo>
                              <a:lnTo>
                                <a:pt x="0" y="3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5" y="3"/>
                              </a:lnTo>
                              <a:lnTo>
                                <a:pt x="8" y="5"/>
                              </a:lnTo>
                              <a:lnTo>
                                <a:pt x="8" y="10"/>
                              </a:lnTo>
                              <a:lnTo>
                                <a:pt x="5" y="13"/>
                              </a:lnTo>
                              <a:lnTo>
                                <a:pt x="3" y="18"/>
                              </a:lnTo>
                              <a:lnTo>
                                <a:pt x="3" y="2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3" name="Freeform 9294"/>
                      <wps:cNvSpPr>
                        <a:spLocks/>
                      </wps:cNvSpPr>
                      <wps:spPr bwMode="auto">
                        <a:xfrm>
                          <a:off x="473075" y="175895"/>
                          <a:ext cx="8255" cy="1270"/>
                        </a:xfrm>
                        <a:custGeom>
                          <a:avLst/>
                          <a:gdLst>
                            <a:gd name="T0" fmla="*/ 0 w 13"/>
                            <a:gd name="T1" fmla="*/ 0 h 2"/>
                            <a:gd name="T2" fmla="*/ 5 w 13"/>
                            <a:gd name="T3" fmla="*/ 0 h 2"/>
                            <a:gd name="T4" fmla="*/ 10 w 13"/>
                            <a:gd name="T5" fmla="*/ 2 h 2"/>
                            <a:gd name="T6" fmla="*/ 13 w 13"/>
                            <a:gd name="T7" fmla="*/ 2 h 2"/>
                            <a:gd name="T8" fmla="*/ 13 w 13"/>
                            <a:gd name="T9" fmla="*/ 2 h 2"/>
                            <a:gd name="T10" fmla="*/ 13 w 13"/>
                            <a:gd name="T11" fmla="*/ 2 h 2"/>
                            <a:gd name="T12" fmla="*/ 5 w 13"/>
                            <a:gd name="T13" fmla="*/ 0 h 2"/>
                            <a:gd name="T14" fmla="*/ 0 w 13"/>
                            <a:gd name="T15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3" h="2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lnTo>
                                <a:pt x="10" y="2"/>
                              </a:lnTo>
                              <a:lnTo>
                                <a:pt x="13" y="2"/>
                              </a:lnTo>
                              <a:lnTo>
                                <a:pt x="13" y="2"/>
                              </a:lnTo>
                              <a:lnTo>
                                <a:pt x="13" y="2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4" name="Freeform 9295"/>
                      <wps:cNvSpPr>
                        <a:spLocks/>
                      </wps:cNvSpPr>
                      <wps:spPr bwMode="auto">
                        <a:xfrm>
                          <a:off x="467360" y="324485"/>
                          <a:ext cx="104140" cy="44450"/>
                        </a:xfrm>
                        <a:custGeom>
                          <a:avLst/>
                          <a:gdLst>
                            <a:gd name="T0" fmla="*/ 0 w 164"/>
                            <a:gd name="T1" fmla="*/ 60 h 70"/>
                            <a:gd name="T2" fmla="*/ 27 w 164"/>
                            <a:gd name="T3" fmla="*/ 55 h 70"/>
                            <a:gd name="T4" fmla="*/ 47 w 164"/>
                            <a:gd name="T5" fmla="*/ 48 h 70"/>
                            <a:gd name="T6" fmla="*/ 64 w 164"/>
                            <a:gd name="T7" fmla="*/ 38 h 70"/>
                            <a:gd name="T8" fmla="*/ 82 w 164"/>
                            <a:gd name="T9" fmla="*/ 28 h 70"/>
                            <a:gd name="T10" fmla="*/ 96 w 164"/>
                            <a:gd name="T11" fmla="*/ 18 h 70"/>
                            <a:gd name="T12" fmla="*/ 114 w 164"/>
                            <a:gd name="T13" fmla="*/ 8 h 70"/>
                            <a:gd name="T14" fmla="*/ 136 w 164"/>
                            <a:gd name="T15" fmla="*/ 3 h 70"/>
                            <a:gd name="T16" fmla="*/ 164 w 164"/>
                            <a:gd name="T17" fmla="*/ 0 h 70"/>
                            <a:gd name="T18" fmla="*/ 164 w 164"/>
                            <a:gd name="T19" fmla="*/ 13 h 70"/>
                            <a:gd name="T20" fmla="*/ 164 w 164"/>
                            <a:gd name="T21" fmla="*/ 28 h 70"/>
                            <a:gd name="T22" fmla="*/ 144 w 164"/>
                            <a:gd name="T23" fmla="*/ 25 h 70"/>
                            <a:gd name="T24" fmla="*/ 124 w 164"/>
                            <a:gd name="T25" fmla="*/ 25 h 70"/>
                            <a:gd name="T26" fmla="*/ 104 w 164"/>
                            <a:gd name="T27" fmla="*/ 30 h 70"/>
                            <a:gd name="T28" fmla="*/ 84 w 164"/>
                            <a:gd name="T29" fmla="*/ 38 h 70"/>
                            <a:gd name="T30" fmla="*/ 44 w 164"/>
                            <a:gd name="T31" fmla="*/ 55 h 70"/>
                            <a:gd name="T32" fmla="*/ 0 w 164"/>
                            <a:gd name="T33" fmla="*/ 70 h 70"/>
                            <a:gd name="T34" fmla="*/ 0 w 164"/>
                            <a:gd name="T35" fmla="*/ 65 h 70"/>
                            <a:gd name="T36" fmla="*/ 0 w 164"/>
                            <a:gd name="T37" fmla="*/ 6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64" h="70">
                              <a:moveTo>
                                <a:pt x="0" y="60"/>
                              </a:moveTo>
                              <a:lnTo>
                                <a:pt x="27" y="55"/>
                              </a:lnTo>
                              <a:lnTo>
                                <a:pt x="47" y="48"/>
                              </a:lnTo>
                              <a:lnTo>
                                <a:pt x="64" y="38"/>
                              </a:lnTo>
                              <a:lnTo>
                                <a:pt x="82" y="28"/>
                              </a:lnTo>
                              <a:lnTo>
                                <a:pt x="96" y="18"/>
                              </a:lnTo>
                              <a:lnTo>
                                <a:pt x="114" y="8"/>
                              </a:lnTo>
                              <a:lnTo>
                                <a:pt x="136" y="3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8"/>
                              </a:lnTo>
                              <a:lnTo>
                                <a:pt x="144" y="25"/>
                              </a:lnTo>
                              <a:lnTo>
                                <a:pt x="124" y="25"/>
                              </a:lnTo>
                              <a:lnTo>
                                <a:pt x="104" y="30"/>
                              </a:lnTo>
                              <a:lnTo>
                                <a:pt x="84" y="38"/>
                              </a:lnTo>
                              <a:lnTo>
                                <a:pt x="44" y="55"/>
                              </a:lnTo>
                              <a:lnTo>
                                <a:pt x="0" y="70"/>
                              </a:lnTo>
                              <a:lnTo>
                                <a:pt x="0" y="65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5" name="Freeform 9296"/>
                      <wps:cNvSpPr>
                        <a:spLocks/>
                      </wps:cNvSpPr>
                      <wps:spPr bwMode="auto">
                        <a:xfrm>
                          <a:off x="465455" y="302895"/>
                          <a:ext cx="104140" cy="58420"/>
                        </a:xfrm>
                        <a:custGeom>
                          <a:avLst/>
                          <a:gdLst>
                            <a:gd name="T0" fmla="*/ 0 w 164"/>
                            <a:gd name="T1" fmla="*/ 82 h 92"/>
                            <a:gd name="T2" fmla="*/ 15 w 164"/>
                            <a:gd name="T3" fmla="*/ 79 h 92"/>
                            <a:gd name="T4" fmla="*/ 27 w 164"/>
                            <a:gd name="T5" fmla="*/ 74 h 92"/>
                            <a:gd name="T6" fmla="*/ 40 w 164"/>
                            <a:gd name="T7" fmla="*/ 72 h 92"/>
                            <a:gd name="T8" fmla="*/ 50 w 164"/>
                            <a:gd name="T9" fmla="*/ 64 h 92"/>
                            <a:gd name="T10" fmla="*/ 67 w 164"/>
                            <a:gd name="T11" fmla="*/ 52 h 92"/>
                            <a:gd name="T12" fmla="*/ 82 w 164"/>
                            <a:gd name="T13" fmla="*/ 37 h 92"/>
                            <a:gd name="T14" fmla="*/ 99 w 164"/>
                            <a:gd name="T15" fmla="*/ 22 h 92"/>
                            <a:gd name="T16" fmla="*/ 117 w 164"/>
                            <a:gd name="T17" fmla="*/ 12 h 92"/>
                            <a:gd name="T18" fmla="*/ 127 w 164"/>
                            <a:gd name="T19" fmla="*/ 7 h 92"/>
                            <a:gd name="T20" fmla="*/ 137 w 164"/>
                            <a:gd name="T21" fmla="*/ 2 h 92"/>
                            <a:gd name="T22" fmla="*/ 149 w 164"/>
                            <a:gd name="T23" fmla="*/ 0 h 92"/>
                            <a:gd name="T24" fmla="*/ 164 w 164"/>
                            <a:gd name="T25" fmla="*/ 0 h 92"/>
                            <a:gd name="T26" fmla="*/ 164 w 164"/>
                            <a:gd name="T27" fmla="*/ 12 h 92"/>
                            <a:gd name="T28" fmla="*/ 164 w 164"/>
                            <a:gd name="T29" fmla="*/ 25 h 92"/>
                            <a:gd name="T30" fmla="*/ 142 w 164"/>
                            <a:gd name="T31" fmla="*/ 27 h 92"/>
                            <a:gd name="T32" fmla="*/ 122 w 164"/>
                            <a:gd name="T33" fmla="*/ 32 h 92"/>
                            <a:gd name="T34" fmla="*/ 104 w 164"/>
                            <a:gd name="T35" fmla="*/ 42 h 92"/>
                            <a:gd name="T36" fmla="*/ 85 w 164"/>
                            <a:gd name="T37" fmla="*/ 52 h 92"/>
                            <a:gd name="T38" fmla="*/ 65 w 164"/>
                            <a:gd name="T39" fmla="*/ 62 h 92"/>
                            <a:gd name="T40" fmla="*/ 45 w 164"/>
                            <a:gd name="T41" fmla="*/ 74 h 92"/>
                            <a:gd name="T42" fmla="*/ 22 w 164"/>
                            <a:gd name="T43" fmla="*/ 84 h 92"/>
                            <a:gd name="T44" fmla="*/ 0 w 164"/>
                            <a:gd name="T45" fmla="*/ 92 h 92"/>
                            <a:gd name="T46" fmla="*/ 0 w 164"/>
                            <a:gd name="T47" fmla="*/ 87 h 92"/>
                            <a:gd name="T48" fmla="*/ 0 w 164"/>
                            <a:gd name="T49" fmla="*/ 8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64" h="92">
                              <a:moveTo>
                                <a:pt x="0" y="82"/>
                              </a:moveTo>
                              <a:lnTo>
                                <a:pt x="15" y="79"/>
                              </a:lnTo>
                              <a:lnTo>
                                <a:pt x="27" y="74"/>
                              </a:lnTo>
                              <a:lnTo>
                                <a:pt x="40" y="72"/>
                              </a:lnTo>
                              <a:lnTo>
                                <a:pt x="50" y="64"/>
                              </a:lnTo>
                              <a:lnTo>
                                <a:pt x="67" y="52"/>
                              </a:lnTo>
                              <a:lnTo>
                                <a:pt x="82" y="37"/>
                              </a:lnTo>
                              <a:lnTo>
                                <a:pt x="99" y="22"/>
                              </a:lnTo>
                              <a:lnTo>
                                <a:pt x="117" y="12"/>
                              </a:lnTo>
                              <a:lnTo>
                                <a:pt x="127" y="7"/>
                              </a:lnTo>
                              <a:lnTo>
                                <a:pt x="137" y="2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42" y="27"/>
                              </a:lnTo>
                              <a:lnTo>
                                <a:pt x="122" y="32"/>
                              </a:lnTo>
                              <a:lnTo>
                                <a:pt x="104" y="42"/>
                              </a:lnTo>
                              <a:lnTo>
                                <a:pt x="85" y="52"/>
                              </a:lnTo>
                              <a:lnTo>
                                <a:pt x="65" y="62"/>
                              </a:lnTo>
                              <a:lnTo>
                                <a:pt x="45" y="74"/>
                              </a:lnTo>
                              <a:lnTo>
                                <a:pt x="22" y="84"/>
                              </a:lnTo>
                              <a:lnTo>
                                <a:pt x="0" y="92"/>
                              </a:lnTo>
                              <a:lnTo>
                                <a:pt x="0" y="87"/>
                              </a:lnTo>
                              <a:lnTo>
                                <a:pt x="0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6" name="Freeform 9297"/>
                      <wps:cNvSpPr>
                        <a:spLocks/>
                      </wps:cNvSpPr>
                      <wps:spPr bwMode="auto">
                        <a:xfrm>
                          <a:off x="465455" y="278765"/>
                          <a:ext cx="104140" cy="69850"/>
                        </a:xfrm>
                        <a:custGeom>
                          <a:avLst/>
                          <a:gdLst>
                            <a:gd name="T0" fmla="*/ 0 w 164"/>
                            <a:gd name="T1" fmla="*/ 100 h 110"/>
                            <a:gd name="T2" fmla="*/ 15 w 164"/>
                            <a:gd name="T3" fmla="*/ 97 h 110"/>
                            <a:gd name="T4" fmla="*/ 27 w 164"/>
                            <a:gd name="T5" fmla="*/ 92 h 110"/>
                            <a:gd name="T6" fmla="*/ 40 w 164"/>
                            <a:gd name="T7" fmla="*/ 87 h 110"/>
                            <a:gd name="T8" fmla="*/ 50 w 164"/>
                            <a:gd name="T9" fmla="*/ 82 h 110"/>
                            <a:gd name="T10" fmla="*/ 67 w 164"/>
                            <a:gd name="T11" fmla="*/ 65 h 110"/>
                            <a:gd name="T12" fmla="*/ 82 w 164"/>
                            <a:gd name="T13" fmla="*/ 48 h 110"/>
                            <a:gd name="T14" fmla="*/ 99 w 164"/>
                            <a:gd name="T15" fmla="*/ 30 h 110"/>
                            <a:gd name="T16" fmla="*/ 117 w 164"/>
                            <a:gd name="T17" fmla="*/ 15 h 110"/>
                            <a:gd name="T18" fmla="*/ 127 w 164"/>
                            <a:gd name="T19" fmla="*/ 8 h 110"/>
                            <a:gd name="T20" fmla="*/ 137 w 164"/>
                            <a:gd name="T21" fmla="*/ 3 h 110"/>
                            <a:gd name="T22" fmla="*/ 149 w 164"/>
                            <a:gd name="T23" fmla="*/ 0 h 110"/>
                            <a:gd name="T24" fmla="*/ 164 w 164"/>
                            <a:gd name="T25" fmla="*/ 0 h 110"/>
                            <a:gd name="T26" fmla="*/ 164 w 164"/>
                            <a:gd name="T27" fmla="*/ 13 h 110"/>
                            <a:gd name="T28" fmla="*/ 164 w 164"/>
                            <a:gd name="T29" fmla="*/ 25 h 110"/>
                            <a:gd name="T30" fmla="*/ 154 w 164"/>
                            <a:gd name="T31" fmla="*/ 28 h 110"/>
                            <a:gd name="T32" fmla="*/ 142 w 164"/>
                            <a:gd name="T33" fmla="*/ 28 h 110"/>
                            <a:gd name="T34" fmla="*/ 132 w 164"/>
                            <a:gd name="T35" fmla="*/ 33 h 110"/>
                            <a:gd name="T36" fmla="*/ 122 w 164"/>
                            <a:gd name="T37" fmla="*/ 38 h 110"/>
                            <a:gd name="T38" fmla="*/ 104 w 164"/>
                            <a:gd name="T39" fmla="*/ 48 h 110"/>
                            <a:gd name="T40" fmla="*/ 85 w 164"/>
                            <a:gd name="T41" fmla="*/ 63 h 110"/>
                            <a:gd name="T42" fmla="*/ 65 w 164"/>
                            <a:gd name="T43" fmla="*/ 75 h 110"/>
                            <a:gd name="T44" fmla="*/ 45 w 164"/>
                            <a:gd name="T45" fmla="*/ 90 h 110"/>
                            <a:gd name="T46" fmla="*/ 22 w 164"/>
                            <a:gd name="T47" fmla="*/ 102 h 110"/>
                            <a:gd name="T48" fmla="*/ 0 w 164"/>
                            <a:gd name="T49" fmla="*/ 110 h 110"/>
                            <a:gd name="T50" fmla="*/ 0 w 164"/>
                            <a:gd name="T51" fmla="*/ 105 h 110"/>
                            <a:gd name="T52" fmla="*/ 0 w 164"/>
                            <a:gd name="T53" fmla="*/ 10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64" h="110">
                              <a:moveTo>
                                <a:pt x="0" y="100"/>
                              </a:moveTo>
                              <a:lnTo>
                                <a:pt x="15" y="97"/>
                              </a:lnTo>
                              <a:lnTo>
                                <a:pt x="27" y="92"/>
                              </a:lnTo>
                              <a:lnTo>
                                <a:pt x="40" y="87"/>
                              </a:lnTo>
                              <a:lnTo>
                                <a:pt x="50" y="82"/>
                              </a:lnTo>
                              <a:lnTo>
                                <a:pt x="67" y="65"/>
                              </a:lnTo>
                              <a:lnTo>
                                <a:pt x="82" y="48"/>
                              </a:lnTo>
                              <a:lnTo>
                                <a:pt x="99" y="30"/>
                              </a:lnTo>
                              <a:lnTo>
                                <a:pt x="117" y="15"/>
                              </a:lnTo>
                              <a:lnTo>
                                <a:pt x="127" y="8"/>
                              </a:lnTo>
                              <a:lnTo>
                                <a:pt x="137" y="3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5"/>
                              </a:lnTo>
                              <a:lnTo>
                                <a:pt x="154" y="28"/>
                              </a:lnTo>
                              <a:lnTo>
                                <a:pt x="142" y="28"/>
                              </a:lnTo>
                              <a:lnTo>
                                <a:pt x="132" y="33"/>
                              </a:lnTo>
                              <a:lnTo>
                                <a:pt x="122" y="38"/>
                              </a:lnTo>
                              <a:lnTo>
                                <a:pt x="104" y="48"/>
                              </a:lnTo>
                              <a:lnTo>
                                <a:pt x="85" y="63"/>
                              </a:lnTo>
                              <a:lnTo>
                                <a:pt x="65" y="75"/>
                              </a:lnTo>
                              <a:lnTo>
                                <a:pt x="45" y="90"/>
                              </a:lnTo>
                              <a:lnTo>
                                <a:pt x="22" y="102"/>
                              </a:lnTo>
                              <a:lnTo>
                                <a:pt x="0" y="110"/>
                              </a:lnTo>
                              <a:lnTo>
                                <a:pt x="0" y="105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7" name="Freeform 9298"/>
                      <wps:cNvSpPr>
                        <a:spLocks/>
                      </wps:cNvSpPr>
                      <wps:spPr bwMode="auto">
                        <a:xfrm>
                          <a:off x="465455" y="255270"/>
                          <a:ext cx="104140" cy="80645"/>
                        </a:xfrm>
                        <a:custGeom>
                          <a:avLst/>
                          <a:gdLst>
                            <a:gd name="T0" fmla="*/ 0 w 164"/>
                            <a:gd name="T1" fmla="*/ 117 h 127"/>
                            <a:gd name="T2" fmla="*/ 15 w 164"/>
                            <a:gd name="T3" fmla="*/ 114 h 127"/>
                            <a:gd name="T4" fmla="*/ 27 w 164"/>
                            <a:gd name="T5" fmla="*/ 109 h 127"/>
                            <a:gd name="T6" fmla="*/ 40 w 164"/>
                            <a:gd name="T7" fmla="*/ 104 h 127"/>
                            <a:gd name="T8" fmla="*/ 50 w 164"/>
                            <a:gd name="T9" fmla="*/ 97 h 127"/>
                            <a:gd name="T10" fmla="*/ 67 w 164"/>
                            <a:gd name="T11" fmla="*/ 77 h 127"/>
                            <a:gd name="T12" fmla="*/ 82 w 164"/>
                            <a:gd name="T13" fmla="*/ 55 h 127"/>
                            <a:gd name="T14" fmla="*/ 99 w 164"/>
                            <a:gd name="T15" fmla="*/ 35 h 127"/>
                            <a:gd name="T16" fmla="*/ 117 w 164"/>
                            <a:gd name="T17" fmla="*/ 17 h 127"/>
                            <a:gd name="T18" fmla="*/ 127 w 164"/>
                            <a:gd name="T19" fmla="*/ 10 h 127"/>
                            <a:gd name="T20" fmla="*/ 137 w 164"/>
                            <a:gd name="T21" fmla="*/ 5 h 127"/>
                            <a:gd name="T22" fmla="*/ 149 w 164"/>
                            <a:gd name="T23" fmla="*/ 0 h 127"/>
                            <a:gd name="T24" fmla="*/ 164 w 164"/>
                            <a:gd name="T25" fmla="*/ 0 h 127"/>
                            <a:gd name="T26" fmla="*/ 164 w 164"/>
                            <a:gd name="T27" fmla="*/ 12 h 127"/>
                            <a:gd name="T28" fmla="*/ 164 w 164"/>
                            <a:gd name="T29" fmla="*/ 25 h 127"/>
                            <a:gd name="T30" fmla="*/ 154 w 164"/>
                            <a:gd name="T31" fmla="*/ 27 h 127"/>
                            <a:gd name="T32" fmla="*/ 142 w 164"/>
                            <a:gd name="T33" fmla="*/ 30 h 127"/>
                            <a:gd name="T34" fmla="*/ 132 w 164"/>
                            <a:gd name="T35" fmla="*/ 32 h 127"/>
                            <a:gd name="T36" fmla="*/ 122 w 164"/>
                            <a:gd name="T37" fmla="*/ 40 h 127"/>
                            <a:gd name="T38" fmla="*/ 104 w 164"/>
                            <a:gd name="T39" fmla="*/ 52 h 127"/>
                            <a:gd name="T40" fmla="*/ 85 w 164"/>
                            <a:gd name="T41" fmla="*/ 70 h 127"/>
                            <a:gd name="T42" fmla="*/ 65 w 164"/>
                            <a:gd name="T43" fmla="*/ 87 h 127"/>
                            <a:gd name="T44" fmla="*/ 45 w 164"/>
                            <a:gd name="T45" fmla="*/ 104 h 127"/>
                            <a:gd name="T46" fmla="*/ 35 w 164"/>
                            <a:gd name="T47" fmla="*/ 112 h 127"/>
                            <a:gd name="T48" fmla="*/ 22 w 164"/>
                            <a:gd name="T49" fmla="*/ 119 h 127"/>
                            <a:gd name="T50" fmla="*/ 12 w 164"/>
                            <a:gd name="T51" fmla="*/ 124 h 127"/>
                            <a:gd name="T52" fmla="*/ 0 w 164"/>
                            <a:gd name="T53" fmla="*/ 127 h 127"/>
                            <a:gd name="T54" fmla="*/ 0 w 164"/>
                            <a:gd name="T55" fmla="*/ 122 h 127"/>
                            <a:gd name="T56" fmla="*/ 0 w 164"/>
                            <a:gd name="T57" fmla="*/ 117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4" h="127">
                              <a:moveTo>
                                <a:pt x="0" y="117"/>
                              </a:moveTo>
                              <a:lnTo>
                                <a:pt x="15" y="114"/>
                              </a:lnTo>
                              <a:lnTo>
                                <a:pt x="27" y="109"/>
                              </a:lnTo>
                              <a:lnTo>
                                <a:pt x="40" y="104"/>
                              </a:lnTo>
                              <a:lnTo>
                                <a:pt x="50" y="97"/>
                              </a:lnTo>
                              <a:lnTo>
                                <a:pt x="67" y="77"/>
                              </a:lnTo>
                              <a:lnTo>
                                <a:pt x="82" y="55"/>
                              </a:lnTo>
                              <a:lnTo>
                                <a:pt x="99" y="35"/>
                              </a:lnTo>
                              <a:lnTo>
                                <a:pt x="117" y="17"/>
                              </a:lnTo>
                              <a:lnTo>
                                <a:pt x="127" y="10"/>
                              </a:lnTo>
                              <a:lnTo>
                                <a:pt x="137" y="5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54" y="27"/>
                              </a:lnTo>
                              <a:lnTo>
                                <a:pt x="142" y="30"/>
                              </a:lnTo>
                              <a:lnTo>
                                <a:pt x="132" y="32"/>
                              </a:lnTo>
                              <a:lnTo>
                                <a:pt x="122" y="40"/>
                              </a:lnTo>
                              <a:lnTo>
                                <a:pt x="104" y="52"/>
                              </a:lnTo>
                              <a:lnTo>
                                <a:pt x="85" y="70"/>
                              </a:lnTo>
                              <a:lnTo>
                                <a:pt x="65" y="87"/>
                              </a:lnTo>
                              <a:lnTo>
                                <a:pt x="45" y="104"/>
                              </a:lnTo>
                              <a:lnTo>
                                <a:pt x="35" y="112"/>
                              </a:lnTo>
                              <a:lnTo>
                                <a:pt x="22" y="119"/>
                              </a:lnTo>
                              <a:lnTo>
                                <a:pt x="12" y="124"/>
                              </a:lnTo>
                              <a:lnTo>
                                <a:pt x="0" y="127"/>
                              </a:lnTo>
                              <a:lnTo>
                                <a:pt x="0" y="122"/>
                              </a:lnTo>
                              <a:lnTo>
                                <a:pt x="0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8" name="Freeform 9299"/>
                      <wps:cNvSpPr>
                        <a:spLocks/>
                      </wps:cNvSpPr>
                      <wps:spPr bwMode="auto">
                        <a:xfrm>
                          <a:off x="399415" y="198120"/>
                          <a:ext cx="66040" cy="172720"/>
                        </a:xfrm>
                        <a:custGeom>
                          <a:avLst/>
                          <a:gdLst>
                            <a:gd name="T0" fmla="*/ 25 w 104"/>
                            <a:gd name="T1" fmla="*/ 47 h 272"/>
                            <a:gd name="T2" fmla="*/ 44 w 104"/>
                            <a:gd name="T3" fmla="*/ 57 h 272"/>
                            <a:gd name="T4" fmla="*/ 59 w 104"/>
                            <a:gd name="T5" fmla="*/ 70 h 272"/>
                            <a:gd name="T6" fmla="*/ 64 w 104"/>
                            <a:gd name="T7" fmla="*/ 77 h 272"/>
                            <a:gd name="T8" fmla="*/ 69 w 104"/>
                            <a:gd name="T9" fmla="*/ 90 h 272"/>
                            <a:gd name="T10" fmla="*/ 72 w 104"/>
                            <a:gd name="T11" fmla="*/ 105 h 272"/>
                            <a:gd name="T12" fmla="*/ 77 w 104"/>
                            <a:gd name="T13" fmla="*/ 122 h 272"/>
                            <a:gd name="T14" fmla="*/ 92 w 104"/>
                            <a:gd name="T15" fmla="*/ 122 h 272"/>
                            <a:gd name="T16" fmla="*/ 92 w 104"/>
                            <a:gd name="T17" fmla="*/ 137 h 272"/>
                            <a:gd name="T18" fmla="*/ 104 w 104"/>
                            <a:gd name="T19" fmla="*/ 137 h 272"/>
                            <a:gd name="T20" fmla="*/ 104 w 104"/>
                            <a:gd name="T21" fmla="*/ 272 h 272"/>
                            <a:gd name="T22" fmla="*/ 72 w 104"/>
                            <a:gd name="T23" fmla="*/ 272 h 272"/>
                            <a:gd name="T24" fmla="*/ 69 w 104"/>
                            <a:gd name="T25" fmla="*/ 140 h 272"/>
                            <a:gd name="T26" fmla="*/ 54 w 104"/>
                            <a:gd name="T27" fmla="*/ 140 h 272"/>
                            <a:gd name="T28" fmla="*/ 54 w 104"/>
                            <a:gd name="T29" fmla="*/ 122 h 272"/>
                            <a:gd name="T30" fmla="*/ 39 w 104"/>
                            <a:gd name="T31" fmla="*/ 122 h 272"/>
                            <a:gd name="T32" fmla="*/ 34 w 104"/>
                            <a:gd name="T33" fmla="*/ 95 h 272"/>
                            <a:gd name="T34" fmla="*/ 27 w 104"/>
                            <a:gd name="T35" fmla="*/ 77 h 272"/>
                            <a:gd name="T36" fmla="*/ 15 w 104"/>
                            <a:gd name="T37" fmla="*/ 65 h 272"/>
                            <a:gd name="T38" fmla="*/ 0 w 104"/>
                            <a:gd name="T39" fmla="*/ 52 h 272"/>
                            <a:gd name="T40" fmla="*/ 0 w 104"/>
                            <a:gd name="T41" fmla="*/ 32 h 272"/>
                            <a:gd name="T42" fmla="*/ 0 w 104"/>
                            <a:gd name="T43" fmla="*/ 12 h 272"/>
                            <a:gd name="T44" fmla="*/ 7 w 104"/>
                            <a:gd name="T45" fmla="*/ 12 h 272"/>
                            <a:gd name="T46" fmla="*/ 7 w 104"/>
                            <a:gd name="T47" fmla="*/ 0 h 272"/>
                            <a:gd name="T48" fmla="*/ 30 w 104"/>
                            <a:gd name="T49" fmla="*/ 12 h 272"/>
                            <a:gd name="T50" fmla="*/ 30 w 104"/>
                            <a:gd name="T51" fmla="*/ 25 h 272"/>
                            <a:gd name="T52" fmla="*/ 25 w 104"/>
                            <a:gd name="T53" fmla="*/ 25 h 272"/>
                            <a:gd name="T54" fmla="*/ 25 w 104"/>
                            <a:gd name="T55" fmla="*/ 37 h 272"/>
                            <a:gd name="T56" fmla="*/ 25 w 104"/>
                            <a:gd name="T57" fmla="*/ 47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9" name="Freeform 9300"/>
                      <wps:cNvSpPr>
                        <a:spLocks/>
                      </wps:cNvSpPr>
                      <wps:spPr bwMode="auto">
                        <a:xfrm>
                          <a:off x="399415" y="198120"/>
                          <a:ext cx="66040" cy="172720"/>
                        </a:xfrm>
                        <a:custGeom>
                          <a:avLst/>
                          <a:gdLst>
                            <a:gd name="T0" fmla="*/ 25 w 104"/>
                            <a:gd name="T1" fmla="*/ 47 h 272"/>
                            <a:gd name="T2" fmla="*/ 44 w 104"/>
                            <a:gd name="T3" fmla="*/ 57 h 272"/>
                            <a:gd name="T4" fmla="*/ 59 w 104"/>
                            <a:gd name="T5" fmla="*/ 70 h 272"/>
                            <a:gd name="T6" fmla="*/ 64 w 104"/>
                            <a:gd name="T7" fmla="*/ 77 h 272"/>
                            <a:gd name="T8" fmla="*/ 69 w 104"/>
                            <a:gd name="T9" fmla="*/ 90 h 272"/>
                            <a:gd name="T10" fmla="*/ 72 w 104"/>
                            <a:gd name="T11" fmla="*/ 105 h 272"/>
                            <a:gd name="T12" fmla="*/ 77 w 104"/>
                            <a:gd name="T13" fmla="*/ 122 h 272"/>
                            <a:gd name="T14" fmla="*/ 92 w 104"/>
                            <a:gd name="T15" fmla="*/ 122 h 272"/>
                            <a:gd name="T16" fmla="*/ 92 w 104"/>
                            <a:gd name="T17" fmla="*/ 137 h 272"/>
                            <a:gd name="T18" fmla="*/ 104 w 104"/>
                            <a:gd name="T19" fmla="*/ 137 h 272"/>
                            <a:gd name="T20" fmla="*/ 104 w 104"/>
                            <a:gd name="T21" fmla="*/ 272 h 272"/>
                            <a:gd name="T22" fmla="*/ 72 w 104"/>
                            <a:gd name="T23" fmla="*/ 272 h 272"/>
                            <a:gd name="T24" fmla="*/ 69 w 104"/>
                            <a:gd name="T25" fmla="*/ 140 h 272"/>
                            <a:gd name="T26" fmla="*/ 54 w 104"/>
                            <a:gd name="T27" fmla="*/ 140 h 272"/>
                            <a:gd name="T28" fmla="*/ 54 w 104"/>
                            <a:gd name="T29" fmla="*/ 122 h 272"/>
                            <a:gd name="T30" fmla="*/ 39 w 104"/>
                            <a:gd name="T31" fmla="*/ 122 h 272"/>
                            <a:gd name="T32" fmla="*/ 34 w 104"/>
                            <a:gd name="T33" fmla="*/ 95 h 272"/>
                            <a:gd name="T34" fmla="*/ 27 w 104"/>
                            <a:gd name="T35" fmla="*/ 77 h 272"/>
                            <a:gd name="T36" fmla="*/ 15 w 104"/>
                            <a:gd name="T37" fmla="*/ 65 h 272"/>
                            <a:gd name="T38" fmla="*/ 0 w 104"/>
                            <a:gd name="T39" fmla="*/ 52 h 272"/>
                            <a:gd name="T40" fmla="*/ 0 w 104"/>
                            <a:gd name="T41" fmla="*/ 32 h 272"/>
                            <a:gd name="T42" fmla="*/ 0 w 104"/>
                            <a:gd name="T43" fmla="*/ 12 h 272"/>
                            <a:gd name="T44" fmla="*/ 7 w 104"/>
                            <a:gd name="T45" fmla="*/ 12 h 272"/>
                            <a:gd name="T46" fmla="*/ 7 w 104"/>
                            <a:gd name="T47" fmla="*/ 0 h 272"/>
                            <a:gd name="T48" fmla="*/ 30 w 104"/>
                            <a:gd name="T49" fmla="*/ 12 h 272"/>
                            <a:gd name="T50" fmla="*/ 30 w 104"/>
                            <a:gd name="T51" fmla="*/ 25 h 272"/>
                            <a:gd name="T52" fmla="*/ 25 w 104"/>
                            <a:gd name="T53" fmla="*/ 25 h 272"/>
                            <a:gd name="T54" fmla="*/ 25 w 104"/>
                            <a:gd name="T55" fmla="*/ 37 h 272"/>
                            <a:gd name="T56" fmla="*/ 25 w 104"/>
                            <a:gd name="T57" fmla="*/ 47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0" name="Freeform 9301"/>
                      <wps:cNvSpPr>
                        <a:spLocks/>
                      </wps:cNvSpPr>
                      <wps:spPr bwMode="auto">
                        <a:xfrm>
                          <a:off x="316865" y="199390"/>
                          <a:ext cx="128270" cy="171450"/>
                        </a:xfrm>
                        <a:custGeom>
                          <a:avLst/>
                          <a:gdLst>
                            <a:gd name="T0" fmla="*/ 102 w 202"/>
                            <a:gd name="T1" fmla="*/ 270 h 270"/>
                            <a:gd name="T2" fmla="*/ 202 w 202"/>
                            <a:gd name="T3" fmla="*/ 270 h 270"/>
                            <a:gd name="T4" fmla="*/ 202 w 202"/>
                            <a:gd name="T5" fmla="*/ 138 h 270"/>
                            <a:gd name="T6" fmla="*/ 184 w 202"/>
                            <a:gd name="T7" fmla="*/ 138 h 270"/>
                            <a:gd name="T8" fmla="*/ 184 w 202"/>
                            <a:gd name="T9" fmla="*/ 120 h 270"/>
                            <a:gd name="T10" fmla="*/ 169 w 202"/>
                            <a:gd name="T11" fmla="*/ 120 h 270"/>
                            <a:gd name="T12" fmla="*/ 164 w 202"/>
                            <a:gd name="T13" fmla="*/ 93 h 270"/>
                            <a:gd name="T14" fmla="*/ 157 w 202"/>
                            <a:gd name="T15" fmla="*/ 75 h 270"/>
                            <a:gd name="T16" fmla="*/ 145 w 202"/>
                            <a:gd name="T17" fmla="*/ 63 h 270"/>
                            <a:gd name="T18" fmla="*/ 130 w 202"/>
                            <a:gd name="T19" fmla="*/ 50 h 270"/>
                            <a:gd name="T20" fmla="*/ 130 w 202"/>
                            <a:gd name="T21" fmla="*/ 30 h 270"/>
                            <a:gd name="T22" fmla="*/ 130 w 202"/>
                            <a:gd name="T23" fmla="*/ 10 h 270"/>
                            <a:gd name="T24" fmla="*/ 137 w 202"/>
                            <a:gd name="T25" fmla="*/ 10 h 270"/>
                            <a:gd name="T26" fmla="*/ 137 w 202"/>
                            <a:gd name="T27" fmla="*/ 0 h 270"/>
                            <a:gd name="T28" fmla="*/ 100 w 202"/>
                            <a:gd name="T29" fmla="*/ 0 h 270"/>
                            <a:gd name="T30" fmla="*/ 100 w 202"/>
                            <a:gd name="T31" fmla="*/ 0 h 270"/>
                            <a:gd name="T32" fmla="*/ 63 w 202"/>
                            <a:gd name="T33" fmla="*/ 0 h 270"/>
                            <a:gd name="T34" fmla="*/ 63 w 202"/>
                            <a:gd name="T35" fmla="*/ 10 h 270"/>
                            <a:gd name="T36" fmla="*/ 73 w 202"/>
                            <a:gd name="T37" fmla="*/ 10 h 270"/>
                            <a:gd name="T38" fmla="*/ 73 w 202"/>
                            <a:gd name="T39" fmla="*/ 30 h 270"/>
                            <a:gd name="T40" fmla="*/ 73 w 202"/>
                            <a:gd name="T41" fmla="*/ 50 h 270"/>
                            <a:gd name="T42" fmla="*/ 58 w 202"/>
                            <a:gd name="T43" fmla="*/ 63 h 270"/>
                            <a:gd name="T44" fmla="*/ 45 w 202"/>
                            <a:gd name="T45" fmla="*/ 75 h 270"/>
                            <a:gd name="T46" fmla="*/ 38 w 202"/>
                            <a:gd name="T47" fmla="*/ 93 h 270"/>
                            <a:gd name="T48" fmla="*/ 33 w 202"/>
                            <a:gd name="T49" fmla="*/ 120 h 270"/>
                            <a:gd name="T50" fmla="*/ 18 w 202"/>
                            <a:gd name="T51" fmla="*/ 120 h 270"/>
                            <a:gd name="T52" fmla="*/ 18 w 202"/>
                            <a:gd name="T53" fmla="*/ 138 h 270"/>
                            <a:gd name="T54" fmla="*/ 0 w 202"/>
                            <a:gd name="T55" fmla="*/ 138 h 270"/>
                            <a:gd name="T56" fmla="*/ 0 w 202"/>
                            <a:gd name="T57" fmla="*/ 270 h 270"/>
                            <a:gd name="T58" fmla="*/ 102 w 202"/>
                            <a:gd name="T59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2" h="27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1" name="Freeform 9302"/>
                      <wps:cNvSpPr>
                        <a:spLocks/>
                      </wps:cNvSpPr>
                      <wps:spPr bwMode="auto">
                        <a:xfrm>
                          <a:off x="316865" y="199390"/>
                          <a:ext cx="128270" cy="171450"/>
                        </a:xfrm>
                        <a:custGeom>
                          <a:avLst/>
                          <a:gdLst>
                            <a:gd name="T0" fmla="*/ 102 w 202"/>
                            <a:gd name="T1" fmla="*/ 270 h 270"/>
                            <a:gd name="T2" fmla="*/ 202 w 202"/>
                            <a:gd name="T3" fmla="*/ 270 h 270"/>
                            <a:gd name="T4" fmla="*/ 202 w 202"/>
                            <a:gd name="T5" fmla="*/ 138 h 270"/>
                            <a:gd name="T6" fmla="*/ 184 w 202"/>
                            <a:gd name="T7" fmla="*/ 138 h 270"/>
                            <a:gd name="T8" fmla="*/ 184 w 202"/>
                            <a:gd name="T9" fmla="*/ 120 h 270"/>
                            <a:gd name="T10" fmla="*/ 169 w 202"/>
                            <a:gd name="T11" fmla="*/ 120 h 270"/>
                            <a:gd name="T12" fmla="*/ 164 w 202"/>
                            <a:gd name="T13" fmla="*/ 93 h 270"/>
                            <a:gd name="T14" fmla="*/ 157 w 202"/>
                            <a:gd name="T15" fmla="*/ 75 h 270"/>
                            <a:gd name="T16" fmla="*/ 145 w 202"/>
                            <a:gd name="T17" fmla="*/ 63 h 270"/>
                            <a:gd name="T18" fmla="*/ 130 w 202"/>
                            <a:gd name="T19" fmla="*/ 50 h 270"/>
                            <a:gd name="T20" fmla="*/ 130 w 202"/>
                            <a:gd name="T21" fmla="*/ 30 h 270"/>
                            <a:gd name="T22" fmla="*/ 130 w 202"/>
                            <a:gd name="T23" fmla="*/ 10 h 270"/>
                            <a:gd name="T24" fmla="*/ 137 w 202"/>
                            <a:gd name="T25" fmla="*/ 10 h 270"/>
                            <a:gd name="T26" fmla="*/ 137 w 202"/>
                            <a:gd name="T27" fmla="*/ 0 h 270"/>
                            <a:gd name="T28" fmla="*/ 100 w 202"/>
                            <a:gd name="T29" fmla="*/ 0 h 270"/>
                            <a:gd name="T30" fmla="*/ 100 w 202"/>
                            <a:gd name="T31" fmla="*/ 0 h 270"/>
                            <a:gd name="T32" fmla="*/ 63 w 202"/>
                            <a:gd name="T33" fmla="*/ 0 h 270"/>
                            <a:gd name="T34" fmla="*/ 63 w 202"/>
                            <a:gd name="T35" fmla="*/ 10 h 270"/>
                            <a:gd name="T36" fmla="*/ 73 w 202"/>
                            <a:gd name="T37" fmla="*/ 10 h 270"/>
                            <a:gd name="T38" fmla="*/ 73 w 202"/>
                            <a:gd name="T39" fmla="*/ 30 h 270"/>
                            <a:gd name="T40" fmla="*/ 73 w 202"/>
                            <a:gd name="T41" fmla="*/ 50 h 270"/>
                            <a:gd name="T42" fmla="*/ 58 w 202"/>
                            <a:gd name="T43" fmla="*/ 63 h 270"/>
                            <a:gd name="T44" fmla="*/ 45 w 202"/>
                            <a:gd name="T45" fmla="*/ 75 h 270"/>
                            <a:gd name="T46" fmla="*/ 38 w 202"/>
                            <a:gd name="T47" fmla="*/ 93 h 270"/>
                            <a:gd name="T48" fmla="*/ 33 w 202"/>
                            <a:gd name="T49" fmla="*/ 120 h 270"/>
                            <a:gd name="T50" fmla="*/ 18 w 202"/>
                            <a:gd name="T51" fmla="*/ 120 h 270"/>
                            <a:gd name="T52" fmla="*/ 18 w 202"/>
                            <a:gd name="T53" fmla="*/ 138 h 270"/>
                            <a:gd name="T54" fmla="*/ 0 w 202"/>
                            <a:gd name="T55" fmla="*/ 138 h 270"/>
                            <a:gd name="T56" fmla="*/ 0 w 202"/>
                            <a:gd name="T57" fmla="*/ 270 h 270"/>
                            <a:gd name="T58" fmla="*/ 102 w 202"/>
                            <a:gd name="T59" fmla="*/ 270 h 270"/>
                            <a:gd name="T60" fmla="*/ 102 w 202"/>
                            <a:gd name="T61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02" h="27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2" name="Freeform 9303"/>
                      <wps:cNvSpPr>
                        <a:spLocks/>
                      </wps:cNvSpPr>
                      <wps:spPr bwMode="auto">
                        <a:xfrm>
                          <a:off x="325120" y="234315"/>
                          <a:ext cx="111760" cy="136525"/>
                        </a:xfrm>
                        <a:custGeom>
                          <a:avLst/>
                          <a:gdLst>
                            <a:gd name="T0" fmla="*/ 176 w 176"/>
                            <a:gd name="T1" fmla="*/ 215 h 215"/>
                            <a:gd name="T2" fmla="*/ 176 w 176"/>
                            <a:gd name="T3" fmla="*/ 93 h 215"/>
                            <a:gd name="T4" fmla="*/ 161 w 176"/>
                            <a:gd name="T5" fmla="*/ 93 h 215"/>
                            <a:gd name="T6" fmla="*/ 161 w 176"/>
                            <a:gd name="T7" fmla="*/ 73 h 215"/>
                            <a:gd name="T8" fmla="*/ 147 w 176"/>
                            <a:gd name="T9" fmla="*/ 73 h 215"/>
                            <a:gd name="T10" fmla="*/ 142 w 176"/>
                            <a:gd name="T11" fmla="*/ 53 h 215"/>
                            <a:gd name="T12" fmla="*/ 137 w 176"/>
                            <a:gd name="T13" fmla="*/ 33 h 215"/>
                            <a:gd name="T14" fmla="*/ 132 w 176"/>
                            <a:gd name="T15" fmla="*/ 25 h 215"/>
                            <a:gd name="T16" fmla="*/ 124 w 176"/>
                            <a:gd name="T17" fmla="*/ 18 h 215"/>
                            <a:gd name="T18" fmla="*/ 117 w 176"/>
                            <a:gd name="T19" fmla="*/ 10 h 215"/>
                            <a:gd name="T20" fmla="*/ 107 w 176"/>
                            <a:gd name="T21" fmla="*/ 3 h 215"/>
                            <a:gd name="T22" fmla="*/ 99 w 176"/>
                            <a:gd name="T23" fmla="*/ 0 h 215"/>
                            <a:gd name="T24" fmla="*/ 89 w 176"/>
                            <a:gd name="T25" fmla="*/ 0 h 215"/>
                            <a:gd name="T26" fmla="*/ 79 w 176"/>
                            <a:gd name="T27" fmla="*/ 0 h 215"/>
                            <a:gd name="T28" fmla="*/ 67 w 176"/>
                            <a:gd name="T29" fmla="*/ 3 h 215"/>
                            <a:gd name="T30" fmla="*/ 60 w 176"/>
                            <a:gd name="T31" fmla="*/ 8 h 215"/>
                            <a:gd name="T32" fmla="*/ 52 w 176"/>
                            <a:gd name="T33" fmla="*/ 13 h 215"/>
                            <a:gd name="T34" fmla="*/ 47 w 176"/>
                            <a:gd name="T35" fmla="*/ 20 h 215"/>
                            <a:gd name="T36" fmla="*/ 42 w 176"/>
                            <a:gd name="T37" fmla="*/ 28 h 215"/>
                            <a:gd name="T38" fmla="*/ 32 w 176"/>
                            <a:gd name="T39" fmla="*/ 48 h 215"/>
                            <a:gd name="T40" fmla="*/ 27 w 176"/>
                            <a:gd name="T41" fmla="*/ 73 h 215"/>
                            <a:gd name="T42" fmla="*/ 12 w 176"/>
                            <a:gd name="T43" fmla="*/ 73 h 215"/>
                            <a:gd name="T44" fmla="*/ 12 w 176"/>
                            <a:gd name="T45" fmla="*/ 93 h 215"/>
                            <a:gd name="T46" fmla="*/ 0 w 176"/>
                            <a:gd name="T47" fmla="*/ 93 h 215"/>
                            <a:gd name="T48" fmla="*/ 0 w 176"/>
                            <a:gd name="T49" fmla="*/ 215 h 215"/>
                            <a:gd name="T50" fmla="*/ 176 w 176"/>
                            <a:gd name="T51" fmla="*/ 215 h 2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6" h="215">
                              <a:moveTo>
                                <a:pt x="176" y="215"/>
                              </a:moveTo>
                              <a:lnTo>
                                <a:pt x="176" y="93"/>
                              </a:lnTo>
                              <a:lnTo>
                                <a:pt x="161" y="93"/>
                              </a:lnTo>
                              <a:lnTo>
                                <a:pt x="161" y="73"/>
                              </a:lnTo>
                              <a:lnTo>
                                <a:pt x="147" y="73"/>
                              </a:lnTo>
                              <a:lnTo>
                                <a:pt x="142" y="53"/>
                              </a:lnTo>
                              <a:lnTo>
                                <a:pt x="137" y="33"/>
                              </a:lnTo>
                              <a:lnTo>
                                <a:pt x="132" y="25"/>
                              </a:lnTo>
                              <a:lnTo>
                                <a:pt x="124" y="18"/>
                              </a:lnTo>
                              <a:lnTo>
                                <a:pt x="117" y="10"/>
                              </a:lnTo>
                              <a:lnTo>
                                <a:pt x="107" y="3"/>
                              </a:lnTo>
                              <a:lnTo>
                                <a:pt x="99" y="0"/>
                              </a:lnTo>
                              <a:lnTo>
                                <a:pt x="89" y="0"/>
                              </a:lnTo>
                              <a:lnTo>
                                <a:pt x="79" y="0"/>
                              </a:lnTo>
                              <a:lnTo>
                                <a:pt x="67" y="3"/>
                              </a:lnTo>
                              <a:lnTo>
                                <a:pt x="60" y="8"/>
                              </a:lnTo>
                              <a:lnTo>
                                <a:pt x="52" y="13"/>
                              </a:lnTo>
                              <a:lnTo>
                                <a:pt x="47" y="20"/>
                              </a:lnTo>
                              <a:lnTo>
                                <a:pt x="42" y="28"/>
                              </a:lnTo>
                              <a:lnTo>
                                <a:pt x="32" y="48"/>
                              </a:lnTo>
                              <a:lnTo>
                                <a:pt x="27" y="73"/>
                              </a:lnTo>
                              <a:lnTo>
                                <a:pt x="12" y="73"/>
                              </a:lnTo>
                              <a:lnTo>
                                <a:pt x="12" y="93"/>
                              </a:lnTo>
                              <a:lnTo>
                                <a:pt x="0" y="93"/>
                              </a:lnTo>
                              <a:lnTo>
                                <a:pt x="0" y="215"/>
                              </a:lnTo>
                              <a:lnTo>
                                <a:pt x="176" y="21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3" name="Line 9304"/>
                      <wps:cNvCnPr/>
                      <wps:spPr bwMode="auto">
                        <a:xfrm>
                          <a:off x="363220" y="205740"/>
                          <a:ext cx="36195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4" name="Freeform 9305"/>
                      <wps:cNvSpPr>
                        <a:spLocks/>
                      </wps:cNvSpPr>
                      <wps:spPr bwMode="auto">
                        <a:xfrm>
                          <a:off x="363220" y="226695"/>
                          <a:ext cx="36195" cy="4445"/>
                        </a:xfrm>
                        <a:custGeom>
                          <a:avLst/>
                          <a:gdLst>
                            <a:gd name="T0" fmla="*/ 0 w 57"/>
                            <a:gd name="T1" fmla="*/ 7 h 7"/>
                            <a:gd name="T2" fmla="*/ 12 w 57"/>
                            <a:gd name="T3" fmla="*/ 2 h 7"/>
                            <a:gd name="T4" fmla="*/ 27 w 57"/>
                            <a:gd name="T5" fmla="*/ 0 h 7"/>
                            <a:gd name="T6" fmla="*/ 42 w 57"/>
                            <a:gd name="T7" fmla="*/ 2 h 7"/>
                            <a:gd name="T8" fmla="*/ 57 w 57"/>
                            <a:gd name="T9" fmla="*/ 7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" h="7">
                              <a:moveTo>
                                <a:pt x="0" y="7"/>
                              </a:moveTo>
                              <a:lnTo>
                                <a:pt x="12" y="2"/>
                              </a:lnTo>
                              <a:lnTo>
                                <a:pt x="27" y="0"/>
                              </a:lnTo>
                              <a:lnTo>
                                <a:pt x="42" y="2"/>
                              </a:lnTo>
                              <a:lnTo>
                                <a:pt x="57" y="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5" name="Rectangle 9306"/>
                      <wps:cNvSpPr>
                        <a:spLocks noChangeArrowheads="1"/>
                      </wps:cNvSpPr>
                      <wps:spPr bwMode="auto">
                        <a:xfrm>
                          <a:off x="377190" y="226695"/>
                          <a:ext cx="7620" cy="144145"/>
                        </a:xfrm>
                        <a:prstGeom prst="rect">
                          <a:avLst/>
                        </a:pr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6" name="Rectangle 9307"/>
                      <wps:cNvSpPr>
                        <a:spLocks noChangeArrowheads="1"/>
                      </wps:cNvSpPr>
                      <wps:spPr bwMode="auto">
                        <a:xfrm>
                          <a:off x="377190" y="226695"/>
                          <a:ext cx="7620" cy="144145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7" name="Line 9308"/>
                      <wps:cNvCnPr/>
                      <wps:spPr bwMode="auto">
                        <a:xfrm>
                          <a:off x="368935" y="205740"/>
                          <a:ext cx="635" cy="2413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8" name="Line 9309"/>
                      <wps:cNvCnPr/>
                      <wps:spPr bwMode="auto">
                        <a:xfrm>
                          <a:off x="393065" y="205740"/>
                          <a:ext cx="635" cy="2222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9" name="Freeform 9310"/>
                      <wps:cNvSpPr>
                        <a:spLocks/>
                      </wps:cNvSpPr>
                      <wps:spPr bwMode="auto">
                        <a:xfrm>
                          <a:off x="342265" y="291465"/>
                          <a:ext cx="26670" cy="79375"/>
                        </a:xfrm>
                        <a:custGeom>
                          <a:avLst/>
                          <a:gdLst>
                            <a:gd name="T0" fmla="*/ 0 w 42"/>
                            <a:gd name="T1" fmla="*/ 125 h 125"/>
                            <a:gd name="T2" fmla="*/ 42 w 42"/>
                            <a:gd name="T3" fmla="*/ 125 h 125"/>
                            <a:gd name="T4" fmla="*/ 42 w 42"/>
                            <a:gd name="T5" fmla="*/ 97 h 125"/>
                            <a:gd name="T6" fmla="*/ 42 w 42"/>
                            <a:gd name="T7" fmla="*/ 70 h 125"/>
                            <a:gd name="T8" fmla="*/ 42 w 42"/>
                            <a:gd name="T9" fmla="*/ 43 h 125"/>
                            <a:gd name="T10" fmla="*/ 42 w 42"/>
                            <a:gd name="T11" fmla="*/ 15 h 125"/>
                            <a:gd name="T12" fmla="*/ 42 w 42"/>
                            <a:gd name="T13" fmla="*/ 15 h 125"/>
                            <a:gd name="T14" fmla="*/ 42 w 42"/>
                            <a:gd name="T15" fmla="*/ 13 h 125"/>
                            <a:gd name="T16" fmla="*/ 40 w 42"/>
                            <a:gd name="T17" fmla="*/ 8 h 125"/>
                            <a:gd name="T18" fmla="*/ 35 w 42"/>
                            <a:gd name="T19" fmla="*/ 5 h 125"/>
                            <a:gd name="T20" fmla="*/ 28 w 42"/>
                            <a:gd name="T21" fmla="*/ 3 h 125"/>
                            <a:gd name="T22" fmla="*/ 23 w 42"/>
                            <a:gd name="T23" fmla="*/ 0 h 125"/>
                            <a:gd name="T24" fmla="*/ 15 w 42"/>
                            <a:gd name="T25" fmla="*/ 3 h 125"/>
                            <a:gd name="T26" fmla="*/ 8 w 42"/>
                            <a:gd name="T27" fmla="*/ 5 h 125"/>
                            <a:gd name="T28" fmla="*/ 5 w 42"/>
                            <a:gd name="T29" fmla="*/ 8 h 125"/>
                            <a:gd name="T30" fmla="*/ 0 w 42"/>
                            <a:gd name="T31" fmla="*/ 13 h 125"/>
                            <a:gd name="T32" fmla="*/ 0 w 42"/>
                            <a:gd name="T33" fmla="*/ 15 h 125"/>
                            <a:gd name="T34" fmla="*/ 0 w 42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0" name="Freeform 9311"/>
                      <wps:cNvSpPr>
                        <a:spLocks/>
                      </wps:cNvSpPr>
                      <wps:spPr bwMode="auto">
                        <a:xfrm>
                          <a:off x="342265" y="291465"/>
                          <a:ext cx="26670" cy="79375"/>
                        </a:xfrm>
                        <a:custGeom>
                          <a:avLst/>
                          <a:gdLst>
                            <a:gd name="T0" fmla="*/ 0 w 42"/>
                            <a:gd name="T1" fmla="*/ 125 h 125"/>
                            <a:gd name="T2" fmla="*/ 42 w 42"/>
                            <a:gd name="T3" fmla="*/ 125 h 125"/>
                            <a:gd name="T4" fmla="*/ 42 w 42"/>
                            <a:gd name="T5" fmla="*/ 97 h 125"/>
                            <a:gd name="T6" fmla="*/ 42 w 42"/>
                            <a:gd name="T7" fmla="*/ 70 h 125"/>
                            <a:gd name="T8" fmla="*/ 42 w 42"/>
                            <a:gd name="T9" fmla="*/ 43 h 125"/>
                            <a:gd name="T10" fmla="*/ 42 w 42"/>
                            <a:gd name="T11" fmla="*/ 15 h 125"/>
                            <a:gd name="T12" fmla="*/ 42 w 42"/>
                            <a:gd name="T13" fmla="*/ 15 h 125"/>
                            <a:gd name="T14" fmla="*/ 42 w 42"/>
                            <a:gd name="T15" fmla="*/ 13 h 125"/>
                            <a:gd name="T16" fmla="*/ 40 w 42"/>
                            <a:gd name="T17" fmla="*/ 8 h 125"/>
                            <a:gd name="T18" fmla="*/ 35 w 42"/>
                            <a:gd name="T19" fmla="*/ 5 h 125"/>
                            <a:gd name="T20" fmla="*/ 28 w 42"/>
                            <a:gd name="T21" fmla="*/ 3 h 125"/>
                            <a:gd name="T22" fmla="*/ 23 w 42"/>
                            <a:gd name="T23" fmla="*/ 0 h 125"/>
                            <a:gd name="T24" fmla="*/ 15 w 42"/>
                            <a:gd name="T25" fmla="*/ 3 h 125"/>
                            <a:gd name="T26" fmla="*/ 8 w 42"/>
                            <a:gd name="T27" fmla="*/ 5 h 125"/>
                            <a:gd name="T28" fmla="*/ 5 w 42"/>
                            <a:gd name="T29" fmla="*/ 8 h 125"/>
                            <a:gd name="T30" fmla="*/ 0 w 42"/>
                            <a:gd name="T31" fmla="*/ 13 h 125"/>
                            <a:gd name="T32" fmla="*/ 0 w 42"/>
                            <a:gd name="T33" fmla="*/ 15 h 125"/>
                            <a:gd name="T34" fmla="*/ 0 w 42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1" name="Freeform 9312"/>
                      <wps:cNvSpPr>
                        <a:spLocks/>
                      </wps:cNvSpPr>
                      <wps:spPr bwMode="auto">
                        <a:xfrm>
                          <a:off x="391160" y="291465"/>
                          <a:ext cx="27305" cy="79375"/>
                        </a:xfrm>
                        <a:custGeom>
                          <a:avLst/>
                          <a:gdLst>
                            <a:gd name="T0" fmla="*/ 0 w 43"/>
                            <a:gd name="T1" fmla="*/ 125 h 125"/>
                            <a:gd name="T2" fmla="*/ 43 w 43"/>
                            <a:gd name="T3" fmla="*/ 125 h 125"/>
                            <a:gd name="T4" fmla="*/ 43 w 43"/>
                            <a:gd name="T5" fmla="*/ 97 h 125"/>
                            <a:gd name="T6" fmla="*/ 43 w 43"/>
                            <a:gd name="T7" fmla="*/ 70 h 125"/>
                            <a:gd name="T8" fmla="*/ 43 w 43"/>
                            <a:gd name="T9" fmla="*/ 43 h 125"/>
                            <a:gd name="T10" fmla="*/ 43 w 43"/>
                            <a:gd name="T11" fmla="*/ 15 h 125"/>
                            <a:gd name="T12" fmla="*/ 43 w 43"/>
                            <a:gd name="T13" fmla="*/ 15 h 125"/>
                            <a:gd name="T14" fmla="*/ 43 w 43"/>
                            <a:gd name="T15" fmla="*/ 13 h 125"/>
                            <a:gd name="T16" fmla="*/ 40 w 43"/>
                            <a:gd name="T17" fmla="*/ 8 h 125"/>
                            <a:gd name="T18" fmla="*/ 35 w 43"/>
                            <a:gd name="T19" fmla="*/ 5 h 125"/>
                            <a:gd name="T20" fmla="*/ 30 w 43"/>
                            <a:gd name="T21" fmla="*/ 3 h 125"/>
                            <a:gd name="T22" fmla="*/ 23 w 43"/>
                            <a:gd name="T23" fmla="*/ 0 h 125"/>
                            <a:gd name="T24" fmla="*/ 15 w 43"/>
                            <a:gd name="T25" fmla="*/ 3 h 125"/>
                            <a:gd name="T26" fmla="*/ 8 w 43"/>
                            <a:gd name="T27" fmla="*/ 5 h 125"/>
                            <a:gd name="T28" fmla="*/ 5 w 43"/>
                            <a:gd name="T29" fmla="*/ 8 h 125"/>
                            <a:gd name="T30" fmla="*/ 0 w 43"/>
                            <a:gd name="T31" fmla="*/ 13 h 125"/>
                            <a:gd name="T32" fmla="*/ 0 w 43"/>
                            <a:gd name="T33" fmla="*/ 15 h 125"/>
                            <a:gd name="T34" fmla="*/ 0 w 43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2" name="Freeform 9313"/>
                      <wps:cNvSpPr>
                        <a:spLocks/>
                      </wps:cNvSpPr>
                      <wps:spPr bwMode="auto">
                        <a:xfrm>
                          <a:off x="391160" y="291465"/>
                          <a:ext cx="27305" cy="79375"/>
                        </a:xfrm>
                        <a:custGeom>
                          <a:avLst/>
                          <a:gdLst>
                            <a:gd name="T0" fmla="*/ 0 w 43"/>
                            <a:gd name="T1" fmla="*/ 125 h 125"/>
                            <a:gd name="T2" fmla="*/ 43 w 43"/>
                            <a:gd name="T3" fmla="*/ 125 h 125"/>
                            <a:gd name="T4" fmla="*/ 43 w 43"/>
                            <a:gd name="T5" fmla="*/ 97 h 125"/>
                            <a:gd name="T6" fmla="*/ 43 w 43"/>
                            <a:gd name="T7" fmla="*/ 70 h 125"/>
                            <a:gd name="T8" fmla="*/ 43 w 43"/>
                            <a:gd name="T9" fmla="*/ 43 h 125"/>
                            <a:gd name="T10" fmla="*/ 43 w 43"/>
                            <a:gd name="T11" fmla="*/ 15 h 125"/>
                            <a:gd name="T12" fmla="*/ 43 w 43"/>
                            <a:gd name="T13" fmla="*/ 15 h 125"/>
                            <a:gd name="T14" fmla="*/ 43 w 43"/>
                            <a:gd name="T15" fmla="*/ 13 h 125"/>
                            <a:gd name="T16" fmla="*/ 40 w 43"/>
                            <a:gd name="T17" fmla="*/ 8 h 125"/>
                            <a:gd name="T18" fmla="*/ 35 w 43"/>
                            <a:gd name="T19" fmla="*/ 5 h 125"/>
                            <a:gd name="T20" fmla="*/ 30 w 43"/>
                            <a:gd name="T21" fmla="*/ 3 h 125"/>
                            <a:gd name="T22" fmla="*/ 23 w 43"/>
                            <a:gd name="T23" fmla="*/ 0 h 125"/>
                            <a:gd name="T24" fmla="*/ 15 w 43"/>
                            <a:gd name="T25" fmla="*/ 3 h 125"/>
                            <a:gd name="T26" fmla="*/ 8 w 43"/>
                            <a:gd name="T27" fmla="*/ 5 h 125"/>
                            <a:gd name="T28" fmla="*/ 5 w 43"/>
                            <a:gd name="T29" fmla="*/ 8 h 125"/>
                            <a:gd name="T30" fmla="*/ 0 w 43"/>
                            <a:gd name="T31" fmla="*/ 13 h 125"/>
                            <a:gd name="T32" fmla="*/ 0 w 43"/>
                            <a:gd name="T33" fmla="*/ 15 h 125"/>
                            <a:gd name="T34" fmla="*/ 0 w 43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3" name="Freeform 9314"/>
                      <wps:cNvSpPr>
                        <a:spLocks noEditPoints="1"/>
                      </wps:cNvSpPr>
                      <wps:spPr bwMode="auto">
                        <a:xfrm>
                          <a:off x="212725" y="275590"/>
                          <a:ext cx="101600" cy="86995"/>
                        </a:xfrm>
                        <a:custGeom>
                          <a:avLst/>
                          <a:gdLst>
                            <a:gd name="T0" fmla="*/ 120 w 160"/>
                            <a:gd name="T1" fmla="*/ 132 h 137"/>
                            <a:gd name="T2" fmla="*/ 43 w 160"/>
                            <a:gd name="T3" fmla="*/ 130 h 137"/>
                            <a:gd name="T4" fmla="*/ 0 w 160"/>
                            <a:gd name="T5" fmla="*/ 100 h 137"/>
                            <a:gd name="T6" fmla="*/ 0 w 160"/>
                            <a:gd name="T7" fmla="*/ 33 h 137"/>
                            <a:gd name="T8" fmla="*/ 18 w 160"/>
                            <a:gd name="T9" fmla="*/ 0 h 137"/>
                            <a:gd name="T10" fmla="*/ 43 w 160"/>
                            <a:gd name="T11" fmla="*/ 8 h 137"/>
                            <a:gd name="T12" fmla="*/ 58 w 160"/>
                            <a:gd name="T13" fmla="*/ 20 h 137"/>
                            <a:gd name="T14" fmla="*/ 65 w 160"/>
                            <a:gd name="T15" fmla="*/ 28 h 137"/>
                            <a:gd name="T16" fmla="*/ 75 w 160"/>
                            <a:gd name="T17" fmla="*/ 30 h 137"/>
                            <a:gd name="T18" fmla="*/ 87 w 160"/>
                            <a:gd name="T19" fmla="*/ 43 h 137"/>
                            <a:gd name="T20" fmla="*/ 95 w 160"/>
                            <a:gd name="T21" fmla="*/ 53 h 137"/>
                            <a:gd name="T22" fmla="*/ 105 w 160"/>
                            <a:gd name="T23" fmla="*/ 60 h 137"/>
                            <a:gd name="T24" fmla="*/ 120 w 160"/>
                            <a:gd name="T25" fmla="*/ 75 h 137"/>
                            <a:gd name="T26" fmla="*/ 125 w 160"/>
                            <a:gd name="T27" fmla="*/ 90 h 137"/>
                            <a:gd name="T28" fmla="*/ 140 w 160"/>
                            <a:gd name="T29" fmla="*/ 100 h 137"/>
                            <a:gd name="T30" fmla="*/ 157 w 160"/>
                            <a:gd name="T31" fmla="*/ 122 h 137"/>
                            <a:gd name="T32" fmla="*/ 92 w 160"/>
                            <a:gd name="T33" fmla="*/ 92 h 137"/>
                            <a:gd name="T34" fmla="*/ 112 w 160"/>
                            <a:gd name="T35" fmla="*/ 95 h 137"/>
                            <a:gd name="T36" fmla="*/ 130 w 160"/>
                            <a:gd name="T37" fmla="*/ 102 h 137"/>
                            <a:gd name="T38" fmla="*/ 150 w 160"/>
                            <a:gd name="T39" fmla="*/ 127 h 137"/>
                            <a:gd name="T40" fmla="*/ 112 w 160"/>
                            <a:gd name="T41" fmla="*/ 122 h 137"/>
                            <a:gd name="T42" fmla="*/ 105 w 160"/>
                            <a:gd name="T43" fmla="*/ 107 h 137"/>
                            <a:gd name="T44" fmla="*/ 92 w 160"/>
                            <a:gd name="T45" fmla="*/ 92 h 137"/>
                            <a:gd name="T46" fmla="*/ 15 w 160"/>
                            <a:gd name="T47" fmla="*/ 5 h 137"/>
                            <a:gd name="T48" fmla="*/ 30 w 160"/>
                            <a:gd name="T49" fmla="*/ 13 h 137"/>
                            <a:gd name="T50" fmla="*/ 25 w 160"/>
                            <a:gd name="T51" fmla="*/ 20 h 137"/>
                            <a:gd name="T52" fmla="*/ 5 w 160"/>
                            <a:gd name="T53" fmla="*/ 13 h 137"/>
                            <a:gd name="T54" fmla="*/ 5 w 160"/>
                            <a:gd name="T55" fmla="*/ 18 h 137"/>
                            <a:gd name="T56" fmla="*/ 28 w 160"/>
                            <a:gd name="T57" fmla="*/ 30 h 137"/>
                            <a:gd name="T58" fmla="*/ 40 w 160"/>
                            <a:gd name="T59" fmla="*/ 43 h 137"/>
                            <a:gd name="T60" fmla="*/ 5 w 160"/>
                            <a:gd name="T61" fmla="*/ 38 h 137"/>
                            <a:gd name="T62" fmla="*/ 5 w 160"/>
                            <a:gd name="T63" fmla="*/ 18 h 137"/>
                            <a:gd name="T64" fmla="*/ 92 w 160"/>
                            <a:gd name="T65" fmla="*/ 65 h 137"/>
                            <a:gd name="T66" fmla="*/ 112 w 160"/>
                            <a:gd name="T67" fmla="*/ 80 h 137"/>
                            <a:gd name="T68" fmla="*/ 107 w 160"/>
                            <a:gd name="T69" fmla="*/ 87 h 137"/>
                            <a:gd name="T70" fmla="*/ 95 w 160"/>
                            <a:gd name="T71" fmla="*/ 80 h 137"/>
                            <a:gd name="T72" fmla="*/ 85 w 160"/>
                            <a:gd name="T73" fmla="*/ 65 h 137"/>
                            <a:gd name="T74" fmla="*/ 33 w 160"/>
                            <a:gd name="T75" fmla="*/ 20 h 137"/>
                            <a:gd name="T76" fmla="*/ 65 w 160"/>
                            <a:gd name="T77" fmla="*/ 38 h 137"/>
                            <a:gd name="T78" fmla="*/ 80 w 160"/>
                            <a:gd name="T79" fmla="*/ 53 h 137"/>
                            <a:gd name="T80" fmla="*/ 50 w 160"/>
                            <a:gd name="T81" fmla="*/ 45 h 137"/>
                            <a:gd name="T82" fmla="*/ 33 w 160"/>
                            <a:gd name="T83" fmla="*/ 20 h 137"/>
                            <a:gd name="T84" fmla="*/ 30 w 160"/>
                            <a:gd name="T85" fmla="*/ 48 h 137"/>
                            <a:gd name="T86" fmla="*/ 63 w 160"/>
                            <a:gd name="T87" fmla="*/ 63 h 137"/>
                            <a:gd name="T88" fmla="*/ 80 w 160"/>
                            <a:gd name="T89" fmla="*/ 75 h 137"/>
                            <a:gd name="T90" fmla="*/ 75 w 160"/>
                            <a:gd name="T91" fmla="*/ 82 h 137"/>
                            <a:gd name="T92" fmla="*/ 40 w 160"/>
                            <a:gd name="T93" fmla="*/ 68 h 137"/>
                            <a:gd name="T94" fmla="*/ 5 w 160"/>
                            <a:gd name="T95" fmla="*/ 60 h 137"/>
                            <a:gd name="T96" fmla="*/ 5 w 160"/>
                            <a:gd name="T97" fmla="*/ 70 h 137"/>
                            <a:gd name="T98" fmla="*/ 65 w 160"/>
                            <a:gd name="T99" fmla="*/ 87 h 137"/>
                            <a:gd name="T100" fmla="*/ 87 w 160"/>
                            <a:gd name="T101" fmla="*/ 102 h 137"/>
                            <a:gd name="T102" fmla="*/ 102 w 160"/>
                            <a:gd name="T103" fmla="*/ 125 h 137"/>
                            <a:gd name="T104" fmla="*/ 58 w 160"/>
                            <a:gd name="T105" fmla="*/ 120 h 137"/>
                            <a:gd name="T106" fmla="*/ 5 w 160"/>
                            <a:gd name="T107" fmla="*/ 122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60" h="137">
                              <a:moveTo>
                                <a:pt x="160" y="137"/>
                              </a:moveTo>
                              <a:lnTo>
                                <a:pt x="120" y="132"/>
                              </a:lnTo>
                              <a:lnTo>
                                <a:pt x="82" y="130"/>
                              </a:lnTo>
                              <a:lnTo>
                                <a:pt x="43" y="130"/>
                              </a:lnTo>
                              <a:lnTo>
                                <a:pt x="0" y="132"/>
                              </a:lnTo>
                              <a:lnTo>
                                <a:pt x="0" y="100"/>
                              </a:lnTo>
                              <a:lnTo>
                                <a:pt x="0" y="65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0" y="3"/>
                              </a:lnTo>
                              <a:lnTo>
                                <a:pt x="43" y="8"/>
                              </a:lnTo>
                              <a:lnTo>
                                <a:pt x="50" y="13"/>
                              </a:lnTo>
                              <a:lnTo>
                                <a:pt x="58" y="20"/>
                              </a:lnTo>
                              <a:lnTo>
                                <a:pt x="63" y="25"/>
                              </a:lnTo>
                              <a:lnTo>
                                <a:pt x="65" y="28"/>
                              </a:lnTo>
                              <a:lnTo>
                                <a:pt x="65" y="28"/>
                              </a:lnTo>
                              <a:lnTo>
                                <a:pt x="75" y="30"/>
                              </a:lnTo>
                              <a:lnTo>
                                <a:pt x="82" y="35"/>
                              </a:lnTo>
                              <a:lnTo>
                                <a:pt x="87" y="43"/>
                              </a:lnTo>
                              <a:lnTo>
                                <a:pt x="92" y="50"/>
                              </a:lnTo>
                              <a:lnTo>
                                <a:pt x="95" y="53"/>
                              </a:lnTo>
                              <a:lnTo>
                                <a:pt x="95" y="53"/>
                              </a:lnTo>
                              <a:lnTo>
                                <a:pt x="105" y="60"/>
                              </a:lnTo>
                              <a:lnTo>
                                <a:pt x="112" y="65"/>
                              </a:lnTo>
                              <a:lnTo>
                                <a:pt x="120" y="75"/>
                              </a:lnTo>
                              <a:lnTo>
                                <a:pt x="125" y="87"/>
                              </a:lnTo>
                              <a:lnTo>
                                <a:pt x="125" y="90"/>
                              </a:lnTo>
                              <a:lnTo>
                                <a:pt x="127" y="92"/>
                              </a:lnTo>
                              <a:lnTo>
                                <a:pt x="140" y="100"/>
                              </a:lnTo>
                              <a:lnTo>
                                <a:pt x="150" y="110"/>
                              </a:lnTo>
                              <a:lnTo>
                                <a:pt x="157" y="122"/>
                              </a:lnTo>
                              <a:lnTo>
                                <a:pt x="160" y="137"/>
                              </a:lnTo>
                              <a:close/>
                              <a:moveTo>
                                <a:pt x="92" y="92"/>
                              </a:moveTo>
                              <a:lnTo>
                                <a:pt x="102" y="92"/>
                              </a:lnTo>
                              <a:lnTo>
                                <a:pt x="112" y="95"/>
                              </a:lnTo>
                              <a:lnTo>
                                <a:pt x="120" y="100"/>
                              </a:lnTo>
                              <a:lnTo>
                                <a:pt x="130" y="102"/>
                              </a:lnTo>
                              <a:lnTo>
                                <a:pt x="142" y="115"/>
                              </a:lnTo>
                              <a:lnTo>
                                <a:pt x="150" y="127"/>
                              </a:lnTo>
                              <a:lnTo>
                                <a:pt x="132" y="122"/>
                              </a:lnTo>
                              <a:lnTo>
                                <a:pt x="112" y="122"/>
                              </a:lnTo>
                              <a:lnTo>
                                <a:pt x="110" y="115"/>
                              </a:lnTo>
                              <a:lnTo>
                                <a:pt x="105" y="107"/>
                              </a:lnTo>
                              <a:lnTo>
                                <a:pt x="97" y="100"/>
                              </a:lnTo>
                              <a:lnTo>
                                <a:pt x="92" y="92"/>
                              </a:lnTo>
                              <a:close/>
                              <a:moveTo>
                                <a:pt x="5" y="3"/>
                              </a:moveTo>
                              <a:lnTo>
                                <a:pt x="15" y="5"/>
                              </a:lnTo>
                              <a:lnTo>
                                <a:pt x="23" y="8"/>
                              </a:lnTo>
                              <a:lnTo>
                                <a:pt x="30" y="13"/>
                              </a:lnTo>
                              <a:lnTo>
                                <a:pt x="38" y="18"/>
                              </a:lnTo>
                              <a:lnTo>
                                <a:pt x="25" y="20"/>
                              </a:lnTo>
                              <a:lnTo>
                                <a:pt x="15" y="15"/>
                              </a:lnTo>
                              <a:lnTo>
                                <a:pt x="5" y="13"/>
                              </a:lnTo>
                              <a:lnTo>
                                <a:pt x="5" y="3"/>
                              </a:lnTo>
                              <a:close/>
                              <a:moveTo>
                                <a:pt x="5" y="18"/>
                              </a:moveTo>
                              <a:lnTo>
                                <a:pt x="15" y="23"/>
                              </a:lnTo>
                              <a:lnTo>
                                <a:pt x="28" y="30"/>
                              </a:lnTo>
                              <a:lnTo>
                                <a:pt x="35" y="38"/>
                              </a:lnTo>
                              <a:lnTo>
                                <a:pt x="40" y="43"/>
                              </a:lnTo>
                              <a:lnTo>
                                <a:pt x="25" y="40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5" y="18"/>
                              </a:lnTo>
                              <a:close/>
                              <a:moveTo>
                                <a:pt x="80" y="60"/>
                              </a:moveTo>
                              <a:lnTo>
                                <a:pt x="92" y="65"/>
                              </a:lnTo>
                              <a:lnTo>
                                <a:pt x="102" y="72"/>
                              </a:lnTo>
                              <a:lnTo>
                                <a:pt x="112" y="80"/>
                              </a:lnTo>
                              <a:lnTo>
                                <a:pt x="117" y="90"/>
                              </a:lnTo>
                              <a:lnTo>
                                <a:pt x="107" y="87"/>
                              </a:lnTo>
                              <a:lnTo>
                                <a:pt x="95" y="87"/>
                              </a:lnTo>
                              <a:lnTo>
                                <a:pt x="95" y="80"/>
                              </a:lnTo>
                              <a:lnTo>
                                <a:pt x="90" y="72"/>
                              </a:lnTo>
                              <a:lnTo>
                                <a:pt x="85" y="65"/>
                              </a:lnTo>
                              <a:lnTo>
                                <a:pt x="80" y="60"/>
                              </a:lnTo>
                              <a:close/>
                              <a:moveTo>
                                <a:pt x="33" y="20"/>
                              </a:moveTo>
                              <a:lnTo>
                                <a:pt x="50" y="28"/>
                              </a:lnTo>
                              <a:lnTo>
                                <a:pt x="65" y="38"/>
                              </a:lnTo>
                              <a:lnTo>
                                <a:pt x="75" y="45"/>
                              </a:lnTo>
                              <a:lnTo>
                                <a:pt x="80" y="53"/>
                              </a:lnTo>
                              <a:lnTo>
                                <a:pt x="65" y="48"/>
                              </a:lnTo>
                              <a:lnTo>
                                <a:pt x="50" y="45"/>
                              </a:lnTo>
                              <a:lnTo>
                                <a:pt x="40" y="30"/>
                              </a:lnTo>
                              <a:lnTo>
                                <a:pt x="33" y="20"/>
                              </a:lnTo>
                              <a:close/>
                              <a:moveTo>
                                <a:pt x="5" y="43"/>
                              </a:moveTo>
                              <a:lnTo>
                                <a:pt x="30" y="48"/>
                              </a:lnTo>
                              <a:lnTo>
                                <a:pt x="53" y="55"/>
                              </a:lnTo>
                              <a:lnTo>
                                <a:pt x="63" y="63"/>
                              </a:lnTo>
                              <a:lnTo>
                                <a:pt x="73" y="68"/>
                              </a:lnTo>
                              <a:lnTo>
                                <a:pt x="80" y="75"/>
                              </a:lnTo>
                              <a:lnTo>
                                <a:pt x="87" y="85"/>
                              </a:lnTo>
                              <a:lnTo>
                                <a:pt x="75" y="82"/>
                              </a:lnTo>
                              <a:lnTo>
                                <a:pt x="55" y="75"/>
                              </a:lnTo>
                              <a:lnTo>
                                <a:pt x="40" y="68"/>
                              </a:lnTo>
                              <a:lnTo>
                                <a:pt x="23" y="63"/>
                              </a:lnTo>
                              <a:lnTo>
                                <a:pt x="5" y="60"/>
                              </a:lnTo>
                              <a:lnTo>
                                <a:pt x="5" y="43"/>
                              </a:lnTo>
                              <a:close/>
                              <a:moveTo>
                                <a:pt x="5" y="70"/>
                              </a:moveTo>
                              <a:lnTo>
                                <a:pt x="38" y="75"/>
                              </a:lnTo>
                              <a:lnTo>
                                <a:pt x="65" y="87"/>
                              </a:lnTo>
                              <a:lnTo>
                                <a:pt x="78" y="92"/>
                              </a:lnTo>
                              <a:lnTo>
                                <a:pt x="87" y="102"/>
                              </a:lnTo>
                              <a:lnTo>
                                <a:pt x="97" y="112"/>
                              </a:lnTo>
                              <a:lnTo>
                                <a:pt x="102" y="125"/>
                              </a:lnTo>
                              <a:lnTo>
                                <a:pt x="80" y="122"/>
                              </a:lnTo>
                              <a:lnTo>
                                <a:pt x="58" y="120"/>
                              </a:lnTo>
                              <a:lnTo>
                                <a:pt x="33" y="122"/>
                              </a:lnTo>
                              <a:lnTo>
                                <a:pt x="5" y="122"/>
                              </a:lnTo>
                              <a:lnTo>
                                <a:pt x="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4" name="Freeform 9315"/>
                      <wps:cNvSpPr>
                        <a:spLocks/>
                      </wps:cNvSpPr>
                      <wps:spPr bwMode="auto">
                        <a:xfrm>
                          <a:off x="210185" y="396240"/>
                          <a:ext cx="364490" cy="227965"/>
                        </a:xfrm>
                        <a:custGeom>
                          <a:avLst/>
                          <a:gdLst>
                            <a:gd name="T0" fmla="*/ 574 w 574"/>
                            <a:gd name="T1" fmla="*/ 0 h 359"/>
                            <a:gd name="T2" fmla="*/ 574 w 574"/>
                            <a:gd name="T3" fmla="*/ 259 h 359"/>
                            <a:gd name="T4" fmla="*/ 569 w 574"/>
                            <a:gd name="T5" fmla="*/ 269 h 359"/>
                            <a:gd name="T6" fmla="*/ 566 w 574"/>
                            <a:gd name="T7" fmla="*/ 279 h 359"/>
                            <a:gd name="T8" fmla="*/ 561 w 574"/>
                            <a:gd name="T9" fmla="*/ 287 h 359"/>
                            <a:gd name="T10" fmla="*/ 554 w 574"/>
                            <a:gd name="T11" fmla="*/ 294 h 359"/>
                            <a:gd name="T12" fmla="*/ 541 w 574"/>
                            <a:gd name="T13" fmla="*/ 304 h 359"/>
                            <a:gd name="T14" fmla="*/ 524 w 574"/>
                            <a:gd name="T15" fmla="*/ 312 h 359"/>
                            <a:gd name="T16" fmla="*/ 504 w 574"/>
                            <a:gd name="T17" fmla="*/ 317 h 359"/>
                            <a:gd name="T18" fmla="*/ 484 w 574"/>
                            <a:gd name="T19" fmla="*/ 322 h 359"/>
                            <a:gd name="T20" fmla="*/ 464 w 574"/>
                            <a:gd name="T21" fmla="*/ 322 h 359"/>
                            <a:gd name="T22" fmla="*/ 442 w 574"/>
                            <a:gd name="T23" fmla="*/ 322 h 359"/>
                            <a:gd name="T24" fmla="*/ 395 w 574"/>
                            <a:gd name="T25" fmla="*/ 322 h 359"/>
                            <a:gd name="T26" fmla="*/ 352 w 574"/>
                            <a:gd name="T27" fmla="*/ 327 h 359"/>
                            <a:gd name="T28" fmla="*/ 332 w 574"/>
                            <a:gd name="T29" fmla="*/ 329 h 359"/>
                            <a:gd name="T30" fmla="*/ 313 w 574"/>
                            <a:gd name="T31" fmla="*/ 337 h 359"/>
                            <a:gd name="T32" fmla="*/ 298 w 574"/>
                            <a:gd name="T33" fmla="*/ 344 h 359"/>
                            <a:gd name="T34" fmla="*/ 283 w 574"/>
                            <a:gd name="T35" fmla="*/ 359 h 359"/>
                            <a:gd name="T36" fmla="*/ 273 w 574"/>
                            <a:gd name="T37" fmla="*/ 347 h 359"/>
                            <a:gd name="T38" fmla="*/ 258 w 574"/>
                            <a:gd name="T39" fmla="*/ 337 h 359"/>
                            <a:gd name="T40" fmla="*/ 241 w 574"/>
                            <a:gd name="T41" fmla="*/ 332 h 359"/>
                            <a:gd name="T42" fmla="*/ 221 w 574"/>
                            <a:gd name="T43" fmla="*/ 327 h 359"/>
                            <a:gd name="T44" fmla="*/ 181 w 574"/>
                            <a:gd name="T45" fmla="*/ 324 h 359"/>
                            <a:gd name="T46" fmla="*/ 136 w 574"/>
                            <a:gd name="T47" fmla="*/ 324 h 359"/>
                            <a:gd name="T48" fmla="*/ 114 w 574"/>
                            <a:gd name="T49" fmla="*/ 324 h 359"/>
                            <a:gd name="T50" fmla="*/ 94 w 574"/>
                            <a:gd name="T51" fmla="*/ 322 h 359"/>
                            <a:gd name="T52" fmla="*/ 72 w 574"/>
                            <a:gd name="T53" fmla="*/ 319 h 359"/>
                            <a:gd name="T54" fmla="*/ 54 w 574"/>
                            <a:gd name="T55" fmla="*/ 314 h 359"/>
                            <a:gd name="T56" fmla="*/ 37 w 574"/>
                            <a:gd name="T57" fmla="*/ 304 h 359"/>
                            <a:gd name="T58" fmla="*/ 22 w 574"/>
                            <a:gd name="T59" fmla="*/ 294 h 359"/>
                            <a:gd name="T60" fmla="*/ 9 w 574"/>
                            <a:gd name="T61" fmla="*/ 279 h 359"/>
                            <a:gd name="T62" fmla="*/ 0 w 574"/>
                            <a:gd name="T63" fmla="*/ 259 h 359"/>
                            <a:gd name="T64" fmla="*/ 0 w 574"/>
                            <a:gd name="T65" fmla="*/ 0 h 359"/>
                            <a:gd name="T66" fmla="*/ 574 w 574"/>
                            <a:gd name="T67" fmla="*/ 0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4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5" name="Freeform 9316"/>
                      <wps:cNvSpPr>
                        <a:spLocks/>
                      </wps:cNvSpPr>
                      <wps:spPr bwMode="auto">
                        <a:xfrm>
                          <a:off x="210185" y="396240"/>
                          <a:ext cx="364490" cy="227965"/>
                        </a:xfrm>
                        <a:custGeom>
                          <a:avLst/>
                          <a:gdLst>
                            <a:gd name="T0" fmla="*/ 574 w 574"/>
                            <a:gd name="T1" fmla="*/ 0 h 359"/>
                            <a:gd name="T2" fmla="*/ 574 w 574"/>
                            <a:gd name="T3" fmla="*/ 259 h 359"/>
                            <a:gd name="T4" fmla="*/ 569 w 574"/>
                            <a:gd name="T5" fmla="*/ 269 h 359"/>
                            <a:gd name="T6" fmla="*/ 566 w 574"/>
                            <a:gd name="T7" fmla="*/ 279 h 359"/>
                            <a:gd name="T8" fmla="*/ 561 w 574"/>
                            <a:gd name="T9" fmla="*/ 287 h 359"/>
                            <a:gd name="T10" fmla="*/ 554 w 574"/>
                            <a:gd name="T11" fmla="*/ 294 h 359"/>
                            <a:gd name="T12" fmla="*/ 541 w 574"/>
                            <a:gd name="T13" fmla="*/ 304 h 359"/>
                            <a:gd name="T14" fmla="*/ 524 w 574"/>
                            <a:gd name="T15" fmla="*/ 312 h 359"/>
                            <a:gd name="T16" fmla="*/ 504 w 574"/>
                            <a:gd name="T17" fmla="*/ 317 h 359"/>
                            <a:gd name="T18" fmla="*/ 484 w 574"/>
                            <a:gd name="T19" fmla="*/ 322 h 359"/>
                            <a:gd name="T20" fmla="*/ 464 w 574"/>
                            <a:gd name="T21" fmla="*/ 322 h 359"/>
                            <a:gd name="T22" fmla="*/ 442 w 574"/>
                            <a:gd name="T23" fmla="*/ 322 h 359"/>
                            <a:gd name="T24" fmla="*/ 395 w 574"/>
                            <a:gd name="T25" fmla="*/ 322 h 359"/>
                            <a:gd name="T26" fmla="*/ 352 w 574"/>
                            <a:gd name="T27" fmla="*/ 327 h 359"/>
                            <a:gd name="T28" fmla="*/ 332 w 574"/>
                            <a:gd name="T29" fmla="*/ 329 h 359"/>
                            <a:gd name="T30" fmla="*/ 313 w 574"/>
                            <a:gd name="T31" fmla="*/ 337 h 359"/>
                            <a:gd name="T32" fmla="*/ 298 w 574"/>
                            <a:gd name="T33" fmla="*/ 344 h 359"/>
                            <a:gd name="T34" fmla="*/ 283 w 574"/>
                            <a:gd name="T35" fmla="*/ 359 h 359"/>
                            <a:gd name="T36" fmla="*/ 273 w 574"/>
                            <a:gd name="T37" fmla="*/ 347 h 359"/>
                            <a:gd name="T38" fmla="*/ 258 w 574"/>
                            <a:gd name="T39" fmla="*/ 337 h 359"/>
                            <a:gd name="T40" fmla="*/ 241 w 574"/>
                            <a:gd name="T41" fmla="*/ 332 h 359"/>
                            <a:gd name="T42" fmla="*/ 221 w 574"/>
                            <a:gd name="T43" fmla="*/ 327 h 359"/>
                            <a:gd name="T44" fmla="*/ 181 w 574"/>
                            <a:gd name="T45" fmla="*/ 324 h 359"/>
                            <a:gd name="T46" fmla="*/ 136 w 574"/>
                            <a:gd name="T47" fmla="*/ 324 h 359"/>
                            <a:gd name="T48" fmla="*/ 114 w 574"/>
                            <a:gd name="T49" fmla="*/ 324 h 359"/>
                            <a:gd name="T50" fmla="*/ 94 w 574"/>
                            <a:gd name="T51" fmla="*/ 322 h 359"/>
                            <a:gd name="T52" fmla="*/ 72 w 574"/>
                            <a:gd name="T53" fmla="*/ 319 h 359"/>
                            <a:gd name="T54" fmla="*/ 54 w 574"/>
                            <a:gd name="T55" fmla="*/ 314 h 359"/>
                            <a:gd name="T56" fmla="*/ 37 w 574"/>
                            <a:gd name="T57" fmla="*/ 304 h 359"/>
                            <a:gd name="T58" fmla="*/ 22 w 574"/>
                            <a:gd name="T59" fmla="*/ 294 h 359"/>
                            <a:gd name="T60" fmla="*/ 9 w 574"/>
                            <a:gd name="T61" fmla="*/ 279 h 359"/>
                            <a:gd name="T62" fmla="*/ 0 w 574"/>
                            <a:gd name="T63" fmla="*/ 259 h 359"/>
                            <a:gd name="T64" fmla="*/ 0 w 574"/>
                            <a:gd name="T65" fmla="*/ 0 h 359"/>
                            <a:gd name="T66" fmla="*/ 574 w 574"/>
                            <a:gd name="T67" fmla="*/ 0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6" name="Freeform 9317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152 w 388"/>
                            <a:gd name="T1" fmla="*/ 129 h 209"/>
                            <a:gd name="T2" fmla="*/ 157 w 388"/>
                            <a:gd name="T3" fmla="*/ 137 h 209"/>
                            <a:gd name="T4" fmla="*/ 169 w 388"/>
                            <a:gd name="T5" fmla="*/ 142 h 209"/>
                            <a:gd name="T6" fmla="*/ 172 w 388"/>
                            <a:gd name="T7" fmla="*/ 149 h 209"/>
                            <a:gd name="T8" fmla="*/ 167 w 388"/>
                            <a:gd name="T9" fmla="*/ 159 h 209"/>
                            <a:gd name="T10" fmla="*/ 157 w 388"/>
                            <a:gd name="T11" fmla="*/ 167 h 209"/>
                            <a:gd name="T12" fmla="*/ 137 w 388"/>
                            <a:gd name="T13" fmla="*/ 169 h 209"/>
                            <a:gd name="T14" fmla="*/ 120 w 388"/>
                            <a:gd name="T15" fmla="*/ 177 h 209"/>
                            <a:gd name="T16" fmla="*/ 102 w 388"/>
                            <a:gd name="T17" fmla="*/ 182 h 209"/>
                            <a:gd name="T18" fmla="*/ 197 w 388"/>
                            <a:gd name="T19" fmla="*/ 209 h 209"/>
                            <a:gd name="T20" fmla="*/ 286 w 388"/>
                            <a:gd name="T21" fmla="*/ 209 h 209"/>
                            <a:gd name="T22" fmla="*/ 276 w 388"/>
                            <a:gd name="T23" fmla="*/ 182 h 209"/>
                            <a:gd name="T24" fmla="*/ 261 w 388"/>
                            <a:gd name="T25" fmla="*/ 172 h 209"/>
                            <a:gd name="T26" fmla="*/ 241 w 388"/>
                            <a:gd name="T27" fmla="*/ 167 h 209"/>
                            <a:gd name="T28" fmla="*/ 227 w 388"/>
                            <a:gd name="T29" fmla="*/ 162 h 209"/>
                            <a:gd name="T30" fmla="*/ 219 w 388"/>
                            <a:gd name="T31" fmla="*/ 154 h 209"/>
                            <a:gd name="T32" fmla="*/ 219 w 388"/>
                            <a:gd name="T33" fmla="*/ 144 h 209"/>
                            <a:gd name="T34" fmla="*/ 224 w 388"/>
                            <a:gd name="T35" fmla="*/ 139 h 209"/>
                            <a:gd name="T36" fmla="*/ 241 w 388"/>
                            <a:gd name="T37" fmla="*/ 137 h 209"/>
                            <a:gd name="T38" fmla="*/ 234 w 388"/>
                            <a:gd name="T39" fmla="*/ 124 h 209"/>
                            <a:gd name="T40" fmla="*/ 234 w 388"/>
                            <a:gd name="T41" fmla="*/ 124 h 209"/>
                            <a:gd name="T42" fmla="*/ 294 w 388"/>
                            <a:gd name="T43" fmla="*/ 112 h 209"/>
                            <a:gd name="T44" fmla="*/ 336 w 388"/>
                            <a:gd name="T45" fmla="*/ 94 h 209"/>
                            <a:gd name="T46" fmla="*/ 386 w 388"/>
                            <a:gd name="T47" fmla="*/ 57 h 209"/>
                            <a:gd name="T48" fmla="*/ 381 w 388"/>
                            <a:gd name="T49" fmla="*/ 47 h 209"/>
                            <a:gd name="T50" fmla="*/ 368 w 388"/>
                            <a:gd name="T51" fmla="*/ 42 h 209"/>
                            <a:gd name="T52" fmla="*/ 388 w 388"/>
                            <a:gd name="T53" fmla="*/ 30 h 209"/>
                            <a:gd name="T54" fmla="*/ 381 w 388"/>
                            <a:gd name="T55" fmla="*/ 17 h 209"/>
                            <a:gd name="T56" fmla="*/ 368 w 388"/>
                            <a:gd name="T57" fmla="*/ 10 h 209"/>
                            <a:gd name="T58" fmla="*/ 368 w 388"/>
                            <a:gd name="T59" fmla="*/ 0 h 209"/>
                            <a:gd name="T60" fmla="*/ 23 w 388"/>
                            <a:gd name="T61" fmla="*/ 0 h 209"/>
                            <a:gd name="T62" fmla="*/ 23 w 388"/>
                            <a:gd name="T63" fmla="*/ 10 h 209"/>
                            <a:gd name="T64" fmla="*/ 10 w 388"/>
                            <a:gd name="T65" fmla="*/ 17 h 209"/>
                            <a:gd name="T66" fmla="*/ 0 w 388"/>
                            <a:gd name="T67" fmla="*/ 30 h 209"/>
                            <a:gd name="T68" fmla="*/ 23 w 388"/>
                            <a:gd name="T69" fmla="*/ 42 h 209"/>
                            <a:gd name="T70" fmla="*/ 8 w 388"/>
                            <a:gd name="T71" fmla="*/ 47 h 209"/>
                            <a:gd name="T72" fmla="*/ 3 w 388"/>
                            <a:gd name="T73" fmla="*/ 57 h 209"/>
                            <a:gd name="T74" fmla="*/ 55 w 388"/>
                            <a:gd name="T75" fmla="*/ 94 h 209"/>
                            <a:gd name="T76" fmla="*/ 95 w 388"/>
                            <a:gd name="T77" fmla="*/ 112 h 209"/>
                            <a:gd name="T78" fmla="*/ 155 w 388"/>
                            <a:gd name="T79" fmla="*/ 124 h 209"/>
                            <a:gd name="T80" fmla="*/ 157 w 388"/>
                            <a:gd name="T81" fmla="*/ 124 h 209"/>
                            <a:gd name="T82" fmla="*/ 155 w 388"/>
                            <a:gd name="T83" fmla="*/ 124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34" y="124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7" name="Freeform 9318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5885" cy="75565"/>
                        </a:xfrm>
                        <a:custGeom>
                          <a:avLst/>
                          <a:gdLst>
                            <a:gd name="T0" fmla="*/ 151 w 151"/>
                            <a:gd name="T1" fmla="*/ 42 h 119"/>
                            <a:gd name="T2" fmla="*/ 151 w 151"/>
                            <a:gd name="T3" fmla="*/ 30 h 119"/>
                            <a:gd name="T4" fmla="*/ 149 w 151"/>
                            <a:gd name="T5" fmla="*/ 20 h 119"/>
                            <a:gd name="T6" fmla="*/ 144 w 151"/>
                            <a:gd name="T7" fmla="*/ 10 h 119"/>
                            <a:gd name="T8" fmla="*/ 139 w 151"/>
                            <a:gd name="T9" fmla="*/ 0 h 119"/>
                            <a:gd name="T10" fmla="*/ 136 w 151"/>
                            <a:gd name="T11" fmla="*/ 0 h 119"/>
                            <a:gd name="T12" fmla="*/ 141 w 151"/>
                            <a:gd name="T13" fmla="*/ 10 h 119"/>
                            <a:gd name="T14" fmla="*/ 146 w 151"/>
                            <a:gd name="T15" fmla="*/ 20 h 119"/>
                            <a:gd name="T16" fmla="*/ 149 w 151"/>
                            <a:gd name="T17" fmla="*/ 30 h 119"/>
                            <a:gd name="T18" fmla="*/ 149 w 151"/>
                            <a:gd name="T19" fmla="*/ 42 h 119"/>
                            <a:gd name="T20" fmla="*/ 149 w 151"/>
                            <a:gd name="T21" fmla="*/ 57 h 119"/>
                            <a:gd name="T22" fmla="*/ 144 w 151"/>
                            <a:gd name="T23" fmla="*/ 72 h 119"/>
                            <a:gd name="T24" fmla="*/ 136 w 151"/>
                            <a:gd name="T25" fmla="*/ 84 h 119"/>
                            <a:gd name="T26" fmla="*/ 129 w 151"/>
                            <a:gd name="T27" fmla="*/ 94 h 119"/>
                            <a:gd name="T28" fmla="*/ 117 w 151"/>
                            <a:gd name="T29" fmla="*/ 104 h 119"/>
                            <a:gd name="T30" fmla="*/ 104 w 151"/>
                            <a:gd name="T31" fmla="*/ 112 h 119"/>
                            <a:gd name="T32" fmla="*/ 89 w 151"/>
                            <a:gd name="T33" fmla="*/ 114 h 119"/>
                            <a:gd name="T34" fmla="*/ 74 w 151"/>
                            <a:gd name="T35" fmla="*/ 117 h 119"/>
                            <a:gd name="T36" fmla="*/ 59 w 151"/>
                            <a:gd name="T37" fmla="*/ 114 h 119"/>
                            <a:gd name="T38" fmla="*/ 47 w 151"/>
                            <a:gd name="T39" fmla="*/ 112 h 119"/>
                            <a:gd name="T40" fmla="*/ 35 w 151"/>
                            <a:gd name="T41" fmla="*/ 104 h 119"/>
                            <a:gd name="T42" fmla="*/ 22 w 151"/>
                            <a:gd name="T43" fmla="*/ 94 h 119"/>
                            <a:gd name="T44" fmla="*/ 15 w 151"/>
                            <a:gd name="T45" fmla="*/ 84 h 119"/>
                            <a:gd name="T46" fmla="*/ 7 w 151"/>
                            <a:gd name="T47" fmla="*/ 72 h 119"/>
                            <a:gd name="T48" fmla="*/ 2 w 151"/>
                            <a:gd name="T49" fmla="*/ 57 h 119"/>
                            <a:gd name="T50" fmla="*/ 0 w 151"/>
                            <a:gd name="T51" fmla="*/ 42 h 119"/>
                            <a:gd name="T52" fmla="*/ 2 w 151"/>
                            <a:gd name="T53" fmla="*/ 30 h 119"/>
                            <a:gd name="T54" fmla="*/ 5 w 151"/>
                            <a:gd name="T55" fmla="*/ 20 h 119"/>
                            <a:gd name="T56" fmla="*/ 7 w 151"/>
                            <a:gd name="T57" fmla="*/ 10 h 119"/>
                            <a:gd name="T58" fmla="*/ 15 w 151"/>
                            <a:gd name="T59" fmla="*/ 0 h 119"/>
                            <a:gd name="T60" fmla="*/ 12 w 151"/>
                            <a:gd name="T61" fmla="*/ 0 h 119"/>
                            <a:gd name="T62" fmla="*/ 7 w 151"/>
                            <a:gd name="T63" fmla="*/ 10 h 119"/>
                            <a:gd name="T64" fmla="*/ 2 w 151"/>
                            <a:gd name="T65" fmla="*/ 20 h 119"/>
                            <a:gd name="T66" fmla="*/ 0 w 151"/>
                            <a:gd name="T67" fmla="*/ 30 h 119"/>
                            <a:gd name="T68" fmla="*/ 0 w 151"/>
                            <a:gd name="T69" fmla="*/ 42 h 119"/>
                            <a:gd name="T70" fmla="*/ 0 w 151"/>
                            <a:gd name="T71" fmla="*/ 57 h 119"/>
                            <a:gd name="T72" fmla="*/ 5 w 151"/>
                            <a:gd name="T73" fmla="*/ 72 h 119"/>
                            <a:gd name="T74" fmla="*/ 12 w 151"/>
                            <a:gd name="T75" fmla="*/ 84 h 119"/>
                            <a:gd name="T76" fmla="*/ 22 w 151"/>
                            <a:gd name="T77" fmla="*/ 97 h 119"/>
                            <a:gd name="T78" fmla="*/ 32 w 151"/>
                            <a:gd name="T79" fmla="*/ 104 h 119"/>
                            <a:gd name="T80" fmla="*/ 47 w 151"/>
                            <a:gd name="T81" fmla="*/ 112 h 119"/>
                            <a:gd name="T82" fmla="*/ 59 w 151"/>
                            <a:gd name="T83" fmla="*/ 117 h 119"/>
                            <a:gd name="T84" fmla="*/ 74 w 151"/>
                            <a:gd name="T85" fmla="*/ 119 h 119"/>
                            <a:gd name="T86" fmla="*/ 92 w 151"/>
                            <a:gd name="T87" fmla="*/ 117 h 119"/>
                            <a:gd name="T88" fmla="*/ 104 w 151"/>
                            <a:gd name="T89" fmla="*/ 112 h 119"/>
                            <a:gd name="T90" fmla="*/ 117 w 151"/>
                            <a:gd name="T91" fmla="*/ 104 h 119"/>
                            <a:gd name="T92" fmla="*/ 129 w 151"/>
                            <a:gd name="T93" fmla="*/ 97 h 119"/>
                            <a:gd name="T94" fmla="*/ 139 w 151"/>
                            <a:gd name="T95" fmla="*/ 84 h 119"/>
                            <a:gd name="T96" fmla="*/ 146 w 151"/>
                            <a:gd name="T97" fmla="*/ 72 h 119"/>
                            <a:gd name="T98" fmla="*/ 149 w 151"/>
                            <a:gd name="T99" fmla="*/ 57 h 119"/>
                            <a:gd name="T100" fmla="*/ 151 w 151"/>
                            <a:gd name="T101" fmla="*/ 42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9">
                              <a:moveTo>
                                <a:pt x="151" y="42"/>
                              </a:moveTo>
                              <a:lnTo>
                                <a:pt x="151" y="30"/>
                              </a:lnTo>
                              <a:lnTo>
                                <a:pt x="149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9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9" y="94"/>
                              </a:lnTo>
                              <a:lnTo>
                                <a:pt x="117" y="104"/>
                              </a:lnTo>
                              <a:lnTo>
                                <a:pt x="104" y="112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12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2" y="84"/>
                              </a:lnTo>
                              <a:lnTo>
                                <a:pt x="22" y="97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9"/>
                              </a:lnTo>
                              <a:lnTo>
                                <a:pt x="92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7"/>
                              </a:lnTo>
                              <a:lnTo>
                                <a:pt x="139" y="84"/>
                              </a:lnTo>
                              <a:lnTo>
                                <a:pt x="146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8" name="Freeform 9319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5885" cy="74295"/>
                        </a:xfrm>
                        <a:custGeom>
                          <a:avLst/>
                          <a:gdLst>
                            <a:gd name="T0" fmla="*/ 151 w 151"/>
                            <a:gd name="T1" fmla="*/ 42 h 117"/>
                            <a:gd name="T2" fmla="*/ 149 w 151"/>
                            <a:gd name="T3" fmla="*/ 30 h 117"/>
                            <a:gd name="T4" fmla="*/ 146 w 151"/>
                            <a:gd name="T5" fmla="*/ 20 h 117"/>
                            <a:gd name="T6" fmla="*/ 144 w 151"/>
                            <a:gd name="T7" fmla="*/ 10 h 117"/>
                            <a:gd name="T8" fmla="*/ 139 w 151"/>
                            <a:gd name="T9" fmla="*/ 0 h 117"/>
                            <a:gd name="T10" fmla="*/ 136 w 151"/>
                            <a:gd name="T11" fmla="*/ 0 h 117"/>
                            <a:gd name="T12" fmla="*/ 141 w 151"/>
                            <a:gd name="T13" fmla="*/ 10 h 117"/>
                            <a:gd name="T14" fmla="*/ 146 w 151"/>
                            <a:gd name="T15" fmla="*/ 20 h 117"/>
                            <a:gd name="T16" fmla="*/ 149 w 151"/>
                            <a:gd name="T17" fmla="*/ 30 h 117"/>
                            <a:gd name="T18" fmla="*/ 149 w 151"/>
                            <a:gd name="T19" fmla="*/ 42 h 117"/>
                            <a:gd name="T20" fmla="*/ 146 w 151"/>
                            <a:gd name="T21" fmla="*/ 57 h 117"/>
                            <a:gd name="T22" fmla="*/ 144 w 151"/>
                            <a:gd name="T23" fmla="*/ 72 h 117"/>
                            <a:gd name="T24" fmla="*/ 136 w 151"/>
                            <a:gd name="T25" fmla="*/ 84 h 117"/>
                            <a:gd name="T26" fmla="*/ 126 w 151"/>
                            <a:gd name="T27" fmla="*/ 94 h 117"/>
                            <a:gd name="T28" fmla="*/ 117 w 151"/>
                            <a:gd name="T29" fmla="*/ 104 h 117"/>
                            <a:gd name="T30" fmla="*/ 104 w 151"/>
                            <a:gd name="T31" fmla="*/ 109 h 117"/>
                            <a:gd name="T32" fmla="*/ 89 w 151"/>
                            <a:gd name="T33" fmla="*/ 114 h 117"/>
                            <a:gd name="T34" fmla="*/ 74 w 151"/>
                            <a:gd name="T35" fmla="*/ 117 h 117"/>
                            <a:gd name="T36" fmla="*/ 59 w 151"/>
                            <a:gd name="T37" fmla="*/ 114 h 117"/>
                            <a:gd name="T38" fmla="*/ 47 w 151"/>
                            <a:gd name="T39" fmla="*/ 109 h 117"/>
                            <a:gd name="T40" fmla="*/ 35 w 151"/>
                            <a:gd name="T41" fmla="*/ 104 h 117"/>
                            <a:gd name="T42" fmla="*/ 22 w 151"/>
                            <a:gd name="T43" fmla="*/ 94 h 117"/>
                            <a:gd name="T44" fmla="*/ 15 w 151"/>
                            <a:gd name="T45" fmla="*/ 84 h 117"/>
                            <a:gd name="T46" fmla="*/ 7 w 151"/>
                            <a:gd name="T47" fmla="*/ 72 h 117"/>
                            <a:gd name="T48" fmla="*/ 2 w 151"/>
                            <a:gd name="T49" fmla="*/ 57 h 117"/>
                            <a:gd name="T50" fmla="*/ 2 w 151"/>
                            <a:gd name="T51" fmla="*/ 42 h 117"/>
                            <a:gd name="T52" fmla="*/ 2 w 151"/>
                            <a:gd name="T53" fmla="*/ 30 h 117"/>
                            <a:gd name="T54" fmla="*/ 5 w 151"/>
                            <a:gd name="T55" fmla="*/ 20 h 117"/>
                            <a:gd name="T56" fmla="*/ 10 w 151"/>
                            <a:gd name="T57" fmla="*/ 10 h 117"/>
                            <a:gd name="T58" fmla="*/ 15 w 151"/>
                            <a:gd name="T59" fmla="*/ 0 h 117"/>
                            <a:gd name="T60" fmla="*/ 12 w 151"/>
                            <a:gd name="T61" fmla="*/ 0 h 117"/>
                            <a:gd name="T62" fmla="*/ 7 w 151"/>
                            <a:gd name="T63" fmla="*/ 10 h 117"/>
                            <a:gd name="T64" fmla="*/ 2 w 151"/>
                            <a:gd name="T65" fmla="*/ 20 h 117"/>
                            <a:gd name="T66" fmla="*/ 0 w 151"/>
                            <a:gd name="T67" fmla="*/ 30 h 117"/>
                            <a:gd name="T68" fmla="*/ 0 w 151"/>
                            <a:gd name="T69" fmla="*/ 42 h 117"/>
                            <a:gd name="T70" fmla="*/ 2 w 151"/>
                            <a:gd name="T71" fmla="*/ 57 h 117"/>
                            <a:gd name="T72" fmla="*/ 7 w 151"/>
                            <a:gd name="T73" fmla="*/ 72 h 117"/>
                            <a:gd name="T74" fmla="*/ 12 w 151"/>
                            <a:gd name="T75" fmla="*/ 84 h 117"/>
                            <a:gd name="T76" fmla="*/ 22 w 151"/>
                            <a:gd name="T77" fmla="*/ 94 h 117"/>
                            <a:gd name="T78" fmla="*/ 32 w 151"/>
                            <a:gd name="T79" fmla="*/ 104 h 117"/>
                            <a:gd name="T80" fmla="*/ 47 w 151"/>
                            <a:gd name="T81" fmla="*/ 112 h 117"/>
                            <a:gd name="T82" fmla="*/ 59 w 151"/>
                            <a:gd name="T83" fmla="*/ 117 h 117"/>
                            <a:gd name="T84" fmla="*/ 74 w 151"/>
                            <a:gd name="T85" fmla="*/ 117 h 117"/>
                            <a:gd name="T86" fmla="*/ 89 w 151"/>
                            <a:gd name="T87" fmla="*/ 117 h 117"/>
                            <a:gd name="T88" fmla="*/ 104 w 151"/>
                            <a:gd name="T89" fmla="*/ 112 h 117"/>
                            <a:gd name="T90" fmla="*/ 117 w 151"/>
                            <a:gd name="T91" fmla="*/ 104 h 117"/>
                            <a:gd name="T92" fmla="*/ 129 w 151"/>
                            <a:gd name="T93" fmla="*/ 94 h 117"/>
                            <a:gd name="T94" fmla="*/ 136 w 151"/>
                            <a:gd name="T95" fmla="*/ 84 h 117"/>
                            <a:gd name="T96" fmla="*/ 144 w 151"/>
                            <a:gd name="T97" fmla="*/ 72 h 117"/>
                            <a:gd name="T98" fmla="*/ 149 w 151"/>
                            <a:gd name="T99" fmla="*/ 57 h 117"/>
                            <a:gd name="T100" fmla="*/ 151 w 151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7">
                              <a:moveTo>
                                <a:pt x="151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6" y="94"/>
                              </a:lnTo>
                              <a:lnTo>
                                <a:pt x="117" y="104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2" y="84"/>
                              </a:lnTo>
                              <a:lnTo>
                                <a:pt x="22" y="94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7"/>
                              </a:lnTo>
                              <a:lnTo>
                                <a:pt x="89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9" name="Freeform 9320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4615" cy="74295"/>
                        </a:xfrm>
                        <a:custGeom>
                          <a:avLst/>
                          <a:gdLst>
                            <a:gd name="T0" fmla="*/ 149 w 149"/>
                            <a:gd name="T1" fmla="*/ 42 h 117"/>
                            <a:gd name="T2" fmla="*/ 149 w 149"/>
                            <a:gd name="T3" fmla="*/ 30 h 117"/>
                            <a:gd name="T4" fmla="*/ 146 w 149"/>
                            <a:gd name="T5" fmla="*/ 20 h 117"/>
                            <a:gd name="T6" fmla="*/ 141 w 149"/>
                            <a:gd name="T7" fmla="*/ 10 h 117"/>
                            <a:gd name="T8" fmla="*/ 136 w 149"/>
                            <a:gd name="T9" fmla="*/ 0 h 117"/>
                            <a:gd name="T10" fmla="*/ 136 w 149"/>
                            <a:gd name="T11" fmla="*/ 0 h 117"/>
                            <a:gd name="T12" fmla="*/ 141 w 149"/>
                            <a:gd name="T13" fmla="*/ 10 h 117"/>
                            <a:gd name="T14" fmla="*/ 144 w 149"/>
                            <a:gd name="T15" fmla="*/ 20 h 117"/>
                            <a:gd name="T16" fmla="*/ 146 w 149"/>
                            <a:gd name="T17" fmla="*/ 30 h 117"/>
                            <a:gd name="T18" fmla="*/ 149 w 149"/>
                            <a:gd name="T19" fmla="*/ 42 h 117"/>
                            <a:gd name="T20" fmla="*/ 146 w 149"/>
                            <a:gd name="T21" fmla="*/ 57 h 117"/>
                            <a:gd name="T22" fmla="*/ 141 w 149"/>
                            <a:gd name="T23" fmla="*/ 69 h 117"/>
                            <a:gd name="T24" fmla="*/ 136 w 149"/>
                            <a:gd name="T25" fmla="*/ 82 h 117"/>
                            <a:gd name="T26" fmla="*/ 126 w 149"/>
                            <a:gd name="T27" fmla="*/ 94 h 117"/>
                            <a:gd name="T28" fmla="*/ 117 w 149"/>
                            <a:gd name="T29" fmla="*/ 102 h 117"/>
                            <a:gd name="T30" fmla="*/ 104 w 149"/>
                            <a:gd name="T31" fmla="*/ 109 h 117"/>
                            <a:gd name="T32" fmla="*/ 89 w 149"/>
                            <a:gd name="T33" fmla="*/ 114 h 117"/>
                            <a:gd name="T34" fmla="*/ 74 w 149"/>
                            <a:gd name="T35" fmla="*/ 114 h 117"/>
                            <a:gd name="T36" fmla="*/ 59 w 149"/>
                            <a:gd name="T37" fmla="*/ 114 h 117"/>
                            <a:gd name="T38" fmla="*/ 47 w 149"/>
                            <a:gd name="T39" fmla="*/ 109 h 117"/>
                            <a:gd name="T40" fmla="*/ 35 w 149"/>
                            <a:gd name="T41" fmla="*/ 102 h 117"/>
                            <a:gd name="T42" fmla="*/ 25 w 149"/>
                            <a:gd name="T43" fmla="*/ 94 h 117"/>
                            <a:gd name="T44" fmla="*/ 15 w 149"/>
                            <a:gd name="T45" fmla="*/ 82 h 117"/>
                            <a:gd name="T46" fmla="*/ 7 w 149"/>
                            <a:gd name="T47" fmla="*/ 69 h 117"/>
                            <a:gd name="T48" fmla="*/ 5 w 149"/>
                            <a:gd name="T49" fmla="*/ 57 h 117"/>
                            <a:gd name="T50" fmla="*/ 2 w 149"/>
                            <a:gd name="T51" fmla="*/ 42 h 117"/>
                            <a:gd name="T52" fmla="*/ 2 w 149"/>
                            <a:gd name="T53" fmla="*/ 30 h 117"/>
                            <a:gd name="T54" fmla="*/ 5 w 149"/>
                            <a:gd name="T55" fmla="*/ 20 h 117"/>
                            <a:gd name="T56" fmla="*/ 10 w 149"/>
                            <a:gd name="T57" fmla="*/ 10 h 117"/>
                            <a:gd name="T58" fmla="*/ 15 w 149"/>
                            <a:gd name="T59" fmla="*/ 0 h 117"/>
                            <a:gd name="T60" fmla="*/ 15 w 149"/>
                            <a:gd name="T61" fmla="*/ 0 h 117"/>
                            <a:gd name="T62" fmla="*/ 7 w 149"/>
                            <a:gd name="T63" fmla="*/ 10 h 117"/>
                            <a:gd name="T64" fmla="*/ 5 w 149"/>
                            <a:gd name="T65" fmla="*/ 20 h 117"/>
                            <a:gd name="T66" fmla="*/ 2 w 149"/>
                            <a:gd name="T67" fmla="*/ 30 h 117"/>
                            <a:gd name="T68" fmla="*/ 0 w 149"/>
                            <a:gd name="T69" fmla="*/ 42 h 117"/>
                            <a:gd name="T70" fmla="*/ 2 w 149"/>
                            <a:gd name="T71" fmla="*/ 57 h 117"/>
                            <a:gd name="T72" fmla="*/ 7 w 149"/>
                            <a:gd name="T73" fmla="*/ 72 h 117"/>
                            <a:gd name="T74" fmla="*/ 15 w 149"/>
                            <a:gd name="T75" fmla="*/ 84 h 117"/>
                            <a:gd name="T76" fmla="*/ 22 w 149"/>
                            <a:gd name="T77" fmla="*/ 94 h 117"/>
                            <a:gd name="T78" fmla="*/ 35 w 149"/>
                            <a:gd name="T79" fmla="*/ 104 h 117"/>
                            <a:gd name="T80" fmla="*/ 47 w 149"/>
                            <a:gd name="T81" fmla="*/ 112 h 117"/>
                            <a:gd name="T82" fmla="*/ 59 w 149"/>
                            <a:gd name="T83" fmla="*/ 114 h 117"/>
                            <a:gd name="T84" fmla="*/ 74 w 149"/>
                            <a:gd name="T85" fmla="*/ 117 h 117"/>
                            <a:gd name="T86" fmla="*/ 89 w 149"/>
                            <a:gd name="T87" fmla="*/ 114 h 117"/>
                            <a:gd name="T88" fmla="*/ 104 w 149"/>
                            <a:gd name="T89" fmla="*/ 112 h 117"/>
                            <a:gd name="T90" fmla="*/ 117 w 149"/>
                            <a:gd name="T91" fmla="*/ 104 h 117"/>
                            <a:gd name="T92" fmla="*/ 129 w 149"/>
                            <a:gd name="T93" fmla="*/ 94 h 117"/>
                            <a:gd name="T94" fmla="*/ 136 w 149"/>
                            <a:gd name="T95" fmla="*/ 84 h 117"/>
                            <a:gd name="T96" fmla="*/ 144 w 149"/>
                            <a:gd name="T97" fmla="*/ 72 h 117"/>
                            <a:gd name="T98" fmla="*/ 149 w 149"/>
                            <a:gd name="T99" fmla="*/ 57 h 117"/>
                            <a:gd name="T100" fmla="*/ 149 w 149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9" h="117">
                              <a:moveTo>
                                <a:pt x="149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1" y="10"/>
                              </a:lnTo>
                              <a:lnTo>
                                <a:pt x="136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4" y="20"/>
                              </a:lnTo>
                              <a:lnTo>
                                <a:pt x="146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1" y="69"/>
                              </a:lnTo>
                              <a:lnTo>
                                <a:pt x="136" y="82"/>
                              </a:lnTo>
                              <a:lnTo>
                                <a:pt x="126" y="94"/>
                              </a:lnTo>
                              <a:lnTo>
                                <a:pt x="117" y="102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4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2"/>
                              </a:lnTo>
                              <a:lnTo>
                                <a:pt x="25" y="94"/>
                              </a:lnTo>
                              <a:lnTo>
                                <a:pt x="15" y="82"/>
                              </a:lnTo>
                              <a:lnTo>
                                <a:pt x="7" y="69"/>
                              </a:lnTo>
                              <a:lnTo>
                                <a:pt x="5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5" y="84"/>
                              </a:lnTo>
                              <a:lnTo>
                                <a:pt x="22" y="94"/>
                              </a:lnTo>
                              <a:lnTo>
                                <a:pt x="35" y="104"/>
                              </a:lnTo>
                              <a:lnTo>
                                <a:pt x="47" y="112"/>
                              </a:lnTo>
                              <a:lnTo>
                                <a:pt x="59" y="114"/>
                              </a:lnTo>
                              <a:lnTo>
                                <a:pt x="74" y="117"/>
                              </a:lnTo>
                              <a:lnTo>
                                <a:pt x="89" y="114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4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0" name="Freeform 9321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3345" cy="74295"/>
                        </a:xfrm>
                        <a:custGeom>
                          <a:avLst/>
                          <a:gdLst>
                            <a:gd name="T0" fmla="*/ 147 w 147"/>
                            <a:gd name="T1" fmla="*/ 42 h 117"/>
                            <a:gd name="T2" fmla="*/ 147 w 147"/>
                            <a:gd name="T3" fmla="*/ 30 h 117"/>
                            <a:gd name="T4" fmla="*/ 144 w 147"/>
                            <a:gd name="T5" fmla="*/ 20 h 117"/>
                            <a:gd name="T6" fmla="*/ 139 w 147"/>
                            <a:gd name="T7" fmla="*/ 10 h 117"/>
                            <a:gd name="T8" fmla="*/ 134 w 147"/>
                            <a:gd name="T9" fmla="*/ 0 h 117"/>
                            <a:gd name="T10" fmla="*/ 132 w 147"/>
                            <a:gd name="T11" fmla="*/ 0 h 117"/>
                            <a:gd name="T12" fmla="*/ 137 w 147"/>
                            <a:gd name="T13" fmla="*/ 10 h 117"/>
                            <a:gd name="T14" fmla="*/ 142 w 147"/>
                            <a:gd name="T15" fmla="*/ 20 h 117"/>
                            <a:gd name="T16" fmla="*/ 144 w 147"/>
                            <a:gd name="T17" fmla="*/ 30 h 117"/>
                            <a:gd name="T18" fmla="*/ 144 w 147"/>
                            <a:gd name="T19" fmla="*/ 42 h 117"/>
                            <a:gd name="T20" fmla="*/ 144 w 147"/>
                            <a:gd name="T21" fmla="*/ 57 h 117"/>
                            <a:gd name="T22" fmla="*/ 139 w 147"/>
                            <a:gd name="T23" fmla="*/ 69 h 117"/>
                            <a:gd name="T24" fmla="*/ 132 w 147"/>
                            <a:gd name="T25" fmla="*/ 82 h 117"/>
                            <a:gd name="T26" fmla="*/ 124 w 147"/>
                            <a:gd name="T27" fmla="*/ 94 h 117"/>
                            <a:gd name="T28" fmla="*/ 115 w 147"/>
                            <a:gd name="T29" fmla="*/ 102 h 117"/>
                            <a:gd name="T30" fmla="*/ 102 w 147"/>
                            <a:gd name="T31" fmla="*/ 109 h 117"/>
                            <a:gd name="T32" fmla="*/ 87 w 147"/>
                            <a:gd name="T33" fmla="*/ 112 h 117"/>
                            <a:gd name="T34" fmla="*/ 72 w 147"/>
                            <a:gd name="T35" fmla="*/ 114 h 117"/>
                            <a:gd name="T36" fmla="*/ 60 w 147"/>
                            <a:gd name="T37" fmla="*/ 112 h 117"/>
                            <a:gd name="T38" fmla="*/ 45 w 147"/>
                            <a:gd name="T39" fmla="*/ 109 h 117"/>
                            <a:gd name="T40" fmla="*/ 33 w 147"/>
                            <a:gd name="T41" fmla="*/ 102 h 117"/>
                            <a:gd name="T42" fmla="*/ 23 w 147"/>
                            <a:gd name="T43" fmla="*/ 94 h 117"/>
                            <a:gd name="T44" fmla="*/ 13 w 147"/>
                            <a:gd name="T45" fmla="*/ 82 h 117"/>
                            <a:gd name="T46" fmla="*/ 8 w 147"/>
                            <a:gd name="T47" fmla="*/ 69 h 117"/>
                            <a:gd name="T48" fmla="*/ 3 w 147"/>
                            <a:gd name="T49" fmla="*/ 57 h 117"/>
                            <a:gd name="T50" fmla="*/ 0 w 147"/>
                            <a:gd name="T51" fmla="*/ 42 h 117"/>
                            <a:gd name="T52" fmla="*/ 3 w 147"/>
                            <a:gd name="T53" fmla="*/ 30 h 117"/>
                            <a:gd name="T54" fmla="*/ 5 w 147"/>
                            <a:gd name="T55" fmla="*/ 20 h 117"/>
                            <a:gd name="T56" fmla="*/ 8 w 147"/>
                            <a:gd name="T57" fmla="*/ 10 h 117"/>
                            <a:gd name="T58" fmla="*/ 15 w 147"/>
                            <a:gd name="T59" fmla="*/ 0 h 117"/>
                            <a:gd name="T60" fmla="*/ 13 w 147"/>
                            <a:gd name="T61" fmla="*/ 0 h 117"/>
                            <a:gd name="T62" fmla="*/ 8 w 147"/>
                            <a:gd name="T63" fmla="*/ 10 h 117"/>
                            <a:gd name="T64" fmla="*/ 3 w 147"/>
                            <a:gd name="T65" fmla="*/ 20 h 117"/>
                            <a:gd name="T66" fmla="*/ 0 w 147"/>
                            <a:gd name="T67" fmla="*/ 30 h 117"/>
                            <a:gd name="T68" fmla="*/ 0 w 147"/>
                            <a:gd name="T69" fmla="*/ 42 h 117"/>
                            <a:gd name="T70" fmla="*/ 0 w 147"/>
                            <a:gd name="T71" fmla="*/ 57 h 117"/>
                            <a:gd name="T72" fmla="*/ 5 w 147"/>
                            <a:gd name="T73" fmla="*/ 72 h 117"/>
                            <a:gd name="T74" fmla="*/ 13 w 147"/>
                            <a:gd name="T75" fmla="*/ 84 h 117"/>
                            <a:gd name="T76" fmla="*/ 20 w 147"/>
                            <a:gd name="T77" fmla="*/ 94 h 117"/>
                            <a:gd name="T78" fmla="*/ 33 w 147"/>
                            <a:gd name="T79" fmla="*/ 104 h 117"/>
                            <a:gd name="T80" fmla="*/ 45 w 147"/>
                            <a:gd name="T81" fmla="*/ 109 h 117"/>
                            <a:gd name="T82" fmla="*/ 57 w 147"/>
                            <a:gd name="T83" fmla="*/ 114 h 117"/>
                            <a:gd name="T84" fmla="*/ 72 w 147"/>
                            <a:gd name="T85" fmla="*/ 117 h 117"/>
                            <a:gd name="T86" fmla="*/ 87 w 147"/>
                            <a:gd name="T87" fmla="*/ 114 h 117"/>
                            <a:gd name="T88" fmla="*/ 102 w 147"/>
                            <a:gd name="T89" fmla="*/ 109 h 117"/>
                            <a:gd name="T90" fmla="*/ 115 w 147"/>
                            <a:gd name="T91" fmla="*/ 104 h 117"/>
                            <a:gd name="T92" fmla="*/ 124 w 147"/>
                            <a:gd name="T93" fmla="*/ 94 h 117"/>
                            <a:gd name="T94" fmla="*/ 134 w 147"/>
                            <a:gd name="T95" fmla="*/ 84 h 117"/>
                            <a:gd name="T96" fmla="*/ 142 w 147"/>
                            <a:gd name="T97" fmla="*/ 72 h 117"/>
                            <a:gd name="T98" fmla="*/ 144 w 147"/>
                            <a:gd name="T99" fmla="*/ 57 h 117"/>
                            <a:gd name="T100" fmla="*/ 147 w 147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7">
                              <a:moveTo>
                                <a:pt x="147" y="42"/>
                              </a:moveTo>
                              <a:lnTo>
                                <a:pt x="147" y="30"/>
                              </a:lnTo>
                              <a:lnTo>
                                <a:pt x="144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4"/>
                              </a:lnTo>
                              <a:lnTo>
                                <a:pt x="115" y="102"/>
                              </a:lnTo>
                              <a:lnTo>
                                <a:pt x="102" y="109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9"/>
                              </a:lnTo>
                              <a:lnTo>
                                <a:pt x="33" y="102"/>
                              </a:lnTo>
                              <a:lnTo>
                                <a:pt x="23" y="94"/>
                              </a:lnTo>
                              <a:lnTo>
                                <a:pt x="13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3" y="84"/>
                              </a:lnTo>
                              <a:lnTo>
                                <a:pt x="20" y="94"/>
                              </a:lnTo>
                              <a:lnTo>
                                <a:pt x="33" y="104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7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4"/>
                              </a:lnTo>
                              <a:lnTo>
                                <a:pt x="124" y="94"/>
                              </a:lnTo>
                              <a:lnTo>
                                <a:pt x="134" y="84"/>
                              </a:lnTo>
                              <a:lnTo>
                                <a:pt x="142" y="72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1" name="Freeform 9322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3345" cy="72390"/>
                        </a:xfrm>
                        <a:custGeom>
                          <a:avLst/>
                          <a:gdLst>
                            <a:gd name="T0" fmla="*/ 147 w 147"/>
                            <a:gd name="T1" fmla="*/ 42 h 114"/>
                            <a:gd name="T2" fmla="*/ 144 w 147"/>
                            <a:gd name="T3" fmla="*/ 30 h 114"/>
                            <a:gd name="T4" fmla="*/ 142 w 147"/>
                            <a:gd name="T5" fmla="*/ 20 h 114"/>
                            <a:gd name="T6" fmla="*/ 139 w 147"/>
                            <a:gd name="T7" fmla="*/ 10 h 114"/>
                            <a:gd name="T8" fmla="*/ 134 w 147"/>
                            <a:gd name="T9" fmla="*/ 0 h 114"/>
                            <a:gd name="T10" fmla="*/ 132 w 147"/>
                            <a:gd name="T11" fmla="*/ 0 h 114"/>
                            <a:gd name="T12" fmla="*/ 137 w 147"/>
                            <a:gd name="T13" fmla="*/ 10 h 114"/>
                            <a:gd name="T14" fmla="*/ 142 w 147"/>
                            <a:gd name="T15" fmla="*/ 20 h 114"/>
                            <a:gd name="T16" fmla="*/ 144 w 147"/>
                            <a:gd name="T17" fmla="*/ 30 h 114"/>
                            <a:gd name="T18" fmla="*/ 144 w 147"/>
                            <a:gd name="T19" fmla="*/ 42 h 114"/>
                            <a:gd name="T20" fmla="*/ 144 w 147"/>
                            <a:gd name="T21" fmla="*/ 57 h 114"/>
                            <a:gd name="T22" fmla="*/ 139 w 147"/>
                            <a:gd name="T23" fmla="*/ 69 h 114"/>
                            <a:gd name="T24" fmla="*/ 132 w 147"/>
                            <a:gd name="T25" fmla="*/ 82 h 114"/>
                            <a:gd name="T26" fmla="*/ 124 w 147"/>
                            <a:gd name="T27" fmla="*/ 92 h 114"/>
                            <a:gd name="T28" fmla="*/ 112 w 147"/>
                            <a:gd name="T29" fmla="*/ 102 h 114"/>
                            <a:gd name="T30" fmla="*/ 102 w 147"/>
                            <a:gd name="T31" fmla="*/ 107 h 114"/>
                            <a:gd name="T32" fmla="*/ 87 w 147"/>
                            <a:gd name="T33" fmla="*/ 112 h 114"/>
                            <a:gd name="T34" fmla="*/ 72 w 147"/>
                            <a:gd name="T35" fmla="*/ 114 h 114"/>
                            <a:gd name="T36" fmla="*/ 60 w 147"/>
                            <a:gd name="T37" fmla="*/ 112 h 114"/>
                            <a:gd name="T38" fmla="*/ 45 w 147"/>
                            <a:gd name="T39" fmla="*/ 107 h 114"/>
                            <a:gd name="T40" fmla="*/ 33 w 147"/>
                            <a:gd name="T41" fmla="*/ 102 h 114"/>
                            <a:gd name="T42" fmla="*/ 23 w 147"/>
                            <a:gd name="T43" fmla="*/ 92 h 114"/>
                            <a:gd name="T44" fmla="*/ 15 w 147"/>
                            <a:gd name="T45" fmla="*/ 82 h 114"/>
                            <a:gd name="T46" fmla="*/ 8 w 147"/>
                            <a:gd name="T47" fmla="*/ 69 h 114"/>
                            <a:gd name="T48" fmla="*/ 3 w 147"/>
                            <a:gd name="T49" fmla="*/ 57 h 114"/>
                            <a:gd name="T50" fmla="*/ 3 w 147"/>
                            <a:gd name="T51" fmla="*/ 42 h 114"/>
                            <a:gd name="T52" fmla="*/ 3 w 147"/>
                            <a:gd name="T53" fmla="*/ 30 h 114"/>
                            <a:gd name="T54" fmla="*/ 5 w 147"/>
                            <a:gd name="T55" fmla="*/ 20 h 114"/>
                            <a:gd name="T56" fmla="*/ 10 w 147"/>
                            <a:gd name="T57" fmla="*/ 10 h 114"/>
                            <a:gd name="T58" fmla="*/ 15 w 147"/>
                            <a:gd name="T59" fmla="*/ 0 h 114"/>
                            <a:gd name="T60" fmla="*/ 13 w 147"/>
                            <a:gd name="T61" fmla="*/ 0 h 114"/>
                            <a:gd name="T62" fmla="*/ 8 w 147"/>
                            <a:gd name="T63" fmla="*/ 10 h 114"/>
                            <a:gd name="T64" fmla="*/ 3 w 147"/>
                            <a:gd name="T65" fmla="*/ 20 h 114"/>
                            <a:gd name="T66" fmla="*/ 0 w 147"/>
                            <a:gd name="T67" fmla="*/ 30 h 114"/>
                            <a:gd name="T68" fmla="*/ 0 w 147"/>
                            <a:gd name="T69" fmla="*/ 42 h 114"/>
                            <a:gd name="T70" fmla="*/ 3 w 147"/>
                            <a:gd name="T71" fmla="*/ 57 h 114"/>
                            <a:gd name="T72" fmla="*/ 5 w 147"/>
                            <a:gd name="T73" fmla="*/ 69 h 114"/>
                            <a:gd name="T74" fmla="*/ 13 w 147"/>
                            <a:gd name="T75" fmla="*/ 82 h 114"/>
                            <a:gd name="T76" fmla="*/ 23 w 147"/>
                            <a:gd name="T77" fmla="*/ 94 h 114"/>
                            <a:gd name="T78" fmla="*/ 33 w 147"/>
                            <a:gd name="T79" fmla="*/ 102 h 114"/>
                            <a:gd name="T80" fmla="*/ 45 w 147"/>
                            <a:gd name="T81" fmla="*/ 109 h 114"/>
                            <a:gd name="T82" fmla="*/ 57 w 147"/>
                            <a:gd name="T83" fmla="*/ 114 h 114"/>
                            <a:gd name="T84" fmla="*/ 72 w 147"/>
                            <a:gd name="T85" fmla="*/ 114 h 114"/>
                            <a:gd name="T86" fmla="*/ 87 w 147"/>
                            <a:gd name="T87" fmla="*/ 114 h 114"/>
                            <a:gd name="T88" fmla="*/ 102 w 147"/>
                            <a:gd name="T89" fmla="*/ 109 h 114"/>
                            <a:gd name="T90" fmla="*/ 115 w 147"/>
                            <a:gd name="T91" fmla="*/ 102 h 114"/>
                            <a:gd name="T92" fmla="*/ 124 w 147"/>
                            <a:gd name="T93" fmla="*/ 94 h 114"/>
                            <a:gd name="T94" fmla="*/ 134 w 147"/>
                            <a:gd name="T95" fmla="*/ 82 h 114"/>
                            <a:gd name="T96" fmla="*/ 139 w 147"/>
                            <a:gd name="T97" fmla="*/ 69 h 114"/>
                            <a:gd name="T98" fmla="*/ 144 w 147"/>
                            <a:gd name="T99" fmla="*/ 57 h 114"/>
                            <a:gd name="T100" fmla="*/ 147 w 147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4">
                              <a:moveTo>
                                <a:pt x="147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2" y="107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5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4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4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5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2" name="Freeform 9323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1440" cy="72390"/>
                        </a:xfrm>
                        <a:custGeom>
                          <a:avLst/>
                          <a:gdLst>
                            <a:gd name="T0" fmla="*/ 144 w 144"/>
                            <a:gd name="T1" fmla="*/ 42 h 114"/>
                            <a:gd name="T2" fmla="*/ 144 w 144"/>
                            <a:gd name="T3" fmla="*/ 30 h 114"/>
                            <a:gd name="T4" fmla="*/ 142 w 144"/>
                            <a:gd name="T5" fmla="*/ 20 h 114"/>
                            <a:gd name="T6" fmla="*/ 137 w 144"/>
                            <a:gd name="T7" fmla="*/ 10 h 114"/>
                            <a:gd name="T8" fmla="*/ 132 w 144"/>
                            <a:gd name="T9" fmla="*/ 0 h 114"/>
                            <a:gd name="T10" fmla="*/ 129 w 144"/>
                            <a:gd name="T11" fmla="*/ 0 h 114"/>
                            <a:gd name="T12" fmla="*/ 137 w 144"/>
                            <a:gd name="T13" fmla="*/ 10 h 114"/>
                            <a:gd name="T14" fmla="*/ 139 w 144"/>
                            <a:gd name="T15" fmla="*/ 20 h 114"/>
                            <a:gd name="T16" fmla="*/ 142 w 144"/>
                            <a:gd name="T17" fmla="*/ 30 h 114"/>
                            <a:gd name="T18" fmla="*/ 144 w 144"/>
                            <a:gd name="T19" fmla="*/ 42 h 114"/>
                            <a:gd name="T20" fmla="*/ 142 w 144"/>
                            <a:gd name="T21" fmla="*/ 57 h 114"/>
                            <a:gd name="T22" fmla="*/ 139 w 144"/>
                            <a:gd name="T23" fmla="*/ 69 h 114"/>
                            <a:gd name="T24" fmla="*/ 132 w 144"/>
                            <a:gd name="T25" fmla="*/ 82 h 114"/>
                            <a:gd name="T26" fmla="*/ 124 w 144"/>
                            <a:gd name="T27" fmla="*/ 92 h 114"/>
                            <a:gd name="T28" fmla="*/ 112 w 144"/>
                            <a:gd name="T29" fmla="*/ 102 h 114"/>
                            <a:gd name="T30" fmla="*/ 100 w 144"/>
                            <a:gd name="T31" fmla="*/ 107 h 114"/>
                            <a:gd name="T32" fmla="*/ 87 w 144"/>
                            <a:gd name="T33" fmla="*/ 112 h 114"/>
                            <a:gd name="T34" fmla="*/ 72 w 144"/>
                            <a:gd name="T35" fmla="*/ 112 h 114"/>
                            <a:gd name="T36" fmla="*/ 60 w 144"/>
                            <a:gd name="T37" fmla="*/ 112 h 114"/>
                            <a:gd name="T38" fmla="*/ 45 w 144"/>
                            <a:gd name="T39" fmla="*/ 107 h 114"/>
                            <a:gd name="T40" fmla="*/ 33 w 144"/>
                            <a:gd name="T41" fmla="*/ 102 h 114"/>
                            <a:gd name="T42" fmla="*/ 23 w 144"/>
                            <a:gd name="T43" fmla="*/ 92 h 114"/>
                            <a:gd name="T44" fmla="*/ 15 w 144"/>
                            <a:gd name="T45" fmla="*/ 82 h 114"/>
                            <a:gd name="T46" fmla="*/ 8 w 144"/>
                            <a:gd name="T47" fmla="*/ 69 h 114"/>
                            <a:gd name="T48" fmla="*/ 5 w 144"/>
                            <a:gd name="T49" fmla="*/ 57 h 114"/>
                            <a:gd name="T50" fmla="*/ 3 w 144"/>
                            <a:gd name="T51" fmla="*/ 42 h 114"/>
                            <a:gd name="T52" fmla="*/ 3 w 144"/>
                            <a:gd name="T53" fmla="*/ 30 h 114"/>
                            <a:gd name="T54" fmla="*/ 5 w 144"/>
                            <a:gd name="T55" fmla="*/ 20 h 114"/>
                            <a:gd name="T56" fmla="*/ 10 w 144"/>
                            <a:gd name="T57" fmla="*/ 10 h 114"/>
                            <a:gd name="T58" fmla="*/ 15 w 144"/>
                            <a:gd name="T59" fmla="*/ 0 h 114"/>
                            <a:gd name="T60" fmla="*/ 15 w 144"/>
                            <a:gd name="T61" fmla="*/ 0 h 114"/>
                            <a:gd name="T62" fmla="*/ 8 w 144"/>
                            <a:gd name="T63" fmla="*/ 10 h 114"/>
                            <a:gd name="T64" fmla="*/ 5 w 144"/>
                            <a:gd name="T65" fmla="*/ 20 h 114"/>
                            <a:gd name="T66" fmla="*/ 3 w 144"/>
                            <a:gd name="T67" fmla="*/ 30 h 114"/>
                            <a:gd name="T68" fmla="*/ 0 w 144"/>
                            <a:gd name="T69" fmla="*/ 42 h 114"/>
                            <a:gd name="T70" fmla="*/ 3 w 144"/>
                            <a:gd name="T71" fmla="*/ 57 h 114"/>
                            <a:gd name="T72" fmla="*/ 8 w 144"/>
                            <a:gd name="T73" fmla="*/ 69 h 114"/>
                            <a:gd name="T74" fmla="*/ 13 w 144"/>
                            <a:gd name="T75" fmla="*/ 82 h 114"/>
                            <a:gd name="T76" fmla="*/ 23 w 144"/>
                            <a:gd name="T77" fmla="*/ 94 h 114"/>
                            <a:gd name="T78" fmla="*/ 33 w 144"/>
                            <a:gd name="T79" fmla="*/ 102 h 114"/>
                            <a:gd name="T80" fmla="*/ 45 w 144"/>
                            <a:gd name="T81" fmla="*/ 109 h 114"/>
                            <a:gd name="T82" fmla="*/ 60 w 144"/>
                            <a:gd name="T83" fmla="*/ 112 h 114"/>
                            <a:gd name="T84" fmla="*/ 72 w 144"/>
                            <a:gd name="T85" fmla="*/ 114 h 114"/>
                            <a:gd name="T86" fmla="*/ 87 w 144"/>
                            <a:gd name="T87" fmla="*/ 112 h 114"/>
                            <a:gd name="T88" fmla="*/ 102 w 144"/>
                            <a:gd name="T89" fmla="*/ 109 h 114"/>
                            <a:gd name="T90" fmla="*/ 115 w 144"/>
                            <a:gd name="T91" fmla="*/ 102 h 114"/>
                            <a:gd name="T92" fmla="*/ 124 w 144"/>
                            <a:gd name="T93" fmla="*/ 94 h 114"/>
                            <a:gd name="T94" fmla="*/ 132 w 144"/>
                            <a:gd name="T95" fmla="*/ 82 h 114"/>
                            <a:gd name="T96" fmla="*/ 139 w 144"/>
                            <a:gd name="T97" fmla="*/ 69 h 114"/>
                            <a:gd name="T98" fmla="*/ 144 w 144"/>
                            <a:gd name="T99" fmla="*/ 57 h 114"/>
                            <a:gd name="T100" fmla="*/ 144 w 144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4" h="114">
                              <a:moveTo>
                                <a:pt x="144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7" y="10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37" y="10"/>
                              </a:lnTo>
                              <a:lnTo>
                                <a:pt x="139" y="20"/>
                              </a:lnTo>
                              <a:lnTo>
                                <a:pt x="142" y="30"/>
                              </a:lnTo>
                              <a:lnTo>
                                <a:pt x="144" y="42"/>
                              </a:lnTo>
                              <a:lnTo>
                                <a:pt x="142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0" y="107"/>
                              </a:lnTo>
                              <a:lnTo>
                                <a:pt x="87" y="112"/>
                              </a:lnTo>
                              <a:lnTo>
                                <a:pt x="72" y="112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5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8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60" y="112"/>
                              </a:lnTo>
                              <a:lnTo>
                                <a:pt x="72" y="114"/>
                              </a:lnTo>
                              <a:lnTo>
                                <a:pt x="87" y="112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2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3" name="Freeform 9324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2390"/>
                        </a:xfrm>
                        <a:custGeom>
                          <a:avLst/>
                          <a:gdLst>
                            <a:gd name="T0" fmla="*/ 141 w 141"/>
                            <a:gd name="T1" fmla="*/ 42 h 114"/>
                            <a:gd name="T2" fmla="*/ 141 w 141"/>
                            <a:gd name="T3" fmla="*/ 30 h 114"/>
                            <a:gd name="T4" fmla="*/ 139 w 141"/>
                            <a:gd name="T5" fmla="*/ 20 h 114"/>
                            <a:gd name="T6" fmla="*/ 134 w 141"/>
                            <a:gd name="T7" fmla="*/ 10 h 114"/>
                            <a:gd name="T8" fmla="*/ 129 w 141"/>
                            <a:gd name="T9" fmla="*/ 0 h 114"/>
                            <a:gd name="T10" fmla="*/ 126 w 141"/>
                            <a:gd name="T11" fmla="*/ 0 h 114"/>
                            <a:gd name="T12" fmla="*/ 131 w 141"/>
                            <a:gd name="T13" fmla="*/ 10 h 114"/>
                            <a:gd name="T14" fmla="*/ 136 w 141"/>
                            <a:gd name="T15" fmla="*/ 20 h 114"/>
                            <a:gd name="T16" fmla="*/ 139 w 141"/>
                            <a:gd name="T17" fmla="*/ 30 h 114"/>
                            <a:gd name="T18" fmla="*/ 141 w 141"/>
                            <a:gd name="T19" fmla="*/ 42 h 114"/>
                            <a:gd name="T20" fmla="*/ 139 w 141"/>
                            <a:gd name="T21" fmla="*/ 57 h 114"/>
                            <a:gd name="T22" fmla="*/ 134 w 141"/>
                            <a:gd name="T23" fmla="*/ 69 h 114"/>
                            <a:gd name="T24" fmla="*/ 129 w 141"/>
                            <a:gd name="T25" fmla="*/ 82 h 114"/>
                            <a:gd name="T26" fmla="*/ 119 w 141"/>
                            <a:gd name="T27" fmla="*/ 92 h 114"/>
                            <a:gd name="T28" fmla="*/ 109 w 141"/>
                            <a:gd name="T29" fmla="*/ 99 h 114"/>
                            <a:gd name="T30" fmla="*/ 97 w 141"/>
                            <a:gd name="T31" fmla="*/ 107 h 114"/>
                            <a:gd name="T32" fmla="*/ 84 w 141"/>
                            <a:gd name="T33" fmla="*/ 112 h 114"/>
                            <a:gd name="T34" fmla="*/ 69 w 141"/>
                            <a:gd name="T35" fmla="*/ 112 h 114"/>
                            <a:gd name="T36" fmla="*/ 57 w 141"/>
                            <a:gd name="T37" fmla="*/ 112 h 114"/>
                            <a:gd name="T38" fmla="*/ 42 w 141"/>
                            <a:gd name="T39" fmla="*/ 107 h 114"/>
                            <a:gd name="T40" fmla="*/ 32 w 141"/>
                            <a:gd name="T41" fmla="*/ 99 h 114"/>
                            <a:gd name="T42" fmla="*/ 20 w 141"/>
                            <a:gd name="T43" fmla="*/ 92 h 114"/>
                            <a:gd name="T44" fmla="*/ 12 w 141"/>
                            <a:gd name="T45" fmla="*/ 82 h 114"/>
                            <a:gd name="T46" fmla="*/ 5 w 141"/>
                            <a:gd name="T47" fmla="*/ 69 h 114"/>
                            <a:gd name="T48" fmla="*/ 2 w 141"/>
                            <a:gd name="T49" fmla="*/ 57 h 114"/>
                            <a:gd name="T50" fmla="*/ 0 w 141"/>
                            <a:gd name="T51" fmla="*/ 42 h 114"/>
                            <a:gd name="T52" fmla="*/ 2 w 141"/>
                            <a:gd name="T53" fmla="*/ 30 h 114"/>
                            <a:gd name="T54" fmla="*/ 5 w 141"/>
                            <a:gd name="T55" fmla="*/ 20 h 114"/>
                            <a:gd name="T56" fmla="*/ 7 w 141"/>
                            <a:gd name="T57" fmla="*/ 10 h 114"/>
                            <a:gd name="T58" fmla="*/ 15 w 141"/>
                            <a:gd name="T59" fmla="*/ 0 h 114"/>
                            <a:gd name="T60" fmla="*/ 12 w 141"/>
                            <a:gd name="T61" fmla="*/ 0 h 114"/>
                            <a:gd name="T62" fmla="*/ 7 w 141"/>
                            <a:gd name="T63" fmla="*/ 10 h 114"/>
                            <a:gd name="T64" fmla="*/ 2 w 141"/>
                            <a:gd name="T65" fmla="*/ 20 h 114"/>
                            <a:gd name="T66" fmla="*/ 0 w 141"/>
                            <a:gd name="T67" fmla="*/ 30 h 114"/>
                            <a:gd name="T68" fmla="*/ 0 w 141"/>
                            <a:gd name="T69" fmla="*/ 42 h 114"/>
                            <a:gd name="T70" fmla="*/ 0 w 141"/>
                            <a:gd name="T71" fmla="*/ 57 h 114"/>
                            <a:gd name="T72" fmla="*/ 5 w 141"/>
                            <a:gd name="T73" fmla="*/ 69 h 114"/>
                            <a:gd name="T74" fmla="*/ 12 w 141"/>
                            <a:gd name="T75" fmla="*/ 82 h 114"/>
                            <a:gd name="T76" fmla="*/ 20 w 141"/>
                            <a:gd name="T77" fmla="*/ 92 h 114"/>
                            <a:gd name="T78" fmla="*/ 30 w 141"/>
                            <a:gd name="T79" fmla="*/ 102 h 114"/>
                            <a:gd name="T80" fmla="*/ 42 w 141"/>
                            <a:gd name="T81" fmla="*/ 107 h 114"/>
                            <a:gd name="T82" fmla="*/ 57 w 141"/>
                            <a:gd name="T83" fmla="*/ 112 h 114"/>
                            <a:gd name="T84" fmla="*/ 69 w 141"/>
                            <a:gd name="T85" fmla="*/ 114 h 114"/>
                            <a:gd name="T86" fmla="*/ 84 w 141"/>
                            <a:gd name="T87" fmla="*/ 112 h 114"/>
                            <a:gd name="T88" fmla="*/ 99 w 141"/>
                            <a:gd name="T89" fmla="*/ 107 h 114"/>
                            <a:gd name="T90" fmla="*/ 109 w 141"/>
                            <a:gd name="T91" fmla="*/ 102 h 114"/>
                            <a:gd name="T92" fmla="*/ 121 w 141"/>
                            <a:gd name="T93" fmla="*/ 92 h 114"/>
                            <a:gd name="T94" fmla="*/ 129 w 141"/>
                            <a:gd name="T95" fmla="*/ 82 h 114"/>
                            <a:gd name="T96" fmla="*/ 136 w 141"/>
                            <a:gd name="T97" fmla="*/ 69 h 114"/>
                            <a:gd name="T98" fmla="*/ 141 w 141"/>
                            <a:gd name="T99" fmla="*/ 57 h 114"/>
                            <a:gd name="T100" fmla="*/ 141 w 141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4">
                              <a:moveTo>
                                <a:pt x="141" y="42"/>
                              </a:moveTo>
                              <a:lnTo>
                                <a:pt x="141" y="30"/>
                              </a:lnTo>
                              <a:lnTo>
                                <a:pt x="139" y="20"/>
                              </a:lnTo>
                              <a:lnTo>
                                <a:pt x="134" y="10"/>
                              </a:lnTo>
                              <a:lnTo>
                                <a:pt x="129" y="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41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9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12"/>
                              </a:lnTo>
                              <a:lnTo>
                                <a:pt x="69" y="112"/>
                              </a:lnTo>
                              <a:lnTo>
                                <a:pt x="57" y="112"/>
                              </a:lnTo>
                              <a:lnTo>
                                <a:pt x="42" y="107"/>
                              </a:lnTo>
                              <a:lnTo>
                                <a:pt x="32" y="99"/>
                              </a:lnTo>
                              <a:lnTo>
                                <a:pt x="20" y="92"/>
                              </a:lnTo>
                              <a:lnTo>
                                <a:pt x="12" y="82"/>
                              </a:lnTo>
                              <a:lnTo>
                                <a:pt x="5" y="69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4"/>
                              </a:lnTo>
                              <a:lnTo>
                                <a:pt x="84" y="112"/>
                              </a:lnTo>
                              <a:lnTo>
                                <a:pt x="99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41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4" name="Freeform 9325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1120"/>
                        </a:xfrm>
                        <a:custGeom>
                          <a:avLst/>
                          <a:gdLst>
                            <a:gd name="T0" fmla="*/ 141 w 141"/>
                            <a:gd name="T1" fmla="*/ 42 h 112"/>
                            <a:gd name="T2" fmla="*/ 139 w 141"/>
                            <a:gd name="T3" fmla="*/ 30 h 112"/>
                            <a:gd name="T4" fmla="*/ 136 w 141"/>
                            <a:gd name="T5" fmla="*/ 20 h 112"/>
                            <a:gd name="T6" fmla="*/ 134 w 141"/>
                            <a:gd name="T7" fmla="*/ 10 h 112"/>
                            <a:gd name="T8" fmla="*/ 126 w 141"/>
                            <a:gd name="T9" fmla="*/ 0 h 112"/>
                            <a:gd name="T10" fmla="*/ 126 w 141"/>
                            <a:gd name="T11" fmla="*/ 0 h 112"/>
                            <a:gd name="T12" fmla="*/ 131 w 141"/>
                            <a:gd name="T13" fmla="*/ 10 h 112"/>
                            <a:gd name="T14" fmla="*/ 136 w 141"/>
                            <a:gd name="T15" fmla="*/ 20 h 112"/>
                            <a:gd name="T16" fmla="*/ 139 w 141"/>
                            <a:gd name="T17" fmla="*/ 30 h 112"/>
                            <a:gd name="T18" fmla="*/ 139 w 141"/>
                            <a:gd name="T19" fmla="*/ 42 h 112"/>
                            <a:gd name="T20" fmla="*/ 139 w 141"/>
                            <a:gd name="T21" fmla="*/ 57 h 112"/>
                            <a:gd name="T22" fmla="*/ 134 w 141"/>
                            <a:gd name="T23" fmla="*/ 69 h 112"/>
                            <a:gd name="T24" fmla="*/ 126 w 141"/>
                            <a:gd name="T25" fmla="*/ 82 h 112"/>
                            <a:gd name="T26" fmla="*/ 119 w 141"/>
                            <a:gd name="T27" fmla="*/ 92 h 112"/>
                            <a:gd name="T28" fmla="*/ 109 w 141"/>
                            <a:gd name="T29" fmla="*/ 99 h 112"/>
                            <a:gd name="T30" fmla="*/ 97 w 141"/>
                            <a:gd name="T31" fmla="*/ 107 h 112"/>
                            <a:gd name="T32" fmla="*/ 84 w 141"/>
                            <a:gd name="T33" fmla="*/ 109 h 112"/>
                            <a:gd name="T34" fmla="*/ 69 w 141"/>
                            <a:gd name="T35" fmla="*/ 112 h 112"/>
                            <a:gd name="T36" fmla="*/ 57 w 141"/>
                            <a:gd name="T37" fmla="*/ 109 h 112"/>
                            <a:gd name="T38" fmla="*/ 44 w 141"/>
                            <a:gd name="T39" fmla="*/ 107 h 112"/>
                            <a:gd name="T40" fmla="*/ 32 w 141"/>
                            <a:gd name="T41" fmla="*/ 99 h 112"/>
                            <a:gd name="T42" fmla="*/ 22 w 141"/>
                            <a:gd name="T43" fmla="*/ 92 h 112"/>
                            <a:gd name="T44" fmla="*/ 12 w 141"/>
                            <a:gd name="T45" fmla="*/ 82 h 112"/>
                            <a:gd name="T46" fmla="*/ 7 w 141"/>
                            <a:gd name="T47" fmla="*/ 69 h 112"/>
                            <a:gd name="T48" fmla="*/ 2 w 141"/>
                            <a:gd name="T49" fmla="*/ 57 h 112"/>
                            <a:gd name="T50" fmla="*/ 2 w 141"/>
                            <a:gd name="T51" fmla="*/ 42 h 112"/>
                            <a:gd name="T52" fmla="*/ 2 w 141"/>
                            <a:gd name="T53" fmla="*/ 30 h 112"/>
                            <a:gd name="T54" fmla="*/ 5 w 141"/>
                            <a:gd name="T55" fmla="*/ 20 h 112"/>
                            <a:gd name="T56" fmla="*/ 10 w 141"/>
                            <a:gd name="T57" fmla="*/ 10 h 112"/>
                            <a:gd name="T58" fmla="*/ 15 w 141"/>
                            <a:gd name="T59" fmla="*/ 0 h 112"/>
                            <a:gd name="T60" fmla="*/ 12 w 141"/>
                            <a:gd name="T61" fmla="*/ 0 h 112"/>
                            <a:gd name="T62" fmla="*/ 7 w 141"/>
                            <a:gd name="T63" fmla="*/ 10 h 112"/>
                            <a:gd name="T64" fmla="*/ 2 w 141"/>
                            <a:gd name="T65" fmla="*/ 20 h 112"/>
                            <a:gd name="T66" fmla="*/ 0 w 141"/>
                            <a:gd name="T67" fmla="*/ 30 h 112"/>
                            <a:gd name="T68" fmla="*/ 0 w 141"/>
                            <a:gd name="T69" fmla="*/ 42 h 112"/>
                            <a:gd name="T70" fmla="*/ 2 w 141"/>
                            <a:gd name="T71" fmla="*/ 57 h 112"/>
                            <a:gd name="T72" fmla="*/ 5 w 141"/>
                            <a:gd name="T73" fmla="*/ 69 h 112"/>
                            <a:gd name="T74" fmla="*/ 12 w 141"/>
                            <a:gd name="T75" fmla="*/ 82 h 112"/>
                            <a:gd name="T76" fmla="*/ 20 w 141"/>
                            <a:gd name="T77" fmla="*/ 92 h 112"/>
                            <a:gd name="T78" fmla="*/ 30 w 141"/>
                            <a:gd name="T79" fmla="*/ 102 h 112"/>
                            <a:gd name="T80" fmla="*/ 42 w 141"/>
                            <a:gd name="T81" fmla="*/ 107 h 112"/>
                            <a:gd name="T82" fmla="*/ 57 w 141"/>
                            <a:gd name="T83" fmla="*/ 112 h 112"/>
                            <a:gd name="T84" fmla="*/ 69 w 141"/>
                            <a:gd name="T85" fmla="*/ 112 h 112"/>
                            <a:gd name="T86" fmla="*/ 84 w 141"/>
                            <a:gd name="T87" fmla="*/ 112 h 112"/>
                            <a:gd name="T88" fmla="*/ 97 w 141"/>
                            <a:gd name="T89" fmla="*/ 107 h 112"/>
                            <a:gd name="T90" fmla="*/ 109 w 141"/>
                            <a:gd name="T91" fmla="*/ 102 h 112"/>
                            <a:gd name="T92" fmla="*/ 121 w 141"/>
                            <a:gd name="T93" fmla="*/ 92 h 112"/>
                            <a:gd name="T94" fmla="*/ 129 w 141"/>
                            <a:gd name="T95" fmla="*/ 82 h 112"/>
                            <a:gd name="T96" fmla="*/ 136 w 141"/>
                            <a:gd name="T97" fmla="*/ 69 h 112"/>
                            <a:gd name="T98" fmla="*/ 139 w 141"/>
                            <a:gd name="T99" fmla="*/ 57 h 112"/>
                            <a:gd name="T100" fmla="*/ 141 w 141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4" y="10"/>
                              </a:lnTo>
                              <a:lnTo>
                                <a:pt x="126" y="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6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7"/>
                              </a:lnTo>
                              <a:lnTo>
                                <a:pt x="32" y="99"/>
                              </a:lnTo>
                              <a:lnTo>
                                <a:pt x="22" y="92"/>
                              </a:lnTo>
                              <a:lnTo>
                                <a:pt x="12" y="82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5" name="Freeform 9326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1120"/>
                        </a:xfrm>
                        <a:custGeom>
                          <a:avLst/>
                          <a:gdLst>
                            <a:gd name="T0" fmla="*/ 141 w 141"/>
                            <a:gd name="T1" fmla="*/ 42 h 112"/>
                            <a:gd name="T2" fmla="*/ 139 w 141"/>
                            <a:gd name="T3" fmla="*/ 30 h 112"/>
                            <a:gd name="T4" fmla="*/ 136 w 141"/>
                            <a:gd name="T5" fmla="*/ 20 h 112"/>
                            <a:gd name="T6" fmla="*/ 131 w 141"/>
                            <a:gd name="T7" fmla="*/ 10 h 112"/>
                            <a:gd name="T8" fmla="*/ 126 w 141"/>
                            <a:gd name="T9" fmla="*/ 0 h 112"/>
                            <a:gd name="T10" fmla="*/ 124 w 141"/>
                            <a:gd name="T11" fmla="*/ 0 h 112"/>
                            <a:gd name="T12" fmla="*/ 131 w 141"/>
                            <a:gd name="T13" fmla="*/ 10 h 112"/>
                            <a:gd name="T14" fmla="*/ 134 w 141"/>
                            <a:gd name="T15" fmla="*/ 20 h 112"/>
                            <a:gd name="T16" fmla="*/ 139 w 141"/>
                            <a:gd name="T17" fmla="*/ 30 h 112"/>
                            <a:gd name="T18" fmla="*/ 139 w 141"/>
                            <a:gd name="T19" fmla="*/ 42 h 112"/>
                            <a:gd name="T20" fmla="*/ 136 w 141"/>
                            <a:gd name="T21" fmla="*/ 57 h 112"/>
                            <a:gd name="T22" fmla="*/ 134 w 141"/>
                            <a:gd name="T23" fmla="*/ 69 h 112"/>
                            <a:gd name="T24" fmla="*/ 126 w 141"/>
                            <a:gd name="T25" fmla="*/ 79 h 112"/>
                            <a:gd name="T26" fmla="*/ 119 w 141"/>
                            <a:gd name="T27" fmla="*/ 89 h 112"/>
                            <a:gd name="T28" fmla="*/ 109 w 141"/>
                            <a:gd name="T29" fmla="*/ 99 h 112"/>
                            <a:gd name="T30" fmla="*/ 97 w 141"/>
                            <a:gd name="T31" fmla="*/ 104 h 112"/>
                            <a:gd name="T32" fmla="*/ 84 w 141"/>
                            <a:gd name="T33" fmla="*/ 109 h 112"/>
                            <a:gd name="T34" fmla="*/ 69 w 141"/>
                            <a:gd name="T35" fmla="*/ 112 h 112"/>
                            <a:gd name="T36" fmla="*/ 57 w 141"/>
                            <a:gd name="T37" fmla="*/ 109 h 112"/>
                            <a:gd name="T38" fmla="*/ 44 w 141"/>
                            <a:gd name="T39" fmla="*/ 104 h 112"/>
                            <a:gd name="T40" fmla="*/ 32 w 141"/>
                            <a:gd name="T41" fmla="*/ 99 h 112"/>
                            <a:gd name="T42" fmla="*/ 22 w 141"/>
                            <a:gd name="T43" fmla="*/ 89 h 112"/>
                            <a:gd name="T44" fmla="*/ 15 w 141"/>
                            <a:gd name="T45" fmla="*/ 79 h 112"/>
                            <a:gd name="T46" fmla="*/ 7 w 141"/>
                            <a:gd name="T47" fmla="*/ 69 h 112"/>
                            <a:gd name="T48" fmla="*/ 2 w 141"/>
                            <a:gd name="T49" fmla="*/ 57 h 112"/>
                            <a:gd name="T50" fmla="*/ 2 w 141"/>
                            <a:gd name="T51" fmla="*/ 42 h 112"/>
                            <a:gd name="T52" fmla="*/ 2 w 141"/>
                            <a:gd name="T53" fmla="*/ 30 h 112"/>
                            <a:gd name="T54" fmla="*/ 5 w 141"/>
                            <a:gd name="T55" fmla="*/ 20 h 112"/>
                            <a:gd name="T56" fmla="*/ 10 w 141"/>
                            <a:gd name="T57" fmla="*/ 10 h 112"/>
                            <a:gd name="T58" fmla="*/ 15 w 141"/>
                            <a:gd name="T59" fmla="*/ 0 h 112"/>
                            <a:gd name="T60" fmla="*/ 15 w 141"/>
                            <a:gd name="T61" fmla="*/ 0 h 112"/>
                            <a:gd name="T62" fmla="*/ 7 w 141"/>
                            <a:gd name="T63" fmla="*/ 10 h 112"/>
                            <a:gd name="T64" fmla="*/ 5 w 141"/>
                            <a:gd name="T65" fmla="*/ 20 h 112"/>
                            <a:gd name="T66" fmla="*/ 2 w 141"/>
                            <a:gd name="T67" fmla="*/ 30 h 112"/>
                            <a:gd name="T68" fmla="*/ 0 w 141"/>
                            <a:gd name="T69" fmla="*/ 42 h 112"/>
                            <a:gd name="T70" fmla="*/ 2 w 141"/>
                            <a:gd name="T71" fmla="*/ 57 h 112"/>
                            <a:gd name="T72" fmla="*/ 5 w 141"/>
                            <a:gd name="T73" fmla="*/ 69 h 112"/>
                            <a:gd name="T74" fmla="*/ 12 w 141"/>
                            <a:gd name="T75" fmla="*/ 82 h 112"/>
                            <a:gd name="T76" fmla="*/ 20 w 141"/>
                            <a:gd name="T77" fmla="*/ 92 h 112"/>
                            <a:gd name="T78" fmla="*/ 32 w 141"/>
                            <a:gd name="T79" fmla="*/ 99 h 112"/>
                            <a:gd name="T80" fmla="*/ 42 w 141"/>
                            <a:gd name="T81" fmla="*/ 107 h 112"/>
                            <a:gd name="T82" fmla="*/ 57 w 141"/>
                            <a:gd name="T83" fmla="*/ 112 h 112"/>
                            <a:gd name="T84" fmla="*/ 69 w 141"/>
                            <a:gd name="T85" fmla="*/ 112 h 112"/>
                            <a:gd name="T86" fmla="*/ 84 w 141"/>
                            <a:gd name="T87" fmla="*/ 112 h 112"/>
                            <a:gd name="T88" fmla="*/ 97 w 141"/>
                            <a:gd name="T89" fmla="*/ 107 h 112"/>
                            <a:gd name="T90" fmla="*/ 109 w 141"/>
                            <a:gd name="T91" fmla="*/ 99 h 112"/>
                            <a:gd name="T92" fmla="*/ 119 w 141"/>
                            <a:gd name="T93" fmla="*/ 92 h 112"/>
                            <a:gd name="T94" fmla="*/ 129 w 141"/>
                            <a:gd name="T95" fmla="*/ 82 h 112"/>
                            <a:gd name="T96" fmla="*/ 134 w 141"/>
                            <a:gd name="T97" fmla="*/ 69 h 112"/>
                            <a:gd name="T98" fmla="*/ 139 w 141"/>
                            <a:gd name="T99" fmla="*/ 57 h 112"/>
                            <a:gd name="T100" fmla="*/ 141 w 141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1" y="10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31" y="10"/>
                              </a:lnTo>
                              <a:lnTo>
                                <a:pt x="134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6" y="57"/>
                              </a:lnTo>
                              <a:lnTo>
                                <a:pt x="134" y="69"/>
                              </a:lnTo>
                              <a:lnTo>
                                <a:pt x="126" y="79"/>
                              </a:lnTo>
                              <a:lnTo>
                                <a:pt x="119" y="89"/>
                              </a:lnTo>
                              <a:lnTo>
                                <a:pt x="109" y="99"/>
                              </a:lnTo>
                              <a:lnTo>
                                <a:pt x="97" y="104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4"/>
                              </a:lnTo>
                              <a:lnTo>
                                <a:pt x="32" y="99"/>
                              </a:lnTo>
                              <a:lnTo>
                                <a:pt x="22" y="89"/>
                              </a:lnTo>
                              <a:lnTo>
                                <a:pt x="15" y="79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2" y="99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99"/>
                              </a:lnTo>
                              <a:lnTo>
                                <a:pt x="119" y="92"/>
                              </a:lnTo>
                              <a:lnTo>
                                <a:pt x="129" y="82"/>
                              </a:lnTo>
                              <a:lnTo>
                                <a:pt x="134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6" name="Freeform 9327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71120"/>
                        </a:xfrm>
                        <a:custGeom>
                          <a:avLst/>
                          <a:gdLst>
                            <a:gd name="T0" fmla="*/ 137 w 137"/>
                            <a:gd name="T1" fmla="*/ 42 h 112"/>
                            <a:gd name="T2" fmla="*/ 137 w 137"/>
                            <a:gd name="T3" fmla="*/ 30 h 112"/>
                            <a:gd name="T4" fmla="*/ 134 w 137"/>
                            <a:gd name="T5" fmla="*/ 20 h 112"/>
                            <a:gd name="T6" fmla="*/ 129 w 137"/>
                            <a:gd name="T7" fmla="*/ 10 h 112"/>
                            <a:gd name="T8" fmla="*/ 124 w 137"/>
                            <a:gd name="T9" fmla="*/ 0 h 112"/>
                            <a:gd name="T10" fmla="*/ 122 w 137"/>
                            <a:gd name="T11" fmla="*/ 0 h 112"/>
                            <a:gd name="T12" fmla="*/ 127 w 137"/>
                            <a:gd name="T13" fmla="*/ 10 h 112"/>
                            <a:gd name="T14" fmla="*/ 132 w 137"/>
                            <a:gd name="T15" fmla="*/ 20 h 112"/>
                            <a:gd name="T16" fmla="*/ 134 w 137"/>
                            <a:gd name="T17" fmla="*/ 30 h 112"/>
                            <a:gd name="T18" fmla="*/ 137 w 137"/>
                            <a:gd name="T19" fmla="*/ 42 h 112"/>
                            <a:gd name="T20" fmla="*/ 134 w 137"/>
                            <a:gd name="T21" fmla="*/ 55 h 112"/>
                            <a:gd name="T22" fmla="*/ 132 w 137"/>
                            <a:gd name="T23" fmla="*/ 69 h 112"/>
                            <a:gd name="T24" fmla="*/ 124 w 137"/>
                            <a:gd name="T25" fmla="*/ 79 h 112"/>
                            <a:gd name="T26" fmla="*/ 117 w 137"/>
                            <a:gd name="T27" fmla="*/ 89 h 112"/>
                            <a:gd name="T28" fmla="*/ 107 w 137"/>
                            <a:gd name="T29" fmla="*/ 99 h 112"/>
                            <a:gd name="T30" fmla="*/ 95 w 137"/>
                            <a:gd name="T31" fmla="*/ 104 h 112"/>
                            <a:gd name="T32" fmla="*/ 82 w 137"/>
                            <a:gd name="T33" fmla="*/ 109 h 112"/>
                            <a:gd name="T34" fmla="*/ 67 w 137"/>
                            <a:gd name="T35" fmla="*/ 109 h 112"/>
                            <a:gd name="T36" fmla="*/ 55 w 137"/>
                            <a:gd name="T37" fmla="*/ 109 h 112"/>
                            <a:gd name="T38" fmla="*/ 42 w 137"/>
                            <a:gd name="T39" fmla="*/ 104 h 112"/>
                            <a:gd name="T40" fmla="*/ 30 w 137"/>
                            <a:gd name="T41" fmla="*/ 99 h 112"/>
                            <a:gd name="T42" fmla="*/ 20 w 137"/>
                            <a:gd name="T43" fmla="*/ 89 h 112"/>
                            <a:gd name="T44" fmla="*/ 13 w 137"/>
                            <a:gd name="T45" fmla="*/ 79 h 112"/>
                            <a:gd name="T46" fmla="*/ 5 w 137"/>
                            <a:gd name="T47" fmla="*/ 69 h 112"/>
                            <a:gd name="T48" fmla="*/ 3 w 137"/>
                            <a:gd name="T49" fmla="*/ 55 h 112"/>
                            <a:gd name="T50" fmla="*/ 0 w 137"/>
                            <a:gd name="T51" fmla="*/ 42 h 112"/>
                            <a:gd name="T52" fmla="*/ 3 w 137"/>
                            <a:gd name="T53" fmla="*/ 30 h 112"/>
                            <a:gd name="T54" fmla="*/ 5 w 137"/>
                            <a:gd name="T55" fmla="*/ 20 h 112"/>
                            <a:gd name="T56" fmla="*/ 8 w 137"/>
                            <a:gd name="T57" fmla="*/ 10 h 112"/>
                            <a:gd name="T58" fmla="*/ 15 w 137"/>
                            <a:gd name="T59" fmla="*/ 0 h 112"/>
                            <a:gd name="T60" fmla="*/ 13 w 137"/>
                            <a:gd name="T61" fmla="*/ 0 h 112"/>
                            <a:gd name="T62" fmla="*/ 8 w 137"/>
                            <a:gd name="T63" fmla="*/ 10 h 112"/>
                            <a:gd name="T64" fmla="*/ 3 w 137"/>
                            <a:gd name="T65" fmla="*/ 20 h 112"/>
                            <a:gd name="T66" fmla="*/ 0 w 137"/>
                            <a:gd name="T67" fmla="*/ 30 h 112"/>
                            <a:gd name="T68" fmla="*/ 0 w 137"/>
                            <a:gd name="T69" fmla="*/ 42 h 112"/>
                            <a:gd name="T70" fmla="*/ 0 w 137"/>
                            <a:gd name="T71" fmla="*/ 57 h 112"/>
                            <a:gd name="T72" fmla="*/ 5 w 137"/>
                            <a:gd name="T73" fmla="*/ 69 h 112"/>
                            <a:gd name="T74" fmla="*/ 10 w 137"/>
                            <a:gd name="T75" fmla="*/ 82 h 112"/>
                            <a:gd name="T76" fmla="*/ 20 w 137"/>
                            <a:gd name="T77" fmla="*/ 92 h 112"/>
                            <a:gd name="T78" fmla="*/ 30 w 137"/>
                            <a:gd name="T79" fmla="*/ 99 h 112"/>
                            <a:gd name="T80" fmla="*/ 42 w 137"/>
                            <a:gd name="T81" fmla="*/ 107 h 112"/>
                            <a:gd name="T82" fmla="*/ 55 w 137"/>
                            <a:gd name="T83" fmla="*/ 109 h 112"/>
                            <a:gd name="T84" fmla="*/ 67 w 137"/>
                            <a:gd name="T85" fmla="*/ 112 h 112"/>
                            <a:gd name="T86" fmla="*/ 82 w 137"/>
                            <a:gd name="T87" fmla="*/ 109 h 112"/>
                            <a:gd name="T88" fmla="*/ 95 w 137"/>
                            <a:gd name="T89" fmla="*/ 107 h 112"/>
                            <a:gd name="T90" fmla="*/ 107 w 137"/>
                            <a:gd name="T91" fmla="*/ 99 h 112"/>
                            <a:gd name="T92" fmla="*/ 117 w 137"/>
                            <a:gd name="T93" fmla="*/ 92 h 112"/>
                            <a:gd name="T94" fmla="*/ 124 w 137"/>
                            <a:gd name="T95" fmla="*/ 82 h 112"/>
                            <a:gd name="T96" fmla="*/ 132 w 137"/>
                            <a:gd name="T97" fmla="*/ 69 h 112"/>
                            <a:gd name="T98" fmla="*/ 137 w 137"/>
                            <a:gd name="T99" fmla="*/ 57 h 112"/>
                            <a:gd name="T100" fmla="*/ 137 w 137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4" y="20"/>
                              </a:lnTo>
                              <a:lnTo>
                                <a:pt x="129" y="10"/>
                              </a:lnTo>
                              <a:lnTo>
                                <a:pt x="124" y="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7" y="42"/>
                              </a:lnTo>
                              <a:lnTo>
                                <a:pt x="134" y="55"/>
                              </a:lnTo>
                              <a:lnTo>
                                <a:pt x="132" y="69"/>
                              </a:lnTo>
                              <a:lnTo>
                                <a:pt x="124" y="79"/>
                              </a:lnTo>
                              <a:lnTo>
                                <a:pt x="117" y="89"/>
                              </a:lnTo>
                              <a:lnTo>
                                <a:pt x="107" y="99"/>
                              </a:lnTo>
                              <a:lnTo>
                                <a:pt x="95" y="104"/>
                              </a:lnTo>
                              <a:lnTo>
                                <a:pt x="82" y="109"/>
                              </a:lnTo>
                              <a:lnTo>
                                <a:pt x="67" y="109"/>
                              </a:lnTo>
                              <a:lnTo>
                                <a:pt x="55" y="109"/>
                              </a:lnTo>
                              <a:lnTo>
                                <a:pt x="42" y="104"/>
                              </a:lnTo>
                              <a:lnTo>
                                <a:pt x="30" y="99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5" y="69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0" y="82"/>
                              </a:lnTo>
                              <a:lnTo>
                                <a:pt x="20" y="92"/>
                              </a:lnTo>
                              <a:lnTo>
                                <a:pt x="30" y="99"/>
                              </a:lnTo>
                              <a:lnTo>
                                <a:pt x="42" y="107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7"/>
                              </a:lnTo>
                              <a:lnTo>
                                <a:pt x="107" y="99"/>
                              </a:lnTo>
                              <a:lnTo>
                                <a:pt x="117" y="92"/>
                              </a:lnTo>
                              <a:lnTo>
                                <a:pt x="124" y="82"/>
                              </a:lnTo>
                              <a:lnTo>
                                <a:pt x="132" y="69"/>
                              </a:lnTo>
                              <a:lnTo>
                                <a:pt x="137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7" name="Freeform 9328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71120"/>
                        </a:xfrm>
                        <a:custGeom>
                          <a:avLst/>
                          <a:gdLst>
                            <a:gd name="T0" fmla="*/ 137 w 137"/>
                            <a:gd name="T1" fmla="*/ 42 h 112"/>
                            <a:gd name="T2" fmla="*/ 137 w 137"/>
                            <a:gd name="T3" fmla="*/ 30 h 112"/>
                            <a:gd name="T4" fmla="*/ 132 w 137"/>
                            <a:gd name="T5" fmla="*/ 20 h 112"/>
                            <a:gd name="T6" fmla="*/ 129 w 137"/>
                            <a:gd name="T7" fmla="*/ 10 h 112"/>
                            <a:gd name="T8" fmla="*/ 122 w 137"/>
                            <a:gd name="T9" fmla="*/ 0 h 112"/>
                            <a:gd name="T10" fmla="*/ 122 w 137"/>
                            <a:gd name="T11" fmla="*/ 0 h 112"/>
                            <a:gd name="T12" fmla="*/ 127 w 137"/>
                            <a:gd name="T13" fmla="*/ 10 h 112"/>
                            <a:gd name="T14" fmla="*/ 132 w 137"/>
                            <a:gd name="T15" fmla="*/ 20 h 112"/>
                            <a:gd name="T16" fmla="*/ 134 w 137"/>
                            <a:gd name="T17" fmla="*/ 30 h 112"/>
                            <a:gd name="T18" fmla="*/ 134 w 137"/>
                            <a:gd name="T19" fmla="*/ 42 h 112"/>
                            <a:gd name="T20" fmla="*/ 134 w 137"/>
                            <a:gd name="T21" fmla="*/ 55 h 112"/>
                            <a:gd name="T22" fmla="*/ 129 w 137"/>
                            <a:gd name="T23" fmla="*/ 67 h 112"/>
                            <a:gd name="T24" fmla="*/ 124 w 137"/>
                            <a:gd name="T25" fmla="*/ 79 h 112"/>
                            <a:gd name="T26" fmla="*/ 114 w 137"/>
                            <a:gd name="T27" fmla="*/ 89 h 112"/>
                            <a:gd name="T28" fmla="*/ 105 w 137"/>
                            <a:gd name="T29" fmla="*/ 97 h 112"/>
                            <a:gd name="T30" fmla="*/ 95 w 137"/>
                            <a:gd name="T31" fmla="*/ 104 h 112"/>
                            <a:gd name="T32" fmla="*/ 82 w 137"/>
                            <a:gd name="T33" fmla="*/ 107 h 112"/>
                            <a:gd name="T34" fmla="*/ 67 w 137"/>
                            <a:gd name="T35" fmla="*/ 109 h 112"/>
                            <a:gd name="T36" fmla="*/ 55 w 137"/>
                            <a:gd name="T37" fmla="*/ 107 h 112"/>
                            <a:gd name="T38" fmla="*/ 42 w 137"/>
                            <a:gd name="T39" fmla="*/ 104 h 112"/>
                            <a:gd name="T40" fmla="*/ 30 w 137"/>
                            <a:gd name="T41" fmla="*/ 97 h 112"/>
                            <a:gd name="T42" fmla="*/ 20 w 137"/>
                            <a:gd name="T43" fmla="*/ 89 h 112"/>
                            <a:gd name="T44" fmla="*/ 13 w 137"/>
                            <a:gd name="T45" fmla="*/ 79 h 112"/>
                            <a:gd name="T46" fmla="*/ 8 w 137"/>
                            <a:gd name="T47" fmla="*/ 67 h 112"/>
                            <a:gd name="T48" fmla="*/ 3 w 137"/>
                            <a:gd name="T49" fmla="*/ 55 h 112"/>
                            <a:gd name="T50" fmla="*/ 0 w 137"/>
                            <a:gd name="T51" fmla="*/ 42 h 112"/>
                            <a:gd name="T52" fmla="*/ 3 w 137"/>
                            <a:gd name="T53" fmla="*/ 30 h 112"/>
                            <a:gd name="T54" fmla="*/ 5 w 137"/>
                            <a:gd name="T55" fmla="*/ 20 h 112"/>
                            <a:gd name="T56" fmla="*/ 10 w 137"/>
                            <a:gd name="T57" fmla="*/ 10 h 112"/>
                            <a:gd name="T58" fmla="*/ 15 w 137"/>
                            <a:gd name="T59" fmla="*/ 0 h 112"/>
                            <a:gd name="T60" fmla="*/ 15 w 137"/>
                            <a:gd name="T61" fmla="*/ 0 h 112"/>
                            <a:gd name="T62" fmla="*/ 8 w 137"/>
                            <a:gd name="T63" fmla="*/ 10 h 112"/>
                            <a:gd name="T64" fmla="*/ 3 w 137"/>
                            <a:gd name="T65" fmla="*/ 20 h 112"/>
                            <a:gd name="T66" fmla="*/ 0 w 137"/>
                            <a:gd name="T67" fmla="*/ 30 h 112"/>
                            <a:gd name="T68" fmla="*/ 0 w 137"/>
                            <a:gd name="T69" fmla="*/ 42 h 112"/>
                            <a:gd name="T70" fmla="*/ 0 w 137"/>
                            <a:gd name="T71" fmla="*/ 57 h 112"/>
                            <a:gd name="T72" fmla="*/ 5 w 137"/>
                            <a:gd name="T73" fmla="*/ 69 h 112"/>
                            <a:gd name="T74" fmla="*/ 13 w 137"/>
                            <a:gd name="T75" fmla="*/ 79 h 112"/>
                            <a:gd name="T76" fmla="*/ 20 w 137"/>
                            <a:gd name="T77" fmla="*/ 89 h 112"/>
                            <a:gd name="T78" fmla="*/ 30 w 137"/>
                            <a:gd name="T79" fmla="*/ 99 h 112"/>
                            <a:gd name="T80" fmla="*/ 42 w 137"/>
                            <a:gd name="T81" fmla="*/ 104 h 112"/>
                            <a:gd name="T82" fmla="*/ 55 w 137"/>
                            <a:gd name="T83" fmla="*/ 109 h 112"/>
                            <a:gd name="T84" fmla="*/ 67 w 137"/>
                            <a:gd name="T85" fmla="*/ 112 h 112"/>
                            <a:gd name="T86" fmla="*/ 82 w 137"/>
                            <a:gd name="T87" fmla="*/ 109 h 112"/>
                            <a:gd name="T88" fmla="*/ 95 w 137"/>
                            <a:gd name="T89" fmla="*/ 104 h 112"/>
                            <a:gd name="T90" fmla="*/ 107 w 137"/>
                            <a:gd name="T91" fmla="*/ 99 h 112"/>
                            <a:gd name="T92" fmla="*/ 117 w 137"/>
                            <a:gd name="T93" fmla="*/ 89 h 112"/>
                            <a:gd name="T94" fmla="*/ 124 w 137"/>
                            <a:gd name="T95" fmla="*/ 79 h 112"/>
                            <a:gd name="T96" fmla="*/ 132 w 137"/>
                            <a:gd name="T97" fmla="*/ 69 h 112"/>
                            <a:gd name="T98" fmla="*/ 134 w 137"/>
                            <a:gd name="T99" fmla="*/ 57 h 112"/>
                            <a:gd name="T100" fmla="*/ 137 w 137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2" y="20"/>
                              </a:lnTo>
                              <a:lnTo>
                                <a:pt x="129" y="10"/>
                              </a:lnTo>
                              <a:lnTo>
                                <a:pt x="122" y="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8" name="Freeform 9329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69215"/>
                        </a:xfrm>
                        <a:custGeom>
                          <a:avLst/>
                          <a:gdLst>
                            <a:gd name="T0" fmla="*/ 137 w 137"/>
                            <a:gd name="T1" fmla="*/ 42 h 109"/>
                            <a:gd name="T2" fmla="*/ 134 w 137"/>
                            <a:gd name="T3" fmla="*/ 30 h 109"/>
                            <a:gd name="T4" fmla="*/ 132 w 137"/>
                            <a:gd name="T5" fmla="*/ 20 h 109"/>
                            <a:gd name="T6" fmla="*/ 127 w 137"/>
                            <a:gd name="T7" fmla="*/ 10 h 109"/>
                            <a:gd name="T8" fmla="*/ 122 w 137"/>
                            <a:gd name="T9" fmla="*/ 0 h 109"/>
                            <a:gd name="T10" fmla="*/ 119 w 137"/>
                            <a:gd name="T11" fmla="*/ 0 h 109"/>
                            <a:gd name="T12" fmla="*/ 127 w 137"/>
                            <a:gd name="T13" fmla="*/ 10 h 109"/>
                            <a:gd name="T14" fmla="*/ 129 w 137"/>
                            <a:gd name="T15" fmla="*/ 20 h 109"/>
                            <a:gd name="T16" fmla="*/ 134 w 137"/>
                            <a:gd name="T17" fmla="*/ 30 h 109"/>
                            <a:gd name="T18" fmla="*/ 134 w 137"/>
                            <a:gd name="T19" fmla="*/ 42 h 109"/>
                            <a:gd name="T20" fmla="*/ 134 w 137"/>
                            <a:gd name="T21" fmla="*/ 55 h 109"/>
                            <a:gd name="T22" fmla="*/ 129 w 137"/>
                            <a:gd name="T23" fmla="*/ 67 h 109"/>
                            <a:gd name="T24" fmla="*/ 124 w 137"/>
                            <a:gd name="T25" fmla="*/ 79 h 109"/>
                            <a:gd name="T26" fmla="*/ 114 w 137"/>
                            <a:gd name="T27" fmla="*/ 89 h 109"/>
                            <a:gd name="T28" fmla="*/ 105 w 137"/>
                            <a:gd name="T29" fmla="*/ 97 h 109"/>
                            <a:gd name="T30" fmla="*/ 95 w 137"/>
                            <a:gd name="T31" fmla="*/ 104 h 109"/>
                            <a:gd name="T32" fmla="*/ 82 w 137"/>
                            <a:gd name="T33" fmla="*/ 107 h 109"/>
                            <a:gd name="T34" fmla="*/ 67 w 137"/>
                            <a:gd name="T35" fmla="*/ 109 h 109"/>
                            <a:gd name="T36" fmla="*/ 55 w 137"/>
                            <a:gd name="T37" fmla="*/ 107 h 109"/>
                            <a:gd name="T38" fmla="*/ 42 w 137"/>
                            <a:gd name="T39" fmla="*/ 104 h 109"/>
                            <a:gd name="T40" fmla="*/ 30 w 137"/>
                            <a:gd name="T41" fmla="*/ 97 h 109"/>
                            <a:gd name="T42" fmla="*/ 23 w 137"/>
                            <a:gd name="T43" fmla="*/ 89 h 109"/>
                            <a:gd name="T44" fmla="*/ 13 w 137"/>
                            <a:gd name="T45" fmla="*/ 79 h 109"/>
                            <a:gd name="T46" fmla="*/ 8 w 137"/>
                            <a:gd name="T47" fmla="*/ 67 h 109"/>
                            <a:gd name="T48" fmla="*/ 3 w 137"/>
                            <a:gd name="T49" fmla="*/ 55 h 109"/>
                            <a:gd name="T50" fmla="*/ 3 w 137"/>
                            <a:gd name="T51" fmla="*/ 42 h 109"/>
                            <a:gd name="T52" fmla="*/ 3 w 137"/>
                            <a:gd name="T53" fmla="*/ 30 h 109"/>
                            <a:gd name="T54" fmla="*/ 5 w 137"/>
                            <a:gd name="T55" fmla="*/ 20 h 109"/>
                            <a:gd name="T56" fmla="*/ 10 w 137"/>
                            <a:gd name="T57" fmla="*/ 10 h 109"/>
                            <a:gd name="T58" fmla="*/ 18 w 137"/>
                            <a:gd name="T59" fmla="*/ 0 h 109"/>
                            <a:gd name="T60" fmla="*/ 15 w 137"/>
                            <a:gd name="T61" fmla="*/ 0 h 109"/>
                            <a:gd name="T62" fmla="*/ 8 w 137"/>
                            <a:gd name="T63" fmla="*/ 10 h 109"/>
                            <a:gd name="T64" fmla="*/ 5 w 137"/>
                            <a:gd name="T65" fmla="*/ 20 h 109"/>
                            <a:gd name="T66" fmla="*/ 3 w 137"/>
                            <a:gd name="T67" fmla="*/ 30 h 109"/>
                            <a:gd name="T68" fmla="*/ 0 w 137"/>
                            <a:gd name="T69" fmla="*/ 42 h 109"/>
                            <a:gd name="T70" fmla="*/ 3 w 137"/>
                            <a:gd name="T71" fmla="*/ 55 h 109"/>
                            <a:gd name="T72" fmla="*/ 5 w 137"/>
                            <a:gd name="T73" fmla="*/ 69 h 109"/>
                            <a:gd name="T74" fmla="*/ 13 w 137"/>
                            <a:gd name="T75" fmla="*/ 79 h 109"/>
                            <a:gd name="T76" fmla="*/ 20 w 137"/>
                            <a:gd name="T77" fmla="*/ 89 h 109"/>
                            <a:gd name="T78" fmla="*/ 30 w 137"/>
                            <a:gd name="T79" fmla="*/ 99 h 109"/>
                            <a:gd name="T80" fmla="*/ 42 w 137"/>
                            <a:gd name="T81" fmla="*/ 104 h 109"/>
                            <a:gd name="T82" fmla="*/ 55 w 137"/>
                            <a:gd name="T83" fmla="*/ 109 h 109"/>
                            <a:gd name="T84" fmla="*/ 67 w 137"/>
                            <a:gd name="T85" fmla="*/ 109 h 109"/>
                            <a:gd name="T86" fmla="*/ 82 w 137"/>
                            <a:gd name="T87" fmla="*/ 109 h 109"/>
                            <a:gd name="T88" fmla="*/ 95 w 137"/>
                            <a:gd name="T89" fmla="*/ 104 h 109"/>
                            <a:gd name="T90" fmla="*/ 107 w 137"/>
                            <a:gd name="T91" fmla="*/ 99 h 109"/>
                            <a:gd name="T92" fmla="*/ 117 w 137"/>
                            <a:gd name="T93" fmla="*/ 89 h 109"/>
                            <a:gd name="T94" fmla="*/ 124 w 137"/>
                            <a:gd name="T95" fmla="*/ 79 h 109"/>
                            <a:gd name="T96" fmla="*/ 132 w 137"/>
                            <a:gd name="T97" fmla="*/ 69 h 109"/>
                            <a:gd name="T98" fmla="*/ 134 w 137"/>
                            <a:gd name="T99" fmla="*/ 55 h 109"/>
                            <a:gd name="T100" fmla="*/ 137 w 137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09">
                              <a:moveTo>
                                <a:pt x="137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7" y="10"/>
                              </a:lnTo>
                              <a:lnTo>
                                <a:pt x="129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3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09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5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9" name="Freeform 9330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5090" cy="69215"/>
                        </a:xfrm>
                        <a:custGeom>
                          <a:avLst/>
                          <a:gdLst>
                            <a:gd name="T0" fmla="*/ 134 w 134"/>
                            <a:gd name="T1" fmla="*/ 42 h 109"/>
                            <a:gd name="T2" fmla="*/ 134 w 134"/>
                            <a:gd name="T3" fmla="*/ 30 h 109"/>
                            <a:gd name="T4" fmla="*/ 132 w 134"/>
                            <a:gd name="T5" fmla="*/ 20 h 109"/>
                            <a:gd name="T6" fmla="*/ 127 w 134"/>
                            <a:gd name="T7" fmla="*/ 10 h 109"/>
                            <a:gd name="T8" fmla="*/ 122 w 134"/>
                            <a:gd name="T9" fmla="*/ 0 h 109"/>
                            <a:gd name="T10" fmla="*/ 119 w 134"/>
                            <a:gd name="T11" fmla="*/ 0 h 109"/>
                            <a:gd name="T12" fmla="*/ 124 w 134"/>
                            <a:gd name="T13" fmla="*/ 10 h 109"/>
                            <a:gd name="T14" fmla="*/ 129 w 134"/>
                            <a:gd name="T15" fmla="*/ 20 h 109"/>
                            <a:gd name="T16" fmla="*/ 132 w 134"/>
                            <a:gd name="T17" fmla="*/ 30 h 109"/>
                            <a:gd name="T18" fmla="*/ 134 w 134"/>
                            <a:gd name="T19" fmla="*/ 42 h 109"/>
                            <a:gd name="T20" fmla="*/ 132 w 134"/>
                            <a:gd name="T21" fmla="*/ 55 h 109"/>
                            <a:gd name="T22" fmla="*/ 129 w 134"/>
                            <a:gd name="T23" fmla="*/ 67 h 109"/>
                            <a:gd name="T24" fmla="*/ 122 w 134"/>
                            <a:gd name="T25" fmla="*/ 79 h 109"/>
                            <a:gd name="T26" fmla="*/ 114 w 134"/>
                            <a:gd name="T27" fmla="*/ 89 h 109"/>
                            <a:gd name="T28" fmla="*/ 105 w 134"/>
                            <a:gd name="T29" fmla="*/ 97 h 109"/>
                            <a:gd name="T30" fmla="*/ 95 w 134"/>
                            <a:gd name="T31" fmla="*/ 102 h 109"/>
                            <a:gd name="T32" fmla="*/ 82 w 134"/>
                            <a:gd name="T33" fmla="*/ 107 h 109"/>
                            <a:gd name="T34" fmla="*/ 67 w 134"/>
                            <a:gd name="T35" fmla="*/ 107 h 109"/>
                            <a:gd name="T36" fmla="*/ 55 w 134"/>
                            <a:gd name="T37" fmla="*/ 107 h 109"/>
                            <a:gd name="T38" fmla="*/ 42 w 134"/>
                            <a:gd name="T39" fmla="*/ 102 h 109"/>
                            <a:gd name="T40" fmla="*/ 32 w 134"/>
                            <a:gd name="T41" fmla="*/ 97 h 109"/>
                            <a:gd name="T42" fmla="*/ 23 w 134"/>
                            <a:gd name="T43" fmla="*/ 89 h 109"/>
                            <a:gd name="T44" fmla="*/ 15 w 134"/>
                            <a:gd name="T45" fmla="*/ 79 h 109"/>
                            <a:gd name="T46" fmla="*/ 8 w 134"/>
                            <a:gd name="T47" fmla="*/ 67 h 109"/>
                            <a:gd name="T48" fmla="*/ 5 w 134"/>
                            <a:gd name="T49" fmla="*/ 55 h 109"/>
                            <a:gd name="T50" fmla="*/ 3 w 134"/>
                            <a:gd name="T51" fmla="*/ 42 h 109"/>
                            <a:gd name="T52" fmla="*/ 3 w 134"/>
                            <a:gd name="T53" fmla="*/ 30 h 109"/>
                            <a:gd name="T54" fmla="*/ 8 w 134"/>
                            <a:gd name="T55" fmla="*/ 20 h 109"/>
                            <a:gd name="T56" fmla="*/ 13 w 134"/>
                            <a:gd name="T57" fmla="*/ 10 h 109"/>
                            <a:gd name="T58" fmla="*/ 18 w 134"/>
                            <a:gd name="T59" fmla="*/ 0 h 109"/>
                            <a:gd name="T60" fmla="*/ 15 w 134"/>
                            <a:gd name="T61" fmla="*/ 0 h 109"/>
                            <a:gd name="T62" fmla="*/ 10 w 134"/>
                            <a:gd name="T63" fmla="*/ 10 h 109"/>
                            <a:gd name="T64" fmla="*/ 5 w 134"/>
                            <a:gd name="T65" fmla="*/ 20 h 109"/>
                            <a:gd name="T66" fmla="*/ 3 w 134"/>
                            <a:gd name="T67" fmla="*/ 30 h 109"/>
                            <a:gd name="T68" fmla="*/ 0 w 134"/>
                            <a:gd name="T69" fmla="*/ 42 h 109"/>
                            <a:gd name="T70" fmla="*/ 3 w 134"/>
                            <a:gd name="T71" fmla="*/ 55 h 109"/>
                            <a:gd name="T72" fmla="*/ 8 w 134"/>
                            <a:gd name="T73" fmla="*/ 67 h 109"/>
                            <a:gd name="T74" fmla="*/ 13 w 134"/>
                            <a:gd name="T75" fmla="*/ 79 h 109"/>
                            <a:gd name="T76" fmla="*/ 20 w 134"/>
                            <a:gd name="T77" fmla="*/ 89 h 109"/>
                            <a:gd name="T78" fmla="*/ 30 w 134"/>
                            <a:gd name="T79" fmla="*/ 97 h 109"/>
                            <a:gd name="T80" fmla="*/ 42 w 134"/>
                            <a:gd name="T81" fmla="*/ 104 h 109"/>
                            <a:gd name="T82" fmla="*/ 55 w 134"/>
                            <a:gd name="T83" fmla="*/ 107 h 109"/>
                            <a:gd name="T84" fmla="*/ 67 w 134"/>
                            <a:gd name="T85" fmla="*/ 109 h 109"/>
                            <a:gd name="T86" fmla="*/ 82 w 134"/>
                            <a:gd name="T87" fmla="*/ 107 h 109"/>
                            <a:gd name="T88" fmla="*/ 95 w 134"/>
                            <a:gd name="T89" fmla="*/ 104 h 109"/>
                            <a:gd name="T90" fmla="*/ 105 w 134"/>
                            <a:gd name="T91" fmla="*/ 97 h 109"/>
                            <a:gd name="T92" fmla="*/ 114 w 134"/>
                            <a:gd name="T93" fmla="*/ 89 h 109"/>
                            <a:gd name="T94" fmla="*/ 124 w 134"/>
                            <a:gd name="T95" fmla="*/ 79 h 109"/>
                            <a:gd name="T96" fmla="*/ 129 w 134"/>
                            <a:gd name="T97" fmla="*/ 67 h 109"/>
                            <a:gd name="T98" fmla="*/ 134 w 134"/>
                            <a:gd name="T99" fmla="*/ 55 h 109"/>
                            <a:gd name="T100" fmla="*/ 134 w 134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4" h="109">
                              <a:moveTo>
                                <a:pt x="134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4" y="10"/>
                              </a:lnTo>
                              <a:lnTo>
                                <a:pt x="129" y="20"/>
                              </a:lnTo>
                              <a:lnTo>
                                <a:pt x="132" y="30"/>
                              </a:lnTo>
                              <a:lnTo>
                                <a:pt x="134" y="42"/>
                              </a:lnTo>
                              <a:lnTo>
                                <a:pt x="132" y="55"/>
                              </a:lnTo>
                              <a:lnTo>
                                <a:pt x="129" y="67"/>
                              </a:lnTo>
                              <a:lnTo>
                                <a:pt x="122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2"/>
                              </a:lnTo>
                              <a:lnTo>
                                <a:pt x="82" y="107"/>
                              </a:lnTo>
                              <a:lnTo>
                                <a:pt x="67" y="107"/>
                              </a:lnTo>
                              <a:lnTo>
                                <a:pt x="55" y="107"/>
                              </a:lnTo>
                              <a:lnTo>
                                <a:pt x="42" y="102"/>
                              </a:lnTo>
                              <a:lnTo>
                                <a:pt x="32" y="97"/>
                              </a:lnTo>
                              <a:lnTo>
                                <a:pt x="23" y="89"/>
                              </a:lnTo>
                              <a:lnTo>
                                <a:pt x="15" y="79"/>
                              </a:lnTo>
                              <a:lnTo>
                                <a:pt x="8" y="67"/>
                              </a:lnTo>
                              <a:lnTo>
                                <a:pt x="5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8" y="67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7"/>
                              </a:lnTo>
                              <a:lnTo>
                                <a:pt x="42" y="104"/>
                              </a:lnTo>
                              <a:lnTo>
                                <a:pt x="55" y="107"/>
                              </a:lnTo>
                              <a:lnTo>
                                <a:pt x="67" y="109"/>
                              </a:lnTo>
                              <a:lnTo>
                                <a:pt x="82" y="107"/>
                              </a:lnTo>
                              <a:lnTo>
                                <a:pt x="95" y="104"/>
                              </a:lnTo>
                              <a:lnTo>
                                <a:pt x="105" y="97"/>
                              </a:lnTo>
                              <a:lnTo>
                                <a:pt x="114" y="89"/>
                              </a:lnTo>
                              <a:lnTo>
                                <a:pt x="124" y="79"/>
                              </a:lnTo>
                              <a:lnTo>
                                <a:pt x="129" y="67"/>
                              </a:lnTo>
                              <a:lnTo>
                                <a:pt x="134" y="55"/>
                              </a:lnTo>
                              <a:lnTo>
                                <a:pt x="13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0" name="Freeform 9331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3185" cy="69215"/>
                        </a:xfrm>
                        <a:custGeom>
                          <a:avLst/>
                          <a:gdLst>
                            <a:gd name="T0" fmla="*/ 131 w 131"/>
                            <a:gd name="T1" fmla="*/ 42 h 109"/>
                            <a:gd name="T2" fmla="*/ 131 w 131"/>
                            <a:gd name="T3" fmla="*/ 30 h 109"/>
                            <a:gd name="T4" fmla="*/ 126 w 131"/>
                            <a:gd name="T5" fmla="*/ 20 h 109"/>
                            <a:gd name="T6" fmla="*/ 124 w 131"/>
                            <a:gd name="T7" fmla="*/ 10 h 109"/>
                            <a:gd name="T8" fmla="*/ 116 w 131"/>
                            <a:gd name="T9" fmla="*/ 0 h 109"/>
                            <a:gd name="T10" fmla="*/ 114 w 131"/>
                            <a:gd name="T11" fmla="*/ 0 h 109"/>
                            <a:gd name="T12" fmla="*/ 121 w 131"/>
                            <a:gd name="T13" fmla="*/ 10 h 109"/>
                            <a:gd name="T14" fmla="*/ 126 w 131"/>
                            <a:gd name="T15" fmla="*/ 20 h 109"/>
                            <a:gd name="T16" fmla="*/ 129 w 131"/>
                            <a:gd name="T17" fmla="*/ 30 h 109"/>
                            <a:gd name="T18" fmla="*/ 129 w 131"/>
                            <a:gd name="T19" fmla="*/ 42 h 109"/>
                            <a:gd name="T20" fmla="*/ 129 w 131"/>
                            <a:gd name="T21" fmla="*/ 55 h 109"/>
                            <a:gd name="T22" fmla="*/ 124 w 131"/>
                            <a:gd name="T23" fmla="*/ 67 h 109"/>
                            <a:gd name="T24" fmla="*/ 119 w 131"/>
                            <a:gd name="T25" fmla="*/ 79 h 109"/>
                            <a:gd name="T26" fmla="*/ 111 w 131"/>
                            <a:gd name="T27" fmla="*/ 87 h 109"/>
                            <a:gd name="T28" fmla="*/ 102 w 131"/>
                            <a:gd name="T29" fmla="*/ 97 h 109"/>
                            <a:gd name="T30" fmla="*/ 92 w 131"/>
                            <a:gd name="T31" fmla="*/ 102 h 109"/>
                            <a:gd name="T32" fmla="*/ 79 w 131"/>
                            <a:gd name="T33" fmla="*/ 107 h 109"/>
                            <a:gd name="T34" fmla="*/ 64 w 131"/>
                            <a:gd name="T35" fmla="*/ 107 h 109"/>
                            <a:gd name="T36" fmla="*/ 52 w 131"/>
                            <a:gd name="T37" fmla="*/ 107 h 109"/>
                            <a:gd name="T38" fmla="*/ 39 w 131"/>
                            <a:gd name="T39" fmla="*/ 102 h 109"/>
                            <a:gd name="T40" fmla="*/ 29 w 131"/>
                            <a:gd name="T41" fmla="*/ 97 h 109"/>
                            <a:gd name="T42" fmla="*/ 20 w 131"/>
                            <a:gd name="T43" fmla="*/ 87 h 109"/>
                            <a:gd name="T44" fmla="*/ 12 w 131"/>
                            <a:gd name="T45" fmla="*/ 79 h 109"/>
                            <a:gd name="T46" fmla="*/ 5 w 131"/>
                            <a:gd name="T47" fmla="*/ 67 h 109"/>
                            <a:gd name="T48" fmla="*/ 2 w 131"/>
                            <a:gd name="T49" fmla="*/ 55 h 109"/>
                            <a:gd name="T50" fmla="*/ 0 w 131"/>
                            <a:gd name="T51" fmla="*/ 42 h 109"/>
                            <a:gd name="T52" fmla="*/ 2 w 131"/>
                            <a:gd name="T53" fmla="*/ 30 h 109"/>
                            <a:gd name="T54" fmla="*/ 5 w 131"/>
                            <a:gd name="T55" fmla="*/ 20 h 109"/>
                            <a:gd name="T56" fmla="*/ 10 w 131"/>
                            <a:gd name="T57" fmla="*/ 10 h 109"/>
                            <a:gd name="T58" fmla="*/ 15 w 131"/>
                            <a:gd name="T59" fmla="*/ 0 h 109"/>
                            <a:gd name="T60" fmla="*/ 15 w 131"/>
                            <a:gd name="T61" fmla="*/ 0 h 109"/>
                            <a:gd name="T62" fmla="*/ 7 w 131"/>
                            <a:gd name="T63" fmla="*/ 10 h 109"/>
                            <a:gd name="T64" fmla="*/ 2 w 131"/>
                            <a:gd name="T65" fmla="*/ 20 h 109"/>
                            <a:gd name="T66" fmla="*/ 0 w 131"/>
                            <a:gd name="T67" fmla="*/ 30 h 109"/>
                            <a:gd name="T68" fmla="*/ 0 w 131"/>
                            <a:gd name="T69" fmla="*/ 42 h 109"/>
                            <a:gd name="T70" fmla="*/ 0 w 131"/>
                            <a:gd name="T71" fmla="*/ 55 h 109"/>
                            <a:gd name="T72" fmla="*/ 5 w 131"/>
                            <a:gd name="T73" fmla="*/ 67 h 109"/>
                            <a:gd name="T74" fmla="*/ 10 w 131"/>
                            <a:gd name="T75" fmla="*/ 79 h 109"/>
                            <a:gd name="T76" fmla="*/ 20 w 131"/>
                            <a:gd name="T77" fmla="*/ 89 h 109"/>
                            <a:gd name="T78" fmla="*/ 27 w 131"/>
                            <a:gd name="T79" fmla="*/ 97 h 109"/>
                            <a:gd name="T80" fmla="*/ 39 w 131"/>
                            <a:gd name="T81" fmla="*/ 104 h 109"/>
                            <a:gd name="T82" fmla="*/ 52 w 131"/>
                            <a:gd name="T83" fmla="*/ 107 h 109"/>
                            <a:gd name="T84" fmla="*/ 64 w 131"/>
                            <a:gd name="T85" fmla="*/ 109 h 109"/>
                            <a:gd name="T86" fmla="*/ 79 w 131"/>
                            <a:gd name="T87" fmla="*/ 107 h 109"/>
                            <a:gd name="T88" fmla="*/ 92 w 131"/>
                            <a:gd name="T89" fmla="*/ 104 h 109"/>
                            <a:gd name="T90" fmla="*/ 102 w 131"/>
                            <a:gd name="T91" fmla="*/ 97 h 109"/>
                            <a:gd name="T92" fmla="*/ 111 w 131"/>
                            <a:gd name="T93" fmla="*/ 89 h 109"/>
                            <a:gd name="T94" fmla="*/ 121 w 131"/>
                            <a:gd name="T95" fmla="*/ 79 h 109"/>
                            <a:gd name="T96" fmla="*/ 126 w 131"/>
                            <a:gd name="T97" fmla="*/ 67 h 109"/>
                            <a:gd name="T98" fmla="*/ 131 w 131"/>
                            <a:gd name="T99" fmla="*/ 55 h 109"/>
                            <a:gd name="T100" fmla="*/ 131 w 131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9">
                              <a:moveTo>
                                <a:pt x="131" y="42"/>
                              </a:moveTo>
                              <a:lnTo>
                                <a:pt x="131" y="30"/>
                              </a:lnTo>
                              <a:lnTo>
                                <a:pt x="126" y="20"/>
                              </a:lnTo>
                              <a:lnTo>
                                <a:pt x="124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9"/>
                              </a:lnTo>
                              <a:lnTo>
                                <a:pt x="111" y="87"/>
                              </a:lnTo>
                              <a:lnTo>
                                <a:pt x="102" y="97"/>
                              </a:lnTo>
                              <a:lnTo>
                                <a:pt x="92" y="102"/>
                              </a:lnTo>
                              <a:lnTo>
                                <a:pt x="79" y="107"/>
                              </a:lnTo>
                              <a:lnTo>
                                <a:pt x="64" y="107"/>
                              </a:lnTo>
                              <a:lnTo>
                                <a:pt x="52" y="107"/>
                              </a:lnTo>
                              <a:lnTo>
                                <a:pt x="39" y="102"/>
                              </a:lnTo>
                              <a:lnTo>
                                <a:pt x="29" y="97"/>
                              </a:lnTo>
                              <a:lnTo>
                                <a:pt x="20" y="87"/>
                              </a:lnTo>
                              <a:lnTo>
                                <a:pt x="12" y="79"/>
                              </a:lnTo>
                              <a:lnTo>
                                <a:pt x="5" y="67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9"/>
                              </a:lnTo>
                              <a:lnTo>
                                <a:pt x="20" y="89"/>
                              </a:lnTo>
                              <a:lnTo>
                                <a:pt x="27" y="97"/>
                              </a:lnTo>
                              <a:lnTo>
                                <a:pt x="39" y="104"/>
                              </a:lnTo>
                              <a:lnTo>
                                <a:pt x="52" y="107"/>
                              </a:lnTo>
                              <a:lnTo>
                                <a:pt x="64" y="109"/>
                              </a:lnTo>
                              <a:lnTo>
                                <a:pt x="79" y="107"/>
                              </a:lnTo>
                              <a:lnTo>
                                <a:pt x="92" y="104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21" y="79"/>
                              </a:lnTo>
                              <a:lnTo>
                                <a:pt x="126" y="67"/>
                              </a:lnTo>
                              <a:lnTo>
                                <a:pt x="131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1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1" name="Freeform 9332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3185" cy="67945"/>
                        </a:xfrm>
                        <a:custGeom>
                          <a:avLst/>
                          <a:gdLst>
                            <a:gd name="T0" fmla="*/ 131 w 131"/>
                            <a:gd name="T1" fmla="*/ 42 h 107"/>
                            <a:gd name="T2" fmla="*/ 129 w 131"/>
                            <a:gd name="T3" fmla="*/ 30 h 107"/>
                            <a:gd name="T4" fmla="*/ 126 w 131"/>
                            <a:gd name="T5" fmla="*/ 20 h 107"/>
                            <a:gd name="T6" fmla="*/ 121 w 131"/>
                            <a:gd name="T7" fmla="*/ 10 h 107"/>
                            <a:gd name="T8" fmla="*/ 116 w 131"/>
                            <a:gd name="T9" fmla="*/ 0 h 107"/>
                            <a:gd name="T10" fmla="*/ 114 w 131"/>
                            <a:gd name="T11" fmla="*/ 0 h 107"/>
                            <a:gd name="T12" fmla="*/ 121 w 131"/>
                            <a:gd name="T13" fmla="*/ 10 h 107"/>
                            <a:gd name="T14" fmla="*/ 126 w 131"/>
                            <a:gd name="T15" fmla="*/ 20 h 107"/>
                            <a:gd name="T16" fmla="*/ 129 w 131"/>
                            <a:gd name="T17" fmla="*/ 30 h 107"/>
                            <a:gd name="T18" fmla="*/ 129 w 131"/>
                            <a:gd name="T19" fmla="*/ 42 h 107"/>
                            <a:gd name="T20" fmla="*/ 129 w 131"/>
                            <a:gd name="T21" fmla="*/ 55 h 107"/>
                            <a:gd name="T22" fmla="*/ 124 w 131"/>
                            <a:gd name="T23" fmla="*/ 67 h 107"/>
                            <a:gd name="T24" fmla="*/ 119 w 131"/>
                            <a:gd name="T25" fmla="*/ 77 h 107"/>
                            <a:gd name="T26" fmla="*/ 111 w 131"/>
                            <a:gd name="T27" fmla="*/ 87 h 107"/>
                            <a:gd name="T28" fmla="*/ 102 w 131"/>
                            <a:gd name="T29" fmla="*/ 94 h 107"/>
                            <a:gd name="T30" fmla="*/ 89 w 131"/>
                            <a:gd name="T31" fmla="*/ 102 h 107"/>
                            <a:gd name="T32" fmla="*/ 79 w 131"/>
                            <a:gd name="T33" fmla="*/ 104 h 107"/>
                            <a:gd name="T34" fmla="*/ 64 w 131"/>
                            <a:gd name="T35" fmla="*/ 107 h 107"/>
                            <a:gd name="T36" fmla="*/ 52 w 131"/>
                            <a:gd name="T37" fmla="*/ 104 h 107"/>
                            <a:gd name="T38" fmla="*/ 39 w 131"/>
                            <a:gd name="T39" fmla="*/ 102 h 107"/>
                            <a:gd name="T40" fmla="*/ 29 w 131"/>
                            <a:gd name="T41" fmla="*/ 94 h 107"/>
                            <a:gd name="T42" fmla="*/ 20 w 131"/>
                            <a:gd name="T43" fmla="*/ 87 h 107"/>
                            <a:gd name="T44" fmla="*/ 12 w 131"/>
                            <a:gd name="T45" fmla="*/ 77 h 107"/>
                            <a:gd name="T46" fmla="*/ 7 w 131"/>
                            <a:gd name="T47" fmla="*/ 67 h 107"/>
                            <a:gd name="T48" fmla="*/ 2 w 131"/>
                            <a:gd name="T49" fmla="*/ 55 h 107"/>
                            <a:gd name="T50" fmla="*/ 2 w 131"/>
                            <a:gd name="T51" fmla="*/ 42 h 107"/>
                            <a:gd name="T52" fmla="*/ 2 w 131"/>
                            <a:gd name="T53" fmla="*/ 30 h 107"/>
                            <a:gd name="T54" fmla="*/ 5 w 131"/>
                            <a:gd name="T55" fmla="*/ 20 h 107"/>
                            <a:gd name="T56" fmla="*/ 10 w 131"/>
                            <a:gd name="T57" fmla="*/ 10 h 107"/>
                            <a:gd name="T58" fmla="*/ 17 w 131"/>
                            <a:gd name="T59" fmla="*/ 0 h 107"/>
                            <a:gd name="T60" fmla="*/ 15 w 131"/>
                            <a:gd name="T61" fmla="*/ 0 h 107"/>
                            <a:gd name="T62" fmla="*/ 10 w 131"/>
                            <a:gd name="T63" fmla="*/ 10 h 107"/>
                            <a:gd name="T64" fmla="*/ 5 w 131"/>
                            <a:gd name="T65" fmla="*/ 20 h 107"/>
                            <a:gd name="T66" fmla="*/ 0 w 131"/>
                            <a:gd name="T67" fmla="*/ 30 h 107"/>
                            <a:gd name="T68" fmla="*/ 0 w 131"/>
                            <a:gd name="T69" fmla="*/ 42 h 107"/>
                            <a:gd name="T70" fmla="*/ 2 w 131"/>
                            <a:gd name="T71" fmla="*/ 55 h 107"/>
                            <a:gd name="T72" fmla="*/ 5 w 131"/>
                            <a:gd name="T73" fmla="*/ 67 h 107"/>
                            <a:gd name="T74" fmla="*/ 12 w 131"/>
                            <a:gd name="T75" fmla="*/ 79 h 107"/>
                            <a:gd name="T76" fmla="*/ 20 w 131"/>
                            <a:gd name="T77" fmla="*/ 89 h 107"/>
                            <a:gd name="T78" fmla="*/ 29 w 131"/>
                            <a:gd name="T79" fmla="*/ 97 h 107"/>
                            <a:gd name="T80" fmla="*/ 39 w 131"/>
                            <a:gd name="T81" fmla="*/ 102 h 107"/>
                            <a:gd name="T82" fmla="*/ 52 w 131"/>
                            <a:gd name="T83" fmla="*/ 107 h 107"/>
                            <a:gd name="T84" fmla="*/ 64 w 131"/>
                            <a:gd name="T85" fmla="*/ 107 h 107"/>
                            <a:gd name="T86" fmla="*/ 79 w 131"/>
                            <a:gd name="T87" fmla="*/ 107 h 107"/>
                            <a:gd name="T88" fmla="*/ 92 w 131"/>
                            <a:gd name="T89" fmla="*/ 102 h 107"/>
                            <a:gd name="T90" fmla="*/ 102 w 131"/>
                            <a:gd name="T91" fmla="*/ 97 h 107"/>
                            <a:gd name="T92" fmla="*/ 111 w 131"/>
                            <a:gd name="T93" fmla="*/ 89 h 107"/>
                            <a:gd name="T94" fmla="*/ 119 w 131"/>
                            <a:gd name="T95" fmla="*/ 79 h 107"/>
                            <a:gd name="T96" fmla="*/ 126 w 131"/>
                            <a:gd name="T97" fmla="*/ 67 h 107"/>
                            <a:gd name="T98" fmla="*/ 129 w 131"/>
                            <a:gd name="T99" fmla="*/ 55 h 107"/>
                            <a:gd name="T100" fmla="*/ 131 w 131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7">
                              <a:moveTo>
                                <a:pt x="131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11" y="87"/>
                              </a:lnTo>
                              <a:lnTo>
                                <a:pt x="102" y="94"/>
                              </a:lnTo>
                              <a:lnTo>
                                <a:pt x="89" y="102"/>
                              </a:lnTo>
                              <a:lnTo>
                                <a:pt x="79" y="104"/>
                              </a:lnTo>
                              <a:lnTo>
                                <a:pt x="64" y="107"/>
                              </a:lnTo>
                              <a:lnTo>
                                <a:pt x="52" y="104"/>
                              </a:lnTo>
                              <a:lnTo>
                                <a:pt x="39" y="102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9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19" y="79"/>
                              </a:lnTo>
                              <a:lnTo>
                                <a:pt x="126" y="67"/>
                              </a:lnTo>
                              <a:lnTo>
                                <a:pt x="129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2" name="Freeform 9333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1915" cy="67945"/>
                        </a:xfrm>
                        <a:custGeom>
                          <a:avLst/>
                          <a:gdLst>
                            <a:gd name="T0" fmla="*/ 129 w 129"/>
                            <a:gd name="T1" fmla="*/ 42 h 107"/>
                            <a:gd name="T2" fmla="*/ 129 w 129"/>
                            <a:gd name="T3" fmla="*/ 30 h 107"/>
                            <a:gd name="T4" fmla="*/ 126 w 129"/>
                            <a:gd name="T5" fmla="*/ 20 h 107"/>
                            <a:gd name="T6" fmla="*/ 121 w 129"/>
                            <a:gd name="T7" fmla="*/ 10 h 107"/>
                            <a:gd name="T8" fmla="*/ 114 w 129"/>
                            <a:gd name="T9" fmla="*/ 0 h 107"/>
                            <a:gd name="T10" fmla="*/ 114 w 129"/>
                            <a:gd name="T11" fmla="*/ 0 h 107"/>
                            <a:gd name="T12" fmla="*/ 119 w 129"/>
                            <a:gd name="T13" fmla="*/ 10 h 107"/>
                            <a:gd name="T14" fmla="*/ 124 w 129"/>
                            <a:gd name="T15" fmla="*/ 20 h 107"/>
                            <a:gd name="T16" fmla="*/ 126 w 129"/>
                            <a:gd name="T17" fmla="*/ 30 h 107"/>
                            <a:gd name="T18" fmla="*/ 129 w 129"/>
                            <a:gd name="T19" fmla="*/ 42 h 107"/>
                            <a:gd name="T20" fmla="*/ 126 w 129"/>
                            <a:gd name="T21" fmla="*/ 55 h 107"/>
                            <a:gd name="T22" fmla="*/ 124 w 129"/>
                            <a:gd name="T23" fmla="*/ 67 h 107"/>
                            <a:gd name="T24" fmla="*/ 119 w 129"/>
                            <a:gd name="T25" fmla="*/ 77 h 107"/>
                            <a:gd name="T26" fmla="*/ 109 w 129"/>
                            <a:gd name="T27" fmla="*/ 87 h 107"/>
                            <a:gd name="T28" fmla="*/ 102 w 129"/>
                            <a:gd name="T29" fmla="*/ 94 h 107"/>
                            <a:gd name="T30" fmla="*/ 89 w 129"/>
                            <a:gd name="T31" fmla="*/ 99 h 107"/>
                            <a:gd name="T32" fmla="*/ 79 w 129"/>
                            <a:gd name="T33" fmla="*/ 104 h 107"/>
                            <a:gd name="T34" fmla="*/ 64 w 129"/>
                            <a:gd name="T35" fmla="*/ 104 h 107"/>
                            <a:gd name="T36" fmla="*/ 52 w 129"/>
                            <a:gd name="T37" fmla="*/ 104 h 107"/>
                            <a:gd name="T38" fmla="*/ 39 w 129"/>
                            <a:gd name="T39" fmla="*/ 99 h 107"/>
                            <a:gd name="T40" fmla="*/ 29 w 129"/>
                            <a:gd name="T41" fmla="*/ 94 h 107"/>
                            <a:gd name="T42" fmla="*/ 20 w 129"/>
                            <a:gd name="T43" fmla="*/ 87 h 107"/>
                            <a:gd name="T44" fmla="*/ 12 w 129"/>
                            <a:gd name="T45" fmla="*/ 77 h 107"/>
                            <a:gd name="T46" fmla="*/ 7 w 129"/>
                            <a:gd name="T47" fmla="*/ 67 h 107"/>
                            <a:gd name="T48" fmla="*/ 2 w 129"/>
                            <a:gd name="T49" fmla="*/ 55 h 107"/>
                            <a:gd name="T50" fmla="*/ 2 w 129"/>
                            <a:gd name="T51" fmla="*/ 42 h 107"/>
                            <a:gd name="T52" fmla="*/ 2 w 129"/>
                            <a:gd name="T53" fmla="*/ 30 h 107"/>
                            <a:gd name="T54" fmla="*/ 7 w 129"/>
                            <a:gd name="T55" fmla="*/ 20 h 107"/>
                            <a:gd name="T56" fmla="*/ 12 w 129"/>
                            <a:gd name="T57" fmla="*/ 10 h 107"/>
                            <a:gd name="T58" fmla="*/ 17 w 129"/>
                            <a:gd name="T59" fmla="*/ 0 h 107"/>
                            <a:gd name="T60" fmla="*/ 15 w 129"/>
                            <a:gd name="T61" fmla="*/ 0 h 107"/>
                            <a:gd name="T62" fmla="*/ 10 w 129"/>
                            <a:gd name="T63" fmla="*/ 10 h 107"/>
                            <a:gd name="T64" fmla="*/ 5 w 129"/>
                            <a:gd name="T65" fmla="*/ 20 h 107"/>
                            <a:gd name="T66" fmla="*/ 2 w 129"/>
                            <a:gd name="T67" fmla="*/ 30 h 107"/>
                            <a:gd name="T68" fmla="*/ 0 w 129"/>
                            <a:gd name="T69" fmla="*/ 42 h 107"/>
                            <a:gd name="T70" fmla="*/ 2 w 129"/>
                            <a:gd name="T71" fmla="*/ 55 h 107"/>
                            <a:gd name="T72" fmla="*/ 5 w 129"/>
                            <a:gd name="T73" fmla="*/ 67 h 107"/>
                            <a:gd name="T74" fmla="*/ 12 w 129"/>
                            <a:gd name="T75" fmla="*/ 79 h 107"/>
                            <a:gd name="T76" fmla="*/ 20 w 129"/>
                            <a:gd name="T77" fmla="*/ 87 h 107"/>
                            <a:gd name="T78" fmla="*/ 29 w 129"/>
                            <a:gd name="T79" fmla="*/ 97 h 107"/>
                            <a:gd name="T80" fmla="*/ 39 w 129"/>
                            <a:gd name="T81" fmla="*/ 102 h 107"/>
                            <a:gd name="T82" fmla="*/ 52 w 129"/>
                            <a:gd name="T83" fmla="*/ 107 h 107"/>
                            <a:gd name="T84" fmla="*/ 64 w 129"/>
                            <a:gd name="T85" fmla="*/ 107 h 107"/>
                            <a:gd name="T86" fmla="*/ 79 w 129"/>
                            <a:gd name="T87" fmla="*/ 107 h 107"/>
                            <a:gd name="T88" fmla="*/ 92 w 129"/>
                            <a:gd name="T89" fmla="*/ 102 h 107"/>
                            <a:gd name="T90" fmla="*/ 102 w 129"/>
                            <a:gd name="T91" fmla="*/ 97 h 107"/>
                            <a:gd name="T92" fmla="*/ 111 w 129"/>
                            <a:gd name="T93" fmla="*/ 87 h 107"/>
                            <a:gd name="T94" fmla="*/ 119 w 129"/>
                            <a:gd name="T95" fmla="*/ 79 h 107"/>
                            <a:gd name="T96" fmla="*/ 124 w 129"/>
                            <a:gd name="T97" fmla="*/ 67 h 107"/>
                            <a:gd name="T98" fmla="*/ 129 w 129"/>
                            <a:gd name="T99" fmla="*/ 55 h 107"/>
                            <a:gd name="T100" fmla="*/ 129 w 129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9" h="107">
                              <a:moveTo>
                                <a:pt x="129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4" y="0"/>
                              </a:lnTo>
                              <a:lnTo>
                                <a:pt x="114" y="0"/>
                              </a:lnTo>
                              <a:lnTo>
                                <a:pt x="119" y="10"/>
                              </a:lnTo>
                              <a:lnTo>
                                <a:pt x="124" y="20"/>
                              </a:lnTo>
                              <a:lnTo>
                                <a:pt x="126" y="30"/>
                              </a:lnTo>
                              <a:lnTo>
                                <a:pt x="129" y="42"/>
                              </a:lnTo>
                              <a:lnTo>
                                <a:pt x="126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09" y="87"/>
                              </a:lnTo>
                              <a:lnTo>
                                <a:pt x="102" y="94"/>
                              </a:lnTo>
                              <a:lnTo>
                                <a:pt x="89" y="99"/>
                              </a:lnTo>
                              <a:lnTo>
                                <a:pt x="79" y="104"/>
                              </a:lnTo>
                              <a:lnTo>
                                <a:pt x="64" y="104"/>
                              </a:lnTo>
                              <a:lnTo>
                                <a:pt x="52" y="104"/>
                              </a:lnTo>
                              <a:lnTo>
                                <a:pt x="39" y="99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7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7"/>
                              </a:lnTo>
                              <a:lnTo>
                                <a:pt x="119" y="79"/>
                              </a:lnTo>
                              <a:lnTo>
                                <a:pt x="124" y="67"/>
                              </a:lnTo>
                              <a:lnTo>
                                <a:pt x="129" y="55"/>
                              </a:lnTo>
                              <a:lnTo>
                                <a:pt x="12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84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3" name="Freeform 9334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7945"/>
                        </a:xfrm>
                        <a:custGeom>
                          <a:avLst/>
                          <a:gdLst>
                            <a:gd name="T0" fmla="*/ 127 w 127"/>
                            <a:gd name="T1" fmla="*/ 42 h 107"/>
                            <a:gd name="T2" fmla="*/ 127 w 127"/>
                            <a:gd name="T3" fmla="*/ 30 h 107"/>
                            <a:gd name="T4" fmla="*/ 124 w 127"/>
                            <a:gd name="T5" fmla="*/ 20 h 107"/>
                            <a:gd name="T6" fmla="*/ 119 w 127"/>
                            <a:gd name="T7" fmla="*/ 10 h 107"/>
                            <a:gd name="T8" fmla="*/ 112 w 127"/>
                            <a:gd name="T9" fmla="*/ 0 h 107"/>
                            <a:gd name="T10" fmla="*/ 109 w 127"/>
                            <a:gd name="T11" fmla="*/ 0 h 107"/>
                            <a:gd name="T12" fmla="*/ 117 w 127"/>
                            <a:gd name="T13" fmla="*/ 10 h 107"/>
                            <a:gd name="T14" fmla="*/ 122 w 127"/>
                            <a:gd name="T15" fmla="*/ 20 h 107"/>
                            <a:gd name="T16" fmla="*/ 124 w 127"/>
                            <a:gd name="T17" fmla="*/ 30 h 107"/>
                            <a:gd name="T18" fmla="*/ 127 w 127"/>
                            <a:gd name="T19" fmla="*/ 42 h 107"/>
                            <a:gd name="T20" fmla="*/ 124 w 127"/>
                            <a:gd name="T21" fmla="*/ 55 h 107"/>
                            <a:gd name="T22" fmla="*/ 122 w 127"/>
                            <a:gd name="T23" fmla="*/ 67 h 107"/>
                            <a:gd name="T24" fmla="*/ 114 w 127"/>
                            <a:gd name="T25" fmla="*/ 77 h 107"/>
                            <a:gd name="T26" fmla="*/ 107 w 127"/>
                            <a:gd name="T27" fmla="*/ 87 h 107"/>
                            <a:gd name="T28" fmla="*/ 97 w 127"/>
                            <a:gd name="T29" fmla="*/ 94 h 107"/>
                            <a:gd name="T30" fmla="*/ 87 w 127"/>
                            <a:gd name="T31" fmla="*/ 99 h 107"/>
                            <a:gd name="T32" fmla="*/ 75 w 127"/>
                            <a:gd name="T33" fmla="*/ 104 h 107"/>
                            <a:gd name="T34" fmla="*/ 62 w 127"/>
                            <a:gd name="T35" fmla="*/ 104 h 107"/>
                            <a:gd name="T36" fmla="*/ 50 w 127"/>
                            <a:gd name="T37" fmla="*/ 104 h 107"/>
                            <a:gd name="T38" fmla="*/ 40 w 127"/>
                            <a:gd name="T39" fmla="*/ 99 h 107"/>
                            <a:gd name="T40" fmla="*/ 27 w 127"/>
                            <a:gd name="T41" fmla="*/ 94 h 107"/>
                            <a:gd name="T42" fmla="*/ 20 w 127"/>
                            <a:gd name="T43" fmla="*/ 87 h 107"/>
                            <a:gd name="T44" fmla="*/ 13 w 127"/>
                            <a:gd name="T45" fmla="*/ 77 h 107"/>
                            <a:gd name="T46" fmla="*/ 5 w 127"/>
                            <a:gd name="T47" fmla="*/ 67 h 107"/>
                            <a:gd name="T48" fmla="*/ 3 w 127"/>
                            <a:gd name="T49" fmla="*/ 55 h 107"/>
                            <a:gd name="T50" fmla="*/ 0 w 127"/>
                            <a:gd name="T51" fmla="*/ 42 h 107"/>
                            <a:gd name="T52" fmla="*/ 3 w 127"/>
                            <a:gd name="T53" fmla="*/ 30 h 107"/>
                            <a:gd name="T54" fmla="*/ 5 w 127"/>
                            <a:gd name="T55" fmla="*/ 20 h 107"/>
                            <a:gd name="T56" fmla="*/ 10 w 127"/>
                            <a:gd name="T57" fmla="*/ 10 h 107"/>
                            <a:gd name="T58" fmla="*/ 18 w 127"/>
                            <a:gd name="T59" fmla="*/ 0 h 107"/>
                            <a:gd name="T60" fmla="*/ 15 w 127"/>
                            <a:gd name="T61" fmla="*/ 0 h 107"/>
                            <a:gd name="T62" fmla="*/ 8 w 127"/>
                            <a:gd name="T63" fmla="*/ 10 h 107"/>
                            <a:gd name="T64" fmla="*/ 3 w 127"/>
                            <a:gd name="T65" fmla="*/ 20 h 107"/>
                            <a:gd name="T66" fmla="*/ 0 w 127"/>
                            <a:gd name="T67" fmla="*/ 30 h 107"/>
                            <a:gd name="T68" fmla="*/ 0 w 127"/>
                            <a:gd name="T69" fmla="*/ 42 h 107"/>
                            <a:gd name="T70" fmla="*/ 0 w 127"/>
                            <a:gd name="T71" fmla="*/ 55 h 107"/>
                            <a:gd name="T72" fmla="*/ 5 w 127"/>
                            <a:gd name="T73" fmla="*/ 67 h 107"/>
                            <a:gd name="T74" fmla="*/ 10 w 127"/>
                            <a:gd name="T75" fmla="*/ 77 h 107"/>
                            <a:gd name="T76" fmla="*/ 18 w 127"/>
                            <a:gd name="T77" fmla="*/ 87 h 107"/>
                            <a:gd name="T78" fmla="*/ 27 w 127"/>
                            <a:gd name="T79" fmla="*/ 94 h 107"/>
                            <a:gd name="T80" fmla="*/ 37 w 127"/>
                            <a:gd name="T81" fmla="*/ 102 h 107"/>
                            <a:gd name="T82" fmla="*/ 50 w 127"/>
                            <a:gd name="T83" fmla="*/ 104 h 107"/>
                            <a:gd name="T84" fmla="*/ 62 w 127"/>
                            <a:gd name="T85" fmla="*/ 107 h 107"/>
                            <a:gd name="T86" fmla="*/ 77 w 127"/>
                            <a:gd name="T87" fmla="*/ 104 h 107"/>
                            <a:gd name="T88" fmla="*/ 87 w 127"/>
                            <a:gd name="T89" fmla="*/ 102 h 107"/>
                            <a:gd name="T90" fmla="*/ 100 w 127"/>
                            <a:gd name="T91" fmla="*/ 94 h 107"/>
                            <a:gd name="T92" fmla="*/ 109 w 127"/>
                            <a:gd name="T93" fmla="*/ 87 h 107"/>
                            <a:gd name="T94" fmla="*/ 117 w 127"/>
                            <a:gd name="T95" fmla="*/ 77 h 107"/>
                            <a:gd name="T96" fmla="*/ 122 w 127"/>
                            <a:gd name="T97" fmla="*/ 67 h 107"/>
                            <a:gd name="T98" fmla="*/ 127 w 127"/>
                            <a:gd name="T99" fmla="*/ 55 h 107"/>
                            <a:gd name="T100" fmla="*/ 127 w 127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7">
                              <a:moveTo>
                                <a:pt x="127" y="42"/>
                              </a:moveTo>
                              <a:lnTo>
                                <a:pt x="127" y="30"/>
                              </a:lnTo>
                              <a:lnTo>
                                <a:pt x="124" y="20"/>
                              </a:lnTo>
                              <a:lnTo>
                                <a:pt x="119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7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7" y="42"/>
                              </a:lnTo>
                              <a:lnTo>
                                <a:pt x="124" y="55"/>
                              </a:lnTo>
                              <a:lnTo>
                                <a:pt x="122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4"/>
                              </a:lnTo>
                              <a:lnTo>
                                <a:pt x="62" y="104"/>
                              </a:lnTo>
                              <a:lnTo>
                                <a:pt x="50" y="104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102"/>
                              </a:lnTo>
                              <a:lnTo>
                                <a:pt x="50" y="104"/>
                              </a:lnTo>
                              <a:lnTo>
                                <a:pt x="62" y="107"/>
                              </a:lnTo>
                              <a:lnTo>
                                <a:pt x="77" y="104"/>
                              </a:lnTo>
                              <a:lnTo>
                                <a:pt x="87" y="102"/>
                              </a:lnTo>
                              <a:lnTo>
                                <a:pt x="100" y="94"/>
                              </a:lnTo>
                              <a:lnTo>
                                <a:pt x="109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7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85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4" name="Freeform 9335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6040"/>
                        </a:xfrm>
                        <a:custGeom>
                          <a:avLst/>
                          <a:gdLst>
                            <a:gd name="T0" fmla="*/ 127 w 127"/>
                            <a:gd name="T1" fmla="*/ 42 h 104"/>
                            <a:gd name="T2" fmla="*/ 124 w 127"/>
                            <a:gd name="T3" fmla="*/ 30 h 104"/>
                            <a:gd name="T4" fmla="*/ 122 w 127"/>
                            <a:gd name="T5" fmla="*/ 20 h 104"/>
                            <a:gd name="T6" fmla="*/ 117 w 127"/>
                            <a:gd name="T7" fmla="*/ 10 h 104"/>
                            <a:gd name="T8" fmla="*/ 112 w 127"/>
                            <a:gd name="T9" fmla="*/ 0 h 104"/>
                            <a:gd name="T10" fmla="*/ 109 w 127"/>
                            <a:gd name="T11" fmla="*/ 0 h 104"/>
                            <a:gd name="T12" fmla="*/ 114 w 127"/>
                            <a:gd name="T13" fmla="*/ 10 h 104"/>
                            <a:gd name="T14" fmla="*/ 122 w 127"/>
                            <a:gd name="T15" fmla="*/ 20 h 104"/>
                            <a:gd name="T16" fmla="*/ 124 w 127"/>
                            <a:gd name="T17" fmla="*/ 30 h 104"/>
                            <a:gd name="T18" fmla="*/ 124 w 127"/>
                            <a:gd name="T19" fmla="*/ 42 h 104"/>
                            <a:gd name="T20" fmla="*/ 124 w 127"/>
                            <a:gd name="T21" fmla="*/ 55 h 104"/>
                            <a:gd name="T22" fmla="*/ 119 w 127"/>
                            <a:gd name="T23" fmla="*/ 67 h 104"/>
                            <a:gd name="T24" fmla="*/ 114 w 127"/>
                            <a:gd name="T25" fmla="*/ 77 h 104"/>
                            <a:gd name="T26" fmla="*/ 107 w 127"/>
                            <a:gd name="T27" fmla="*/ 87 h 104"/>
                            <a:gd name="T28" fmla="*/ 97 w 127"/>
                            <a:gd name="T29" fmla="*/ 94 h 104"/>
                            <a:gd name="T30" fmla="*/ 87 w 127"/>
                            <a:gd name="T31" fmla="*/ 99 h 104"/>
                            <a:gd name="T32" fmla="*/ 75 w 127"/>
                            <a:gd name="T33" fmla="*/ 102 h 104"/>
                            <a:gd name="T34" fmla="*/ 62 w 127"/>
                            <a:gd name="T35" fmla="*/ 104 h 104"/>
                            <a:gd name="T36" fmla="*/ 50 w 127"/>
                            <a:gd name="T37" fmla="*/ 102 h 104"/>
                            <a:gd name="T38" fmla="*/ 40 w 127"/>
                            <a:gd name="T39" fmla="*/ 99 h 104"/>
                            <a:gd name="T40" fmla="*/ 27 w 127"/>
                            <a:gd name="T41" fmla="*/ 94 h 104"/>
                            <a:gd name="T42" fmla="*/ 20 w 127"/>
                            <a:gd name="T43" fmla="*/ 87 h 104"/>
                            <a:gd name="T44" fmla="*/ 13 w 127"/>
                            <a:gd name="T45" fmla="*/ 77 h 104"/>
                            <a:gd name="T46" fmla="*/ 5 w 127"/>
                            <a:gd name="T47" fmla="*/ 67 h 104"/>
                            <a:gd name="T48" fmla="*/ 3 w 127"/>
                            <a:gd name="T49" fmla="*/ 55 h 104"/>
                            <a:gd name="T50" fmla="*/ 3 w 127"/>
                            <a:gd name="T51" fmla="*/ 42 h 104"/>
                            <a:gd name="T52" fmla="*/ 3 w 127"/>
                            <a:gd name="T53" fmla="*/ 30 h 104"/>
                            <a:gd name="T54" fmla="*/ 5 w 127"/>
                            <a:gd name="T55" fmla="*/ 20 h 104"/>
                            <a:gd name="T56" fmla="*/ 10 w 127"/>
                            <a:gd name="T57" fmla="*/ 10 h 104"/>
                            <a:gd name="T58" fmla="*/ 18 w 127"/>
                            <a:gd name="T59" fmla="*/ 0 h 104"/>
                            <a:gd name="T60" fmla="*/ 15 w 127"/>
                            <a:gd name="T61" fmla="*/ 0 h 104"/>
                            <a:gd name="T62" fmla="*/ 10 w 127"/>
                            <a:gd name="T63" fmla="*/ 10 h 104"/>
                            <a:gd name="T64" fmla="*/ 5 w 127"/>
                            <a:gd name="T65" fmla="*/ 20 h 104"/>
                            <a:gd name="T66" fmla="*/ 0 w 127"/>
                            <a:gd name="T67" fmla="*/ 30 h 104"/>
                            <a:gd name="T68" fmla="*/ 0 w 127"/>
                            <a:gd name="T69" fmla="*/ 42 h 104"/>
                            <a:gd name="T70" fmla="*/ 0 w 127"/>
                            <a:gd name="T71" fmla="*/ 55 h 104"/>
                            <a:gd name="T72" fmla="*/ 5 w 127"/>
                            <a:gd name="T73" fmla="*/ 67 h 104"/>
                            <a:gd name="T74" fmla="*/ 10 w 127"/>
                            <a:gd name="T75" fmla="*/ 77 h 104"/>
                            <a:gd name="T76" fmla="*/ 18 w 127"/>
                            <a:gd name="T77" fmla="*/ 87 h 104"/>
                            <a:gd name="T78" fmla="*/ 27 w 127"/>
                            <a:gd name="T79" fmla="*/ 94 h 104"/>
                            <a:gd name="T80" fmla="*/ 37 w 127"/>
                            <a:gd name="T81" fmla="*/ 99 h 104"/>
                            <a:gd name="T82" fmla="*/ 50 w 127"/>
                            <a:gd name="T83" fmla="*/ 104 h 104"/>
                            <a:gd name="T84" fmla="*/ 62 w 127"/>
                            <a:gd name="T85" fmla="*/ 104 h 104"/>
                            <a:gd name="T86" fmla="*/ 77 w 127"/>
                            <a:gd name="T87" fmla="*/ 104 h 104"/>
                            <a:gd name="T88" fmla="*/ 87 w 127"/>
                            <a:gd name="T89" fmla="*/ 99 h 104"/>
                            <a:gd name="T90" fmla="*/ 100 w 127"/>
                            <a:gd name="T91" fmla="*/ 94 h 104"/>
                            <a:gd name="T92" fmla="*/ 107 w 127"/>
                            <a:gd name="T93" fmla="*/ 87 h 104"/>
                            <a:gd name="T94" fmla="*/ 117 w 127"/>
                            <a:gd name="T95" fmla="*/ 77 h 104"/>
                            <a:gd name="T96" fmla="*/ 122 w 127"/>
                            <a:gd name="T97" fmla="*/ 67 h 104"/>
                            <a:gd name="T98" fmla="*/ 124 w 127"/>
                            <a:gd name="T99" fmla="*/ 55 h 104"/>
                            <a:gd name="T100" fmla="*/ 127 w 127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4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4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7" y="104"/>
                              </a:lnTo>
                              <a:lnTo>
                                <a:pt x="87" y="99"/>
                              </a:lnTo>
                              <a:lnTo>
                                <a:pt x="100" y="94"/>
                              </a:lnTo>
                              <a:lnTo>
                                <a:pt x="107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86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5" name="Freeform 9336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6040"/>
                        </a:xfrm>
                        <a:custGeom>
                          <a:avLst/>
                          <a:gdLst>
                            <a:gd name="T0" fmla="*/ 127 w 127"/>
                            <a:gd name="T1" fmla="*/ 42 h 104"/>
                            <a:gd name="T2" fmla="*/ 124 w 127"/>
                            <a:gd name="T3" fmla="*/ 30 h 104"/>
                            <a:gd name="T4" fmla="*/ 122 w 127"/>
                            <a:gd name="T5" fmla="*/ 20 h 104"/>
                            <a:gd name="T6" fmla="*/ 117 w 127"/>
                            <a:gd name="T7" fmla="*/ 10 h 104"/>
                            <a:gd name="T8" fmla="*/ 109 w 127"/>
                            <a:gd name="T9" fmla="*/ 0 h 104"/>
                            <a:gd name="T10" fmla="*/ 107 w 127"/>
                            <a:gd name="T11" fmla="*/ 0 h 104"/>
                            <a:gd name="T12" fmla="*/ 114 w 127"/>
                            <a:gd name="T13" fmla="*/ 10 h 104"/>
                            <a:gd name="T14" fmla="*/ 119 w 127"/>
                            <a:gd name="T15" fmla="*/ 20 h 104"/>
                            <a:gd name="T16" fmla="*/ 124 w 127"/>
                            <a:gd name="T17" fmla="*/ 30 h 104"/>
                            <a:gd name="T18" fmla="*/ 124 w 127"/>
                            <a:gd name="T19" fmla="*/ 42 h 104"/>
                            <a:gd name="T20" fmla="*/ 122 w 127"/>
                            <a:gd name="T21" fmla="*/ 55 h 104"/>
                            <a:gd name="T22" fmla="*/ 119 w 127"/>
                            <a:gd name="T23" fmla="*/ 67 h 104"/>
                            <a:gd name="T24" fmla="*/ 114 w 127"/>
                            <a:gd name="T25" fmla="*/ 77 h 104"/>
                            <a:gd name="T26" fmla="*/ 107 w 127"/>
                            <a:gd name="T27" fmla="*/ 84 h 104"/>
                            <a:gd name="T28" fmla="*/ 97 w 127"/>
                            <a:gd name="T29" fmla="*/ 92 h 104"/>
                            <a:gd name="T30" fmla="*/ 87 w 127"/>
                            <a:gd name="T31" fmla="*/ 99 h 104"/>
                            <a:gd name="T32" fmla="*/ 75 w 127"/>
                            <a:gd name="T33" fmla="*/ 102 h 104"/>
                            <a:gd name="T34" fmla="*/ 62 w 127"/>
                            <a:gd name="T35" fmla="*/ 104 h 104"/>
                            <a:gd name="T36" fmla="*/ 50 w 127"/>
                            <a:gd name="T37" fmla="*/ 102 h 104"/>
                            <a:gd name="T38" fmla="*/ 40 w 127"/>
                            <a:gd name="T39" fmla="*/ 99 h 104"/>
                            <a:gd name="T40" fmla="*/ 30 w 127"/>
                            <a:gd name="T41" fmla="*/ 92 h 104"/>
                            <a:gd name="T42" fmla="*/ 20 w 127"/>
                            <a:gd name="T43" fmla="*/ 84 h 104"/>
                            <a:gd name="T44" fmla="*/ 13 w 127"/>
                            <a:gd name="T45" fmla="*/ 77 h 104"/>
                            <a:gd name="T46" fmla="*/ 8 w 127"/>
                            <a:gd name="T47" fmla="*/ 67 h 104"/>
                            <a:gd name="T48" fmla="*/ 3 w 127"/>
                            <a:gd name="T49" fmla="*/ 55 h 104"/>
                            <a:gd name="T50" fmla="*/ 3 w 127"/>
                            <a:gd name="T51" fmla="*/ 42 h 104"/>
                            <a:gd name="T52" fmla="*/ 3 w 127"/>
                            <a:gd name="T53" fmla="*/ 30 h 104"/>
                            <a:gd name="T54" fmla="*/ 8 w 127"/>
                            <a:gd name="T55" fmla="*/ 20 h 104"/>
                            <a:gd name="T56" fmla="*/ 13 w 127"/>
                            <a:gd name="T57" fmla="*/ 10 h 104"/>
                            <a:gd name="T58" fmla="*/ 18 w 127"/>
                            <a:gd name="T59" fmla="*/ 0 h 104"/>
                            <a:gd name="T60" fmla="*/ 18 w 127"/>
                            <a:gd name="T61" fmla="*/ 0 h 104"/>
                            <a:gd name="T62" fmla="*/ 10 w 127"/>
                            <a:gd name="T63" fmla="*/ 10 h 104"/>
                            <a:gd name="T64" fmla="*/ 5 w 127"/>
                            <a:gd name="T65" fmla="*/ 20 h 104"/>
                            <a:gd name="T66" fmla="*/ 3 w 127"/>
                            <a:gd name="T67" fmla="*/ 30 h 104"/>
                            <a:gd name="T68" fmla="*/ 0 w 127"/>
                            <a:gd name="T69" fmla="*/ 42 h 104"/>
                            <a:gd name="T70" fmla="*/ 3 w 127"/>
                            <a:gd name="T71" fmla="*/ 55 h 104"/>
                            <a:gd name="T72" fmla="*/ 5 w 127"/>
                            <a:gd name="T73" fmla="*/ 67 h 104"/>
                            <a:gd name="T74" fmla="*/ 13 w 127"/>
                            <a:gd name="T75" fmla="*/ 77 h 104"/>
                            <a:gd name="T76" fmla="*/ 20 w 127"/>
                            <a:gd name="T77" fmla="*/ 87 h 104"/>
                            <a:gd name="T78" fmla="*/ 27 w 127"/>
                            <a:gd name="T79" fmla="*/ 94 h 104"/>
                            <a:gd name="T80" fmla="*/ 40 w 127"/>
                            <a:gd name="T81" fmla="*/ 99 h 104"/>
                            <a:gd name="T82" fmla="*/ 50 w 127"/>
                            <a:gd name="T83" fmla="*/ 104 h 104"/>
                            <a:gd name="T84" fmla="*/ 62 w 127"/>
                            <a:gd name="T85" fmla="*/ 104 h 104"/>
                            <a:gd name="T86" fmla="*/ 75 w 127"/>
                            <a:gd name="T87" fmla="*/ 104 h 104"/>
                            <a:gd name="T88" fmla="*/ 87 w 127"/>
                            <a:gd name="T89" fmla="*/ 99 h 104"/>
                            <a:gd name="T90" fmla="*/ 97 w 127"/>
                            <a:gd name="T91" fmla="*/ 94 h 104"/>
                            <a:gd name="T92" fmla="*/ 107 w 127"/>
                            <a:gd name="T93" fmla="*/ 87 h 104"/>
                            <a:gd name="T94" fmla="*/ 114 w 127"/>
                            <a:gd name="T95" fmla="*/ 77 h 104"/>
                            <a:gd name="T96" fmla="*/ 122 w 127"/>
                            <a:gd name="T97" fmla="*/ 67 h 104"/>
                            <a:gd name="T98" fmla="*/ 124 w 127"/>
                            <a:gd name="T99" fmla="*/ 55 h 104"/>
                            <a:gd name="T100" fmla="*/ 127 w 127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09" y="0"/>
                              </a:lnTo>
                              <a:lnTo>
                                <a:pt x="107" y="0"/>
                              </a:lnTo>
                              <a:lnTo>
                                <a:pt x="114" y="10"/>
                              </a:lnTo>
                              <a:lnTo>
                                <a:pt x="119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2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4"/>
                              </a:lnTo>
                              <a:lnTo>
                                <a:pt x="97" y="92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30" y="92"/>
                              </a:lnTo>
                              <a:lnTo>
                                <a:pt x="20" y="84"/>
                              </a:lnTo>
                              <a:lnTo>
                                <a:pt x="13" y="77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7"/>
                              </a:lnTo>
                              <a:lnTo>
                                <a:pt x="13" y="77"/>
                              </a:lnTo>
                              <a:lnTo>
                                <a:pt x="20" y="87"/>
                              </a:lnTo>
                              <a:lnTo>
                                <a:pt x="27" y="94"/>
                              </a:lnTo>
                              <a:lnTo>
                                <a:pt x="40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5" y="104"/>
                              </a:lnTo>
                              <a:lnTo>
                                <a:pt x="87" y="99"/>
                              </a:lnTo>
                              <a:lnTo>
                                <a:pt x="97" y="94"/>
                              </a:lnTo>
                              <a:lnTo>
                                <a:pt x="107" y="87"/>
                              </a:lnTo>
                              <a:lnTo>
                                <a:pt x="114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8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6" name="Freeform 9337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6040"/>
                        </a:xfrm>
                        <a:custGeom>
                          <a:avLst/>
                          <a:gdLst>
                            <a:gd name="T0" fmla="*/ 121 w 121"/>
                            <a:gd name="T1" fmla="*/ 42 h 104"/>
                            <a:gd name="T2" fmla="*/ 121 w 121"/>
                            <a:gd name="T3" fmla="*/ 30 h 104"/>
                            <a:gd name="T4" fmla="*/ 119 w 121"/>
                            <a:gd name="T5" fmla="*/ 20 h 104"/>
                            <a:gd name="T6" fmla="*/ 111 w 121"/>
                            <a:gd name="T7" fmla="*/ 10 h 104"/>
                            <a:gd name="T8" fmla="*/ 106 w 121"/>
                            <a:gd name="T9" fmla="*/ 0 h 104"/>
                            <a:gd name="T10" fmla="*/ 104 w 121"/>
                            <a:gd name="T11" fmla="*/ 0 h 104"/>
                            <a:gd name="T12" fmla="*/ 111 w 121"/>
                            <a:gd name="T13" fmla="*/ 10 h 104"/>
                            <a:gd name="T14" fmla="*/ 116 w 121"/>
                            <a:gd name="T15" fmla="*/ 20 h 104"/>
                            <a:gd name="T16" fmla="*/ 119 w 121"/>
                            <a:gd name="T17" fmla="*/ 30 h 104"/>
                            <a:gd name="T18" fmla="*/ 121 w 121"/>
                            <a:gd name="T19" fmla="*/ 42 h 104"/>
                            <a:gd name="T20" fmla="*/ 119 w 121"/>
                            <a:gd name="T21" fmla="*/ 55 h 104"/>
                            <a:gd name="T22" fmla="*/ 116 w 121"/>
                            <a:gd name="T23" fmla="*/ 64 h 104"/>
                            <a:gd name="T24" fmla="*/ 111 w 121"/>
                            <a:gd name="T25" fmla="*/ 77 h 104"/>
                            <a:gd name="T26" fmla="*/ 104 w 121"/>
                            <a:gd name="T27" fmla="*/ 84 h 104"/>
                            <a:gd name="T28" fmla="*/ 94 w 121"/>
                            <a:gd name="T29" fmla="*/ 92 h 104"/>
                            <a:gd name="T30" fmla="*/ 84 w 121"/>
                            <a:gd name="T31" fmla="*/ 97 h 104"/>
                            <a:gd name="T32" fmla="*/ 72 w 121"/>
                            <a:gd name="T33" fmla="*/ 102 h 104"/>
                            <a:gd name="T34" fmla="*/ 59 w 121"/>
                            <a:gd name="T35" fmla="*/ 102 h 104"/>
                            <a:gd name="T36" fmla="*/ 49 w 121"/>
                            <a:gd name="T37" fmla="*/ 102 h 104"/>
                            <a:gd name="T38" fmla="*/ 37 w 121"/>
                            <a:gd name="T39" fmla="*/ 97 h 104"/>
                            <a:gd name="T40" fmla="*/ 27 w 121"/>
                            <a:gd name="T41" fmla="*/ 92 h 104"/>
                            <a:gd name="T42" fmla="*/ 17 w 121"/>
                            <a:gd name="T43" fmla="*/ 84 h 104"/>
                            <a:gd name="T44" fmla="*/ 10 w 121"/>
                            <a:gd name="T45" fmla="*/ 77 h 104"/>
                            <a:gd name="T46" fmla="*/ 5 w 121"/>
                            <a:gd name="T47" fmla="*/ 64 h 104"/>
                            <a:gd name="T48" fmla="*/ 2 w 121"/>
                            <a:gd name="T49" fmla="*/ 55 h 104"/>
                            <a:gd name="T50" fmla="*/ 0 w 121"/>
                            <a:gd name="T51" fmla="*/ 42 h 104"/>
                            <a:gd name="T52" fmla="*/ 2 w 121"/>
                            <a:gd name="T53" fmla="*/ 30 h 104"/>
                            <a:gd name="T54" fmla="*/ 5 w 121"/>
                            <a:gd name="T55" fmla="*/ 20 h 104"/>
                            <a:gd name="T56" fmla="*/ 10 w 121"/>
                            <a:gd name="T57" fmla="*/ 10 h 104"/>
                            <a:gd name="T58" fmla="*/ 17 w 121"/>
                            <a:gd name="T59" fmla="*/ 0 h 104"/>
                            <a:gd name="T60" fmla="*/ 15 w 121"/>
                            <a:gd name="T61" fmla="*/ 0 h 104"/>
                            <a:gd name="T62" fmla="*/ 7 w 121"/>
                            <a:gd name="T63" fmla="*/ 10 h 104"/>
                            <a:gd name="T64" fmla="*/ 2 w 121"/>
                            <a:gd name="T65" fmla="*/ 20 h 104"/>
                            <a:gd name="T66" fmla="*/ 0 w 121"/>
                            <a:gd name="T67" fmla="*/ 30 h 104"/>
                            <a:gd name="T68" fmla="*/ 0 w 121"/>
                            <a:gd name="T69" fmla="*/ 42 h 104"/>
                            <a:gd name="T70" fmla="*/ 0 w 121"/>
                            <a:gd name="T71" fmla="*/ 55 h 104"/>
                            <a:gd name="T72" fmla="*/ 2 w 121"/>
                            <a:gd name="T73" fmla="*/ 67 h 104"/>
                            <a:gd name="T74" fmla="*/ 10 w 121"/>
                            <a:gd name="T75" fmla="*/ 77 h 104"/>
                            <a:gd name="T76" fmla="*/ 17 w 121"/>
                            <a:gd name="T77" fmla="*/ 87 h 104"/>
                            <a:gd name="T78" fmla="*/ 24 w 121"/>
                            <a:gd name="T79" fmla="*/ 94 h 104"/>
                            <a:gd name="T80" fmla="*/ 37 w 121"/>
                            <a:gd name="T81" fmla="*/ 99 h 104"/>
                            <a:gd name="T82" fmla="*/ 47 w 121"/>
                            <a:gd name="T83" fmla="*/ 102 h 104"/>
                            <a:gd name="T84" fmla="*/ 59 w 121"/>
                            <a:gd name="T85" fmla="*/ 104 h 104"/>
                            <a:gd name="T86" fmla="*/ 72 w 121"/>
                            <a:gd name="T87" fmla="*/ 102 h 104"/>
                            <a:gd name="T88" fmla="*/ 84 w 121"/>
                            <a:gd name="T89" fmla="*/ 99 h 104"/>
                            <a:gd name="T90" fmla="*/ 94 w 121"/>
                            <a:gd name="T91" fmla="*/ 94 h 104"/>
                            <a:gd name="T92" fmla="*/ 104 w 121"/>
                            <a:gd name="T93" fmla="*/ 87 h 104"/>
                            <a:gd name="T94" fmla="*/ 111 w 121"/>
                            <a:gd name="T95" fmla="*/ 77 h 104"/>
                            <a:gd name="T96" fmla="*/ 116 w 121"/>
                            <a:gd name="T97" fmla="*/ 67 h 104"/>
                            <a:gd name="T98" fmla="*/ 121 w 121"/>
                            <a:gd name="T99" fmla="*/ 55 h 104"/>
                            <a:gd name="T100" fmla="*/ 121 w 121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9" y="20"/>
                              </a:lnTo>
                              <a:lnTo>
                                <a:pt x="111" y="10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11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21" y="42"/>
                              </a:lnTo>
                              <a:lnTo>
                                <a:pt x="119" y="55"/>
                              </a:lnTo>
                              <a:lnTo>
                                <a:pt x="116" y="64"/>
                              </a:lnTo>
                              <a:lnTo>
                                <a:pt x="111" y="77"/>
                              </a:lnTo>
                              <a:lnTo>
                                <a:pt x="104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102"/>
                              </a:lnTo>
                              <a:lnTo>
                                <a:pt x="59" y="102"/>
                              </a:lnTo>
                              <a:lnTo>
                                <a:pt x="49" y="102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0" y="77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7"/>
                              </a:lnTo>
                              <a:lnTo>
                                <a:pt x="10" y="77"/>
                              </a:lnTo>
                              <a:lnTo>
                                <a:pt x="17" y="87"/>
                              </a:lnTo>
                              <a:lnTo>
                                <a:pt x="24" y="94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4"/>
                              </a:lnTo>
                              <a:lnTo>
                                <a:pt x="104" y="87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21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89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7" name="Freeform 9338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6040"/>
                        </a:xfrm>
                        <a:custGeom>
                          <a:avLst/>
                          <a:gdLst>
                            <a:gd name="T0" fmla="*/ 121 w 121"/>
                            <a:gd name="T1" fmla="*/ 42 h 104"/>
                            <a:gd name="T2" fmla="*/ 121 w 121"/>
                            <a:gd name="T3" fmla="*/ 30 h 104"/>
                            <a:gd name="T4" fmla="*/ 116 w 121"/>
                            <a:gd name="T5" fmla="*/ 20 h 104"/>
                            <a:gd name="T6" fmla="*/ 111 w 121"/>
                            <a:gd name="T7" fmla="*/ 10 h 104"/>
                            <a:gd name="T8" fmla="*/ 104 w 121"/>
                            <a:gd name="T9" fmla="*/ 0 h 104"/>
                            <a:gd name="T10" fmla="*/ 104 w 121"/>
                            <a:gd name="T11" fmla="*/ 0 h 104"/>
                            <a:gd name="T12" fmla="*/ 109 w 121"/>
                            <a:gd name="T13" fmla="*/ 10 h 104"/>
                            <a:gd name="T14" fmla="*/ 116 w 121"/>
                            <a:gd name="T15" fmla="*/ 20 h 104"/>
                            <a:gd name="T16" fmla="*/ 119 w 121"/>
                            <a:gd name="T17" fmla="*/ 30 h 104"/>
                            <a:gd name="T18" fmla="*/ 119 w 121"/>
                            <a:gd name="T19" fmla="*/ 42 h 104"/>
                            <a:gd name="T20" fmla="*/ 119 w 121"/>
                            <a:gd name="T21" fmla="*/ 55 h 104"/>
                            <a:gd name="T22" fmla="*/ 114 w 121"/>
                            <a:gd name="T23" fmla="*/ 64 h 104"/>
                            <a:gd name="T24" fmla="*/ 109 w 121"/>
                            <a:gd name="T25" fmla="*/ 74 h 104"/>
                            <a:gd name="T26" fmla="*/ 102 w 121"/>
                            <a:gd name="T27" fmla="*/ 84 h 104"/>
                            <a:gd name="T28" fmla="*/ 94 w 121"/>
                            <a:gd name="T29" fmla="*/ 92 h 104"/>
                            <a:gd name="T30" fmla="*/ 84 w 121"/>
                            <a:gd name="T31" fmla="*/ 97 h 104"/>
                            <a:gd name="T32" fmla="*/ 72 w 121"/>
                            <a:gd name="T33" fmla="*/ 99 h 104"/>
                            <a:gd name="T34" fmla="*/ 59 w 121"/>
                            <a:gd name="T35" fmla="*/ 102 h 104"/>
                            <a:gd name="T36" fmla="*/ 49 w 121"/>
                            <a:gd name="T37" fmla="*/ 99 h 104"/>
                            <a:gd name="T38" fmla="*/ 37 w 121"/>
                            <a:gd name="T39" fmla="*/ 97 h 104"/>
                            <a:gd name="T40" fmla="*/ 27 w 121"/>
                            <a:gd name="T41" fmla="*/ 92 h 104"/>
                            <a:gd name="T42" fmla="*/ 17 w 121"/>
                            <a:gd name="T43" fmla="*/ 84 h 104"/>
                            <a:gd name="T44" fmla="*/ 12 w 121"/>
                            <a:gd name="T45" fmla="*/ 74 h 104"/>
                            <a:gd name="T46" fmla="*/ 5 w 121"/>
                            <a:gd name="T47" fmla="*/ 64 h 104"/>
                            <a:gd name="T48" fmla="*/ 2 w 121"/>
                            <a:gd name="T49" fmla="*/ 55 h 104"/>
                            <a:gd name="T50" fmla="*/ 0 w 121"/>
                            <a:gd name="T51" fmla="*/ 42 h 104"/>
                            <a:gd name="T52" fmla="*/ 2 w 121"/>
                            <a:gd name="T53" fmla="*/ 30 h 104"/>
                            <a:gd name="T54" fmla="*/ 5 w 121"/>
                            <a:gd name="T55" fmla="*/ 20 h 104"/>
                            <a:gd name="T56" fmla="*/ 10 w 121"/>
                            <a:gd name="T57" fmla="*/ 10 h 104"/>
                            <a:gd name="T58" fmla="*/ 17 w 121"/>
                            <a:gd name="T59" fmla="*/ 0 h 104"/>
                            <a:gd name="T60" fmla="*/ 15 w 121"/>
                            <a:gd name="T61" fmla="*/ 0 h 104"/>
                            <a:gd name="T62" fmla="*/ 10 w 121"/>
                            <a:gd name="T63" fmla="*/ 10 h 104"/>
                            <a:gd name="T64" fmla="*/ 5 w 121"/>
                            <a:gd name="T65" fmla="*/ 20 h 104"/>
                            <a:gd name="T66" fmla="*/ 0 w 121"/>
                            <a:gd name="T67" fmla="*/ 30 h 104"/>
                            <a:gd name="T68" fmla="*/ 0 w 121"/>
                            <a:gd name="T69" fmla="*/ 42 h 104"/>
                            <a:gd name="T70" fmla="*/ 0 w 121"/>
                            <a:gd name="T71" fmla="*/ 55 h 104"/>
                            <a:gd name="T72" fmla="*/ 5 w 121"/>
                            <a:gd name="T73" fmla="*/ 67 h 104"/>
                            <a:gd name="T74" fmla="*/ 10 w 121"/>
                            <a:gd name="T75" fmla="*/ 77 h 104"/>
                            <a:gd name="T76" fmla="*/ 17 w 121"/>
                            <a:gd name="T77" fmla="*/ 84 h 104"/>
                            <a:gd name="T78" fmla="*/ 27 w 121"/>
                            <a:gd name="T79" fmla="*/ 92 h 104"/>
                            <a:gd name="T80" fmla="*/ 37 w 121"/>
                            <a:gd name="T81" fmla="*/ 99 h 104"/>
                            <a:gd name="T82" fmla="*/ 47 w 121"/>
                            <a:gd name="T83" fmla="*/ 102 h 104"/>
                            <a:gd name="T84" fmla="*/ 59 w 121"/>
                            <a:gd name="T85" fmla="*/ 104 h 104"/>
                            <a:gd name="T86" fmla="*/ 72 w 121"/>
                            <a:gd name="T87" fmla="*/ 102 h 104"/>
                            <a:gd name="T88" fmla="*/ 84 w 121"/>
                            <a:gd name="T89" fmla="*/ 99 h 104"/>
                            <a:gd name="T90" fmla="*/ 94 w 121"/>
                            <a:gd name="T91" fmla="*/ 92 h 104"/>
                            <a:gd name="T92" fmla="*/ 104 w 121"/>
                            <a:gd name="T93" fmla="*/ 84 h 104"/>
                            <a:gd name="T94" fmla="*/ 111 w 121"/>
                            <a:gd name="T95" fmla="*/ 77 h 104"/>
                            <a:gd name="T96" fmla="*/ 116 w 121"/>
                            <a:gd name="T97" fmla="*/ 67 h 104"/>
                            <a:gd name="T98" fmla="*/ 119 w 121"/>
                            <a:gd name="T99" fmla="*/ 55 h 104"/>
                            <a:gd name="T100" fmla="*/ 121 w 121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4" y="0"/>
                              </a:lnTo>
                              <a:lnTo>
                                <a:pt x="109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2" y="74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8A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8" name="Freeform 9339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4770"/>
                        </a:xfrm>
                        <a:custGeom>
                          <a:avLst/>
                          <a:gdLst>
                            <a:gd name="T0" fmla="*/ 121 w 121"/>
                            <a:gd name="T1" fmla="*/ 42 h 102"/>
                            <a:gd name="T2" fmla="*/ 119 w 121"/>
                            <a:gd name="T3" fmla="*/ 30 h 102"/>
                            <a:gd name="T4" fmla="*/ 116 w 121"/>
                            <a:gd name="T5" fmla="*/ 20 h 102"/>
                            <a:gd name="T6" fmla="*/ 111 w 121"/>
                            <a:gd name="T7" fmla="*/ 10 h 102"/>
                            <a:gd name="T8" fmla="*/ 104 w 121"/>
                            <a:gd name="T9" fmla="*/ 0 h 102"/>
                            <a:gd name="T10" fmla="*/ 102 w 121"/>
                            <a:gd name="T11" fmla="*/ 0 h 102"/>
                            <a:gd name="T12" fmla="*/ 109 w 121"/>
                            <a:gd name="T13" fmla="*/ 10 h 102"/>
                            <a:gd name="T14" fmla="*/ 114 w 121"/>
                            <a:gd name="T15" fmla="*/ 20 h 102"/>
                            <a:gd name="T16" fmla="*/ 119 w 121"/>
                            <a:gd name="T17" fmla="*/ 30 h 102"/>
                            <a:gd name="T18" fmla="*/ 119 w 121"/>
                            <a:gd name="T19" fmla="*/ 42 h 102"/>
                            <a:gd name="T20" fmla="*/ 119 w 121"/>
                            <a:gd name="T21" fmla="*/ 55 h 102"/>
                            <a:gd name="T22" fmla="*/ 114 w 121"/>
                            <a:gd name="T23" fmla="*/ 64 h 102"/>
                            <a:gd name="T24" fmla="*/ 109 w 121"/>
                            <a:gd name="T25" fmla="*/ 74 h 102"/>
                            <a:gd name="T26" fmla="*/ 102 w 121"/>
                            <a:gd name="T27" fmla="*/ 84 h 102"/>
                            <a:gd name="T28" fmla="*/ 94 w 121"/>
                            <a:gd name="T29" fmla="*/ 92 h 102"/>
                            <a:gd name="T30" fmla="*/ 84 w 121"/>
                            <a:gd name="T31" fmla="*/ 97 h 102"/>
                            <a:gd name="T32" fmla="*/ 72 w 121"/>
                            <a:gd name="T33" fmla="*/ 99 h 102"/>
                            <a:gd name="T34" fmla="*/ 59 w 121"/>
                            <a:gd name="T35" fmla="*/ 102 h 102"/>
                            <a:gd name="T36" fmla="*/ 49 w 121"/>
                            <a:gd name="T37" fmla="*/ 99 h 102"/>
                            <a:gd name="T38" fmla="*/ 37 w 121"/>
                            <a:gd name="T39" fmla="*/ 97 h 102"/>
                            <a:gd name="T40" fmla="*/ 27 w 121"/>
                            <a:gd name="T41" fmla="*/ 92 h 102"/>
                            <a:gd name="T42" fmla="*/ 20 w 121"/>
                            <a:gd name="T43" fmla="*/ 84 h 102"/>
                            <a:gd name="T44" fmla="*/ 12 w 121"/>
                            <a:gd name="T45" fmla="*/ 74 h 102"/>
                            <a:gd name="T46" fmla="*/ 7 w 121"/>
                            <a:gd name="T47" fmla="*/ 64 h 102"/>
                            <a:gd name="T48" fmla="*/ 2 w 121"/>
                            <a:gd name="T49" fmla="*/ 55 h 102"/>
                            <a:gd name="T50" fmla="*/ 2 w 121"/>
                            <a:gd name="T51" fmla="*/ 42 h 102"/>
                            <a:gd name="T52" fmla="*/ 2 w 121"/>
                            <a:gd name="T53" fmla="*/ 30 h 102"/>
                            <a:gd name="T54" fmla="*/ 7 w 121"/>
                            <a:gd name="T55" fmla="*/ 20 h 102"/>
                            <a:gd name="T56" fmla="*/ 12 w 121"/>
                            <a:gd name="T57" fmla="*/ 10 h 102"/>
                            <a:gd name="T58" fmla="*/ 20 w 121"/>
                            <a:gd name="T59" fmla="*/ 0 h 102"/>
                            <a:gd name="T60" fmla="*/ 17 w 121"/>
                            <a:gd name="T61" fmla="*/ 0 h 102"/>
                            <a:gd name="T62" fmla="*/ 10 w 121"/>
                            <a:gd name="T63" fmla="*/ 10 h 102"/>
                            <a:gd name="T64" fmla="*/ 5 w 121"/>
                            <a:gd name="T65" fmla="*/ 20 h 102"/>
                            <a:gd name="T66" fmla="*/ 2 w 121"/>
                            <a:gd name="T67" fmla="*/ 30 h 102"/>
                            <a:gd name="T68" fmla="*/ 0 w 121"/>
                            <a:gd name="T69" fmla="*/ 42 h 102"/>
                            <a:gd name="T70" fmla="*/ 2 w 121"/>
                            <a:gd name="T71" fmla="*/ 55 h 102"/>
                            <a:gd name="T72" fmla="*/ 5 w 121"/>
                            <a:gd name="T73" fmla="*/ 64 h 102"/>
                            <a:gd name="T74" fmla="*/ 10 w 121"/>
                            <a:gd name="T75" fmla="*/ 77 h 102"/>
                            <a:gd name="T76" fmla="*/ 17 w 121"/>
                            <a:gd name="T77" fmla="*/ 84 h 102"/>
                            <a:gd name="T78" fmla="*/ 27 w 121"/>
                            <a:gd name="T79" fmla="*/ 92 h 102"/>
                            <a:gd name="T80" fmla="*/ 37 w 121"/>
                            <a:gd name="T81" fmla="*/ 97 h 102"/>
                            <a:gd name="T82" fmla="*/ 49 w 121"/>
                            <a:gd name="T83" fmla="*/ 102 h 102"/>
                            <a:gd name="T84" fmla="*/ 59 w 121"/>
                            <a:gd name="T85" fmla="*/ 102 h 102"/>
                            <a:gd name="T86" fmla="*/ 72 w 121"/>
                            <a:gd name="T87" fmla="*/ 102 h 102"/>
                            <a:gd name="T88" fmla="*/ 84 w 121"/>
                            <a:gd name="T89" fmla="*/ 97 h 102"/>
                            <a:gd name="T90" fmla="*/ 94 w 121"/>
                            <a:gd name="T91" fmla="*/ 92 h 102"/>
                            <a:gd name="T92" fmla="*/ 104 w 121"/>
                            <a:gd name="T93" fmla="*/ 84 h 102"/>
                            <a:gd name="T94" fmla="*/ 111 w 121"/>
                            <a:gd name="T95" fmla="*/ 77 h 102"/>
                            <a:gd name="T96" fmla="*/ 116 w 121"/>
                            <a:gd name="T97" fmla="*/ 64 h 102"/>
                            <a:gd name="T98" fmla="*/ 119 w 121"/>
                            <a:gd name="T99" fmla="*/ 55 h 102"/>
                            <a:gd name="T100" fmla="*/ 121 w 121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2">
                              <a:moveTo>
                                <a:pt x="121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102"/>
                              </a:lnTo>
                              <a:lnTo>
                                <a:pt x="59" y="102"/>
                              </a:lnTo>
                              <a:lnTo>
                                <a:pt x="72" y="102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4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8B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9" name="Freeform 9340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5565" cy="64770"/>
                        </a:xfrm>
                        <a:custGeom>
                          <a:avLst/>
                          <a:gdLst>
                            <a:gd name="T0" fmla="*/ 119 w 119"/>
                            <a:gd name="T1" fmla="*/ 42 h 102"/>
                            <a:gd name="T2" fmla="*/ 119 w 119"/>
                            <a:gd name="T3" fmla="*/ 30 h 102"/>
                            <a:gd name="T4" fmla="*/ 116 w 119"/>
                            <a:gd name="T5" fmla="*/ 20 h 102"/>
                            <a:gd name="T6" fmla="*/ 109 w 119"/>
                            <a:gd name="T7" fmla="*/ 10 h 102"/>
                            <a:gd name="T8" fmla="*/ 104 w 119"/>
                            <a:gd name="T9" fmla="*/ 0 h 102"/>
                            <a:gd name="T10" fmla="*/ 102 w 119"/>
                            <a:gd name="T11" fmla="*/ 0 h 102"/>
                            <a:gd name="T12" fmla="*/ 109 w 119"/>
                            <a:gd name="T13" fmla="*/ 10 h 102"/>
                            <a:gd name="T14" fmla="*/ 114 w 119"/>
                            <a:gd name="T15" fmla="*/ 20 h 102"/>
                            <a:gd name="T16" fmla="*/ 116 w 119"/>
                            <a:gd name="T17" fmla="*/ 30 h 102"/>
                            <a:gd name="T18" fmla="*/ 119 w 119"/>
                            <a:gd name="T19" fmla="*/ 42 h 102"/>
                            <a:gd name="T20" fmla="*/ 116 w 119"/>
                            <a:gd name="T21" fmla="*/ 55 h 102"/>
                            <a:gd name="T22" fmla="*/ 114 w 119"/>
                            <a:gd name="T23" fmla="*/ 64 h 102"/>
                            <a:gd name="T24" fmla="*/ 109 w 119"/>
                            <a:gd name="T25" fmla="*/ 74 h 102"/>
                            <a:gd name="T26" fmla="*/ 102 w 119"/>
                            <a:gd name="T27" fmla="*/ 84 h 102"/>
                            <a:gd name="T28" fmla="*/ 92 w 119"/>
                            <a:gd name="T29" fmla="*/ 89 h 102"/>
                            <a:gd name="T30" fmla="*/ 82 w 119"/>
                            <a:gd name="T31" fmla="*/ 97 h 102"/>
                            <a:gd name="T32" fmla="*/ 72 w 119"/>
                            <a:gd name="T33" fmla="*/ 99 h 102"/>
                            <a:gd name="T34" fmla="*/ 59 w 119"/>
                            <a:gd name="T35" fmla="*/ 99 h 102"/>
                            <a:gd name="T36" fmla="*/ 49 w 119"/>
                            <a:gd name="T37" fmla="*/ 99 h 102"/>
                            <a:gd name="T38" fmla="*/ 37 w 119"/>
                            <a:gd name="T39" fmla="*/ 97 h 102"/>
                            <a:gd name="T40" fmla="*/ 27 w 119"/>
                            <a:gd name="T41" fmla="*/ 89 h 102"/>
                            <a:gd name="T42" fmla="*/ 20 w 119"/>
                            <a:gd name="T43" fmla="*/ 84 h 102"/>
                            <a:gd name="T44" fmla="*/ 12 w 119"/>
                            <a:gd name="T45" fmla="*/ 74 h 102"/>
                            <a:gd name="T46" fmla="*/ 7 w 119"/>
                            <a:gd name="T47" fmla="*/ 64 h 102"/>
                            <a:gd name="T48" fmla="*/ 5 w 119"/>
                            <a:gd name="T49" fmla="*/ 55 h 102"/>
                            <a:gd name="T50" fmla="*/ 2 w 119"/>
                            <a:gd name="T51" fmla="*/ 42 h 102"/>
                            <a:gd name="T52" fmla="*/ 5 w 119"/>
                            <a:gd name="T53" fmla="*/ 30 h 102"/>
                            <a:gd name="T54" fmla="*/ 7 w 119"/>
                            <a:gd name="T55" fmla="*/ 20 h 102"/>
                            <a:gd name="T56" fmla="*/ 12 w 119"/>
                            <a:gd name="T57" fmla="*/ 10 h 102"/>
                            <a:gd name="T58" fmla="*/ 20 w 119"/>
                            <a:gd name="T59" fmla="*/ 0 h 102"/>
                            <a:gd name="T60" fmla="*/ 17 w 119"/>
                            <a:gd name="T61" fmla="*/ 0 h 102"/>
                            <a:gd name="T62" fmla="*/ 10 w 119"/>
                            <a:gd name="T63" fmla="*/ 10 h 102"/>
                            <a:gd name="T64" fmla="*/ 5 w 119"/>
                            <a:gd name="T65" fmla="*/ 20 h 102"/>
                            <a:gd name="T66" fmla="*/ 2 w 119"/>
                            <a:gd name="T67" fmla="*/ 30 h 102"/>
                            <a:gd name="T68" fmla="*/ 0 w 119"/>
                            <a:gd name="T69" fmla="*/ 42 h 102"/>
                            <a:gd name="T70" fmla="*/ 2 w 119"/>
                            <a:gd name="T71" fmla="*/ 55 h 102"/>
                            <a:gd name="T72" fmla="*/ 5 w 119"/>
                            <a:gd name="T73" fmla="*/ 64 h 102"/>
                            <a:gd name="T74" fmla="*/ 12 w 119"/>
                            <a:gd name="T75" fmla="*/ 74 h 102"/>
                            <a:gd name="T76" fmla="*/ 17 w 119"/>
                            <a:gd name="T77" fmla="*/ 84 h 102"/>
                            <a:gd name="T78" fmla="*/ 27 w 119"/>
                            <a:gd name="T79" fmla="*/ 92 h 102"/>
                            <a:gd name="T80" fmla="*/ 37 w 119"/>
                            <a:gd name="T81" fmla="*/ 97 h 102"/>
                            <a:gd name="T82" fmla="*/ 49 w 119"/>
                            <a:gd name="T83" fmla="*/ 99 h 102"/>
                            <a:gd name="T84" fmla="*/ 59 w 119"/>
                            <a:gd name="T85" fmla="*/ 102 h 102"/>
                            <a:gd name="T86" fmla="*/ 72 w 119"/>
                            <a:gd name="T87" fmla="*/ 99 h 102"/>
                            <a:gd name="T88" fmla="*/ 84 w 119"/>
                            <a:gd name="T89" fmla="*/ 97 h 102"/>
                            <a:gd name="T90" fmla="*/ 94 w 119"/>
                            <a:gd name="T91" fmla="*/ 92 h 102"/>
                            <a:gd name="T92" fmla="*/ 102 w 119"/>
                            <a:gd name="T93" fmla="*/ 84 h 102"/>
                            <a:gd name="T94" fmla="*/ 109 w 119"/>
                            <a:gd name="T95" fmla="*/ 74 h 102"/>
                            <a:gd name="T96" fmla="*/ 114 w 119"/>
                            <a:gd name="T97" fmla="*/ 64 h 102"/>
                            <a:gd name="T98" fmla="*/ 119 w 119"/>
                            <a:gd name="T99" fmla="*/ 55 h 102"/>
                            <a:gd name="T100" fmla="*/ 119 w 119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9" h="102">
                              <a:moveTo>
                                <a:pt x="119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09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6" y="30"/>
                              </a:lnTo>
                              <a:lnTo>
                                <a:pt x="119" y="42"/>
                              </a:lnTo>
                              <a:lnTo>
                                <a:pt x="116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2" y="89"/>
                              </a:lnTo>
                              <a:lnTo>
                                <a:pt x="82" y="97"/>
                              </a:lnTo>
                              <a:lnTo>
                                <a:pt x="72" y="99"/>
                              </a:lnTo>
                              <a:lnTo>
                                <a:pt x="59" y="99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89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5" y="55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2" y="74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99"/>
                              </a:lnTo>
                              <a:lnTo>
                                <a:pt x="59" y="102"/>
                              </a:lnTo>
                              <a:lnTo>
                                <a:pt x="72" y="99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2" y="84"/>
                              </a:lnTo>
                              <a:lnTo>
                                <a:pt x="109" y="74"/>
                              </a:lnTo>
                              <a:lnTo>
                                <a:pt x="114" y="64"/>
                              </a:lnTo>
                              <a:lnTo>
                                <a:pt x="119" y="55"/>
                              </a:lnTo>
                              <a:lnTo>
                                <a:pt x="11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8C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0" name="Freeform 9341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4295" cy="64770"/>
                        </a:xfrm>
                        <a:custGeom>
                          <a:avLst/>
                          <a:gdLst>
                            <a:gd name="T0" fmla="*/ 117 w 117"/>
                            <a:gd name="T1" fmla="*/ 42 h 102"/>
                            <a:gd name="T2" fmla="*/ 117 w 117"/>
                            <a:gd name="T3" fmla="*/ 30 h 102"/>
                            <a:gd name="T4" fmla="*/ 112 w 117"/>
                            <a:gd name="T5" fmla="*/ 20 h 102"/>
                            <a:gd name="T6" fmla="*/ 107 w 117"/>
                            <a:gd name="T7" fmla="*/ 10 h 102"/>
                            <a:gd name="T8" fmla="*/ 100 w 117"/>
                            <a:gd name="T9" fmla="*/ 0 h 102"/>
                            <a:gd name="T10" fmla="*/ 97 w 117"/>
                            <a:gd name="T11" fmla="*/ 0 h 102"/>
                            <a:gd name="T12" fmla="*/ 104 w 117"/>
                            <a:gd name="T13" fmla="*/ 10 h 102"/>
                            <a:gd name="T14" fmla="*/ 112 w 117"/>
                            <a:gd name="T15" fmla="*/ 20 h 102"/>
                            <a:gd name="T16" fmla="*/ 114 w 117"/>
                            <a:gd name="T17" fmla="*/ 30 h 102"/>
                            <a:gd name="T18" fmla="*/ 114 w 117"/>
                            <a:gd name="T19" fmla="*/ 42 h 102"/>
                            <a:gd name="T20" fmla="*/ 114 w 117"/>
                            <a:gd name="T21" fmla="*/ 55 h 102"/>
                            <a:gd name="T22" fmla="*/ 112 w 117"/>
                            <a:gd name="T23" fmla="*/ 64 h 102"/>
                            <a:gd name="T24" fmla="*/ 107 w 117"/>
                            <a:gd name="T25" fmla="*/ 74 h 102"/>
                            <a:gd name="T26" fmla="*/ 100 w 117"/>
                            <a:gd name="T27" fmla="*/ 82 h 102"/>
                            <a:gd name="T28" fmla="*/ 90 w 117"/>
                            <a:gd name="T29" fmla="*/ 89 h 102"/>
                            <a:gd name="T30" fmla="*/ 80 w 117"/>
                            <a:gd name="T31" fmla="*/ 94 h 102"/>
                            <a:gd name="T32" fmla="*/ 70 w 117"/>
                            <a:gd name="T33" fmla="*/ 99 h 102"/>
                            <a:gd name="T34" fmla="*/ 57 w 117"/>
                            <a:gd name="T35" fmla="*/ 99 h 102"/>
                            <a:gd name="T36" fmla="*/ 47 w 117"/>
                            <a:gd name="T37" fmla="*/ 99 h 102"/>
                            <a:gd name="T38" fmla="*/ 35 w 117"/>
                            <a:gd name="T39" fmla="*/ 94 h 102"/>
                            <a:gd name="T40" fmla="*/ 27 w 117"/>
                            <a:gd name="T41" fmla="*/ 89 h 102"/>
                            <a:gd name="T42" fmla="*/ 18 w 117"/>
                            <a:gd name="T43" fmla="*/ 82 h 102"/>
                            <a:gd name="T44" fmla="*/ 10 w 117"/>
                            <a:gd name="T45" fmla="*/ 74 h 102"/>
                            <a:gd name="T46" fmla="*/ 5 w 117"/>
                            <a:gd name="T47" fmla="*/ 64 h 102"/>
                            <a:gd name="T48" fmla="*/ 3 w 117"/>
                            <a:gd name="T49" fmla="*/ 55 h 102"/>
                            <a:gd name="T50" fmla="*/ 0 w 117"/>
                            <a:gd name="T51" fmla="*/ 42 h 102"/>
                            <a:gd name="T52" fmla="*/ 3 w 117"/>
                            <a:gd name="T53" fmla="*/ 30 h 102"/>
                            <a:gd name="T54" fmla="*/ 5 w 117"/>
                            <a:gd name="T55" fmla="*/ 20 h 102"/>
                            <a:gd name="T56" fmla="*/ 13 w 117"/>
                            <a:gd name="T57" fmla="*/ 10 h 102"/>
                            <a:gd name="T58" fmla="*/ 20 w 117"/>
                            <a:gd name="T59" fmla="*/ 0 h 102"/>
                            <a:gd name="T60" fmla="*/ 18 w 117"/>
                            <a:gd name="T61" fmla="*/ 0 h 102"/>
                            <a:gd name="T62" fmla="*/ 10 w 117"/>
                            <a:gd name="T63" fmla="*/ 10 h 102"/>
                            <a:gd name="T64" fmla="*/ 5 w 117"/>
                            <a:gd name="T65" fmla="*/ 20 h 102"/>
                            <a:gd name="T66" fmla="*/ 0 w 117"/>
                            <a:gd name="T67" fmla="*/ 30 h 102"/>
                            <a:gd name="T68" fmla="*/ 0 w 117"/>
                            <a:gd name="T69" fmla="*/ 42 h 102"/>
                            <a:gd name="T70" fmla="*/ 0 w 117"/>
                            <a:gd name="T71" fmla="*/ 55 h 102"/>
                            <a:gd name="T72" fmla="*/ 5 w 117"/>
                            <a:gd name="T73" fmla="*/ 64 h 102"/>
                            <a:gd name="T74" fmla="*/ 10 w 117"/>
                            <a:gd name="T75" fmla="*/ 74 h 102"/>
                            <a:gd name="T76" fmla="*/ 18 w 117"/>
                            <a:gd name="T77" fmla="*/ 84 h 102"/>
                            <a:gd name="T78" fmla="*/ 25 w 117"/>
                            <a:gd name="T79" fmla="*/ 92 h 102"/>
                            <a:gd name="T80" fmla="*/ 35 w 117"/>
                            <a:gd name="T81" fmla="*/ 97 h 102"/>
                            <a:gd name="T82" fmla="*/ 47 w 117"/>
                            <a:gd name="T83" fmla="*/ 99 h 102"/>
                            <a:gd name="T84" fmla="*/ 57 w 117"/>
                            <a:gd name="T85" fmla="*/ 102 h 102"/>
                            <a:gd name="T86" fmla="*/ 70 w 117"/>
                            <a:gd name="T87" fmla="*/ 99 h 102"/>
                            <a:gd name="T88" fmla="*/ 82 w 117"/>
                            <a:gd name="T89" fmla="*/ 97 h 102"/>
                            <a:gd name="T90" fmla="*/ 92 w 117"/>
                            <a:gd name="T91" fmla="*/ 92 h 102"/>
                            <a:gd name="T92" fmla="*/ 100 w 117"/>
                            <a:gd name="T93" fmla="*/ 84 h 102"/>
                            <a:gd name="T94" fmla="*/ 107 w 117"/>
                            <a:gd name="T95" fmla="*/ 74 h 102"/>
                            <a:gd name="T96" fmla="*/ 112 w 117"/>
                            <a:gd name="T97" fmla="*/ 64 h 102"/>
                            <a:gd name="T98" fmla="*/ 117 w 117"/>
                            <a:gd name="T99" fmla="*/ 55 h 102"/>
                            <a:gd name="T100" fmla="*/ 117 w 117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102">
                              <a:moveTo>
                                <a:pt x="117" y="42"/>
                              </a:moveTo>
                              <a:lnTo>
                                <a:pt x="117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12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12" y="64"/>
                              </a:lnTo>
                              <a:lnTo>
                                <a:pt x="107" y="74"/>
                              </a:lnTo>
                              <a:lnTo>
                                <a:pt x="100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9"/>
                              </a:lnTo>
                              <a:lnTo>
                                <a:pt x="57" y="99"/>
                              </a:lnTo>
                              <a:lnTo>
                                <a:pt x="47" y="99"/>
                              </a:lnTo>
                              <a:lnTo>
                                <a:pt x="35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0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92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102"/>
                              </a:lnTo>
                              <a:lnTo>
                                <a:pt x="70" y="99"/>
                              </a:lnTo>
                              <a:lnTo>
                                <a:pt x="82" y="97"/>
                              </a:lnTo>
                              <a:lnTo>
                                <a:pt x="92" y="92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7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8E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1" name="Freeform 9342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4295" cy="62865"/>
                        </a:xfrm>
                        <a:custGeom>
                          <a:avLst/>
                          <a:gdLst>
                            <a:gd name="T0" fmla="*/ 117 w 117"/>
                            <a:gd name="T1" fmla="*/ 42 h 99"/>
                            <a:gd name="T2" fmla="*/ 114 w 117"/>
                            <a:gd name="T3" fmla="*/ 30 h 99"/>
                            <a:gd name="T4" fmla="*/ 112 w 117"/>
                            <a:gd name="T5" fmla="*/ 20 h 99"/>
                            <a:gd name="T6" fmla="*/ 107 w 117"/>
                            <a:gd name="T7" fmla="*/ 10 h 99"/>
                            <a:gd name="T8" fmla="*/ 100 w 117"/>
                            <a:gd name="T9" fmla="*/ 0 h 99"/>
                            <a:gd name="T10" fmla="*/ 97 w 117"/>
                            <a:gd name="T11" fmla="*/ 0 h 99"/>
                            <a:gd name="T12" fmla="*/ 104 w 117"/>
                            <a:gd name="T13" fmla="*/ 10 h 99"/>
                            <a:gd name="T14" fmla="*/ 109 w 117"/>
                            <a:gd name="T15" fmla="*/ 20 h 99"/>
                            <a:gd name="T16" fmla="*/ 114 w 117"/>
                            <a:gd name="T17" fmla="*/ 30 h 99"/>
                            <a:gd name="T18" fmla="*/ 114 w 117"/>
                            <a:gd name="T19" fmla="*/ 42 h 99"/>
                            <a:gd name="T20" fmla="*/ 114 w 117"/>
                            <a:gd name="T21" fmla="*/ 55 h 99"/>
                            <a:gd name="T22" fmla="*/ 109 w 117"/>
                            <a:gd name="T23" fmla="*/ 64 h 99"/>
                            <a:gd name="T24" fmla="*/ 104 w 117"/>
                            <a:gd name="T25" fmla="*/ 74 h 99"/>
                            <a:gd name="T26" fmla="*/ 97 w 117"/>
                            <a:gd name="T27" fmla="*/ 82 h 99"/>
                            <a:gd name="T28" fmla="*/ 90 w 117"/>
                            <a:gd name="T29" fmla="*/ 89 h 99"/>
                            <a:gd name="T30" fmla="*/ 80 w 117"/>
                            <a:gd name="T31" fmla="*/ 94 h 99"/>
                            <a:gd name="T32" fmla="*/ 70 w 117"/>
                            <a:gd name="T33" fmla="*/ 97 h 99"/>
                            <a:gd name="T34" fmla="*/ 57 w 117"/>
                            <a:gd name="T35" fmla="*/ 99 h 99"/>
                            <a:gd name="T36" fmla="*/ 47 w 117"/>
                            <a:gd name="T37" fmla="*/ 97 h 99"/>
                            <a:gd name="T38" fmla="*/ 37 w 117"/>
                            <a:gd name="T39" fmla="*/ 94 h 99"/>
                            <a:gd name="T40" fmla="*/ 27 w 117"/>
                            <a:gd name="T41" fmla="*/ 89 h 99"/>
                            <a:gd name="T42" fmla="*/ 18 w 117"/>
                            <a:gd name="T43" fmla="*/ 82 h 99"/>
                            <a:gd name="T44" fmla="*/ 13 w 117"/>
                            <a:gd name="T45" fmla="*/ 74 h 99"/>
                            <a:gd name="T46" fmla="*/ 5 w 117"/>
                            <a:gd name="T47" fmla="*/ 64 h 99"/>
                            <a:gd name="T48" fmla="*/ 3 w 117"/>
                            <a:gd name="T49" fmla="*/ 55 h 99"/>
                            <a:gd name="T50" fmla="*/ 3 w 117"/>
                            <a:gd name="T51" fmla="*/ 42 h 99"/>
                            <a:gd name="T52" fmla="*/ 3 w 117"/>
                            <a:gd name="T53" fmla="*/ 30 h 99"/>
                            <a:gd name="T54" fmla="*/ 8 w 117"/>
                            <a:gd name="T55" fmla="*/ 20 h 99"/>
                            <a:gd name="T56" fmla="*/ 13 w 117"/>
                            <a:gd name="T57" fmla="*/ 10 h 99"/>
                            <a:gd name="T58" fmla="*/ 20 w 117"/>
                            <a:gd name="T59" fmla="*/ 0 h 99"/>
                            <a:gd name="T60" fmla="*/ 18 w 117"/>
                            <a:gd name="T61" fmla="*/ 0 h 99"/>
                            <a:gd name="T62" fmla="*/ 10 w 117"/>
                            <a:gd name="T63" fmla="*/ 10 h 99"/>
                            <a:gd name="T64" fmla="*/ 5 w 117"/>
                            <a:gd name="T65" fmla="*/ 20 h 99"/>
                            <a:gd name="T66" fmla="*/ 3 w 117"/>
                            <a:gd name="T67" fmla="*/ 30 h 99"/>
                            <a:gd name="T68" fmla="*/ 0 w 117"/>
                            <a:gd name="T69" fmla="*/ 42 h 99"/>
                            <a:gd name="T70" fmla="*/ 3 w 117"/>
                            <a:gd name="T71" fmla="*/ 55 h 99"/>
                            <a:gd name="T72" fmla="*/ 5 w 117"/>
                            <a:gd name="T73" fmla="*/ 64 h 99"/>
                            <a:gd name="T74" fmla="*/ 10 w 117"/>
                            <a:gd name="T75" fmla="*/ 74 h 99"/>
                            <a:gd name="T76" fmla="*/ 18 w 117"/>
                            <a:gd name="T77" fmla="*/ 84 h 99"/>
                            <a:gd name="T78" fmla="*/ 25 w 117"/>
                            <a:gd name="T79" fmla="*/ 89 h 99"/>
                            <a:gd name="T80" fmla="*/ 35 w 117"/>
                            <a:gd name="T81" fmla="*/ 97 h 99"/>
                            <a:gd name="T82" fmla="*/ 47 w 117"/>
                            <a:gd name="T83" fmla="*/ 99 h 99"/>
                            <a:gd name="T84" fmla="*/ 57 w 117"/>
                            <a:gd name="T85" fmla="*/ 99 h 99"/>
                            <a:gd name="T86" fmla="*/ 70 w 117"/>
                            <a:gd name="T87" fmla="*/ 99 h 99"/>
                            <a:gd name="T88" fmla="*/ 80 w 117"/>
                            <a:gd name="T89" fmla="*/ 97 h 99"/>
                            <a:gd name="T90" fmla="*/ 90 w 117"/>
                            <a:gd name="T91" fmla="*/ 89 h 99"/>
                            <a:gd name="T92" fmla="*/ 100 w 117"/>
                            <a:gd name="T93" fmla="*/ 84 h 99"/>
                            <a:gd name="T94" fmla="*/ 107 w 117"/>
                            <a:gd name="T95" fmla="*/ 74 h 99"/>
                            <a:gd name="T96" fmla="*/ 112 w 117"/>
                            <a:gd name="T97" fmla="*/ 64 h 99"/>
                            <a:gd name="T98" fmla="*/ 114 w 117"/>
                            <a:gd name="T99" fmla="*/ 55 h 99"/>
                            <a:gd name="T100" fmla="*/ 117 w 117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99">
                              <a:moveTo>
                                <a:pt x="117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09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9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3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89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7"/>
                              </a:lnTo>
                              <a:lnTo>
                                <a:pt x="90" y="89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8F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2" name="Freeform 9343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2390" cy="62865"/>
                        </a:xfrm>
                        <a:custGeom>
                          <a:avLst/>
                          <a:gdLst>
                            <a:gd name="T0" fmla="*/ 114 w 114"/>
                            <a:gd name="T1" fmla="*/ 42 h 99"/>
                            <a:gd name="T2" fmla="*/ 114 w 114"/>
                            <a:gd name="T3" fmla="*/ 30 h 99"/>
                            <a:gd name="T4" fmla="*/ 112 w 114"/>
                            <a:gd name="T5" fmla="*/ 20 h 99"/>
                            <a:gd name="T6" fmla="*/ 104 w 114"/>
                            <a:gd name="T7" fmla="*/ 10 h 99"/>
                            <a:gd name="T8" fmla="*/ 97 w 114"/>
                            <a:gd name="T9" fmla="*/ 0 h 99"/>
                            <a:gd name="T10" fmla="*/ 95 w 114"/>
                            <a:gd name="T11" fmla="*/ 0 h 99"/>
                            <a:gd name="T12" fmla="*/ 102 w 114"/>
                            <a:gd name="T13" fmla="*/ 10 h 99"/>
                            <a:gd name="T14" fmla="*/ 109 w 114"/>
                            <a:gd name="T15" fmla="*/ 20 h 99"/>
                            <a:gd name="T16" fmla="*/ 112 w 114"/>
                            <a:gd name="T17" fmla="*/ 30 h 99"/>
                            <a:gd name="T18" fmla="*/ 114 w 114"/>
                            <a:gd name="T19" fmla="*/ 42 h 99"/>
                            <a:gd name="T20" fmla="*/ 112 w 114"/>
                            <a:gd name="T21" fmla="*/ 55 h 99"/>
                            <a:gd name="T22" fmla="*/ 109 w 114"/>
                            <a:gd name="T23" fmla="*/ 64 h 99"/>
                            <a:gd name="T24" fmla="*/ 104 w 114"/>
                            <a:gd name="T25" fmla="*/ 74 h 99"/>
                            <a:gd name="T26" fmla="*/ 97 w 114"/>
                            <a:gd name="T27" fmla="*/ 82 h 99"/>
                            <a:gd name="T28" fmla="*/ 90 w 114"/>
                            <a:gd name="T29" fmla="*/ 89 h 99"/>
                            <a:gd name="T30" fmla="*/ 80 w 114"/>
                            <a:gd name="T31" fmla="*/ 94 h 99"/>
                            <a:gd name="T32" fmla="*/ 70 w 114"/>
                            <a:gd name="T33" fmla="*/ 97 h 99"/>
                            <a:gd name="T34" fmla="*/ 57 w 114"/>
                            <a:gd name="T35" fmla="*/ 97 h 99"/>
                            <a:gd name="T36" fmla="*/ 47 w 114"/>
                            <a:gd name="T37" fmla="*/ 97 h 99"/>
                            <a:gd name="T38" fmla="*/ 37 w 114"/>
                            <a:gd name="T39" fmla="*/ 94 h 99"/>
                            <a:gd name="T40" fmla="*/ 27 w 114"/>
                            <a:gd name="T41" fmla="*/ 89 h 99"/>
                            <a:gd name="T42" fmla="*/ 20 w 114"/>
                            <a:gd name="T43" fmla="*/ 82 h 99"/>
                            <a:gd name="T44" fmla="*/ 13 w 114"/>
                            <a:gd name="T45" fmla="*/ 74 h 99"/>
                            <a:gd name="T46" fmla="*/ 8 w 114"/>
                            <a:gd name="T47" fmla="*/ 64 h 99"/>
                            <a:gd name="T48" fmla="*/ 3 w 114"/>
                            <a:gd name="T49" fmla="*/ 55 h 99"/>
                            <a:gd name="T50" fmla="*/ 3 w 114"/>
                            <a:gd name="T51" fmla="*/ 42 h 99"/>
                            <a:gd name="T52" fmla="*/ 3 w 114"/>
                            <a:gd name="T53" fmla="*/ 30 h 99"/>
                            <a:gd name="T54" fmla="*/ 8 w 114"/>
                            <a:gd name="T55" fmla="*/ 20 h 99"/>
                            <a:gd name="T56" fmla="*/ 13 w 114"/>
                            <a:gd name="T57" fmla="*/ 10 h 99"/>
                            <a:gd name="T58" fmla="*/ 20 w 114"/>
                            <a:gd name="T59" fmla="*/ 0 h 99"/>
                            <a:gd name="T60" fmla="*/ 20 w 114"/>
                            <a:gd name="T61" fmla="*/ 0 h 99"/>
                            <a:gd name="T62" fmla="*/ 13 w 114"/>
                            <a:gd name="T63" fmla="*/ 10 h 99"/>
                            <a:gd name="T64" fmla="*/ 5 w 114"/>
                            <a:gd name="T65" fmla="*/ 20 h 99"/>
                            <a:gd name="T66" fmla="*/ 3 w 114"/>
                            <a:gd name="T67" fmla="*/ 30 h 99"/>
                            <a:gd name="T68" fmla="*/ 0 w 114"/>
                            <a:gd name="T69" fmla="*/ 42 h 99"/>
                            <a:gd name="T70" fmla="*/ 3 w 114"/>
                            <a:gd name="T71" fmla="*/ 55 h 99"/>
                            <a:gd name="T72" fmla="*/ 5 w 114"/>
                            <a:gd name="T73" fmla="*/ 64 h 99"/>
                            <a:gd name="T74" fmla="*/ 10 w 114"/>
                            <a:gd name="T75" fmla="*/ 74 h 99"/>
                            <a:gd name="T76" fmla="*/ 18 w 114"/>
                            <a:gd name="T77" fmla="*/ 82 h 99"/>
                            <a:gd name="T78" fmla="*/ 27 w 114"/>
                            <a:gd name="T79" fmla="*/ 89 h 99"/>
                            <a:gd name="T80" fmla="*/ 35 w 114"/>
                            <a:gd name="T81" fmla="*/ 94 h 99"/>
                            <a:gd name="T82" fmla="*/ 47 w 114"/>
                            <a:gd name="T83" fmla="*/ 99 h 99"/>
                            <a:gd name="T84" fmla="*/ 57 w 114"/>
                            <a:gd name="T85" fmla="*/ 99 h 99"/>
                            <a:gd name="T86" fmla="*/ 70 w 114"/>
                            <a:gd name="T87" fmla="*/ 99 h 99"/>
                            <a:gd name="T88" fmla="*/ 80 w 114"/>
                            <a:gd name="T89" fmla="*/ 94 h 99"/>
                            <a:gd name="T90" fmla="*/ 90 w 114"/>
                            <a:gd name="T91" fmla="*/ 89 h 99"/>
                            <a:gd name="T92" fmla="*/ 100 w 114"/>
                            <a:gd name="T93" fmla="*/ 82 h 99"/>
                            <a:gd name="T94" fmla="*/ 107 w 114"/>
                            <a:gd name="T95" fmla="*/ 74 h 99"/>
                            <a:gd name="T96" fmla="*/ 112 w 114"/>
                            <a:gd name="T97" fmla="*/ 64 h 99"/>
                            <a:gd name="T98" fmla="*/ 114 w 114"/>
                            <a:gd name="T99" fmla="*/ 55 h 99"/>
                            <a:gd name="T100" fmla="*/ 114 w 114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4" h="99">
                              <a:moveTo>
                                <a:pt x="114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4" y="10"/>
                              </a:lnTo>
                              <a:lnTo>
                                <a:pt x="97" y="0"/>
                              </a:lnTo>
                              <a:lnTo>
                                <a:pt x="95" y="0"/>
                              </a:lnTo>
                              <a:lnTo>
                                <a:pt x="102" y="10"/>
                              </a:lnTo>
                              <a:lnTo>
                                <a:pt x="109" y="20"/>
                              </a:lnTo>
                              <a:lnTo>
                                <a:pt x="112" y="30"/>
                              </a:lnTo>
                              <a:lnTo>
                                <a:pt x="114" y="42"/>
                              </a:lnTo>
                              <a:lnTo>
                                <a:pt x="112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7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20" y="82"/>
                              </a:lnTo>
                              <a:lnTo>
                                <a:pt x="13" y="74"/>
                              </a:lnTo>
                              <a:lnTo>
                                <a:pt x="8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2"/>
                              </a:lnTo>
                              <a:lnTo>
                                <a:pt x="27" y="89"/>
                              </a:lnTo>
                              <a:lnTo>
                                <a:pt x="35" y="94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4"/>
                              </a:lnTo>
                              <a:lnTo>
                                <a:pt x="90" y="89"/>
                              </a:lnTo>
                              <a:lnTo>
                                <a:pt x="100" y="82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90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3" name="Freeform 9344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2865"/>
                        </a:xfrm>
                        <a:custGeom>
                          <a:avLst/>
                          <a:gdLst>
                            <a:gd name="T0" fmla="*/ 111 w 111"/>
                            <a:gd name="T1" fmla="*/ 42 h 99"/>
                            <a:gd name="T2" fmla="*/ 111 w 111"/>
                            <a:gd name="T3" fmla="*/ 30 h 99"/>
                            <a:gd name="T4" fmla="*/ 106 w 111"/>
                            <a:gd name="T5" fmla="*/ 20 h 99"/>
                            <a:gd name="T6" fmla="*/ 101 w 111"/>
                            <a:gd name="T7" fmla="*/ 10 h 99"/>
                            <a:gd name="T8" fmla="*/ 94 w 111"/>
                            <a:gd name="T9" fmla="*/ 0 h 99"/>
                            <a:gd name="T10" fmla="*/ 92 w 111"/>
                            <a:gd name="T11" fmla="*/ 0 h 99"/>
                            <a:gd name="T12" fmla="*/ 99 w 111"/>
                            <a:gd name="T13" fmla="*/ 10 h 99"/>
                            <a:gd name="T14" fmla="*/ 104 w 111"/>
                            <a:gd name="T15" fmla="*/ 20 h 99"/>
                            <a:gd name="T16" fmla="*/ 109 w 111"/>
                            <a:gd name="T17" fmla="*/ 30 h 99"/>
                            <a:gd name="T18" fmla="*/ 111 w 111"/>
                            <a:gd name="T19" fmla="*/ 42 h 99"/>
                            <a:gd name="T20" fmla="*/ 109 w 111"/>
                            <a:gd name="T21" fmla="*/ 52 h 99"/>
                            <a:gd name="T22" fmla="*/ 106 w 111"/>
                            <a:gd name="T23" fmla="*/ 64 h 99"/>
                            <a:gd name="T24" fmla="*/ 101 w 111"/>
                            <a:gd name="T25" fmla="*/ 72 h 99"/>
                            <a:gd name="T26" fmla="*/ 94 w 111"/>
                            <a:gd name="T27" fmla="*/ 82 h 99"/>
                            <a:gd name="T28" fmla="*/ 87 w 111"/>
                            <a:gd name="T29" fmla="*/ 87 h 99"/>
                            <a:gd name="T30" fmla="*/ 77 w 111"/>
                            <a:gd name="T31" fmla="*/ 92 h 99"/>
                            <a:gd name="T32" fmla="*/ 67 w 111"/>
                            <a:gd name="T33" fmla="*/ 97 h 99"/>
                            <a:gd name="T34" fmla="*/ 54 w 111"/>
                            <a:gd name="T35" fmla="*/ 97 h 99"/>
                            <a:gd name="T36" fmla="*/ 44 w 111"/>
                            <a:gd name="T37" fmla="*/ 97 h 99"/>
                            <a:gd name="T38" fmla="*/ 34 w 111"/>
                            <a:gd name="T39" fmla="*/ 92 h 99"/>
                            <a:gd name="T40" fmla="*/ 24 w 111"/>
                            <a:gd name="T41" fmla="*/ 87 h 99"/>
                            <a:gd name="T42" fmla="*/ 17 w 111"/>
                            <a:gd name="T43" fmla="*/ 82 h 99"/>
                            <a:gd name="T44" fmla="*/ 10 w 111"/>
                            <a:gd name="T45" fmla="*/ 72 h 99"/>
                            <a:gd name="T46" fmla="*/ 5 w 111"/>
                            <a:gd name="T47" fmla="*/ 64 h 99"/>
                            <a:gd name="T48" fmla="*/ 2 w 111"/>
                            <a:gd name="T49" fmla="*/ 52 h 99"/>
                            <a:gd name="T50" fmla="*/ 0 w 111"/>
                            <a:gd name="T51" fmla="*/ 42 h 99"/>
                            <a:gd name="T52" fmla="*/ 2 w 111"/>
                            <a:gd name="T53" fmla="*/ 30 h 99"/>
                            <a:gd name="T54" fmla="*/ 5 w 111"/>
                            <a:gd name="T55" fmla="*/ 20 h 99"/>
                            <a:gd name="T56" fmla="*/ 12 w 111"/>
                            <a:gd name="T57" fmla="*/ 10 h 99"/>
                            <a:gd name="T58" fmla="*/ 19 w 111"/>
                            <a:gd name="T59" fmla="*/ 0 h 99"/>
                            <a:gd name="T60" fmla="*/ 17 w 111"/>
                            <a:gd name="T61" fmla="*/ 0 h 99"/>
                            <a:gd name="T62" fmla="*/ 10 w 111"/>
                            <a:gd name="T63" fmla="*/ 10 h 99"/>
                            <a:gd name="T64" fmla="*/ 5 w 111"/>
                            <a:gd name="T65" fmla="*/ 20 h 99"/>
                            <a:gd name="T66" fmla="*/ 0 w 111"/>
                            <a:gd name="T67" fmla="*/ 30 h 99"/>
                            <a:gd name="T68" fmla="*/ 0 w 111"/>
                            <a:gd name="T69" fmla="*/ 42 h 99"/>
                            <a:gd name="T70" fmla="*/ 0 w 111"/>
                            <a:gd name="T71" fmla="*/ 55 h 99"/>
                            <a:gd name="T72" fmla="*/ 2 w 111"/>
                            <a:gd name="T73" fmla="*/ 64 h 99"/>
                            <a:gd name="T74" fmla="*/ 10 w 111"/>
                            <a:gd name="T75" fmla="*/ 74 h 99"/>
                            <a:gd name="T76" fmla="*/ 15 w 111"/>
                            <a:gd name="T77" fmla="*/ 82 h 99"/>
                            <a:gd name="T78" fmla="*/ 24 w 111"/>
                            <a:gd name="T79" fmla="*/ 89 h 99"/>
                            <a:gd name="T80" fmla="*/ 34 w 111"/>
                            <a:gd name="T81" fmla="*/ 94 h 99"/>
                            <a:gd name="T82" fmla="*/ 44 w 111"/>
                            <a:gd name="T83" fmla="*/ 97 h 99"/>
                            <a:gd name="T84" fmla="*/ 54 w 111"/>
                            <a:gd name="T85" fmla="*/ 99 h 99"/>
                            <a:gd name="T86" fmla="*/ 67 w 111"/>
                            <a:gd name="T87" fmla="*/ 97 h 99"/>
                            <a:gd name="T88" fmla="*/ 77 w 111"/>
                            <a:gd name="T89" fmla="*/ 94 h 99"/>
                            <a:gd name="T90" fmla="*/ 87 w 111"/>
                            <a:gd name="T91" fmla="*/ 89 h 99"/>
                            <a:gd name="T92" fmla="*/ 94 w 111"/>
                            <a:gd name="T93" fmla="*/ 82 h 99"/>
                            <a:gd name="T94" fmla="*/ 101 w 111"/>
                            <a:gd name="T95" fmla="*/ 74 h 99"/>
                            <a:gd name="T96" fmla="*/ 106 w 111"/>
                            <a:gd name="T97" fmla="*/ 64 h 99"/>
                            <a:gd name="T98" fmla="*/ 111 w 111"/>
                            <a:gd name="T99" fmla="*/ 55 h 99"/>
                            <a:gd name="T100" fmla="*/ 111 w 111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9">
                              <a:moveTo>
                                <a:pt x="111" y="42"/>
                              </a:moveTo>
                              <a:lnTo>
                                <a:pt x="111" y="30"/>
                              </a:lnTo>
                              <a:lnTo>
                                <a:pt x="106" y="20"/>
                              </a:lnTo>
                              <a:lnTo>
                                <a:pt x="101" y="10"/>
                              </a:lnTo>
                              <a:lnTo>
                                <a:pt x="94" y="0"/>
                              </a:lnTo>
                              <a:lnTo>
                                <a:pt x="92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11" y="42"/>
                              </a:lnTo>
                              <a:lnTo>
                                <a:pt x="109" y="52"/>
                              </a:lnTo>
                              <a:lnTo>
                                <a:pt x="106" y="64"/>
                              </a:lnTo>
                              <a:lnTo>
                                <a:pt x="101" y="72"/>
                              </a:lnTo>
                              <a:lnTo>
                                <a:pt x="94" y="82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7"/>
                              </a:lnTo>
                              <a:lnTo>
                                <a:pt x="54" y="97"/>
                              </a:lnTo>
                              <a:lnTo>
                                <a:pt x="44" y="97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82"/>
                              </a:lnTo>
                              <a:lnTo>
                                <a:pt x="10" y="72"/>
                              </a:lnTo>
                              <a:lnTo>
                                <a:pt x="5" y="64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4"/>
                              </a:lnTo>
                              <a:lnTo>
                                <a:pt x="10" y="74"/>
                              </a:lnTo>
                              <a:lnTo>
                                <a:pt x="15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9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11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91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4" name="Freeform 9345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1595"/>
                        </a:xfrm>
                        <a:custGeom>
                          <a:avLst/>
                          <a:gdLst>
                            <a:gd name="T0" fmla="*/ 111 w 111"/>
                            <a:gd name="T1" fmla="*/ 42 h 97"/>
                            <a:gd name="T2" fmla="*/ 109 w 111"/>
                            <a:gd name="T3" fmla="*/ 30 h 97"/>
                            <a:gd name="T4" fmla="*/ 106 w 111"/>
                            <a:gd name="T5" fmla="*/ 20 h 97"/>
                            <a:gd name="T6" fmla="*/ 99 w 111"/>
                            <a:gd name="T7" fmla="*/ 10 h 97"/>
                            <a:gd name="T8" fmla="*/ 92 w 111"/>
                            <a:gd name="T9" fmla="*/ 0 h 97"/>
                            <a:gd name="T10" fmla="*/ 89 w 111"/>
                            <a:gd name="T11" fmla="*/ 0 h 97"/>
                            <a:gd name="T12" fmla="*/ 99 w 111"/>
                            <a:gd name="T13" fmla="*/ 10 h 97"/>
                            <a:gd name="T14" fmla="*/ 104 w 111"/>
                            <a:gd name="T15" fmla="*/ 20 h 97"/>
                            <a:gd name="T16" fmla="*/ 109 w 111"/>
                            <a:gd name="T17" fmla="*/ 30 h 97"/>
                            <a:gd name="T18" fmla="*/ 109 w 111"/>
                            <a:gd name="T19" fmla="*/ 42 h 97"/>
                            <a:gd name="T20" fmla="*/ 109 w 111"/>
                            <a:gd name="T21" fmla="*/ 52 h 97"/>
                            <a:gd name="T22" fmla="*/ 106 w 111"/>
                            <a:gd name="T23" fmla="*/ 62 h 97"/>
                            <a:gd name="T24" fmla="*/ 101 w 111"/>
                            <a:gd name="T25" fmla="*/ 72 h 97"/>
                            <a:gd name="T26" fmla="*/ 94 w 111"/>
                            <a:gd name="T27" fmla="*/ 79 h 97"/>
                            <a:gd name="T28" fmla="*/ 87 w 111"/>
                            <a:gd name="T29" fmla="*/ 87 h 97"/>
                            <a:gd name="T30" fmla="*/ 77 w 111"/>
                            <a:gd name="T31" fmla="*/ 92 h 97"/>
                            <a:gd name="T32" fmla="*/ 67 w 111"/>
                            <a:gd name="T33" fmla="*/ 94 h 97"/>
                            <a:gd name="T34" fmla="*/ 54 w 111"/>
                            <a:gd name="T35" fmla="*/ 97 h 97"/>
                            <a:gd name="T36" fmla="*/ 44 w 111"/>
                            <a:gd name="T37" fmla="*/ 94 h 97"/>
                            <a:gd name="T38" fmla="*/ 34 w 111"/>
                            <a:gd name="T39" fmla="*/ 92 h 97"/>
                            <a:gd name="T40" fmla="*/ 24 w 111"/>
                            <a:gd name="T41" fmla="*/ 87 h 97"/>
                            <a:gd name="T42" fmla="*/ 17 w 111"/>
                            <a:gd name="T43" fmla="*/ 79 h 97"/>
                            <a:gd name="T44" fmla="*/ 10 w 111"/>
                            <a:gd name="T45" fmla="*/ 72 h 97"/>
                            <a:gd name="T46" fmla="*/ 5 w 111"/>
                            <a:gd name="T47" fmla="*/ 62 h 97"/>
                            <a:gd name="T48" fmla="*/ 2 w 111"/>
                            <a:gd name="T49" fmla="*/ 52 h 97"/>
                            <a:gd name="T50" fmla="*/ 2 w 111"/>
                            <a:gd name="T51" fmla="*/ 42 h 97"/>
                            <a:gd name="T52" fmla="*/ 2 w 111"/>
                            <a:gd name="T53" fmla="*/ 30 h 97"/>
                            <a:gd name="T54" fmla="*/ 7 w 111"/>
                            <a:gd name="T55" fmla="*/ 20 h 97"/>
                            <a:gd name="T56" fmla="*/ 12 w 111"/>
                            <a:gd name="T57" fmla="*/ 10 h 97"/>
                            <a:gd name="T58" fmla="*/ 19 w 111"/>
                            <a:gd name="T59" fmla="*/ 0 h 97"/>
                            <a:gd name="T60" fmla="*/ 17 w 111"/>
                            <a:gd name="T61" fmla="*/ 0 h 97"/>
                            <a:gd name="T62" fmla="*/ 10 w 111"/>
                            <a:gd name="T63" fmla="*/ 10 h 97"/>
                            <a:gd name="T64" fmla="*/ 5 w 111"/>
                            <a:gd name="T65" fmla="*/ 20 h 97"/>
                            <a:gd name="T66" fmla="*/ 0 w 111"/>
                            <a:gd name="T67" fmla="*/ 30 h 97"/>
                            <a:gd name="T68" fmla="*/ 0 w 111"/>
                            <a:gd name="T69" fmla="*/ 42 h 97"/>
                            <a:gd name="T70" fmla="*/ 0 w 111"/>
                            <a:gd name="T71" fmla="*/ 55 h 97"/>
                            <a:gd name="T72" fmla="*/ 5 w 111"/>
                            <a:gd name="T73" fmla="*/ 64 h 97"/>
                            <a:gd name="T74" fmla="*/ 10 w 111"/>
                            <a:gd name="T75" fmla="*/ 74 h 97"/>
                            <a:gd name="T76" fmla="*/ 17 w 111"/>
                            <a:gd name="T77" fmla="*/ 82 h 97"/>
                            <a:gd name="T78" fmla="*/ 24 w 111"/>
                            <a:gd name="T79" fmla="*/ 89 h 97"/>
                            <a:gd name="T80" fmla="*/ 34 w 111"/>
                            <a:gd name="T81" fmla="*/ 94 h 97"/>
                            <a:gd name="T82" fmla="*/ 44 w 111"/>
                            <a:gd name="T83" fmla="*/ 97 h 97"/>
                            <a:gd name="T84" fmla="*/ 54 w 111"/>
                            <a:gd name="T85" fmla="*/ 97 h 97"/>
                            <a:gd name="T86" fmla="*/ 67 w 111"/>
                            <a:gd name="T87" fmla="*/ 97 h 97"/>
                            <a:gd name="T88" fmla="*/ 77 w 111"/>
                            <a:gd name="T89" fmla="*/ 94 h 97"/>
                            <a:gd name="T90" fmla="*/ 87 w 111"/>
                            <a:gd name="T91" fmla="*/ 89 h 97"/>
                            <a:gd name="T92" fmla="*/ 94 w 111"/>
                            <a:gd name="T93" fmla="*/ 82 h 97"/>
                            <a:gd name="T94" fmla="*/ 101 w 111"/>
                            <a:gd name="T95" fmla="*/ 74 h 97"/>
                            <a:gd name="T96" fmla="*/ 106 w 111"/>
                            <a:gd name="T97" fmla="*/ 64 h 97"/>
                            <a:gd name="T98" fmla="*/ 109 w 111"/>
                            <a:gd name="T99" fmla="*/ 55 h 97"/>
                            <a:gd name="T100" fmla="*/ 111 w 111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6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6" y="62"/>
                              </a:lnTo>
                              <a:lnTo>
                                <a:pt x="101" y="72"/>
                              </a:lnTo>
                              <a:lnTo>
                                <a:pt x="94" y="79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7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09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93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5" name="Freeform 9346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1595"/>
                        </a:xfrm>
                        <a:custGeom>
                          <a:avLst/>
                          <a:gdLst>
                            <a:gd name="T0" fmla="*/ 111 w 111"/>
                            <a:gd name="T1" fmla="*/ 42 h 97"/>
                            <a:gd name="T2" fmla="*/ 109 w 111"/>
                            <a:gd name="T3" fmla="*/ 30 h 97"/>
                            <a:gd name="T4" fmla="*/ 104 w 111"/>
                            <a:gd name="T5" fmla="*/ 20 h 97"/>
                            <a:gd name="T6" fmla="*/ 99 w 111"/>
                            <a:gd name="T7" fmla="*/ 10 h 97"/>
                            <a:gd name="T8" fmla="*/ 92 w 111"/>
                            <a:gd name="T9" fmla="*/ 0 h 97"/>
                            <a:gd name="T10" fmla="*/ 89 w 111"/>
                            <a:gd name="T11" fmla="*/ 0 h 97"/>
                            <a:gd name="T12" fmla="*/ 97 w 111"/>
                            <a:gd name="T13" fmla="*/ 10 h 97"/>
                            <a:gd name="T14" fmla="*/ 104 w 111"/>
                            <a:gd name="T15" fmla="*/ 20 h 97"/>
                            <a:gd name="T16" fmla="*/ 106 w 111"/>
                            <a:gd name="T17" fmla="*/ 30 h 97"/>
                            <a:gd name="T18" fmla="*/ 109 w 111"/>
                            <a:gd name="T19" fmla="*/ 42 h 97"/>
                            <a:gd name="T20" fmla="*/ 109 w 111"/>
                            <a:gd name="T21" fmla="*/ 52 h 97"/>
                            <a:gd name="T22" fmla="*/ 104 w 111"/>
                            <a:gd name="T23" fmla="*/ 62 h 97"/>
                            <a:gd name="T24" fmla="*/ 99 w 111"/>
                            <a:gd name="T25" fmla="*/ 72 h 97"/>
                            <a:gd name="T26" fmla="*/ 94 w 111"/>
                            <a:gd name="T27" fmla="*/ 79 h 97"/>
                            <a:gd name="T28" fmla="*/ 84 w 111"/>
                            <a:gd name="T29" fmla="*/ 87 h 97"/>
                            <a:gd name="T30" fmla="*/ 77 w 111"/>
                            <a:gd name="T31" fmla="*/ 92 h 97"/>
                            <a:gd name="T32" fmla="*/ 67 w 111"/>
                            <a:gd name="T33" fmla="*/ 94 h 97"/>
                            <a:gd name="T34" fmla="*/ 54 w 111"/>
                            <a:gd name="T35" fmla="*/ 97 h 97"/>
                            <a:gd name="T36" fmla="*/ 44 w 111"/>
                            <a:gd name="T37" fmla="*/ 94 h 97"/>
                            <a:gd name="T38" fmla="*/ 34 w 111"/>
                            <a:gd name="T39" fmla="*/ 92 h 97"/>
                            <a:gd name="T40" fmla="*/ 24 w 111"/>
                            <a:gd name="T41" fmla="*/ 87 h 97"/>
                            <a:gd name="T42" fmla="*/ 17 w 111"/>
                            <a:gd name="T43" fmla="*/ 79 h 97"/>
                            <a:gd name="T44" fmla="*/ 12 w 111"/>
                            <a:gd name="T45" fmla="*/ 72 h 97"/>
                            <a:gd name="T46" fmla="*/ 7 w 111"/>
                            <a:gd name="T47" fmla="*/ 62 h 97"/>
                            <a:gd name="T48" fmla="*/ 2 w 111"/>
                            <a:gd name="T49" fmla="*/ 52 h 97"/>
                            <a:gd name="T50" fmla="*/ 2 w 111"/>
                            <a:gd name="T51" fmla="*/ 42 h 97"/>
                            <a:gd name="T52" fmla="*/ 2 w 111"/>
                            <a:gd name="T53" fmla="*/ 30 h 97"/>
                            <a:gd name="T54" fmla="*/ 7 w 111"/>
                            <a:gd name="T55" fmla="*/ 20 h 97"/>
                            <a:gd name="T56" fmla="*/ 15 w 111"/>
                            <a:gd name="T57" fmla="*/ 10 h 97"/>
                            <a:gd name="T58" fmla="*/ 22 w 111"/>
                            <a:gd name="T59" fmla="*/ 0 h 97"/>
                            <a:gd name="T60" fmla="*/ 19 w 111"/>
                            <a:gd name="T61" fmla="*/ 0 h 97"/>
                            <a:gd name="T62" fmla="*/ 12 w 111"/>
                            <a:gd name="T63" fmla="*/ 10 h 97"/>
                            <a:gd name="T64" fmla="*/ 5 w 111"/>
                            <a:gd name="T65" fmla="*/ 20 h 97"/>
                            <a:gd name="T66" fmla="*/ 2 w 111"/>
                            <a:gd name="T67" fmla="*/ 30 h 97"/>
                            <a:gd name="T68" fmla="*/ 0 w 111"/>
                            <a:gd name="T69" fmla="*/ 42 h 97"/>
                            <a:gd name="T70" fmla="*/ 2 w 111"/>
                            <a:gd name="T71" fmla="*/ 52 h 97"/>
                            <a:gd name="T72" fmla="*/ 5 w 111"/>
                            <a:gd name="T73" fmla="*/ 64 h 97"/>
                            <a:gd name="T74" fmla="*/ 10 w 111"/>
                            <a:gd name="T75" fmla="*/ 72 h 97"/>
                            <a:gd name="T76" fmla="*/ 17 w 111"/>
                            <a:gd name="T77" fmla="*/ 82 h 97"/>
                            <a:gd name="T78" fmla="*/ 24 w 111"/>
                            <a:gd name="T79" fmla="*/ 87 h 97"/>
                            <a:gd name="T80" fmla="*/ 34 w 111"/>
                            <a:gd name="T81" fmla="*/ 92 h 97"/>
                            <a:gd name="T82" fmla="*/ 44 w 111"/>
                            <a:gd name="T83" fmla="*/ 97 h 97"/>
                            <a:gd name="T84" fmla="*/ 54 w 111"/>
                            <a:gd name="T85" fmla="*/ 97 h 97"/>
                            <a:gd name="T86" fmla="*/ 67 w 111"/>
                            <a:gd name="T87" fmla="*/ 97 h 97"/>
                            <a:gd name="T88" fmla="*/ 77 w 111"/>
                            <a:gd name="T89" fmla="*/ 92 h 97"/>
                            <a:gd name="T90" fmla="*/ 87 w 111"/>
                            <a:gd name="T91" fmla="*/ 87 h 97"/>
                            <a:gd name="T92" fmla="*/ 94 w 111"/>
                            <a:gd name="T93" fmla="*/ 82 h 97"/>
                            <a:gd name="T94" fmla="*/ 101 w 111"/>
                            <a:gd name="T95" fmla="*/ 72 h 97"/>
                            <a:gd name="T96" fmla="*/ 106 w 111"/>
                            <a:gd name="T97" fmla="*/ 64 h 97"/>
                            <a:gd name="T98" fmla="*/ 109 w 111"/>
                            <a:gd name="T99" fmla="*/ 52 h 97"/>
                            <a:gd name="T100" fmla="*/ 111 w 111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4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7" y="10"/>
                              </a:lnTo>
                              <a:lnTo>
                                <a:pt x="104" y="20"/>
                              </a:lnTo>
                              <a:lnTo>
                                <a:pt x="106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4" y="62"/>
                              </a:lnTo>
                              <a:lnTo>
                                <a:pt x="99" y="72"/>
                              </a:lnTo>
                              <a:lnTo>
                                <a:pt x="94" y="79"/>
                              </a:lnTo>
                              <a:lnTo>
                                <a:pt x="84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2" y="72"/>
                              </a:lnTo>
                              <a:lnTo>
                                <a:pt x="7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5" y="10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4"/>
                              </a:lnTo>
                              <a:lnTo>
                                <a:pt x="10" y="72"/>
                              </a:lnTo>
                              <a:lnTo>
                                <a:pt x="17" y="82"/>
                              </a:lnTo>
                              <a:lnTo>
                                <a:pt x="24" y="87"/>
                              </a:lnTo>
                              <a:lnTo>
                                <a:pt x="34" y="92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2"/>
                              </a:lnTo>
                              <a:lnTo>
                                <a:pt x="87" y="87"/>
                              </a:lnTo>
                              <a:lnTo>
                                <a:pt x="94" y="82"/>
                              </a:lnTo>
                              <a:lnTo>
                                <a:pt x="101" y="72"/>
                              </a:lnTo>
                              <a:lnTo>
                                <a:pt x="106" y="64"/>
                              </a:lnTo>
                              <a:lnTo>
                                <a:pt x="109" y="52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94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6" name="Freeform 9347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61595"/>
                        </a:xfrm>
                        <a:custGeom>
                          <a:avLst/>
                          <a:gdLst>
                            <a:gd name="T0" fmla="*/ 107 w 107"/>
                            <a:gd name="T1" fmla="*/ 42 h 97"/>
                            <a:gd name="T2" fmla="*/ 107 w 107"/>
                            <a:gd name="T3" fmla="*/ 30 h 97"/>
                            <a:gd name="T4" fmla="*/ 102 w 107"/>
                            <a:gd name="T5" fmla="*/ 20 h 97"/>
                            <a:gd name="T6" fmla="*/ 97 w 107"/>
                            <a:gd name="T7" fmla="*/ 10 h 97"/>
                            <a:gd name="T8" fmla="*/ 87 w 107"/>
                            <a:gd name="T9" fmla="*/ 0 h 97"/>
                            <a:gd name="T10" fmla="*/ 87 w 107"/>
                            <a:gd name="T11" fmla="*/ 0 h 97"/>
                            <a:gd name="T12" fmla="*/ 95 w 107"/>
                            <a:gd name="T13" fmla="*/ 10 h 97"/>
                            <a:gd name="T14" fmla="*/ 99 w 107"/>
                            <a:gd name="T15" fmla="*/ 20 h 97"/>
                            <a:gd name="T16" fmla="*/ 104 w 107"/>
                            <a:gd name="T17" fmla="*/ 30 h 97"/>
                            <a:gd name="T18" fmla="*/ 107 w 107"/>
                            <a:gd name="T19" fmla="*/ 42 h 97"/>
                            <a:gd name="T20" fmla="*/ 104 w 107"/>
                            <a:gd name="T21" fmla="*/ 52 h 97"/>
                            <a:gd name="T22" fmla="*/ 102 w 107"/>
                            <a:gd name="T23" fmla="*/ 62 h 97"/>
                            <a:gd name="T24" fmla="*/ 97 w 107"/>
                            <a:gd name="T25" fmla="*/ 72 h 97"/>
                            <a:gd name="T26" fmla="*/ 90 w 107"/>
                            <a:gd name="T27" fmla="*/ 79 h 97"/>
                            <a:gd name="T28" fmla="*/ 82 w 107"/>
                            <a:gd name="T29" fmla="*/ 87 h 97"/>
                            <a:gd name="T30" fmla="*/ 75 w 107"/>
                            <a:gd name="T31" fmla="*/ 92 h 97"/>
                            <a:gd name="T32" fmla="*/ 65 w 107"/>
                            <a:gd name="T33" fmla="*/ 94 h 97"/>
                            <a:gd name="T34" fmla="*/ 52 w 107"/>
                            <a:gd name="T35" fmla="*/ 94 h 97"/>
                            <a:gd name="T36" fmla="*/ 42 w 107"/>
                            <a:gd name="T37" fmla="*/ 94 h 97"/>
                            <a:gd name="T38" fmla="*/ 32 w 107"/>
                            <a:gd name="T39" fmla="*/ 92 h 97"/>
                            <a:gd name="T40" fmla="*/ 25 w 107"/>
                            <a:gd name="T41" fmla="*/ 87 h 97"/>
                            <a:gd name="T42" fmla="*/ 15 w 107"/>
                            <a:gd name="T43" fmla="*/ 79 h 97"/>
                            <a:gd name="T44" fmla="*/ 10 w 107"/>
                            <a:gd name="T45" fmla="*/ 72 h 97"/>
                            <a:gd name="T46" fmla="*/ 5 w 107"/>
                            <a:gd name="T47" fmla="*/ 62 h 97"/>
                            <a:gd name="T48" fmla="*/ 3 w 107"/>
                            <a:gd name="T49" fmla="*/ 52 h 97"/>
                            <a:gd name="T50" fmla="*/ 0 w 107"/>
                            <a:gd name="T51" fmla="*/ 42 h 97"/>
                            <a:gd name="T52" fmla="*/ 3 w 107"/>
                            <a:gd name="T53" fmla="*/ 30 h 97"/>
                            <a:gd name="T54" fmla="*/ 5 w 107"/>
                            <a:gd name="T55" fmla="*/ 20 h 97"/>
                            <a:gd name="T56" fmla="*/ 13 w 107"/>
                            <a:gd name="T57" fmla="*/ 10 h 97"/>
                            <a:gd name="T58" fmla="*/ 20 w 107"/>
                            <a:gd name="T59" fmla="*/ 0 h 97"/>
                            <a:gd name="T60" fmla="*/ 17 w 107"/>
                            <a:gd name="T61" fmla="*/ 0 h 97"/>
                            <a:gd name="T62" fmla="*/ 10 w 107"/>
                            <a:gd name="T63" fmla="*/ 10 h 97"/>
                            <a:gd name="T64" fmla="*/ 5 w 107"/>
                            <a:gd name="T65" fmla="*/ 20 h 97"/>
                            <a:gd name="T66" fmla="*/ 0 w 107"/>
                            <a:gd name="T67" fmla="*/ 30 h 97"/>
                            <a:gd name="T68" fmla="*/ 0 w 107"/>
                            <a:gd name="T69" fmla="*/ 42 h 97"/>
                            <a:gd name="T70" fmla="*/ 0 w 107"/>
                            <a:gd name="T71" fmla="*/ 52 h 97"/>
                            <a:gd name="T72" fmla="*/ 3 w 107"/>
                            <a:gd name="T73" fmla="*/ 62 h 97"/>
                            <a:gd name="T74" fmla="*/ 8 w 107"/>
                            <a:gd name="T75" fmla="*/ 72 h 97"/>
                            <a:gd name="T76" fmla="*/ 15 w 107"/>
                            <a:gd name="T77" fmla="*/ 79 h 97"/>
                            <a:gd name="T78" fmla="*/ 22 w 107"/>
                            <a:gd name="T79" fmla="*/ 87 h 97"/>
                            <a:gd name="T80" fmla="*/ 32 w 107"/>
                            <a:gd name="T81" fmla="*/ 92 h 97"/>
                            <a:gd name="T82" fmla="*/ 42 w 107"/>
                            <a:gd name="T83" fmla="*/ 94 h 97"/>
                            <a:gd name="T84" fmla="*/ 52 w 107"/>
                            <a:gd name="T85" fmla="*/ 97 h 97"/>
                            <a:gd name="T86" fmla="*/ 65 w 107"/>
                            <a:gd name="T87" fmla="*/ 94 h 97"/>
                            <a:gd name="T88" fmla="*/ 75 w 107"/>
                            <a:gd name="T89" fmla="*/ 92 h 97"/>
                            <a:gd name="T90" fmla="*/ 85 w 107"/>
                            <a:gd name="T91" fmla="*/ 87 h 97"/>
                            <a:gd name="T92" fmla="*/ 92 w 107"/>
                            <a:gd name="T93" fmla="*/ 79 h 97"/>
                            <a:gd name="T94" fmla="*/ 99 w 107"/>
                            <a:gd name="T95" fmla="*/ 72 h 97"/>
                            <a:gd name="T96" fmla="*/ 104 w 107"/>
                            <a:gd name="T97" fmla="*/ 62 h 97"/>
                            <a:gd name="T98" fmla="*/ 107 w 107"/>
                            <a:gd name="T99" fmla="*/ 52 h 97"/>
                            <a:gd name="T100" fmla="*/ 107 w 107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>
                              <a:moveTo>
                                <a:pt x="107" y="42"/>
                              </a:moveTo>
                              <a:lnTo>
                                <a:pt x="107" y="30"/>
                              </a:lnTo>
                              <a:lnTo>
                                <a:pt x="102" y="20"/>
                              </a:lnTo>
                              <a:lnTo>
                                <a:pt x="97" y="10"/>
                              </a:lnTo>
                              <a:lnTo>
                                <a:pt x="87" y="0"/>
                              </a:lnTo>
                              <a:lnTo>
                                <a:pt x="87" y="0"/>
                              </a:lnTo>
                              <a:lnTo>
                                <a:pt x="95" y="10"/>
                              </a:lnTo>
                              <a:lnTo>
                                <a:pt x="99" y="20"/>
                              </a:lnTo>
                              <a:lnTo>
                                <a:pt x="104" y="30"/>
                              </a:lnTo>
                              <a:lnTo>
                                <a:pt x="107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7"/>
                              </a:lnTo>
                              <a:lnTo>
                                <a:pt x="75" y="92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92"/>
                              </a:lnTo>
                              <a:lnTo>
                                <a:pt x="25" y="87"/>
                              </a:lnTo>
                              <a:lnTo>
                                <a:pt x="15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5" y="87"/>
                              </a:lnTo>
                              <a:lnTo>
                                <a:pt x="92" y="79"/>
                              </a:lnTo>
                              <a:lnTo>
                                <a:pt x="99" y="72"/>
                              </a:lnTo>
                              <a:lnTo>
                                <a:pt x="104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96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7" name="Freeform 9348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61595"/>
                        </a:xfrm>
                        <a:custGeom>
                          <a:avLst/>
                          <a:gdLst>
                            <a:gd name="T0" fmla="*/ 107 w 107"/>
                            <a:gd name="T1" fmla="*/ 42 h 97"/>
                            <a:gd name="T2" fmla="*/ 104 w 107"/>
                            <a:gd name="T3" fmla="*/ 30 h 97"/>
                            <a:gd name="T4" fmla="*/ 102 w 107"/>
                            <a:gd name="T5" fmla="*/ 20 h 97"/>
                            <a:gd name="T6" fmla="*/ 95 w 107"/>
                            <a:gd name="T7" fmla="*/ 10 h 97"/>
                            <a:gd name="T8" fmla="*/ 87 w 107"/>
                            <a:gd name="T9" fmla="*/ 0 h 97"/>
                            <a:gd name="T10" fmla="*/ 85 w 107"/>
                            <a:gd name="T11" fmla="*/ 0 h 97"/>
                            <a:gd name="T12" fmla="*/ 92 w 107"/>
                            <a:gd name="T13" fmla="*/ 10 h 97"/>
                            <a:gd name="T14" fmla="*/ 99 w 107"/>
                            <a:gd name="T15" fmla="*/ 17 h 97"/>
                            <a:gd name="T16" fmla="*/ 104 w 107"/>
                            <a:gd name="T17" fmla="*/ 30 h 97"/>
                            <a:gd name="T18" fmla="*/ 104 w 107"/>
                            <a:gd name="T19" fmla="*/ 42 h 97"/>
                            <a:gd name="T20" fmla="*/ 104 w 107"/>
                            <a:gd name="T21" fmla="*/ 52 h 97"/>
                            <a:gd name="T22" fmla="*/ 102 w 107"/>
                            <a:gd name="T23" fmla="*/ 62 h 97"/>
                            <a:gd name="T24" fmla="*/ 97 w 107"/>
                            <a:gd name="T25" fmla="*/ 72 h 97"/>
                            <a:gd name="T26" fmla="*/ 90 w 107"/>
                            <a:gd name="T27" fmla="*/ 79 h 97"/>
                            <a:gd name="T28" fmla="*/ 82 w 107"/>
                            <a:gd name="T29" fmla="*/ 84 h 97"/>
                            <a:gd name="T30" fmla="*/ 75 w 107"/>
                            <a:gd name="T31" fmla="*/ 89 h 97"/>
                            <a:gd name="T32" fmla="*/ 65 w 107"/>
                            <a:gd name="T33" fmla="*/ 94 h 97"/>
                            <a:gd name="T34" fmla="*/ 52 w 107"/>
                            <a:gd name="T35" fmla="*/ 94 h 97"/>
                            <a:gd name="T36" fmla="*/ 42 w 107"/>
                            <a:gd name="T37" fmla="*/ 94 h 97"/>
                            <a:gd name="T38" fmla="*/ 32 w 107"/>
                            <a:gd name="T39" fmla="*/ 89 h 97"/>
                            <a:gd name="T40" fmla="*/ 25 w 107"/>
                            <a:gd name="T41" fmla="*/ 84 h 97"/>
                            <a:gd name="T42" fmla="*/ 17 w 107"/>
                            <a:gd name="T43" fmla="*/ 79 h 97"/>
                            <a:gd name="T44" fmla="*/ 10 w 107"/>
                            <a:gd name="T45" fmla="*/ 72 h 97"/>
                            <a:gd name="T46" fmla="*/ 5 w 107"/>
                            <a:gd name="T47" fmla="*/ 62 h 97"/>
                            <a:gd name="T48" fmla="*/ 3 w 107"/>
                            <a:gd name="T49" fmla="*/ 52 h 97"/>
                            <a:gd name="T50" fmla="*/ 0 w 107"/>
                            <a:gd name="T51" fmla="*/ 42 h 97"/>
                            <a:gd name="T52" fmla="*/ 3 w 107"/>
                            <a:gd name="T53" fmla="*/ 30 h 97"/>
                            <a:gd name="T54" fmla="*/ 8 w 107"/>
                            <a:gd name="T55" fmla="*/ 17 h 97"/>
                            <a:gd name="T56" fmla="*/ 13 w 107"/>
                            <a:gd name="T57" fmla="*/ 10 h 97"/>
                            <a:gd name="T58" fmla="*/ 22 w 107"/>
                            <a:gd name="T59" fmla="*/ 0 h 97"/>
                            <a:gd name="T60" fmla="*/ 20 w 107"/>
                            <a:gd name="T61" fmla="*/ 0 h 97"/>
                            <a:gd name="T62" fmla="*/ 13 w 107"/>
                            <a:gd name="T63" fmla="*/ 10 h 97"/>
                            <a:gd name="T64" fmla="*/ 5 w 107"/>
                            <a:gd name="T65" fmla="*/ 20 h 97"/>
                            <a:gd name="T66" fmla="*/ 0 w 107"/>
                            <a:gd name="T67" fmla="*/ 30 h 97"/>
                            <a:gd name="T68" fmla="*/ 0 w 107"/>
                            <a:gd name="T69" fmla="*/ 42 h 97"/>
                            <a:gd name="T70" fmla="*/ 0 w 107"/>
                            <a:gd name="T71" fmla="*/ 52 h 97"/>
                            <a:gd name="T72" fmla="*/ 5 w 107"/>
                            <a:gd name="T73" fmla="*/ 62 h 97"/>
                            <a:gd name="T74" fmla="*/ 10 w 107"/>
                            <a:gd name="T75" fmla="*/ 72 h 97"/>
                            <a:gd name="T76" fmla="*/ 15 w 107"/>
                            <a:gd name="T77" fmla="*/ 79 h 97"/>
                            <a:gd name="T78" fmla="*/ 22 w 107"/>
                            <a:gd name="T79" fmla="*/ 87 h 97"/>
                            <a:gd name="T80" fmla="*/ 32 w 107"/>
                            <a:gd name="T81" fmla="*/ 92 h 97"/>
                            <a:gd name="T82" fmla="*/ 42 w 107"/>
                            <a:gd name="T83" fmla="*/ 94 h 97"/>
                            <a:gd name="T84" fmla="*/ 52 w 107"/>
                            <a:gd name="T85" fmla="*/ 97 h 97"/>
                            <a:gd name="T86" fmla="*/ 65 w 107"/>
                            <a:gd name="T87" fmla="*/ 94 h 97"/>
                            <a:gd name="T88" fmla="*/ 75 w 107"/>
                            <a:gd name="T89" fmla="*/ 92 h 97"/>
                            <a:gd name="T90" fmla="*/ 82 w 107"/>
                            <a:gd name="T91" fmla="*/ 87 h 97"/>
                            <a:gd name="T92" fmla="*/ 92 w 107"/>
                            <a:gd name="T93" fmla="*/ 79 h 97"/>
                            <a:gd name="T94" fmla="*/ 97 w 107"/>
                            <a:gd name="T95" fmla="*/ 72 h 97"/>
                            <a:gd name="T96" fmla="*/ 102 w 107"/>
                            <a:gd name="T97" fmla="*/ 62 h 97"/>
                            <a:gd name="T98" fmla="*/ 107 w 107"/>
                            <a:gd name="T99" fmla="*/ 52 h 97"/>
                            <a:gd name="T100" fmla="*/ 107 w 107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102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10"/>
                              </a:lnTo>
                              <a:lnTo>
                                <a:pt x="99" y="17"/>
                              </a:lnTo>
                              <a:lnTo>
                                <a:pt x="104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5" y="89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3" y="10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2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97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8" name="Freeform 9349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59690"/>
                        </a:xfrm>
                        <a:custGeom>
                          <a:avLst/>
                          <a:gdLst>
                            <a:gd name="T0" fmla="*/ 107 w 107"/>
                            <a:gd name="T1" fmla="*/ 42 h 94"/>
                            <a:gd name="T2" fmla="*/ 104 w 107"/>
                            <a:gd name="T3" fmla="*/ 30 h 94"/>
                            <a:gd name="T4" fmla="*/ 99 w 107"/>
                            <a:gd name="T5" fmla="*/ 20 h 94"/>
                            <a:gd name="T6" fmla="*/ 95 w 107"/>
                            <a:gd name="T7" fmla="*/ 10 h 94"/>
                            <a:gd name="T8" fmla="*/ 87 w 107"/>
                            <a:gd name="T9" fmla="*/ 0 h 94"/>
                            <a:gd name="T10" fmla="*/ 85 w 107"/>
                            <a:gd name="T11" fmla="*/ 0 h 94"/>
                            <a:gd name="T12" fmla="*/ 92 w 107"/>
                            <a:gd name="T13" fmla="*/ 7 h 94"/>
                            <a:gd name="T14" fmla="*/ 99 w 107"/>
                            <a:gd name="T15" fmla="*/ 17 h 94"/>
                            <a:gd name="T16" fmla="*/ 102 w 107"/>
                            <a:gd name="T17" fmla="*/ 30 h 94"/>
                            <a:gd name="T18" fmla="*/ 104 w 107"/>
                            <a:gd name="T19" fmla="*/ 42 h 94"/>
                            <a:gd name="T20" fmla="*/ 104 w 107"/>
                            <a:gd name="T21" fmla="*/ 52 h 94"/>
                            <a:gd name="T22" fmla="*/ 99 w 107"/>
                            <a:gd name="T23" fmla="*/ 62 h 94"/>
                            <a:gd name="T24" fmla="*/ 97 w 107"/>
                            <a:gd name="T25" fmla="*/ 72 h 94"/>
                            <a:gd name="T26" fmla="*/ 90 w 107"/>
                            <a:gd name="T27" fmla="*/ 79 h 94"/>
                            <a:gd name="T28" fmla="*/ 82 w 107"/>
                            <a:gd name="T29" fmla="*/ 84 h 94"/>
                            <a:gd name="T30" fmla="*/ 72 w 107"/>
                            <a:gd name="T31" fmla="*/ 89 h 94"/>
                            <a:gd name="T32" fmla="*/ 65 w 107"/>
                            <a:gd name="T33" fmla="*/ 92 h 94"/>
                            <a:gd name="T34" fmla="*/ 52 w 107"/>
                            <a:gd name="T35" fmla="*/ 94 h 94"/>
                            <a:gd name="T36" fmla="*/ 42 w 107"/>
                            <a:gd name="T37" fmla="*/ 92 h 94"/>
                            <a:gd name="T38" fmla="*/ 32 w 107"/>
                            <a:gd name="T39" fmla="*/ 89 h 94"/>
                            <a:gd name="T40" fmla="*/ 25 w 107"/>
                            <a:gd name="T41" fmla="*/ 84 h 94"/>
                            <a:gd name="T42" fmla="*/ 17 w 107"/>
                            <a:gd name="T43" fmla="*/ 79 h 94"/>
                            <a:gd name="T44" fmla="*/ 10 w 107"/>
                            <a:gd name="T45" fmla="*/ 72 h 94"/>
                            <a:gd name="T46" fmla="*/ 5 w 107"/>
                            <a:gd name="T47" fmla="*/ 62 h 94"/>
                            <a:gd name="T48" fmla="*/ 3 w 107"/>
                            <a:gd name="T49" fmla="*/ 52 h 94"/>
                            <a:gd name="T50" fmla="*/ 3 w 107"/>
                            <a:gd name="T51" fmla="*/ 42 h 94"/>
                            <a:gd name="T52" fmla="*/ 3 w 107"/>
                            <a:gd name="T53" fmla="*/ 30 h 94"/>
                            <a:gd name="T54" fmla="*/ 8 w 107"/>
                            <a:gd name="T55" fmla="*/ 17 h 94"/>
                            <a:gd name="T56" fmla="*/ 15 w 107"/>
                            <a:gd name="T57" fmla="*/ 7 h 94"/>
                            <a:gd name="T58" fmla="*/ 22 w 107"/>
                            <a:gd name="T59" fmla="*/ 0 h 94"/>
                            <a:gd name="T60" fmla="*/ 20 w 107"/>
                            <a:gd name="T61" fmla="*/ 0 h 94"/>
                            <a:gd name="T62" fmla="*/ 13 w 107"/>
                            <a:gd name="T63" fmla="*/ 10 h 94"/>
                            <a:gd name="T64" fmla="*/ 5 w 107"/>
                            <a:gd name="T65" fmla="*/ 20 h 94"/>
                            <a:gd name="T66" fmla="*/ 3 w 107"/>
                            <a:gd name="T67" fmla="*/ 30 h 94"/>
                            <a:gd name="T68" fmla="*/ 0 w 107"/>
                            <a:gd name="T69" fmla="*/ 42 h 94"/>
                            <a:gd name="T70" fmla="*/ 3 w 107"/>
                            <a:gd name="T71" fmla="*/ 52 h 94"/>
                            <a:gd name="T72" fmla="*/ 5 w 107"/>
                            <a:gd name="T73" fmla="*/ 62 h 94"/>
                            <a:gd name="T74" fmla="*/ 10 w 107"/>
                            <a:gd name="T75" fmla="*/ 72 h 94"/>
                            <a:gd name="T76" fmla="*/ 15 w 107"/>
                            <a:gd name="T77" fmla="*/ 79 h 94"/>
                            <a:gd name="T78" fmla="*/ 25 w 107"/>
                            <a:gd name="T79" fmla="*/ 87 h 94"/>
                            <a:gd name="T80" fmla="*/ 32 w 107"/>
                            <a:gd name="T81" fmla="*/ 92 h 94"/>
                            <a:gd name="T82" fmla="*/ 42 w 107"/>
                            <a:gd name="T83" fmla="*/ 94 h 94"/>
                            <a:gd name="T84" fmla="*/ 52 w 107"/>
                            <a:gd name="T85" fmla="*/ 94 h 94"/>
                            <a:gd name="T86" fmla="*/ 65 w 107"/>
                            <a:gd name="T87" fmla="*/ 94 h 94"/>
                            <a:gd name="T88" fmla="*/ 75 w 107"/>
                            <a:gd name="T89" fmla="*/ 92 h 94"/>
                            <a:gd name="T90" fmla="*/ 82 w 107"/>
                            <a:gd name="T91" fmla="*/ 87 h 94"/>
                            <a:gd name="T92" fmla="*/ 90 w 107"/>
                            <a:gd name="T93" fmla="*/ 79 h 94"/>
                            <a:gd name="T94" fmla="*/ 97 w 107"/>
                            <a:gd name="T95" fmla="*/ 72 h 94"/>
                            <a:gd name="T96" fmla="*/ 102 w 107"/>
                            <a:gd name="T97" fmla="*/ 62 h 94"/>
                            <a:gd name="T98" fmla="*/ 104 w 107"/>
                            <a:gd name="T99" fmla="*/ 52 h 94"/>
                            <a:gd name="T100" fmla="*/ 107 w 107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4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99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7"/>
                              </a:lnTo>
                              <a:lnTo>
                                <a:pt x="99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99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4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5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98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9" name="Freeform 9350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6040" cy="59690"/>
                        </a:xfrm>
                        <a:custGeom>
                          <a:avLst/>
                          <a:gdLst>
                            <a:gd name="T0" fmla="*/ 104 w 104"/>
                            <a:gd name="T1" fmla="*/ 42 h 94"/>
                            <a:gd name="T2" fmla="*/ 104 w 104"/>
                            <a:gd name="T3" fmla="*/ 30 h 94"/>
                            <a:gd name="T4" fmla="*/ 99 w 104"/>
                            <a:gd name="T5" fmla="*/ 17 h 94"/>
                            <a:gd name="T6" fmla="*/ 92 w 104"/>
                            <a:gd name="T7" fmla="*/ 10 h 94"/>
                            <a:gd name="T8" fmla="*/ 85 w 104"/>
                            <a:gd name="T9" fmla="*/ 0 h 94"/>
                            <a:gd name="T10" fmla="*/ 82 w 104"/>
                            <a:gd name="T11" fmla="*/ 0 h 94"/>
                            <a:gd name="T12" fmla="*/ 92 w 104"/>
                            <a:gd name="T13" fmla="*/ 7 h 94"/>
                            <a:gd name="T14" fmla="*/ 97 w 104"/>
                            <a:gd name="T15" fmla="*/ 17 h 94"/>
                            <a:gd name="T16" fmla="*/ 102 w 104"/>
                            <a:gd name="T17" fmla="*/ 30 h 94"/>
                            <a:gd name="T18" fmla="*/ 104 w 104"/>
                            <a:gd name="T19" fmla="*/ 42 h 94"/>
                            <a:gd name="T20" fmla="*/ 102 w 104"/>
                            <a:gd name="T21" fmla="*/ 52 h 94"/>
                            <a:gd name="T22" fmla="*/ 99 w 104"/>
                            <a:gd name="T23" fmla="*/ 62 h 94"/>
                            <a:gd name="T24" fmla="*/ 95 w 104"/>
                            <a:gd name="T25" fmla="*/ 69 h 94"/>
                            <a:gd name="T26" fmla="*/ 90 w 104"/>
                            <a:gd name="T27" fmla="*/ 77 h 94"/>
                            <a:gd name="T28" fmla="*/ 82 w 104"/>
                            <a:gd name="T29" fmla="*/ 84 h 94"/>
                            <a:gd name="T30" fmla="*/ 72 w 104"/>
                            <a:gd name="T31" fmla="*/ 89 h 94"/>
                            <a:gd name="T32" fmla="*/ 65 w 104"/>
                            <a:gd name="T33" fmla="*/ 92 h 94"/>
                            <a:gd name="T34" fmla="*/ 52 w 104"/>
                            <a:gd name="T35" fmla="*/ 92 h 94"/>
                            <a:gd name="T36" fmla="*/ 42 w 104"/>
                            <a:gd name="T37" fmla="*/ 92 h 94"/>
                            <a:gd name="T38" fmla="*/ 32 w 104"/>
                            <a:gd name="T39" fmla="*/ 89 h 94"/>
                            <a:gd name="T40" fmla="*/ 25 w 104"/>
                            <a:gd name="T41" fmla="*/ 84 h 94"/>
                            <a:gd name="T42" fmla="*/ 17 w 104"/>
                            <a:gd name="T43" fmla="*/ 77 h 94"/>
                            <a:gd name="T44" fmla="*/ 13 w 104"/>
                            <a:gd name="T45" fmla="*/ 69 h 94"/>
                            <a:gd name="T46" fmla="*/ 8 w 104"/>
                            <a:gd name="T47" fmla="*/ 62 h 94"/>
                            <a:gd name="T48" fmla="*/ 3 w 104"/>
                            <a:gd name="T49" fmla="*/ 52 h 94"/>
                            <a:gd name="T50" fmla="*/ 3 w 104"/>
                            <a:gd name="T51" fmla="*/ 42 h 94"/>
                            <a:gd name="T52" fmla="*/ 5 w 104"/>
                            <a:gd name="T53" fmla="*/ 30 h 94"/>
                            <a:gd name="T54" fmla="*/ 8 w 104"/>
                            <a:gd name="T55" fmla="*/ 17 h 94"/>
                            <a:gd name="T56" fmla="*/ 15 w 104"/>
                            <a:gd name="T57" fmla="*/ 7 h 94"/>
                            <a:gd name="T58" fmla="*/ 25 w 104"/>
                            <a:gd name="T59" fmla="*/ 0 h 94"/>
                            <a:gd name="T60" fmla="*/ 22 w 104"/>
                            <a:gd name="T61" fmla="*/ 0 h 94"/>
                            <a:gd name="T62" fmla="*/ 13 w 104"/>
                            <a:gd name="T63" fmla="*/ 10 h 94"/>
                            <a:gd name="T64" fmla="*/ 8 w 104"/>
                            <a:gd name="T65" fmla="*/ 17 h 94"/>
                            <a:gd name="T66" fmla="*/ 3 w 104"/>
                            <a:gd name="T67" fmla="*/ 30 h 94"/>
                            <a:gd name="T68" fmla="*/ 0 w 104"/>
                            <a:gd name="T69" fmla="*/ 42 h 94"/>
                            <a:gd name="T70" fmla="*/ 3 w 104"/>
                            <a:gd name="T71" fmla="*/ 52 h 94"/>
                            <a:gd name="T72" fmla="*/ 5 w 104"/>
                            <a:gd name="T73" fmla="*/ 62 h 94"/>
                            <a:gd name="T74" fmla="*/ 10 w 104"/>
                            <a:gd name="T75" fmla="*/ 72 h 94"/>
                            <a:gd name="T76" fmla="*/ 17 w 104"/>
                            <a:gd name="T77" fmla="*/ 79 h 94"/>
                            <a:gd name="T78" fmla="*/ 25 w 104"/>
                            <a:gd name="T79" fmla="*/ 84 h 94"/>
                            <a:gd name="T80" fmla="*/ 32 w 104"/>
                            <a:gd name="T81" fmla="*/ 89 h 94"/>
                            <a:gd name="T82" fmla="*/ 42 w 104"/>
                            <a:gd name="T83" fmla="*/ 94 h 94"/>
                            <a:gd name="T84" fmla="*/ 52 w 104"/>
                            <a:gd name="T85" fmla="*/ 94 h 94"/>
                            <a:gd name="T86" fmla="*/ 65 w 104"/>
                            <a:gd name="T87" fmla="*/ 94 h 94"/>
                            <a:gd name="T88" fmla="*/ 75 w 104"/>
                            <a:gd name="T89" fmla="*/ 89 h 94"/>
                            <a:gd name="T90" fmla="*/ 82 w 104"/>
                            <a:gd name="T91" fmla="*/ 84 h 94"/>
                            <a:gd name="T92" fmla="*/ 90 w 104"/>
                            <a:gd name="T93" fmla="*/ 79 h 94"/>
                            <a:gd name="T94" fmla="*/ 97 w 104"/>
                            <a:gd name="T95" fmla="*/ 72 h 94"/>
                            <a:gd name="T96" fmla="*/ 102 w 104"/>
                            <a:gd name="T97" fmla="*/ 62 h 94"/>
                            <a:gd name="T98" fmla="*/ 104 w 104"/>
                            <a:gd name="T99" fmla="*/ 52 h 94"/>
                            <a:gd name="T100" fmla="*/ 104 w 104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4" h="94">
                              <a:moveTo>
                                <a:pt x="104" y="42"/>
                              </a:moveTo>
                              <a:lnTo>
                                <a:pt x="104" y="30"/>
                              </a:lnTo>
                              <a:lnTo>
                                <a:pt x="99" y="17"/>
                              </a:lnTo>
                              <a:lnTo>
                                <a:pt x="92" y="10"/>
                              </a:lnTo>
                              <a:lnTo>
                                <a:pt x="85" y="0"/>
                              </a:lnTo>
                              <a:lnTo>
                                <a:pt x="82" y="0"/>
                              </a:lnTo>
                              <a:lnTo>
                                <a:pt x="92" y="7"/>
                              </a:lnTo>
                              <a:lnTo>
                                <a:pt x="97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2" y="52"/>
                              </a:lnTo>
                              <a:lnTo>
                                <a:pt x="99" y="62"/>
                              </a:lnTo>
                              <a:lnTo>
                                <a:pt x="95" y="69"/>
                              </a:lnTo>
                              <a:lnTo>
                                <a:pt x="90" y="77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2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7"/>
                              </a:lnTo>
                              <a:lnTo>
                                <a:pt x="13" y="69"/>
                              </a:lnTo>
                              <a:lnTo>
                                <a:pt x="8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3" y="10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7" y="79"/>
                              </a:lnTo>
                              <a:lnTo>
                                <a:pt x="25" y="84"/>
                              </a:lnTo>
                              <a:lnTo>
                                <a:pt x="32" y="89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89"/>
                              </a:lnTo>
                              <a:lnTo>
                                <a:pt x="82" y="84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1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0" name="Freeform 9351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4135" cy="59690"/>
                        </a:xfrm>
                        <a:custGeom>
                          <a:avLst/>
                          <a:gdLst>
                            <a:gd name="T0" fmla="*/ 101 w 101"/>
                            <a:gd name="T1" fmla="*/ 42 h 94"/>
                            <a:gd name="T2" fmla="*/ 99 w 101"/>
                            <a:gd name="T3" fmla="*/ 30 h 94"/>
                            <a:gd name="T4" fmla="*/ 96 w 101"/>
                            <a:gd name="T5" fmla="*/ 17 h 94"/>
                            <a:gd name="T6" fmla="*/ 89 w 101"/>
                            <a:gd name="T7" fmla="*/ 7 h 94"/>
                            <a:gd name="T8" fmla="*/ 82 w 101"/>
                            <a:gd name="T9" fmla="*/ 0 h 94"/>
                            <a:gd name="T10" fmla="*/ 77 w 101"/>
                            <a:gd name="T11" fmla="*/ 0 h 94"/>
                            <a:gd name="T12" fmla="*/ 87 w 101"/>
                            <a:gd name="T13" fmla="*/ 7 h 94"/>
                            <a:gd name="T14" fmla="*/ 94 w 101"/>
                            <a:gd name="T15" fmla="*/ 17 h 94"/>
                            <a:gd name="T16" fmla="*/ 99 w 101"/>
                            <a:gd name="T17" fmla="*/ 30 h 94"/>
                            <a:gd name="T18" fmla="*/ 99 w 101"/>
                            <a:gd name="T19" fmla="*/ 42 h 94"/>
                            <a:gd name="T20" fmla="*/ 99 w 101"/>
                            <a:gd name="T21" fmla="*/ 52 h 94"/>
                            <a:gd name="T22" fmla="*/ 96 w 101"/>
                            <a:gd name="T23" fmla="*/ 62 h 94"/>
                            <a:gd name="T24" fmla="*/ 92 w 101"/>
                            <a:gd name="T25" fmla="*/ 69 h 94"/>
                            <a:gd name="T26" fmla="*/ 87 w 101"/>
                            <a:gd name="T27" fmla="*/ 77 h 94"/>
                            <a:gd name="T28" fmla="*/ 79 w 101"/>
                            <a:gd name="T29" fmla="*/ 84 h 94"/>
                            <a:gd name="T30" fmla="*/ 69 w 101"/>
                            <a:gd name="T31" fmla="*/ 87 h 94"/>
                            <a:gd name="T32" fmla="*/ 59 w 101"/>
                            <a:gd name="T33" fmla="*/ 92 h 94"/>
                            <a:gd name="T34" fmla="*/ 49 w 101"/>
                            <a:gd name="T35" fmla="*/ 92 h 94"/>
                            <a:gd name="T36" fmla="*/ 39 w 101"/>
                            <a:gd name="T37" fmla="*/ 92 h 94"/>
                            <a:gd name="T38" fmla="*/ 32 w 101"/>
                            <a:gd name="T39" fmla="*/ 87 h 94"/>
                            <a:gd name="T40" fmla="*/ 22 w 101"/>
                            <a:gd name="T41" fmla="*/ 84 h 94"/>
                            <a:gd name="T42" fmla="*/ 14 w 101"/>
                            <a:gd name="T43" fmla="*/ 77 h 94"/>
                            <a:gd name="T44" fmla="*/ 10 w 101"/>
                            <a:gd name="T45" fmla="*/ 69 h 94"/>
                            <a:gd name="T46" fmla="*/ 5 w 101"/>
                            <a:gd name="T47" fmla="*/ 62 h 94"/>
                            <a:gd name="T48" fmla="*/ 2 w 101"/>
                            <a:gd name="T49" fmla="*/ 52 h 94"/>
                            <a:gd name="T50" fmla="*/ 0 w 101"/>
                            <a:gd name="T51" fmla="*/ 42 h 94"/>
                            <a:gd name="T52" fmla="*/ 2 w 101"/>
                            <a:gd name="T53" fmla="*/ 30 h 94"/>
                            <a:gd name="T54" fmla="*/ 7 w 101"/>
                            <a:gd name="T55" fmla="*/ 17 h 94"/>
                            <a:gd name="T56" fmla="*/ 14 w 101"/>
                            <a:gd name="T57" fmla="*/ 7 h 94"/>
                            <a:gd name="T58" fmla="*/ 22 w 101"/>
                            <a:gd name="T59" fmla="*/ 0 h 94"/>
                            <a:gd name="T60" fmla="*/ 19 w 101"/>
                            <a:gd name="T61" fmla="*/ 0 h 94"/>
                            <a:gd name="T62" fmla="*/ 12 w 101"/>
                            <a:gd name="T63" fmla="*/ 7 h 94"/>
                            <a:gd name="T64" fmla="*/ 5 w 101"/>
                            <a:gd name="T65" fmla="*/ 17 h 94"/>
                            <a:gd name="T66" fmla="*/ 0 w 101"/>
                            <a:gd name="T67" fmla="*/ 30 h 94"/>
                            <a:gd name="T68" fmla="*/ 0 w 101"/>
                            <a:gd name="T69" fmla="*/ 42 h 94"/>
                            <a:gd name="T70" fmla="*/ 0 w 101"/>
                            <a:gd name="T71" fmla="*/ 52 h 94"/>
                            <a:gd name="T72" fmla="*/ 2 w 101"/>
                            <a:gd name="T73" fmla="*/ 62 h 94"/>
                            <a:gd name="T74" fmla="*/ 7 w 101"/>
                            <a:gd name="T75" fmla="*/ 72 h 94"/>
                            <a:gd name="T76" fmla="*/ 14 w 101"/>
                            <a:gd name="T77" fmla="*/ 79 h 94"/>
                            <a:gd name="T78" fmla="*/ 22 w 101"/>
                            <a:gd name="T79" fmla="*/ 84 h 94"/>
                            <a:gd name="T80" fmla="*/ 29 w 101"/>
                            <a:gd name="T81" fmla="*/ 89 h 94"/>
                            <a:gd name="T82" fmla="*/ 39 w 101"/>
                            <a:gd name="T83" fmla="*/ 92 h 94"/>
                            <a:gd name="T84" fmla="*/ 49 w 101"/>
                            <a:gd name="T85" fmla="*/ 94 h 94"/>
                            <a:gd name="T86" fmla="*/ 62 w 101"/>
                            <a:gd name="T87" fmla="*/ 92 h 94"/>
                            <a:gd name="T88" fmla="*/ 69 w 101"/>
                            <a:gd name="T89" fmla="*/ 89 h 94"/>
                            <a:gd name="T90" fmla="*/ 79 w 101"/>
                            <a:gd name="T91" fmla="*/ 84 h 94"/>
                            <a:gd name="T92" fmla="*/ 87 w 101"/>
                            <a:gd name="T93" fmla="*/ 79 h 94"/>
                            <a:gd name="T94" fmla="*/ 94 w 101"/>
                            <a:gd name="T95" fmla="*/ 72 h 94"/>
                            <a:gd name="T96" fmla="*/ 96 w 101"/>
                            <a:gd name="T97" fmla="*/ 62 h 94"/>
                            <a:gd name="T98" fmla="*/ 101 w 101"/>
                            <a:gd name="T99" fmla="*/ 52 h 94"/>
                            <a:gd name="T100" fmla="*/ 101 w 101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4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6" y="17"/>
                              </a:lnTo>
                              <a:lnTo>
                                <a:pt x="89" y="7"/>
                              </a:lnTo>
                              <a:lnTo>
                                <a:pt x="82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7" y="77"/>
                              </a:lnTo>
                              <a:lnTo>
                                <a:pt x="79" y="84"/>
                              </a:lnTo>
                              <a:lnTo>
                                <a:pt x="69" y="87"/>
                              </a:lnTo>
                              <a:lnTo>
                                <a:pt x="59" y="92"/>
                              </a:lnTo>
                              <a:lnTo>
                                <a:pt x="49" y="92"/>
                              </a:lnTo>
                              <a:lnTo>
                                <a:pt x="39" y="92"/>
                              </a:lnTo>
                              <a:lnTo>
                                <a:pt x="32" y="87"/>
                              </a:lnTo>
                              <a:lnTo>
                                <a:pt x="22" y="84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2"/>
                              </a:lnTo>
                              <a:lnTo>
                                <a:pt x="7" y="72"/>
                              </a:lnTo>
                              <a:lnTo>
                                <a:pt x="14" y="79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4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9"/>
                              </a:lnTo>
                              <a:lnTo>
                                <a:pt x="94" y="72"/>
                              </a:lnTo>
                              <a:lnTo>
                                <a:pt x="96" y="62"/>
                              </a:lnTo>
                              <a:lnTo>
                                <a:pt x="101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9B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1" name="Freeform 9352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4135" cy="58420"/>
                        </a:xfrm>
                        <a:custGeom>
                          <a:avLst/>
                          <a:gdLst>
                            <a:gd name="T0" fmla="*/ 101 w 101"/>
                            <a:gd name="T1" fmla="*/ 42 h 92"/>
                            <a:gd name="T2" fmla="*/ 99 w 101"/>
                            <a:gd name="T3" fmla="*/ 30 h 92"/>
                            <a:gd name="T4" fmla="*/ 94 w 101"/>
                            <a:gd name="T5" fmla="*/ 17 h 92"/>
                            <a:gd name="T6" fmla="*/ 89 w 101"/>
                            <a:gd name="T7" fmla="*/ 7 h 92"/>
                            <a:gd name="T8" fmla="*/ 79 w 101"/>
                            <a:gd name="T9" fmla="*/ 0 h 92"/>
                            <a:gd name="T10" fmla="*/ 77 w 101"/>
                            <a:gd name="T11" fmla="*/ 0 h 92"/>
                            <a:gd name="T12" fmla="*/ 87 w 101"/>
                            <a:gd name="T13" fmla="*/ 7 h 92"/>
                            <a:gd name="T14" fmla="*/ 94 w 101"/>
                            <a:gd name="T15" fmla="*/ 17 h 92"/>
                            <a:gd name="T16" fmla="*/ 99 w 101"/>
                            <a:gd name="T17" fmla="*/ 30 h 92"/>
                            <a:gd name="T18" fmla="*/ 99 w 101"/>
                            <a:gd name="T19" fmla="*/ 42 h 92"/>
                            <a:gd name="T20" fmla="*/ 99 w 101"/>
                            <a:gd name="T21" fmla="*/ 52 h 92"/>
                            <a:gd name="T22" fmla="*/ 96 w 101"/>
                            <a:gd name="T23" fmla="*/ 62 h 92"/>
                            <a:gd name="T24" fmla="*/ 92 w 101"/>
                            <a:gd name="T25" fmla="*/ 69 h 92"/>
                            <a:gd name="T26" fmla="*/ 84 w 101"/>
                            <a:gd name="T27" fmla="*/ 77 h 92"/>
                            <a:gd name="T28" fmla="*/ 77 w 101"/>
                            <a:gd name="T29" fmla="*/ 82 h 92"/>
                            <a:gd name="T30" fmla="*/ 69 w 101"/>
                            <a:gd name="T31" fmla="*/ 87 h 92"/>
                            <a:gd name="T32" fmla="*/ 59 w 101"/>
                            <a:gd name="T33" fmla="*/ 89 h 92"/>
                            <a:gd name="T34" fmla="*/ 49 w 101"/>
                            <a:gd name="T35" fmla="*/ 92 h 92"/>
                            <a:gd name="T36" fmla="*/ 39 w 101"/>
                            <a:gd name="T37" fmla="*/ 89 h 92"/>
                            <a:gd name="T38" fmla="*/ 32 w 101"/>
                            <a:gd name="T39" fmla="*/ 87 h 92"/>
                            <a:gd name="T40" fmla="*/ 22 w 101"/>
                            <a:gd name="T41" fmla="*/ 82 h 92"/>
                            <a:gd name="T42" fmla="*/ 14 w 101"/>
                            <a:gd name="T43" fmla="*/ 77 h 92"/>
                            <a:gd name="T44" fmla="*/ 10 w 101"/>
                            <a:gd name="T45" fmla="*/ 69 h 92"/>
                            <a:gd name="T46" fmla="*/ 5 w 101"/>
                            <a:gd name="T47" fmla="*/ 62 h 92"/>
                            <a:gd name="T48" fmla="*/ 2 w 101"/>
                            <a:gd name="T49" fmla="*/ 52 h 92"/>
                            <a:gd name="T50" fmla="*/ 2 w 101"/>
                            <a:gd name="T51" fmla="*/ 42 h 92"/>
                            <a:gd name="T52" fmla="*/ 2 w 101"/>
                            <a:gd name="T53" fmla="*/ 30 h 92"/>
                            <a:gd name="T54" fmla="*/ 7 w 101"/>
                            <a:gd name="T55" fmla="*/ 17 h 92"/>
                            <a:gd name="T56" fmla="*/ 14 w 101"/>
                            <a:gd name="T57" fmla="*/ 7 h 92"/>
                            <a:gd name="T58" fmla="*/ 24 w 101"/>
                            <a:gd name="T59" fmla="*/ 0 h 92"/>
                            <a:gd name="T60" fmla="*/ 22 w 101"/>
                            <a:gd name="T61" fmla="*/ 0 h 92"/>
                            <a:gd name="T62" fmla="*/ 12 w 101"/>
                            <a:gd name="T63" fmla="*/ 7 h 92"/>
                            <a:gd name="T64" fmla="*/ 5 w 101"/>
                            <a:gd name="T65" fmla="*/ 17 h 92"/>
                            <a:gd name="T66" fmla="*/ 2 w 101"/>
                            <a:gd name="T67" fmla="*/ 30 h 92"/>
                            <a:gd name="T68" fmla="*/ 0 w 101"/>
                            <a:gd name="T69" fmla="*/ 42 h 92"/>
                            <a:gd name="T70" fmla="*/ 0 w 101"/>
                            <a:gd name="T71" fmla="*/ 52 h 92"/>
                            <a:gd name="T72" fmla="*/ 5 w 101"/>
                            <a:gd name="T73" fmla="*/ 62 h 92"/>
                            <a:gd name="T74" fmla="*/ 10 w 101"/>
                            <a:gd name="T75" fmla="*/ 69 h 92"/>
                            <a:gd name="T76" fmla="*/ 14 w 101"/>
                            <a:gd name="T77" fmla="*/ 77 h 92"/>
                            <a:gd name="T78" fmla="*/ 22 w 101"/>
                            <a:gd name="T79" fmla="*/ 84 h 92"/>
                            <a:gd name="T80" fmla="*/ 29 w 101"/>
                            <a:gd name="T81" fmla="*/ 89 h 92"/>
                            <a:gd name="T82" fmla="*/ 39 w 101"/>
                            <a:gd name="T83" fmla="*/ 92 h 92"/>
                            <a:gd name="T84" fmla="*/ 49 w 101"/>
                            <a:gd name="T85" fmla="*/ 92 h 92"/>
                            <a:gd name="T86" fmla="*/ 62 w 101"/>
                            <a:gd name="T87" fmla="*/ 92 h 92"/>
                            <a:gd name="T88" fmla="*/ 69 w 101"/>
                            <a:gd name="T89" fmla="*/ 89 h 92"/>
                            <a:gd name="T90" fmla="*/ 79 w 101"/>
                            <a:gd name="T91" fmla="*/ 84 h 92"/>
                            <a:gd name="T92" fmla="*/ 87 w 101"/>
                            <a:gd name="T93" fmla="*/ 77 h 92"/>
                            <a:gd name="T94" fmla="*/ 92 w 101"/>
                            <a:gd name="T95" fmla="*/ 69 h 92"/>
                            <a:gd name="T96" fmla="*/ 96 w 101"/>
                            <a:gd name="T97" fmla="*/ 62 h 92"/>
                            <a:gd name="T98" fmla="*/ 99 w 101"/>
                            <a:gd name="T99" fmla="*/ 52 h 92"/>
                            <a:gd name="T100" fmla="*/ 101 w 101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2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9" y="7"/>
                              </a:lnTo>
                              <a:lnTo>
                                <a:pt x="79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92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2" y="82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2" name="Freeform 9353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2865" cy="58420"/>
                        </a:xfrm>
                        <a:custGeom>
                          <a:avLst/>
                          <a:gdLst>
                            <a:gd name="T0" fmla="*/ 99 w 99"/>
                            <a:gd name="T1" fmla="*/ 42 h 92"/>
                            <a:gd name="T2" fmla="*/ 99 w 99"/>
                            <a:gd name="T3" fmla="*/ 30 h 92"/>
                            <a:gd name="T4" fmla="*/ 94 w 99"/>
                            <a:gd name="T5" fmla="*/ 17 h 92"/>
                            <a:gd name="T6" fmla="*/ 87 w 99"/>
                            <a:gd name="T7" fmla="*/ 7 h 92"/>
                            <a:gd name="T8" fmla="*/ 77 w 99"/>
                            <a:gd name="T9" fmla="*/ 0 h 92"/>
                            <a:gd name="T10" fmla="*/ 74 w 99"/>
                            <a:gd name="T11" fmla="*/ 0 h 92"/>
                            <a:gd name="T12" fmla="*/ 84 w 99"/>
                            <a:gd name="T13" fmla="*/ 7 h 92"/>
                            <a:gd name="T14" fmla="*/ 92 w 99"/>
                            <a:gd name="T15" fmla="*/ 17 h 92"/>
                            <a:gd name="T16" fmla="*/ 96 w 99"/>
                            <a:gd name="T17" fmla="*/ 30 h 92"/>
                            <a:gd name="T18" fmla="*/ 99 w 99"/>
                            <a:gd name="T19" fmla="*/ 42 h 92"/>
                            <a:gd name="T20" fmla="*/ 96 w 99"/>
                            <a:gd name="T21" fmla="*/ 52 h 92"/>
                            <a:gd name="T22" fmla="*/ 94 w 99"/>
                            <a:gd name="T23" fmla="*/ 62 h 92"/>
                            <a:gd name="T24" fmla="*/ 92 w 99"/>
                            <a:gd name="T25" fmla="*/ 69 h 92"/>
                            <a:gd name="T26" fmla="*/ 84 w 99"/>
                            <a:gd name="T27" fmla="*/ 77 h 92"/>
                            <a:gd name="T28" fmla="*/ 77 w 99"/>
                            <a:gd name="T29" fmla="*/ 82 h 92"/>
                            <a:gd name="T30" fmla="*/ 69 w 99"/>
                            <a:gd name="T31" fmla="*/ 87 h 92"/>
                            <a:gd name="T32" fmla="*/ 59 w 99"/>
                            <a:gd name="T33" fmla="*/ 89 h 92"/>
                            <a:gd name="T34" fmla="*/ 49 w 99"/>
                            <a:gd name="T35" fmla="*/ 89 h 92"/>
                            <a:gd name="T36" fmla="*/ 39 w 99"/>
                            <a:gd name="T37" fmla="*/ 89 h 92"/>
                            <a:gd name="T38" fmla="*/ 32 w 99"/>
                            <a:gd name="T39" fmla="*/ 87 h 92"/>
                            <a:gd name="T40" fmla="*/ 24 w 99"/>
                            <a:gd name="T41" fmla="*/ 82 h 92"/>
                            <a:gd name="T42" fmla="*/ 17 w 99"/>
                            <a:gd name="T43" fmla="*/ 77 h 92"/>
                            <a:gd name="T44" fmla="*/ 10 w 99"/>
                            <a:gd name="T45" fmla="*/ 69 h 92"/>
                            <a:gd name="T46" fmla="*/ 5 w 99"/>
                            <a:gd name="T47" fmla="*/ 62 h 92"/>
                            <a:gd name="T48" fmla="*/ 2 w 99"/>
                            <a:gd name="T49" fmla="*/ 52 h 92"/>
                            <a:gd name="T50" fmla="*/ 2 w 99"/>
                            <a:gd name="T51" fmla="*/ 42 h 92"/>
                            <a:gd name="T52" fmla="*/ 5 w 99"/>
                            <a:gd name="T53" fmla="*/ 30 h 92"/>
                            <a:gd name="T54" fmla="*/ 10 w 99"/>
                            <a:gd name="T55" fmla="*/ 17 h 92"/>
                            <a:gd name="T56" fmla="*/ 17 w 99"/>
                            <a:gd name="T57" fmla="*/ 7 h 92"/>
                            <a:gd name="T58" fmla="*/ 24 w 99"/>
                            <a:gd name="T59" fmla="*/ 0 h 92"/>
                            <a:gd name="T60" fmla="*/ 22 w 99"/>
                            <a:gd name="T61" fmla="*/ 0 h 92"/>
                            <a:gd name="T62" fmla="*/ 14 w 99"/>
                            <a:gd name="T63" fmla="*/ 7 h 92"/>
                            <a:gd name="T64" fmla="*/ 7 w 99"/>
                            <a:gd name="T65" fmla="*/ 17 h 92"/>
                            <a:gd name="T66" fmla="*/ 2 w 99"/>
                            <a:gd name="T67" fmla="*/ 30 h 92"/>
                            <a:gd name="T68" fmla="*/ 0 w 99"/>
                            <a:gd name="T69" fmla="*/ 42 h 92"/>
                            <a:gd name="T70" fmla="*/ 2 w 99"/>
                            <a:gd name="T71" fmla="*/ 52 h 92"/>
                            <a:gd name="T72" fmla="*/ 5 w 99"/>
                            <a:gd name="T73" fmla="*/ 62 h 92"/>
                            <a:gd name="T74" fmla="*/ 10 w 99"/>
                            <a:gd name="T75" fmla="*/ 69 h 92"/>
                            <a:gd name="T76" fmla="*/ 14 w 99"/>
                            <a:gd name="T77" fmla="*/ 77 h 92"/>
                            <a:gd name="T78" fmla="*/ 22 w 99"/>
                            <a:gd name="T79" fmla="*/ 84 h 92"/>
                            <a:gd name="T80" fmla="*/ 32 w 99"/>
                            <a:gd name="T81" fmla="*/ 87 h 92"/>
                            <a:gd name="T82" fmla="*/ 39 w 99"/>
                            <a:gd name="T83" fmla="*/ 92 h 92"/>
                            <a:gd name="T84" fmla="*/ 49 w 99"/>
                            <a:gd name="T85" fmla="*/ 92 h 92"/>
                            <a:gd name="T86" fmla="*/ 59 w 99"/>
                            <a:gd name="T87" fmla="*/ 92 h 92"/>
                            <a:gd name="T88" fmla="*/ 69 w 99"/>
                            <a:gd name="T89" fmla="*/ 87 h 92"/>
                            <a:gd name="T90" fmla="*/ 79 w 99"/>
                            <a:gd name="T91" fmla="*/ 84 h 92"/>
                            <a:gd name="T92" fmla="*/ 87 w 99"/>
                            <a:gd name="T93" fmla="*/ 77 h 92"/>
                            <a:gd name="T94" fmla="*/ 92 w 99"/>
                            <a:gd name="T95" fmla="*/ 69 h 92"/>
                            <a:gd name="T96" fmla="*/ 96 w 99"/>
                            <a:gd name="T97" fmla="*/ 62 h 92"/>
                            <a:gd name="T98" fmla="*/ 99 w 99"/>
                            <a:gd name="T99" fmla="*/ 52 h 92"/>
                            <a:gd name="T100" fmla="*/ 99 w 99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9" h="92">
                              <a:moveTo>
                                <a:pt x="99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7" y="7"/>
                              </a:lnTo>
                              <a:lnTo>
                                <a:pt x="77" y="0"/>
                              </a:lnTo>
                              <a:lnTo>
                                <a:pt x="74" y="0"/>
                              </a:lnTo>
                              <a:lnTo>
                                <a:pt x="84" y="7"/>
                              </a:lnTo>
                              <a:lnTo>
                                <a:pt x="92" y="17"/>
                              </a:lnTo>
                              <a:lnTo>
                                <a:pt x="96" y="30"/>
                              </a:lnTo>
                              <a:lnTo>
                                <a:pt x="99" y="42"/>
                              </a:lnTo>
                              <a:lnTo>
                                <a:pt x="96" y="52"/>
                              </a:lnTo>
                              <a:lnTo>
                                <a:pt x="94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89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4" y="82"/>
                              </a:lnTo>
                              <a:lnTo>
                                <a:pt x="17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32" y="87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59" y="92"/>
                              </a:lnTo>
                              <a:lnTo>
                                <a:pt x="69" y="87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9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9E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3" name="Freeform 9354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8420"/>
                        </a:xfrm>
                        <a:custGeom>
                          <a:avLst/>
                          <a:gdLst>
                            <a:gd name="T0" fmla="*/ 97 w 97"/>
                            <a:gd name="T1" fmla="*/ 42 h 92"/>
                            <a:gd name="T2" fmla="*/ 97 w 97"/>
                            <a:gd name="T3" fmla="*/ 30 h 92"/>
                            <a:gd name="T4" fmla="*/ 92 w 97"/>
                            <a:gd name="T5" fmla="*/ 17 h 92"/>
                            <a:gd name="T6" fmla="*/ 85 w 97"/>
                            <a:gd name="T7" fmla="*/ 7 h 92"/>
                            <a:gd name="T8" fmla="*/ 75 w 97"/>
                            <a:gd name="T9" fmla="*/ 0 h 92"/>
                            <a:gd name="T10" fmla="*/ 72 w 97"/>
                            <a:gd name="T11" fmla="*/ 0 h 92"/>
                            <a:gd name="T12" fmla="*/ 82 w 97"/>
                            <a:gd name="T13" fmla="*/ 7 h 92"/>
                            <a:gd name="T14" fmla="*/ 90 w 97"/>
                            <a:gd name="T15" fmla="*/ 17 h 92"/>
                            <a:gd name="T16" fmla="*/ 94 w 97"/>
                            <a:gd name="T17" fmla="*/ 30 h 92"/>
                            <a:gd name="T18" fmla="*/ 97 w 97"/>
                            <a:gd name="T19" fmla="*/ 42 h 92"/>
                            <a:gd name="T20" fmla="*/ 94 w 97"/>
                            <a:gd name="T21" fmla="*/ 52 h 92"/>
                            <a:gd name="T22" fmla="*/ 92 w 97"/>
                            <a:gd name="T23" fmla="*/ 60 h 92"/>
                            <a:gd name="T24" fmla="*/ 87 w 97"/>
                            <a:gd name="T25" fmla="*/ 69 h 92"/>
                            <a:gd name="T26" fmla="*/ 82 w 97"/>
                            <a:gd name="T27" fmla="*/ 77 h 92"/>
                            <a:gd name="T28" fmla="*/ 75 w 97"/>
                            <a:gd name="T29" fmla="*/ 82 h 92"/>
                            <a:gd name="T30" fmla="*/ 67 w 97"/>
                            <a:gd name="T31" fmla="*/ 87 h 92"/>
                            <a:gd name="T32" fmla="*/ 57 w 97"/>
                            <a:gd name="T33" fmla="*/ 89 h 92"/>
                            <a:gd name="T34" fmla="*/ 47 w 97"/>
                            <a:gd name="T35" fmla="*/ 89 h 92"/>
                            <a:gd name="T36" fmla="*/ 40 w 97"/>
                            <a:gd name="T37" fmla="*/ 89 h 92"/>
                            <a:gd name="T38" fmla="*/ 30 w 97"/>
                            <a:gd name="T39" fmla="*/ 87 h 92"/>
                            <a:gd name="T40" fmla="*/ 22 w 97"/>
                            <a:gd name="T41" fmla="*/ 82 h 92"/>
                            <a:gd name="T42" fmla="*/ 15 w 97"/>
                            <a:gd name="T43" fmla="*/ 77 h 92"/>
                            <a:gd name="T44" fmla="*/ 10 w 97"/>
                            <a:gd name="T45" fmla="*/ 69 h 92"/>
                            <a:gd name="T46" fmla="*/ 5 w 97"/>
                            <a:gd name="T47" fmla="*/ 60 h 92"/>
                            <a:gd name="T48" fmla="*/ 3 w 97"/>
                            <a:gd name="T49" fmla="*/ 52 h 92"/>
                            <a:gd name="T50" fmla="*/ 0 w 97"/>
                            <a:gd name="T51" fmla="*/ 42 h 92"/>
                            <a:gd name="T52" fmla="*/ 3 w 97"/>
                            <a:gd name="T53" fmla="*/ 30 h 92"/>
                            <a:gd name="T54" fmla="*/ 8 w 97"/>
                            <a:gd name="T55" fmla="*/ 17 h 92"/>
                            <a:gd name="T56" fmla="*/ 15 w 97"/>
                            <a:gd name="T57" fmla="*/ 7 h 92"/>
                            <a:gd name="T58" fmla="*/ 25 w 97"/>
                            <a:gd name="T59" fmla="*/ 0 h 92"/>
                            <a:gd name="T60" fmla="*/ 22 w 97"/>
                            <a:gd name="T61" fmla="*/ 0 h 92"/>
                            <a:gd name="T62" fmla="*/ 12 w 97"/>
                            <a:gd name="T63" fmla="*/ 7 h 92"/>
                            <a:gd name="T64" fmla="*/ 5 w 97"/>
                            <a:gd name="T65" fmla="*/ 17 h 92"/>
                            <a:gd name="T66" fmla="*/ 0 w 97"/>
                            <a:gd name="T67" fmla="*/ 30 h 92"/>
                            <a:gd name="T68" fmla="*/ 0 w 97"/>
                            <a:gd name="T69" fmla="*/ 42 h 92"/>
                            <a:gd name="T70" fmla="*/ 0 w 97"/>
                            <a:gd name="T71" fmla="*/ 52 h 92"/>
                            <a:gd name="T72" fmla="*/ 3 w 97"/>
                            <a:gd name="T73" fmla="*/ 62 h 92"/>
                            <a:gd name="T74" fmla="*/ 8 w 97"/>
                            <a:gd name="T75" fmla="*/ 69 h 92"/>
                            <a:gd name="T76" fmla="*/ 12 w 97"/>
                            <a:gd name="T77" fmla="*/ 77 h 92"/>
                            <a:gd name="T78" fmla="*/ 20 w 97"/>
                            <a:gd name="T79" fmla="*/ 82 h 92"/>
                            <a:gd name="T80" fmla="*/ 30 w 97"/>
                            <a:gd name="T81" fmla="*/ 87 h 92"/>
                            <a:gd name="T82" fmla="*/ 37 w 97"/>
                            <a:gd name="T83" fmla="*/ 89 h 92"/>
                            <a:gd name="T84" fmla="*/ 47 w 97"/>
                            <a:gd name="T85" fmla="*/ 92 h 92"/>
                            <a:gd name="T86" fmla="*/ 57 w 97"/>
                            <a:gd name="T87" fmla="*/ 89 h 92"/>
                            <a:gd name="T88" fmla="*/ 67 w 97"/>
                            <a:gd name="T89" fmla="*/ 87 h 92"/>
                            <a:gd name="T90" fmla="*/ 75 w 97"/>
                            <a:gd name="T91" fmla="*/ 82 h 92"/>
                            <a:gd name="T92" fmla="*/ 82 w 97"/>
                            <a:gd name="T93" fmla="*/ 77 h 92"/>
                            <a:gd name="T94" fmla="*/ 90 w 97"/>
                            <a:gd name="T95" fmla="*/ 69 h 92"/>
                            <a:gd name="T96" fmla="*/ 94 w 97"/>
                            <a:gd name="T97" fmla="*/ 62 h 92"/>
                            <a:gd name="T98" fmla="*/ 97 w 97"/>
                            <a:gd name="T99" fmla="*/ 52 h 92"/>
                            <a:gd name="T100" fmla="*/ 97 w 97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92">
                              <a:moveTo>
                                <a:pt x="97" y="42"/>
                              </a:moveTo>
                              <a:lnTo>
                                <a:pt x="97" y="30"/>
                              </a:lnTo>
                              <a:lnTo>
                                <a:pt x="92" y="17"/>
                              </a:lnTo>
                              <a:lnTo>
                                <a:pt x="85" y="7"/>
                              </a:lnTo>
                              <a:lnTo>
                                <a:pt x="75" y="0"/>
                              </a:lnTo>
                              <a:lnTo>
                                <a:pt x="72" y="0"/>
                              </a:lnTo>
                              <a:lnTo>
                                <a:pt x="82" y="7"/>
                              </a:lnTo>
                              <a:lnTo>
                                <a:pt x="90" y="17"/>
                              </a:lnTo>
                              <a:lnTo>
                                <a:pt x="94" y="30"/>
                              </a:lnTo>
                              <a:lnTo>
                                <a:pt x="97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7"/>
                              </a:lnTo>
                              <a:lnTo>
                                <a:pt x="75" y="82"/>
                              </a:lnTo>
                              <a:lnTo>
                                <a:pt x="67" y="87"/>
                              </a:lnTo>
                              <a:lnTo>
                                <a:pt x="57" y="89"/>
                              </a:lnTo>
                              <a:lnTo>
                                <a:pt x="47" y="89"/>
                              </a:lnTo>
                              <a:lnTo>
                                <a:pt x="40" y="89"/>
                              </a:lnTo>
                              <a:lnTo>
                                <a:pt x="30" y="87"/>
                              </a:lnTo>
                              <a:lnTo>
                                <a:pt x="22" y="82"/>
                              </a:lnTo>
                              <a:lnTo>
                                <a:pt x="15" y="77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2" y="77"/>
                              </a:lnTo>
                              <a:lnTo>
                                <a:pt x="20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92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4" y="62"/>
                              </a:lnTo>
                              <a:lnTo>
                                <a:pt x="97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F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4" name="Freeform 9355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6515"/>
                        </a:xfrm>
                        <a:custGeom>
                          <a:avLst/>
                          <a:gdLst>
                            <a:gd name="T0" fmla="*/ 97 w 97"/>
                            <a:gd name="T1" fmla="*/ 42 h 89"/>
                            <a:gd name="T2" fmla="*/ 94 w 97"/>
                            <a:gd name="T3" fmla="*/ 30 h 89"/>
                            <a:gd name="T4" fmla="*/ 90 w 97"/>
                            <a:gd name="T5" fmla="*/ 17 h 89"/>
                            <a:gd name="T6" fmla="*/ 82 w 97"/>
                            <a:gd name="T7" fmla="*/ 7 h 89"/>
                            <a:gd name="T8" fmla="*/ 72 w 97"/>
                            <a:gd name="T9" fmla="*/ 0 h 89"/>
                            <a:gd name="T10" fmla="*/ 70 w 97"/>
                            <a:gd name="T11" fmla="*/ 0 h 89"/>
                            <a:gd name="T12" fmla="*/ 80 w 97"/>
                            <a:gd name="T13" fmla="*/ 7 h 89"/>
                            <a:gd name="T14" fmla="*/ 87 w 97"/>
                            <a:gd name="T15" fmla="*/ 17 h 89"/>
                            <a:gd name="T16" fmla="*/ 94 w 97"/>
                            <a:gd name="T17" fmla="*/ 30 h 89"/>
                            <a:gd name="T18" fmla="*/ 94 w 97"/>
                            <a:gd name="T19" fmla="*/ 42 h 89"/>
                            <a:gd name="T20" fmla="*/ 94 w 97"/>
                            <a:gd name="T21" fmla="*/ 52 h 89"/>
                            <a:gd name="T22" fmla="*/ 92 w 97"/>
                            <a:gd name="T23" fmla="*/ 60 h 89"/>
                            <a:gd name="T24" fmla="*/ 87 w 97"/>
                            <a:gd name="T25" fmla="*/ 69 h 89"/>
                            <a:gd name="T26" fmla="*/ 82 w 97"/>
                            <a:gd name="T27" fmla="*/ 74 h 89"/>
                            <a:gd name="T28" fmla="*/ 75 w 97"/>
                            <a:gd name="T29" fmla="*/ 82 h 89"/>
                            <a:gd name="T30" fmla="*/ 67 w 97"/>
                            <a:gd name="T31" fmla="*/ 84 h 89"/>
                            <a:gd name="T32" fmla="*/ 57 w 97"/>
                            <a:gd name="T33" fmla="*/ 87 h 89"/>
                            <a:gd name="T34" fmla="*/ 47 w 97"/>
                            <a:gd name="T35" fmla="*/ 89 h 89"/>
                            <a:gd name="T36" fmla="*/ 40 w 97"/>
                            <a:gd name="T37" fmla="*/ 87 h 89"/>
                            <a:gd name="T38" fmla="*/ 30 w 97"/>
                            <a:gd name="T39" fmla="*/ 84 h 89"/>
                            <a:gd name="T40" fmla="*/ 22 w 97"/>
                            <a:gd name="T41" fmla="*/ 82 h 89"/>
                            <a:gd name="T42" fmla="*/ 15 w 97"/>
                            <a:gd name="T43" fmla="*/ 74 h 89"/>
                            <a:gd name="T44" fmla="*/ 10 w 97"/>
                            <a:gd name="T45" fmla="*/ 69 h 89"/>
                            <a:gd name="T46" fmla="*/ 5 w 97"/>
                            <a:gd name="T47" fmla="*/ 60 h 89"/>
                            <a:gd name="T48" fmla="*/ 3 w 97"/>
                            <a:gd name="T49" fmla="*/ 52 h 89"/>
                            <a:gd name="T50" fmla="*/ 3 w 97"/>
                            <a:gd name="T51" fmla="*/ 42 h 89"/>
                            <a:gd name="T52" fmla="*/ 3 w 97"/>
                            <a:gd name="T53" fmla="*/ 30 h 89"/>
                            <a:gd name="T54" fmla="*/ 8 w 97"/>
                            <a:gd name="T55" fmla="*/ 17 h 89"/>
                            <a:gd name="T56" fmla="*/ 17 w 97"/>
                            <a:gd name="T57" fmla="*/ 7 h 89"/>
                            <a:gd name="T58" fmla="*/ 27 w 97"/>
                            <a:gd name="T59" fmla="*/ 0 h 89"/>
                            <a:gd name="T60" fmla="*/ 22 w 97"/>
                            <a:gd name="T61" fmla="*/ 0 h 89"/>
                            <a:gd name="T62" fmla="*/ 15 w 97"/>
                            <a:gd name="T63" fmla="*/ 7 h 89"/>
                            <a:gd name="T64" fmla="*/ 8 w 97"/>
                            <a:gd name="T65" fmla="*/ 17 h 89"/>
                            <a:gd name="T66" fmla="*/ 3 w 97"/>
                            <a:gd name="T67" fmla="*/ 30 h 89"/>
                            <a:gd name="T68" fmla="*/ 0 w 97"/>
                            <a:gd name="T69" fmla="*/ 42 h 89"/>
                            <a:gd name="T70" fmla="*/ 0 w 97"/>
                            <a:gd name="T71" fmla="*/ 52 h 89"/>
                            <a:gd name="T72" fmla="*/ 3 w 97"/>
                            <a:gd name="T73" fmla="*/ 62 h 89"/>
                            <a:gd name="T74" fmla="*/ 8 w 97"/>
                            <a:gd name="T75" fmla="*/ 69 h 89"/>
                            <a:gd name="T76" fmla="*/ 15 w 97"/>
                            <a:gd name="T77" fmla="*/ 77 h 89"/>
                            <a:gd name="T78" fmla="*/ 22 w 97"/>
                            <a:gd name="T79" fmla="*/ 82 h 89"/>
                            <a:gd name="T80" fmla="*/ 30 w 97"/>
                            <a:gd name="T81" fmla="*/ 87 h 89"/>
                            <a:gd name="T82" fmla="*/ 37 w 97"/>
                            <a:gd name="T83" fmla="*/ 89 h 89"/>
                            <a:gd name="T84" fmla="*/ 47 w 97"/>
                            <a:gd name="T85" fmla="*/ 89 h 89"/>
                            <a:gd name="T86" fmla="*/ 57 w 97"/>
                            <a:gd name="T87" fmla="*/ 89 h 89"/>
                            <a:gd name="T88" fmla="*/ 67 w 97"/>
                            <a:gd name="T89" fmla="*/ 87 h 89"/>
                            <a:gd name="T90" fmla="*/ 75 w 97"/>
                            <a:gd name="T91" fmla="*/ 82 h 89"/>
                            <a:gd name="T92" fmla="*/ 82 w 97"/>
                            <a:gd name="T93" fmla="*/ 77 h 89"/>
                            <a:gd name="T94" fmla="*/ 90 w 97"/>
                            <a:gd name="T95" fmla="*/ 69 h 89"/>
                            <a:gd name="T96" fmla="*/ 92 w 97"/>
                            <a:gd name="T97" fmla="*/ 62 h 89"/>
                            <a:gd name="T98" fmla="*/ 94 w 97"/>
                            <a:gd name="T99" fmla="*/ 52 h 89"/>
                            <a:gd name="T100" fmla="*/ 97 w 97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4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4"/>
                              </a:lnTo>
                              <a:lnTo>
                                <a:pt x="75" y="82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82"/>
                              </a:lnTo>
                              <a:lnTo>
                                <a:pt x="15" y="74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2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2" y="62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A1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5" name="Freeform 9356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6515"/>
                        </a:xfrm>
                        <a:custGeom>
                          <a:avLst/>
                          <a:gdLst>
                            <a:gd name="T0" fmla="*/ 97 w 97"/>
                            <a:gd name="T1" fmla="*/ 42 h 89"/>
                            <a:gd name="T2" fmla="*/ 94 w 97"/>
                            <a:gd name="T3" fmla="*/ 30 h 89"/>
                            <a:gd name="T4" fmla="*/ 90 w 97"/>
                            <a:gd name="T5" fmla="*/ 17 h 89"/>
                            <a:gd name="T6" fmla="*/ 82 w 97"/>
                            <a:gd name="T7" fmla="*/ 7 h 89"/>
                            <a:gd name="T8" fmla="*/ 72 w 97"/>
                            <a:gd name="T9" fmla="*/ 0 h 89"/>
                            <a:gd name="T10" fmla="*/ 67 w 97"/>
                            <a:gd name="T11" fmla="*/ 0 h 89"/>
                            <a:gd name="T12" fmla="*/ 80 w 97"/>
                            <a:gd name="T13" fmla="*/ 7 h 89"/>
                            <a:gd name="T14" fmla="*/ 87 w 97"/>
                            <a:gd name="T15" fmla="*/ 17 h 89"/>
                            <a:gd name="T16" fmla="*/ 92 w 97"/>
                            <a:gd name="T17" fmla="*/ 30 h 89"/>
                            <a:gd name="T18" fmla="*/ 94 w 97"/>
                            <a:gd name="T19" fmla="*/ 42 h 89"/>
                            <a:gd name="T20" fmla="*/ 94 w 97"/>
                            <a:gd name="T21" fmla="*/ 52 h 89"/>
                            <a:gd name="T22" fmla="*/ 92 w 97"/>
                            <a:gd name="T23" fmla="*/ 60 h 89"/>
                            <a:gd name="T24" fmla="*/ 87 w 97"/>
                            <a:gd name="T25" fmla="*/ 67 h 89"/>
                            <a:gd name="T26" fmla="*/ 82 w 97"/>
                            <a:gd name="T27" fmla="*/ 74 h 89"/>
                            <a:gd name="T28" fmla="*/ 75 w 97"/>
                            <a:gd name="T29" fmla="*/ 79 h 89"/>
                            <a:gd name="T30" fmla="*/ 67 w 97"/>
                            <a:gd name="T31" fmla="*/ 84 h 89"/>
                            <a:gd name="T32" fmla="*/ 57 w 97"/>
                            <a:gd name="T33" fmla="*/ 87 h 89"/>
                            <a:gd name="T34" fmla="*/ 47 w 97"/>
                            <a:gd name="T35" fmla="*/ 89 h 89"/>
                            <a:gd name="T36" fmla="*/ 40 w 97"/>
                            <a:gd name="T37" fmla="*/ 87 h 89"/>
                            <a:gd name="T38" fmla="*/ 30 w 97"/>
                            <a:gd name="T39" fmla="*/ 84 h 89"/>
                            <a:gd name="T40" fmla="*/ 22 w 97"/>
                            <a:gd name="T41" fmla="*/ 79 h 89"/>
                            <a:gd name="T42" fmla="*/ 15 w 97"/>
                            <a:gd name="T43" fmla="*/ 74 h 89"/>
                            <a:gd name="T44" fmla="*/ 10 w 97"/>
                            <a:gd name="T45" fmla="*/ 67 h 89"/>
                            <a:gd name="T46" fmla="*/ 5 w 97"/>
                            <a:gd name="T47" fmla="*/ 60 h 89"/>
                            <a:gd name="T48" fmla="*/ 3 w 97"/>
                            <a:gd name="T49" fmla="*/ 52 h 89"/>
                            <a:gd name="T50" fmla="*/ 3 w 97"/>
                            <a:gd name="T51" fmla="*/ 42 h 89"/>
                            <a:gd name="T52" fmla="*/ 5 w 97"/>
                            <a:gd name="T53" fmla="*/ 30 h 89"/>
                            <a:gd name="T54" fmla="*/ 10 w 97"/>
                            <a:gd name="T55" fmla="*/ 17 h 89"/>
                            <a:gd name="T56" fmla="*/ 17 w 97"/>
                            <a:gd name="T57" fmla="*/ 7 h 89"/>
                            <a:gd name="T58" fmla="*/ 27 w 97"/>
                            <a:gd name="T59" fmla="*/ 0 h 89"/>
                            <a:gd name="T60" fmla="*/ 25 w 97"/>
                            <a:gd name="T61" fmla="*/ 0 h 89"/>
                            <a:gd name="T62" fmla="*/ 15 w 97"/>
                            <a:gd name="T63" fmla="*/ 7 h 89"/>
                            <a:gd name="T64" fmla="*/ 8 w 97"/>
                            <a:gd name="T65" fmla="*/ 17 h 89"/>
                            <a:gd name="T66" fmla="*/ 3 w 97"/>
                            <a:gd name="T67" fmla="*/ 30 h 89"/>
                            <a:gd name="T68" fmla="*/ 0 w 97"/>
                            <a:gd name="T69" fmla="*/ 42 h 89"/>
                            <a:gd name="T70" fmla="*/ 3 w 97"/>
                            <a:gd name="T71" fmla="*/ 52 h 89"/>
                            <a:gd name="T72" fmla="*/ 5 w 97"/>
                            <a:gd name="T73" fmla="*/ 60 h 89"/>
                            <a:gd name="T74" fmla="*/ 10 w 97"/>
                            <a:gd name="T75" fmla="*/ 69 h 89"/>
                            <a:gd name="T76" fmla="*/ 15 w 97"/>
                            <a:gd name="T77" fmla="*/ 77 h 89"/>
                            <a:gd name="T78" fmla="*/ 22 w 97"/>
                            <a:gd name="T79" fmla="*/ 82 h 89"/>
                            <a:gd name="T80" fmla="*/ 30 w 97"/>
                            <a:gd name="T81" fmla="*/ 87 h 89"/>
                            <a:gd name="T82" fmla="*/ 40 w 97"/>
                            <a:gd name="T83" fmla="*/ 89 h 89"/>
                            <a:gd name="T84" fmla="*/ 47 w 97"/>
                            <a:gd name="T85" fmla="*/ 89 h 89"/>
                            <a:gd name="T86" fmla="*/ 57 w 97"/>
                            <a:gd name="T87" fmla="*/ 89 h 89"/>
                            <a:gd name="T88" fmla="*/ 67 w 97"/>
                            <a:gd name="T89" fmla="*/ 87 h 89"/>
                            <a:gd name="T90" fmla="*/ 75 w 97"/>
                            <a:gd name="T91" fmla="*/ 82 h 89"/>
                            <a:gd name="T92" fmla="*/ 82 w 97"/>
                            <a:gd name="T93" fmla="*/ 77 h 89"/>
                            <a:gd name="T94" fmla="*/ 87 w 97"/>
                            <a:gd name="T95" fmla="*/ 69 h 89"/>
                            <a:gd name="T96" fmla="*/ 92 w 97"/>
                            <a:gd name="T97" fmla="*/ 60 h 89"/>
                            <a:gd name="T98" fmla="*/ 94 w 97"/>
                            <a:gd name="T99" fmla="*/ 52 h 89"/>
                            <a:gd name="T100" fmla="*/ 97 w 97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67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2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7"/>
                              </a:lnTo>
                              <a:lnTo>
                                <a:pt x="82" y="74"/>
                              </a:lnTo>
                              <a:lnTo>
                                <a:pt x="75" y="79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79"/>
                              </a:lnTo>
                              <a:lnTo>
                                <a:pt x="15" y="74"/>
                              </a:lnTo>
                              <a:lnTo>
                                <a:pt x="10" y="67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5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0"/>
                              </a:lnTo>
                              <a:lnTo>
                                <a:pt x="10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40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87" y="69"/>
                              </a:lnTo>
                              <a:lnTo>
                                <a:pt x="92" y="60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A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6" name="Freeform 9357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6515"/>
                        </a:xfrm>
                        <a:custGeom>
                          <a:avLst/>
                          <a:gdLst>
                            <a:gd name="T0" fmla="*/ 91 w 91"/>
                            <a:gd name="T1" fmla="*/ 42 h 89"/>
                            <a:gd name="T2" fmla="*/ 91 w 91"/>
                            <a:gd name="T3" fmla="*/ 30 h 89"/>
                            <a:gd name="T4" fmla="*/ 84 w 91"/>
                            <a:gd name="T5" fmla="*/ 17 h 89"/>
                            <a:gd name="T6" fmla="*/ 77 w 91"/>
                            <a:gd name="T7" fmla="*/ 7 h 89"/>
                            <a:gd name="T8" fmla="*/ 67 w 91"/>
                            <a:gd name="T9" fmla="*/ 0 h 89"/>
                            <a:gd name="T10" fmla="*/ 64 w 91"/>
                            <a:gd name="T11" fmla="*/ 0 h 89"/>
                            <a:gd name="T12" fmla="*/ 74 w 91"/>
                            <a:gd name="T13" fmla="*/ 7 h 89"/>
                            <a:gd name="T14" fmla="*/ 84 w 91"/>
                            <a:gd name="T15" fmla="*/ 17 h 89"/>
                            <a:gd name="T16" fmla="*/ 89 w 91"/>
                            <a:gd name="T17" fmla="*/ 30 h 89"/>
                            <a:gd name="T18" fmla="*/ 91 w 91"/>
                            <a:gd name="T19" fmla="*/ 42 h 89"/>
                            <a:gd name="T20" fmla="*/ 89 w 91"/>
                            <a:gd name="T21" fmla="*/ 52 h 89"/>
                            <a:gd name="T22" fmla="*/ 87 w 91"/>
                            <a:gd name="T23" fmla="*/ 60 h 89"/>
                            <a:gd name="T24" fmla="*/ 84 w 91"/>
                            <a:gd name="T25" fmla="*/ 67 h 89"/>
                            <a:gd name="T26" fmla="*/ 77 w 91"/>
                            <a:gd name="T27" fmla="*/ 74 h 89"/>
                            <a:gd name="T28" fmla="*/ 72 w 91"/>
                            <a:gd name="T29" fmla="*/ 79 h 89"/>
                            <a:gd name="T30" fmla="*/ 64 w 91"/>
                            <a:gd name="T31" fmla="*/ 84 h 89"/>
                            <a:gd name="T32" fmla="*/ 54 w 91"/>
                            <a:gd name="T33" fmla="*/ 87 h 89"/>
                            <a:gd name="T34" fmla="*/ 44 w 91"/>
                            <a:gd name="T35" fmla="*/ 87 h 89"/>
                            <a:gd name="T36" fmla="*/ 37 w 91"/>
                            <a:gd name="T37" fmla="*/ 87 h 89"/>
                            <a:gd name="T38" fmla="*/ 27 w 91"/>
                            <a:gd name="T39" fmla="*/ 84 h 89"/>
                            <a:gd name="T40" fmla="*/ 19 w 91"/>
                            <a:gd name="T41" fmla="*/ 79 h 89"/>
                            <a:gd name="T42" fmla="*/ 12 w 91"/>
                            <a:gd name="T43" fmla="*/ 74 h 89"/>
                            <a:gd name="T44" fmla="*/ 7 w 91"/>
                            <a:gd name="T45" fmla="*/ 67 h 89"/>
                            <a:gd name="T46" fmla="*/ 5 w 91"/>
                            <a:gd name="T47" fmla="*/ 60 h 89"/>
                            <a:gd name="T48" fmla="*/ 2 w 91"/>
                            <a:gd name="T49" fmla="*/ 52 h 89"/>
                            <a:gd name="T50" fmla="*/ 0 w 91"/>
                            <a:gd name="T51" fmla="*/ 42 h 89"/>
                            <a:gd name="T52" fmla="*/ 2 w 91"/>
                            <a:gd name="T53" fmla="*/ 30 h 89"/>
                            <a:gd name="T54" fmla="*/ 7 w 91"/>
                            <a:gd name="T55" fmla="*/ 17 h 89"/>
                            <a:gd name="T56" fmla="*/ 17 w 91"/>
                            <a:gd name="T57" fmla="*/ 7 h 89"/>
                            <a:gd name="T58" fmla="*/ 27 w 91"/>
                            <a:gd name="T59" fmla="*/ 0 h 89"/>
                            <a:gd name="T60" fmla="*/ 24 w 91"/>
                            <a:gd name="T61" fmla="*/ 0 h 89"/>
                            <a:gd name="T62" fmla="*/ 14 w 91"/>
                            <a:gd name="T63" fmla="*/ 7 h 89"/>
                            <a:gd name="T64" fmla="*/ 5 w 91"/>
                            <a:gd name="T65" fmla="*/ 17 h 89"/>
                            <a:gd name="T66" fmla="*/ 0 w 91"/>
                            <a:gd name="T67" fmla="*/ 30 h 89"/>
                            <a:gd name="T68" fmla="*/ 0 w 91"/>
                            <a:gd name="T69" fmla="*/ 42 h 89"/>
                            <a:gd name="T70" fmla="*/ 0 w 91"/>
                            <a:gd name="T71" fmla="*/ 52 h 89"/>
                            <a:gd name="T72" fmla="*/ 2 w 91"/>
                            <a:gd name="T73" fmla="*/ 60 h 89"/>
                            <a:gd name="T74" fmla="*/ 7 w 91"/>
                            <a:gd name="T75" fmla="*/ 69 h 89"/>
                            <a:gd name="T76" fmla="*/ 12 w 91"/>
                            <a:gd name="T77" fmla="*/ 74 h 89"/>
                            <a:gd name="T78" fmla="*/ 19 w 91"/>
                            <a:gd name="T79" fmla="*/ 82 h 89"/>
                            <a:gd name="T80" fmla="*/ 27 w 91"/>
                            <a:gd name="T81" fmla="*/ 84 h 89"/>
                            <a:gd name="T82" fmla="*/ 37 w 91"/>
                            <a:gd name="T83" fmla="*/ 87 h 89"/>
                            <a:gd name="T84" fmla="*/ 44 w 91"/>
                            <a:gd name="T85" fmla="*/ 89 h 89"/>
                            <a:gd name="T86" fmla="*/ 54 w 91"/>
                            <a:gd name="T87" fmla="*/ 87 h 89"/>
                            <a:gd name="T88" fmla="*/ 64 w 91"/>
                            <a:gd name="T89" fmla="*/ 84 h 89"/>
                            <a:gd name="T90" fmla="*/ 72 w 91"/>
                            <a:gd name="T91" fmla="*/ 82 h 89"/>
                            <a:gd name="T92" fmla="*/ 79 w 91"/>
                            <a:gd name="T93" fmla="*/ 74 h 89"/>
                            <a:gd name="T94" fmla="*/ 84 w 91"/>
                            <a:gd name="T95" fmla="*/ 69 h 89"/>
                            <a:gd name="T96" fmla="*/ 89 w 91"/>
                            <a:gd name="T97" fmla="*/ 60 h 89"/>
                            <a:gd name="T98" fmla="*/ 91 w 91"/>
                            <a:gd name="T99" fmla="*/ 52 h 89"/>
                            <a:gd name="T100" fmla="*/ 91 w 91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>
                              <a:moveTo>
                                <a:pt x="91" y="42"/>
                              </a:moveTo>
                              <a:lnTo>
                                <a:pt x="91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7" y="0"/>
                              </a:lnTo>
                              <a:lnTo>
                                <a:pt x="64" y="0"/>
                              </a:lnTo>
                              <a:lnTo>
                                <a:pt x="74" y="7"/>
                              </a:lnTo>
                              <a:lnTo>
                                <a:pt x="84" y="17"/>
                              </a:lnTo>
                              <a:lnTo>
                                <a:pt x="89" y="30"/>
                              </a:lnTo>
                              <a:lnTo>
                                <a:pt x="91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4" y="67"/>
                              </a:lnTo>
                              <a:lnTo>
                                <a:pt x="77" y="74"/>
                              </a:lnTo>
                              <a:lnTo>
                                <a:pt x="72" y="79"/>
                              </a:lnTo>
                              <a:lnTo>
                                <a:pt x="64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2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9"/>
                              </a:lnTo>
                              <a:lnTo>
                                <a:pt x="12" y="74"/>
                              </a:lnTo>
                              <a:lnTo>
                                <a:pt x="19" y="82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82"/>
                              </a:lnTo>
                              <a:lnTo>
                                <a:pt x="79" y="74"/>
                              </a:lnTo>
                              <a:lnTo>
                                <a:pt x="84" y="69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A4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7" name="Freeform 9358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6515"/>
                        </a:xfrm>
                        <a:custGeom>
                          <a:avLst/>
                          <a:gdLst>
                            <a:gd name="T0" fmla="*/ 91 w 91"/>
                            <a:gd name="T1" fmla="*/ 42 h 89"/>
                            <a:gd name="T2" fmla="*/ 89 w 91"/>
                            <a:gd name="T3" fmla="*/ 30 h 89"/>
                            <a:gd name="T4" fmla="*/ 84 w 91"/>
                            <a:gd name="T5" fmla="*/ 17 h 89"/>
                            <a:gd name="T6" fmla="*/ 77 w 91"/>
                            <a:gd name="T7" fmla="*/ 7 h 89"/>
                            <a:gd name="T8" fmla="*/ 64 w 91"/>
                            <a:gd name="T9" fmla="*/ 0 h 89"/>
                            <a:gd name="T10" fmla="*/ 62 w 91"/>
                            <a:gd name="T11" fmla="*/ 0 h 89"/>
                            <a:gd name="T12" fmla="*/ 74 w 91"/>
                            <a:gd name="T13" fmla="*/ 7 h 89"/>
                            <a:gd name="T14" fmla="*/ 82 w 91"/>
                            <a:gd name="T15" fmla="*/ 17 h 89"/>
                            <a:gd name="T16" fmla="*/ 89 w 91"/>
                            <a:gd name="T17" fmla="*/ 30 h 89"/>
                            <a:gd name="T18" fmla="*/ 89 w 91"/>
                            <a:gd name="T19" fmla="*/ 42 h 89"/>
                            <a:gd name="T20" fmla="*/ 89 w 91"/>
                            <a:gd name="T21" fmla="*/ 52 h 89"/>
                            <a:gd name="T22" fmla="*/ 87 w 91"/>
                            <a:gd name="T23" fmla="*/ 60 h 89"/>
                            <a:gd name="T24" fmla="*/ 82 w 91"/>
                            <a:gd name="T25" fmla="*/ 67 h 89"/>
                            <a:gd name="T26" fmla="*/ 77 w 91"/>
                            <a:gd name="T27" fmla="*/ 74 h 89"/>
                            <a:gd name="T28" fmla="*/ 69 w 91"/>
                            <a:gd name="T29" fmla="*/ 79 h 89"/>
                            <a:gd name="T30" fmla="*/ 62 w 91"/>
                            <a:gd name="T31" fmla="*/ 84 h 89"/>
                            <a:gd name="T32" fmla="*/ 54 w 91"/>
                            <a:gd name="T33" fmla="*/ 87 h 89"/>
                            <a:gd name="T34" fmla="*/ 44 w 91"/>
                            <a:gd name="T35" fmla="*/ 87 h 89"/>
                            <a:gd name="T36" fmla="*/ 37 w 91"/>
                            <a:gd name="T37" fmla="*/ 87 h 89"/>
                            <a:gd name="T38" fmla="*/ 27 w 91"/>
                            <a:gd name="T39" fmla="*/ 84 h 89"/>
                            <a:gd name="T40" fmla="*/ 19 w 91"/>
                            <a:gd name="T41" fmla="*/ 79 h 89"/>
                            <a:gd name="T42" fmla="*/ 14 w 91"/>
                            <a:gd name="T43" fmla="*/ 74 h 89"/>
                            <a:gd name="T44" fmla="*/ 7 w 91"/>
                            <a:gd name="T45" fmla="*/ 67 h 89"/>
                            <a:gd name="T46" fmla="*/ 5 w 91"/>
                            <a:gd name="T47" fmla="*/ 60 h 89"/>
                            <a:gd name="T48" fmla="*/ 2 w 91"/>
                            <a:gd name="T49" fmla="*/ 52 h 89"/>
                            <a:gd name="T50" fmla="*/ 0 w 91"/>
                            <a:gd name="T51" fmla="*/ 42 h 89"/>
                            <a:gd name="T52" fmla="*/ 2 w 91"/>
                            <a:gd name="T53" fmla="*/ 30 h 89"/>
                            <a:gd name="T54" fmla="*/ 9 w 91"/>
                            <a:gd name="T55" fmla="*/ 17 h 89"/>
                            <a:gd name="T56" fmla="*/ 17 w 91"/>
                            <a:gd name="T57" fmla="*/ 7 h 89"/>
                            <a:gd name="T58" fmla="*/ 29 w 91"/>
                            <a:gd name="T59" fmla="*/ 0 h 89"/>
                            <a:gd name="T60" fmla="*/ 24 w 91"/>
                            <a:gd name="T61" fmla="*/ 0 h 89"/>
                            <a:gd name="T62" fmla="*/ 14 w 91"/>
                            <a:gd name="T63" fmla="*/ 7 h 89"/>
                            <a:gd name="T64" fmla="*/ 7 w 91"/>
                            <a:gd name="T65" fmla="*/ 17 h 89"/>
                            <a:gd name="T66" fmla="*/ 2 w 91"/>
                            <a:gd name="T67" fmla="*/ 30 h 89"/>
                            <a:gd name="T68" fmla="*/ 0 w 91"/>
                            <a:gd name="T69" fmla="*/ 42 h 89"/>
                            <a:gd name="T70" fmla="*/ 0 w 91"/>
                            <a:gd name="T71" fmla="*/ 52 h 89"/>
                            <a:gd name="T72" fmla="*/ 2 w 91"/>
                            <a:gd name="T73" fmla="*/ 60 h 89"/>
                            <a:gd name="T74" fmla="*/ 7 w 91"/>
                            <a:gd name="T75" fmla="*/ 67 h 89"/>
                            <a:gd name="T76" fmla="*/ 12 w 91"/>
                            <a:gd name="T77" fmla="*/ 74 h 89"/>
                            <a:gd name="T78" fmla="*/ 19 w 91"/>
                            <a:gd name="T79" fmla="*/ 79 h 89"/>
                            <a:gd name="T80" fmla="*/ 27 w 91"/>
                            <a:gd name="T81" fmla="*/ 84 h 89"/>
                            <a:gd name="T82" fmla="*/ 37 w 91"/>
                            <a:gd name="T83" fmla="*/ 87 h 89"/>
                            <a:gd name="T84" fmla="*/ 44 w 91"/>
                            <a:gd name="T85" fmla="*/ 89 h 89"/>
                            <a:gd name="T86" fmla="*/ 54 w 91"/>
                            <a:gd name="T87" fmla="*/ 87 h 89"/>
                            <a:gd name="T88" fmla="*/ 64 w 91"/>
                            <a:gd name="T89" fmla="*/ 84 h 89"/>
                            <a:gd name="T90" fmla="*/ 72 w 91"/>
                            <a:gd name="T91" fmla="*/ 79 h 89"/>
                            <a:gd name="T92" fmla="*/ 79 w 91"/>
                            <a:gd name="T93" fmla="*/ 74 h 89"/>
                            <a:gd name="T94" fmla="*/ 84 w 91"/>
                            <a:gd name="T95" fmla="*/ 67 h 89"/>
                            <a:gd name="T96" fmla="*/ 89 w 91"/>
                            <a:gd name="T97" fmla="*/ 60 h 89"/>
                            <a:gd name="T98" fmla="*/ 91 w 91"/>
                            <a:gd name="T99" fmla="*/ 52 h 89"/>
                            <a:gd name="T100" fmla="*/ 91 w 91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4" y="0"/>
                              </a:lnTo>
                              <a:lnTo>
                                <a:pt x="62" y="0"/>
                              </a:lnTo>
                              <a:lnTo>
                                <a:pt x="74" y="7"/>
                              </a:lnTo>
                              <a:lnTo>
                                <a:pt x="82" y="17"/>
                              </a:lnTo>
                              <a:lnTo>
                                <a:pt x="89" y="30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4"/>
                              </a:lnTo>
                              <a:lnTo>
                                <a:pt x="69" y="79"/>
                              </a:lnTo>
                              <a:lnTo>
                                <a:pt x="62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4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9" y="17"/>
                              </a:lnTo>
                              <a:lnTo>
                                <a:pt x="17" y="7"/>
                              </a:lnTo>
                              <a:lnTo>
                                <a:pt x="29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9" y="74"/>
                              </a:lnTo>
                              <a:lnTo>
                                <a:pt x="84" y="67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A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8" name="Freeform 9359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5245"/>
                        </a:xfrm>
                        <a:custGeom>
                          <a:avLst/>
                          <a:gdLst>
                            <a:gd name="T0" fmla="*/ 91 w 91"/>
                            <a:gd name="T1" fmla="*/ 42 h 87"/>
                            <a:gd name="T2" fmla="*/ 89 w 91"/>
                            <a:gd name="T3" fmla="*/ 30 h 87"/>
                            <a:gd name="T4" fmla="*/ 84 w 91"/>
                            <a:gd name="T5" fmla="*/ 17 h 87"/>
                            <a:gd name="T6" fmla="*/ 74 w 91"/>
                            <a:gd name="T7" fmla="*/ 7 h 87"/>
                            <a:gd name="T8" fmla="*/ 64 w 91"/>
                            <a:gd name="T9" fmla="*/ 0 h 87"/>
                            <a:gd name="T10" fmla="*/ 59 w 91"/>
                            <a:gd name="T11" fmla="*/ 0 h 87"/>
                            <a:gd name="T12" fmla="*/ 72 w 91"/>
                            <a:gd name="T13" fmla="*/ 7 h 87"/>
                            <a:gd name="T14" fmla="*/ 82 w 91"/>
                            <a:gd name="T15" fmla="*/ 17 h 87"/>
                            <a:gd name="T16" fmla="*/ 87 w 91"/>
                            <a:gd name="T17" fmla="*/ 27 h 87"/>
                            <a:gd name="T18" fmla="*/ 89 w 91"/>
                            <a:gd name="T19" fmla="*/ 42 h 87"/>
                            <a:gd name="T20" fmla="*/ 89 w 91"/>
                            <a:gd name="T21" fmla="*/ 52 h 87"/>
                            <a:gd name="T22" fmla="*/ 87 w 91"/>
                            <a:gd name="T23" fmla="*/ 60 h 87"/>
                            <a:gd name="T24" fmla="*/ 82 w 91"/>
                            <a:gd name="T25" fmla="*/ 67 h 87"/>
                            <a:gd name="T26" fmla="*/ 77 w 91"/>
                            <a:gd name="T27" fmla="*/ 72 h 87"/>
                            <a:gd name="T28" fmla="*/ 69 w 91"/>
                            <a:gd name="T29" fmla="*/ 79 h 87"/>
                            <a:gd name="T30" fmla="*/ 62 w 91"/>
                            <a:gd name="T31" fmla="*/ 82 h 87"/>
                            <a:gd name="T32" fmla="*/ 54 w 91"/>
                            <a:gd name="T33" fmla="*/ 84 h 87"/>
                            <a:gd name="T34" fmla="*/ 44 w 91"/>
                            <a:gd name="T35" fmla="*/ 87 h 87"/>
                            <a:gd name="T36" fmla="*/ 37 w 91"/>
                            <a:gd name="T37" fmla="*/ 84 h 87"/>
                            <a:gd name="T38" fmla="*/ 29 w 91"/>
                            <a:gd name="T39" fmla="*/ 82 h 87"/>
                            <a:gd name="T40" fmla="*/ 22 w 91"/>
                            <a:gd name="T41" fmla="*/ 79 h 87"/>
                            <a:gd name="T42" fmla="*/ 14 w 91"/>
                            <a:gd name="T43" fmla="*/ 72 h 87"/>
                            <a:gd name="T44" fmla="*/ 9 w 91"/>
                            <a:gd name="T45" fmla="*/ 67 h 87"/>
                            <a:gd name="T46" fmla="*/ 5 w 91"/>
                            <a:gd name="T47" fmla="*/ 60 h 87"/>
                            <a:gd name="T48" fmla="*/ 2 w 91"/>
                            <a:gd name="T49" fmla="*/ 52 h 87"/>
                            <a:gd name="T50" fmla="*/ 2 w 91"/>
                            <a:gd name="T51" fmla="*/ 42 h 87"/>
                            <a:gd name="T52" fmla="*/ 5 w 91"/>
                            <a:gd name="T53" fmla="*/ 27 h 87"/>
                            <a:gd name="T54" fmla="*/ 9 w 91"/>
                            <a:gd name="T55" fmla="*/ 17 h 87"/>
                            <a:gd name="T56" fmla="*/ 19 w 91"/>
                            <a:gd name="T57" fmla="*/ 7 h 87"/>
                            <a:gd name="T58" fmla="*/ 32 w 91"/>
                            <a:gd name="T59" fmla="*/ 0 h 87"/>
                            <a:gd name="T60" fmla="*/ 27 w 91"/>
                            <a:gd name="T61" fmla="*/ 0 h 87"/>
                            <a:gd name="T62" fmla="*/ 17 w 91"/>
                            <a:gd name="T63" fmla="*/ 7 h 87"/>
                            <a:gd name="T64" fmla="*/ 7 w 91"/>
                            <a:gd name="T65" fmla="*/ 17 h 87"/>
                            <a:gd name="T66" fmla="*/ 2 w 91"/>
                            <a:gd name="T67" fmla="*/ 30 h 87"/>
                            <a:gd name="T68" fmla="*/ 0 w 91"/>
                            <a:gd name="T69" fmla="*/ 42 h 87"/>
                            <a:gd name="T70" fmla="*/ 0 w 91"/>
                            <a:gd name="T71" fmla="*/ 52 h 87"/>
                            <a:gd name="T72" fmla="*/ 5 w 91"/>
                            <a:gd name="T73" fmla="*/ 60 h 87"/>
                            <a:gd name="T74" fmla="*/ 7 w 91"/>
                            <a:gd name="T75" fmla="*/ 67 h 87"/>
                            <a:gd name="T76" fmla="*/ 12 w 91"/>
                            <a:gd name="T77" fmla="*/ 74 h 87"/>
                            <a:gd name="T78" fmla="*/ 19 w 91"/>
                            <a:gd name="T79" fmla="*/ 79 h 87"/>
                            <a:gd name="T80" fmla="*/ 27 w 91"/>
                            <a:gd name="T81" fmla="*/ 84 h 87"/>
                            <a:gd name="T82" fmla="*/ 37 w 91"/>
                            <a:gd name="T83" fmla="*/ 87 h 87"/>
                            <a:gd name="T84" fmla="*/ 44 w 91"/>
                            <a:gd name="T85" fmla="*/ 87 h 87"/>
                            <a:gd name="T86" fmla="*/ 54 w 91"/>
                            <a:gd name="T87" fmla="*/ 87 h 87"/>
                            <a:gd name="T88" fmla="*/ 64 w 91"/>
                            <a:gd name="T89" fmla="*/ 84 h 87"/>
                            <a:gd name="T90" fmla="*/ 72 w 91"/>
                            <a:gd name="T91" fmla="*/ 79 h 87"/>
                            <a:gd name="T92" fmla="*/ 77 w 91"/>
                            <a:gd name="T93" fmla="*/ 74 h 87"/>
                            <a:gd name="T94" fmla="*/ 84 w 91"/>
                            <a:gd name="T95" fmla="*/ 67 h 87"/>
                            <a:gd name="T96" fmla="*/ 87 w 91"/>
                            <a:gd name="T97" fmla="*/ 60 h 87"/>
                            <a:gd name="T98" fmla="*/ 89 w 91"/>
                            <a:gd name="T99" fmla="*/ 52 h 87"/>
                            <a:gd name="T100" fmla="*/ 91 w 91"/>
                            <a:gd name="T101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7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4" y="7"/>
                              </a:lnTo>
                              <a:lnTo>
                                <a:pt x="64" y="0"/>
                              </a:lnTo>
                              <a:lnTo>
                                <a:pt x="59" y="0"/>
                              </a:lnTo>
                              <a:lnTo>
                                <a:pt x="72" y="7"/>
                              </a:lnTo>
                              <a:lnTo>
                                <a:pt x="82" y="17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9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7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9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9" y="17"/>
                              </a:lnTo>
                              <a:lnTo>
                                <a:pt x="19" y="7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7" y="74"/>
                              </a:lnTo>
                              <a:lnTo>
                                <a:pt x="84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A6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9" name="Freeform 9360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6515" cy="55245"/>
                        </a:xfrm>
                        <a:custGeom>
                          <a:avLst/>
                          <a:gdLst>
                            <a:gd name="T0" fmla="*/ 89 w 89"/>
                            <a:gd name="T1" fmla="*/ 42 h 87"/>
                            <a:gd name="T2" fmla="*/ 89 w 89"/>
                            <a:gd name="T3" fmla="*/ 30 h 87"/>
                            <a:gd name="T4" fmla="*/ 82 w 89"/>
                            <a:gd name="T5" fmla="*/ 17 h 87"/>
                            <a:gd name="T6" fmla="*/ 74 w 89"/>
                            <a:gd name="T7" fmla="*/ 7 h 87"/>
                            <a:gd name="T8" fmla="*/ 62 w 89"/>
                            <a:gd name="T9" fmla="*/ 0 h 87"/>
                            <a:gd name="T10" fmla="*/ 57 w 89"/>
                            <a:gd name="T11" fmla="*/ 0 h 87"/>
                            <a:gd name="T12" fmla="*/ 69 w 89"/>
                            <a:gd name="T13" fmla="*/ 7 h 87"/>
                            <a:gd name="T14" fmla="*/ 79 w 89"/>
                            <a:gd name="T15" fmla="*/ 15 h 87"/>
                            <a:gd name="T16" fmla="*/ 87 w 89"/>
                            <a:gd name="T17" fmla="*/ 27 h 87"/>
                            <a:gd name="T18" fmla="*/ 89 w 89"/>
                            <a:gd name="T19" fmla="*/ 42 h 87"/>
                            <a:gd name="T20" fmla="*/ 87 w 89"/>
                            <a:gd name="T21" fmla="*/ 50 h 87"/>
                            <a:gd name="T22" fmla="*/ 84 w 89"/>
                            <a:gd name="T23" fmla="*/ 60 h 87"/>
                            <a:gd name="T24" fmla="*/ 82 w 89"/>
                            <a:gd name="T25" fmla="*/ 67 h 87"/>
                            <a:gd name="T26" fmla="*/ 77 w 89"/>
                            <a:gd name="T27" fmla="*/ 72 h 87"/>
                            <a:gd name="T28" fmla="*/ 69 w 89"/>
                            <a:gd name="T29" fmla="*/ 77 h 87"/>
                            <a:gd name="T30" fmla="*/ 62 w 89"/>
                            <a:gd name="T31" fmla="*/ 82 h 87"/>
                            <a:gd name="T32" fmla="*/ 54 w 89"/>
                            <a:gd name="T33" fmla="*/ 84 h 87"/>
                            <a:gd name="T34" fmla="*/ 44 w 89"/>
                            <a:gd name="T35" fmla="*/ 84 h 87"/>
                            <a:gd name="T36" fmla="*/ 37 w 89"/>
                            <a:gd name="T37" fmla="*/ 84 h 87"/>
                            <a:gd name="T38" fmla="*/ 29 w 89"/>
                            <a:gd name="T39" fmla="*/ 82 h 87"/>
                            <a:gd name="T40" fmla="*/ 22 w 89"/>
                            <a:gd name="T41" fmla="*/ 77 h 87"/>
                            <a:gd name="T42" fmla="*/ 14 w 89"/>
                            <a:gd name="T43" fmla="*/ 72 h 87"/>
                            <a:gd name="T44" fmla="*/ 9 w 89"/>
                            <a:gd name="T45" fmla="*/ 67 h 87"/>
                            <a:gd name="T46" fmla="*/ 5 w 89"/>
                            <a:gd name="T47" fmla="*/ 60 h 87"/>
                            <a:gd name="T48" fmla="*/ 2 w 89"/>
                            <a:gd name="T49" fmla="*/ 50 h 87"/>
                            <a:gd name="T50" fmla="*/ 2 w 89"/>
                            <a:gd name="T51" fmla="*/ 42 h 87"/>
                            <a:gd name="T52" fmla="*/ 5 w 89"/>
                            <a:gd name="T53" fmla="*/ 27 h 87"/>
                            <a:gd name="T54" fmla="*/ 12 w 89"/>
                            <a:gd name="T55" fmla="*/ 15 h 87"/>
                            <a:gd name="T56" fmla="*/ 22 w 89"/>
                            <a:gd name="T57" fmla="*/ 7 h 87"/>
                            <a:gd name="T58" fmla="*/ 34 w 89"/>
                            <a:gd name="T59" fmla="*/ 0 h 87"/>
                            <a:gd name="T60" fmla="*/ 29 w 89"/>
                            <a:gd name="T61" fmla="*/ 0 h 87"/>
                            <a:gd name="T62" fmla="*/ 17 w 89"/>
                            <a:gd name="T63" fmla="*/ 7 h 87"/>
                            <a:gd name="T64" fmla="*/ 9 w 89"/>
                            <a:gd name="T65" fmla="*/ 17 h 87"/>
                            <a:gd name="T66" fmla="*/ 2 w 89"/>
                            <a:gd name="T67" fmla="*/ 30 h 87"/>
                            <a:gd name="T68" fmla="*/ 0 w 89"/>
                            <a:gd name="T69" fmla="*/ 42 h 87"/>
                            <a:gd name="T70" fmla="*/ 2 w 89"/>
                            <a:gd name="T71" fmla="*/ 52 h 87"/>
                            <a:gd name="T72" fmla="*/ 5 w 89"/>
                            <a:gd name="T73" fmla="*/ 60 h 87"/>
                            <a:gd name="T74" fmla="*/ 7 w 89"/>
                            <a:gd name="T75" fmla="*/ 67 h 87"/>
                            <a:gd name="T76" fmla="*/ 14 w 89"/>
                            <a:gd name="T77" fmla="*/ 74 h 87"/>
                            <a:gd name="T78" fmla="*/ 19 w 89"/>
                            <a:gd name="T79" fmla="*/ 79 h 87"/>
                            <a:gd name="T80" fmla="*/ 27 w 89"/>
                            <a:gd name="T81" fmla="*/ 84 h 87"/>
                            <a:gd name="T82" fmla="*/ 37 w 89"/>
                            <a:gd name="T83" fmla="*/ 87 h 87"/>
                            <a:gd name="T84" fmla="*/ 44 w 89"/>
                            <a:gd name="T85" fmla="*/ 87 h 87"/>
                            <a:gd name="T86" fmla="*/ 54 w 89"/>
                            <a:gd name="T87" fmla="*/ 87 h 87"/>
                            <a:gd name="T88" fmla="*/ 62 w 89"/>
                            <a:gd name="T89" fmla="*/ 84 h 87"/>
                            <a:gd name="T90" fmla="*/ 69 w 89"/>
                            <a:gd name="T91" fmla="*/ 79 h 87"/>
                            <a:gd name="T92" fmla="*/ 77 w 89"/>
                            <a:gd name="T93" fmla="*/ 74 h 87"/>
                            <a:gd name="T94" fmla="*/ 82 w 89"/>
                            <a:gd name="T95" fmla="*/ 67 h 87"/>
                            <a:gd name="T96" fmla="*/ 87 w 89"/>
                            <a:gd name="T97" fmla="*/ 60 h 87"/>
                            <a:gd name="T98" fmla="*/ 89 w 89"/>
                            <a:gd name="T99" fmla="*/ 52 h 87"/>
                            <a:gd name="T100" fmla="*/ 89 w 89"/>
                            <a:gd name="T101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9" h="87">
                              <a:moveTo>
                                <a:pt x="89" y="42"/>
                              </a:moveTo>
                              <a:lnTo>
                                <a:pt x="89" y="30"/>
                              </a:lnTo>
                              <a:lnTo>
                                <a:pt x="82" y="17"/>
                              </a:lnTo>
                              <a:lnTo>
                                <a:pt x="74" y="7"/>
                              </a:lnTo>
                              <a:lnTo>
                                <a:pt x="62" y="0"/>
                              </a:lnTo>
                              <a:lnTo>
                                <a:pt x="57" y="0"/>
                              </a:lnTo>
                              <a:lnTo>
                                <a:pt x="69" y="7"/>
                              </a:lnTo>
                              <a:lnTo>
                                <a:pt x="79" y="15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7" y="50"/>
                              </a:lnTo>
                              <a:lnTo>
                                <a:pt x="84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7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4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7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12" y="15"/>
                              </a:lnTo>
                              <a:lnTo>
                                <a:pt x="22" y="7"/>
                              </a:lnTo>
                              <a:lnTo>
                                <a:pt x="34" y="0"/>
                              </a:lnTo>
                              <a:lnTo>
                                <a:pt x="29" y="0"/>
                              </a:lnTo>
                              <a:lnTo>
                                <a:pt x="17" y="7"/>
                              </a:lnTo>
                              <a:lnTo>
                                <a:pt x="9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4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2" y="84"/>
                              </a:lnTo>
                              <a:lnTo>
                                <a:pt x="69" y="79"/>
                              </a:lnTo>
                              <a:lnTo>
                                <a:pt x="77" y="74"/>
                              </a:lnTo>
                              <a:lnTo>
                                <a:pt x="82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8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A7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0" name="Freeform 9361"/>
                      <wps:cNvSpPr>
                        <a:spLocks/>
                      </wps:cNvSpPr>
                      <wps:spPr bwMode="auto">
                        <a:xfrm>
                          <a:off x="364490" y="440690"/>
                          <a:ext cx="55245" cy="55245"/>
                        </a:xfrm>
                        <a:custGeom>
                          <a:avLst/>
                          <a:gdLst>
                            <a:gd name="T0" fmla="*/ 87 w 87"/>
                            <a:gd name="T1" fmla="*/ 42 h 87"/>
                            <a:gd name="T2" fmla="*/ 85 w 87"/>
                            <a:gd name="T3" fmla="*/ 27 h 87"/>
                            <a:gd name="T4" fmla="*/ 80 w 87"/>
                            <a:gd name="T5" fmla="*/ 17 h 87"/>
                            <a:gd name="T6" fmla="*/ 70 w 87"/>
                            <a:gd name="T7" fmla="*/ 7 h 87"/>
                            <a:gd name="T8" fmla="*/ 57 w 87"/>
                            <a:gd name="T9" fmla="*/ 0 h 87"/>
                            <a:gd name="T10" fmla="*/ 52 w 87"/>
                            <a:gd name="T11" fmla="*/ 0 h 87"/>
                            <a:gd name="T12" fmla="*/ 65 w 87"/>
                            <a:gd name="T13" fmla="*/ 5 h 87"/>
                            <a:gd name="T14" fmla="*/ 77 w 87"/>
                            <a:gd name="T15" fmla="*/ 15 h 87"/>
                            <a:gd name="T16" fmla="*/ 80 w 87"/>
                            <a:gd name="T17" fmla="*/ 20 h 87"/>
                            <a:gd name="T18" fmla="*/ 82 w 87"/>
                            <a:gd name="T19" fmla="*/ 27 h 87"/>
                            <a:gd name="T20" fmla="*/ 85 w 87"/>
                            <a:gd name="T21" fmla="*/ 35 h 87"/>
                            <a:gd name="T22" fmla="*/ 85 w 87"/>
                            <a:gd name="T23" fmla="*/ 42 h 87"/>
                            <a:gd name="T24" fmla="*/ 85 w 87"/>
                            <a:gd name="T25" fmla="*/ 50 h 87"/>
                            <a:gd name="T26" fmla="*/ 82 w 87"/>
                            <a:gd name="T27" fmla="*/ 60 h 87"/>
                            <a:gd name="T28" fmla="*/ 80 w 87"/>
                            <a:gd name="T29" fmla="*/ 67 h 87"/>
                            <a:gd name="T30" fmla="*/ 72 w 87"/>
                            <a:gd name="T31" fmla="*/ 72 h 87"/>
                            <a:gd name="T32" fmla="*/ 67 w 87"/>
                            <a:gd name="T33" fmla="*/ 77 h 87"/>
                            <a:gd name="T34" fmla="*/ 60 w 87"/>
                            <a:gd name="T35" fmla="*/ 82 h 87"/>
                            <a:gd name="T36" fmla="*/ 52 w 87"/>
                            <a:gd name="T37" fmla="*/ 84 h 87"/>
                            <a:gd name="T38" fmla="*/ 42 w 87"/>
                            <a:gd name="T39" fmla="*/ 84 h 87"/>
                            <a:gd name="T40" fmla="*/ 35 w 87"/>
                            <a:gd name="T41" fmla="*/ 84 h 87"/>
                            <a:gd name="T42" fmla="*/ 27 w 87"/>
                            <a:gd name="T43" fmla="*/ 82 h 87"/>
                            <a:gd name="T44" fmla="*/ 20 w 87"/>
                            <a:gd name="T45" fmla="*/ 77 h 87"/>
                            <a:gd name="T46" fmla="*/ 12 w 87"/>
                            <a:gd name="T47" fmla="*/ 72 h 87"/>
                            <a:gd name="T48" fmla="*/ 7 w 87"/>
                            <a:gd name="T49" fmla="*/ 67 h 87"/>
                            <a:gd name="T50" fmla="*/ 5 w 87"/>
                            <a:gd name="T51" fmla="*/ 60 h 87"/>
                            <a:gd name="T52" fmla="*/ 3 w 87"/>
                            <a:gd name="T53" fmla="*/ 50 h 87"/>
                            <a:gd name="T54" fmla="*/ 0 w 87"/>
                            <a:gd name="T55" fmla="*/ 42 h 87"/>
                            <a:gd name="T56" fmla="*/ 3 w 87"/>
                            <a:gd name="T57" fmla="*/ 35 h 87"/>
                            <a:gd name="T58" fmla="*/ 3 w 87"/>
                            <a:gd name="T59" fmla="*/ 27 h 87"/>
                            <a:gd name="T60" fmla="*/ 7 w 87"/>
                            <a:gd name="T61" fmla="*/ 20 h 87"/>
                            <a:gd name="T62" fmla="*/ 10 w 87"/>
                            <a:gd name="T63" fmla="*/ 15 h 87"/>
                            <a:gd name="T64" fmla="*/ 22 w 87"/>
                            <a:gd name="T65" fmla="*/ 5 h 87"/>
                            <a:gd name="T66" fmla="*/ 35 w 87"/>
                            <a:gd name="T67" fmla="*/ 0 h 87"/>
                            <a:gd name="T68" fmla="*/ 30 w 87"/>
                            <a:gd name="T69" fmla="*/ 0 h 87"/>
                            <a:gd name="T70" fmla="*/ 17 w 87"/>
                            <a:gd name="T71" fmla="*/ 7 h 87"/>
                            <a:gd name="T72" fmla="*/ 7 w 87"/>
                            <a:gd name="T73" fmla="*/ 17 h 87"/>
                            <a:gd name="T74" fmla="*/ 3 w 87"/>
                            <a:gd name="T75" fmla="*/ 27 h 87"/>
                            <a:gd name="T76" fmla="*/ 0 w 87"/>
                            <a:gd name="T77" fmla="*/ 42 h 87"/>
                            <a:gd name="T78" fmla="*/ 0 w 87"/>
                            <a:gd name="T79" fmla="*/ 52 h 87"/>
                            <a:gd name="T80" fmla="*/ 3 w 87"/>
                            <a:gd name="T81" fmla="*/ 60 h 87"/>
                            <a:gd name="T82" fmla="*/ 7 w 87"/>
                            <a:gd name="T83" fmla="*/ 67 h 87"/>
                            <a:gd name="T84" fmla="*/ 12 w 87"/>
                            <a:gd name="T85" fmla="*/ 72 h 87"/>
                            <a:gd name="T86" fmla="*/ 20 w 87"/>
                            <a:gd name="T87" fmla="*/ 79 h 87"/>
                            <a:gd name="T88" fmla="*/ 27 w 87"/>
                            <a:gd name="T89" fmla="*/ 82 h 87"/>
                            <a:gd name="T90" fmla="*/ 35 w 87"/>
                            <a:gd name="T91" fmla="*/ 84 h 87"/>
                            <a:gd name="T92" fmla="*/ 42 w 87"/>
                            <a:gd name="T93" fmla="*/ 87 h 87"/>
                            <a:gd name="T94" fmla="*/ 52 w 87"/>
                            <a:gd name="T95" fmla="*/ 84 h 87"/>
                            <a:gd name="T96" fmla="*/ 60 w 87"/>
                            <a:gd name="T97" fmla="*/ 82 h 87"/>
                            <a:gd name="T98" fmla="*/ 67 w 87"/>
                            <a:gd name="T99" fmla="*/ 79 h 87"/>
                            <a:gd name="T100" fmla="*/ 75 w 87"/>
                            <a:gd name="T101" fmla="*/ 72 h 87"/>
                            <a:gd name="T102" fmla="*/ 80 w 87"/>
                            <a:gd name="T103" fmla="*/ 67 h 87"/>
                            <a:gd name="T104" fmla="*/ 85 w 87"/>
                            <a:gd name="T105" fmla="*/ 60 h 87"/>
                            <a:gd name="T106" fmla="*/ 87 w 87"/>
                            <a:gd name="T107" fmla="*/ 52 h 87"/>
                            <a:gd name="T108" fmla="*/ 87 w 87"/>
                            <a:gd name="T109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80" y="17"/>
                              </a:lnTo>
                              <a:lnTo>
                                <a:pt x="70" y="7"/>
                              </a:lnTo>
                              <a:lnTo>
                                <a:pt x="57" y="0"/>
                              </a:lnTo>
                              <a:lnTo>
                                <a:pt x="52" y="0"/>
                              </a:lnTo>
                              <a:lnTo>
                                <a:pt x="65" y="5"/>
                              </a:lnTo>
                              <a:lnTo>
                                <a:pt x="77" y="15"/>
                              </a:lnTo>
                              <a:lnTo>
                                <a:pt x="80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80" y="67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82"/>
                              </a:lnTo>
                              <a:lnTo>
                                <a:pt x="52" y="84"/>
                              </a:lnTo>
                              <a:lnTo>
                                <a:pt x="42" y="84"/>
                              </a:lnTo>
                              <a:lnTo>
                                <a:pt x="35" y="84"/>
                              </a:lnTo>
                              <a:lnTo>
                                <a:pt x="27" y="82"/>
                              </a:lnTo>
                              <a:lnTo>
                                <a:pt x="20" y="77"/>
                              </a:lnTo>
                              <a:lnTo>
                                <a:pt x="12" y="72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0" y="42"/>
                              </a:lnTo>
                              <a:lnTo>
                                <a:pt x="3" y="35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0" y="15"/>
                              </a:lnTo>
                              <a:lnTo>
                                <a:pt x="22" y="5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9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7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9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5" y="60"/>
                              </a:lnTo>
                              <a:lnTo>
                                <a:pt x="87" y="52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EA9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1" name="Freeform 9362"/>
                      <wps:cNvSpPr>
                        <a:spLocks/>
                      </wps:cNvSpPr>
                      <wps:spPr bwMode="auto">
                        <a:xfrm>
                          <a:off x="364490" y="440690"/>
                          <a:ext cx="55245" cy="53340"/>
                        </a:xfrm>
                        <a:custGeom>
                          <a:avLst/>
                          <a:gdLst>
                            <a:gd name="T0" fmla="*/ 87 w 87"/>
                            <a:gd name="T1" fmla="*/ 42 h 84"/>
                            <a:gd name="T2" fmla="*/ 85 w 87"/>
                            <a:gd name="T3" fmla="*/ 27 h 84"/>
                            <a:gd name="T4" fmla="*/ 77 w 87"/>
                            <a:gd name="T5" fmla="*/ 15 h 84"/>
                            <a:gd name="T6" fmla="*/ 67 w 87"/>
                            <a:gd name="T7" fmla="*/ 7 h 84"/>
                            <a:gd name="T8" fmla="*/ 55 w 87"/>
                            <a:gd name="T9" fmla="*/ 0 h 84"/>
                            <a:gd name="T10" fmla="*/ 45 w 87"/>
                            <a:gd name="T11" fmla="*/ 0 h 84"/>
                            <a:gd name="T12" fmla="*/ 55 w 87"/>
                            <a:gd name="T13" fmla="*/ 2 h 84"/>
                            <a:gd name="T14" fmla="*/ 62 w 87"/>
                            <a:gd name="T15" fmla="*/ 5 h 84"/>
                            <a:gd name="T16" fmla="*/ 67 w 87"/>
                            <a:gd name="T17" fmla="*/ 7 h 84"/>
                            <a:gd name="T18" fmla="*/ 75 w 87"/>
                            <a:gd name="T19" fmla="*/ 12 h 84"/>
                            <a:gd name="T20" fmla="*/ 77 w 87"/>
                            <a:gd name="T21" fmla="*/ 20 h 84"/>
                            <a:gd name="T22" fmla="*/ 82 w 87"/>
                            <a:gd name="T23" fmla="*/ 27 h 84"/>
                            <a:gd name="T24" fmla="*/ 85 w 87"/>
                            <a:gd name="T25" fmla="*/ 35 h 84"/>
                            <a:gd name="T26" fmla="*/ 85 w 87"/>
                            <a:gd name="T27" fmla="*/ 42 h 84"/>
                            <a:gd name="T28" fmla="*/ 85 w 87"/>
                            <a:gd name="T29" fmla="*/ 50 h 84"/>
                            <a:gd name="T30" fmla="*/ 82 w 87"/>
                            <a:gd name="T31" fmla="*/ 60 h 84"/>
                            <a:gd name="T32" fmla="*/ 77 w 87"/>
                            <a:gd name="T33" fmla="*/ 64 h 84"/>
                            <a:gd name="T34" fmla="*/ 72 w 87"/>
                            <a:gd name="T35" fmla="*/ 72 h 84"/>
                            <a:gd name="T36" fmla="*/ 67 w 87"/>
                            <a:gd name="T37" fmla="*/ 77 h 84"/>
                            <a:gd name="T38" fmla="*/ 60 w 87"/>
                            <a:gd name="T39" fmla="*/ 79 h 84"/>
                            <a:gd name="T40" fmla="*/ 52 w 87"/>
                            <a:gd name="T41" fmla="*/ 82 h 84"/>
                            <a:gd name="T42" fmla="*/ 42 w 87"/>
                            <a:gd name="T43" fmla="*/ 84 h 84"/>
                            <a:gd name="T44" fmla="*/ 35 w 87"/>
                            <a:gd name="T45" fmla="*/ 82 h 84"/>
                            <a:gd name="T46" fmla="*/ 27 w 87"/>
                            <a:gd name="T47" fmla="*/ 79 h 84"/>
                            <a:gd name="T48" fmla="*/ 20 w 87"/>
                            <a:gd name="T49" fmla="*/ 77 h 84"/>
                            <a:gd name="T50" fmla="*/ 15 w 87"/>
                            <a:gd name="T51" fmla="*/ 72 h 84"/>
                            <a:gd name="T52" fmla="*/ 7 w 87"/>
                            <a:gd name="T53" fmla="*/ 64 h 84"/>
                            <a:gd name="T54" fmla="*/ 5 w 87"/>
                            <a:gd name="T55" fmla="*/ 60 h 84"/>
                            <a:gd name="T56" fmla="*/ 3 w 87"/>
                            <a:gd name="T57" fmla="*/ 50 h 84"/>
                            <a:gd name="T58" fmla="*/ 3 w 87"/>
                            <a:gd name="T59" fmla="*/ 42 h 84"/>
                            <a:gd name="T60" fmla="*/ 3 w 87"/>
                            <a:gd name="T61" fmla="*/ 35 h 84"/>
                            <a:gd name="T62" fmla="*/ 5 w 87"/>
                            <a:gd name="T63" fmla="*/ 27 h 84"/>
                            <a:gd name="T64" fmla="*/ 7 w 87"/>
                            <a:gd name="T65" fmla="*/ 20 h 84"/>
                            <a:gd name="T66" fmla="*/ 12 w 87"/>
                            <a:gd name="T67" fmla="*/ 12 h 84"/>
                            <a:gd name="T68" fmla="*/ 20 w 87"/>
                            <a:gd name="T69" fmla="*/ 7 h 84"/>
                            <a:gd name="T70" fmla="*/ 25 w 87"/>
                            <a:gd name="T71" fmla="*/ 5 h 84"/>
                            <a:gd name="T72" fmla="*/ 32 w 87"/>
                            <a:gd name="T73" fmla="*/ 2 h 84"/>
                            <a:gd name="T74" fmla="*/ 40 w 87"/>
                            <a:gd name="T75" fmla="*/ 0 h 84"/>
                            <a:gd name="T76" fmla="*/ 32 w 87"/>
                            <a:gd name="T77" fmla="*/ 0 h 84"/>
                            <a:gd name="T78" fmla="*/ 20 w 87"/>
                            <a:gd name="T79" fmla="*/ 7 h 84"/>
                            <a:gd name="T80" fmla="*/ 10 w 87"/>
                            <a:gd name="T81" fmla="*/ 15 h 84"/>
                            <a:gd name="T82" fmla="*/ 3 w 87"/>
                            <a:gd name="T83" fmla="*/ 27 h 84"/>
                            <a:gd name="T84" fmla="*/ 0 w 87"/>
                            <a:gd name="T85" fmla="*/ 42 h 84"/>
                            <a:gd name="T86" fmla="*/ 0 w 87"/>
                            <a:gd name="T87" fmla="*/ 50 h 84"/>
                            <a:gd name="T88" fmla="*/ 3 w 87"/>
                            <a:gd name="T89" fmla="*/ 60 h 84"/>
                            <a:gd name="T90" fmla="*/ 7 w 87"/>
                            <a:gd name="T91" fmla="*/ 67 h 84"/>
                            <a:gd name="T92" fmla="*/ 12 w 87"/>
                            <a:gd name="T93" fmla="*/ 72 h 84"/>
                            <a:gd name="T94" fmla="*/ 20 w 87"/>
                            <a:gd name="T95" fmla="*/ 77 h 84"/>
                            <a:gd name="T96" fmla="*/ 27 w 87"/>
                            <a:gd name="T97" fmla="*/ 82 h 84"/>
                            <a:gd name="T98" fmla="*/ 35 w 87"/>
                            <a:gd name="T99" fmla="*/ 84 h 84"/>
                            <a:gd name="T100" fmla="*/ 42 w 87"/>
                            <a:gd name="T101" fmla="*/ 84 h 84"/>
                            <a:gd name="T102" fmla="*/ 52 w 87"/>
                            <a:gd name="T103" fmla="*/ 84 h 84"/>
                            <a:gd name="T104" fmla="*/ 60 w 87"/>
                            <a:gd name="T105" fmla="*/ 82 h 84"/>
                            <a:gd name="T106" fmla="*/ 67 w 87"/>
                            <a:gd name="T107" fmla="*/ 77 h 84"/>
                            <a:gd name="T108" fmla="*/ 75 w 87"/>
                            <a:gd name="T109" fmla="*/ 72 h 84"/>
                            <a:gd name="T110" fmla="*/ 80 w 87"/>
                            <a:gd name="T111" fmla="*/ 67 h 84"/>
                            <a:gd name="T112" fmla="*/ 82 w 87"/>
                            <a:gd name="T113" fmla="*/ 60 h 84"/>
                            <a:gd name="T114" fmla="*/ 85 w 87"/>
                            <a:gd name="T115" fmla="*/ 50 h 84"/>
                            <a:gd name="T116" fmla="*/ 87 w 87"/>
                            <a:gd name="T117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87" h="84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77" y="15"/>
                              </a:lnTo>
                              <a:lnTo>
                                <a:pt x="67" y="7"/>
                              </a:lnTo>
                              <a:lnTo>
                                <a:pt x="55" y="0"/>
                              </a:lnTo>
                              <a:lnTo>
                                <a:pt x="45" y="0"/>
                              </a:lnTo>
                              <a:lnTo>
                                <a:pt x="55" y="2"/>
                              </a:lnTo>
                              <a:lnTo>
                                <a:pt x="62" y="5"/>
                              </a:lnTo>
                              <a:lnTo>
                                <a:pt x="67" y="7"/>
                              </a:lnTo>
                              <a:lnTo>
                                <a:pt x="75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4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7" y="64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7" y="20"/>
                              </a:lnTo>
                              <a:lnTo>
                                <a:pt x="12" y="12"/>
                              </a:lnTo>
                              <a:lnTo>
                                <a:pt x="20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0" y="7"/>
                              </a:lnTo>
                              <a:lnTo>
                                <a:pt x="10" y="15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AA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2" name="Freeform 9363"/>
                      <wps:cNvSpPr>
                        <a:spLocks noEditPoints="1"/>
                      </wps:cNvSpPr>
                      <wps:spPr bwMode="auto">
                        <a:xfrm>
                          <a:off x="364490" y="440690"/>
                          <a:ext cx="53975" cy="53340"/>
                        </a:xfrm>
                        <a:custGeom>
                          <a:avLst/>
                          <a:gdLst>
                            <a:gd name="T0" fmla="*/ 85 w 85"/>
                            <a:gd name="T1" fmla="*/ 35 h 84"/>
                            <a:gd name="T2" fmla="*/ 80 w 85"/>
                            <a:gd name="T3" fmla="*/ 20 h 84"/>
                            <a:gd name="T4" fmla="*/ 65 w 85"/>
                            <a:gd name="T5" fmla="*/ 5 h 84"/>
                            <a:gd name="T6" fmla="*/ 42 w 85"/>
                            <a:gd name="T7" fmla="*/ 0 h 84"/>
                            <a:gd name="T8" fmla="*/ 22 w 85"/>
                            <a:gd name="T9" fmla="*/ 5 h 84"/>
                            <a:gd name="T10" fmla="*/ 7 w 85"/>
                            <a:gd name="T11" fmla="*/ 20 h 84"/>
                            <a:gd name="T12" fmla="*/ 3 w 85"/>
                            <a:gd name="T13" fmla="*/ 35 h 84"/>
                            <a:gd name="T14" fmla="*/ 3 w 85"/>
                            <a:gd name="T15" fmla="*/ 50 h 84"/>
                            <a:gd name="T16" fmla="*/ 7 w 85"/>
                            <a:gd name="T17" fmla="*/ 67 h 84"/>
                            <a:gd name="T18" fmla="*/ 20 w 85"/>
                            <a:gd name="T19" fmla="*/ 77 h 84"/>
                            <a:gd name="T20" fmla="*/ 35 w 85"/>
                            <a:gd name="T21" fmla="*/ 84 h 84"/>
                            <a:gd name="T22" fmla="*/ 52 w 85"/>
                            <a:gd name="T23" fmla="*/ 84 h 84"/>
                            <a:gd name="T24" fmla="*/ 67 w 85"/>
                            <a:gd name="T25" fmla="*/ 77 h 84"/>
                            <a:gd name="T26" fmla="*/ 80 w 85"/>
                            <a:gd name="T27" fmla="*/ 67 h 84"/>
                            <a:gd name="T28" fmla="*/ 85 w 85"/>
                            <a:gd name="T29" fmla="*/ 50 h 84"/>
                            <a:gd name="T30" fmla="*/ 85 w 85"/>
                            <a:gd name="T31" fmla="*/ 42 h 84"/>
                            <a:gd name="T32" fmla="*/ 82 w 85"/>
                            <a:gd name="T33" fmla="*/ 57 h 84"/>
                            <a:gd name="T34" fmla="*/ 72 w 85"/>
                            <a:gd name="T35" fmla="*/ 72 h 84"/>
                            <a:gd name="T36" fmla="*/ 60 w 85"/>
                            <a:gd name="T37" fmla="*/ 79 h 84"/>
                            <a:gd name="T38" fmla="*/ 42 w 85"/>
                            <a:gd name="T39" fmla="*/ 82 h 84"/>
                            <a:gd name="T40" fmla="*/ 27 w 85"/>
                            <a:gd name="T41" fmla="*/ 79 h 84"/>
                            <a:gd name="T42" fmla="*/ 15 w 85"/>
                            <a:gd name="T43" fmla="*/ 72 h 84"/>
                            <a:gd name="T44" fmla="*/ 5 w 85"/>
                            <a:gd name="T45" fmla="*/ 57 h 84"/>
                            <a:gd name="T46" fmla="*/ 3 w 85"/>
                            <a:gd name="T47" fmla="*/ 42 h 84"/>
                            <a:gd name="T48" fmla="*/ 5 w 85"/>
                            <a:gd name="T49" fmla="*/ 27 h 84"/>
                            <a:gd name="T50" fmla="*/ 15 w 85"/>
                            <a:gd name="T51" fmla="*/ 12 h 84"/>
                            <a:gd name="T52" fmla="*/ 27 w 85"/>
                            <a:gd name="T53" fmla="*/ 5 h 84"/>
                            <a:gd name="T54" fmla="*/ 42 w 85"/>
                            <a:gd name="T55" fmla="*/ 0 h 84"/>
                            <a:gd name="T56" fmla="*/ 60 w 85"/>
                            <a:gd name="T57" fmla="*/ 5 h 84"/>
                            <a:gd name="T58" fmla="*/ 72 w 85"/>
                            <a:gd name="T59" fmla="*/ 12 h 84"/>
                            <a:gd name="T60" fmla="*/ 82 w 85"/>
                            <a:gd name="T61" fmla="*/ 27 h 84"/>
                            <a:gd name="T62" fmla="*/ 85 w 85"/>
                            <a:gd name="T63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85" h="84">
                              <a:moveTo>
                                <a:pt x="85" y="42"/>
                              </a:moveTo>
                              <a:lnTo>
                                <a:pt x="85" y="35"/>
                              </a:lnTo>
                              <a:lnTo>
                                <a:pt x="82" y="27"/>
                              </a:lnTo>
                              <a:lnTo>
                                <a:pt x="80" y="20"/>
                              </a:lnTo>
                              <a:lnTo>
                                <a:pt x="77" y="15"/>
                              </a:lnTo>
                              <a:lnTo>
                                <a:pt x="65" y="5"/>
                              </a:lnTo>
                              <a:lnTo>
                                <a:pt x="52" y="0"/>
                              </a:lnTo>
                              <a:lnTo>
                                <a:pt x="42" y="0"/>
                              </a:lnTo>
                              <a:lnTo>
                                <a:pt x="35" y="0"/>
                              </a:lnTo>
                              <a:lnTo>
                                <a:pt x="22" y="5"/>
                              </a:lnTo>
                              <a:lnTo>
                                <a:pt x="10" y="15"/>
                              </a:lnTo>
                              <a:lnTo>
                                <a:pt x="7" y="20"/>
                              </a:lnTo>
                              <a:lnTo>
                                <a:pt x="3" y="27"/>
                              </a:lnTo>
                              <a:lnTo>
                                <a:pt x="3" y="35"/>
                              </a:lnTo>
                              <a:lnTo>
                                <a:pt x="0" y="42"/>
                              </a:lnTo>
                              <a:lnTo>
                                <a:pt x="3" y="50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2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5" y="42"/>
                              </a:lnTo>
                              <a:close/>
                              <a:moveTo>
                                <a:pt x="85" y="42"/>
                              </a:moveTo>
                              <a:lnTo>
                                <a:pt x="85" y="50"/>
                              </a:lnTo>
                              <a:lnTo>
                                <a:pt x="82" y="57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2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10" y="64"/>
                              </a:lnTo>
                              <a:lnTo>
                                <a:pt x="5" y="57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10" y="20"/>
                              </a:lnTo>
                              <a:lnTo>
                                <a:pt x="15" y="12"/>
                              </a:lnTo>
                              <a:lnTo>
                                <a:pt x="20" y="7"/>
                              </a:lnTo>
                              <a:lnTo>
                                <a:pt x="27" y="5"/>
                              </a:lnTo>
                              <a:lnTo>
                                <a:pt x="35" y="2"/>
                              </a:lnTo>
                              <a:lnTo>
                                <a:pt x="42" y="0"/>
                              </a:lnTo>
                              <a:lnTo>
                                <a:pt x="52" y="2"/>
                              </a:lnTo>
                              <a:lnTo>
                                <a:pt x="60" y="5"/>
                              </a:lnTo>
                              <a:lnTo>
                                <a:pt x="67" y="7"/>
                              </a:lnTo>
                              <a:lnTo>
                                <a:pt x="72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AC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3" name="Freeform 9364"/>
                      <wps:cNvSpPr>
                        <a:spLocks noEditPoints="1"/>
                      </wps:cNvSpPr>
                      <wps:spPr bwMode="auto">
                        <a:xfrm>
                          <a:off x="366395" y="440690"/>
                          <a:ext cx="52070" cy="53340"/>
                        </a:xfrm>
                        <a:custGeom>
                          <a:avLst/>
                          <a:gdLst>
                            <a:gd name="T0" fmla="*/ 82 w 82"/>
                            <a:gd name="T1" fmla="*/ 35 h 84"/>
                            <a:gd name="T2" fmla="*/ 74 w 82"/>
                            <a:gd name="T3" fmla="*/ 20 h 84"/>
                            <a:gd name="T4" fmla="*/ 64 w 82"/>
                            <a:gd name="T5" fmla="*/ 7 h 84"/>
                            <a:gd name="T6" fmla="*/ 52 w 82"/>
                            <a:gd name="T7" fmla="*/ 2 h 84"/>
                            <a:gd name="T8" fmla="*/ 39 w 82"/>
                            <a:gd name="T9" fmla="*/ 0 h 84"/>
                            <a:gd name="T10" fmla="*/ 29 w 82"/>
                            <a:gd name="T11" fmla="*/ 2 h 84"/>
                            <a:gd name="T12" fmla="*/ 17 w 82"/>
                            <a:gd name="T13" fmla="*/ 7 h 84"/>
                            <a:gd name="T14" fmla="*/ 4 w 82"/>
                            <a:gd name="T15" fmla="*/ 20 h 84"/>
                            <a:gd name="T16" fmla="*/ 0 w 82"/>
                            <a:gd name="T17" fmla="*/ 35 h 84"/>
                            <a:gd name="T18" fmla="*/ 0 w 82"/>
                            <a:gd name="T19" fmla="*/ 50 h 84"/>
                            <a:gd name="T20" fmla="*/ 4 w 82"/>
                            <a:gd name="T21" fmla="*/ 64 h 84"/>
                            <a:gd name="T22" fmla="*/ 17 w 82"/>
                            <a:gd name="T23" fmla="*/ 77 h 84"/>
                            <a:gd name="T24" fmla="*/ 32 w 82"/>
                            <a:gd name="T25" fmla="*/ 82 h 84"/>
                            <a:gd name="T26" fmla="*/ 49 w 82"/>
                            <a:gd name="T27" fmla="*/ 82 h 84"/>
                            <a:gd name="T28" fmla="*/ 64 w 82"/>
                            <a:gd name="T29" fmla="*/ 77 h 84"/>
                            <a:gd name="T30" fmla="*/ 74 w 82"/>
                            <a:gd name="T31" fmla="*/ 64 h 84"/>
                            <a:gd name="T32" fmla="*/ 82 w 82"/>
                            <a:gd name="T33" fmla="*/ 50 h 84"/>
                            <a:gd name="T34" fmla="*/ 82 w 82"/>
                            <a:gd name="T35" fmla="*/ 42 h 84"/>
                            <a:gd name="T36" fmla="*/ 77 w 82"/>
                            <a:gd name="T37" fmla="*/ 57 h 84"/>
                            <a:gd name="T38" fmla="*/ 69 w 82"/>
                            <a:gd name="T39" fmla="*/ 69 h 84"/>
                            <a:gd name="T40" fmla="*/ 57 w 82"/>
                            <a:gd name="T41" fmla="*/ 79 h 84"/>
                            <a:gd name="T42" fmla="*/ 39 w 82"/>
                            <a:gd name="T43" fmla="*/ 82 h 84"/>
                            <a:gd name="T44" fmla="*/ 24 w 82"/>
                            <a:gd name="T45" fmla="*/ 79 h 84"/>
                            <a:gd name="T46" fmla="*/ 12 w 82"/>
                            <a:gd name="T47" fmla="*/ 69 h 84"/>
                            <a:gd name="T48" fmla="*/ 2 w 82"/>
                            <a:gd name="T49" fmla="*/ 57 h 84"/>
                            <a:gd name="T50" fmla="*/ 0 w 82"/>
                            <a:gd name="T51" fmla="*/ 42 h 84"/>
                            <a:gd name="T52" fmla="*/ 2 w 82"/>
                            <a:gd name="T53" fmla="*/ 27 h 84"/>
                            <a:gd name="T54" fmla="*/ 12 w 82"/>
                            <a:gd name="T55" fmla="*/ 15 h 84"/>
                            <a:gd name="T56" fmla="*/ 24 w 82"/>
                            <a:gd name="T57" fmla="*/ 5 h 84"/>
                            <a:gd name="T58" fmla="*/ 39 w 82"/>
                            <a:gd name="T59" fmla="*/ 2 h 84"/>
                            <a:gd name="T60" fmla="*/ 57 w 82"/>
                            <a:gd name="T61" fmla="*/ 5 h 84"/>
                            <a:gd name="T62" fmla="*/ 69 w 82"/>
                            <a:gd name="T63" fmla="*/ 15 h 84"/>
                            <a:gd name="T64" fmla="*/ 77 w 82"/>
                            <a:gd name="T65" fmla="*/ 27 h 84"/>
                            <a:gd name="T66" fmla="*/ 82 w 82"/>
                            <a:gd name="T67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2" h="84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72" y="12"/>
                              </a:lnTo>
                              <a:lnTo>
                                <a:pt x="64" y="7"/>
                              </a:lnTo>
                              <a:lnTo>
                                <a:pt x="59" y="5"/>
                              </a:lnTo>
                              <a:lnTo>
                                <a:pt x="52" y="2"/>
                              </a:lnTo>
                              <a:lnTo>
                                <a:pt x="42" y="0"/>
                              </a:lnTo>
                              <a:lnTo>
                                <a:pt x="39" y="0"/>
                              </a:lnTo>
                              <a:lnTo>
                                <a:pt x="37" y="0"/>
                              </a:lnTo>
                              <a:lnTo>
                                <a:pt x="29" y="2"/>
                              </a:lnTo>
                              <a:lnTo>
                                <a:pt x="22" y="5"/>
                              </a:lnTo>
                              <a:lnTo>
                                <a:pt x="17" y="7"/>
                              </a:lnTo>
                              <a:lnTo>
                                <a:pt x="9" y="12"/>
                              </a:lnTo>
                              <a:lnTo>
                                <a:pt x="4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60"/>
                              </a:lnTo>
                              <a:lnTo>
                                <a:pt x="4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4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60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82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7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2" y="57"/>
                              </a:lnTo>
                              <a:lnTo>
                                <a:pt x="2" y="50"/>
                              </a:lnTo>
                              <a:lnTo>
                                <a:pt x="0" y="42"/>
                              </a:lnTo>
                              <a:lnTo>
                                <a:pt x="2" y="35"/>
                              </a:lnTo>
                              <a:lnTo>
                                <a:pt x="2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7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82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4A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4" name="Freeform 9365"/>
                      <wps:cNvSpPr>
                        <a:spLocks noEditPoints="1"/>
                      </wps:cNvSpPr>
                      <wps:spPr bwMode="auto">
                        <a:xfrm>
                          <a:off x="366395" y="440690"/>
                          <a:ext cx="52070" cy="52070"/>
                        </a:xfrm>
                        <a:custGeom>
                          <a:avLst/>
                          <a:gdLst>
                            <a:gd name="T0" fmla="*/ 82 w 82"/>
                            <a:gd name="T1" fmla="*/ 35 h 82"/>
                            <a:gd name="T2" fmla="*/ 74 w 82"/>
                            <a:gd name="T3" fmla="*/ 20 h 82"/>
                            <a:gd name="T4" fmla="*/ 64 w 82"/>
                            <a:gd name="T5" fmla="*/ 7 h 82"/>
                            <a:gd name="T6" fmla="*/ 49 w 82"/>
                            <a:gd name="T7" fmla="*/ 2 h 82"/>
                            <a:gd name="T8" fmla="*/ 32 w 82"/>
                            <a:gd name="T9" fmla="*/ 2 h 82"/>
                            <a:gd name="T10" fmla="*/ 17 w 82"/>
                            <a:gd name="T11" fmla="*/ 7 h 82"/>
                            <a:gd name="T12" fmla="*/ 7 w 82"/>
                            <a:gd name="T13" fmla="*/ 20 h 82"/>
                            <a:gd name="T14" fmla="*/ 0 w 82"/>
                            <a:gd name="T15" fmla="*/ 35 h 82"/>
                            <a:gd name="T16" fmla="*/ 0 w 82"/>
                            <a:gd name="T17" fmla="*/ 50 h 82"/>
                            <a:gd name="T18" fmla="*/ 7 w 82"/>
                            <a:gd name="T19" fmla="*/ 64 h 82"/>
                            <a:gd name="T20" fmla="*/ 17 w 82"/>
                            <a:gd name="T21" fmla="*/ 77 h 82"/>
                            <a:gd name="T22" fmla="*/ 32 w 82"/>
                            <a:gd name="T23" fmla="*/ 82 h 82"/>
                            <a:gd name="T24" fmla="*/ 49 w 82"/>
                            <a:gd name="T25" fmla="*/ 82 h 82"/>
                            <a:gd name="T26" fmla="*/ 64 w 82"/>
                            <a:gd name="T27" fmla="*/ 77 h 82"/>
                            <a:gd name="T28" fmla="*/ 74 w 82"/>
                            <a:gd name="T29" fmla="*/ 64 h 82"/>
                            <a:gd name="T30" fmla="*/ 82 w 82"/>
                            <a:gd name="T31" fmla="*/ 50 h 82"/>
                            <a:gd name="T32" fmla="*/ 79 w 82"/>
                            <a:gd name="T33" fmla="*/ 42 h 82"/>
                            <a:gd name="T34" fmla="*/ 77 w 82"/>
                            <a:gd name="T35" fmla="*/ 57 h 82"/>
                            <a:gd name="T36" fmla="*/ 69 w 82"/>
                            <a:gd name="T37" fmla="*/ 69 h 82"/>
                            <a:gd name="T38" fmla="*/ 57 w 82"/>
                            <a:gd name="T39" fmla="*/ 79 h 82"/>
                            <a:gd name="T40" fmla="*/ 39 w 82"/>
                            <a:gd name="T41" fmla="*/ 82 h 82"/>
                            <a:gd name="T42" fmla="*/ 24 w 82"/>
                            <a:gd name="T43" fmla="*/ 79 h 82"/>
                            <a:gd name="T44" fmla="*/ 12 w 82"/>
                            <a:gd name="T45" fmla="*/ 69 h 82"/>
                            <a:gd name="T46" fmla="*/ 4 w 82"/>
                            <a:gd name="T47" fmla="*/ 57 h 82"/>
                            <a:gd name="T48" fmla="*/ 2 w 82"/>
                            <a:gd name="T49" fmla="*/ 42 h 82"/>
                            <a:gd name="T50" fmla="*/ 4 w 82"/>
                            <a:gd name="T51" fmla="*/ 27 h 82"/>
                            <a:gd name="T52" fmla="*/ 12 w 82"/>
                            <a:gd name="T53" fmla="*/ 15 h 82"/>
                            <a:gd name="T54" fmla="*/ 24 w 82"/>
                            <a:gd name="T55" fmla="*/ 5 h 82"/>
                            <a:gd name="T56" fmla="*/ 39 w 82"/>
                            <a:gd name="T57" fmla="*/ 2 h 82"/>
                            <a:gd name="T58" fmla="*/ 57 w 82"/>
                            <a:gd name="T59" fmla="*/ 5 h 82"/>
                            <a:gd name="T60" fmla="*/ 69 w 82"/>
                            <a:gd name="T61" fmla="*/ 15 h 82"/>
                            <a:gd name="T62" fmla="*/ 77 w 82"/>
                            <a:gd name="T63" fmla="*/ 27 h 82"/>
                            <a:gd name="T64" fmla="*/ 79 w 82"/>
                            <a:gd name="T65" fmla="*/ 42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2" h="82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69" y="12"/>
                              </a:lnTo>
                              <a:lnTo>
                                <a:pt x="64" y="7"/>
                              </a:lnTo>
                              <a:lnTo>
                                <a:pt x="57" y="5"/>
                              </a:lnTo>
                              <a:lnTo>
                                <a:pt x="49" y="2"/>
                              </a:lnTo>
                              <a:lnTo>
                                <a:pt x="39" y="0"/>
                              </a:lnTo>
                              <a:lnTo>
                                <a:pt x="32" y="2"/>
                              </a:lnTo>
                              <a:lnTo>
                                <a:pt x="24" y="5"/>
                              </a:lnTo>
                              <a:lnTo>
                                <a:pt x="17" y="7"/>
                              </a:lnTo>
                              <a:lnTo>
                                <a:pt x="12" y="12"/>
                              </a:lnTo>
                              <a:lnTo>
                                <a:pt x="7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57"/>
                              </a:lnTo>
                              <a:lnTo>
                                <a:pt x="7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2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57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79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9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4" y="57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2" y="35"/>
                              </a:lnTo>
                              <a:lnTo>
                                <a:pt x="4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9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7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AF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5" name="Freeform 9366"/>
                      <wps:cNvSpPr>
                        <a:spLocks noEditPoints="1"/>
                      </wps:cNvSpPr>
                      <wps:spPr bwMode="auto">
                        <a:xfrm>
                          <a:off x="366395" y="441960"/>
                          <a:ext cx="52070" cy="50800"/>
                        </a:xfrm>
                        <a:custGeom>
                          <a:avLst/>
                          <a:gdLst>
                            <a:gd name="T0" fmla="*/ 79 w 82"/>
                            <a:gd name="T1" fmla="*/ 33 h 80"/>
                            <a:gd name="T2" fmla="*/ 74 w 82"/>
                            <a:gd name="T3" fmla="*/ 18 h 80"/>
                            <a:gd name="T4" fmla="*/ 62 w 82"/>
                            <a:gd name="T5" fmla="*/ 8 h 80"/>
                            <a:gd name="T6" fmla="*/ 49 w 82"/>
                            <a:gd name="T7" fmla="*/ 0 h 80"/>
                            <a:gd name="T8" fmla="*/ 32 w 82"/>
                            <a:gd name="T9" fmla="*/ 0 h 80"/>
                            <a:gd name="T10" fmla="*/ 17 w 82"/>
                            <a:gd name="T11" fmla="*/ 8 h 80"/>
                            <a:gd name="T12" fmla="*/ 7 w 82"/>
                            <a:gd name="T13" fmla="*/ 18 h 80"/>
                            <a:gd name="T14" fmla="*/ 2 w 82"/>
                            <a:gd name="T15" fmla="*/ 33 h 80"/>
                            <a:gd name="T16" fmla="*/ 2 w 82"/>
                            <a:gd name="T17" fmla="*/ 48 h 80"/>
                            <a:gd name="T18" fmla="*/ 7 w 82"/>
                            <a:gd name="T19" fmla="*/ 62 h 80"/>
                            <a:gd name="T20" fmla="*/ 17 w 82"/>
                            <a:gd name="T21" fmla="*/ 72 h 80"/>
                            <a:gd name="T22" fmla="*/ 32 w 82"/>
                            <a:gd name="T23" fmla="*/ 80 h 80"/>
                            <a:gd name="T24" fmla="*/ 49 w 82"/>
                            <a:gd name="T25" fmla="*/ 80 h 80"/>
                            <a:gd name="T26" fmla="*/ 62 w 82"/>
                            <a:gd name="T27" fmla="*/ 72 h 80"/>
                            <a:gd name="T28" fmla="*/ 74 w 82"/>
                            <a:gd name="T29" fmla="*/ 62 h 80"/>
                            <a:gd name="T30" fmla="*/ 79 w 82"/>
                            <a:gd name="T31" fmla="*/ 48 h 80"/>
                            <a:gd name="T32" fmla="*/ 79 w 82"/>
                            <a:gd name="T33" fmla="*/ 40 h 80"/>
                            <a:gd name="T34" fmla="*/ 77 w 82"/>
                            <a:gd name="T35" fmla="*/ 55 h 80"/>
                            <a:gd name="T36" fmla="*/ 67 w 82"/>
                            <a:gd name="T37" fmla="*/ 67 h 80"/>
                            <a:gd name="T38" fmla="*/ 54 w 82"/>
                            <a:gd name="T39" fmla="*/ 75 h 80"/>
                            <a:gd name="T40" fmla="*/ 39 w 82"/>
                            <a:gd name="T41" fmla="*/ 80 h 80"/>
                            <a:gd name="T42" fmla="*/ 24 w 82"/>
                            <a:gd name="T43" fmla="*/ 75 h 80"/>
                            <a:gd name="T44" fmla="*/ 12 w 82"/>
                            <a:gd name="T45" fmla="*/ 67 h 80"/>
                            <a:gd name="T46" fmla="*/ 4 w 82"/>
                            <a:gd name="T47" fmla="*/ 55 h 80"/>
                            <a:gd name="T48" fmla="*/ 2 w 82"/>
                            <a:gd name="T49" fmla="*/ 40 h 80"/>
                            <a:gd name="T50" fmla="*/ 4 w 82"/>
                            <a:gd name="T51" fmla="*/ 25 h 80"/>
                            <a:gd name="T52" fmla="*/ 12 w 82"/>
                            <a:gd name="T53" fmla="*/ 13 h 80"/>
                            <a:gd name="T54" fmla="*/ 24 w 82"/>
                            <a:gd name="T55" fmla="*/ 5 h 80"/>
                            <a:gd name="T56" fmla="*/ 39 w 82"/>
                            <a:gd name="T57" fmla="*/ 0 h 80"/>
                            <a:gd name="T58" fmla="*/ 54 w 82"/>
                            <a:gd name="T59" fmla="*/ 5 h 80"/>
                            <a:gd name="T60" fmla="*/ 67 w 82"/>
                            <a:gd name="T61" fmla="*/ 13 h 80"/>
                            <a:gd name="T62" fmla="*/ 77 w 82"/>
                            <a:gd name="T63" fmla="*/ 25 h 80"/>
                            <a:gd name="T64" fmla="*/ 79 w 82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2" h="80">
                              <a:moveTo>
                                <a:pt x="82" y="40"/>
                              </a:moveTo>
                              <a:lnTo>
                                <a:pt x="79" y="33"/>
                              </a:lnTo>
                              <a:lnTo>
                                <a:pt x="77" y="25"/>
                              </a:lnTo>
                              <a:lnTo>
                                <a:pt x="74" y="18"/>
                              </a:lnTo>
                              <a:lnTo>
                                <a:pt x="69" y="13"/>
                              </a:lnTo>
                              <a:lnTo>
                                <a:pt x="62" y="8"/>
                              </a:lnTo>
                              <a:lnTo>
                                <a:pt x="57" y="3"/>
                              </a:lnTo>
                              <a:lnTo>
                                <a:pt x="49" y="0"/>
                              </a:lnTo>
                              <a:lnTo>
                                <a:pt x="39" y="0"/>
                              </a:lnTo>
                              <a:lnTo>
                                <a:pt x="32" y="0"/>
                              </a:lnTo>
                              <a:lnTo>
                                <a:pt x="24" y="3"/>
                              </a:lnTo>
                              <a:lnTo>
                                <a:pt x="17" y="8"/>
                              </a:lnTo>
                              <a:lnTo>
                                <a:pt x="12" y="13"/>
                              </a:lnTo>
                              <a:lnTo>
                                <a:pt x="7" y="18"/>
                              </a:lnTo>
                              <a:lnTo>
                                <a:pt x="2" y="25"/>
                              </a:lnTo>
                              <a:lnTo>
                                <a:pt x="2" y="33"/>
                              </a:ln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2" y="55"/>
                              </a:lnTo>
                              <a:lnTo>
                                <a:pt x="7" y="62"/>
                              </a:lnTo>
                              <a:lnTo>
                                <a:pt x="12" y="67"/>
                              </a:lnTo>
                              <a:lnTo>
                                <a:pt x="17" y="72"/>
                              </a:lnTo>
                              <a:lnTo>
                                <a:pt x="24" y="77"/>
                              </a:lnTo>
                              <a:lnTo>
                                <a:pt x="32" y="80"/>
                              </a:lnTo>
                              <a:lnTo>
                                <a:pt x="39" y="80"/>
                              </a:lnTo>
                              <a:lnTo>
                                <a:pt x="49" y="80"/>
                              </a:lnTo>
                              <a:lnTo>
                                <a:pt x="57" y="77"/>
                              </a:lnTo>
                              <a:lnTo>
                                <a:pt x="62" y="72"/>
                              </a:lnTo>
                              <a:lnTo>
                                <a:pt x="69" y="67"/>
                              </a:lnTo>
                              <a:lnTo>
                                <a:pt x="74" y="62"/>
                              </a:lnTo>
                              <a:lnTo>
                                <a:pt x="77" y="55"/>
                              </a:lnTo>
                              <a:lnTo>
                                <a:pt x="79" y="48"/>
                              </a:lnTo>
                              <a:lnTo>
                                <a:pt x="82" y="40"/>
                              </a:lnTo>
                              <a:close/>
                              <a:moveTo>
                                <a:pt x="79" y="40"/>
                              </a:moveTo>
                              <a:lnTo>
                                <a:pt x="79" y="48"/>
                              </a:lnTo>
                              <a:lnTo>
                                <a:pt x="77" y="55"/>
                              </a:lnTo>
                              <a:lnTo>
                                <a:pt x="72" y="62"/>
                              </a:lnTo>
                              <a:lnTo>
                                <a:pt x="67" y="67"/>
                              </a:lnTo>
                              <a:lnTo>
                                <a:pt x="62" y="72"/>
                              </a:lnTo>
                              <a:lnTo>
                                <a:pt x="54" y="75"/>
                              </a:lnTo>
                              <a:lnTo>
                                <a:pt x="49" y="77"/>
                              </a:lnTo>
                              <a:lnTo>
                                <a:pt x="39" y="80"/>
                              </a:lnTo>
                              <a:lnTo>
                                <a:pt x="32" y="77"/>
                              </a:lnTo>
                              <a:lnTo>
                                <a:pt x="24" y="75"/>
                              </a:lnTo>
                              <a:lnTo>
                                <a:pt x="19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4" y="55"/>
                              </a:lnTo>
                              <a:lnTo>
                                <a:pt x="2" y="48"/>
                              </a:lnTo>
                              <a:lnTo>
                                <a:pt x="2" y="40"/>
                              </a:lnTo>
                              <a:lnTo>
                                <a:pt x="2" y="33"/>
                              </a:lnTo>
                              <a:lnTo>
                                <a:pt x="4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9" y="8"/>
                              </a:lnTo>
                              <a:lnTo>
                                <a:pt x="24" y="5"/>
                              </a:lnTo>
                              <a:lnTo>
                                <a:pt x="32" y="3"/>
                              </a:lnTo>
                              <a:lnTo>
                                <a:pt x="39" y="0"/>
                              </a:lnTo>
                              <a:lnTo>
                                <a:pt x="49" y="3"/>
                              </a:lnTo>
                              <a:lnTo>
                                <a:pt x="54" y="5"/>
                              </a:lnTo>
                              <a:lnTo>
                                <a:pt x="62" y="8"/>
                              </a:lnTo>
                              <a:lnTo>
                                <a:pt x="67" y="13"/>
                              </a:lnTo>
                              <a:lnTo>
                                <a:pt x="72" y="18"/>
                              </a:lnTo>
                              <a:lnTo>
                                <a:pt x="77" y="25"/>
                              </a:lnTo>
                              <a:lnTo>
                                <a:pt x="79" y="33"/>
                              </a:lnTo>
                              <a:lnTo>
                                <a:pt x="79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B0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6" name="Freeform 9367"/>
                      <wps:cNvSpPr>
                        <a:spLocks noEditPoints="1"/>
                      </wps:cNvSpPr>
                      <wps:spPr bwMode="auto">
                        <a:xfrm>
                          <a:off x="367665" y="441960"/>
                          <a:ext cx="48895" cy="50800"/>
                        </a:xfrm>
                        <a:custGeom>
                          <a:avLst/>
                          <a:gdLst>
                            <a:gd name="T0" fmla="*/ 77 w 77"/>
                            <a:gd name="T1" fmla="*/ 33 h 80"/>
                            <a:gd name="T2" fmla="*/ 72 w 77"/>
                            <a:gd name="T3" fmla="*/ 18 h 80"/>
                            <a:gd name="T4" fmla="*/ 60 w 77"/>
                            <a:gd name="T5" fmla="*/ 8 h 80"/>
                            <a:gd name="T6" fmla="*/ 47 w 77"/>
                            <a:gd name="T7" fmla="*/ 0 h 80"/>
                            <a:gd name="T8" fmla="*/ 30 w 77"/>
                            <a:gd name="T9" fmla="*/ 0 h 80"/>
                            <a:gd name="T10" fmla="*/ 17 w 77"/>
                            <a:gd name="T11" fmla="*/ 8 h 80"/>
                            <a:gd name="T12" fmla="*/ 5 w 77"/>
                            <a:gd name="T13" fmla="*/ 18 h 80"/>
                            <a:gd name="T14" fmla="*/ 0 w 77"/>
                            <a:gd name="T15" fmla="*/ 33 h 80"/>
                            <a:gd name="T16" fmla="*/ 0 w 77"/>
                            <a:gd name="T17" fmla="*/ 48 h 80"/>
                            <a:gd name="T18" fmla="*/ 5 w 77"/>
                            <a:gd name="T19" fmla="*/ 62 h 80"/>
                            <a:gd name="T20" fmla="*/ 17 w 77"/>
                            <a:gd name="T21" fmla="*/ 72 h 80"/>
                            <a:gd name="T22" fmla="*/ 30 w 77"/>
                            <a:gd name="T23" fmla="*/ 80 h 80"/>
                            <a:gd name="T24" fmla="*/ 47 w 77"/>
                            <a:gd name="T25" fmla="*/ 80 h 80"/>
                            <a:gd name="T26" fmla="*/ 60 w 77"/>
                            <a:gd name="T27" fmla="*/ 72 h 80"/>
                            <a:gd name="T28" fmla="*/ 72 w 77"/>
                            <a:gd name="T29" fmla="*/ 62 h 80"/>
                            <a:gd name="T30" fmla="*/ 77 w 77"/>
                            <a:gd name="T31" fmla="*/ 48 h 80"/>
                            <a:gd name="T32" fmla="*/ 77 w 77"/>
                            <a:gd name="T33" fmla="*/ 40 h 80"/>
                            <a:gd name="T34" fmla="*/ 72 w 77"/>
                            <a:gd name="T35" fmla="*/ 55 h 80"/>
                            <a:gd name="T36" fmla="*/ 65 w 77"/>
                            <a:gd name="T37" fmla="*/ 67 h 80"/>
                            <a:gd name="T38" fmla="*/ 52 w 77"/>
                            <a:gd name="T39" fmla="*/ 75 h 80"/>
                            <a:gd name="T40" fmla="*/ 37 w 77"/>
                            <a:gd name="T41" fmla="*/ 77 h 80"/>
                            <a:gd name="T42" fmla="*/ 22 w 77"/>
                            <a:gd name="T43" fmla="*/ 75 h 80"/>
                            <a:gd name="T44" fmla="*/ 12 w 77"/>
                            <a:gd name="T45" fmla="*/ 67 h 80"/>
                            <a:gd name="T46" fmla="*/ 2 w 77"/>
                            <a:gd name="T47" fmla="*/ 55 h 80"/>
                            <a:gd name="T48" fmla="*/ 0 w 77"/>
                            <a:gd name="T49" fmla="*/ 40 h 80"/>
                            <a:gd name="T50" fmla="*/ 2 w 77"/>
                            <a:gd name="T51" fmla="*/ 25 h 80"/>
                            <a:gd name="T52" fmla="*/ 12 w 77"/>
                            <a:gd name="T53" fmla="*/ 13 h 80"/>
                            <a:gd name="T54" fmla="*/ 22 w 77"/>
                            <a:gd name="T55" fmla="*/ 5 h 80"/>
                            <a:gd name="T56" fmla="*/ 37 w 77"/>
                            <a:gd name="T57" fmla="*/ 3 h 80"/>
                            <a:gd name="T58" fmla="*/ 52 w 77"/>
                            <a:gd name="T59" fmla="*/ 5 h 80"/>
                            <a:gd name="T60" fmla="*/ 65 w 77"/>
                            <a:gd name="T61" fmla="*/ 13 h 80"/>
                            <a:gd name="T62" fmla="*/ 72 w 77"/>
                            <a:gd name="T63" fmla="*/ 25 h 80"/>
                            <a:gd name="T64" fmla="*/ 77 w 77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2" y="18"/>
                              </a:lnTo>
                              <a:lnTo>
                                <a:pt x="67" y="13"/>
                              </a:lnTo>
                              <a:lnTo>
                                <a:pt x="60" y="8"/>
                              </a:lnTo>
                              <a:lnTo>
                                <a:pt x="55" y="3"/>
                              </a:lnTo>
                              <a:lnTo>
                                <a:pt x="47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7"/>
                              </a:lnTo>
                              <a:lnTo>
                                <a:pt x="30" y="80"/>
                              </a:lnTo>
                              <a:lnTo>
                                <a:pt x="37" y="80"/>
                              </a:lnTo>
                              <a:lnTo>
                                <a:pt x="47" y="80"/>
                              </a:lnTo>
                              <a:lnTo>
                                <a:pt x="55" y="77"/>
                              </a:lnTo>
                              <a:lnTo>
                                <a:pt x="60" y="72"/>
                              </a:lnTo>
                              <a:lnTo>
                                <a:pt x="67" y="67"/>
                              </a:lnTo>
                              <a:lnTo>
                                <a:pt x="72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7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2"/>
                              </a:lnTo>
                              <a:lnTo>
                                <a:pt x="65" y="67"/>
                              </a:lnTo>
                              <a:lnTo>
                                <a:pt x="60" y="72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2" y="75"/>
                              </a:lnTo>
                              <a:lnTo>
                                <a:pt x="17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2" y="55"/>
                              </a:lnTo>
                              <a:lnTo>
                                <a:pt x="0" y="48"/>
                              </a:lnTo>
                              <a:lnTo>
                                <a:pt x="0" y="40"/>
                              </a:lnTo>
                              <a:lnTo>
                                <a:pt x="0" y="33"/>
                              </a:lnTo>
                              <a:lnTo>
                                <a:pt x="2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7" y="8"/>
                              </a:lnTo>
                              <a:lnTo>
                                <a:pt x="22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8"/>
                              </a:lnTo>
                              <a:lnTo>
                                <a:pt x="65" y="13"/>
                              </a:lnTo>
                              <a:lnTo>
                                <a:pt x="70" y="18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B1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7" name="Freeform 9368"/>
                      <wps:cNvSpPr>
                        <a:spLocks noEditPoints="1"/>
                      </wps:cNvSpPr>
                      <wps:spPr bwMode="auto">
                        <a:xfrm>
                          <a:off x="367665" y="441960"/>
                          <a:ext cx="48895" cy="50800"/>
                        </a:xfrm>
                        <a:custGeom>
                          <a:avLst/>
                          <a:gdLst>
                            <a:gd name="T0" fmla="*/ 77 w 77"/>
                            <a:gd name="T1" fmla="*/ 33 h 80"/>
                            <a:gd name="T2" fmla="*/ 70 w 77"/>
                            <a:gd name="T3" fmla="*/ 18 h 80"/>
                            <a:gd name="T4" fmla="*/ 60 w 77"/>
                            <a:gd name="T5" fmla="*/ 8 h 80"/>
                            <a:gd name="T6" fmla="*/ 47 w 77"/>
                            <a:gd name="T7" fmla="*/ 3 h 80"/>
                            <a:gd name="T8" fmla="*/ 30 w 77"/>
                            <a:gd name="T9" fmla="*/ 3 h 80"/>
                            <a:gd name="T10" fmla="*/ 17 w 77"/>
                            <a:gd name="T11" fmla="*/ 8 h 80"/>
                            <a:gd name="T12" fmla="*/ 5 w 77"/>
                            <a:gd name="T13" fmla="*/ 18 h 80"/>
                            <a:gd name="T14" fmla="*/ 0 w 77"/>
                            <a:gd name="T15" fmla="*/ 33 h 80"/>
                            <a:gd name="T16" fmla="*/ 0 w 77"/>
                            <a:gd name="T17" fmla="*/ 48 h 80"/>
                            <a:gd name="T18" fmla="*/ 5 w 77"/>
                            <a:gd name="T19" fmla="*/ 62 h 80"/>
                            <a:gd name="T20" fmla="*/ 17 w 77"/>
                            <a:gd name="T21" fmla="*/ 72 h 80"/>
                            <a:gd name="T22" fmla="*/ 30 w 77"/>
                            <a:gd name="T23" fmla="*/ 77 h 80"/>
                            <a:gd name="T24" fmla="*/ 47 w 77"/>
                            <a:gd name="T25" fmla="*/ 77 h 80"/>
                            <a:gd name="T26" fmla="*/ 60 w 77"/>
                            <a:gd name="T27" fmla="*/ 72 h 80"/>
                            <a:gd name="T28" fmla="*/ 70 w 77"/>
                            <a:gd name="T29" fmla="*/ 62 h 80"/>
                            <a:gd name="T30" fmla="*/ 77 w 77"/>
                            <a:gd name="T31" fmla="*/ 48 h 80"/>
                            <a:gd name="T32" fmla="*/ 75 w 77"/>
                            <a:gd name="T33" fmla="*/ 40 h 80"/>
                            <a:gd name="T34" fmla="*/ 72 w 77"/>
                            <a:gd name="T35" fmla="*/ 55 h 80"/>
                            <a:gd name="T36" fmla="*/ 65 w 77"/>
                            <a:gd name="T37" fmla="*/ 67 h 80"/>
                            <a:gd name="T38" fmla="*/ 52 w 77"/>
                            <a:gd name="T39" fmla="*/ 75 h 80"/>
                            <a:gd name="T40" fmla="*/ 37 w 77"/>
                            <a:gd name="T41" fmla="*/ 77 h 80"/>
                            <a:gd name="T42" fmla="*/ 25 w 77"/>
                            <a:gd name="T43" fmla="*/ 75 h 80"/>
                            <a:gd name="T44" fmla="*/ 12 w 77"/>
                            <a:gd name="T45" fmla="*/ 67 h 80"/>
                            <a:gd name="T46" fmla="*/ 5 w 77"/>
                            <a:gd name="T47" fmla="*/ 55 h 80"/>
                            <a:gd name="T48" fmla="*/ 0 w 77"/>
                            <a:gd name="T49" fmla="*/ 40 h 80"/>
                            <a:gd name="T50" fmla="*/ 5 w 77"/>
                            <a:gd name="T51" fmla="*/ 25 h 80"/>
                            <a:gd name="T52" fmla="*/ 12 w 77"/>
                            <a:gd name="T53" fmla="*/ 13 h 80"/>
                            <a:gd name="T54" fmla="*/ 25 w 77"/>
                            <a:gd name="T55" fmla="*/ 5 h 80"/>
                            <a:gd name="T56" fmla="*/ 37 w 77"/>
                            <a:gd name="T57" fmla="*/ 3 h 80"/>
                            <a:gd name="T58" fmla="*/ 52 w 77"/>
                            <a:gd name="T59" fmla="*/ 5 h 80"/>
                            <a:gd name="T60" fmla="*/ 65 w 77"/>
                            <a:gd name="T61" fmla="*/ 13 h 80"/>
                            <a:gd name="T62" fmla="*/ 72 w 77"/>
                            <a:gd name="T63" fmla="*/ 25 h 80"/>
                            <a:gd name="T64" fmla="*/ 75 w 77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0" y="18"/>
                              </a:lnTo>
                              <a:lnTo>
                                <a:pt x="65" y="13"/>
                              </a:lnTo>
                              <a:lnTo>
                                <a:pt x="60" y="8"/>
                              </a:lnTo>
                              <a:lnTo>
                                <a:pt x="52" y="5"/>
                              </a:lnTo>
                              <a:lnTo>
                                <a:pt x="47" y="3"/>
                              </a:lnTo>
                              <a:lnTo>
                                <a:pt x="37" y="0"/>
                              </a:lnTo>
                              <a:lnTo>
                                <a:pt x="30" y="3"/>
                              </a:lnTo>
                              <a:lnTo>
                                <a:pt x="22" y="5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5"/>
                              </a:lnTo>
                              <a:lnTo>
                                <a:pt x="30" y="77"/>
                              </a:lnTo>
                              <a:lnTo>
                                <a:pt x="37" y="80"/>
                              </a:lnTo>
                              <a:lnTo>
                                <a:pt x="47" y="77"/>
                              </a:lnTo>
                              <a:lnTo>
                                <a:pt x="52" y="75"/>
                              </a:lnTo>
                              <a:lnTo>
                                <a:pt x="60" y="72"/>
                              </a:lnTo>
                              <a:lnTo>
                                <a:pt x="65" y="67"/>
                              </a:lnTo>
                              <a:lnTo>
                                <a:pt x="70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5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0"/>
                              </a:lnTo>
                              <a:lnTo>
                                <a:pt x="65" y="67"/>
                              </a:lnTo>
                              <a:lnTo>
                                <a:pt x="60" y="70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5" y="75"/>
                              </a:lnTo>
                              <a:lnTo>
                                <a:pt x="17" y="70"/>
                              </a:lnTo>
                              <a:lnTo>
                                <a:pt x="12" y="67"/>
                              </a:lnTo>
                              <a:lnTo>
                                <a:pt x="7" y="60"/>
                              </a:lnTo>
                              <a:lnTo>
                                <a:pt x="5" y="55"/>
                              </a:lnTo>
                              <a:lnTo>
                                <a:pt x="2" y="48"/>
                              </a:lnTo>
                              <a:lnTo>
                                <a:pt x="0" y="40"/>
                              </a:lnTo>
                              <a:lnTo>
                                <a:pt x="2" y="33"/>
                              </a:lnTo>
                              <a:lnTo>
                                <a:pt x="5" y="25"/>
                              </a:lnTo>
                              <a:lnTo>
                                <a:pt x="7" y="20"/>
                              </a:lnTo>
                              <a:lnTo>
                                <a:pt x="12" y="13"/>
                              </a:lnTo>
                              <a:lnTo>
                                <a:pt x="17" y="10"/>
                              </a:lnTo>
                              <a:lnTo>
                                <a:pt x="25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10"/>
                              </a:lnTo>
                              <a:lnTo>
                                <a:pt x="65" y="13"/>
                              </a:lnTo>
                              <a:lnTo>
                                <a:pt x="70" y="20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B2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8" name="Freeform 9369"/>
                      <wps:cNvSpPr>
                        <a:spLocks noEditPoints="1"/>
                      </wps:cNvSpPr>
                      <wps:spPr bwMode="auto">
                        <a:xfrm>
                          <a:off x="367665" y="443865"/>
                          <a:ext cx="48895" cy="46990"/>
                        </a:xfrm>
                        <a:custGeom>
                          <a:avLst/>
                          <a:gdLst>
                            <a:gd name="T0" fmla="*/ 75 w 77"/>
                            <a:gd name="T1" fmla="*/ 30 h 74"/>
                            <a:gd name="T2" fmla="*/ 70 w 77"/>
                            <a:gd name="T3" fmla="*/ 15 h 74"/>
                            <a:gd name="T4" fmla="*/ 60 w 77"/>
                            <a:gd name="T5" fmla="*/ 5 h 74"/>
                            <a:gd name="T6" fmla="*/ 45 w 77"/>
                            <a:gd name="T7" fmla="*/ 0 h 74"/>
                            <a:gd name="T8" fmla="*/ 30 w 77"/>
                            <a:gd name="T9" fmla="*/ 0 h 74"/>
                            <a:gd name="T10" fmla="*/ 17 w 77"/>
                            <a:gd name="T11" fmla="*/ 5 h 74"/>
                            <a:gd name="T12" fmla="*/ 7 w 77"/>
                            <a:gd name="T13" fmla="*/ 15 h 74"/>
                            <a:gd name="T14" fmla="*/ 0 w 77"/>
                            <a:gd name="T15" fmla="*/ 30 h 74"/>
                            <a:gd name="T16" fmla="*/ 0 w 77"/>
                            <a:gd name="T17" fmla="*/ 45 h 74"/>
                            <a:gd name="T18" fmla="*/ 7 w 77"/>
                            <a:gd name="T19" fmla="*/ 59 h 74"/>
                            <a:gd name="T20" fmla="*/ 17 w 77"/>
                            <a:gd name="T21" fmla="*/ 69 h 74"/>
                            <a:gd name="T22" fmla="*/ 30 w 77"/>
                            <a:gd name="T23" fmla="*/ 74 h 74"/>
                            <a:gd name="T24" fmla="*/ 45 w 77"/>
                            <a:gd name="T25" fmla="*/ 74 h 74"/>
                            <a:gd name="T26" fmla="*/ 60 w 77"/>
                            <a:gd name="T27" fmla="*/ 69 h 74"/>
                            <a:gd name="T28" fmla="*/ 70 w 77"/>
                            <a:gd name="T29" fmla="*/ 59 h 74"/>
                            <a:gd name="T30" fmla="*/ 75 w 77"/>
                            <a:gd name="T31" fmla="*/ 45 h 74"/>
                            <a:gd name="T32" fmla="*/ 75 w 77"/>
                            <a:gd name="T33" fmla="*/ 37 h 74"/>
                            <a:gd name="T34" fmla="*/ 72 w 77"/>
                            <a:gd name="T35" fmla="*/ 52 h 74"/>
                            <a:gd name="T36" fmla="*/ 65 w 77"/>
                            <a:gd name="T37" fmla="*/ 62 h 74"/>
                            <a:gd name="T38" fmla="*/ 52 w 77"/>
                            <a:gd name="T39" fmla="*/ 72 h 74"/>
                            <a:gd name="T40" fmla="*/ 37 w 77"/>
                            <a:gd name="T41" fmla="*/ 74 h 74"/>
                            <a:gd name="T42" fmla="*/ 25 w 77"/>
                            <a:gd name="T43" fmla="*/ 72 h 74"/>
                            <a:gd name="T44" fmla="*/ 12 w 77"/>
                            <a:gd name="T45" fmla="*/ 62 h 74"/>
                            <a:gd name="T46" fmla="*/ 5 w 77"/>
                            <a:gd name="T47" fmla="*/ 52 h 74"/>
                            <a:gd name="T48" fmla="*/ 2 w 77"/>
                            <a:gd name="T49" fmla="*/ 37 h 74"/>
                            <a:gd name="T50" fmla="*/ 5 w 77"/>
                            <a:gd name="T51" fmla="*/ 22 h 74"/>
                            <a:gd name="T52" fmla="*/ 12 w 77"/>
                            <a:gd name="T53" fmla="*/ 12 h 74"/>
                            <a:gd name="T54" fmla="*/ 25 w 77"/>
                            <a:gd name="T55" fmla="*/ 2 h 74"/>
                            <a:gd name="T56" fmla="*/ 37 w 77"/>
                            <a:gd name="T57" fmla="*/ 0 h 74"/>
                            <a:gd name="T58" fmla="*/ 52 w 77"/>
                            <a:gd name="T59" fmla="*/ 2 h 74"/>
                            <a:gd name="T60" fmla="*/ 65 w 77"/>
                            <a:gd name="T61" fmla="*/ 12 h 74"/>
                            <a:gd name="T62" fmla="*/ 72 w 77"/>
                            <a:gd name="T63" fmla="*/ 22 h 74"/>
                            <a:gd name="T64" fmla="*/ 75 w 77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74">
                              <a:moveTo>
                                <a:pt x="77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5"/>
                              </a:lnTo>
                              <a:lnTo>
                                <a:pt x="65" y="10"/>
                              </a:lnTo>
                              <a:lnTo>
                                <a:pt x="60" y="5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2"/>
                              </a:lnTo>
                              <a:lnTo>
                                <a:pt x="17" y="5"/>
                              </a:lnTo>
                              <a:lnTo>
                                <a:pt x="12" y="10"/>
                              </a:lnTo>
                              <a:lnTo>
                                <a:pt x="7" y="15"/>
                              </a:lnTo>
                              <a:lnTo>
                                <a:pt x="2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2" y="52"/>
                              </a:lnTo>
                              <a:lnTo>
                                <a:pt x="7" y="59"/>
                              </a:lnTo>
                              <a:lnTo>
                                <a:pt x="12" y="64"/>
                              </a:lnTo>
                              <a:lnTo>
                                <a:pt x="17" y="69"/>
                              </a:lnTo>
                              <a:lnTo>
                                <a:pt x="22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9"/>
                              </a:lnTo>
                              <a:lnTo>
                                <a:pt x="65" y="64"/>
                              </a:lnTo>
                              <a:lnTo>
                                <a:pt x="70" y="59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7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5" y="45"/>
                              </a:lnTo>
                              <a:lnTo>
                                <a:pt x="72" y="52"/>
                              </a:lnTo>
                              <a:lnTo>
                                <a:pt x="70" y="57"/>
                              </a:lnTo>
                              <a:lnTo>
                                <a:pt x="65" y="62"/>
                              </a:lnTo>
                              <a:lnTo>
                                <a:pt x="60" y="67"/>
                              </a:lnTo>
                              <a:lnTo>
                                <a:pt x="52" y="72"/>
                              </a:lnTo>
                              <a:lnTo>
                                <a:pt x="45" y="72"/>
                              </a:lnTo>
                              <a:lnTo>
                                <a:pt x="37" y="74"/>
                              </a:lnTo>
                              <a:lnTo>
                                <a:pt x="30" y="72"/>
                              </a:lnTo>
                              <a:lnTo>
                                <a:pt x="25" y="72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2"/>
                              </a:lnTo>
                              <a:lnTo>
                                <a:pt x="30" y="2"/>
                              </a:lnTo>
                              <a:lnTo>
                                <a:pt x="37" y="0"/>
                              </a:lnTo>
                              <a:lnTo>
                                <a:pt x="45" y="2"/>
                              </a:lnTo>
                              <a:lnTo>
                                <a:pt x="52" y="2"/>
                              </a:lnTo>
                              <a:lnTo>
                                <a:pt x="60" y="7"/>
                              </a:lnTo>
                              <a:lnTo>
                                <a:pt x="65" y="12"/>
                              </a:lnTo>
                              <a:lnTo>
                                <a:pt x="70" y="17"/>
                              </a:lnTo>
                              <a:lnTo>
                                <a:pt x="72" y="22"/>
                              </a:lnTo>
                              <a:lnTo>
                                <a:pt x="75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B4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9" name="Freeform 9370"/>
                      <wps:cNvSpPr>
                        <a:spLocks noEditPoints="1"/>
                      </wps:cNvSpPr>
                      <wps:spPr bwMode="auto">
                        <a:xfrm>
                          <a:off x="367665" y="443865"/>
                          <a:ext cx="47625" cy="46990"/>
                        </a:xfrm>
                        <a:custGeom>
                          <a:avLst/>
                          <a:gdLst>
                            <a:gd name="T0" fmla="*/ 75 w 75"/>
                            <a:gd name="T1" fmla="*/ 30 h 74"/>
                            <a:gd name="T2" fmla="*/ 70 w 75"/>
                            <a:gd name="T3" fmla="*/ 17 h 74"/>
                            <a:gd name="T4" fmla="*/ 60 w 75"/>
                            <a:gd name="T5" fmla="*/ 7 h 74"/>
                            <a:gd name="T6" fmla="*/ 45 w 75"/>
                            <a:gd name="T7" fmla="*/ 0 h 74"/>
                            <a:gd name="T8" fmla="*/ 30 w 75"/>
                            <a:gd name="T9" fmla="*/ 0 h 74"/>
                            <a:gd name="T10" fmla="*/ 17 w 75"/>
                            <a:gd name="T11" fmla="*/ 7 h 74"/>
                            <a:gd name="T12" fmla="*/ 7 w 75"/>
                            <a:gd name="T13" fmla="*/ 17 h 74"/>
                            <a:gd name="T14" fmla="*/ 2 w 75"/>
                            <a:gd name="T15" fmla="*/ 30 h 74"/>
                            <a:gd name="T16" fmla="*/ 2 w 75"/>
                            <a:gd name="T17" fmla="*/ 45 h 74"/>
                            <a:gd name="T18" fmla="*/ 7 w 75"/>
                            <a:gd name="T19" fmla="*/ 57 h 74"/>
                            <a:gd name="T20" fmla="*/ 17 w 75"/>
                            <a:gd name="T21" fmla="*/ 67 h 74"/>
                            <a:gd name="T22" fmla="*/ 30 w 75"/>
                            <a:gd name="T23" fmla="*/ 74 h 74"/>
                            <a:gd name="T24" fmla="*/ 45 w 75"/>
                            <a:gd name="T25" fmla="*/ 74 h 74"/>
                            <a:gd name="T26" fmla="*/ 60 w 75"/>
                            <a:gd name="T27" fmla="*/ 67 h 74"/>
                            <a:gd name="T28" fmla="*/ 70 w 75"/>
                            <a:gd name="T29" fmla="*/ 57 h 74"/>
                            <a:gd name="T30" fmla="*/ 75 w 75"/>
                            <a:gd name="T31" fmla="*/ 45 h 74"/>
                            <a:gd name="T32" fmla="*/ 75 w 75"/>
                            <a:gd name="T33" fmla="*/ 37 h 74"/>
                            <a:gd name="T34" fmla="*/ 72 w 75"/>
                            <a:gd name="T35" fmla="*/ 52 h 74"/>
                            <a:gd name="T36" fmla="*/ 65 w 75"/>
                            <a:gd name="T37" fmla="*/ 62 h 74"/>
                            <a:gd name="T38" fmla="*/ 52 w 75"/>
                            <a:gd name="T39" fmla="*/ 69 h 74"/>
                            <a:gd name="T40" fmla="*/ 37 w 75"/>
                            <a:gd name="T41" fmla="*/ 72 h 74"/>
                            <a:gd name="T42" fmla="*/ 25 w 75"/>
                            <a:gd name="T43" fmla="*/ 69 h 74"/>
                            <a:gd name="T44" fmla="*/ 12 w 75"/>
                            <a:gd name="T45" fmla="*/ 62 h 74"/>
                            <a:gd name="T46" fmla="*/ 5 w 75"/>
                            <a:gd name="T47" fmla="*/ 52 h 74"/>
                            <a:gd name="T48" fmla="*/ 2 w 75"/>
                            <a:gd name="T49" fmla="*/ 37 h 74"/>
                            <a:gd name="T50" fmla="*/ 5 w 75"/>
                            <a:gd name="T51" fmla="*/ 22 h 74"/>
                            <a:gd name="T52" fmla="*/ 12 w 75"/>
                            <a:gd name="T53" fmla="*/ 12 h 74"/>
                            <a:gd name="T54" fmla="*/ 25 w 75"/>
                            <a:gd name="T55" fmla="*/ 5 h 74"/>
                            <a:gd name="T56" fmla="*/ 37 w 75"/>
                            <a:gd name="T57" fmla="*/ 2 h 74"/>
                            <a:gd name="T58" fmla="*/ 52 w 75"/>
                            <a:gd name="T59" fmla="*/ 5 h 74"/>
                            <a:gd name="T60" fmla="*/ 65 w 75"/>
                            <a:gd name="T61" fmla="*/ 12 h 74"/>
                            <a:gd name="T62" fmla="*/ 72 w 75"/>
                            <a:gd name="T63" fmla="*/ 22 h 74"/>
                            <a:gd name="T64" fmla="*/ 75 w 75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5" h="74">
                              <a:moveTo>
                                <a:pt x="75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7"/>
                              </a:lnTo>
                              <a:lnTo>
                                <a:pt x="65" y="10"/>
                              </a:lnTo>
                              <a:lnTo>
                                <a:pt x="60" y="7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5" y="2"/>
                              </a:lnTo>
                              <a:lnTo>
                                <a:pt x="17" y="7"/>
                              </a:lnTo>
                              <a:lnTo>
                                <a:pt x="12" y="10"/>
                              </a:lnTo>
                              <a:lnTo>
                                <a:pt x="7" y="17"/>
                              </a:lnTo>
                              <a:lnTo>
                                <a:pt x="5" y="22"/>
                              </a:lnTo>
                              <a:lnTo>
                                <a:pt x="2" y="30"/>
                              </a:lnTo>
                              <a:lnTo>
                                <a:pt x="0" y="37"/>
                              </a:lnTo>
                              <a:lnTo>
                                <a:pt x="2" y="45"/>
                              </a:lnTo>
                              <a:lnTo>
                                <a:pt x="5" y="52"/>
                              </a:lnTo>
                              <a:lnTo>
                                <a:pt x="7" y="57"/>
                              </a:lnTo>
                              <a:lnTo>
                                <a:pt x="12" y="64"/>
                              </a:lnTo>
                              <a:lnTo>
                                <a:pt x="17" y="67"/>
                              </a:lnTo>
                              <a:lnTo>
                                <a:pt x="25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7"/>
                              </a:lnTo>
                              <a:lnTo>
                                <a:pt x="65" y="64"/>
                              </a:lnTo>
                              <a:lnTo>
                                <a:pt x="70" y="57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5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2" y="45"/>
                              </a:lnTo>
                              <a:lnTo>
                                <a:pt x="72" y="52"/>
                              </a:lnTo>
                              <a:lnTo>
                                <a:pt x="67" y="57"/>
                              </a:lnTo>
                              <a:lnTo>
                                <a:pt x="65" y="62"/>
                              </a:lnTo>
                              <a:lnTo>
                                <a:pt x="57" y="67"/>
                              </a:lnTo>
                              <a:lnTo>
                                <a:pt x="52" y="69"/>
                              </a:lnTo>
                              <a:lnTo>
                                <a:pt x="45" y="72"/>
                              </a:lnTo>
                              <a:lnTo>
                                <a:pt x="37" y="72"/>
                              </a:lnTo>
                              <a:lnTo>
                                <a:pt x="32" y="72"/>
                              </a:lnTo>
                              <a:lnTo>
                                <a:pt x="25" y="69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37" y="2"/>
                              </a:lnTo>
                              <a:lnTo>
                                <a:pt x="45" y="2"/>
                              </a:lnTo>
                              <a:lnTo>
                                <a:pt x="52" y="5"/>
                              </a:lnTo>
                              <a:lnTo>
                                <a:pt x="57" y="7"/>
                              </a:lnTo>
                              <a:lnTo>
                                <a:pt x="65" y="12"/>
                              </a:lnTo>
                              <a:lnTo>
                                <a:pt x="67" y="17"/>
                              </a:lnTo>
                              <a:lnTo>
                                <a:pt x="72" y="22"/>
                              </a:lnTo>
                              <a:lnTo>
                                <a:pt x="72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0" name="Freeform 9371"/>
                      <wps:cNvSpPr>
                        <a:spLocks noEditPoints="1"/>
                      </wps:cNvSpPr>
                      <wps:spPr bwMode="auto">
                        <a:xfrm>
                          <a:off x="368935" y="443865"/>
                          <a:ext cx="46355" cy="46990"/>
                        </a:xfrm>
                        <a:custGeom>
                          <a:avLst/>
                          <a:gdLst>
                            <a:gd name="T0" fmla="*/ 73 w 73"/>
                            <a:gd name="T1" fmla="*/ 30 h 74"/>
                            <a:gd name="T2" fmla="*/ 68 w 73"/>
                            <a:gd name="T3" fmla="*/ 17 h 74"/>
                            <a:gd name="T4" fmla="*/ 58 w 73"/>
                            <a:gd name="T5" fmla="*/ 7 h 74"/>
                            <a:gd name="T6" fmla="*/ 43 w 73"/>
                            <a:gd name="T7" fmla="*/ 2 h 74"/>
                            <a:gd name="T8" fmla="*/ 28 w 73"/>
                            <a:gd name="T9" fmla="*/ 2 h 74"/>
                            <a:gd name="T10" fmla="*/ 15 w 73"/>
                            <a:gd name="T11" fmla="*/ 7 h 74"/>
                            <a:gd name="T12" fmla="*/ 5 w 73"/>
                            <a:gd name="T13" fmla="*/ 17 h 74"/>
                            <a:gd name="T14" fmla="*/ 0 w 73"/>
                            <a:gd name="T15" fmla="*/ 30 h 74"/>
                            <a:gd name="T16" fmla="*/ 0 w 73"/>
                            <a:gd name="T17" fmla="*/ 45 h 74"/>
                            <a:gd name="T18" fmla="*/ 5 w 73"/>
                            <a:gd name="T19" fmla="*/ 57 h 74"/>
                            <a:gd name="T20" fmla="*/ 15 w 73"/>
                            <a:gd name="T21" fmla="*/ 67 h 74"/>
                            <a:gd name="T22" fmla="*/ 28 w 73"/>
                            <a:gd name="T23" fmla="*/ 72 h 74"/>
                            <a:gd name="T24" fmla="*/ 43 w 73"/>
                            <a:gd name="T25" fmla="*/ 72 h 74"/>
                            <a:gd name="T26" fmla="*/ 58 w 73"/>
                            <a:gd name="T27" fmla="*/ 67 h 74"/>
                            <a:gd name="T28" fmla="*/ 68 w 73"/>
                            <a:gd name="T29" fmla="*/ 57 h 74"/>
                            <a:gd name="T30" fmla="*/ 73 w 73"/>
                            <a:gd name="T31" fmla="*/ 45 h 74"/>
                            <a:gd name="T32" fmla="*/ 70 w 73"/>
                            <a:gd name="T33" fmla="*/ 37 h 74"/>
                            <a:gd name="T34" fmla="*/ 68 w 73"/>
                            <a:gd name="T35" fmla="*/ 50 h 74"/>
                            <a:gd name="T36" fmla="*/ 60 w 73"/>
                            <a:gd name="T37" fmla="*/ 62 h 74"/>
                            <a:gd name="T38" fmla="*/ 50 w 73"/>
                            <a:gd name="T39" fmla="*/ 69 h 74"/>
                            <a:gd name="T40" fmla="*/ 35 w 73"/>
                            <a:gd name="T41" fmla="*/ 72 h 74"/>
                            <a:gd name="T42" fmla="*/ 23 w 73"/>
                            <a:gd name="T43" fmla="*/ 69 h 74"/>
                            <a:gd name="T44" fmla="*/ 10 w 73"/>
                            <a:gd name="T45" fmla="*/ 62 h 74"/>
                            <a:gd name="T46" fmla="*/ 3 w 73"/>
                            <a:gd name="T47" fmla="*/ 50 h 74"/>
                            <a:gd name="T48" fmla="*/ 0 w 73"/>
                            <a:gd name="T49" fmla="*/ 37 h 74"/>
                            <a:gd name="T50" fmla="*/ 3 w 73"/>
                            <a:gd name="T51" fmla="*/ 22 h 74"/>
                            <a:gd name="T52" fmla="*/ 10 w 73"/>
                            <a:gd name="T53" fmla="*/ 12 h 74"/>
                            <a:gd name="T54" fmla="*/ 23 w 73"/>
                            <a:gd name="T55" fmla="*/ 5 h 74"/>
                            <a:gd name="T56" fmla="*/ 35 w 73"/>
                            <a:gd name="T57" fmla="*/ 2 h 74"/>
                            <a:gd name="T58" fmla="*/ 50 w 73"/>
                            <a:gd name="T59" fmla="*/ 5 h 74"/>
                            <a:gd name="T60" fmla="*/ 60 w 73"/>
                            <a:gd name="T61" fmla="*/ 12 h 74"/>
                            <a:gd name="T62" fmla="*/ 68 w 73"/>
                            <a:gd name="T63" fmla="*/ 22 h 74"/>
                            <a:gd name="T64" fmla="*/ 70 w 73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3" h="74">
                              <a:moveTo>
                                <a:pt x="73" y="37"/>
                              </a:moveTo>
                              <a:lnTo>
                                <a:pt x="73" y="30"/>
                              </a:lnTo>
                              <a:lnTo>
                                <a:pt x="70" y="22"/>
                              </a:lnTo>
                              <a:lnTo>
                                <a:pt x="68" y="17"/>
                              </a:lnTo>
                              <a:lnTo>
                                <a:pt x="63" y="12"/>
                              </a:lnTo>
                              <a:lnTo>
                                <a:pt x="58" y="7"/>
                              </a:lnTo>
                              <a:lnTo>
                                <a:pt x="50" y="2"/>
                              </a:lnTo>
                              <a:lnTo>
                                <a:pt x="43" y="2"/>
                              </a:lnTo>
                              <a:lnTo>
                                <a:pt x="35" y="0"/>
                              </a:lnTo>
                              <a:lnTo>
                                <a:pt x="28" y="2"/>
                              </a:lnTo>
                              <a:lnTo>
                                <a:pt x="23" y="2"/>
                              </a:lnTo>
                              <a:lnTo>
                                <a:pt x="15" y="7"/>
                              </a:lnTo>
                              <a:lnTo>
                                <a:pt x="10" y="12"/>
                              </a:lnTo>
                              <a:lnTo>
                                <a:pt x="5" y="17"/>
                              </a:lnTo>
                              <a:lnTo>
                                <a:pt x="3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3" y="52"/>
                              </a:lnTo>
                              <a:lnTo>
                                <a:pt x="5" y="57"/>
                              </a:lnTo>
                              <a:lnTo>
                                <a:pt x="10" y="62"/>
                              </a:lnTo>
                              <a:lnTo>
                                <a:pt x="15" y="67"/>
                              </a:lnTo>
                              <a:lnTo>
                                <a:pt x="23" y="72"/>
                              </a:lnTo>
                              <a:lnTo>
                                <a:pt x="28" y="72"/>
                              </a:lnTo>
                              <a:lnTo>
                                <a:pt x="35" y="74"/>
                              </a:lnTo>
                              <a:lnTo>
                                <a:pt x="43" y="72"/>
                              </a:lnTo>
                              <a:lnTo>
                                <a:pt x="50" y="72"/>
                              </a:lnTo>
                              <a:lnTo>
                                <a:pt x="58" y="67"/>
                              </a:lnTo>
                              <a:lnTo>
                                <a:pt x="63" y="62"/>
                              </a:lnTo>
                              <a:lnTo>
                                <a:pt x="68" y="57"/>
                              </a:lnTo>
                              <a:lnTo>
                                <a:pt x="70" y="52"/>
                              </a:lnTo>
                              <a:lnTo>
                                <a:pt x="73" y="45"/>
                              </a:lnTo>
                              <a:lnTo>
                                <a:pt x="73" y="37"/>
                              </a:lnTo>
                              <a:close/>
                              <a:moveTo>
                                <a:pt x="70" y="37"/>
                              </a:moveTo>
                              <a:lnTo>
                                <a:pt x="70" y="45"/>
                              </a:lnTo>
                              <a:lnTo>
                                <a:pt x="68" y="50"/>
                              </a:lnTo>
                              <a:lnTo>
                                <a:pt x="65" y="57"/>
                              </a:lnTo>
                              <a:lnTo>
                                <a:pt x="60" y="62"/>
                              </a:lnTo>
                              <a:lnTo>
                                <a:pt x="55" y="67"/>
                              </a:lnTo>
                              <a:lnTo>
                                <a:pt x="50" y="69"/>
                              </a:lnTo>
                              <a:lnTo>
                                <a:pt x="43" y="72"/>
                              </a:lnTo>
                              <a:lnTo>
                                <a:pt x="35" y="72"/>
                              </a:lnTo>
                              <a:lnTo>
                                <a:pt x="30" y="72"/>
                              </a:lnTo>
                              <a:lnTo>
                                <a:pt x="23" y="69"/>
                              </a:lnTo>
                              <a:lnTo>
                                <a:pt x="18" y="67"/>
                              </a:lnTo>
                              <a:lnTo>
                                <a:pt x="10" y="62"/>
                              </a:lnTo>
                              <a:lnTo>
                                <a:pt x="8" y="57"/>
                              </a:lnTo>
                              <a:lnTo>
                                <a:pt x="3" y="50"/>
                              </a:lnTo>
                              <a:lnTo>
                                <a:pt x="3" y="45"/>
                              </a:lnTo>
                              <a:lnTo>
                                <a:pt x="0" y="37"/>
                              </a:lnTo>
                              <a:lnTo>
                                <a:pt x="3" y="30"/>
                              </a:lnTo>
                              <a:lnTo>
                                <a:pt x="3" y="22"/>
                              </a:lnTo>
                              <a:lnTo>
                                <a:pt x="8" y="17"/>
                              </a:lnTo>
                              <a:lnTo>
                                <a:pt x="10" y="12"/>
                              </a:lnTo>
                              <a:lnTo>
                                <a:pt x="18" y="7"/>
                              </a:lnTo>
                              <a:lnTo>
                                <a:pt x="23" y="5"/>
                              </a:lnTo>
                              <a:lnTo>
                                <a:pt x="30" y="2"/>
                              </a:lnTo>
                              <a:lnTo>
                                <a:pt x="35" y="2"/>
                              </a:lnTo>
                              <a:lnTo>
                                <a:pt x="43" y="2"/>
                              </a:lnTo>
                              <a:lnTo>
                                <a:pt x="50" y="5"/>
                              </a:lnTo>
                              <a:lnTo>
                                <a:pt x="55" y="7"/>
                              </a:lnTo>
                              <a:lnTo>
                                <a:pt x="60" y="12"/>
                              </a:lnTo>
                              <a:lnTo>
                                <a:pt x="65" y="17"/>
                              </a:lnTo>
                              <a:lnTo>
                                <a:pt x="68" y="22"/>
                              </a:lnTo>
                              <a:lnTo>
                                <a:pt x="70" y="30"/>
                              </a:lnTo>
                              <a:lnTo>
                                <a:pt x="7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B7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1" name="Freeform 9372"/>
                      <wps:cNvSpPr>
                        <a:spLocks noEditPoints="1"/>
                      </wps:cNvSpPr>
                      <wps:spPr bwMode="auto">
                        <a:xfrm>
                          <a:off x="368935" y="445135"/>
                          <a:ext cx="46355" cy="44450"/>
                        </a:xfrm>
                        <a:custGeom>
                          <a:avLst/>
                          <a:gdLst>
                            <a:gd name="T0" fmla="*/ 70 w 73"/>
                            <a:gd name="T1" fmla="*/ 28 h 70"/>
                            <a:gd name="T2" fmla="*/ 65 w 73"/>
                            <a:gd name="T3" fmla="*/ 15 h 70"/>
                            <a:gd name="T4" fmla="*/ 55 w 73"/>
                            <a:gd name="T5" fmla="*/ 5 h 70"/>
                            <a:gd name="T6" fmla="*/ 43 w 73"/>
                            <a:gd name="T7" fmla="*/ 0 h 70"/>
                            <a:gd name="T8" fmla="*/ 30 w 73"/>
                            <a:gd name="T9" fmla="*/ 0 h 70"/>
                            <a:gd name="T10" fmla="*/ 15 w 73"/>
                            <a:gd name="T11" fmla="*/ 5 h 70"/>
                            <a:gd name="T12" fmla="*/ 5 w 73"/>
                            <a:gd name="T13" fmla="*/ 15 h 70"/>
                            <a:gd name="T14" fmla="*/ 0 w 73"/>
                            <a:gd name="T15" fmla="*/ 28 h 70"/>
                            <a:gd name="T16" fmla="*/ 0 w 73"/>
                            <a:gd name="T17" fmla="*/ 43 h 70"/>
                            <a:gd name="T18" fmla="*/ 5 w 73"/>
                            <a:gd name="T19" fmla="*/ 55 h 70"/>
                            <a:gd name="T20" fmla="*/ 15 w 73"/>
                            <a:gd name="T21" fmla="*/ 65 h 70"/>
                            <a:gd name="T22" fmla="*/ 30 w 73"/>
                            <a:gd name="T23" fmla="*/ 70 h 70"/>
                            <a:gd name="T24" fmla="*/ 43 w 73"/>
                            <a:gd name="T25" fmla="*/ 70 h 70"/>
                            <a:gd name="T26" fmla="*/ 55 w 73"/>
                            <a:gd name="T27" fmla="*/ 65 h 70"/>
                            <a:gd name="T28" fmla="*/ 65 w 73"/>
                            <a:gd name="T29" fmla="*/ 55 h 70"/>
                            <a:gd name="T30" fmla="*/ 70 w 73"/>
                            <a:gd name="T31" fmla="*/ 43 h 70"/>
                            <a:gd name="T32" fmla="*/ 70 w 73"/>
                            <a:gd name="T33" fmla="*/ 35 h 70"/>
                            <a:gd name="T34" fmla="*/ 68 w 73"/>
                            <a:gd name="T35" fmla="*/ 48 h 70"/>
                            <a:gd name="T36" fmla="*/ 60 w 73"/>
                            <a:gd name="T37" fmla="*/ 60 h 70"/>
                            <a:gd name="T38" fmla="*/ 50 w 73"/>
                            <a:gd name="T39" fmla="*/ 67 h 70"/>
                            <a:gd name="T40" fmla="*/ 35 w 73"/>
                            <a:gd name="T41" fmla="*/ 70 h 70"/>
                            <a:gd name="T42" fmla="*/ 23 w 73"/>
                            <a:gd name="T43" fmla="*/ 67 h 70"/>
                            <a:gd name="T44" fmla="*/ 13 w 73"/>
                            <a:gd name="T45" fmla="*/ 60 h 70"/>
                            <a:gd name="T46" fmla="*/ 5 w 73"/>
                            <a:gd name="T47" fmla="*/ 48 h 70"/>
                            <a:gd name="T48" fmla="*/ 3 w 73"/>
                            <a:gd name="T49" fmla="*/ 35 h 70"/>
                            <a:gd name="T50" fmla="*/ 5 w 73"/>
                            <a:gd name="T51" fmla="*/ 23 h 70"/>
                            <a:gd name="T52" fmla="*/ 13 w 73"/>
                            <a:gd name="T53" fmla="*/ 10 h 70"/>
                            <a:gd name="T54" fmla="*/ 23 w 73"/>
                            <a:gd name="T55" fmla="*/ 3 h 70"/>
                            <a:gd name="T56" fmla="*/ 35 w 73"/>
                            <a:gd name="T57" fmla="*/ 0 h 70"/>
                            <a:gd name="T58" fmla="*/ 50 w 73"/>
                            <a:gd name="T59" fmla="*/ 3 h 70"/>
                            <a:gd name="T60" fmla="*/ 60 w 73"/>
                            <a:gd name="T61" fmla="*/ 10 h 70"/>
                            <a:gd name="T62" fmla="*/ 68 w 73"/>
                            <a:gd name="T63" fmla="*/ 23 h 70"/>
                            <a:gd name="T64" fmla="*/ 70 w 73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3" h="70">
                              <a:moveTo>
                                <a:pt x="73" y="35"/>
                              </a:moveTo>
                              <a:lnTo>
                                <a:pt x="70" y="28"/>
                              </a:lnTo>
                              <a:lnTo>
                                <a:pt x="70" y="20"/>
                              </a:lnTo>
                              <a:lnTo>
                                <a:pt x="65" y="15"/>
                              </a:lnTo>
                              <a:lnTo>
                                <a:pt x="63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3" y="20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3" y="50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3" y="60"/>
                              </a:lnTo>
                              <a:lnTo>
                                <a:pt x="65" y="55"/>
                              </a:lnTo>
                              <a:lnTo>
                                <a:pt x="70" y="50"/>
                              </a:lnTo>
                              <a:lnTo>
                                <a:pt x="70" y="43"/>
                              </a:lnTo>
                              <a:lnTo>
                                <a:pt x="73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7"/>
                              </a:lnTo>
                              <a:lnTo>
                                <a:pt x="43" y="67"/>
                              </a:lnTo>
                              <a:lnTo>
                                <a:pt x="35" y="70"/>
                              </a:lnTo>
                              <a:lnTo>
                                <a:pt x="30" y="67"/>
                              </a:lnTo>
                              <a:lnTo>
                                <a:pt x="23" y="67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3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3" y="0"/>
                              </a:lnTo>
                              <a:lnTo>
                                <a:pt x="50" y="3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B8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2" name="Freeform 9373"/>
                      <wps:cNvSpPr>
                        <a:spLocks noEditPoints="1"/>
                      </wps:cNvSpPr>
                      <wps:spPr bwMode="auto">
                        <a:xfrm>
                          <a:off x="368935" y="445135"/>
                          <a:ext cx="44450" cy="44450"/>
                        </a:xfrm>
                        <a:custGeom>
                          <a:avLst/>
                          <a:gdLst>
                            <a:gd name="T0" fmla="*/ 70 w 70"/>
                            <a:gd name="T1" fmla="*/ 28 h 70"/>
                            <a:gd name="T2" fmla="*/ 65 w 70"/>
                            <a:gd name="T3" fmla="*/ 15 h 70"/>
                            <a:gd name="T4" fmla="*/ 55 w 70"/>
                            <a:gd name="T5" fmla="*/ 5 h 70"/>
                            <a:gd name="T6" fmla="*/ 43 w 70"/>
                            <a:gd name="T7" fmla="*/ 0 h 70"/>
                            <a:gd name="T8" fmla="*/ 30 w 70"/>
                            <a:gd name="T9" fmla="*/ 0 h 70"/>
                            <a:gd name="T10" fmla="*/ 18 w 70"/>
                            <a:gd name="T11" fmla="*/ 5 h 70"/>
                            <a:gd name="T12" fmla="*/ 8 w 70"/>
                            <a:gd name="T13" fmla="*/ 15 h 70"/>
                            <a:gd name="T14" fmla="*/ 3 w 70"/>
                            <a:gd name="T15" fmla="*/ 28 h 70"/>
                            <a:gd name="T16" fmla="*/ 3 w 70"/>
                            <a:gd name="T17" fmla="*/ 43 h 70"/>
                            <a:gd name="T18" fmla="*/ 8 w 70"/>
                            <a:gd name="T19" fmla="*/ 55 h 70"/>
                            <a:gd name="T20" fmla="*/ 18 w 70"/>
                            <a:gd name="T21" fmla="*/ 65 h 70"/>
                            <a:gd name="T22" fmla="*/ 30 w 70"/>
                            <a:gd name="T23" fmla="*/ 70 h 70"/>
                            <a:gd name="T24" fmla="*/ 43 w 70"/>
                            <a:gd name="T25" fmla="*/ 70 h 70"/>
                            <a:gd name="T26" fmla="*/ 55 w 70"/>
                            <a:gd name="T27" fmla="*/ 65 h 70"/>
                            <a:gd name="T28" fmla="*/ 65 w 70"/>
                            <a:gd name="T29" fmla="*/ 55 h 70"/>
                            <a:gd name="T30" fmla="*/ 70 w 70"/>
                            <a:gd name="T31" fmla="*/ 43 h 70"/>
                            <a:gd name="T32" fmla="*/ 70 w 70"/>
                            <a:gd name="T33" fmla="*/ 35 h 70"/>
                            <a:gd name="T34" fmla="*/ 68 w 70"/>
                            <a:gd name="T35" fmla="*/ 48 h 70"/>
                            <a:gd name="T36" fmla="*/ 60 w 70"/>
                            <a:gd name="T37" fmla="*/ 60 h 70"/>
                            <a:gd name="T38" fmla="*/ 50 w 70"/>
                            <a:gd name="T39" fmla="*/ 65 h 70"/>
                            <a:gd name="T40" fmla="*/ 35 w 70"/>
                            <a:gd name="T41" fmla="*/ 67 h 70"/>
                            <a:gd name="T42" fmla="*/ 23 w 70"/>
                            <a:gd name="T43" fmla="*/ 65 h 70"/>
                            <a:gd name="T44" fmla="*/ 13 w 70"/>
                            <a:gd name="T45" fmla="*/ 60 h 70"/>
                            <a:gd name="T46" fmla="*/ 5 w 70"/>
                            <a:gd name="T47" fmla="*/ 48 h 70"/>
                            <a:gd name="T48" fmla="*/ 3 w 70"/>
                            <a:gd name="T49" fmla="*/ 35 h 70"/>
                            <a:gd name="T50" fmla="*/ 5 w 70"/>
                            <a:gd name="T51" fmla="*/ 23 h 70"/>
                            <a:gd name="T52" fmla="*/ 13 w 70"/>
                            <a:gd name="T53" fmla="*/ 10 h 70"/>
                            <a:gd name="T54" fmla="*/ 23 w 70"/>
                            <a:gd name="T55" fmla="*/ 5 h 70"/>
                            <a:gd name="T56" fmla="*/ 35 w 70"/>
                            <a:gd name="T57" fmla="*/ 0 h 70"/>
                            <a:gd name="T58" fmla="*/ 50 w 70"/>
                            <a:gd name="T59" fmla="*/ 5 h 70"/>
                            <a:gd name="T60" fmla="*/ 60 w 70"/>
                            <a:gd name="T61" fmla="*/ 10 h 70"/>
                            <a:gd name="T62" fmla="*/ 68 w 70"/>
                            <a:gd name="T63" fmla="*/ 23 h 70"/>
                            <a:gd name="T64" fmla="*/ 70 w 70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70" y="35"/>
                              </a:moveTo>
                              <a:lnTo>
                                <a:pt x="70" y="28"/>
                              </a:lnTo>
                              <a:lnTo>
                                <a:pt x="68" y="20"/>
                              </a:lnTo>
                              <a:lnTo>
                                <a:pt x="65" y="15"/>
                              </a:lnTo>
                              <a:lnTo>
                                <a:pt x="60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8" y="5"/>
                              </a:lnTo>
                              <a:lnTo>
                                <a:pt x="10" y="10"/>
                              </a:lnTo>
                              <a:lnTo>
                                <a:pt x="8" y="15"/>
                              </a:lnTo>
                              <a:lnTo>
                                <a:pt x="3" y="20"/>
                              </a:lnTo>
                              <a:lnTo>
                                <a:pt x="3" y="28"/>
                              </a:lnTo>
                              <a:lnTo>
                                <a:pt x="0" y="35"/>
                              </a:lnTo>
                              <a:lnTo>
                                <a:pt x="3" y="43"/>
                              </a:lnTo>
                              <a:lnTo>
                                <a:pt x="3" y="48"/>
                              </a:lnTo>
                              <a:lnTo>
                                <a:pt x="8" y="55"/>
                              </a:lnTo>
                              <a:lnTo>
                                <a:pt x="10" y="60"/>
                              </a:lnTo>
                              <a:lnTo>
                                <a:pt x="18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0" y="60"/>
                              </a:lnTo>
                              <a:lnTo>
                                <a:pt x="65" y="55"/>
                              </a:lnTo>
                              <a:lnTo>
                                <a:pt x="68" y="48"/>
                              </a:lnTo>
                              <a:lnTo>
                                <a:pt x="70" y="43"/>
                              </a:lnTo>
                              <a:lnTo>
                                <a:pt x="70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5"/>
                              </a:lnTo>
                              <a:lnTo>
                                <a:pt x="43" y="67"/>
                              </a:lnTo>
                              <a:lnTo>
                                <a:pt x="35" y="67"/>
                              </a:lnTo>
                              <a:lnTo>
                                <a:pt x="30" y="67"/>
                              </a:lnTo>
                              <a:lnTo>
                                <a:pt x="23" y="65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5"/>
                              </a:lnTo>
                              <a:lnTo>
                                <a:pt x="30" y="3"/>
                              </a:lnTo>
                              <a:lnTo>
                                <a:pt x="35" y="0"/>
                              </a:lnTo>
                              <a:lnTo>
                                <a:pt x="43" y="3"/>
                              </a:lnTo>
                              <a:lnTo>
                                <a:pt x="50" y="5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BA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3" name="Freeform 9374"/>
                      <wps:cNvSpPr>
                        <a:spLocks noEditPoints="1"/>
                      </wps:cNvSpPr>
                      <wps:spPr bwMode="auto">
                        <a:xfrm>
                          <a:off x="370840" y="445135"/>
                          <a:ext cx="42545" cy="44450"/>
                        </a:xfrm>
                        <a:custGeom>
                          <a:avLst/>
                          <a:gdLst>
                            <a:gd name="T0" fmla="*/ 67 w 67"/>
                            <a:gd name="T1" fmla="*/ 28 h 70"/>
                            <a:gd name="T2" fmla="*/ 62 w 67"/>
                            <a:gd name="T3" fmla="*/ 15 h 70"/>
                            <a:gd name="T4" fmla="*/ 52 w 67"/>
                            <a:gd name="T5" fmla="*/ 8 h 70"/>
                            <a:gd name="T6" fmla="*/ 40 w 67"/>
                            <a:gd name="T7" fmla="*/ 0 h 70"/>
                            <a:gd name="T8" fmla="*/ 27 w 67"/>
                            <a:gd name="T9" fmla="*/ 0 h 70"/>
                            <a:gd name="T10" fmla="*/ 15 w 67"/>
                            <a:gd name="T11" fmla="*/ 8 h 70"/>
                            <a:gd name="T12" fmla="*/ 5 w 67"/>
                            <a:gd name="T13" fmla="*/ 15 h 70"/>
                            <a:gd name="T14" fmla="*/ 0 w 67"/>
                            <a:gd name="T15" fmla="*/ 28 h 70"/>
                            <a:gd name="T16" fmla="*/ 0 w 67"/>
                            <a:gd name="T17" fmla="*/ 43 h 70"/>
                            <a:gd name="T18" fmla="*/ 5 w 67"/>
                            <a:gd name="T19" fmla="*/ 55 h 70"/>
                            <a:gd name="T20" fmla="*/ 15 w 67"/>
                            <a:gd name="T21" fmla="*/ 62 h 70"/>
                            <a:gd name="T22" fmla="*/ 27 w 67"/>
                            <a:gd name="T23" fmla="*/ 67 h 70"/>
                            <a:gd name="T24" fmla="*/ 40 w 67"/>
                            <a:gd name="T25" fmla="*/ 67 h 70"/>
                            <a:gd name="T26" fmla="*/ 52 w 67"/>
                            <a:gd name="T27" fmla="*/ 62 h 70"/>
                            <a:gd name="T28" fmla="*/ 62 w 67"/>
                            <a:gd name="T29" fmla="*/ 55 h 70"/>
                            <a:gd name="T30" fmla="*/ 67 w 67"/>
                            <a:gd name="T31" fmla="*/ 43 h 70"/>
                            <a:gd name="T32" fmla="*/ 67 w 67"/>
                            <a:gd name="T33" fmla="*/ 35 h 70"/>
                            <a:gd name="T34" fmla="*/ 65 w 67"/>
                            <a:gd name="T35" fmla="*/ 48 h 70"/>
                            <a:gd name="T36" fmla="*/ 57 w 67"/>
                            <a:gd name="T37" fmla="*/ 57 h 70"/>
                            <a:gd name="T38" fmla="*/ 47 w 67"/>
                            <a:gd name="T39" fmla="*/ 65 h 70"/>
                            <a:gd name="T40" fmla="*/ 32 w 67"/>
                            <a:gd name="T41" fmla="*/ 67 h 70"/>
                            <a:gd name="T42" fmla="*/ 20 w 67"/>
                            <a:gd name="T43" fmla="*/ 65 h 70"/>
                            <a:gd name="T44" fmla="*/ 10 w 67"/>
                            <a:gd name="T45" fmla="*/ 57 h 70"/>
                            <a:gd name="T46" fmla="*/ 2 w 67"/>
                            <a:gd name="T47" fmla="*/ 48 h 70"/>
                            <a:gd name="T48" fmla="*/ 0 w 67"/>
                            <a:gd name="T49" fmla="*/ 35 h 70"/>
                            <a:gd name="T50" fmla="*/ 2 w 67"/>
                            <a:gd name="T51" fmla="*/ 23 h 70"/>
                            <a:gd name="T52" fmla="*/ 10 w 67"/>
                            <a:gd name="T53" fmla="*/ 13 h 70"/>
                            <a:gd name="T54" fmla="*/ 20 w 67"/>
                            <a:gd name="T55" fmla="*/ 5 h 70"/>
                            <a:gd name="T56" fmla="*/ 32 w 67"/>
                            <a:gd name="T57" fmla="*/ 3 h 70"/>
                            <a:gd name="T58" fmla="*/ 47 w 67"/>
                            <a:gd name="T59" fmla="*/ 5 h 70"/>
                            <a:gd name="T60" fmla="*/ 57 w 67"/>
                            <a:gd name="T61" fmla="*/ 13 h 70"/>
                            <a:gd name="T62" fmla="*/ 65 w 67"/>
                            <a:gd name="T63" fmla="*/ 23 h 70"/>
                            <a:gd name="T64" fmla="*/ 67 w 67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67" h="70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3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3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7"/>
                              </a:lnTo>
                              <a:lnTo>
                                <a:pt x="27" y="67"/>
                              </a:lnTo>
                              <a:lnTo>
                                <a:pt x="32" y="70"/>
                              </a:lnTo>
                              <a:lnTo>
                                <a:pt x="40" y="67"/>
                              </a:lnTo>
                              <a:lnTo>
                                <a:pt x="47" y="67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7" y="35"/>
                              </a:moveTo>
                              <a:lnTo>
                                <a:pt x="65" y="43"/>
                              </a:lnTo>
                              <a:lnTo>
                                <a:pt x="65" y="48"/>
                              </a:lnTo>
                              <a:lnTo>
                                <a:pt x="60" y="53"/>
                              </a:lnTo>
                              <a:lnTo>
                                <a:pt x="57" y="57"/>
                              </a:lnTo>
                              <a:lnTo>
                                <a:pt x="52" y="62"/>
                              </a:lnTo>
                              <a:lnTo>
                                <a:pt x="47" y="65"/>
                              </a:lnTo>
                              <a:lnTo>
                                <a:pt x="40" y="67"/>
                              </a:lnTo>
                              <a:lnTo>
                                <a:pt x="32" y="67"/>
                              </a:lnTo>
                              <a:lnTo>
                                <a:pt x="27" y="67"/>
                              </a:lnTo>
                              <a:lnTo>
                                <a:pt x="20" y="65"/>
                              </a:lnTo>
                              <a:lnTo>
                                <a:pt x="15" y="62"/>
                              </a:lnTo>
                              <a:lnTo>
                                <a:pt x="10" y="57"/>
                              </a:lnTo>
                              <a:lnTo>
                                <a:pt x="5" y="53"/>
                              </a:lnTo>
                              <a:lnTo>
                                <a:pt x="2" y="48"/>
                              </a:lnTo>
                              <a:lnTo>
                                <a:pt x="0" y="43"/>
                              </a:lnTo>
                              <a:lnTo>
                                <a:pt x="0" y="35"/>
                              </a:lnTo>
                              <a:lnTo>
                                <a:pt x="0" y="28"/>
                              </a:lnTo>
                              <a:lnTo>
                                <a:pt x="2" y="23"/>
                              </a:lnTo>
                              <a:lnTo>
                                <a:pt x="5" y="18"/>
                              </a:lnTo>
                              <a:lnTo>
                                <a:pt x="10" y="13"/>
                              </a:lnTo>
                              <a:lnTo>
                                <a:pt x="15" y="8"/>
                              </a:lnTo>
                              <a:lnTo>
                                <a:pt x="20" y="5"/>
                              </a:lnTo>
                              <a:lnTo>
                                <a:pt x="27" y="3"/>
                              </a:lnTo>
                              <a:lnTo>
                                <a:pt x="32" y="3"/>
                              </a:lnTo>
                              <a:lnTo>
                                <a:pt x="40" y="3"/>
                              </a:lnTo>
                              <a:lnTo>
                                <a:pt x="47" y="5"/>
                              </a:lnTo>
                              <a:lnTo>
                                <a:pt x="52" y="8"/>
                              </a:lnTo>
                              <a:lnTo>
                                <a:pt x="57" y="13"/>
                              </a:lnTo>
                              <a:lnTo>
                                <a:pt x="60" y="18"/>
                              </a:lnTo>
                              <a:lnTo>
                                <a:pt x="65" y="23"/>
                              </a:lnTo>
                              <a:lnTo>
                                <a:pt x="65" y="28"/>
                              </a:lnTo>
                              <a:lnTo>
                                <a:pt x="67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BB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4" name="Freeform 9375"/>
                      <wps:cNvSpPr>
                        <a:spLocks noEditPoints="1"/>
                      </wps:cNvSpPr>
                      <wps:spPr bwMode="auto">
                        <a:xfrm>
                          <a:off x="370840" y="445135"/>
                          <a:ext cx="42545" cy="42545"/>
                        </a:xfrm>
                        <a:custGeom>
                          <a:avLst/>
                          <a:gdLst>
                            <a:gd name="T0" fmla="*/ 67 w 67"/>
                            <a:gd name="T1" fmla="*/ 35 h 67"/>
                            <a:gd name="T2" fmla="*/ 67 w 67"/>
                            <a:gd name="T3" fmla="*/ 28 h 67"/>
                            <a:gd name="T4" fmla="*/ 65 w 67"/>
                            <a:gd name="T5" fmla="*/ 23 h 67"/>
                            <a:gd name="T6" fmla="*/ 62 w 67"/>
                            <a:gd name="T7" fmla="*/ 15 h 67"/>
                            <a:gd name="T8" fmla="*/ 57 w 67"/>
                            <a:gd name="T9" fmla="*/ 10 h 67"/>
                            <a:gd name="T10" fmla="*/ 52 w 67"/>
                            <a:gd name="T11" fmla="*/ 8 h 67"/>
                            <a:gd name="T12" fmla="*/ 47 w 67"/>
                            <a:gd name="T13" fmla="*/ 5 h 67"/>
                            <a:gd name="T14" fmla="*/ 40 w 67"/>
                            <a:gd name="T15" fmla="*/ 3 h 67"/>
                            <a:gd name="T16" fmla="*/ 32 w 67"/>
                            <a:gd name="T17" fmla="*/ 0 h 67"/>
                            <a:gd name="T18" fmla="*/ 27 w 67"/>
                            <a:gd name="T19" fmla="*/ 3 h 67"/>
                            <a:gd name="T20" fmla="*/ 20 w 67"/>
                            <a:gd name="T21" fmla="*/ 5 h 67"/>
                            <a:gd name="T22" fmla="*/ 15 w 67"/>
                            <a:gd name="T23" fmla="*/ 8 h 67"/>
                            <a:gd name="T24" fmla="*/ 10 w 67"/>
                            <a:gd name="T25" fmla="*/ 10 h 67"/>
                            <a:gd name="T26" fmla="*/ 5 w 67"/>
                            <a:gd name="T27" fmla="*/ 15 h 67"/>
                            <a:gd name="T28" fmla="*/ 2 w 67"/>
                            <a:gd name="T29" fmla="*/ 23 h 67"/>
                            <a:gd name="T30" fmla="*/ 0 w 67"/>
                            <a:gd name="T31" fmla="*/ 28 h 67"/>
                            <a:gd name="T32" fmla="*/ 0 w 67"/>
                            <a:gd name="T33" fmla="*/ 35 h 67"/>
                            <a:gd name="T34" fmla="*/ 0 w 67"/>
                            <a:gd name="T35" fmla="*/ 43 h 67"/>
                            <a:gd name="T36" fmla="*/ 2 w 67"/>
                            <a:gd name="T37" fmla="*/ 48 h 67"/>
                            <a:gd name="T38" fmla="*/ 5 w 67"/>
                            <a:gd name="T39" fmla="*/ 55 h 67"/>
                            <a:gd name="T40" fmla="*/ 10 w 67"/>
                            <a:gd name="T41" fmla="*/ 60 h 67"/>
                            <a:gd name="T42" fmla="*/ 15 w 67"/>
                            <a:gd name="T43" fmla="*/ 62 h 67"/>
                            <a:gd name="T44" fmla="*/ 20 w 67"/>
                            <a:gd name="T45" fmla="*/ 65 h 67"/>
                            <a:gd name="T46" fmla="*/ 27 w 67"/>
                            <a:gd name="T47" fmla="*/ 67 h 67"/>
                            <a:gd name="T48" fmla="*/ 32 w 67"/>
                            <a:gd name="T49" fmla="*/ 67 h 67"/>
                            <a:gd name="T50" fmla="*/ 40 w 67"/>
                            <a:gd name="T51" fmla="*/ 67 h 67"/>
                            <a:gd name="T52" fmla="*/ 47 w 67"/>
                            <a:gd name="T53" fmla="*/ 65 h 67"/>
                            <a:gd name="T54" fmla="*/ 52 w 67"/>
                            <a:gd name="T55" fmla="*/ 62 h 67"/>
                            <a:gd name="T56" fmla="*/ 57 w 67"/>
                            <a:gd name="T57" fmla="*/ 60 h 67"/>
                            <a:gd name="T58" fmla="*/ 62 w 67"/>
                            <a:gd name="T59" fmla="*/ 55 h 67"/>
                            <a:gd name="T60" fmla="*/ 65 w 67"/>
                            <a:gd name="T61" fmla="*/ 48 h 67"/>
                            <a:gd name="T62" fmla="*/ 67 w 67"/>
                            <a:gd name="T63" fmla="*/ 43 h 67"/>
                            <a:gd name="T64" fmla="*/ 67 w 67"/>
                            <a:gd name="T65" fmla="*/ 35 h 67"/>
                            <a:gd name="T66" fmla="*/ 65 w 67"/>
                            <a:gd name="T67" fmla="*/ 35 h 67"/>
                            <a:gd name="T68" fmla="*/ 62 w 67"/>
                            <a:gd name="T69" fmla="*/ 48 h 67"/>
                            <a:gd name="T70" fmla="*/ 57 w 67"/>
                            <a:gd name="T71" fmla="*/ 57 h 67"/>
                            <a:gd name="T72" fmla="*/ 45 w 67"/>
                            <a:gd name="T73" fmla="*/ 65 h 67"/>
                            <a:gd name="T74" fmla="*/ 32 w 67"/>
                            <a:gd name="T75" fmla="*/ 67 h 67"/>
                            <a:gd name="T76" fmla="*/ 20 w 67"/>
                            <a:gd name="T77" fmla="*/ 65 h 67"/>
                            <a:gd name="T78" fmla="*/ 10 w 67"/>
                            <a:gd name="T79" fmla="*/ 57 h 67"/>
                            <a:gd name="T80" fmla="*/ 5 w 67"/>
                            <a:gd name="T81" fmla="*/ 48 h 67"/>
                            <a:gd name="T82" fmla="*/ 2 w 67"/>
                            <a:gd name="T83" fmla="*/ 35 h 67"/>
                            <a:gd name="T84" fmla="*/ 5 w 67"/>
                            <a:gd name="T85" fmla="*/ 23 h 67"/>
                            <a:gd name="T86" fmla="*/ 10 w 67"/>
                            <a:gd name="T87" fmla="*/ 13 h 67"/>
                            <a:gd name="T88" fmla="*/ 20 w 67"/>
                            <a:gd name="T89" fmla="*/ 5 h 67"/>
                            <a:gd name="T90" fmla="*/ 32 w 67"/>
                            <a:gd name="T91" fmla="*/ 3 h 67"/>
                            <a:gd name="T92" fmla="*/ 45 w 67"/>
                            <a:gd name="T93" fmla="*/ 5 h 67"/>
                            <a:gd name="T94" fmla="*/ 57 w 67"/>
                            <a:gd name="T95" fmla="*/ 13 h 67"/>
                            <a:gd name="T96" fmla="*/ 62 w 67"/>
                            <a:gd name="T97" fmla="*/ 23 h 67"/>
                            <a:gd name="T98" fmla="*/ 65 w 67"/>
                            <a:gd name="T99" fmla="*/ 35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5"/>
                              </a:lnTo>
                              <a:lnTo>
                                <a:pt x="40" y="3"/>
                              </a:lnTo>
                              <a:lnTo>
                                <a:pt x="32" y="0"/>
                              </a:lnTo>
                              <a:lnTo>
                                <a:pt x="27" y="3"/>
                              </a:lnTo>
                              <a:lnTo>
                                <a:pt x="20" y="5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5"/>
                              </a:lnTo>
                              <a:lnTo>
                                <a:pt x="27" y="67"/>
                              </a:lnTo>
                              <a:lnTo>
                                <a:pt x="32" y="67"/>
                              </a:lnTo>
                              <a:lnTo>
                                <a:pt x="40" y="67"/>
                              </a:lnTo>
                              <a:lnTo>
                                <a:pt x="47" y="65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5" y="35"/>
                              </a:moveTo>
                              <a:lnTo>
                                <a:pt x="62" y="48"/>
                              </a:lnTo>
                              <a:lnTo>
                                <a:pt x="57" y="57"/>
                              </a:lnTo>
                              <a:lnTo>
                                <a:pt x="45" y="65"/>
                              </a:lnTo>
                              <a:lnTo>
                                <a:pt x="32" y="67"/>
                              </a:lnTo>
                              <a:lnTo>
                                <a:pt x="20" y="65"/>
                              </a:lnTo>
                              <a:lnTo>
                                <a:pt x="10" y="57"/>
                              </a:lnTo>
                              <a:lnTo>
                                <a:pt x="5" y="48"/>
                              </a:lnTo>
                              <a:lnTo>
                                <a:pt x="2" y="35"/>
                              </a:lnTo>
                              <a:lnTo>
                                <a:pt x="5" y="23"/>
                              </a:lnTo>
                              <a:lnTo>
                                <a:pt x="10" y="13"/>
                              </a:lnTo>
                              <a:lnTo>
                                <a:pt x="20" y="5"/>
                              </a:lnTo>
                              <a:lnTo>
                                <a:pt x="32" y="3"/>
                              </a:lnTo>
                              <a:lnTo>
                                <a:pt x="45" y="5"/>
                              </a:lnTo>
                              <a:lnTo>
                                <a:pt x="57" y="13"/>
                              </a:lnTo>
                              <a:lnTo>
                                <a:pt x="62" y="23"/>
                              </a:lnTo>
                              <a:lnTo>
                                <a:pt x="6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BD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5" name="Freeform 9376"/>
                      <wps:cNvSpPr>
                        <a:spLocks noEditPoints="1"/>
                      </wps:cNvSpPr>
                      <wps:spPr bwMode="auto">
                        <a:xfrm>
                          <a:off x="370840" y="447040"/>
                          <a:ext cx="42545" cy="40640"/>
                        </a:xfrm>
                        <a:custGeom>
                          <a:avLst/>
                          <a:gdLst>
                            <a:gd name="T0" fmla="*/ 67 w 67"/>
                            <a:gd name="T1" fmla="*/ 32 h 64"/>
                            <a:gd name="T2" fmla="*/ 65 w 67"/>
                            <a:gd name="T3" fmla="*/ 25 h 64"/>
                            <a:gd name="T4" fmla="*/ 65 w 67"/>
                            <a:gd name="T5" fmla="*/ 20 h 64"/>
                            <a:gd name="T6" fmla="*/ 60 w 67"/>
                            <a:gd name="T7" fmla="*/ 15 h 64"/>
                            <a:gd name="T8" fmla="*/ 57 w 67"/>
                            <a:gd name="T9" fmla="*/ 10 h 64"/>
                            <a:gd name="T10" fmla="*/ 52 w 67"/>
                            <a:gd name="T11" fmla="*/ 5 h 64"/>
                            <a:gd name="T12" fmla="*/ 47 w 67"/>
                            <a:gd name="T13" fmla="*/ 2 h 64"/>
                            <a:gd name="T14" fmla="*/ 40 w 67"/>
                            <a:gd name="T15" fmla="*/ 0 h 64"/>
                            <a:gd name="T16" fmla="*/ 32 w 67"/>
                            <a:gd name="T17" fmla="*/ 0 h 64"/>
                            <a:gd name="T18" fmla="*/ 27 w 67"/>
                            <a:gd name="T19" fmla="*/ 0 h 64"/>
                            <a:gd name="T20" fmla="*/ 20 w 67"/>
                            <a:gd name="T21" fmla="*/ 2 h 64"/>
                            <a:gd name="T22" fmla="*/ 15 w 67"/>
                            <a:gd name="T23" fmla="*/ 5 h 64"/>
                            <a:gd name="T24" fmla="*/ 10 w 67"/>
                            <a:gd name="T25" fmla="*/ 10 h 64"/>
                            <a:gd name="T26" fmla="*/ 5 w 67"/>
                            <a:gd name="T27" fmla="*/ 15 h 64"/>
                            <a:gd name="T28" fmla="*/ 2 w 67"/>
                            <a:gd name="T29" fmla="*/ 20 h 64"/>
                            <a:gd name="T30" fmla="*/ 0 w 67"/>
                            <a:gd name="T31" fmla="*/ 25 h 64"/>
                            <a:gd name="T32" fmla="*/ 0 w 67"/>
                            <a:gd name="T33" fmla="*/ 32 h 64"/>
                            <a:gd name="T34" fmla="*/ 0 w 67"/>
                            <a:gd name="T35" fmla="*/ 40 h 64"/>
                            <a:gd name="T36" fmla="*/ 2 w 67"/>
                            <a:gd name="T37" fmla="*/ 45 h 64"/>
                            <a:gd name="T38" fmla="*/ 5 w 67"/>
                            <a:gd name="T39" fmla="*/ 50 h 64"/>
                            <a:gd name="T40" fmla="*/ 10 w 67"/>
                            <a:gd name="T41" fmla="*/ 54 h 64"/>
                            <a:gd name="T42" fmla="*/ 15 w 67"/>
                            <a:gd name="T43" fmla="*/ 59 h 64"/>
                            <a:gd name="T44" fmla="*/ 20 w 67"/>
                            <a:gd name="T45" fmla="*/ 62 h 64"/>
                            <a:gd name="T46" fmla="*/ 27 w 67"/>
                            <a:gd name="T47" fmla="*/ 64 h 64"/>
                            <a:gd name="T48" fmla="*/ 32 w 67"/>
                            <a:gd name="T49" fmla="*/ 64 h 64"/>
                            <a:gd name="T50" fmla="*/ 40 w 67"/>
                            <a:gd name="T51" fmla="*/ 64 h 64"/>
                            <a:gd name="T52" fmla="*/ 47 w 67"/>
                            <a:gd name="T53" fmla="*/ 62 h 64"/>
                            <a:gd name="T54" fmla="*/ 52 w 67"/>
                            <a:gd name="T55" fmla="*/ 59 h 64"/>
                            <a:gd name="T56" fmla="*/ 57 w 67"/>
                            <a:gd name="T57" fmla="*/ 54 h 64"/>
                            <a:gd name="T58" fmla="*/ 60 w 67"/>
                            <a:gd name="T59" fmla="*/ 50 h 64"/>
                            <a:gd name="T60" fmla="*/ 65 w 67"/>
                            <a:gd name="T61" fmla="*/ 45 h 64"/>
                            <a:gd name="T62" fmla="*/ 65 w 67"/>
                            <a:gd name="T63" fmla="*/ 40 h 64"/>
                            <a:gd name="T64" fmla="*/ 67 w 67"/>
                            <a:gd name="T65" fmla="*/ 32 h 64"/>
                            <a:gd name="T66" fmla="*/ 65 w 67"/>
                            <a:gd name="T67" fmla="*/ 32 h 64"/>
                            <a:gd name="T68" fmla="*/ 62 w 67"/>
                            <a:gd name="T69" fmla="*/ 45 h 64"/>
                            <a:gd name="T70" fmla="*/ 55 w 67"/>
                            <a:gd name="T71" fmla="*/ 54 h 64"/>
                            <a:gd name="T72" fmla="*/ 45 w 67"/>
                            <a:gd name="T73" fmla="*/ 62 h 64"/>
                            <a:gd name="T74" fmla="*/ 32 w 67"/>
                            <a:gd name="T75" fmla="*/ 64 h 64"/>
                            <a:gd name="T76" fmla="*/ 22 w 67"/>
                            <a:gd name="T77" fmla="*/ 62 h 64"/>
                            <a:gd name="T78" fmla="*/ 12 w 67"/>
                            <a:gd name="T79" fmla="*/ 54 h 64"/>
                            <a:gd name="T80" fmla="*/ 5 w 67"/>
                            <a:gd name="T81" fmla="*/ 45 h 64"/>
                            <a:gd name="T82" fmla="*/ 2 w 67"/>
                            <a:gd name="T83" fmla="*/ 32 h 64"/>
                            <a:gd name="T84" fmla="*/ 5 w 67"/>
                            <a:gd name="T85" fmla="*/ 20 h 64"/>
                            <a:gd name="T86" fmla="*/ 12 w 67"/>
                            <a:gd name="T87" fmla="*/ 10 h 64"/>
                            <a:gd name="T88" fmla="*/ 22 w 67"/>
                            <a:gd name="T89" fmla="*/ 2 h 64"/>
                            <a:gd name="T90" fmla="*/ 32 w 67"/>
                            <a:gd name="T91" fmla="*/ 0 h 64"/>
                            <a:gd name="T92" fmla="*/ 45 w 67"/>
                            <a:gd name="T93" fmla="*/ 2 h 64"/>
                            <a:gd name="T94" fmla="*/ 55 w 67"/>
                            <a:gd name="T95" fmla="*/ 10 h 64"/>
                            <a:gd name="T96" fmla="*/ 62 w 67"/>
                            <a:gd name="T97" fmla="*/ 20 h 64"/>
                            <a:gd name="T98" fmla="*/ 65 w 67"/>
                            <a:gd name="T99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7" h="64">
                              <a:moveTo>
                                <a:pt x="67" y="32"/>
                              </a:moveTo>
                              <a:lnTo>
                                <a:pt x="65" y="25"/>
                              </a:lnTo>
                              <a:lnTo>
                                <a:pt x="65" y="20"/>
                              </a:lnTo>
                              <a:lnTo>
                                <a:pt x="60" y="15"/>
                              </a:lnTo>
                              <a:lnTo>
                                <a:pt x="57" y="10"/>
                              </a:lnTo>
                              <a:lnTo>
                                <a:pt x="52" y="5"/>
                              </a:lnTo>
                              <a:lnTo>
                                <a:pt x="47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2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0"/>
                              </a:lnTo>
                              <a:lnTo>
                                <a:pt x="0" y="25"/>
                              </a:lnTo>
                              <a:lnTo>
                                <a:pt x="0" y="32"/>
                              </a:lnTo>
                              <a:lnTo>
                                <a:pt x="0" y="40"/>
                              </a:lnTo>
                              <a:lnTo>
                                <a:pt x="2" y="45"/>
                              </a:lnTo>
                              <a:lnTo>
                                <a:pt x="5" y="50"/>
                              </a:lnTo>
                              <a:lnTo>
                                <a:pt x="10" y="54"/>
                              </a:lnTo>
                              <a:lnTo>
                                <a:pt x="15" y="59"/>
                              </a:lnTo>
                              <a:lnTo>
                                <a:pt x="20" y="62"/>
                              </a:lnTo>
                              <a:lnTo>
                                <a:pt x="27" y="64"/>
                              </a:lnTo>
                              <a:lnTo>
                                <a:pt x="32" y="64"/>
                              </a:lnTo>
                              <a:lnTo>
                                <a:pt x="40" y="64"/>
                              </a:lnTo>
                              <a:lnTo>
                                <a:pt x="47" y="62"/>
                              </a:lnTo>
                              <a:lnTo>
                                <a:pt x="52" y="59"/>
                              </a:lnTo>
                              <a:lnTo>
                                <a:pt x="57" y="54"/>
                              </a:lnTo>
                              <a:lnTo>
                                <a:pt x="60" y="50"/>
                              </a:lnTo>
                              <a:lnTo>
                                <a:pt x="65" y="45"/>
                              </a:lnTo>
                              <a:lnTo>
                                <a:pt x="65" y="40"/>
                              </a:lnTo>
                              <a:lnTo>
                                <a:pt x="67" y="32"/>
                              </a:lnTo>
                              <a:close/>
                              <a:moveTo>
                                <a:pt x="65" y="32"/>
                              </a:moveTo>
                              <a:lnTo>
                                <a:pt x="62" y="45"/>
                              </a:lnTo>
                              <a:lnTo>
                                <a:pt x="55" y="54"/>
                              </a:lnTo>
                              <a:lnTo>
                                <a:pt x="45" y="62"/>
                              </a:lnTo>
                              <a:lnTo>
                                <a:pt x="32" y="64"/>
                              </a:lnTo>
                              <a:lnTo>
                                <a:pt x="22" y="62"/>
                              </a:lnTo>
                              <a:lnTo>
                                <a:pt x="12" y="54"/>
                              </a:lnTo>
                              <a:lnTo>
                                <a:pt x="5" y="45"/>
                              </a:lnTo>
                              <a:lnTo>
                                <a:pt x="2" y="32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22" y="2"/>
                              </a:lnTo>
                              <a:lnTo>
                                <a:pt x="32" y="0"/>
                              </a:lnTo>
                              <a:lnTo>
                                <a:pt x="45" y="2"/>
                              </a:lnTo>
                              <a:lnTo>
                                <a:pt x="55" y="10"/>
                              </a:lnTo>
                              <a:lnTo>
                                <a:pt x="62" y="20"/>
                              </a:lnTo>
                              <a:lnTo>
                                <a:pt x="65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BE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6" name="Freeform 9377"/>
                      <wps:cNvSpPr>
                        <a:spLocks noEditPoints="1"/>
                      </wps:cNvSpPr>
                      <wps:spPr bwMode="auto">
                        <a:xfrm>
                          <a:off x="372110" y="447040"/>
                          <a:ext cx="40005" cy="40640"/>
                        </a:xfrm>
                        <a:custGeom>
                          <a:avLst/>
                          <a:gdLst>
                            <a:gd name="T0" fmla="*/ 63 w 63"/>
                            <a:gd name="T1" fmla="*/ 32 h 64"/>
                            <a:gd name="T2" fmla="*/ 60 w 63"/>
                            <a:gd name="T3" fmla="*/ 20 h 64"/>
                            <a:gd name="T4" fmla="*/ 55 w 63"/>
                            <a:gd name="T5" fmla="*/ 10 h 64"/>
                            <a:gd name="T6" fmla="*/ 43 w 63"/>
                            <a:gd name="T7" fmla="*/ 2 h 64"/>
                            <a:gd name="T8" fmla="*/ 30 w 63"/>
                            <a:gd name="T9" fmla="*/ 0 h 64"/>
                            <a:gd name="T10" fmla="*/ 18 w 63"/>
                            <a:gd name="T11" fmla="*/ 2 h 64"/>
                            <a:gd name="T12" fmla="*/ 8 w 63"/>
                            <a:gd name="T13" fmla="*/ 10 h 64"/>
                            <a:gd name="T14" fmla="*/ 3 w 63"/>
                            <a:gd name="T15" fmla="*/ 20 h 64"/>
                            <a:gd name="T16" fmla="*/ 0 w 63"/>
                            <a:gd name="T17" fmla="*/ 32 h 64"/>
                            <a:gd name="T18" fmla="*/ 3 w 63"/>
                            <a:gd name="T19" fmla="*/ 45 h 64"/>
                            <a:gd name="T20" fmla="*/ 8 w 63"/>
                            <a:gd name="T21" fmla="*/ 54 h 64"/>
                            <a:gd name="T22" fmla="*/ 18 w 63"/>
                            <a:gd name="T23" fmla="*/ 62 h 64"/>
                            <a:gd name="T24" fmla="*/ 30 w 63"/>
                            <a:gd name="T25" fmla="*/ 64 h 64"/>
                            <a:gd name="T26" fmla="*/ 43 w 63"/>
                            <a:gd name="T27" fmla="*/ 62 h 64"/>
                            <a:gd name="T28" fmla="*/ 55 w 63"/>
                            <a:gd name="T29" fmla="*/ 54 h 64"/>
                            <a:gd name="T30" fmla="*/ 60 w 63"/>
                            <a:gd name="T31" fmla="*/ 45 h 64"/>
                            <a:gd name="T32" fmla="*/ 63 w 63"/>
                            <a:gd name="T33" fmla="*/ 32 h 64"/>
                            <a:gd name="T34" fmla="*/ 63 w 63"/>
                            <a:gd name="T35" fmla="*/ 32 h 64"/>
                            <a:gd name="T36" fmla="*/ 60 w 63"/>
                            <a:gd name="T37" fmla="*/ 45 h 64"/>
                            <a:gd name="T38" fmla="*/ 53 w 63"/>
                            <a:gd name="T39" fmla="*/ 54 h 64"/>
                            <a:gd name="T40" fmla="*/ 43 w 63"/>
                            <a:gd name="T41" fmla="*/ 59 h 64"/>
                            <a:gd name="T42" fmla="*/ 30 w 63"/>
                            <a:gd name="T43" fmla="*/ 62 h 64"/>
                            <a:gd name="T44" fmla="*/ 20 w 63"/>
                            <a:gd name="T45" fmla="*/ 59 h 64"/>
                            <a:gd name="T46" fmla="*/ 10 w 63"/>
                            <a:gd name="T47" fmla="*/ 54 h 64"/>
                            <a:gd name="T48" fmla="*/ 3 w 63"/>
                            <a:gd name="T49" fmla="*/ 45 h 64"/>
                            <a:gd name="T50" fmla="*/ 0 w 63"/>
                            <a:gd name="T51" fmla="*/ 32 h 64"/>
                            <a:gd name="T52" fmla="*/ 3 w 63"/>
                            <a:gd name="T53" fmla="*/ 20 h 64"/>
                            <a:gd name="T54" fmla="*/ 10 w 63"/>
                            <a:gd name="T55" fmla="*/ 10 h 64"/>
                            <a:gd name="T56" fmla="*/ 20 w 63"/>
                            <a:gd name="T57" fmla="*/ 5 h 64"/>
                            <a:gd name="T58" fmla="*/ 30 w 63"/>
                            <a:gd name="T59" fmla="*/ 2 h 64"/>
                            <a:gd name="T60" fmla="*/ 43 w 63"/>
                            <a:gd name="T61" fmla="*/ 5 h 64"/>
                            <a:gd name="T62" fmla="*/ 53 w 63"/>
                            <a:gd name="T63" fmla="*/ 10 h 64"/>
                            <a:gd name="T64" fmla="*/ 60 w 63"/>
                            <a:gd name="T65" fmla="*/ 20 h 64"/>
                            <a:gd name="T66" fmla="*/ 63 w 63"/>
                            <a:gd name="T67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5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18" y="2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8" y="54"/>
                              </a:lnTo>
                              <a:lnTo>
                                <a:pt x="18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5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3" y="32"/>
                              </a:moveTo>
                              <a:lnTo>
                                <a:pt x="60" y="45"/>
                              </a:lnTo>
                              <a:lnTo>
                                <a:pt x="53" y="54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4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0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0"/>
                              </a:lnTo>
                              <a:lnTo>
                                <a:pt x="60" y="20"/>
                              </a:lnTo>
                              <a:lnTo>
                                <a:pt x="63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C0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7" name="Freeform 9378"/>
                      <wps:cNvSpPr>
                        <a:spLocks noEditPoints="1"/>
                      </wps:cNvSpPr>
                      <wps:spPr bwMode="auto">
                        <a:xfrm>
                          <a:off x="372110" y="447040"/>
                          <a:ext cx="40005" cy="40640"/>
                        </a:xfrm>
                        <a:custGeom>
                          <a:avLst/>
                          <a:gdLst>
                            <a:gd name="T0" fmla="*/ 63 w 63"/>
                            <a:gd name="T1" fmla="*/ 32 h 64"/>
                            <a:gd name="T2" fmla="*/ 60 w 63"/>
                            <a:gd name="T3" fmla="*/ 20 h 64"/>
                            <a:gd name="T4" fmla="*/ 53 w 63"/>
                            <a:gd name="T5" fmla="*/ 10 h 64"/>
                            <a:gd name="T6" fmla="*/ 43 w 63"/>
                            <a:gd name="T7" fmla="*/ 2 h 64"/>
                            <a:gd name="T8" fmla="*/ 30 w 63"/>
                            <a:gd name="T9" fmla="*/ 0 h 64"/>
                            <a:gd name="T10" fmla="*/ 20 w 63"/>
                            <a:gd name="T11" fmla="*/ 2 h 64"/>
                            <a:gd name="T12" fmla="*/ 10 w 63"/>
                            <a:gd name="T13" fmla="*/ 10 h 64"/>
                            <a:gd name="T14" fmla="*/ 3 w 63"/>
                            <a:gd name="T15" fmla="*/ 20 h 64"/>
                            <a:gd name="T16" fmla="*/ 0 w 63"/>
                            <a:gd name="T17" fmla="*/ 32 h 64"/>
                            <a:gd name="T18" fmla="*/ 3 w 63"/>
                            <a:gd name="T19" fmla="*/ 45 h 64"/>
                            <a:gd name="T20" fmla="*/ 10 w 63"/>
                            <a:gd name="T21" fmla="*/ 54 h 64"/>
                            <a:gd name="T22" fmla="*/ 20 w 63"/>
                            <a:gd name="T23" fmla="*/ 62 h 64"/>
                            <a:gd name="T24" fmla="*/ 30 w 63"/>
                            <a:gd name="T25" fmla="*/ 64 h 64"/>
                            <a:gd name="T26" fmla="*/ 43 w 63"/>
                            <a:gd name="T27" fmla="*/ 62 h 64"/>
                            <a:gd name="T28" fmla="*/ 53 w 63"/>
                            <a:gd name="T29" fmla="*/ 54 h 64"/>
                            <a:gd name="T30" fmla="*/ 60 w 63"/>
                            <a:gd name="T31" fmla="*/ 45 h 64"/>
                            <a:gd name="T32" fmla="*/ 63 w 63"/>
                            <a:gd name="T33" fmla="*/ 32 h 64"/>
                            <a:gd name="T34" fmla="*/ 60 w 63"/>
                            <a:gd name="T35" fmla="*/ 32 h 64"/>
                            <a:gd name="T36" fmla="*/ 58 w 63"/>
                            <a:gd name="T37" fmla="*/ 45 h 64"/>
                            <a:gd name="T38" fmla="*/ 53 w 63"/>
                            <a:gd name="T39" fmla="*/ 52 h 64"/>
                            <a:gd name="T40" fmla="*/ 43 w 63"/>
                            <a:gd name="T41" fmla="*/ 59 h 64"/>
                            <a:gd name="T42" fmla="*/ 30 w 63"/>
                            <a:gd name="T43" fmla="*/ 62 h 64"/>
                            <a:gd name="T44" fmla="*/ 20 w 63"/>
                            <a:gd name="T45" fmla="*/ 59 h 64"/>
                            <a:gd name="T46" fmla="*/ 10 w 63"/>
                            <a:gd name="T47" fmla="*/ 52 h 64"/>
                            <a:gd name="T48" fmla="*/ 3 w 63"/>
                            <a:gd name="T49" fmla="*/ 45 h 64"/>
                            <a:gd name="T50" fmla="*/ 0 w 63"/>
                            <a:gd name="T51" fmla="*/ 32 h 64"/>
                            <a:gd name="T52" fmla="*/ 3 w 63"/>
                            <a:gd name="T53" fmla="*/ 20 h 64"/>
                            <a:gd name="T54" fmla="*/ 10 w 63"/>
                            <a:gd name="T55" fmla="*/ 12 h 64"/>
                            <a:gd name="T56" fmla="*/ 20 w 63"/>
                            <a:gd name="T57" fmla="*/ 5 h 64"/>
                            <a:gd name="T58" fmla="*/ 30 w 63"/>
                            <a:gd name="T59" fmla="*/ 2 h 64"/>
                            <a:gd name="T60" fmla="*/ 43 w 63"/>
                            <a:gd name="T61" fmla="*/ 5 h 64"/>
                            <a:gd name="T62" fmla="*/ 53 w 63"/>
                            <a:gd name="T63" fmla="*/ 12 h 64"/>
                            <a:gd name="T64" fmla="*/ 58 w 63"/>
                            <a:gd name="T65" fmla="*/ 20 h 64"/>
                            <a:gd name="T66" fmla="*/ 60 w 63"/>
                            <a:gd name="T67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3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20" y="2"/>
                              </a:lnTo>
                              <a:lnTo>
                                <a:pt x="10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10" y="54"/>
                              </a:lnTo>
                              <a:lnTo>
                                <a:pt x="20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3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58" y="45"/>
                              </a:lnTo>
                              <a:lnTo>
                                <a:pt x="53" y="52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2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2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2"/>
                              </a:lnTo>
                              <a:lnTo>
                                <a:pt x="58" y="2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1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8" name="Freeform 9379"/>
                      <wps:cNvSpPr>
                        <a:spLocks noEditPoints="1"/>
                      </wps:cNvSpPr>
                      <wps:spPr bwMode="auto">
                        <a:xfrm>
                          <a:off x="372110" y="448310"/>
                          <a:ext cx="40005" cy="38100"/>
                        </a:xfrm>
                        <a:custGeom>
                          <a:avLst/>
                          <a:gdLst>
                            <a:gd name="T0" fmla="*/ 63 w 63"/>
                            <a:gd name="T1" fmla="*/ 30 h 60"/>
                            <a:gd name="T2" fmla="*/ 60 w 63"/>
                            <a:gd name="T3" fmla="*/ 18 h 60"/>
                            <a:gd name="T4" fmla="*/ 53 w 63"/>
                            <a:gd name="T5" fmla="*/ 8 h 60"/>
                            <a:gd name="T6" fmla="*/ 43 w 63"/>
                            <a:gd name="T7" fmla="*/ 3 h 60"/>
                            <a:gd name="T8" fmla="*/ 30 w 63"/>
                            <a:gd name="T9" fmla="*/ 0 h 60"/>
                            <a:gd name="T10" fmla="*/ 20 w 63"/>
                            <a:gd name="T11" fmla="*/ 3 h 60"/>
                            <a:gd name="T12" fmla="*/ 10 w 63"/>
                            <a:gd name="T13" fmla="*/ 8 h 60"/>
                            <a:gd name="T14" fmla="*/ 3 w 63"/>
                            <a:gd name="T15" fmla="*/ 18 h 60"/>
                            <a:gd name="T16" fmla="*/ 0 w 63"/>
                            <a:gd name="T17" fmla="*/ 30 h 60"/>
                            <a:gd name="T18" fmla="*/ 3 w 63"/>
                            <a:gd name="T19" fmla="*/ 43 h 60"/>
                            <a:gd name="T20" fmla="*/ 10 w 63"/>
                            <a:gd name="T21" fmla="*/ 52 h 60"/>
                            <a:gd name="T22" fmla="*/ 20 w 63"/>
                            <a:gd name="T23" fmla="*/ 57 h 60"/>
                            <a:gd name="T24" fmla="*/ 30 w 63"/>
                            <a:gd name="T25" fmla="*/ 60 h 60"/>
                            <a:gd name="T26" fmla="*/ 43 w 63"/>
                            <a:gd name="T27" fmla="*/ 57 h 60"/>
                            <a:gd name="T28" fmla="*/ 53 w 63"/>
                            <a:gd name="T29" fmla="*/ 52 h 60"/>
                            <a:gd name="T30" fmla="*/ 60 w 63"/>
                            <a:gd name="T31" fmla="*/ 43 h 60"/>
                            <a:gd name="T32" fmla="*/ 63 w 63"/>
                            <a:gd name="T33" fmla="*/ 30 h 60"/>
                            <a:gd name="T34" fmla="*/ 60 w 63"/>
                            <a:gd name="T35" fmla="*/ 30 h 60"/>
                            <a:gd name="T36" fmla="*/ 58 w 63"/>
                            <a:gd name="T37" fmla="*/ 43 h 60"/>
                            <a:gd name="T38" fmla="*/ 53 w 63"/>
                            <a:gd name="T39" fmla="*/ 50 h 60"/>
                            <a:gd name="T40" fmla="*/ 43 w 63"/>
                            <a:gd name="T41" fmla="*/ 57 h 60"/>
                            <a:gd name="T42" fmla="*/ 30 w 63"/>
                            <a:gd name="T43" fmla="*/ 60 h 60"/>
                            <a:gd name="T44" fmla="*/ 20 w 63"/>
                            <a:gd name="T45" fmla="*/ 57 h 60"/>
                            <a:gd name="T46" fmla="*/ 10 w 63"/>
                            <a:gd name="T47" fmla="*/ 50 h 60"/>
                            <a:gd name="T48" fmla="*/ 5 w 63"/>
                            <a:gd name="T49" fmla="*/ 43 h 60"/>
                            <a:gd name="T50" fmla="*/ 3 w 63"/>
                            <a:gd name="T51" fmla="*/ 30 h 60"/>
                            <a:gd name="T52" fmla="*/ 5 w 63"/>
                            <a:gd name="T53" fmla="*/ 18 h 60"/>
                            <a:gd name="T54" fmla="*/ 10 w 63"/>
                            <a:gd name="T55" fmla="*/ 10 h 60"/>
                            <a:gd name="T56" fmla="*/ 20 w 63"/>
                            <a:gd name="T57" fmla="*/ 3 h 60"/>
                            <a:gd name="T58" fmla="*/ 30 w 63"/>
                            <a:gd name="T59" fmla="*/ 0 h 60"/>
                            <a:gd name="T60" fmla="*/ 43 w 63"/>
                            <a:gd name="T61" fmla="*/ 3 h 60"/>
                            <a:gd name="T62" fmla="*/ 53 w 63"/>
                            <a:gd name="T63" fmla="*/ 10 h 60"/>
                            <a:gd name="T64" fmla="*/ 58 w 63"/>
                            <a:gd name="T65" fmla="*/ 18 h 60"/>
                            <a:gd name="T66" fmla="*/ 60 w 63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0">
                              <a:moveTo>
                                <a:pt x="63" y="30"/>
                              </a:moveTo>
                              <a:lnTo>
                                <a:pt x="60" y="18"/>
                              </a:lnTo>
                              <a:lnTo>
                                <a:pt x="53" y="8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8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2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2"/>
                              </a:lnTo>
                              <a:lnTo>
                                <a:pt x="60" y="43"/>
                              </a:lnTo>
                              <a:lnTo>
                                <a:pt x="63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3"/>
                              </a:lnTo>
                              <a:lnTo>
                                <a:pt x="53" y="50"/>
                              </a:lnTo>
                              <a:lnTo>
                                <a:pt x="43" y="57"/>
                              </a:lnTo>
                              <a:lnTo>
                                <a:pt x="30" y="60"/>
                              </a:lnTo>
                              <a:lnTo>
                                <a:pt x="20" y="57"/>
                              </a:lnTo>
                              <a:lnTo>
                                <a:pt x="10" y="50"/>
                              </a:lnTo>
                              <a:lnTo>
                                <a:pt x="5" y="43"/>
                              </a:lnTo>
                              <a:lnTo>
                                <a:pt x="3" y="30"/>
                              </a:lnTo>
                              <a:lnTo>
                                <a:pt x="5" y="18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0"/>
                              </a:lnTo>
                              <a:lnTo>
                                <a:pt x="43" y="3"/>
                              </a:lnTo>
                              <a:lnTo>
                                <a:pt x="53" y="10"/>
                              </a:lnTo>
                              <a:lnTo>
                                <a:pt x="58" y="18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2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9" name="Freeform 9380"/>
                      <wps:cNvSpPr>
                        <a:spLocks noEditPoints="1"/>
                      </wps:cNvSpPr>
                      <wps:spPr bwMode="auto">
                        <a:xfrm>
                          <a:off x="372110" y="448310"/>
                          <a:ext cx="38100" cy="38100"/>
                        </a:xfrm>
                        <a:custGeom>
                          <a:avLst/>
                          <a:gdLst>
                            <a:gd name="T0" fmla="*/ 60 w 60"/>
                            <a:gd name="T1" fmla="*/ 30 h 60"/>
                            <a:gd name="T2" fmla="*/ 58 w 60"/>
                            <a:gd name="T3" fmla="*/ 18 h 60"/>
                            <a:gd name="T4" fmla="*/ 53 w 60"/>
                            <a:gd name="T5" fmla="*/ 10 h 60"/>
                            <a:gd name="T6" fmla="*/ 43 w 60"/>
                            <a:gd name="T7" fmla="*/ 3 h 60"/>
                            <a:gd name="T8" fmla="*/ 30 w 60"/>
                            <a:gd name="T9" fmla="*/ 0 h 60"/>
                            <a:gd name="T10" fmla="*/ 20 w 60"/>
                            <a:gd name="T11" fmla="*/ 3 h 60"/>
                            <a:gd name="T12" fmla="*/ 10 w 60"/>
                            <a:gd name="T13" fmla="*/ 10 h 60"/>
                            <a:gd name="T14" fmla="*/ 3 w 60"/>
                            <a:gd name="T15" fmla="*/ 18 h 60"/>
                            <a:gd name="T16" fmla="*/ 0 w 60"/>
                            <a:gd name="T17" fmla="*/ 30 h 60"/>
                            <a:gd name="T18" fmla="*/ 3 w 60"/>
                            <a:gd name="T19" fmla="*/ 43 h 60"/>
                            <a:gd name="T20" fmla="*/ 10 w 60"/>
                            <a:gd name="T21" fmla="*/ 50 h 60"/>
                            <a:gd name="T22" fmla="*/ 20 w 60"/>
                            <a:gd name="T23" fmla="*/ 57 h 60"/>
                            <a:gd name="T24" fmla="*/ 30 w 60"/>
                            <a:gd name="T25" fmla="*/ 60 h 60"/>
                            <a:gd name="T26" fmla="*/ 43 w 60"/>
                            <a:gd name="T27" fmla="*/ 57 h 60"/>
                            <a:gd name="T28" fmla="*/ 53 w 60"/>
                            <a:gd name="T29" fmla="*/ 50 h 60"/>
                            <a:gd name="T30" fmla="*/ 58 w 60"/>
                            <a:gd name="T31" fmla="*/ 43 h 60"/>
                            <a:gd name="T32" fmla="*/ 60 w 60"/>
                            <a:gd name="T33" fmla="*/ 30 h 60"/>
                            <a:gd name="T34" fmla="*/ 60 w 60"/>
                            <a:gd name="T35" fmla="*/ 30 h 60"/>
                            <a:gd name="T36" fmla="*/ 58 w 60"/>
                            <a:gd name="T37" fmla="*/ 40 h 60"/>
                            <a:gd name="T38" fmla="*/ 50 w 60"/>
                            <a:gd name="T39" fmla="*/ 50 h 60"/>
                            <a:gd name="T40" fmla="*/ 43 w 60"/>
                            <a:gd name="T41" fmla="*/ 55 h 60"/>
                            <a:gd name="T42" fmla="*/ 30 w 60"/>
                            <a:gd name="T43" fmla="*/ 57 h 60"/>
                            <a:gd name="T44" fmla="*/ 20 w 60"/>
                            <a:gd name="T45" fmla="*/ 55 h 60"/>
                            <a:gd name="T46" fmla="*/ 10 w 60"/>
                            <a:gd name="T47" fmla="*/ 50 h 60"/>
                            <a:gd name="T48" fmla="*/ 5 w 60"/>
                            <a:gd name="T49" fmla="*/ 40 h 60"/>
                            <a:gd name="T50" fmla="*/ 3 w 60"/>
                            <a:gd name="T51" fmla="*/ 30 h 60"/>
                            <a:gd name="T52" fmla="*/ 5 w 60"/>
                            <a:gd name="T53" fmla="*/ 20 h 60"/>
                            <a:gd name="T54" fmla="*/ 10 w 60"/>
                            <a:gd name="T55" fmla="*/ 10 h 60"/>
                            <a:gd name="T56" fmla="*/ 20 w 60"/>
                            <a:gd name="T57" fmla="*/ 3 h 60"/>
                            <a:gd name="T58" fmla="*/ 30 w 60"/>
                            <a:gd name="T59" fmla="*/ 3 h 60"/>
                            <a:gd name="T60" fmla="*/ 43 w 60"/>
                            <a:gd name="T61" fmla="*/ 3 h 60"/>
                            <a:gd name="T62" fmla="*/ 50 w 60"/>
                            <a:gd name="T63" fmla="*/ 10 h 60"/>
                            <a:gd name="T64" fmla="*/ 58 w 60"/>
                            <a:gd name="T65" fmla="*/ 20 h 60"/>
                            <a:gd name="T66" fmla="*/ 60 w 60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58" y="18"/>
                              </a:lnTo>
                              <a:lnTo>
                                <a:pt x="53" y="10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10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0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0"/>
                              </a:lnTo>
                              <a:lnTo>
                                <a:pt x="58" y="43"/>
                              </a:lnTo>
                              <a:lnTo>
                                <a:pt x="60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0"/>
                              </a:lnTo>
                              <a:lnTo>
                                <a:pt x="50" y="50"/>
                              </a:lnTo>
                              <a:lnTo>
                                <a:pt x="43" y="55"/>
                              </a:lnTo>
                              <a:lnTo>
                                <a:pt x="30" y="57"/>
                              </a:lnTo>
                              <a:lnTo>
                                <a:pt x="20" y="55"/>
                              </a:lnTo>
                              <a:lnTo>
                                <a:pt x="10" y="50"/>
                              </a:lnTo>
                              <a:lnTo>
                                <a:pt x="5" y="40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3"/>
                              </a:lnTo>
                              <a:lnTo>
                                <a:pt x="43" y="3"/>
                              </a:lnTo>
                              <a:lnTo>
                                <a:pt x="50" y="10"/>
                              </a:lnTo>
                              <a:lnTo>
                                <a:pt x="58" y="20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3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0" name="Freeform 9381"/>
                      <wps:cNvSpPr>
                        <a:spLocks noEditPoints="1"/>
                      </wps:cNvSpPr>
                      <wps:spPr bwMode="auto">
                        <a:xfrm>
                          <a:off x="374015" y="448310"/>
                          <a:ext cx="36195" cy="38100"/>
                        </a:xfrm>
                        <a:custGeom>
                          <a:avLst/>
                          <a:gdLst>
                            <a:gd name="T0" fmla="*/ 57 w 57"/>
                            <a:gd name="T1" fmla="*/ 30 h 60"/>
                            <a:gd name="T2" fmla="*/ 55 w 57"/>
                            <a:gd name="T3" fmla="*/ 18 h 60"/>
                            <a:gd name="T4" fmla="*/ 50 w 57"/>
                            <a:gd name="T5" fmla="*/ 10 h 60"/>
                            <a:gd name="T6" fmla="*/ 40 w 57"/>
                            <a:gd name="T7" fmla="*/ 3 h 60"/>
                            <a:gd name="T8" fmla="*/ 27 w 57"/>
                            <a:gd name="T9" fmla="*/ 0 h 60"/>
                            <a:gd name="T10" fmla="*/ 17 w 57"/>
                            <a:gd name="T11" fmla="*/ 3 h 60"/>
                            <a:gd name="T12" fmla="*/ 7 w 57"/>
                            <a:gd name="T13" fmla="*/ 10 h 60"/>
                            <a:gd name="T14" fmla="*/ 2 w 57"/>
                            <a:gd name="T15" fmla="*/ 18 h 60"/>
                            <a:gd name="T16" fmla="*/ 0 w 57"/>
                            <a:gd name="T17" fmla="*/ 30 h 60"/>
                            <a:gd name="T18" fmla="*/ 2 w 57"/>
                            <a:gd name="T19" fmla="*/ 43 h 60"/>
                            <a:gd name="T20" fmla="*/ 7 w 57"/>
                            <a:gd name="T21" fmla="*/ 50 h 60"/>
                            <a:gd name="T22" fmla="*/ 17 w 57"/>
                            <a:gd name="T23" fmla="*/ 57 h 60"/>
                            <a:gd name="T24" fmla="*/ 27 w 57"/>
                            <a:gd name="T25" fmla="*/ 60 h 60"/>
                            <a:gd name="T26" fmla="*/ 40 w 57"/>
                            <a:gd name="T27" fmla="*/ 57 h 60"/>
                            <a:gd name="T28" fmla="*/ 50 w 57"/>
                            <a:gd name="T29" fmla="*/ 50 h 60"/>
                            <a:gd name="T30" fmla="*/ 55 w 57"/>
                            <a:gd name="T31" fmla="*/ 43 h 60"/>
                            <a:gd name="T32" fmla="*/ 57 w 57"/>
                            <a:gd name="T33" fmla="*/ 30 h 60"/>
                            <a:gd name="T34" fmla="*/ 55 w 57"/>
                            <a:gd name="T35" fmla="*/ 30 h 60"/>
                            <a:gd name="T36" fmla="*/ 55 w 57"/>
                            <a:gd name="T37" fmla="*/ 40 h 60"/>
                            <a:gd name="T38" fmla="*/ 47 w 57"/>
                            <a:gd name="T39" fmla="*/ 50 h 60"/>
                            <a:gd name="T40" fmla="*/ 40 w 57"/>
                            <a:gd name="T41" fmla="*/ 55 h 60"/>
                            <a:gd name="T42" fmla="*/ 27 w 57"/>
                            <a:gd name="T43" fmla="*/ 57 h 60"/>
                            <a:gd name="T44" fmla="*/ 17 w 57"/>
                            <a:gd name="T45" fmla="*/ 55 h 60"/>
                            <a:gd name="T46" fmla="*/ 10 w 57"/>
                            <a:gd name="T47" fmla="*/ 50 h 60"/>
                            <a:gd name="T48" fmla="*/ 2 w 57"/>
                            <a:gd name="T49" fmla="*/ 40 h 60"/>
                            <a:gd name="T50" fmla="*/ 0 w 57"/>
                            <a:gd name="T51" fmla="*/ 30 h 60"/>
                            <a:gd name="T52" fmla="*/ 2 w 57"/>
                            <a:gd name="T53" fmla="*/ 20 h 60"/>
                            <a:gd name="T54" fmla="*/ 10 w 57"/>
                            <a:gd name="T55" fmla="*/ 10 h 60"/>
                            <a:gd name="T56" fmla="*/ 17 w 57"/>
                            <a:gd name="T57" fmla="*/ 5 h 60"/>
                            <a:gd name="T58" fmla="*/ 27 w 57"/>
                            <a:gd name="T59" fmla="*/ 3 h 60"/>
                            <a:gd name="T60" fmla="*/ 40 w 57"/>
                            <a:gd name="T61" fmla="*/ 5 h 60"/>
                            <a:gd name="T62" fmla="*/ 47 w 57"/>
                            <a:gd name="T63" fmla="*/ 10 h 60"/>
                            <a:gd name="T64" fmla="*/ 55 w 57"/>
                            <a:gd name="T65" fmla="*/ 20 h 60"/>
                            <a:gd name="T66" fmla="*/ 55 w 57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" h="60">
                              <a:moveTo>
                                <a:pt x="57" y="30"/>
                              </a:moveTo>
                              <a:lnTo>
                                <a:pt x="55" y="18"/>
                              </a:lnTo>
                              <a:lnTo>
                                <a:pt x="50" y="10"/>
                              </a:lnTo>
                              <a:lnTo>
                                <a:pt x="40" y="3"/>
                              </a:lnTo>
                              <a:lnTo>
                                <a:pt x="27" y="0"/>
                              </a:lnTo>
                              <a:lnTo>
                                <a:pt x="17" y="3"/>
                              </a:lnTo>
                              <a:lnTo>
                                <a:pt x="7" y="10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3"/>
                              </a:lnTo>
                              <a:lnTo>
                                <a:pt x="7" y="50"/>
                              </a:lnTo>
                              <a:lnTo>
                                <a:pt x="17" y="57"/>
                              </a:lnTo>
                              <a:lnTo>
                                <a:pt x="27" y="60"/>
                              </a:lnTo>
                              <a:lnTo>
                                <a:pt x="40" y="57"/>
                              </a:lnTo>
                              <a:lnTo>
                                <a:pt x="50" y="50"/>
                              </a:lnTo>
                              <a:lnTo>
                                <a:pt x="55" y="43"/>
                              </a:lnTo>
                              <a:lnTo>
                                <a:pt x="57" y="30"/>
                              </a:lnTo>
                              <a:close/>
                              <a:moveTo>
                                <a:pt x="55" y="30"/>
                              </a:moveTo>
                              <a:lnTo>
                                <a:pt x="55" y="40"/>
                              </a:lnTo>
                              <a:lnTo>
                                <a:pt x="47" y="50"/>
                              </a:lnTo>
                              <a:lnTo>
                                <a:pt x="40" y="55"/>
                              </a:lnTo>
                              <a:lnTo>
                                <a:pt x="27" y="57"/>
                              </a:lnTo>
                              <a:lnTo>
                                <a:pt x="17" y="55"/>
                              </a:lnTo>
                              <a:lnTo>
                                <a:pt x="10" y="50"/>
                              </a:lnTo>
                              <a:lnTo>
                                <a:pt x="2" y="40"/>
                              </a:lnTo>
                              <a:lnTo>
                                <a:pt x="0" y="30"/>
                              </a:lnTo>
                              <a:lnTo>
                                <a:pt x="2" y="20"/>
                              </a:lnTo>
                              <a:lnTo>
                                <a:pt x="10" y="10"/>
                              </a:lnTo>
                              <a:lnTo>
                                <a:pt x="17" y="5"/>
                              </a:lnTo>
                              <a:lnTo>
                                <a:pt x="27" y="3"/>
                              </a:lnTo>
                              <a:lnTo>
                                <a:pt x="40" y="5"/>
                              </a:lnTo>
                              <a:lnTo>
                                <a:pt x="47" y="10"/>
                              </a:lnTo>
                              <a:lnTo>
                                <a:pt x="55" y="20"/>
                              </a:lnTo>
                              <a:lnTo>
                                <a:pt x="5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C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1" name="Freeform 9382"/>
                      <wps:cNvSpPr>
                        <a:spLocks noEditPoints="1"/>
                      </wps:cNvSpPr>
                      <wps:spPr bwMode="auto">
                        <a:xfrm>
                          <a:off x="374015" y="450215"/>
                          <a:ext cx="36195" cy="34290"/>
                        </a:xfrm>
                        <a:custGeom>
                          <a:avLst/>
                          <a:gdLst>
                            <a:gd name="T0" fmla="*/ 57 w 57"/>
                            <a:gd name="T1" fmla="*/ 27 h 54"/>
                            <a:gd name="T2" fmla="*/ 55 w 57"/>
                            <a:gd name="T3" fmla="*/ 17 h 54"/>
                            <a:gd name="T4" fmla="*/ 47 w 57"/>
                            <a:gd name="T5" fmla="*/ 7 h 54"/>
                            <a:gd name="T6" fmla="*/ 40 w 57"/>
                            <a:gd name="T7" fmla="*/ 0 h 54"/>
                            <a:gd name="T8" fmla="*/ 27 w 57"/>
                            <a:gd name="T9" fmla="*/ 0 h 54"/>
                            <a:gd name="T10" fmla="*/ 17 w 57"/>
                            <a:gd name="T11" fmla="*/ 0 h 54"/>
                            <a:gd name="T12" fmla="*/ 7 w 57"/>
                            <a:gd name="T13" fmla="*/ 7 h 54"/>
                            <a:gd name="T14" fmla="*/ 2 w 57"/>
                            <a:gd name="T15" fmla="*/ 17 h 54"/>
                            <a:gd name="T16" fmla="*/ 0 w 57"/>
                            <a:gd name="T17" fmla="*/ 27 h 54"/>
                            <a:gd name="T18" fmla="*/ 2 w 57"/>
                            <a:gd name="T19" fmla="*/ 37 h 54"/>
                            <a:gd name="T20" fmla="*/ 7 w 57"/>
                            <a:gd name="T21" fmla="*/ 47 h 54"/>
                            <a:gd name="T22" fmla="*/ 17 w 57"/>
                            <a:gd name="T23" fmla="*/ 52 h 54"/>
                            <a:gd name="T24" fmla="*/ 27 w 57"/>
                            <a:gd name="T25" fmla="*/ 54 h 54"/>
                            <a:gd name="T26" fmla="*/ 40 w 57"/>
                            <a:gd name="T27" fmla="*/ 52 h 54"/>
                            <a:gd name="T28" fmla="*/ 47 w 57"/>
                            <a:gd name="T29" fmla="*/ 47 h 54"/>
                            <a:gd name="T30" fmla="*/ 55 w 57"/>
                            <a:gd name="T31" fmla="*/ 37 h 54"/>
                            <a:gd name="T32" fmla="*/ 57 w 57"/>
                            <a:gd name="T33" fmla="*/ 27 h 54"/>
                            <a:gd name="T34" fmla="*/ 55 w 57"/>
                            <a:gd name="T35" fmla="*/ 27 h 54"/>
                            <a:gd name="T36" fmla="*/ 52 w 57"/>
                            <a:gd name="T37" fmla="*/ 37 h 54"/>
                            <a:gd name="T38" fmla="*/ 47 w 57"/>
                            <a:gd name="T39" fmla="*/ 47 h 54"/>
                            <a:gd name="T40" fmla="*/ 40 w 57"/>
                            <a:gd name="T41" fmla="*/ 52 h 54"/>
                            <a:gd name="T42" fmla="*/ 27 w 57"/>
                            <a:gd name="T43" fmla="*/ 54 h 54"/>
                            <a:gd name="T44" fmla="*/ 17 w 57"/>
                            <a:gd name="T45" fmla="*/ 52 h 54"/>
                            <a:gd name="T46" fmla="*/ 10 w 57"/>
                            <a:gd name="T47" fmla="*/ 47 h 54"/>
                            <a:gd name="T48" fmla="*/ 2 w 57"/>
                            <a:gd name="T49" fmla="*/ 37 h 54"/>
                            <a:gd name="T50" fmla="*/ 2 w 57"/>
                            <a:gd name="T51" fmla="*/ 27 h 54"/>
                            <a:gd name="T52" fmla="*/ 2 w 57"/>
                            <a:gd name="T53" fmla="*/ 17 h 54"/>
                            <a:gd name="T54" fmla="*/ 10 w 57"/>
                            <a:gd name="T55" fmla="*/ 7 h 54"/>
                            <a:gd name="T56" fmla="*/ 17 w 57"/>
                            <a:gd name="T57" fmla="*/ 2 h 54"/>
                            <a:gd name="T58" fmla="*/ 27 w 57"/>
                            <a:gd name="T59" fmla="*/ 0 h 54"/>
                            <a:gd name="T60" fmla="*/ 40 w 57"/>
                            <a:gd name="T61" fmla="*/ 2 h 54"/>
                            <a:gd name="T62" fmla="*/ 47 w 57"/>
                            <a:gd name="T63" fmla="*/ 7 h 54"/>
                            <a:gd name="T64" fmla="*/ 52 w 57"/>
                            <a:gd name="T65" fmla="*/ 17 h 54"/>
                            <a:gd name="T66" fmla="*/ 55 w 57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" h="54">
                              <a:moveTo>
                                <a:pt x="57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0"/>
                              </a:lnTo>
                              <a:lnTo>
                                <a:pt x="27" y="0"/>
                              </a:lnTo>
                              <a:lnTo>
                                <a:pt x="17" y="0"/>
                              </a:lnTo>
                              <a:lnTo>
                                <a:pt x="7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7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7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7"/>
                              </a:lnTo>
                              <a:lnTo>
                                <a:pt x="40" y="52"/>
                              </a:lnTo>
                              <a:lnTo>
                                <a:pt x="27" y="54"/>
                              </a:lnTo>
                              <a:lnTo>
                                <a:pt x="17" y="52"/>
                              </a:lnTo>
                              <a:lnTo>
                                <a:pt x="10" y="47"/>
                              </a:lnTo>
                              <a:lnTo>
                                <a:pt x="2" y="37"/>
                              </a:lnTo>
                              <a:lnTo>
                                <a:pt x="2" y="27"/>
                              </a:lnTo>
                              <a:lnTo>
                                <a:pt x="2" y="17"/>
                              </a:lnTo>
                              <a:lnTo>
                                <a:pt x="10" y="7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40" y="2"/>
                              </a:lnTo>
                              <a:lnTo>
                                <a:pt x="47" y="7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5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2" name="Freeform 9383"/>
                      <wps:cNvSpPr>
                        <a:spLocks noEditPoints="1"/>
                      </wps:cNvSpPr>
                      <wps:spPr bwMode="auto">
                        <a:xfrm>
                          <a:off x="374015" y="450215"/>
                          <a:ext cx="34925" cy="34290"/>
                        </a:xfrm>
                        <a:custGeom>
                          <a:avLst/>
                          <a:gdLst>
                            <a:gd name="T0" fmla="*/ 55 w 55"/>
                            <a:gd name="T1" fmla="*/ 27 h 54"/>
                            <a:gd name="T2" fmla="*/ 55 w 55"/>
                            <a:gd name="T3" fmla="*/ 17 h 54"/>
                            <a:gd name="T4" fmla="*/ 47 w 55"/>
                            <a:gd name="T5" fmla="*/ 7 h 54"/>
                            <a:gd name="T6" fmla="*/ 40 w 55"/>
                            <a:gd name="T7" fmla="*/ 2 h 54"/>
                            <a:gd name="T8" fmla="*/ 27 w 55"/>
                            <a:gd name="T9" fmla="*/ 0 h 54"/>
                            <a:gd name="T10" fmla="*/ 17 w 55"/>
                            <a:gd name="T11" fmla="*/ 2 h 54"/>
                            <a:gd name="T12" fmla="*/ 10 w 55"/>
                            <a:gd name="T13" fmla="*/ 7 h 54"/>
                            <a:gd name="T14" fmla="*/ 2 w 55"/>
                            <a:gd name="T15" fmla="*/ 17 h 54"/>
                            <a:gd name="T16" fmla="*/ 0 w 55"/>
                            <a:gd name="T17" fmla="*/ 27 h 54"/>
                            <a:gd name="T18" fmla="*/ 2 w 55"/>
                            <a:gd name="T19" fmla="*/ 37 h 54"/>
                            <a:gd name="T20" fmla="*/ 10 w 55"/>
                            <a:gd name="T21" fmla="*/ 47 h 54"/>
                            <a:gd name="T22" fmla="*/ 17 w 55"/>
                            <a:gd name="T23" fmla="*/ 52 h 54"/>
                            <a:gd name="T24" fmla="*/ 27 w 55"/>
                            <a:gd name="T25" fmla="*/ 54 h 54"/>
                            <a:gd name="T26" fmla="*/ 40 w 55"/>
                            <a:gd name="T27" fmla="*/ 52 h 54"/>
                            <a:gd name="T28" fmla="*/ 47 w 55"/>
                            <a:gd name="T29" fmla="*/ 47 h 54"/>
                            <a:gd name="T30" fmla="*/ 55 w 55"/>
                            <a:gd name="T31" fmla="*/ 37 h 54"/>
                            <a:gd name="T32" fmla="*/ 55 w 55"/>
                            <a:gd name="T33" fmla="*/ 27 h 54"/>
                            <a:gd name="T34" fmla="*/ 55 w 55"/>
                            <a:gd name="T35" fmla="*/ 27 h 54"/>
                            <a:gd name="T36" fmla="*/ 52 w 55"/>
                            <a:gd name="T37" fmla="*/ 37 h 54"/>
                            <a:gd name="T38" fmla="*/ 47 w 55"/>
                            <a:gd name="T39" fmla="*/ 45 h 54"/>
                            <a:gd name="T40" fmla="*/ 37 w 55"/>
                            <a:gd name="T41" fmla="*/ 52 h 54"/>
                            <a:gd name="T42" fmla="*/ 27 w 55"/>
                            <a:gd name="T43" fmla="*/ 52 h 54"/>
                            <a:gd name="T44" fmla="*/ 17 w 55"/>
                            <a:gd name="T45" fmla="*/ 52 h 54"/>
                            <a:gd name="T46" fmla="*/ 10 w 55"/>
                            <a:gd name="T47" fmla="*/ 45 h 54"/>
                            <a:gd name="T48" fmla="*/ 5 w 55"/>
                            <a:gd name="T49" fmla="*/ 37 h 54"/>
                            <a:gd name="T50" fmla="*/ 2 w 55"/>
                            <a:gd name="T51" fmla="*/ 27 h 54"/>
                            <a:gd name="T52" fmla="*/ 5 w 55"/>
                            <a:gd name="T53" fmla="*/ 17 h 54"/>
                            <a:gd name="T54" fmla="*/ 10 w 55"/>
                            <a:gd name="T55" fmla="*/ 10 h 54"/>
                            <a:gd name="T56" fmla="*/ 17 w 55"/>
                            <a:gd name="T57" fmla="*/ 2 h 54"/>
                            <a:gd name="T58" fmla="*/ 27 w 55"/>
                            <a:gd name="T59" fmla="*/ 0 h 54"/>
                            <a:gd name="T60" fmla="*/ 37 w 55"/>
                            <a:gd name="T61" fmla="*/ 2 h 54"/>
                            <a:gd name="T62" fmla="*/ 47 w 55"/>
                            <a:gd name="T63" fmla="*/ 10 h 54"/>
                            <a:gd name="T64" fmla="*/ 52 w 55"/>
                            <a:gd name="T65" fmla="*/ 17 h 54"/>
                            <a:gd name="T66" fmla="*/ 55 w 55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5" h="54">
                              <a:moveTo>
                                <a:pt x="55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2"/>
                              </a:lnTo>
                              <a:lnTo>
                                <a:pt x="27" y="0"/>
                              </a:lnTo>
                              <a:lnTo>
                                <a:pt x="17" y="2"/>
                              </a:lnTo>
                              <a:lnTo>
                                <a:pt x="10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10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5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5"/>
                              </a:lnTo>
                              <a:lnTo>
                                <a:pt x="37" y="52"/>
                              </a:lnTo>
                              <a:lnTo>
                                <a:pt x="27" y="52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5" y="37"/>
                              </a:lnTo>
                              <a:lnTo>
                                <a:pt x="2" y="27"/>
                              </a:lnTo>
                              <a:lnTo>
                                <a:pt x="5" y="17"/>
                              </a:lnTo>
                              <a:lnTo>
                                <a:pt x="10" y="10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37" y="2"/>
                              </a:lnTo>
                              <a:lnTo>
                                <a:pt x="47" y="10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7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3" name="Freeform 9384"/>
                      <wps:cNvSpPr>
                        <a:spLocks noEditPoints="1"/>
                      </wps:cNvSpPr>
                      <wps:spPr bwMode="auto">
                        <a:xfrm>
                          <a:off x="375285" y="450215"/>
                          <a:ext cx="33655" cy="34290"/>
                        </a:xfrm>
                        <a:custGeom>
                          <a:avLst/>
                          <a:gdLst>
                            <a:gd name="T0" fmla="*/ 53 w 53"/>
                            <a:gd name="T1" fmla="*/ 27 h 54"/>
                            <a:gd name="T2" fmla="*/ 50 w 53"/>
                            <a:gd name="T3" fmla="*/ 17 h 54"/>
                            <a:gd name="T4" fmla="*/ 45 w 53"/>
                            <a:gd name="T5" fmla="*/ 7 h 54"/>
                            <a:gd name="T6" fmla="*/ 38 w 53"/>
                            <a:gd name="T7" fmla="*/ 2 h 54"/>
                            <a:gd name="T8" fmla="*/ 25 w 53"/>
                            <a:gd name="T9" fmla="*/ 0 h 54"/>
                            <a:gd name="T10" fmla="*/ 15 w 53"/>
                            <a:gd name="T11" fmla="*/ 2 h 54"/>
                            <a:gd name="T12" fmla="*/ 8 w 53"/>
                            <a:gd name="T13" fmla="*/ 7 h 54"/>
                            <a:gd name="T14" fmla="*/ 0 w 53"/>
                            <a:gd name="T15" fmla="*/ 17 h 54"/>
                            <a:gd name="T16" fmla="*/ 0 w 53"/>
                            <a:gd name="T17" fmla="*/ 27 h 54"/>
                            <a:gd name="T18" fmla="*/ 0 w 53"/>
                            <a:gd name="T19" fmla="*/ 37 h 54"/>
                            <a:gd name="T20" fmla="*/ 8 w 53"/>
                            <a:gd name="T21" fmla="*/ 47 h 54"/>
                            <a:gd name="T22" fmla="*/ 15 w 53"/>
                            <a:gd name="T23" fmla="*/ 52 h 54"/>
                            <a:gd name="T24" fmla="*/ 25 w 53"/>
                            <a:gd name="T25" fmla="*/ 54 h 54"/>
                            <a:gd name="T26" fmla="*/ 38 w 53"/>
                            <a:gd name="T27" fmla="*/ 52 h 54"/>
                            <a:gd name="T28" fmla="*/ 45 w 53"/>
                            <a:gd name="T29" fmla="*/ 47 h 54"/>
                            <a:gd name="T30" fmla="*/ 50 w 53"/>
                            <a:gd name="T31" fmla="*/ 37 h 54"/>
                            <a:gd name="T32" fmla="*/ 53 w 53"/>
                            <a:gd name="T33" fmla="*/ 27 h 54"/>
                            <a:gd name="T34" fmla="*/ 53 w 53"/>
                            <a:gd name="T35" fmla="*/ 27 h 54"/>
                            <a:gd name="T36" fmla="*/ 50 w 53"/>
                            <a:gd name="T37" fmla="*/ 37 h 54"/>
                            <a:gd name="T38" fmla="*/ 45 w 53"/>
                            <a:gd name="T39" fmla="*/ 45 h 54"/>
                            <a:gd name="T40" fmla="*/ 35 w 53"/>
                            <a:gd name="T41" fmla="*/ 49 h 54"/>
                            <a:gd name="T42" fmla="*/ 25 w 53"/>
                            <a:gd name="T43" fmla="*/ 52 h 54"/>
                            <a:gd name="T44" fmla="*/ 15 w 53"/>
                            <a:gd name="T45" fmla="*/ 49 h 54"/>
                            <a:gd name="T46" fmla="*/ 8 w 53"/>
                            <a:gd name="T47" fmla="*/ 45 h 54"/>
                            <a:gd name="T48" fmla="*/ 3 w 53"/>
                            <a:gd name="T49" fmla="*/ 37 h 54"/>
                            <a:gd name="T50" fmla="*/ 0 w 53"/>
                            <a:gd name="T51" fmla="*/ 27 h 54"/>
                            <a:gd name="T52" fmla="*/ 3 w 53"/>
                            <a:gd name="T53" fmla="*/ 17 h 54"/>
                            <a:gd name="T54" fmla="*/ 8 w 53"/>
                            <a:gd name="T55" fmla="*/ 10 h 54"/>
                            <a:gd name="T56" fmla="*/ 15 w 53"/>
                            <a:gd name="T57" fmla="*/ 5 h 54"/>
                            <a:gd name="T58" fmla="*/ 25 w 53"/>
                            <a:gd name="T59" fmla="*/ 2 h 54"/>
                            <a:gd name="T60" fmla="*/ 35 w 53"/>
                            <a:gd name="T61" fmla="*/ 5 h 54"/>
                            <a:gd name="T62" fmla="*/ 45 w 53"/>
                            <a:gd name="T63" fmla="*/ 10 h 54"/>
                            <a:gd name="T64" fmla="*/ 50 w 53"/>
                            <a:gd name="T65" fmla="*/ 17 h 54"/>
                            <a:gd name="T66" fmla="*/ 53 w 53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4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7"/>
                              </a:lnTo>
                              <a:lnTo>
                                <a:pt x="38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7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8" y="47"/>
                              </a:lnTo>
                              <a:lnTo>
                                <a:pt x="15" y="52"/>
                              </a:lnTo>
                              <a:lnTo>
                                <a:pt x="25" y="54"/>
                              </a:lnTo>
                              <a:lnTo>
                                <a:pt x="38" y="52"/>
                              </a:lnTo>
                              <a:lnTo>
                                <a:pt x="45" y="47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3" y="27"/>
                              </a:moveTo>
                              <a:lnTo>
                                <a:pt x="50" y="37"/>
                              </a:lnTo>
                              <a:lnTo>
                                <a:pt x="45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5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0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5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5" y="10"/>
                              </a:lnTo>
                              <a:lnTo>
                                <a:pt x="50" y="17"/>
                              </a:lnTo>
                              <a:lnTo>
                                <a:pt x="53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C8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4" name="Freeform 9385"/>
                      <wps:cNvSpPr>
                        <a:spLocks noEditPoints="1"/>
                      </wps:cNvSpPr>
                      <wps:spPr bwMode="auto">
                        <a:xfrm>
                          <a:off x="375285" y="450215"/>
                          <a:ext cx="33655" cy="33020"/>
                        </a:xfrm>
                        <a:custGeom>
                          <a:avLst/>
                          <a:gdLst>
                            <a:gd name="T0" fmla="*/ 53 w 53"/>
                            <a:gd name="T1" fmla="*/ 27 h 52"/>
                            <a:gd name="T2" fmla="*/ 50 w 53"/>
                            <a:gd name="T3" fmla="*/ 17 h 52"/>
                            <a:gd name="T4" fmla="*/ 45 w 53"/>
                            <a:gd name="T5" fmla="*/ 10 h 52"/>
                            <a:gd name="T6" fmla="*/ 35 w 53"/>
                            <a:gd name="T7" fmla="*/ 2 h 52"/>
                            <a:gd name="T8" fmla="*/ 25 w 53"/>
                            <a:gd name="T9" fmla="*/ 0 h 52"/>
                            <a:gd name="T10" fmla="*/ 15 w 53"/>
                            <a:gd name="T11" fmla="*/ 2 h 52"/>
                            <a:gd name="T12" fmla="*/ 8 w 53"/>
                            <a:gd name="T13" fmla="*/ 10 h 52"/>
                            <a:gd name="T14" fmla="*/ 3 w 53"/>
                            <a:gd name="T15" fmla="*/ 17 h 52"/>
                            <a:gd name="T16" fmla="*/ 0 w 53"/>
                            <a:gd name="T17" fmla="*/ 27 h 52"/>
                            <a:gd name="T18" fmla="*/ 3 w 53"/>
                            <a:gd name="T19" fmla="*/ 37 h 52"/>
                            <a:gd name="T20" fmla="*/ 8 w 53"/>
                            <a:gd name="T21" fmla="*/ 45 h 52"/>
                            <a:gd name="T22" fmla="*/ 15 w 53"/>
                            <a:gd name="T23" fmla="*/ 52 h 52"/>
                            <a:gd name="T24" fmla="*/ 25 w 53"/>
                            <a:gd name="T25" fmla="*/ 52 h 52"/>
                            <a:gd name="T26" fmla="*/ 35 w 53"/>
                            <a:gd name="T27" fmla="*/ 52 h 52"/>
                            <a:gd name="T28" fmla="*/ 45 w 53"/>
                            <a:gd name="T29" fmla="*/ 45 h 52"/>
                            <a:gd name="T30" fmla="*/ 50 w 53"/>
                            <a:gd name="T31" fmla="*/ 37 h 52"/>
                            <a:gd name="T32" fmla="*/ 53 w 53"/>
                            <a:gd name="T33" fmla="*/ 27 h 52"/>
                            <a:gd name="T34" fmla="*/ 50 w 53"/>
                            <a:gd name="T35" fmla="*/ 27 h 52"/>
                            <a:gd name="T36" fmla="*/ 50 w 53"/>
                            <a:gd name="T37" fmla="*/ 37 h 52"/>
                            <a:gd name="T38" fmla="*/ 43 w 53"/>
                            <a:gd name="T39" fmla="*/ 45 h 52"/>
                            <a:gd name="T40" fmla="*/ 35 w 53"/>
                            <a:gd name="T41" fmla="*/ 49 h 52"/>
                            <a:gd name="T42" fmla="*/ 25 w 53"/>
                            <a:gd name="T43" fmla="*/ 52 h 52"/>
                            <a:gd name="T44" fmla="*/ 18 w 53"/>
                            <a:gd name="T45" fmla="*/ 49 h 52"/>
                            <a:gd name="T46" fmla="*/ 8 w 53"/>
                            <a:gd name="T47" fmla="*/ 45 h 52"/>
                            <a:gd name="T48" fmla="*/ 3 w 53"/>
                            <a:gd name="T49" fmla="*/ 37 h 52"/>
                            <a:gd name="T50" fmla="*/ 3 w 53"/>
                            <a:gd name="T51" fmla="*/ 27 h 52"/>
                            <a:gd name="T52" fmla="*/ 3 w 53"/>
                            <a:gd name="T53" fmla="*/ 17 h 52"/>
                            <a:gd name="T54" fmla="*/ 8 w 53"/>
                            <a:gd name="T55" fmla="*/ 10 h 52"/>
                            <a:gd name="T56" fmla="*/ 18 w 53"/>
                            <a:gd name="T57" fmla="*/ 5 h 52"/>
                            <a:gd name="T58" fmla="*/ 25 w 53"/>
                            <a:gd name="T59" fmla="*/ 2 h 52"/>
                            <a:gd name="T60" fmla="*/ 35 w 53"/>
                            <a:gd name="T61" fmla="*/ 5 h 52"/>
                            <a:gd name="T62" fmla="*/ 43 w 53"/>
                            <a:gd name="T63" fmla="*/ 10 h 52"/>
                            <a:gd name="T64" fmla="*/ 50 w 53"/>
                            <a:gd name="T65" fmla="*/ 17 h 52"/>
                            <a:gd name="T66" fmla="*/ 50 w 53"/>
                            <a:gd name="T67" fmla="*/ 27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2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10"/>
                              </a:lnTo>
                              <a:lnTo>
                                <a:pt x="35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10"/>
                              </a:lnTo>
                              <a:lnTo>
                                <a:pt x="3" y="17"/>
                              </a:lnTo>
                              <a:lnTo>
                                <a:pt x="0" y="27"/>
                              </a:lnTo>
                              <a:lnTo>
                                <a:pt x="3" y="37"/>
                              </a:lnTo>
                              <a:lnTo>
                                <a:pt x="8" y="45"/>
                              </a:lnTo>
                              <a:lnTo>
                                <a:pt x="15" y="52"/>
                              </a:lnTo>
                              <a:lnTo>
                                <a:pt x="25" y="52"/>
                              </a:lnTo>
                              <a:lnTo>
                                <a:pt x="35" y="52"/>
                              </a:lnTo>
                              <a:lnTo>
                                <a:pt x="45" y="45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0" y="27"/>
                              </a:moveTo>
                              <a:lnTo>
                                <a:pt x="50" y="37"/>
                              </a:lnTo>
                              <a:lnTo>
                                <a:pt x="43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8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3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8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3" y="10"/>
                              </a:lnTo>
                              <a:lnTo>
                                <a:pt x="50" y="17"/>
                              </a:lnTo>
                              <a:lnTo>
                                <a:pt x="5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CA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5" name="Freeform 9386"/>
                      <wps:cNvSpPr>
                        <a:spLocks noEditPoints="1"/>
                      </wps:cNvSpPr>
                      <wps:spPr bwMode="auto">
                        <a:xfrm>
                          <a:off x="375285" y="451485"/>
                          <a:ext cx="33655" cy="31750"/>
                        </a:xfrm>
                        <a:custGeom>
                          <a:avLst/>
                          <a:gdLst>
                            <a:gd name="T0" fmla="*/ 53 w 53"/>
                            <a:gd name="T1" fmla="*/ 25 h 50"/>
                            <a:gd name="T2" fmla="*/ 50 w 53"/>
                            <a:gd name="T3" fmla="*/ 15 h 50"/>
                            <a:gd name="T4" fmla="*/ 45 w 53"/>
                            <a:gd name="T5" fmla="*/ 8 h 50"/>
                            <a:gd name="T6" fmla="*/ 35 w 53"/>
                            <a:gd name="T7" fmla="*/ 3 h 50"/>
                            <a:gd name="T8" fmla="*/ 25 w 53"/>
                            <a:gd name="T9" fmla="*/ 0 h 50"/>
                            <a:gd name="T10" fmla="*/ 15 w 53"/>
                            <a:gd name="T11" fmla="*/ 3 h 50"/>
                            <a:gd name="T12" fmla="*/ 8 w 53"/>
                            <a:gd name="T13" fmla="*/ 8 h 50"/>
                            <a:gd name="T14" fmla="*/ 3 w 53"/>
                            <a:gd name="T15" fmla="*/ 15 h 50"/>
                            <a:gd name="T16" fmla="*/ 0 w 53"/>
                            <a:gd name="T17" fmla="*/ 25 h 50"/>
                            <a:gd name="T18" fmla="*/ 3 w 53"/>
                            <a:gd name="T19" fmla="*/ 35 h 50"/>
                            <a:gd name="T20" fmla="*/ 8 w 53"/>
                            <a:gd name="T21" fmla="*/ 43 h 50"/>
                            <a:gd name="T22" fmla="*/ 15 w 53"/>
                            <a:gd name="T23" fmla="*/ 47 h 50"/>
                            <a:gd name="T24" fmla="*/ 25 w 53"/>
                            <a:gd name="T25" fmla="*/ 50 h 50"/>
                            <a:gd name="T26" fmla="*/ 35 w 53"/>
                            <a:gd name="T27" fmla="*/ 47 h 50"/>
                            <a:gd name="T28" fmla="*/ 45 w 53"/>
                            <a:gd name="T29" fmla="*/ 43 h 50"/>
                            <a:gd name="T30" fmla="*/ 50 w 53"/>
                            <a:gd name="T31" fmla="*/ 35 h 50"/>
                            <a:gd name="T32" fmla="*/ 53 w 53"/>
                            <a:gd name="T33" fmla="*/ 25 h 50"/>
                            <a:gd name="T34" fmla="*/ 50 w 53"/>
                            <a:gd name="T35" fmla="*/ 25 h 50"/>
                            <a:gd name="T36" fmla="*/ 48 w 53"/>
                            <a:gd name="T37" fmla="*/ 35 h 50"/>
                            <a:gd name="T38" fmla="*/ 43 w 53"/>
                            <a:gd name="T39" fmla="*/ 43 h 50"/>
                            <a:gd name="T40" fmla="*/ 35 w 53"/>
                            <a:gd name="T41" fmla="*/ 47 h 50"/>
                            <a:gd name="T42" fmla="*/ 25 w 53"/>
                            <a:gd name="T43" fmla="*/ 50 h 50"/>
                            <a:gd name="T44" fmla="*/ 18 w 53"/>
                            <a:gd name="T45" fmla="*/ 47 h 50"/>
                            <a:gd name="T46" fmla="*/ 10 w 53"/>
                            <a:gd name="T47" fmla="*/ 43 h 50"/>
                            <a:gd name="T48" fmla="*/ 5 w 53"/>
                            <a:gd name="T49" fmla="*/ 35 h 50"/>
                            <a:gd name="T50" fmla="*/ 3 w 53"/>
                            <a:gd name="T51" fmla="*/ 25 h 50"/>
                            <a:gd name="T52" fmla="*/ 5 w 53"/>
                            <a:gd name="T53" fmla="*/ 15 h 50"/>
                            <a:gd name="T54" fmla="*/ 10 w 53"/>
                            <a:gd name="T55" fmla="*/ 8 h 50"/>
                            <a:gd name="T56" fmla="*/ 18 w 53"/>
                            <a:gd name="T57" fmla="*/ 3 h 50"/>
                            <a:gd name="T58" fmla="*/ 25 w 53"/>
                            <a:gd name="T59" fmla="*/ 0 h 50"/>
                            <a:gd name="T60" fmla="*/ 35 w 53"/>
                            <a:gd name="T61" fmla="*/ 3 h 50"/>
                            <a:gd name="T62" fmla="*/ 43 w 53"/>
                            <a:gd name="T63" fmla="*/ 8 h 50"/>
                            <a:gd name="T64" fmla="*/ 48 w 53"/>
                            <a:gd name="T65" fmla="*/ 15 h 50"/>
                            <a:gd name="T66" fmla="*/ 50 w 53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0">
                              <a:moveTo>
                                <a:pt x="53" y="25"/>
                              </a:moveTo>
                              <a:lnTo>
                                <a:pt x="50" y="15"/>
                              </a:lnTo>
                              <a:lnTo>
                                <a:pt x="45" y="8"/>
                              </a:lnTo>
                              <a:lnTo>
                                <a:pt x="35" y="3"/>
                              </a:lnTo>
                              <a:lnTo>
                                <a:pt x="25" y="0"/>
                              </a:lnTo>
                              <a:lnTo>
                                <a:pt x="15" y="3"/>
                              </a:lnTo>
                              <a:lnTo>
                                <a:pt x="8" y="8"/>
                              </a:lnTo>
                              <a:lnTo>
                                <a:pt x="3" y="15"/>
                              </a:lnTo>
                              <a:lnTo>
                                <a:pt x="0" y="25"/>
                              </a:lnTo>
                              <a:lnTo>
                                <a:pt x="3" y="35"/>
                              </a:lnTo>
                              <a:lnTo>
                                <a:pt x="8" y="43"/>
                              </a:lnTo>
                              <a:lnTo>
                                <a:pt x="15" y="47"/>
                              </a:lnTo>
                              <a:lnTo>
                                <a:pt x="25" y="50"/>
                              </a:lnTo>
                              <a:lnTo>
                                <a:pt x="35" y="47"/>
                              </a:lnTo>
                              <a:lnTo>
                                <a:pt x="45" y="43"/>
                              </a:lnTo>
                              <a:lnTo>
                                <a:pt x="50" y="35"/>
                              </a:lnTo>
                              <a:lnTo>
                                <a:pt x="53" y="25"/>
                              </a:lnTo>
                              <a:close/>
                              <a:moveTo>
                                <a:pt x="50" y="25"/>
                              </a:moveTo>
                              <a:lnTo>
                                <a:pt x="48" y="35"/>
                              </a:lnTo>
                              <a:lnTo>
                                <a:pt x="43" y="43"/>
                              </a:lnTo>
                              <a:lnTo>
                                <a:pt x="35" y="47"/>
                              </a:lnTo>
                              <a:lnTo>
                                <a:pt x="25" y="50"/>
                              </a:lnTo>
                              <a:lnTo>
                                <a:pt x="18" y="47"/>
                              </a:lnTo>
                              <a:lnTo>
                                <a:pt x="10" y="43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5" y="15"/>
                              </a:lnTo>
                              <a:lnTo>
                                <a:pt x="10" y="8"/>
                              </a:lnTo>
                              <a:lnTo>
                                <a:pt x="18" y="3"/>
                              </a:lnTo>
                              <a:lnTo>
                                <a:pt x="25" y="0"/>
                              </a:lnTo>
                              <a:lnTo>
                                <a:pt x="35" y="3"/>
                              </a:lnTo>
                              <a:lnTo>
                                <a:pt x="43" y="8"/>
                              </a:lnTo>
                              <a:lnTo>
                                <a:pt x="48" y="15"/>
                              </a:lnTo>
                              <a:lnTo>
                                <a:pt x="5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B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6" name="Freeform 9387"/>
                      <wps:cNvSpPr>
                        <a:spLocks noEditPoints="1"/>
                      </wps:cNvSpPr>
                      <wps:spPr bwMode="auto">
                        <a:xfrm>
                          <a:off x="377190" y="451485"/>
                          <a:ext cx="29845" cy="31750"/>
                        </a:xfrm>
                        <a:custGeom>
                          <a:avLst/>
                          <a:gdLst>
                            <a:gd name="T0" fmla="*/ 47 w 47"/>
                            <a:gd name="T1" fmla="*/ 25 h 50"/>
                            <a:gd name="T2" fmla="*/ 47 w 47"/>
                            <a:gd name="T3" fmla="*/ 15 h 50"/>
                            <a:gd name="T4" fmla="*/ 40 w 47"/>
                            <a:gd name="T5" fmla="*/ 8 h 50"/>
                            <a:gd name="T6" fmla="*/ 32 w 47"/>
                            <a:gd name="T7" fmla="*/ 3 h 50"/>
                            <a:gd name="T8" fmla="*/ 22 w 47"/>
                            <a:gd name="T9" fmla="*/ 0 h 50"/>
                            <a:gd name="T10" fmla="*/ 15 w 47"/>
                            <a:gd name="T11" fmla="*/ 3 h 50"/>
                            <a:gd name="T12" fmla="*/ 5 w 47"/>
                            <a:gd name="T13" fmla="*/ 8 h 50"/>
                            <a:gd name="T14" fmla="*/ 0 w 47"/>
                            <a:gd name="T15" fmla="*/ 15 h 50"/>
                            <a:gd name="T16" fmla="*/ 0 w 47"/>
                            <a:gd name="T17" fmla="*/ 25 h 50"/>
                            <a:gd name="T18" fmla="*/ 0 w 47"/>
                            <a:gd name="T19" fmla="*/ 35 h 50"/>
                            <a:gd name="T20" fmla="*/ 5 w 47"/>
                            <a:gd name="T21" fmla="*/ 43 h 50"/>
                            <a:gd name="T22" fmla="*/ 15 w 47"/>
                            <a:gd name="T23" fmla="*/ 47 h 50"/>
                            <a:gd name="T24" fmla="*/ 22 w 47"/>
                            <a:gd name="T25" fmla="*/ 50 h 50"/>
                            <a:gd name="T26" fmla="*/ 32 w 47"/>
                            <a:gd name="T27" fmla="*/ 47 h 50"/>
                            <a:gd name="T28" fmla="*/ 40 w 47"/>
                            <a:gd name="T29" fmla="*/ 43 h 50"/>
                            <a:gd name="T30" fmla="*/ 47 w 47"/>
                            <a:gd name="T31" fmla="*/ 35 h 50"/>
                            <a:gd name="T32" fmla="*/ 47 w 47"/>
                            <a:gd name="T33" fmla="*/ 25 h 50"/>
                            <a:gd name="T34" fmla="*/ 47 w 47"/>
                            <a:gd name="T35" fmla="*/ 25 h 50"/>
                            <a:gd name="T36" fmla="*/ 45 w 47"/>
                            <a:gd name="T37" fmla="*/ 35 h 50"/>
                            <a:gd name="T38" fmla="*/ 40 w 47"/>
                            <a:gd name="T39" fmla="*/ 43 h 50"/>
                            <a:gd name="T40" fmla="*/ 32 w 47"/>
                            <a:gd name="T41" fmla="*/ 47 h 50"/>
                            <a:gd name="T42" fmla="*/ 22 w 47"/>
                            <a:gd name="T43" fmla="*/ 47 h 50"/>
                            <a:gd name="T44" fmla="*/ 15 w 47"/>
                            <a:gd name="T45" fmla="*/ 47 h 50"/>
                            <a:gd name="T46" fmla="*/ 7 w 47"/>
                            <a:gd name="T47" fmla="*/ 43 h 50"/>
                            <a:gd name="T48" fmla="*/ 2 w 47"/>
                            <a:gd name="T49" fmla="*/ 35 h 50"/>
                            <a:gd name="T50" fmla="*/ 0 w 47"/>
                            <a:gd name="T51" fmla="*/ 25 h 50"/>
                            <a:gd name="T52" fmla="*/ 2 w 47"/>
                            <a:gd name="T53" fmla="*/ 15 h 50"/>
                            <a:gd name="T54" fmla="*/ 7 w 47"/>
                            <a:gd name="T55" fmla="*/ 8 h 50"/>
                            <a:gd name="T56" fmla="*/ 15 w 47"/>
                            <a:gd name="T57" fmla="*/ 3 h 50"/>
                            <a:gd name="T58" fmla="*/ 22 w 47"/>
                            <a:gd name="T59" fmla="*/ 3 h 50"/>
                            <a:gd name="T60" fmla="*/ 32 w 47"/>
                            <a:gd name="T61" fmla="*/ 3 h 50"/>
                            <a:gd name="T62" fmla="*/ 40 w 47"/>
                            <a:gd name="T63" fmla="*/ 8 h 50"/>
                            <a:gd name="T64" fmla="*/ 45 w 47"/>
                            <a:gd name="T65" fmla="*/ 15 h 50"/>
                            <a:gd name="T66" fmla="*/ 47 w 47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>
                              <a:moveTo>
                                <a:pt x="47" y="25"/>
                              </a:moveTo>
                              <a:lnTo>
                                <a:pt x="47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5" y="8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35"/>
                              </a:lnTo>
                              <a:lnTo>
                                <a:pt x="5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7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7" y="25"/>
                              </a:moveTo>
                              <a:lnTo>
                                <a:pt x="45" y="35"/>
                              </a:lnTo>
                              <a:lnTo>
                                <a:pt x="40" y="43"/>
                              </a:lnTo>
                              <a:lnTo>
                                <a:pt x="32" y="47"/>
                              </a:lnTo>
                              <a:lnTo>
                                <a:pt x="22" y="47"/>
                              </a:lnTo>
                              <a:lnTo>
                                <a:pt x="15" y="47"/>
                              </a:lnTo>
                              <a:lnTo>
                                <a:pt x="7" y="43"/>
                              </a:lnTo>
                              <a:lnTo>
                                <a:pt x="2" y="35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8"/>
                              </a:lnTo>
                              <a:lnTo>
                                <a:pt x="15" y="3"/>
                              </a:lnTo>
                              <a:lnTo>
                                <a:pt x="22" y="3"/>
                              </a:lnTo>
                              <a:lnTo>
                                <a:pt x="32" y="3"/>
                              </a:lnTo>
                              <a:lnTo>
                                <a:pt x="40" y="8"/>
                              </a:lnTo>
                              <a:lnTo>
                                <a:pt x="45" y="15"/>
                              </a:lnTo>
                              <a:lnTo>
                                <a:pt x="47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CC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7" name="Freeform 9388"/>
                      <wps:cNvSpPr>
                        <a:spLocks noEditPoints="1"/>
                      </wps:cNvSpPr>
                      <wps:spPr bwMode="auto">
                        <a:xfrm>
                          <a:off x="377190" y="451485"/>
                          <a:ext cx="29845" cy="31750"/>
                        </a:xfrm>
                        <a:custGeom>
                          <a:avLst/>
                          <a:gdLst>
                            <a:gd name="T0" fmla="*/ 47 w 47"/>
                            <a:gd name="T1" fmla="*/ 25 h 50"/>
                            <a:gd name="T2" fmla="*/ 45 w 47"/>
                            <a:gd name="T3" fmla="*/ 15 h 50"/>
                            <a:gd name="T4" fmla="*/ 40 w 47"/>
                            <a:gd name="T5" fmla="*/ 8 h 50"/>
                            <a:gd name="T6" fmla="*/ 32 w 47"/>
                            <a:gd name="T7" fmla="*/ 3 h 50"/>
                            <a:gd name="T8" fmla="*/ 22 w 47"/>
                            <a:gd name="T9" fmla="*/ 0 h 50"/>
                            <a:gd name="T10" fmla="*/ 15 w 47"/>
                            <a:gd name="T11" fmla="*/ 3 h 50"/>
                            <a:gd name="T12" fmla="*/ 7 w 47"/>
                            <a:gd name="T13" fmla="*/ 8 h 50"/>
                            <a:gd name="T14" fmla="*/ 2 w 47"/>
                            <a:gd name="T15" fmla="*/ 15 h 50"/>
                            <a:gd name="T16" fmla="*/ 0 w 47"/>
                            <a:gd name="T17" fmla="*/ 25 h 50"/>
                            <a:gd name="T18" fmla="*/ 2 w 47"/>
                            <a:gd name="T19" fmla="*/ 35 h 50"/>
                            <a:gd name="T20" fmla="*/ 7 w 47"/>
                            <a:gd name="T21" fmla="*/ 43 h 50"/>
                            <a:gd name="T22" fmla="*/ 15 w 47"/>
                            <a:gd name="T23" fmla="*/ 47 h 50"/>
                            <a:gd name="T24" fmla="*/ 22 w 47"/>
                            <a:gd name="T25" fmla="*/ 50 h 50"/>
                            <a:gd name="T26" fmla="*/ 32 w 47"/>
                            <a:gd name="T27" fmla="*/ 47 h 50"/>
                            <a:gd name="T28" fmla="*/ 40 w 47"/>
                            <a:gd name="T29" fmla="*/ 43 h 50"/>
                            <a:gd name="T30" fmla="*/ 45 w 47"/>
                            <a:gd name="T31" fmla="*/ 35 h 50"/>
                            <a:gd name="T32" fmla="*/ 47 w 47"/>
                            <a:gd name="T33" fmla="*/ 25 h 50"/>
                            <a:gd name="T34" fmla="*/ 45 w 47"/>
                            <a:gd name="T35" fmla="*/ 25 h 50"/>
                            <a:gd name="T36" fmla="*/ 45 w 47"/>
                            <a:gd name="T37" fmla="*/ 33 h 50"/>
                            <a:gd name="T38" fmla="*/ 40 w 47"/>
                            <a:gd name="T39" fmla="*/ 40 h 50"/>
                            <a:gd name="T40" fmla="*/ 32 w 47"/>
                            <a:gd name="T41" fmla="*/ 45 h 50"/>
                            <a:gd name="T42" fmla="*/ 22 w 47"/>
                            <a:gd name="T43" fmla="*/ 47 h 50"/>
                            <a:gd name="T44" fmla="*/ 15 w 47"/>
                            <a:gd name="T45" fmla="*/ 45 h 50"/>
                            <a:gd name="T46" fmla="*/ 7 w 47"/>
                            <a:gd name="T47" fmla="*/ 40 h 50"/>
                            <a:gd name="T48" fmla="*/ 2 w 47"/>
                            <a:gd name="T49" fmla="*/ 33 h 50"/>
                            <a:gd name="T50" fmla="*/ 0 w 47"/>
                            <a:gd name="T51" fmla="*/ 25 h 50"/>
                            <a:gd name="T52" fmla="*/ 2 w 47"/>
                            <a:gd name="T53" fmla="*/ 15 h 50"/>
                            <a:gd name="T54" fmla="*/ 7 w 47"/>
                            <a:gd name="T55" fmla="*/ 10 h 50"/>
                            <a:gd name="T56" fmla="*/ 15 w 47"/>
                            <a:gd name="T57" fmla="*/ 5 h 50"/>
                            <a:gd name="T58" fmla="*/ 22 w 47"/>
                            <a:gd name="T59" fmla="*/ 3 h 50"/>
                            <a:gd name="T60" fmla="*/ 32 w 47"/>
                            <a:gd name="T61" fmla="*/ 5 h 50"/>
                            <a:gd name="T62" fmla="*/ 40 w 47"/>
                            <a:gd name="T63" fmla="*/ 10 h 50"/>
                            <a:gd name="T64" fmla="*/ 45 w 47"/>
                            <a:gd name="T65" fmla="*/ 15 h 50"/>
                            <a:gd name="T66" fmla="*/ 45 w 47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>
                              <a:moveTo>
                                <a:pt x="47" y="25"/>
                              </a:moveTo>
                              <a:lnTo>
                                <a:pt x="45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7" y="8"/>
                              </a:lnTo>
                              <a:lnTo>
                                <a:pt x="2" y="15"/>
                              </a:lnTo>
                              <a:lnTo>
                                <a:pt x="0" y="25"/>
                              </a:lnTo>
                              <a:lnTo>
                                <a:pt x="2" y="35"/>
                              </a:lnTo>
                              <a:lnTo>
                                <a:pt x="7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5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5" y="25"/>
                              </a:moveTo>
                              <a:lnTo>
                                <a:pt x="45" y="33"/>
                              </a:lnTo>
                              <a:lnTo>
                                <a:pt x="40" y="40"/>
                              </a:lnTo>
                              <a:lnTo>
                                <a:pt x="32" y="45"/>
                              </a:lnTo>
                              <a:lnTo>
                                <a:pt x="22" y="47"/>
                              </a:lnTo>
                              <a:lnTo>
                                <a:pt x="15" y="45"/>
                              </a:lnTo>
                              <a:lnTo>
                                <a:pt x="7" y="40"/>
                              </a:lnTo>
                              <a:lnTo>
                                <a:pt x="2" y="33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10"/>
                              </a:lnTo>
                              <a:lnTo>
                                <a:pt x="15" y="5"/>
                              </a:lnTo>
                              <a:lnTo>
                                <a:pt x="22" y="3"/>
                              </a:lnTo>
                              <a:lnTo>
                                <a:pt x="32" y="5"/>
                              </a:lnTo>
                              <a:lnTo>
                                <a:pt x="40" y="10"/>
                              </a:lnTo>
                              <a:lnTo>
                                <a:pt x="45" y="15"/>
                              </a:lnTo>
                              <a:lnTo>
                                <a:pt x="45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D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8" name="Freeform 9389"/>
                      <wps:cNvSpPr>
                        <a:spLocks noEditPoints="1"/>
                      </wps:cNvSpPr>
                      <wps:spPr bwMode="auto">
                        <a:xfrm>
                          <a:off x="377190" y="453390"/>
                          <a:ext cx="29845" cy="27940"/>
                        </a:xfrm>
                        <a:custGeom>
                          <a:avLst/>
                          <a:gdLst>
                            <a:gd name="T0" fmla="*/ 47 w 47"/>
                            <a:gd name="T1" fmla="*/ 22 h 44"/>
                            <a:gd name="T2" fmla="*/ 45 w 47"/>
                            <a:gd name="T3" fmla="*/ 12 h 44"/>
                            <a:gd name="T4" fmla="*/ 40 w 47"/>
                            <a:gd name="T5" fmla="*/ 5 h 44"/>
                            <a:gd name="T6" fmla="*/ 32 w 47"/>
                            <a:gd name="T7" fmla="*/ 0 h 44"/>
                            <a:gd name="T8" fmla="*/ 22 w 47"/>
                            <a:gd name="T9" fmla="*/ 0 h 44"/>
                            <a:gd name="T10" fmla="*/ 15 w 47"/>
                            <a:gd name="T11" fmla="*/ 0 h 44"/>
                            <a:gd name="T12" fmla="*/ 7 w 47"/>
                            <a:gd name="T13" fmla="*/ 5 h 44"/>
                            <a:gd name="T14" fmla="*/ 2 w 47"/>
                            <a:gd name="T15" fmla="*/ 12 h 44"/>
                            <a:gd name="T16" fmla="*/ 0 w 47"/>
                            <a:gd name="T17" fmla="*/ 22 h 44"/>
                            <a:gd name="T18" fmla="*/ 2 w 47"/>
                            <a:gd name="T19" fmla="*/ 32 h 44"/>
                            <a:gd name="T20" fmla="*/ 7 w 47"/>
                            <a:gd name="T21" fmla="*/ 40 h 44"/>
                            <a:gd name="T22" fmla="*/ 15 w 47"/>
                            <a:gd name="T23" fmla="*/ 44 h 44"/>
                            <a:gd name="T24" fmla="*/ 22 w 47"/>
                            <a:gd name="T25" fmla="*/ 44 h 44"/>
                            <a:gd name="T26" fmla="*/ 32 w 47"/>
                            <a:gd name="T27" fmla="*/ 44 h 44"/>
                            <a:gd name="T28" fmla="*/ 40 w 47"/>
                            <a:gd name="T29" fmla="*/ 40 h 44"/>
                            <a:gd name="T30" fmla="*/ 45 w 47"/>
                            <a:gd name="T31" fmla="*/ 32 h 44"/>
                            <a:gd name="T32" fmla="*/ 47 w 47"/>
                            <a:gd name="T33" fmla="*/ 22 h 44"/>
                            <a:gd name="T34" fmla="*/ 45 w 47"/>
                            <a:gd name="T35" fmla="*/ 22 h 44"/>
                            <a:gd name="T36" fmla="*/ 42 w 47"/>
                            <a:gd name="T37" fmla="*/ 30 h 44"/>
                            <a:gd name="T38" fmla="*/ 40 w 47"/>
                            <a:gd name="T39" fmla="*/ 37 h 44"/>
                            <a:gd name="T40" fmla="*/ 32 w 47"/>
                            <a:gd name="T41" fmla="*/ 42 h 44"/>
                            <a:gd name="T42" fmla="*/ 22 w 47"/>
                            <a:gd name="T43" fmla="*/ 44 h 44"/>
                            <a:gd name="T44" fmla="*/ 15 w 47"/>
                            <a:gd name="T45" fmla="*/ 42 h 44"/>
                            <a:gd name="T46" fmla="*/ 7 w 47"/>
                            <a:gd name="T47" fmla="*/ 37 h 44"/>
                            <a:gd name="T48" fmla="*/ 2 w 47"/>
                            <a:gd name="T49" fmla="*/ 30 h 44"/>
                            <a:gd name="T50" fmla="*/ 2 w 47"/>
                            <a:gd name="T51" fmla="*/ 22 h 44"/>
                            <a:gd name="T52" fmla="*/ 2 w 47"/>
                            <a:gd name="T53" fmla="*/ 15 h 44"/>
                            <a:gd name="T54" fmla="*/ 7 w 47"/>
                            <a:gd name="T55" fmla="*/ 7 h 44"/>
                            <a:gd name="T56" fmla="*/ 15 w 47"/>
                            <a:gd name="T57" fmla="*/ 2 h 44"/>
                            <a:gd name="T58" fmla="*/ 22 w 47"/>
                            <a:gd name="T59" fmla="*/ 0 h 44"/>
                            <a:gd name="T60" fmla="*/ 32 w 47"/>
                            <a:gd name="T61" fmla="*/ 2 h 44"/>
                            <a:gd name="T62" fmla="*/ 40 w 47"/>
                            <a:gd name="T63" fmla="*/ 7 h 44"/>
                            <a:gd name="T64" fmla="*/ 42 w 47"/>
                            <a:gd name="T65" fmla="*/ 15 h 44"/>
                            <a:gd name="T66" fmla="*/ 45 w 47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44">
                              <a:moveTo>
                                <a:pt x="47" y="22"/>
                              </a:moveTo>
                              <a:lnTo>
                                <a:pt x="45" y="12"/>
                              </a:lnTo>
                              <a:lnTo>
                                <a:pt x="40" y="5"/>
                              </a:lnTo>
                              <a:lnTo>
                                <a:pt x="32" y="0"/>
                              </a:lnTo>
                              <a:lnTo>
                                <a:pt x="22" y="0"/>
                              </a:lnTo>
                              <a:lnTo>
                                <a:pt x="15" y="0"/>
                              </a:lnTo>
                              <a:lnTo>
                                <a:pt x="7" y="5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2"/>
                              </a:lnTo>
                              <a:lnTo>
                                <a:pt x="7" y="40"/>
                              </a:lnTo>
                              <a:lnTo>
                                <a:pt x="15" y="44"/>
                              </a:lnTo>
                              <a:lnTo>
                                <a:pt x="22" y="44"/>
                              </a:lnTo>
                              <a:lnTo>
                                <a:pt x="32" y="44"/>
                              </a:lnTo>
                              <a:lnTo>
                                <a:pt x="40" y="40"/>
                              </a:lnTo>
                              <a:lnTo>
                                <a:pt x="45" y="32"/>
                              </a:lnTo>
                              <a:lnTo>
                                <a:pt x="47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40" y="37"/>
                              </a:lnTo>
                              <a:lnTo>
                                <a:pt x="32" y="42"/>
                              </a:lnTo>
                              <a:lnTo>
                                <a:pt x="22" y="44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2" y="30"/>
                              </a:lnTo>
                              <a:lnTo>
                                <a:pt x="2" y="22"/>
                              </a:lnTo>
                              <a:lnTo>
                                <a:pt x="2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0"/>
                              </a:lnTo>
                              <a:lnTo>
                                <a:pt x="32" y="2"/>
                              </a:lnTo>
                              <a:lnTo>
                                <a:pt x="40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CF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9" name="Freeform 9390"/>
                      <wps:cNvSpPr>
                        <a:spLocks noEditPoints="1"/>
                      </wps:cNvSpPr>
                      <wps:spPr bwMode="auto">
                        <a:xfrm>
                          <a:off x="377190" y="453390"/>
                          <a:ext cx="28575" cy="27940"/>
                        </a:xfrm>
                        <a:custGeom>
                          <a:avLst/>
                          <a:gdLst>
                            <a:gd name="T0" fmla="*/ 45 w 45"/>
                            <a:gd name="T1" fmla="*/ 22 h 44"/>
                            <a:gd name="T2" fmla="*/ 45 w 45"/>
                            <a:gd name="T3" fmla="*/ 12 h 44"/>
                            <a:gd name="T4" fmla="*/ 40 w 45"/>
                            <a:gd name="T5" fmla="*/ 7 h 44"/>
                            <a:gd name="T6" fmla="*/ 32 w 45"/>
                            <a:gd name="T7" fmla="*/ 2 h 44"/>
                            <a:gd name="T8" fmla="*/ 22 w 45"/>
                            <a:gd name="T9" fmla="*/ 0 h 44"/>
                            <a:gd name="T10" fmla="*/ 15 w 45"/>
                            <a:gd name="T11" fmla="*/ 2 h 44"/>
                            <a:gd name="T12" fmla="*/ 7 w 45"/>
                            <a:gd name="T13" fmla="*/ 7 h 44"/>
                            <a:gd name="T14" fmla="*/ 2 w 45"/>
                            <a:gd name="T15" fmla="*/ 12 h 44"/>
                            <a:gd name="T16" fmla="*/ 0 w 45"/>
                            <a:gd name="T17" fmla="*/ 22 h 44"/>
                            <a:gd name="T18" fmla="*/ 2 w 45"/>
                            <a:gd name="T19" fmla="*/ 30 h 44"/>
                            <a:gd name="T20" fmla="*/ 7 w 45"/>
                            <a:gd name="T21" fmla="*/ 37 h 44"/>
                            <a:gd name="T22" fmla="*/ 15 w 45"/>
                            <a:gd name="T23" fmla="*/ 42 h 44"/>
                            <a:gd name="T24" fmla="*/ 22 w 45"/>
                            <a:gd name="T25" fmla="*/ 44 h 44"/>
                            <a:gd name="T26" fmla="*/ 32 w 45"/>
                            <a:gd name="T27" fmla="*/ 42 h 44"/>
                            <a:gd name="T28" fmla="*/ 40 w 45"/>
                            <a:gd name="T29" fmla="*/ 37 h 44"/>
                            <a:gd name="T30" fmla="*/ 45 w 45"/>
                            <a:gd name="T31" fmla="*/ 30 h 44"/>
                            <a:gd name="T32" fmla="*/ 45 w 45"/>
                            <a:gd name="T33" fmla="*/ 22 h 44"/>
                            <a:gd name="T34" fmla="*/ 45 w 45"/>
                            <a:gd name="T35" fmla="*/ 22 h 44"/>
                            <a:gd name="T36" fmla="*/ 42 w 45"/>
                            <a:gd name="T37" fmla="*/ 30 h 44"/>
                            <a:gd name="T38" fmla="*/ 37 w 45"/>
                            <a:gd name="T39" fmla="*/ 37 h 44"/>
                            <a:gd name="T40" fmla="*/ 32 w 45"/>
                            <a:gd name="T41" fmla="*/ 42 h 44"/>
                            <a:gd name="T42" fmla="*/ 22 w 45"/>
                            <a:gd name="T43" fmla="*/ 42 h 44"/>
                            <a:gd name="T44" fmla="*/ 15 w 45"/>
                            <a:gd name="T45" fmla="*/ 42 h 44"/>
                            <a:gd name="T46" fmla="*/ 7 w 45"/>
                            <a:gd name="T47" fmla="*/ 37 h 44"/>
                            <a:gd name="T48" fmla="*/ 5 w 45"/>
                            <a:gd name="T49" fmla="*/ 30 h 44"/>
                            <a:gd name="T50" fmla="*/ 2 w 45"/>
                            <a:gd name="T51" fmla="*/ 22 h 44"/>
                            <a:gd name="T52" fmla="*/ 5 w 45"/>
                            <a:gd name="T53" fmla="*/ 15 h 44"/>
                            <a:gd name="T54" fmla="*/ 7 w 45"/>
                            <a:gd name="T55" fmla="*/ 7 h 44"/>
                            <a:gd name="T56" fmla="*/ 15 w 45"/>
                            <a:gd name="T57" fmla="*/ 2 h 44"/>
                            <a:gd name="T58" fmla="*/ 22 w 45"/>
                            <a:gd name="T59" fmla="*/ 2 h 44"/>
                            <a:gd name="T60" fmla="*/ 32 w 45"/>
                            <a:gd name="T61" fmla="*/ 2 h 44"/>
                            <a:gd name="T62" fmla="*/ 37 w 45"/>
                            <a:gd name="T63" fmla="*/ 7 h 44"/>
                            <a:gd name="T64" fmla="*/ 42 w 45"/>
                            <a:gd name="T65" fmla="*/ 15 h 44"/>
                            <a:gd name="T66" fmla="*/ 45 w 45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5" h="44">
                              <a:moveTo>
                                <a:pt x="45" y="22"/>
                              </a:moveTo>
                              <a:lnTo>
                                <a:pt x="45" y="12"/>
                              </a:lnTo>
                              <a:lnTo>
                                <a:pt x="40" y="7"/>
                              </a:lnTo>
                              <a:lnTo>
                                <a:pt x="32" y="2"/>
                              </a:lnTo>
                              <a:lnTo>
                                <a:pt x="22" y="0"/>
                              </a:lnTo>
                              <a:lnTo>
                                <a:pt x="15" y="2"/>
                              </a:lnTo>
                              <a:lnTo>
                                <a:pt x="7" y="7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0"/>
                              </a:lnTo>
                              <a:lnTo>
                                <a:pt x="7" y="37"/>
                              </a:lnTo>
                              <a:lnTo>
                                <a:pt x="15" y="42"/>
                              </a:lnTo>
                              <a:lnTo>
                                <a:pt x="22" y="44"/>
                              </a:lnTo>
                              <a:lnTo>
                                <a:pt x="32" y="42"/>
                              </a:lnTo>
                              <a:lnTo>
                                <a:pt x="40" y="37"/>
                              </a:lnTo>
                              <a:lnTo>
                                <a:pt x="45" y="30"/>
                              </a:lnTo>
                              <a:lnTo>
                                <a:pt x="45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37" y="37"/>
                              </a:lnTo>
                              <a:lnTo>
                                <a:pt x="32" y="42"/>
                              </a:lnTo>
                              <a:lnTo>
                                <a:pt x="22" y="42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5" y="30"/>
                              </a:lnTo>
                              <a:lnTo>
                                <a:pt x="2" y="22"/>
                              </a:lnTo>
                              <a:lnTo>
                                <a:pt x="5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2"/>
                              </a:lnTo>
                              <a:lnTo>
                                <a:pt x="32" y="2"/>
                              </a:lnTo>
                              <a:lnTo>
                                <a:pt x="37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C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0" name="Freeform 9391"/>
                      <wps:cNvSpPr>
                        <a:spLocks noEditPoints="1"/>
                      </wps:cNvSpPr>
                      <wps:spPr bwMode="auto">
                        <a:xfrm>
                          <a:off x="378460" y="453390"/>
                          <a:ext cx="27305" cy="27940"/>
                        </a:xfrm>
                        <a:custGeom>
                          <a:avLst/>
                          <a:gdLst>
                            <a:gd name="T0" fmla="*/ 43 w 43"/>
                            <a:gd name="T1" fmla="*/ 22 h 44"/>
                            <a:gd name="T2" fmla="*/ 40 w 43"/>
                            <a:gd name="T3" fmla="*/ 15 h 44"/>
                            <a:gd name="T4" fmla="*/ 38 w 43"/>
                            <a:gd name="T5" fmla="*/ 7 h 44"/>
                            <a:gd name="T6" fmla="*/ 30 w 43"/>
                            <a:gd name="T7" fmla="*/ 2 h 44"/>
                            <a:gd name="T8" fmla="*/ 20 w 43"/>
                            <a:gd name="T9" fmla="*/ 0 h 44"/>
                            <a:gd name="T10" fmla="*/ 13 w 43"/>
                            <a:gd name="T11" fmla="*/ 2 h 44"/>
                            <a:gd name="T12" fmla="*/ 5 w 43"/>
                            <a:gd name="T13" fmla="*/ 7 h 44"/>
                            <a:gd name="T14" fmla="*/ 0 w 43"/>
                            <a:gd name="T15" fmla="*/ 15 h 44"/>
                            <a:gd name="T16" fmla="*/ 0 w 43"/>
                            <a:gd name="T17" fmla="*/ 22 h 44"/>
                            <a:gd name="T18" fmla="*/ 0 w 43"/>
                            <a:gd name="T19" fmla="*/ 30 h 44"/>
                            <a:gd name="T20" fmla="*/ 5 w 43"/>
                            <a:gd name="T21" fmla="*/ 37 h 44"/>
                            <a:gd name="T22" fmla="*/ 13 w 43"/>
                            <a:gd name="T23" fmla="*/ 42 h 44"/>
                            <a:gd name="T24" fmla="*/ 20 w 43"/>
                            <a:gd name="T25" fmla="*/ 44 h 44"/>
                            <a:gd name="T26" fmla="*/ 30 w 43"/>
                            <a:gd name="T27" fmla="*/ 42 h 44"/>
                            <a:gd name="T28" fmla="*/ 38 w 43"/>
                            <a:gd name="T29" fmla="*/ 37 h 44"/>
                            <a:gd name="T30" fmla="*/ 40 w 43"/>
                            <a:gd name="T31" fmla="*/ 30 h 44"/>
                            <a:gd name="T32" fmla="*/ 43 w 43"/>
                            <a:gd name="T33" fmla="*/ 22 h 44"/>
                            <a:gd name="T34" fmla="*/ 40 w 43"/>
                            <a:gd name="T35" fmla="*/ 22 h 44"/>
                            <a:gd name="T36" fmla="*/ 40 w 43"/>
                            <a:gd name="T37" fmla="*/ 30 h 44"/>
                            <a:gd name="T38" fmla="*/ 35 w 43"/>
                            <a:gd name="T39" fmla="*/ 37 h 44"/>
                            <a:gd name="T40" fmla="*/ 30 w 43"/>
                            <a:gd name="T41" fmla="*/ 40 h 44"/>
                            <a:gd name="T42" fmla="*/ 20 w 43"/>
                            <a:gd name="T43" fmla="*/ 42 h 44"/>
                            <a:gd name="T44" fmla="*/ 13 w 43"/>
                            <a:gd name="T45" fmla="*/ 40 h 44"/>
                            <a:gd name="T46" fmla="*/ 8 w 43"/>
                            <a:gd name="T47" fmla="*/ 37 h 44"/>
                            <a:gd name="T48" fmla="*/ 3 w 43"/>
                            <a:gd name="T49" fmla="*/ 30 h 44"/>
                            <a:gd name="T50" fmla="*/ 0 w 43"/>
                            <a:gd name="T51" fmla="*/ 22 h 44"/>
                            <a:gd name="T52" fmla="*/ 3 w 43"/>
                            <a:gd name="T53" fmla="*/ 15 h 44"/>
                            <a:gd name="T54" fmla="*/ 8 w 43"/>
                            <a:gd name="T55" fmla="*/ 7 h 44"/>
                            <a:gd name="T56" fmla="*/ 13 w 43"/>
                            <a:gd name="T57" fmla="*/ 5 h 44"/>
                            <a:gd name="T58" fmla="*/ 20 w 43"/>
                            <a:gd name="T59" fmla="*/ 2 h 44"/>
                            <a:gd name="T60" fmla="*/ 30 w 43"/>
                            <a:gd name="T61" fmla="*/ 5 h 44"/>
                            <a:gd name="T62" fmla="*/ 35 w 43"/>
                            <a:gd name="T63" fmla="*/ 7 h 44"/>
                            <a:gd name="T64" fmla="*/ 40 w 43"/>
                            <a:gd name="T65" fmla="*/ 15 h 44"/>
                            <a:gd name="T66" fmla="*/ 40 w 43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3" h="44">
                              <a:moveTo>
                                <a:pt x="43" y="22"/>
                              </a:moveTo>
                              <a:lnTo>
                                <a:pt x="40" y="15"/>
                              </a:lnTo>
                              <a:lnTo>
                                <a:pt x="38" y="7"/>
                              </a:lnTo>
                              <a:lnTo>
                                <a:pt x="30" y="2"/>
                              </a:lnTo>
                              <a:lnTo>
                                <a:pt x="20" y="0"/>
                              </a:lnTo>
                              <a:lnTo>
                                <a:pt x="13" y="2"/>
                              </a:lnTo>
                              <a:lnTo>
                                <a:pt x="5" y="7"/>
                              </a:lnTo>
                              <a:lnTo>
                                <a:pt x="0" y="15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5" y="37"/>
                              </a:lnTo>
                              <a:lnTo>
                                <a:pt x="13" y="42"/>
                              </a:lnTo>
                              <a:lnTo>
                                <a:pt x="20" y="44"/>
                              </a:lnTo>
                              <a:lnTo>
                                <a:pt x="30" y="42"/>
                              </a:lnTo>
                              <a:lnTo>
                                <a:pt x="38" y="37"/>
                              </a:lnTo>
                              <a:lnTo>
                                <a:pt x="40" y="30"/>
                              </a:lnTo>
                              <a:lnTo>
                                <a:pt x="43" y="22"/>
                              </a:lnTo>
                              <a:close/>
                              <a:moveTo>
                                <a:pt x="40" y="22"/>
                              </a:moveTo>
                              <a:lnTo>
                                <a:pt x="40" y="30"/>
                              </a:lnTo>
                              <a:lnTo>
                                <a:pt x="35" y="37"/>
                              </a:lnTo>
                              <a:lnTo>
                                <a:pt x="30" y="40"/>
                              </a:lnTo>
                              <a:lnTo>
                                <a:pt x="20" y="42"/>
                              </a:lnTo>
                              <a:lnTo>
                                <a:pt x="13" y="40"/>
                              </a:lnTo>
                              <a:lnTo>
                                <a:pt x="8" y="37"/>
                              </a:lnTo>
                              <a:lnTo>
                                <a:pt x="3" y="30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8" y="7"/>
                              </a:lnTo>
                              <a:lnTo>
                                <a:pt x="13" y="5"/>
                              </a:lnTo>
                              <a:lnTo>
                                <a:pt x="20" y="2"/>
                              </a:lnTo>
                              <a:lnTo>
                                <a:pt x="30" y="5"/>
                              </a:lnTo>
                              <a:lnTo>
                                <a:pt x="35" y="7"/>
                              </a:lnTo>
                              <a:lnTo>
                                <a:pt x="40" y="15"/>
                              </a:lnTo>
                              <a:lnTo>
                                <a:pt x="40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1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1" name="Freeform 9392"/>
                      <wps:cNvSpPr>
                        <a:spLocks noEditPoints="1"/>
                      </wps:cNvSpPr>
                      <wps:spPr bwMode="auto">
                        <a:xfrm>
                          <a:off x="378460" y="454660"/>
                          <a:ext cx="27305" cy="25400"/>
                        </a:xfrm>
                        <a:custGeom>
                          <a:avLst/>
                          <a:gdLst>
                            <a:gd name="T0" fmla="*/ 43 w 43"/>
                            <a:gd name="T1" fmla="*/ 20 h 40"/>
                            <a:gd name="T2" fmla="*/ 40 w 43"/>
                            <a:gd name="T3" fmla="*/ 13 h 40"/>
                            <a:gd name="T4" fmla="*/ 35 w 43"/>
                            <a:gd name="T5" fmla="*/ 5 h 40"/>
                            <a:gd name="T6" fmla="*/ 30 w 43"/>
                            <a:gd name="T7" fmla="*/ 0 h 40"/>
                            <a:gd name="T8" fmla="*/ 20 w 43"/>
                            <a:gd name="T9" fmla="*/ 0 h 40"/>
                            <a:gd name="T10" fmla="*/ 13 w 43"/>
                            <a:gd name="T11" fmla="*/ 0 h 40"/>
                            <a:gd name="T12" fmla="*/ 5 w 43"/>
                            <a:gd name="T13" fmla="*/ 5 h 40"/>
                            <a:gd name="T14" fmla="*/ 3 w 43"/>
                            <a:gd name="T15" fmla="*/ 13 h 40"/>
                            <a:gd name="T16" fmla="*/ 0 w 43"/>
                            <a:gd name="T17" fmla="*/ 20 h 40"/>
                            <a:gd name="T18" fmla="*/ 3 w 43"/>
                            <a:gd name="T19" fmla="*/ 28 h 40"/>
                            <a:gd name="T20" fmla="*/ 5 w 43"/>
                            <a:gd name="T21" fmla="*/ 35 h 40"/>
                            <a:gd name="T22" fmla="*/ 13 w 43"/>
                            <a:gd name="T23" fmla="*/ 40 h 40"/>
                            <a:gd name="T24" fmla="*/ 20 w 43"/>
                            <a:gd name="T25" fmla="*/ 40 h 40"/>
                            <a:gd name="T26" fmla="*/ 30 w 43"/>
                            <a:gd name="T27" fmla="*/ 40 h 40"/>
                            <a:gd name="T28" fmla="*/ 35 w 43"/>
                            <a:gd name="T29" fmla="*/ 35 h 40"/>
                            <a:gd name="T30" fmla="*/ 40 w 43"/>
                            <a:gd name="T31" fmla="*/ 28 h 40"/>
                            <a:gd name="T32" fmla="*/ 43 w 43"/>
                            <a:gd name="T33" fmla="*/ 20 h 40"/>
                            <a:gd name="T34" fmla="*/ 40 w 43"/>
                            <a:gd name="T35" fmla="*/ 20 h 40"/>
                            <a:gd name="T36" fmla="*/ 40 w 43"/>
                            <a:gd name="T37" fmla="*/ 28 h 40"/>
                            <a:gd name="T38" fmla="*/ 35 w 43"/>
                            <a:gd name="T39" fmla="*/ 33 h 40"/>
                            <a:gd name="T40" fmla="*/ 28 w 43"/>
                            <a:gd name="T41" fmla="*/ 38 h 40"/>
                            <a:gd name="T42" fmla="*/ 20 w 43"/>
                            <a:gd name="T43" fmla="*/ 40 h 40"/>
                            <a:gd name="T44" fmla="*/ 13 w 43"/>
                            <a:gd name="T45" fmla="*/ 38 h 40"/>
                            <a:gd name="T46" fmla="*/ 8 w 43"/>
                            <a:gd name="T47" fmla="*/ 33 h 40"/>
                            <a:gd name="T48" fmla="*/ 3 w 43"/>
                            <a:gd name="T49" fmla="*/ 28 h 40"/>
                            <a:gd name="T50" fmla="*/ 3 w 43"/>
                            <a:gd name="T51" fmla="*/ 20 h 40"/>
                            <a:gd name="T52" fmla="*/ 3 w 43"/>
                            <a:gd name="T53" fmla="*/ 13 h 40"/>
                            <a:gd name="T54" fmla="*/ 8 w 43"/>
                            <a:gd name="T55" fmla="*/ 5 h 40"/>
                            <a:gd name="T56" fmla="*/ 13 w 43"/>
                            <a:gd name="T57" fmla="*/ 3 h 40"/>
                            <a:gd name="T58" fmla="*/ 20 w 43"/>
                            <a:gd name="T59" fmla="*/ 0 h 40"/>
                            <a:gd name="T60" fmla="*/ 28 w 43"/>
                            <a:gd name="T61" fmla="*/ 3 h 40"/>
                            <a:gd name="T62" fmla="*/ 35 w 43"/>
                            <a:gd name="T63" fmla="*/ 5 h 40"/>
                            <a:gd name="T64" fmla="*/ 40 w 43"/>
                            <a:gd name="T65" fmla="*/ 13 h 40"/>
                            <a:gd name="T66" fmla="*/ 40 w 43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3" h="40">
                              <a:moveTo>
                                <a:pt x="43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0"/>
                              </a:lnTo>
                              <a:lnTo>
                                <a:pt x="20" y="0"/>
                              </a:lnTo>
                              <a:lnTo>
                                <a:pt x="13" y="0"/>
                              </a:lnTo>
                              <a:lnTo>
                                <a:pt x="5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5" y="35"/>
                              </a:lnTo>
                              <a:lnTo>
                                <a:pt x="13" y="40"/>
                              </a:lnTo>
                              <a:lnTo>
                                <a:pt x="20" y="40"/>
                              </a:lnTo>
                              <a:lnTo>
                                <a:pt x="30" y="40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3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40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40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3" y="28"/>
                              </a:lnTo>
                              <a:lnTo>
                                <a:pt x="3" y="20"/>
                              </a:lnTo>
                              <a:lnTo>
                                <a:pt x="3" y="13"/>
                              </a:lnTo>
                              <a:lnTo>
                                <a:pt x="8" y="5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5"/>
                              </a:lnTo>
                              <a:lnTo>
                                <a:pt x="40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D2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2" name="Freeform 9393"/>
                      <wps:cNvSpPr>
                        <a:spLocks noEditPoints="1"/>
                      </wps:cNvSpPr>
                      <wps:spPr bwMode="auto">
                        <a:xfrm>
                          <a:off x="378460" y="454660"/>
                          <a:ext cx="25400" cy="25400"/>
                        </a:xfrm>
                        <a:custGeom>
                          <a:avLst/>
                          <a:gdLst>
                            <a:gd name="T0" fmla="*/ 40 w 40"/>
                            <a:gd name="T1" fmla="*/ 20 h 40"/>
                            <a:gd name="T2" fmla="*/ 40 w 40"/>
                            <a:gd name="T3" fmla="*/ 13 h 40"/>
                            <a:gd name="T4" fmla="*/ 35 w 40"/>
                            <a:gd name="T5" fmla="*/ 5 h 40"/>
                            <a:gd name="T6" fmla="*/ 30 w 40"/>
                            <a:gd name="T7" fmla="*/ 3 h 40"/>
                            <a:gd name="T8" fmla="*/ 20 w 40"/>
                            <a:gd name="T9" fmla="*/ 0 h 40"/>
                            <a:gd name="T10" fmla="*/ 13 w 40"/>
                            <a:gd name="T11" fmla="*/ 3 h 40"/>
                            <a:gd name="T12" fmla="*/ 8 w 40"/>
                            <a:gd name="T13" fmla="*/ 5 h 40"/>
                            <a:gd name="T14" fmla="*/ 3 w 40"/>
                            <a:gd name="T15" fmla="*/ 13 h 40"/>
                            <a:gd name="T16" fmla="*/ 0 w 40"/>
                            <a:gd name="T17" fmla="*/ 20 h 40"/>
                            <a:gd name="T18" fmla="*/ 3 w 40"/>
                            <a:gd name="T19" fmla="*/ 28 h 40"/>
                            <a:gd name="T20" fmla="*/ 8 w 40"/>
                            <a:gd name="T21" fmla="*/ 35 h 40"/>
                            <a:gd name="T22" fmla="*/ 13 w 40"/>
                            <a:gd name="T23" fmla="*/ 38 h 40"/>
                            <a:gd name="T24" fmla="*/ 20 w 40"/>
                            <a:gd name="T25" fmla="*/ 40 h 40"/>
                            <a:gd name="T26" fmla="*/ 30 w 40"/>
                            <a:gd name="T27" fmla="*/ 38 h 40"/>
                            <a:gd name="T28" fmla="*/ 35 w 40"/>
                            <a:gd name="T29" fmla="*/ 35 h 40"/>
                            <a:gd name="T30" fmla="*/ 40 w 40"/>
                            <a:gd name="T31" fmla="*/ 28 h 40"/>
                            <a:gd name="T32" fmla="*/ 40 w 40"/>
                            <a:gd name="T33" fmla="*/ 20 h 40"/>
                            <a:gd name="T34" fmla="*/ 40 w 40"/>
                            <a:gd name="T35" fmla="*/ 20 h 40"/>
                            <a:gd name="T36" fmla="*/ 38 w 40"/>
                            <a:gd name="T37" fmla="*/ 28 h 40"/>
                            <a:gd name="T38" fmla="*/ 35 w 40"/>
                            <a:gd name="T39" fmla="*/ 33 h 40"/>
                            <a:gd name="T40" fmla="*/ 28 w 40"/>
                            <a:gd name="T41" fmla="*/ 38 h 40"/>
                            <a:gd name="T42" fmla="*/ 20 w 40"/>
                            <a:gd name="T43" fmla="*/ 38 h 40"/>
                            <a:gd name="T44" fmla="*/ 13 w 40"/>
                            <a:gd name="T45" fmla="*/ 38 h 40"/>
                            <a:gd name="T46" fmla="*/ 8 w 40"/>
                            <a:gd name="T47" fmla="*/ 33 h 40"/>
                            <a:gd name="T48" fmla="*/ 5 w 40"/>
                            <a:gd name="T49" fmla="*/ 28 h 40"/>
                            <a:gd name="T50" fmla="*/ 3 w 40"/>
                            <a:gd name="T51" fmla="*/ 20 h 40"/>
                            <a:gd name="T52" fmla="*/ 5 w 40"/>
                            <a:gd name="T53" fmla="*/ 13 h 40"/>
                            <a:gd name="T54" fmla="*/ 8 w 40"/>
                            <a:gd name="T55" fmla="*/ 8 h 40"/>
                            <a:gd name="T56" fmla="*/ 13 w 40"/>
                            <a:gd name="T57" fmla="*/ 3 h 40"/>
                            <a:gd name="T58" fmla="*/ 20 w 40"/>
                            <a:gd name="T59" fmla="*/ 0 h 40"/>
                            <a:gd name="T60" fmla="*/ 28 w 40"/>
                            <a:gd name="T61" fmla="*/ 3 h 40"/>
                            <a:gd name="T62" fmla="*/ 35 w 40"/>
                            <a:gd name="T63" fmla="*/ 8 h 40"/>
                            <a:gd name="T64" fmla="*/ 38 w 40"/>
                            <a:gd name="T65" fmla="*/ 13 h 40"/>
                            <a:gd name="T66" fmla="*/ 40 w 40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40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0" y="0"/>
                              </a:ln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8" y="35"/>
                              </a:lnTo>
                              <a:lnTo>
                                <a:pt x="13" y="38"/>
                              </a:lnTo>
                              <a:lnTo>
                                <a:pt x="20" y="40"/>
                              </a:lnTo>
                              <a:lnTo>
                                <a:pt x="30" y="38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0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38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38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5" y="28"/>
                              </a:lnTo>
                              <a:lnTo>
                                <a:pt x="3" y="20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8"/>
                              </a:lnTo>
                              <a:lnTo>
                                <a:pt x="38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D3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3" name="Freeform 9394"/>
                      <wps:cNvSpPr>
                        <a:spLocks noEditPoints="1"/>
                      </wps:cNvSpPr>
                      <wps:spPr bwMode="auto">
                        <a:xfrm>
                          <a:off x="380365" y="454660"/>
                          <a:ext cx="23495" cy="25400"/>
                        </a:xfrm>
                        <a:custGeom>
                          <a:avLst/>
                          <a:gdLst>
                            <a:gd name="T0" fmla="*/ 37 w 37"/>
                            <a:gd name="T1" fmla="*/ 20 h 40"/>
                            <a:gd name="T2" fmla="*/ 37 w 37"/>
                            <a:gd name="T3" fmla="*/ 13 h 40"/>
                            <a:gd name="T4" fmla="*/ 32 w 37"/>
                            <a:gd name="T5" fmla="*/ 5 h 40"/>
                            <a:gd name="T6" fmla="*/ 25 w 37"/>
                            <a:gd name="T7" fmla="*/ 3 h 40"/>
                            <a:gd name="T8" fmla="*/ 17 w 37"/>
                            <a:gd name="T9" fmla="*/ 0 h 40"/>
                            <a:gd name="T10" fmla="*/ 10 w 37"/>
                            <a:gd name="T11" fmla="*/ 3 h 40"/>
                            <a:gd name="T12" fmla="*/ 5 w 37"/>
                            <a:gd name="T13" fmla="*/ 5 h 40"/>
                            <a:gd name="T14" fmla="*/ 0 w 37"/>
                            <a:gd name="T15" fmla="*/ 13 h 40"/>
                            <a:gd name="T16" fmla="*/ 0 w 37"/>
                            <a:gd name="T17" fmla="*/ 20 h 40"/>
                            <a:gd name="T18" fmla="*/ 0 w 37"/>
                            <a:gd name="T19" fmla="*/ 28 h 40"/>
                            <a:gd name="T20" fmla="*/ 5 w 37"/>
                            <a:gd name="T21" fmla="*/ 33 h 40"/>
                            <a:gd name="T22" fmla="*/ 10 w 37"/>
                            <a:gd name="T23" fmla="*/ 38 h 40"/>
                            <a:gd name="T24" fmla="*/ 17 w 37"/>
                            <a:gd name="T25" fmla="*/ 40 h 40"/>
                            <a:gd name="T26" fmla="*/ 25 w 37"/>
                            <a:gd name="T27" fmla="*/ 38 h 40"/>
                            <a:gd name="T28" fmla="*/ 32 w 37"/>
                            <a:gd name="T29" fmla="*/ 33 h 40"/>
                            <a:gd name="T30" fmla="*/ 37 w 37"/>
                            <a:gd name="T31" fmla="*/ 28 h 40"/>
                            <a:gd name="T32" fmla="*/ 37 w 37"/>
                            <a:gd name="T33" fmla="*/ 20 h 40"/>
                            <a:gd name="T34" fmla="*/ 37 w 37"/>
                            <a:gd name="T35" fmla="*/ 20 h 40"/>
                            <a:gd name="T36" fmla="*/ 35 w 37"/>
                            <a:gd name="T37" fmla="*/ 28 h 40"/>
                            <a:gd name="T38" fmla="*/ 30 w 37"/>
                            <a:gd name="T39" fmla="*/ 33 h 40"/>
                            <a:gd name="T40" fmla="*/ 25 w 37"/>
                            <a:gd name="T41" fmla="*/ 38 h 40"/>
                            <a:gd name="T42" fmla="*/ 17 w 37"/>
                            <a:gd name="T43" fmla="*/ 38 h 40"/>
                            <a:gd name="T44" fmla="*/ 12 w 37"/>
                            <a:gd name="T45" fmla="*/ 38 h 40"/>
                            <a:gd name="T46" fmla="*/ 5 w 37"/>
                            <a:gd name="T47" fmla="*/ 33 h 40"/>
                            <a:gd name="T48" fmla="*/ 2 w 37"/>
                            <a:gd name="T49" fmla="*/ 28 h 40"/>
                            <a:gd name="T50" fmla="*/ 0 w 37"/>
                            <a:gd name="T51" fmla="*/ 20 h 40"/>
                            <a:gd name="T52" fmla="*/ 2 w 37"/>
                            <a:gd name="T53" fmla="*/ 13 h 40"/>
                            <a:gd name="T54" fmla="*/ 5 w 37"/>
                            <a:gd name="T55" fmla="*/ 8 h 40"/>
                            <a:gd name="T56" fmla="*/ 12 w 37"/>
                            <a:gd name="T57" fmla="*/ 3 h 40"/>
                            <a:gd name="T58" fmla="*/ 17 w 37"/>
                            <a:gd name="T59" fmla="*/ 3 h 40"/>
                            <a:gd name="T60" fmla="*/ 25 w 37"/>
                            <a:gd name="T61" fmla="*/ 3 h 40"/>
                            <a:gd name="T62" fmla="*/ 30 w 37"/>
                            <a:gd name="T63" fmla="*/ 8 h 40"/>
                            <a:gd name="T64" fmla="*/ 35 w 37"/>
                            <a:gd name="T65" fmla="*/ 13 h 40"/>
                            <a:gd name="T66" fmla="*/ 37 w 37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40">
                              <a:moveTo>
                                <a:pt x="37" y="20"/>
                              </a:moveTo>
                              <a:lnTo>
                                <a:pt x="37" y="13"/>
                              </a:lnTo>
                              <a:lnTo>
                                <a:pt x="32" y="5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5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40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7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7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8"/>
                              </a:lnTo>
                              <a:lnTo>
                                <a:pt x="17" y="38"/>
                              </a:lnTo>
                              <a:lnTo>
                                <a:pt x="12" y="38"/>
                              </a:lnTo>
                              <a:lnTo>
                                <a:pt x="5" y="33"/>
                              </a:lnTo>
                              <a:lnTo>
                                <a:pt x="2" y="28"/>
                              </a:lnTo>
                              <a:lnTo>
                                <a:pt x="0" y="20"/>
                              </a:lnTo>
                              <a:lnTo>
                                <a:pt x="2" y="13"/>
                              </a:lnTo>
                              <a:lnTo>
                                <a:pt x="5" y="8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5" y="3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7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D4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4" name="Freeform 9395"/>
                      <wps:cNvSpPr>
                        <a:spLocks noEditPoints="1"/>
                      </wps:cNvSpPr>
                      <wps:spPr bwMode="auto">
                        <a:xfrm>
                          <a:off x="380365" y="454660"/>
                          <a:ext cx="23495" cy="24130"/>
                        </a:xfrm>
                        <a:custGeom>
                          <a:avLst/>
                          <a:gdLst>
                            <a:gd name="T0" fmla="*/ 37 w 37"/>
                            <a:gd name="T1" fmla="*/ 20 h 38"/>
                            <a:gd name="T2" fmla="*/ 35 w 37"/>
                            <a:gd name="T3" fmla="*/ 13 h 38"/>
                            <a:gd name="T4" fmla="*/ 32 w 37"/>
                            <a:gd name="T5" fmla="*/ 8 h 38"/>
                            <a:gd name="T6" fmla="*/ 25 w 37"/>
                            <a:gd name="T7" fmla="*/ 3 h 38"/>
                            <a:gd name="T8" fmla="*/ 17 w 37"/>
                            <a:gd name="T9" fmla="*/ 0 h 38"/>
                            <a:gd name="T10" fmla="*/ 10 w 37"/>
                            <a:gd name="T11" fmla="*/ 3 h 38"/>
                            <a:gd name="T12" fmla="*/ 5 w 37"/>
                            <a:gd name="T13" fmla="*/ 8 h 38"/>
                            <a:gd name="T14" fmla="*/ 0 w 37"/>
                            <a:gd name="T15" fmla="*/ 13 h 38"/>
                            <a:gd name="T16" fmla="*/ 0 w 37"/>
                            <a:gd name="T17" fmla="*/ 20 h 38"/>
                            <a:gd name="T18" fmla="*/ 0 w 37"/>
                            <a:gd name="T19" fmla="*/ 28 h 38"/>
                            <a:gd name="T20" fmla="*/ 5 w 37"/>
                            <a:gd name="T21" fmla="*/ 33 h 38"/>
                            <a:gd name="T22" fmla="*/ 10 w 37"/>
                            <a:gd name="T23" fmla="*/ 38 h 38"/>
                            <a:gd name="T24" fmla="*/ 17 w 37"/>
                            <a:gd name="T25" fmla="*/ 38 h 38"/>
                            <a:gd name="T26" fmla="*/ 25 w 37"/>
                            <a:gd name="T27" fmla="*/ 38 h 38"/>
                            <a:gd name="T28" fmla="*/ 32 w 37"/>
                            <a:gd name="T29" fmla="*/ 33 h 38"/>
                            <a:gd name="T30" fmla="*/ 35 w 37"/>
                            <a:gd name="T31" fmla="*/ 28 h 38"/>
                            <a:gd name="T32" fmla="*/ 37 w 37"/>
                            <a:gd name="T33" fmla="*/ 20 h 38"/>
                            <a:gd name="T34" fmla="*/ 35 w 37"/>
                            <a:gd name="T35" fmla="*/ 20 h 38"/>
                            <a:gd name="T36" fmla="*/ 35 w 37"/>
                            <a:gd name="T37" fmla="*/ 28 h 38"/>
                            <a:gd name="T38" fmla="*/ 30 w 37"/>
                            <a:gd name="T39" fmla="*/ 33 h 38"/>
                            <a:gd name="T40" fmla="*/ 25 w 37"/>
                            <a:gd name="T41" fmla="*/ 35 h 38"/>
                            <a:gd name="T42" fmla="*/ 17 w 37"/>
                            <a:gd name="T43" fmla="*/ 38 h 38"/>
                            <a:gd name="T44" fmla="*/ 12 w 37"/>
                            <a:gd name="T45" fmla="*/ 35 h 38"/>
                            <a:gd name="T46" fmla="*/ 7 w 37"/>
                            <a:gd name="T47" fmla="*/ 33 h 38"/>
                            <a:gd name="T48" fmla="*/ 2 w 37"/>
                            <a:gd name="T49" fmla="*/ 28 h 38"/>
                            <a:gd name="T50" fmla="*/ 2 w 37"/>
                            <a:gd name="T51" fmla="*/ 20 h 38"/>
                            <a:gd name="T52" fmla="*/ 2 w 37"/>
                            <a:gd name="T53" fmla="*/ 13 h 38"/>
                            <a:gd name="T54" fmla="*/ 7 w 37"/>
                            <a:gd name="T55" fmla="*/ 8 h 38"/>
                            <a:gd name="T56" fmla="*/ 12 w 37"/>
                            <a:gd name="T57" fmla="*/ 5 h 38"/>
                            <a:gd name="T58" fmla="*/ 17 w 37"/>
                            <a:gd name="T59" fmla="*/ 3 h 38"/>
                            <a:gd name="T60" fmla="*/ 25 w 37"/>
                            <a:gd name="T61" fmla="*/ 5 h 38"/>
                            <a:gd name="T62" fmla="*/ 30 w 37"/>
                            <a:gd name="T63" fmla="*/ 8 h 38"/>
                            <a:gd name="T64" fmla="*/ 35 w 37"/>
                            <a:gd name="T65" fmla="*/ 13 h 38"/>
                            <a:gd name="T66" fmla="*/ 35 w 37"/>
                            <a:gd name="T67" fmla="*/ 20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38">
                              <a:moveTo>
                                <a:pt x="37" y="20"/>
                              </a:moveTo>
                              <a:lnTo>
                                <a:pt x="35" y="13"/>
                              </a:lnTo>
                              <a:lnTo>
                                <a:pt x="32" y="8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38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5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5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5"/>
                              </a:lnTo>
                              <a:lnTo>
                                <a:pt x="17" y="38"/>
                              </a:lnTo>
                              <a:lnTo>
                                <a:pt x="12" y="35"/>
                              </a:lnTo>
                              <a:lnTo>
                                <a:pt x="7" y="33"/>
                              </a:lnTo>
                              <a:lnTo>
                                <a:pt x="2" y="28"/>
                              </a:lnTo>
                              <a:lnTo>
                                <a:pt x="2" y="20"/>
                              </a:lnTo>
                              <a:lnTo>
                                <a:pt x="2" y="13"/>
                              </a:lnTo>
                              <a:lnTo>
                                <a:pt x="7" y="8"/>
                              </a:lnTo>
                              <a:lnTo>
                                <a:pt x="12" y="5"/>
                              </a:lnTo>
                              <a:lnTo>
                                <a:pt x="17" y="3"/>
                              </a:lnTo>
                              <a:lnTo>
                                <a:pt x="25" y="5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D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5" name="Freeform 9396"/>
                      <wps:cNvSpPr>
                        <a:spLocks noEditPoints="1"/>
                      </wps:cNvSpPr>
                      <wps:spPr bwMode="auto">
                        <a:xfrm>
                          <a:off x="380365" y="456565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17 h 35"/>
                            <a:gd name="T2" fmla="*/ 35 w 37"/>
                            <a:gd name="T3" fmla="*/ 10 h 35"/>
                            <a:gd name="T4" fmla="*/ 30 w 37"/>
                            <a:gd name="T5" fmla="*/ 5 h 35"/>
                            <a:gd name="T6" fmla="*/ 25 w 37"/>
                            <a:gd name="T7" fmla="*/ 0 h 35"/>
                            <a:gd name="T8" fmla="*/ 17 w 37"/>
                            <a:gd name="T9" fmla="*/ 0 h 35"/>
                            <a:gd name="T10" fmla="*/ 12 w 37"/>
                            <a:gd name="T11" fmla="*/ 0 h 35"/>
                            <a:gd name="T12" fmla="*/ 5 w 37"/>
                            <a:gd name="T13" fmla="*/ 5 h 35"/>
                            <a:gd name="T14" fmla="*/ 2 w 37"/>
                            <a:gd name="T15" fmla="*/ 10 h 35"/>
                            <a:gd name="T16" fmla="*/ 0 w 37"/>
                            <a:gd name="T17" fmla="*/ 17 h 35"/>
                            <a:gd name="T18" fmla="*/ 2 w 37"/>
                            <a:gd name="T19" fmla="*/ 25 h 35"/>
                            <a:gd name="T20" fmla="*/ 5 w 37"/>
                            <a:gd name="T21" fmla="*/ 30 h 35"/>
                            <a:gd name="T22" fmla="*/ 12 w 37"/>
                            <a:gd name="T23" fmla="*/ 35 h 35"/>
                            <a:gd name="T24" fmla="*/ 17 w 37"/>
                            <a:gd name="T25" fmla="*/ 35 h 35"/>
                            <a:gd name="T26" fmla="*/ 25 w 37"/>
                            <a:gd name="T27" fmla="*/ 35 h 35"/>
                            <a:gd name="T28" fmla="*/ 30 w 37"/>
                            <a:gd name="T29" fmla="*/ 30 h 35"/>
                            <a:gd name="T30" fmla="*/ 35 w 37"/>
                            <a:gd name="T31" fmla="*/ 25 h 35"/>
                            <a:gd name="T32" fmla="*/ 37 w 37"/>
                            <a:gd name="T33" fmla="*/ 17 h 35"/>
                            <a:gd name="T34" fmla="*/ 35 w 37"/>
                            <a:gd name="T35" fmla="*/ 17 h 35"/>
                            <a:gd name="T36" fmla="*/ 32 w 37"/>
                            <a:gd name="T37" fmla="*/ 25 h 35"/>
                            <a:gd name="T38" fmla="*/ 30 w 37"/>
                            <a:gd name="T39" fmla="*/ 30 h 35"/>
                            <a:gd name="T40" fmla="*/ 25 w 37"/>
                            <a:gd name="T41" fmla="*/ 32 h 35"/>
                            <a:gd name="T42" fmla="*/ 17 w 37"/>
                            <a:gd name="T43" fmla="*/ 35 h 35"/>
                            <a:gd name="T44" fmla="*/ 12 w 37"/>
                            <a:gd name="T45" fmla="*/ 32 h 35"/>
                            <a:gd name="T46" fmla="*/ 7 w 37"/>
                            <a:gd name="T47" fmla="*/ 30 h 35"/>
                            <a:gd name="T48" fmla="*/ 2 w 37"/>
                            <a:gd name="T49" fmla="*/ 25 h 35"/>
                            <a:gd name="T50" fmla="*/ 2 w 37"/>
                            <a:gd name="T51" fmla="*/ 17 h 35"/>
                            <a:gd name="T52" fmla="*/ 2 w 37"/>
                            <a:gd name="T53" fmla="*/ 10 h 35"/>
                            <a:gd name="T54" fmla="*/ 7 w 37"/>
                            <a:gd name="T55" fmla="*/ 5 h 35"/>
                            <a:gd name="T56" fmla="*/ 12 w 37"/>
                            <a:gd name="T57" fmla="*/ 2 h 35"/>
                            <a:gd name="T58" fmla="*/ 17 w 37"/>
                            <a:gd name="T59" fmla="*/ 0 h 35"/>
                            <a:gd name="T60" fmla="*/ 25 w 37"/>
                            <a:gd name="T61" fmla="*/ 2 h 35"/>
                            <a:gd name="T62" fmla="*/ 30 w 37"/>
                            <a:gd name="T63" fmla="*/ 5 h 35"/>
                            <a:gd name="T64" fmla="*/ 32 w 37"/>
                            <a:gd name="T65" fmla="*/ 10 h 35"/>
                            <a:gd name="T66" fmla="*/ 35 w 37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17"/>
                              </a:move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5" y="5"/>
                              </a:lnTo>
                              <a:lnTo>
                                <a:pt x="2" y="10"/>
                              </a:lnTo>
                              <a:lnTo>
                                <a:pt x="0" y="17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17" y="35"/>
                              </a:lnTo>
                              <a:lnTo>
                                <a:pt x="25" y="35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7" y="17"/>
                              </a:lnTo>
                              <a:close/>
                              <a:moveTo>
                                <a:pt x="35" y="17"/>
                              </a:moveTo>
                              <a:lnTo>
                                <a:pt x="32" y="25"/>
                              </a:lnTo>
                              <a:lnTo>
                                <a:pt x="30" y="30"/>
                              </a:lnTo>
                              <a:lnTo>
                                <a:pt x="25" y="32"/>
                              </a:lnTo>
                              <a:lnTo>
                                <a:pt x="17" y="35"/>
                              </a:lnTo>
                              <a:lnTo>
                                <a:pt x="12" y="32"/>
                              </a:lnTo>
                              <a:lnTo>
                                <a:pt x="7" y="30"/>
                              </a:lnTo>
                              <a:lnTo>
                                <a:pt x="2" y="25"/>
                              </a:lnTo>
                              <a:lnTo>
                                <a:pt x="2" y="17"/>
                              </a:lnTo>
                              <a:lnTo>
                                <a:pt x="2" y="10"/>
                              </a:lnTo>
                              <a:lnTo>
                                <a:pt x="7" y="5"/>
                              </a:lnTo>
                              <a:lnTo>
                                <a:pt x="12" y="2"/>
                              </a:lnTo>
                              <a:lnTo>
                                <a:pt x="17" y="0"/>
                              </a:lnTo>
                              <a:lnTo>
                                <a:pt x="25" y="2"/>
                              </a:lnTo>
                              <a:lnTo>
                                <a:pt x="30" y="5"/>
                              </a:lnTo>
                              <a:lnTo>
                                <a:pt x="32" y="10"/>
                              </a:lnTo>
                              <a:lnTo>
                                <a:pt x="35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D6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6" name="Freeform 9397"/>
                      <wps:cNvSpPr>
                        <a:spLocks noEditPoints="1"/>
                      </wps:cNvSpPr>
                      <wps:spPr bwMode="auto">
                        <a:xfrm>
                          <a:off x="381635" y="456565"/>
                          <a:ext cx="20955" cy="22225"/>
                        </a:xfrm>
                        <a:custGeom>
                          <a:avLst/>
                          <a:gdLst>
                            <a:gd name="T0" fmla="*/ 33 w 33"/>
                            <a:gd name="T1" fmla="*/ 17 h 35"/>
                            <a:gd name="T2" fmla="*/ 33 w 33"/>
                            <a:gd name="T3" fmla="*/ 10 h 35"/>
                            <a:gd name="T4" fmla="*/ 28 w 33"/>
                            <a:gd name="T5" fmla="*/ 5 h 35"/>
                            <a:gd name="T6" fmla="*/ 23 w 33"/>
                            <a:gd name="T7" fmla="*/ 2 h 35"/>
                            <a:gd name="T8" fmla="*/ 15 w 33"/>
                            <a:gd name="T9" fmla="*/ 0 h 35"/>
                            <a:gd name="T10" fmla="*/ 10 w 33"/>
                            <a:gd name="T11" fmla="*/ 2 h 35"/>
                            <a:gd name="T12" fmla="*/ 5 w 33"/>
                            <a:gd name="T13" fmla="*/ 5 h 35"/>
                            <a:gd name="T14" fmla="*/ 0 w 33"/>
                            <a:gd name="T15" fmla="*/ 10 h 35"/>
                            <a:gd name="T16" fmla="*/ 0 w 33"/>
                            <a:gd name="T17" fmla="*/ 17 h 35"/>
                            <a:gd name="T18" fmla="*/ 0 w 33"/>
                            <a:gd name="T19" fmla="*/ 25 h 35"/>
                            <a:gd name="T20" fmla="*/ 5 w 33"/>
                            <a:gd name="T21" fmla="*/ 30 h 35"/>
                            <a:gd name="T22" fmla="*/ 10 w 33"/>
                            <a:gd name="T23" fmla="*/ 32 h 35"/>
                            <a:gd name="T24" fmla="*/ 15 w 33"/>
                            <a:gd name="T25" fmla="*/ 35 h 35"/>
                            <a:gd name="T26" fmla="*/ 23 w 33"/>
                            <a:gd name="T27" fmla="*/ 32 h 35"/>
                            <a:gd name="T28" fmla="*/ 28 w 33"/>
                            <a:gd name="T29" fmla="*/ 30 h 35"/>
                            <a:gd name="T30" fmla="*/ 33 w 33"/>
                            <a:gd name="T31" fmla="*/ 25 h 35"/>
                            <a:gd name="T32" fmla="*/ 33 w 33"/>
                            <a:gd name="T33" fmla="*/ 17 h 35"/>
                            <a:gd name="T34" fmla="*/ 33 w 33"/>
                            <a:gd name="T35" fmla="*/ 17 h 35"/>
                            <a:gd name="T36" fmla="*/ 30 w 33"/>
                            <a:gd name="T37" fmla="*/ 22 h 35"/>
                            <a:gd name="T38" fmla="*/ 28 w 33"/>
                            <a:gd name="T39" fmla="*/ 27 h 35"/>
                            <a:gd name="T40" fmla="*/ 23 w 33"/>
                            <a:gd name="T41" fmla="*/ 32 h 35"/>
                            <a:gd name="T42" fmla="*/ 15 w 33"/>
                            <a:gd name="T43" fmla="*/ 32 h 35"/>
                            <a:gd name="T44" fmla="*/ 10 w 33"/>
                            <a:gd name="T45" fmla="*/ 32 h 35"/>
                            <a:gd name="T46" fmla="*/ 5 w 33"/>
                            <a:gd name="T47" fmla="*/ 27 h 35"/>
                            <a:gd name="T48" fmla="*/ 3 w 33"/>
                            <a:gd name="T49" fmla="*/ 22 h 35"/>
                            <a:gd name="T50" fmla="*/ 0 w 33"/>
                            <a:gd name="T51" fmla="*/ 17 h 35"/>
                            <a:gd name="T52" fmla="*/ 3 w 33"/>
                            <a:gd name="T53" fmla="*/ 12 h 35"/>
                            <a:gd name="T54" fmla="*/ 5 w 33"/>
                            <a:gd name="T55" fmla="*/ 7 h 35"/>
                            <a:gd name="T56" fmla="*/ 10 w 33"/>
                            <a:gd name="T57" fmla="*/ 2 h 35"/>
                            <a:gd name="T58" fmla="*/ 15 w 33"/>
                            <a:gd name="T59" fmla="*/ 2 h 35"/>
                            <a:gd name="T60" fmla="*/ 23 w 33"/>
                            <a:gd name="T61" fmla="*/ 2 h 35"/>
                            <a:gd name="T62" fmla="*/ 28 w 33"/>
                            <a:gd name="T63" fmla="*/ 7 h 35"/>
                            <a:gd name="T64" fmla="*/ 30 w 33"/>
                            <a:gd name="T65" fmla="*/ 12 h 35"/>
                            <a:gd name="T66" fmla="*/ 33 w 33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>
                              <a:moveTo>
                                <a:pt x="33" y="17"/>
                              </a:moveTo>
                              <a:lnTo>
                                <a:pt x="33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3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3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D8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7" name="Freeform 9398"/>
                      <wps:cNvSpPr>
                        <a:spLocks noEditPoints="1"/>
                      </wps:cNvSpPr>
                      <wps:spPr bwMode="auto">
                        <a:xfrm>
                          <a:off x="381635" y="456565"/>
                          <a:ext cx="20955" cy="22225"/>
                        </a:xfrm>
                        <a:custGeom>
                          <a:avLst/>
                          <a:gdLst>
                            <a:gd name="T0" fmla="*/ 33 w 33"/>
                            <a:gd name="T1" fmla="*/ 17 h 35"/>
                            <a:gd name="T2" fmla="*/ 30 w 33"/>
                            <a:gd name="T3" fmla="*/ 10 h 35"/>
                            <a:gd name="T4" fmla="*/ 28 w 33"/>
                            <a:gd name="T5" fmla="*/ 5 h 35"/>
                            <a:gd name="T6" fmla="*/ 23 w 33"/>
                            <a:gd name="T7" fmla="*/ 2 h 35"/>
                            <a:gd name="T8" fmla="*/ 15 w 33"/>
                            <a:gd name="T9" fmla="*/ 0 h 35"/>
                            <a:gd name="T10" fmla="*/ 10 w 33"/>
                            <a:gd name="T11" fmla="*/ 2 h 35"/>
                            <a:gd name="T12" fmla="*/ 5 w 33"/>
                            <a:gd name="T13" fmla="*/ 5 h 35"/>
                            <a:gd name="T14" fmla="*/ 0 w 33"/>
                            <a:gd name="T15" fmla="*/ 10 h 35"/>
                            <a:gd name="T16" fmla="*/ 0 w 33"/>
                            <a:gd name="T17" fmla="*/ 17 h 35"/>
                            <a:gd name="T18" fmla="*/ 0 w 33"/>
                            <a:gd name="T19" fmla="*/ 25 h 35"/>
                            <a:gd name="T20" fmla="*/ 5 w 33"/>
                            <a:gd name="T21" fmla="*/ 30 h 35"/>
                            <a:gd name="T22" fmla="*/ 10 w 33"/>
                            <a:gd name="T23" fmla="*/ 32 h 35"/>
                            <a:gd name="T24" fmla="*/ 15 w 33"/>
                            <a:gd name="T25" fmla="*/ 35 h 35"/>
                            <a:gd name="T26" fmla="*/ 23 w 33"/>
                            <a:gd name="T27" fmla="*/ 32 h 35"/>
                            <a:gd name="T28" fmla="*/ 28 w 33"/>
                            <a:gd name="T29" fmla="*/ 30 h 35"/>
                            <a:gd name="T30" fmla="*/ 30 w 33"/>
                            <a:gd name="T31" fmla="*/ 25 h 35"/>
                            <a:gd name="T32" fmla="*/ 33 w 33"/>
                            <a:gd name="T33" fmla="*/ 17 h 35"/>
                            <a:gd name="T34" fmla="*/ 30 w 33"/>
                            <a:gd name="T35" fmla="*/ 17 h 35"/>
                            <a:gd name="T36" fmla="*/ 30 w 33"/>
                            <a:gd name="T37" fmla="*/ 22 h 35"/>
                            <a:gd name="T38" fmla="*/ 28 w 33"/>
                            <a:gd name="T39" fmla="*/ 27 h 35"/>
                            <a:gd name="T40" fmla="*/ 23 w 33"/>
                            <a:gd name="T41" fmla="*/ 32 h 35"/>
                            <a:gd name="T42" fmla="*/ 15 w 33"/>
                            <a:gd name="T43" fmla="*/ 32 h 35"/>
                            <a:gd name="T44" fmla="*/ 10 w 33"/>
                            <a:gd name="T45" fmla="*/ 32 h 35"/>
                            <a:gd name="T46" fmla="*/ 5 w 33"/>
                            <a:gd name="T47" fmla="*/ 27 h 35"/>
                            <a:gd name="T48" fmla="*/ 3 w 33"/>
                            <a:gd name="T49" fmla="*/ 22 h 35"/>
                            <a:gd name="T50" fmla="*/ 0 w 33"/>
                            <a:gd name="T51" fmla="*/ 17 h 35"/>
                            <a:gd name="T52" fmla="*/ 3 w 33"/>
                            <a:gd name="T53" fmla="*/ 12 h 35"/>
                            <a:gd name="T54" fmla="*/ 5 w 33"/>
                            <a:gd name="T55" fmla="*/ 7 h 35"/>
                            <a:gd name="T56" fmla="*/ 10 w 33"/>
                            <a:gd name="T57" fmla="*/ 2 h 35"/>
                            <a:gd name="T58" fmla="*/ 15 w 33"/>
                            <a:gd name="T59" fmla="*/ 2 h 35"/>
                            <a:gd name="T60" fmla="*/ 23 w 33"/>
                            <a:gd name="T61" fmla="*/ 2 h 35"/>
                            <a:gd name="T62" fmla="*/ 28 w 33"/>
                            <a:gd name="T63" fmla="*/ 7 h 35"/>
                            <a:gd name="T64" fmla="*/ 30 w 33"/>
                            <a:gd name="T65" fmla="*/ 12 h 35"/>
                            <a:gd name="T66" fmla="*/ 30 w 33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>
                              <a:moveTo>
                                <a:pt x="33" y="17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0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0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D9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8" name="Freeform 9399"/>
                      <wps:cNvSpPr>
                        <a:spLocks noEditPoints="1"/>
                      </wps:cNvSpPr>
                      <wps:spPr bwMode="auto">
                        <a:xfrm>
                          <a:off x="381635" y="457835"/>
                          <a:ext cx="20955" cy="19050"/>
                        </a:xfrm>
                        <a:custGeom>
                          <a:avLst/>
                          <a:gdLst>
                            <a:gd name="T0" fmla="*/ 33 w 33"/>
                            <a:gd name="T1" fmla="*/ 15 h 30"/>
                            <a:gd name="T2" fmla="*/ 30 w 33"/>
                            <a:gd name="T3" fmla="*/ 10 h 30"/>
                            <a:gd name="T4" fmla="*/ 28 w 33"/>
                            <a:gd name="T5" fmla="*/ 5 h 30"/>
                            <a:gd name="T6" fmla="*/ 23 w 33"/>
                            <a:gd name="T7" fmla="*/ 0 h 30"/>
                            <a:gd name="T8" fmla="*/ 15 w 33"/>
                            <a:gd name="T9" fmla="*/ 0 h 30"/>
                            <a:gd name="T10" fmla="*/ 10 w 33"/>
                            <a:gd name="T11" fmla="*/ 0 h 30"/>
                            <a:gd name="T12" fmla="*/ 5 w 33"/>
                            <a:gd name="T13" fmla="*/ 5 h 30"/>
                            <a:gd name="T14" fmla="*/ 3 w 33"/>
                            <a:gd name="T15" fmla="*/ 10 h 30"/>
                            <a:gd name="T16" fmla="*/ 0 w 33"/>
                            <a:gd name="T17" fmla="*/ 15 h 30"/>
                            <a:gd name="T18" fmla="*/ 3 w 33"/>
                            <a:gd name="T19" fmla="*/ 20 h 30"/>
                            <a:gd name="T20" fmla="*/ 5 w 33"/>
                            <a:gd name="T21" fmla="*/ 25 h 30"/>
                            <a:gd name="T22" fmla="*/ 10 w 33"/>
                            <a:gd name="T23" fmla="*/ 30 h 30"/>
                            <a:gd name="T24" fmla="*/ 15 w 33"/>
                            <a:gd name="T25" fmla="*/ 30 h 30"/>
                            <a:gd name="T26" fmla="*/ 23 w 33"/>
                            <a:gd name="T27" fmla="*/ 30 h 30"/>
                            <a:gd name="T28" fmla="*/ 28 w 33"/>
                            <a:gd name="T29" fmla="*/ 25 h 30"/>
                            <a:gd name="T30" fmla="*/ 30 w 33"/>
                            <a:gd name="T31" fmla="*/ 20 h 30"/>
                            <a:gd name="T32" fmla="*/ 33 w 33"/>
                            <a:gd name="T33" fmla="*/ 15 h 30"/>
                            <a:gd name="T34" fmla="*/ 30 w 33"/>
                            <a:gd name="T35" fmla="*/ 15 h 30"/>
                            <a:gd name="T36" fmla="*/ 30 w 33"/>
                            <a:gd name="T37" fmla="*/ 20 h 30"/>
                            <a:gd name="T38" fmla="*/ 25 w 33"/>
                            <a:gd name="T39" fmla="*/ 25 h 30"/>
                            <a:gd name="T40" fmla="*/ 23 w 33"/>
                            <a:gd name="T41" fmla="*/ 28 h 30"/>
                            <a:gd name="T42" fmla="*/ 15 w 33"/>
                            <a:gd name="T43" fmla="*/ 30 h 30"/>
                            <a:gd name="T44" fmla="*/ 10 w 33"/>
                            <a:gd name="T45" fmla="*/ 28 h 30"/>
                            <a:gd name="T46" fmla="*/ 5 w 33"/>
                            <a:gd name="T47" fmla="*/ 25 h 30"/>
                            <a:gd name="T48" fmla="*/ 3 w 33"/>
                            <a:gd name="T49" fmla="*/ 20 h 30"/>
                            <a:gd name="T50" fmla="*/ 3 w 33"/>
                            <a:gd name="T51" fmla="*/ 15 h 30"/>
                            <a:gd name="T52" fmla="*/ 3 w 33"/>
                            <a:gd name="T53" fmla="*/ 10 h 30"/>
                            <a:gd name="T54" fmla="*/ 5 w 33"/>
                            <a:gd name="T55" fmla="*/ 5 h 30"/>
                            <a:gd name="T56" fmla="*/ 10 w 33"/>
                            <a:gd name="T57" fmla="*/ 3 h 30"/>
                            <a:gd name="T58" fmla="*/ 15 w 33"/>
                            <a:gd name="T59" fmla="*/ 0 h 30"/>
                            <a:gd name="T60" fmla="*/ 23 w 33"/>
                            <a:gd name="T61" fmla="*/ 3 h 30"/>
                            <a:gd name="T62" fmla="*/ 25 w 33"/>
                            <a:gd name="T63" fmla="*/ 5 h 30"/>
                            <a:gd name="T64" fmla="*/ 30 w 33"/>
                            <a:gd name="T65" fmla="*/ 10 h 30"/>
                            <a:gd name="T66" fmla="*/ 30 w 33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0">
                              <a:moveTo>
                                <a:pt x="33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3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30" y="20"/>
                              </a:lnTo>
                              <a:lnTo>
                                <a:pt x="25" y="25"/>
                              </a:lnTo>
                              <a:lnTo>
                                <a:pt x="23" y="28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5" y="5"/>
                              </a:lnTo>
                              <a:lnTo>
                                <a:pt x="10" y="3"/>
                              </a:lnTo>
                              <a:lnTo>
                                <a:pt x="15" y="0"/>
                              </a:lnTo>
                              <a:lnTo>
                                <a:pt x="23" y="3"/>
                              </a:lnTo>
                              <a:lnTo>
                                <a:pt x="25" y="5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DA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9" name="Freeform 9400"/>
                      <wps:cNvSpPr>
                        <a:spLocks noEditPoints="1"/>
                      </wps:cNvSpPr>
                      <wps:spPr bwMode="auto">
                        <a:xfrm>
                          <a:off x="381635" y="457835"/>
                          <a:ext cx="19050" cy="19050"/>
                        </a:xfrm>
                        <a:custGeom>
                          <a:avLst/>
                          <a:gdLst>
                            <a:gd name="T0" fmla="*/ 30 w 30"/>
                            <a:gd name="T1" fmla="*/ 15 h 30"/>
                            <a:gd name="T2" fmla="*/ 30 w 30"/>
                            <a:gd name="T3" fmla="*/ 10 h 30"/>
                            <a:gd name="T4" fmla="*/ 28 w 30"/>
                            <a:gd name="T5" fmla="*/ 5 h 30"/>
                            <a:gd name="T6" fmla="*/ 23 w 30"/>
                            <a:gd name="T7" fmla="*/ 0 h 30"/>
                            <a:gd name="T8" fmla="*/ 15 w 30"/>
                            <a:gd name="T9" fmla="*/ 0 h 30"/>
                            <a:gd name="T10" fmla="*/ 10 w 30"/>
                            <a:gd name="T11" fmla="*/ 0 h 30"/>
                            <a:gd name="T12" fmla="*/ 5 w 30"/>
                            <a:gd name="T13" fmla="*/ 5 h 30"/>
                            <a:gd name="T14" fmla="*/ 3 w 30"/>
                            <a:gd name="T15" fmla="*/ 10 h 30"/>
                            <a:gd name="T16" fmla="*/ 0 w 30"/>
                            <a:gd name="T17" fmla="*/ 15 h 30"/>
                            <a:gd name="T18" fmla="*/ 3 w 30"/>
                            <a:gd name="T19" fmla="*/ 20 h 30"/>
                            <a:gd name="T20" fmla="*/ 5 w 30"/>
                            <a:gd name="T21" fmla="*/ 25 h 30"/>
                            <a:gd name="T22" fmla="*/ 10 w 30"/>
                            <a:gd name="T23" fmla="*/ 30 h 30"/>
                            <a:gd name="T24" fmla="*/ 15 w 30"/>
                            <a:gd name="T25" fmla="*/ 30 h 30"/>
                            <a:gd name="T26" fmla="*/ 23 w 30"/>
                            <a:gd name="T27" fmla="*/ 30 h 30"/>
                            <a:gd name="T28" fmla="*/ 28 w 30"/>
                            <a:gd name="T29" fmla="*/ 25 h 30"/>
                            <a:gd name="T30" fmla="*/ 30 w 30"/>
                            <a:gd name="T31" fmla="*/ 20 h 30"/>
                            <a:gd name="T32" fmla="*/ 30 w 30"/>
                            <a:gd name="T33" fmla="*/ 15 h 30"/>
                            <a:gd name="T34" fmla="*/ 30 w 30"/>
                            <a:gd name="T35" fmla="*/ 15 h 30"/>
                            <a:gd name="T36" fmla="*/ 28 w 30"/>
                            <a:gd name="T37" fmla="*/ 20 h 30"/>
                            <a:gd name="T38" fmla="*/ 25 w 30"/>
                            <a:gd name="T39" fmla="*/ 25 h 30"/>
                            <a:gd name="T40" fmla="*/ 20 w 30"/>
                            <a:gd name="T41" fmla="*/ 28 h 30"/>
                            <a:gd name="T42" fmla="*/ 15 w 30"/>
                            <a:gd name="T43" fmla="*/ 28 h 30"/>
                            <a:gd name="T44" fmla="*/ 10 w 30"/>
                            <a:gd name="T45" fmla="*/ 28 h 30"/>
                            <a:gd name="T46" fmla="*/ 8 w 30"/>
                            <a:gd name="T47" fmla="*/ 25 h 30"/>
                            <a:gd name="T48" fmla="*/ 3 w 30"/>
                            <a:gd name="T49" fmla="*/ 20 h 30"/>
                            <a:gd name="T50" fmla="*/ 3 w 30"/>
                            <a:gd name="T51" fmla="*/ 15 h 30"/>
                            <a:gd name="T52" fmla="*/ 3 w 30"/>
                            <a:gd name="T53" fmla="*/ 10 h 30"/>
                            <a:gd name="T54" fmla="*/ 8 w 30"/>
                            <a:gd name="T55" fmla="*/ 5 h 30"/>
                            <a:gd name="T56" fmla="*/ 10 w 30"/>
                            <a:gd name="T57" fmla="*/ 3 h 30"/>
                            <a:gd name="T58" fmla="*/ 15 w 30"/>
                            <a:gd name="T59" fmla="*/ 3 h 30"/>
                            <a:gd name="T60" fmla="*/ 20 w 30"/>
                            <a:gd name="T61" fmla="*/ 3 h 30"/>
                            <a:gd name="T62" fmla="*/ 25 w 30"/>
                            <a:gd name="T63" fmla="*/ 5 h 30"/>
                            <a:gd name="T64" fmla="*/ 28 w 30"/>
                            <a:gd name="T65" fmla="*/ 10 h 30"/>
                            <a:gd name="T66" fmla="*/ 30 w 30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28" y="20"/>
                              </a:lnTo>
                              <a:lnTo>
                                <a:pt x="25" y="25"/>
                              </a:lnTo>
                              <a:lnTo>
                                <a:pt x="20" y="28"/>
                              </a:lnTo>
                              <a:lnTo>
                                <a:pt x="15" y="28"/>
                              </a:lnTo>
                              <a:lnTo>
                                <a:pt x="10" y="28"/>
                              </a:lnTo>
                              <a:lnTo>
                                <a:pt x="8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8" y="5"/>
                              </a:lnTo>
                              <a:lnTo>
                                <a:pt x="10" y="3"/>
                              </a:lnTo>
                              <a:lnTo>
                                <a:pt x="15" y="3"/>
                              </a:lnTo>
                              <a:lnTo>
                                <a:pt x="20" y="3"/>
                              </a:lnTo>
                              <a:lnTo>
                                <a:pt x="25" y="5"/>
                              </a:lnTo>
                              <a:lnTo>
                                <a:pt x="28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DB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0" name="Freeform 9401"/>
                      <wps:cNvSpPr>
                        <a:spLocks noEditPoints="1"/>
                      </wps:cNvSpPr>
                      <wps:spPr bwMode="auto">
                        <a:xfrm>
                          <a:off x="383540" y="457835"/>
                          <a:ext cx="17145" cy="19050"/>
                        </a:xfrm>
                        <a:custGeom>
                          <a:avLst/>
                          <a:gdLst>
                            <a:gd name="T0" fmla="*/ 27 w 27"/>
                            <a:gd name="T1" fmla="*/ 15 h 30"/>
                            <a:gd name="T2" fmla="*/ 27 w 27"/>
                            <a:gd name="T3" fmla="*/ 10 h 30"/>
                            <a:gd name="T4" fmla="*/ 22 w 27"/>
                            <a:gd name="T5" fmla="*/ 5 h 30"/>
                            <a:gd name="T6" fmla="*/ 20 w 27"/>
                            <a:gd name="T7" fmla="*/ 3 h 30"/>
                            <a:gd name="T8" fmla="*/ 12 w 27"/>
                            <a:gd name="T9" fmla="*/ 0 h 30"/>
                            <a:gd name="T10" fmla="*/ 7 w 27"/>
                            <a:gd name="T11" fmla="*/ 3 h 30"/>
                            <a:gd name="T12" fmla="*/ 2 w 27"/>
                            <a:gd name="T13" fmla="*/ 5 h 30"/>
                            <a:gd name="T14" fmla="*/ 0 w 27"/>
                            <a:gd name="T15" fmla="*/ 10 h 30"/>
                            <a:gd name="T16" fmla="*/ 0 w 27"/>
                            <a:gd name="T17" fmla="*/ 15 h 30"/>
                            <a:gd name="T18" fmla="*/ 0 w 27"/>
                            <a:gd name="T19" fmla="*/ 20 h 30"/>
                            <a:gd name="T20" fmla="*/ 2 w 27"/>
                            <a:gd name="T21" fmla="*/ 25 h 30"/>
                            <a:gd name="T22" fmla="*/ 7 w 27"/>
                            <a:gd name="T23" fmla="*/ 28 h 30"/>
                            <a:gd name="T24" fmla="*/ 12 w 27"/>
                            <a:gd name="T25" fmla="*/ 30 h 30"/>
                            <a:gd name="T26" fmla="*/ 20 w 27"/>
                            <a:gd name="T27" fmla="*/ 28 h 30"/>
                            <a:gd name="T28" fmla="*/ 22 w 27"/>
                            <a:gd name="T29" fmla="*/ 25 h 30"/>
                            <a:gd name="T30" fmla="*/ 27 w 27"/>
                            <a:gd name="T31" fmla="*/ 20 h 30"/>
                            <a:gd name="T32" fmla="*/ 27 w 27"/>
                            <a:gd name="T33" fmla="*/ 15 h 30"/>
                            <a:gd name="T34" fmla="*/ 25 w 27"/>
                            <a:gd name="T35" fmla="*/ 15 h 30"/>
                            <a:gd name="T36" fmla="*/ 25 w 27"/>
                            <a:gd name="T37" fmla="*/ 20 h 30"/>
                            <a:gd name="T38" fmla="*/ 22 w 27"/>
                            <a:gd name="T39" fmla="*/ 25 h 30"/>
                            <a:gd name="T40" fmla="*/ 17 w 27"/>
                            <a:gd name="T41" fmla="*/ 28 h 30"/>
                            <a:gd name="T42" fmla="*/ 12 w 27"/>
                            <a:gd name="T43" fmla="*/ 28 h 30"/>
                            <a:gd name="T44" fmla="*/ 7 w 27"/>
                            <a:gd name="T45" fmla="*/ 28 h 30"/>
                            <a:gd name="T46" fmla="*/ 5 w 27"/>
                            <a:gd name="T47" fmla="*/ 25 h 30"/>
                            <a:gd name="T48" fmla="*/ 2 w 27"/>
                            <a:gd name="T49" fmla="*/ 20 h 30"/>
                            <a:gd name="T50" fmla="*/ 0 w 27"/>
                            <a:gd name="T51" fmla="*/ 15 h 30"/>
                            <a:gd name="T52" fmla="*/ 2 w 27"/>
                            <a:gd name="T53" fmla="*/ 10 h 30"/>
                            <a:gd name="T54" fmla="*/ 5 w 27"/>
                            <a:gd name="T55" fmla="*/ 5 h 30"/>
                            <a:gd name="T56" fmla="*/ 7 w 27"/>
                            <a:gd name="T57" fmla="*/ 3 h 30"/>
                            <a:gd name="T58" fmla="*/ 12 w 27"/>
                            <a:gd name="T59" fmla="*/ 3 h 30"/>
                            <a:gd name="T60" fmla="*/ 17 w 27"/>
                            <a:gd name="T61" fmla="*/ 3 h 30"/>
                            <a:gd name="T62" fmla="*/ 22 w 27"/>
                            <a:gd name="T63" fmla="*/ 5 h 30"/>
                            <a:gd name="T64" fmla="*/ 25 w 27"/>
                            <a:gd name="T65" fmla="*/ 10 h 30"/>
                            <a:gd name="T66" fmla="*/ 25 w 27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30">
                              <a:moveTo>
                                <a:pt x="27" y="15"/>
                              </a:moveTo>
                              <a:lnTo>
                                <a:pt x="27" y="10"/>
                              </a:lnTo>
                              <a:lnTo>
                                <a:pt x="22" y="5"/>
                              </a:lnTo>
                              <a:lnTo>
                                <a:pt x="20" y="3"/>
                              </a:lnTo>
                              <a:lnTo>
                                <a:pt x="12" y="0"/>
                              </a:lnTo>
                              <a:lnTo>
                                <a:pt x="7" y="3"/>
                              </a:lnTo>
                              <a:lnTo>
                                <a:pt x="2" y="5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2" y="25"/>
                              </a:lnTo>
                              <a:lnTo>
                                <a:pt x="7" y="28"/>
                              </a:lnTo>
                              <a:lnTo>
                                <a:pt x="12" y="30"/>
                              </a:lnTo>
                              <a:lnTo>
                                <a:pt x="20" y="28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7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20"/>
                              </a:lnTo>
                              <a:lnTo>
                                <a:pt x="22" y="25"/>
                              </a:lnTo>
                              <a:lnTo>
                                <a:pt x="17" y="28"/>
                              </a:lnTo>
                              <a:lnTo>
                                <a:pt x="12" y="28"/>
                              </a:lnTo>
                              <a:lnTo>
                                <a:pt x="7" y="28"/>
                              </a:lnTo>
                              <a:lnTo>
                                <a:pt x="5" y="25"/>
                              </a:lnTo>
                              <a:lnTo>
                                <a:pt x="2" y="20"/>
                              </a:lnTo>
                              <a:lnTo>
                                <a:pt x="0" y="15"/>
                              </a:lnTo>
                              <a:lnTo>
                                <a:pt x="2" y="10"/>
                              </a:lnTo>
                              <a:lnTo>
                                <a:pt x="5" y="5"/>
                              </a:lnTo>
                              <a:lnTo>
                                <a:pt x="7" y="3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2" y="5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BDD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1" name="Freeform 9402"/>
                      <wps:cNvSpPr>
                        <a:spLocks noEditPoints="1"/>
                      </wps:cNvSpPr>
                      <wps:spPr bwMode="auto">
                        <a:xfrm>
                          <a:off x="383540" y="459740"/>
                          <a:ext cx="17145" cy="15875"/>
                        </a:xfrm>
                        <a:custGeom>
                          <a:avLst/>
                          <a:gdLst>
                            <a:gd name="T0" fmla="*/ 27 w 27"/>
                            <a:gd name="T1" fmla="*/ 12 h 25"/>
                            <a:gd name="T2" fmla="*/ 25 w 27"/>
                            <a:gd name="T3" fmla="*/ 7 h 25"/>
                            <a:gd name="T4" fmla="*/ 22 w 27"/>
                            <a:gd name="T5" fmla="*/ 2 h 25"/>
                            <a:gd name="T6" fmla="*/ 17 w 27"/>
                            <a:gd name="T7" fmla="*/ 0 h 25"/>
                            <a:gd name="T8" fmla="*/ 12 w 27"/>
                            <a:gd name="T9" fmla="*/ 0 h 25"/>
                            <a:gd name="T10" fmla="*/ 7 w 27"/>
                            <a:gd name="T11" fmla="*/ 0 h 25"/>
                            <a:gd name="T12" fmla="*/ 5 w 27"/>
                            <a:gd name="T13" fmla="*/ 2 h 25"/>
                            <a:gd name="T14" fmla="*/ 0 w 27"/>
                            <a:gd name="T15" fmla="*/ 7 h 25"/>
                            <a:gd name="T16" fmla="*/ 0 w 27"/>
                            <a:gd name="T17" fmla="*/ 12 h 25"/>
                            <a:gd name="T18" fmla="*/ 0 w 27"/>
                            <a:gd name="T19" fmla="*/ 17 h 25"/>
                            <a:gd name="T20" fmla="*/ 5 w 27"/>
                            <a:gd name="T21" fmla="*/ 22 h 25"/>
                            <a:gd name="T22" fmla="*/ 7 w 27"/>
                            <a:gd name="T23" fmla="*/ 25 h 25"/>
                            <a:gd name="T24" fmla="*/ 12 w 27"/>
                            <a:gd name="T25" fmla="*/ 25 h 25"/>
                            <a:gd name="T26" fmla="*/ 17 w 27"/>
                            <a:gd name="T27" fmla="*/ 25 h 25"/>
                            <a:gd name="T28" fmla="*/ 22 w 27"/>
                            <a:gd name="T29" fmla="*/ 22 h 25"/>
                            <a:gd name="T30" fmla="*/ 25 w 27"/>
                            <a:gd name="T31" fmla="*/ 17 h 25"/>
                            <a:gd name="T32" fmla="*/ 27 w 27"/>
                            <a:gd name="T33" fmla="*/ 12 h 25"/>
                            <a:gd name="T34" fmla="*/ 25 w 27"/>
                            <a:gd name="T35" fmla="*/ 12 h 25"/>
                            <a:gd name="T36" fmla="*/ 25 w 27"/>
                            <a:gd name="T37" fmla="*/ 17 h 25"/>
                            <a:gd name="T38" fmla="*/ 22 w 27"/>
                            <a:gd name="T39" fmla="*/ 20 h 25"/>
                            <a:gd name="T40" fmla="*/ 17 w 27"/>
                            <a:gd name="T41" fmla="*/ 22 h 25"/>
                            <a:gd name="T42" fmla="*/ 12 w 27"/>
                            <a:gd name="T43" fmla="*/ 25 h 25"/>
                            <a:gd name="T44" fmla="*/ 10 w 27"/>
                            <a:gd name="T45" fmla="*/ 22 h 25"/>
                            <a:gd name="T46" fmla="*/ 5 w 27"/>
                            <a:gd name="T47" fmla="*/ 20 h 25"/>
                            <a:gd name="T48" fmla="*/ 2 w 27"/>
                            <a:gd name="T49" fmla="*/ 17 h 25"/>
                            <a:gd name="T50" fmla="*/ 2 w 27"/>
                            <a:gd name="T51" fmla="*/ 12 h 25"/>
                            <a:gd name="T52" fmla="*/ 2 w 27"/>
                            <a:gd name="T53" fmla="*/ 7 h 25"/>
                            <a:gd name="T54" fmla="*/ 5 w 27"/>
                            <a:gd name="T55" fmla="*/ 5 h 25"/>
                            <a:gd name="T56" fmla="*/ 10 w 27"/>
                            <a:gd name="T57" fmla="*/ 2 h 25"/>
                            <a:gd name="T58" fmla="*/ 12 w 27"/>
                            <a:gd name="T59" fmla="*/ 0 h 25"/>
                            <a:gd name="T60" fmla="*/ 17 w 27"/>
                            <a:gd name="T61" fmla="*/ 2 h 25"/>
                            <a:gd name="T62" fmla="*/ 22 w 27"/>
                            <a:gd name="T63" fmla="*/ 5 h 25"/>
                            <a:gd name="T64" fmla="*/ 25 w 27"/>
                            <a:gd name="T65" fmla="*/ 7 h 25"/>
                            <a:gd name="T66" fmla="*/ 25 w 27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25">
                              <a:moveTo>
                                <a:pt x="27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7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5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2" name="Freeform 9403"/>
                      <wps:cNvSpPr>
                        <a:spLocks noEditPoints="1"/>
                      </wps:cNvSpPr>
                      <wps:spPr bwMode="auto">
                        <a:xfrm>
                          <a:off x="383540" y="45974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2 h 25"/>
                            <a:gd name="T2" fmla="*/ 25 w 25"/>
                            <a:gd name="T3" fmla="*/ 7 h 25"/>
                            <a:gd name="T4" fmla="*/ 22 w 25"/>
                            <a:gd name="T5" fmla="*/ 2 h 25"/>
                            <a:gd name="T6" fmla="*/ 17 w 25"/>
                            <a:gd name="T7" fmla="*/ 0 h 25"/>
                            <a:gd name="T8" fmla="*/ 12 w 25"/>
                            <a:gd name="T9" fmla="*/ 0 h 25"/>
                            <a:gd name="T10" fmla="*/ 7 w 25"/>
                            <a:gd name="T11" fmla="*/ 0 h 25"/>
                            <a:gd name="T12" fmla="*/ 5 w 25"/>
                            <a:gd name="T13" fmla="*/ 2 h 25"/>
                            <a:gd name="T14" fmla="*/ 2 w 25"/>
                            <a:gd name="T15" fmla="*/ 7 h 25"/>
                            <a:gd name="T16" fmla="*/ 0 w 25"/>
                            <a:gd name="T17" fmla="*/ 12 h 25"/>
                            <a:gd name="T18" fmla="*/ 2 w 25"/>
                            <a:gd name="T19" fmla="*/ 17 h 25"/>
                            <a:gd name="T20" fmla="*/ 5 w 25"/>
                            <a:gd name="T21" fmla="*/ 22 h 25"/>
                            <a:gd name="T22" fmla="*/ 7 w 25"/>
                            <a:gd name="T23" fmla="*/ 25 h 25"/>
                            <a:gd name="T24" fmla="*/ 12 w 25"/>
                            <a:gd name="T25" fmla="*/ 25 h 25"/>
                            <a:gd name="T26" fmla="*/ 17 w 25"/>
                            <a:gd name="T27" fmla="*/ 25 h 25"/>
                            <a:gd name="T28" fmla="*/ 22 w 25"/>
                            <a:gd name="T29" fmla="*/ 22 h 25"/>
                            <a:gd name="T30" fmla="*/ 25 w 25"/>
                            <a:gd name="T31" fmla="*/ 17 h 25"/>
                            <a:gd name="T32" fmla="*/ 25 w 25"/>
                            <a:gd name="T33" fmla="*/ 12 h 25"/>
                            <a:gd name="T34" fmla="*/ 25 w 25"/>
                            <a:gd name="T35" fmla="*/ 12 h 25"/>
                            <a:gd name="T36" fmla="*/ 25 w 25"/>
                            <a:gd name="T37" fmla="*/ 17 h 25"/>
                            <a:gd name="T38" fmla="*/ 22 w 25"/>
                            <a:gd name="T39" fmla="*/ 20 h 25"/>
                            <a:gd name="T40" fmla="*/ 17 w 25"/>
                            <a:gd name="T41" fmla="*/ 22 h 25"/>
                            <a:gd name="T42" fmla="*/ 12 w 25"/>
                            <a:gd name="T43" fmla="*/ 22 h 25"/>
                            <a:gd name="T44" fmla="*/ 10 w 25"/>
                            <a:gd name="T45" fmla="*/ 22 h 25"/>
                            <a:gd name="T46" fmla="*/ 5 w 25"/>
                            <a:gd name="T47" fmla="*/ 20 h 25"/>
                            <a:gd name="T48" fmla="*/ 2 w 25"/>
                            <a:gd name="T49" fmla="*/ 17 h 25"/>
                            <a:gd name="T50" fmla="*/ 2 w 25"/>
                            <a:gd name="T51" fmla="*/ 12 h 25"/>
                            <a:gd name="T52" fmla="*/ 2 w 25"/>
                            <a:gd name="T53" fmla="*/ 7 h 25"/>
                            <a:gd name="T54" fmla="*/ 5 w 25"/>
                            <a:gd name="T55" fmla="*/ 5 h 25"/>
                            <a:gd name="T56" fmla="*/ 10 w 25"/>
                            <a:gd name="T57" fmla="*/ 2 h 25"/>
                            <a:gd name="T58" fmla="*/ 12 w 25"/>
                            <a:gd name="T59" fmla="*/ 0 h 25"/>
                            <a:gd name="T60" fmla="*/ 17 w 25"/>
                            <a:gd name="T61" fmla="*/ 2 h 25"/>
                            <a:gd name="T62" fmla="*/ 22 w 25"/>
                            <a:gd name="T63" fmla="*/ 5 h 25"/>
                            <a:gd name="T64" fmla="*/ 25 w 25"/>
                            <a:gd name="T65" fmla="*/ 7 h 25"/>
                            <a:gd name="T66" fmla="*/ 25 w 25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2" y="7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5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2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E0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3" name="Freeform 9404"/>
                      <wps:cNvSpPr>
                        <a:spLocks noEditPoints="1"/>
                      </wps:cNvSpPr>
                      <wps:spPr bwMode="auto">
                        <a:xfrm>
                          <a:off x="384810" y="459740"/>
                          <a:ext cx="14605" cy="15875"/>
                        </a:xfrm>
                        <a:custGeom>
                          <a:avLst/>
                          <a:gdLst>
                            <a:gd name="T0" fmla="*/ 23 w 23"/>
                            <a:gd name="T1" fmla="*/ 12 h 25"/>
                            <a:gd name="T2" fmla="*/ 23 w 23"/>
                            <a:gd name="T3" fmla="*/ 7 h 25"/>
                            <a:gd name="T4" fmla="*/ 20 w 23"/>
                            <a:gd name="T5" fmla="*/ 5 h 25"/>
                            <a:gd name="T6" fmla="*/ 15 w 23"/>
                            <a:gd name="T7" fmla="*/ 2 h 25"/>
                            <a:gd name="T8" fmla="*/ 10 w 23"/>
                            <a:gd name="T9" fmla="*/ 0 h 25"/>
                            <a:gd name="T10" fmla="*/ 8 w 23"/>
                            <a:gd name="T11" fmla="*/ 2 h 25"/>
                            <a:gd name="T12" fmla="*/ 3 w 23"/>
                            <a:gd name="T13" fmla="*/ 5 h 25"/>
                            <a:gd name="T14" fmla="*/ 0 w 23"/>
                            <a:gd name="T15" fmla="*/ 7 h 25"/>
                            <a:gd name="T16" fmla="*/ 0 w 23"/>
                            <a:gd name="T17" fmla="*/ 12 h 25"/>
                            <a:gd name="T18" fmla="*/ 0 w 23"/>
                            <a:gd name="T19" fmla="*/ 17 h 25"/>
                            <a:gd name="T20" fmla="*/ 3 w 23"/>
                            <a:gd name="T21" fmla="*/ 20 h 25"/>
                            <a:gd name="T22" fmla="*/ 8 w 23"/>
                            <a:gd name="T23" fmla="*/ 22 h 25"/>
                            <a:gd name="T24" fmla="*/ 10 w 23"/>
                            <a:gd name="T25" fmla="*/ 25 h 25"/>
                            <a:gd name="T26" fmla="*/ 15 w 23"/>
                            <a:gd name="T27" fmla="*/ 22 h 25"/>
                            <a:gd name="T28" fmla="*/ 20 w 23"/>
                            <a:gd name="T29" fmla="*/ 20 h 25"/>
                            <a:gd name="T30" fmla="*/ 23 w 23"/>
                            <a:gd name="T31" fmla="*/ 17 h 25"/>
                            <a:gd name="T32" fmla="*/ 23 w 23"/>
                            <a:gd name="T33" fmla="*/ 12 h 25"/>
                            <a:gd name="T34" fmla="*/ 23 w 23"/>
                            <a:gd name="T35" fmla="*/ 12 h 25"/>
                            <a:gd name="T36" fmla="*/ 20 w 23"/>
                            <a:gd name="T37" fmla="*/ 17 h 25"/>
                            <a:gd name="T38" fmla="*/ 18 w 23"/>
                            <a:gd name="T39" fmla="*/ 20 h 25"/>
                            <a:gd name="T40" fmla="*/ 15 w 23"/>
                            <a:gd name="T41" fmla="*/ 22 h 25"/>
                            <a:gd name="T42" fmla="*/ 10 w 23"/>
                            <a:gd name="T43" fmla="*/ 22 h 25"/>
                            <a:gd name="T44" fmla="*/ 8 w 23"/>
                            <a:gd name="T45" fmla="*/ 22 h 25"/>
                            <a:gd name="T46" fmla="*/ 3 w 23"/>
                            <a:gd name="T47" fmla="*/ 20 h 25"/>
                            <a:gd name="T48" fmla="*/ 3 w 23"/>
                            <a:gd name="T49" fmla="*/ 17 h 25"/>
                            <a:gd name="T50" fmla="*/ 0 w 23"/>
                            <a:gd name="T51" fmla="*/ 12 h 25"/>
                            <a:gd name="T52" fmla="*/ 3 w 23"/>
                            <a:gd name="T53" fmla="*/ 7 h 25"/>
                            <a:gd name="T54" fmla="*/ 3 w 23"/>
                            <a:gd name="T55" fmla="*/ 5 h 25"/>
                            <a:gd name="T56" fmla="*/ 8 w 23"/>
                            <a:gd name="T57" fmla="*/ 2 h 25"/>
                            <a:gd name="T58" fmla="*/ 10 w 23"/>
                            <a:gd name="T59" fmla="*/ 2 h 25"/>
                            <a:gd name="T60" fmla="*/ 15 w 23"/>
                            <a:gd name="T61" fmla="*/ 2 h 25"/>
                            <a:gd name="T62" fmla="*/ 18 w 23"/>
                            <a:gd name="T63" fmla="*/ 5 h 25"/>
                            <a:gd name="T64" fmla="*/ 20 w 23"/>
                            <a:gd name="T65" fmla="*/ 7 h 25"/>
                            <a:gd name="T66" fmla="*/ 23 w 23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5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5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3" y="12"/>
                              </a:moveTo>
                              <a:lnTo>
                                <a:pt x="20" y="17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3" y="20"/>
                              </a:lnTo>
                              <a:lnTo>
                                <a:pt x="3" y="17"/>
                              </a:lnTo>
                              <a:lnTo>
                                <a:pt x="0" y="12"/>
                              </a:lnTo>
                              <a:lnTo>
                                <a:pt x="3" y="7"/>
                              </a:lnTo>
                              <a:lnTo>
                                <a:pt x="3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1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4" name="Freeform 9405"/>
                      <wps:cNvSpPr>
                        <a:spLocks noEditPoints="1"/>
                      </wps:cNvSpPr>
                      <wps:spPr bwMode="auto">
                        <a:xfrm>
                          <a:off x="384810" y="459740"/>
                          <a:ext cx="14605" cy="13970"/>
                        </a:xfrm>
                        <a:custGeom>
                          <a:avLst/>
                          <a:gdLst>
                            <a:gd name="T0" fmla="*/ 23 w 23"/>
                            <a:gd name="T1" fmla="*/ 12 h 22"/>
                            <a:gd name="T2" fmla="*/ 23 w 23"/>
                            <a:gd name="T3" fmla="*/ 7 h 22"/>
                            <a:gd name="T4" fmla="*/ 20 w 23"/>
                            <a:gd name="T5" fmla="*/ 5 h 22"/>
                            <a:gd name="T6" fmla="*/ 15 w 23"/>
                            <a:gd name="T7" fmla="*/ 2 h 22"/>
                            <a:gd name="T8" fmla="*/ 10 w 23"/>
                            <a:gd name="T9" fmla="*/ 0 h 22"/>
                            <a:gd name="T10" fmla="*/ 8 w 23"/>
                            <a:gd name="T11" fmla="*/ 2 h 22"/>
                            <a:gd name="T12" fmla="*/ 3 w 23"/>
                            <a:gd name="T13" fmla="*/ 5 h 22"/>
                            <a:gd name="T14" fmla="*/ 0 w 23"/>
                            <a:gd name="T15" fmla="*/ 7 h 22"/>
                            <a:gd name="T16" fmla="*/ 0 w 23"/>
                            <a:gd name="T17" fmla="*/ 12 h 22"/>
                            <a:gd name="T18" fmla="*/ 0 w 23"/>
                            <a:gd name="T19" fmla="*/ 17 h 22"/>
                            <a:gd name="T20" fmla="*/ 3 w 23"/>
                            <a:gd name="T21" fmla="*/ 20 h 22"/>
                            <a:gd name="T22" fmla="*/ 8 w 23"/>
                            <a:gd name="T23" fmla="*/ 22 h 22"/>
                            <a:gd name="T24" fmla="*/ 10 w 23"/>
                            <a:gd name="T25" fmla="*/ 22 h 22"/>
                            <a:gd name="T26" fmla="*/ 15 w 23"/>
                            <a:gd name="T27" fmla="*/ 22 h 22"/>
                            <a:gd name="T28" fmla="*/ 20 w 23"/>
                            <a:gd name="T29" fmla="*/ 20 h 22"/>
                            <a:gd name="T30" fmla="*/ 23 w 23"/>
                            <a:gd name="T31" fmla="*/ 17 h 22"/>
                            <a:gd name="T32" fmla="*/ 23 w 23"/>
                            <a:gd name="T33" fmla="*/ 12 h 22"/>
                            <a:gd name="T34" fmla="*/ 20 w 23"/>
                            <a:gd name="T35" fmla="*/ 12 h 22"/>
                            <a:gd name="T36" fmla="*/ 20 w 23"/>
                            <a:gd name="T37" fmla="*/ 15 h 22"/>
                            <a:gd name="T38" fmla="*/ 18 w 23"/>
                            <a:gd name="T39" fmla="*/ 20 h 22"/>
                            <a:gd name="T40" fmla="*/ 15 w 23"/>
                            <a:gd name="T41" fmla="*/ 22 h 22"/>
                            <a:gd name="T42" fmla="*/ 10 w 23"/>
                            <a:gd name="T43" fmla="*/ 22 h 22"/>
                            <a:gd name="T44" fmla="*/ 8 w 23"/>
                            <a:gd name="T45" fmla="*/ 22 h 22"/>
                            <a:gd name="T46" fmla="*/ 5 w 23"/>
                            <a:gd name="T47" fmla="*/ 20 h 22"/>
                            <a:gd name="T48" fmla="*/ 3 w 23"/>
                            <a:gd name="T49" fmla="*/ 15 h 22"/>
                            <a:gd name="T50" fmla="*/ 3 w 23"/>
                            <a:gd name="T51" fmla="*/ 12 h 22"/>
                            <a:gd name="T52" fmla="*/ 3 w 23"/>
                            <a:gd name="T53" fmla="*/ 7 h 22"/>
                            <a:gd name="T54" fmla="*/ 5 w 23"/>
                            <a:gd name="T55" fmla="*/ 5 h 22"/>
                            <a:gd name="T56" fmla="*/ 8 w 23"/>
                            <a:gd name="T57" fmla="*/ 2 h 22"/>
                            <a:gd name="T58" fmla="*/ 10 w 23"/>
                            <a:gd name="T59" fmla="*/ 2 h 22"/>
                            <a:gd name="T60" fmla="*/ 15 w 23"/>
                            <a:gd name="T61" fmla="*/ 2 h 22"/>
                            <a:gd name="T62" fmla="*/ 18 w 23"/>
                            <a:gd name="T63" fmla="*/ 5 h 22"/>
                            <a:gd name="T64" fmla="*/ 20 w 23"/>
                            <a:gd name="T65" fmla="*/ 7 h 22"/>
                            <a:gd name="T66" fmla="*/ 20 w 23"/>
                            <a:gd name="T67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2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2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0" y="12"/>
                              </a:moveTo>
                              <a:lnTo>
                                <a:pt x="20" y="15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3" y="15"/>
                              </a:lnTo>
                              <a:lnTo>
                                <a:pt x="3" y="12"/>
                              </a:lnTo>
                              <a:lnTo>
                                <a:pt x="3" y="7"/>
                              </a:lnTo>
                              <a:lnTo>
                                <a:pt x="5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E3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5" name="Freeform 9406"/>
                      <wps:cNvSpPr>
                        <a:spLocks noEditPoints="1"/>
                      </wps:cNvSpPr>
                      <wps:spPr bwMode="auto">
                        <a:xfrm>
                          <a:off x="384810" y="461010"/>
                          <a:ext cx="14605" cy="12700"/>
                        </a:xfrm>
                        <a:custGeom>
                          <a:avLst/>
                          <a:gdLst>
                            <a:gd name="T0" fmla="*/ 23 w 23"/>
                            <a:gd name="T1" fmla="*/ 10 h 20"/>
                            <a:gd name="T2" fmla="*/ 20 w 23"/>
                            <a:gd name="T3" fmla="*/ 5 h 20"/>
                            <a:gd name="T4" fmla="*/ 18 w 23"/>
                            <a:gd name="T5" fmla="*/ 3 h 20"/>
                            <a:gd name="T6" fmla="*/ 15 w 23"/>
                            <a:gd name="T7" fmla="*/ 0 h 20"/>
                            <a:gd name="T8" fmla="*/ 10 w 23"/>
                            <a:gd name="T9" fmla="*/ 0 h 20"/>
                            <a:gd name="T10" fmla="*/ 8 w 23"/>
                            <a:gd name="T11" fmla="*/ 0 h 20"/>
                            <a:gd name="T12" fmla="*/ 3 w 23"/>
                            <a:gd name="T13" fmla="*/ 3 h 20"/>
                            <a:gd name="T14" fmla="*/ 3 w 23"/>
                            <a:gd name="T15" fmla="*/ 5 h 20"/>
                            <a:gd name="T16" fmla="*/ 0 w 23"/>
                            <a:gd name="T17" fmla="*/ 10 h 20"/>
                            <a:gd name="T18" fmla="*/ 3 w 23"/>
                            <a:gd name="T19" fmla="*/ 15 h 20"/>
                            <a:gd name="T20" fmla="*/ 3 w 23"/>
                            <a:gd name="T21" fmla="*/ 18 h 20"/>
                            <a:gd name="T22" fmla="*/ 8 w 23"/>
                            <a:gd name="T23" fmla="*/ 20 h 20"/>
                            <a:gd name="T24" fmla="*/ 10 w 23"/>
                            <a:gd name="T25" fmla="*/ 20 h 20"/>
                            <a:gd name="T26" fmla="*/ 15 w 23"/>
                            <a:gd name="T27" fmla="*/ 20 h 20"/>
                            <a:gd name="T28" fmla="*/ 18 w 23"/>
                            <a:gd name="T29" fmla="*/ 18 h 20"/>
                            <a:gd name="T30" fmla="*/ 20 w 23"/>
                            <a:gd name="T31" fmla="*/ 15 h 20"/>
                            <a:gd name="T32" fmla="*/ 23 w 23"/>
                            <a:gd name="T33" fmla="*/ 10 h 20"/>
                            <a:gd name="T34" fmla="*/ 20 w 23"/>
                            <a:gd name="T35" fmla="*/ 10 h 20"/>
                            <a:gd name="T36" fmla="*/ 20 w 23"/>
                            <a:gd name="T37" fmla="*/ 13 h 20"/>
                            <a:gd name="T38" fmla="*/ 18 w 23"/>
                            <a:gd name="T39" fmla="*/ 18 h 20"/>
                            <a:gd name="T40" fmla="*/ 15 w 23"/>
                            <a:gd name="T41" fmla="*/ 18 h 20"/>
                            <a:gd name="T42" fmla="*/ 10 w 23"/>
                            <a:gd name="T43" fmla="*/ 20 h 20"/>
                            <a:gd name="T44" fmla="*/ 8 w 23"/>
                            <a:gd name="T45" fmla="*/ 18 h 20"/>
                            <a:gd name="T46" fmla="*/ 5 w 23"/>
                            <a:gd name="T47" fmla="*/ 18 h 20"/>
                            <a:gd name="T48" fmla="*/ 3 w 23"/>
                            <a:gd name="T49" fmla="*/ 13 h 20"/>
                            <a:gd name="T50" fmla="*/ 3 w 23"/>
                            <a:gd name="T51" fmla="*/ 10 h 20"/>
                            <a:gd name="T52" fmla="*/ 3 w 23"/>
                            <a:gd name="T53" fmla="*/ 8 h 20"/>
                            <a:gd name="T54" fmla="*/ 5 w 23"/>
                            <a:gd name="T55" fmla="*/ 3 h 20"/>
                            <a:gd name="T56" fmla="*/ 8 w 23"/>
                            <a:gd name="T57" fmla="*/ 3 h 20"/>
                            <a:gd name="T58" fmla="*/ 10 w 23"/>
                            <a:gd name="T59" fmla="*/ 0 h 20"/>
                            <a:gd name="T60" fmla="*/ 15 w 23"/>
                            <a:gd name="T61" fmla="*/ 3 h 20"/>
                            <a:gd name="T62" fmla="*/ 18 w 23"/>
                            <a:gd name="T63" fmla="*/ 3 h 20"/>
                            <a:gd name="T64" fmla="*/ 20 w 23"/>
                            <a:gd name="T65" fmla="*/ 8 h 20"/>
                            <a:gd name="T66" fmla="*/ 20 w 23"/>
                            <a:gd name="T67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0">
                              <a:moveTo>
                                <a:pt x="23" y="10"/>
                              </a:moveTo>
                              <a:lnTo>
                                <a:pt x="20" y="5"/>
                              </a:lnTo>
                              <a:lnTo>
                                <a:pt x="18" y="3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0" y="10"/>
                              </a:lnTo>
                              <a:lnTo>
                                <a:pt x="3" y="15"/>
                              </a:lnTo>
                              <a:lnTo>
                                <a:pt x="3" y="18"/>
                              </a:lnTo>
                              <a:lnTo>
                                <a:pt x="8" y="20"/>
                              </a:lnTo>
                              <a:lnTo>
                                <a:pt x="10" y="20"/>
                              </a:lnTo>
                              <a:lnTo>
                                <a:pt x="15" y="20"/>
                              </a:lnTo>
                              <a:lnTo>
                                <a:pt x="18" y="18"/>
                              </a:lnTo>
                              <a:lnTo>
                                <a:pt x="20" y="15"/>
                              </a:lnTo>
                              <a:lnTo>
                                <a:pt x="23" y="10"/>
                              </a:lnTo>
                              <a:close/>
                              <a:moveTo>
                                <a:pt x="20" y="10"/>
                              </a:moveTo>
                              <a:lnTo>
                                <a:pt x="20" y="13"/>
                              </a:lnTo>
                              <a:lnTo>
                                <a:pt x="18" y="18"/>
                              </a:lnTo>
                              <a:lnTo>
                                <a:pt x="15" y="18"/>
                              </a:lnTo>
                              <a:lnTo>
                                <a:pt x="10" y="20"/>
                              </a:lnTo>
                              <a:lnTo>
                                <a:pt x="8" y="18"/>
                              </a:lnTo>
                              <a:lnTo>
                                <a:pt x="5" y="18"/>
                              </a:lnTo>
                              <a:lnTo>
                                <a:pt x="3" y="13"/>
                              </a:lnTo>
                              <a:lnTo>
                                <a:pt x="3" y="10"/>
                              </a:lnTo>
                              <a:lnTo>
                                <a:pt x="3" y="8"/>
                              </a:lnTo>
                              <a:lnTo>
                                <a:pt x="5" y="3"/>
                              </a:lnTo>
                              <a:lnTo>
                                <a:pt x="8" y="3"/>
                              </a:lnTo>
                              <a:lnTo>
                                <a:pt x="10" y="0"/>
                              </a:lnTo>
                              <a:lnTo>
                                <a:pt x="15" y="3"/>
                              </a:lnTo>
                              <a:lnTo>
                                <a:pt x="18" y="3"/>
                              </a:lnTo>
                              <a:lnTo>
                                <a:pt x="20" y="8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4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6" name="Freeform 9407"/>
                      <wps:cNvSpPr>
                        <a:spLocks noEditPoints="1"/>
                      </wps:cNvSpPr>
                      <wps:spPr bwMode="auto">
                        <a:xfrm>
                          <a:off x="386715" y="461010"/>
                          <a:ext cx="10795" cy="12700"/>
                        </a:xfrm>
                        <a:custGeom>
                          <a:avLst/>
                          <a:gdLst>
                            <a:gd name="T0" fmla="*/ 17 w 17"/>
                            <a:gd name="T1" fmla="*/ 10 h 20"/>
                            <a:gd name="T2" fmla="*/ 17 w 17"/>
                            <a:gd name="T3" fmla="*/ 5 h 20"/>
                            <a:gd name="T4" fmla="*/ 15 w 17"/>
                            <a:gd name="T5" fmla="*/ 3 h 20"/>
                            <a:gd name="T6" fmla="*/ 12 w 17"/>
                            <a:gd name="T7" fmla="*/ 0 h 20"/>
                            <a:gd name="T8" fmla="*/ 7 w 17"/>
                            <a:gd name="T9" fmla="*/ 0 h 20"/>
                            <a:gd name="T10" fmla="*/ 5 w 17"/>
                            <a:gd name="T11" fmla="*/ 0 h 20"/>
                            <a:gd name="T12" fmla="*/ 2 w 17"/>
                            <a:gd name="T13" fmla="*/ 3 h 20"/>
                            <a:gd name="T14" fmla="*/ 0 w 17"/>
                            <a:gd name="T15" fmla="*/ 5 h 20"/>
                            <a:gd name="T16" fmla="*/ 0 w 17"/>
                            <a:gd name="T17" fmla="*/ 10 h 20"/>
                            <a:gd name="T18" fmla="*/ 0 w 17"/>
                            <a:gd name="T19" fmla="*/ 13 h 20"/>
                            <a:gd name="T20" fmla="*/ 2 w 17"/>
                            <a:gd name="T21" fmla="*/ 18 h 20"/>
                            <a:gd name="T22" fmla="*/ 5 w 17"/>
                            <a:gd name="T23" fmla="*/ 20 h 20"/>
                            <a:gd name="T24" fmla="*/ 7 w 17"/>
                            <a:gd name="T25" fmla="*/ 20 h 20"/>
                            <a:gd name="T26" fmla="*/ 12 w 17"/>
                            <a:gd name="T27" fmla="*/ 20 h 20"/>
                            <a:gd name="T28" fmla="*/ 15 w 17"/>
                            <a:gd name="T29" fmla="*/ 18 h 20"/>
                            <a:gd name="T30" fmla="*/ 17 w 17"/>
                            <a:gd name="T31" fmla="*/ 13 h 20"/>
                            <a:gd name="T32" fmla="*/ 17 w 17"/>
                            <a:gd name="T33" fmla="*/ 10 h 20"/>
                            <a:gd name="T34" fmla="*/ 17 w 17"/>
                            <a:gd name="T35" fmla="*/ 10 h 20"/>
                            <a:gd name="T36" fmla="*/ 15 w 17"/>
                            <a:gd name="T37" fmla="*/ 15 h 20"/>
                            <a:gd name="T38" fmla="*/ 7 w 17"/>
                            <a:gd name="T39" fmla="*/ 18 h 20"/>
                            <a:gd name="T40" fmla="*/ 2 w 17"/>
                            <a:gd name="T41" fmla="*/ 15 h 20"/>
                            <a:gd name="T42" fmla="*/ 0 w 17"/>
                            <a:gd name="T43" fmla="*/ 10 h 20"/>
                            <a:gd name="T44" fmla="*/ 2 w 17"/>
                            <a:gd name="T45" fmla="*/ 5 h 20"/>
                            <a:gd name="T46" fmla="*/ 7 w 17"/>
                            <a:gd name="T47" fmla="*/ 3 h 20"/>
                            <a:gd name="T48" fmla="*/ 15 w 17"/>
                            <a:gd name="T49" fmla="*/ 5 h 20"/>
                            <a:gd name="T50" fmla="*/ 17 w 17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>
                              <a:moveTo>
                                <a:pt x="17" y="10"/>
                              </a:moveTo>
                              <a:lnTo>
                                <a:pt x="17" y="5"/>
                              </a:lnTo>
                              <a:lnTo>
                                <a:pt x="15" y="3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2" y="3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20"/>
                              </a:lnTo>
                              <a:lnTo>
                                <a:pt x="7" y="20"/>
                              </a:lnTo>
                              <a:lnTo>
                                <a:pt x="12" y="20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7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7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6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7" name="Freeform 9408"/>
                      <wps:cNvSpPr>
                        <a:spLocks noEditPoints="1"/>
                      </wps:cNvSpPr>
                      <wps:spPr bwMode="auto">
                        <a:xfrm>
                          <a:off x="386715" y="461010"/>
                          <a:ext cx="10795" cy="12700"/>
                        </a:xfrm>
                        <a:custGeom>
                          <a:avLst/>
                          <a:gdLst>
                            <a:gd name="T0" fmla="*/ 17 w 17"/>
                            <a:gd name="T1" fmla="*/ 10 h 20"/>
                            <a:gd name="T2" fmla="*/ 17 w 17"/>
                            <a:gd name="T3" fmla="*/ 8 h 20"/>
                            <a:gd name="T4" fmla="*/ 15 w 17"/>
                            <a:gd name="T5" fmla="*/ 3 h 20"/>
                            <a:gd name="T6" fmla="*/ 12 w 17"/>
                            <a:gd name="T7" fmla="*/ 3 h 20"/>
                            <a:gd name="T8" fmla="*/ 7 w 17"/>
                            <a:gd name="T9" fmla="*/ 0 h 20"/>
                            <a:gd name="T10" fmla="*/ 5 w 17"/>
                            <a:gd name="T11" fmla="*/ 3 h 20"/>
                            <a:gd name="T12" fmla="*/ 2 w 17"/>
                            <a:gd name="T13" fmla="*/ 3 h 20"/>
                            <a:gd name="T14" fmla="*/ 0 w 17"/>
                            <a:gd name="T15" fmla="*/ 8 h 20"/>
                            <a:gd name="T16" fmla="*/ 0 w 17"/>
                            <a:gd name="T17" fmla="*/ 10 h 20"/>
                            <a:gd name="T18" fmla="*/ 0 w 17"/>
                            <a:gd name="T19" fmla="*/ 13 h 20"/>
                            <a:gd name="T20" fmla="*/ 2 w 17"/>
                            <a:gd name="T21" fmla="*/ 18 h 20"/>
                            <a:gd name="T22" fmla="*/ 5 w 17"/>
                            <a:gd name="T23" fmla="*/ 18 h 20"/>
                            <a:gd name="T24" fmla="*/ 7 w 17"/>
                            <a:gd name="T25" fmla="*/ 20 h 20"/>
                            <a:gd name="T26" fmla="*/ 12 w 17"/>
                            <a:gd name="T27" fmla="*/ 18 h 20"/>
                            <a:gd name="T28" fmla="*/ 15 w 17"/>
                            <a:gd name="T29" fmla="*/ 18 h 20"/>
                            <a:gd name="T30" fmla="*/ 17 w 17"/>
                            <a:gd name="T31" fmla="*/ 13 h 20"/>
                            <a:gd name="T32" fmla="*/ 17 w 17"/>
                            <a:gd name="T33" fmla="*/ 10 h 20"/>
                            <a:gd name="T34" fmla="*/ 15 w 17"/>
                            <a:gd name="T35" fmla="*/ 10 h 20"/>
                            <a:gd name="T36" fmla="*/ 15 w 17"/>
                            <a:gd name="T37" fmla="*/ 15 h 20"/>
                            <a:gd name="T38" fmla="*/ 7 w 17"/>
                            <a:gd name="T39" fmla="*/ 18 h 20"/>
                            <a:gd name="T40" fmla="*/ 2 w 17"/>
                            <a:gd name="T41" fmla="*/ 15 h 20"/>
                            <a:gd name="T42" fmla="*/ 0 w 17"/>
                            <a:gd name="T43" fmla="*/ 10 h 20"/>
                            <a:gd name="T44" fmla="*/ 2 w 17"/>
                            <a:gd name="T45" fmla="*/ 5 h 20"/>
                            <a:gd name="T46" fmla="*/ 7 w 17"/>
                            <a:gd name="T47" fmla="*/ 3 h 20"/>
                            <a:gd name="T48" fmla="*/ 15 w 17"/>
                            <a:gd name="T49" fmla="*/ 5 h 20"/>
                            <a:gd name="T50" fmla="*/ 15 w 17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>
                              <a:moveTo>
                                <a:pt x="17" y="10"/>
                              </a:moveTo>
                              <a:lnTo>
                                <a:pt x="17" y="8"/>
                              </a:lnTo>
                              <a:lnTo>
                                <a:pt x="15" y="3"/>
                              </a:lnTo>
                              <a:lnTo>
                                <a:pt x="12" y="3"/>
                              </a:lnTo>
                              <a:lnTo>
                                <a:pt x="7" y="0"/>
                              </a:lnTo>
                              <a:lnTo>
                                <a:pt x="5" y="3"/>
                              </a:lnTo>
                              <a:lnTo>
                                <a:pt x="2" y="3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18"/>
                              </a:lnTo>
                              <a:lnTo>
                                <a:pt x="7" y="20"/>
                              </a:lnTo>
                              <a:lnTo>
                                <a:pt x="12" y="18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E8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8" name="Freeform 9409"/>
                      <wps:cNvSpPr>
                        <a:spLocks noEditPoints="1"/>
                      </wps:cNvSpPr>
                      <wps:spPr bwMode="auto">
                        <a:xfrm>
                          <a:off x="386715" y="462915"/>
                          <a:ext cx="10795" cy="9525"/>
                        </a:xfrm>
                        <a:custGeom>
                          <a:avLst/>
                          <a:gdLst>
                            <a:gd name="T0" fmla="*/ 17 w 17"/>
                            <a:gd name="T1" fmla="*/ 7 h 15"/>
                            <a:gd name="T2" fmla="*/ 15 w 17"/>
                            <a:gd name="T3" fmla="*/ 2 h 15"/>
                            <a:gd name="T4" fmla="*/ 7 w 17"/>
                            <a:gd name="T5" fmla="*/ 0 h 15"/>
                            <a:gd name="T6" fmla="*/ 2 w 17"/>
                            <a:gd name="T7" fmla="*/ 2 h 15"/>
                            <a:gd name="T8" fmla="*/ 0 w 17"/>
                            <a:gd name="T9" fmla="*/ 7 h 15"/>
                            <a:gd name="T10" fmla="*/ 2 w 17"/>
                            <a:gd name="T11" fmla="*/ 12 h 15"/>
                            <a:gd name="T12" fmla="*/ 7 w 17"/>
                            <a:gd name="T13" fmla="*/ 15 h 15"/>
                            <a:gd name="T14" fmla="*/ 15 w 17"/>
                            <a:gd name="T15" fmla="*/ 12 h 15"/>
                            <a:gd name="T16" fmla="*/ 17 w 17"/>
                            <a:gd name="T17" fmla="*/ 7 h 15"/>
                            <a:gd name="T18" fmla="*/ 15 w 17"/>
                            <a:gd name="T19" fmla="*/ 7 h 15"/>
                            <a:gd name="T20" fmla="*/ 12 w 17"/>
                            <a:gd name="T21" fmla="*/ 12 h 15"/>
                            <a:gd name="T22" fmla="*/ 7 w 17"/>
                            <a:gd name="T23" fmla="*/ 15 h 15"/>
                            <a:gd name="T24" fmla="*/ 2 w 17"/>
                            <a:gd name="T25" fmla="*/ 12 h 15"/>
                            <a:gd name="T26" fmla="*/ 2 w 17"/>
                            <a:gd name="T27" fmla="*/ 7 h 15"/>
                            <a:gd name="T28" fmla="*/ 2 w 17"/>
                            <a:gd name="T29" fmla="*/ 2 h 15"/>
                            <a:gd name="T30" fmla="*/ 7 w 17"/>
                            <a:gd name="T31" fmla="*/ 0 h 15"/>
                            <a:gd name="T32" fmla="*/ 12 w 17"/>
                            <a:gd name="T33" fmla="*/ 2 h 15"/>
                            <a:gd name="T34" fmla="*/ 15 w 17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7" h="15">
                              <a:moveTo>
                                <a:pt x="17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7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5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2" y="2"/>
                              </a:lnTo>
                              <a:lnTo>
                                <a:pt x="7" y="0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A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9" name="Freeform 9410"/>
                      <wps:cNvSpPr>
                        <a:spLocks noEditPoints="1"/>
                      </wps:cNvSpPr>
                      <wps:spPr bwMode="auto">
                        <a:xfrm>
                          <a:off x="386715" y="462915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7 h 15"/>
                            <a:gd name="T2" fmla="*/ 15 w 15"/>
                            <a:gd name="T3" fmla="*/ 2 h 15"/>
                            <a:gd name="T4" fmla="*/ 7 w 15"/>
                            <a:gd name="T5" fmla="*/ 0 h 15"/>
                            <a:gd name="T6" fmla="*/ 2 w 15"/>
                            <a:gd name="T7" fmla="*/ 2 h 15"/>
                            <a:gd name="T8" fmla="*/ 0 w 15"/>
                            <a:gd name="T9" fmla="*/ 7 h 15"/>
                            <a:gd name="T10" fmla="*/ 2 w 15"/>
                            <a:gd name="T11" fmla="*/ 12 h 15"/>
                            <a:gd name="T12" fmla="*/ 7 w 15"/>
                            <a:gd name="T13" fmla="*/ 15 h 15"/>
                            <a:gd name="T14" fmla="*/ 15 w 15"/>
                            <a:gd name="T15" fmla="*/ 12 h 15"/>
                            <a:gd name="T16" fmla="*/ 15 w 15"/>
                            <a:gd name="T17" fmla="*/ 7 h 15"/>
                            <a:gd name="T18" fmla="*/ 15 w 15"/>
                            <a:gd name="T19" fmla="*/ 7 h 15"/>
                            <a:gd name="T20" fmla="*/ 12 w 15"/>
                            <a:gd name="T21" fmla="*/ 12 h 15"/>
                            <a:gd name="T22" fmla="*/ 7 w 15"/>
                            <a:gd name="T23" fmla="*/ 12 h 15"/>
                            <a:gd name="T24" fmla="*/ 5 w 15"/>
                            <a:gd name="T25" fmla="*/ 12 h 15"/>
                            <a:gd name="T26" fmla="*/ 2 w 15"/>
                            <a:gd name="T27" fmla="*/ 7 h 15"/>
                            <a:gd name="T28" fmla="*/ 5 w 15"/>
                            <a:gd name="T29" fmla="*/ 2 h 15"/>
                            <a:gd name="T30" fmla="*/ 7 w 15"/>
                            <a:gd name="T31" fmla="*/ 2 h 15"/>
                            <a:gd name="T32" fmla="*/ 12 w 15"/>
                            <a:gd name="T33" fmla="*/ 2 h 15"/>
                            <a:gd name="T34" fmla="*/ 15 w 15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2"/>
                              </a:lnTo>
                              <a:lnTo>
                                <a:pt x="5" y="12"/>
                              </a:lnTo>
                              <a:lnTo>
                                <a:pt x="2" y="7"/>
                              </a:lnTo>
                              <a:lnTo>
                                <a:pt x="5" y="2"/>
                              </a:lnTo>
                              <a:lnTo>
                                <a:pt x="7" y="2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0" name="Freeform 9411"/>
                      <wps:cNvSpPr>
                        <a:spLocks noEditPoints="1"/>
                      </wps:cNvSpPr>
                      <wps:spPr bwMode="auto">
                        <a:xfrm>
                          <a:off x="387985" y="462915"/>
                          <a:ext cx="8255" cy="9525"/>
                        </a:xfrm>
                        <a:custGeom>
                          <a:avLst/>
                          <a:gdLst>
                            <a:gd name="T0" fmla="*/ 13 w 13"/>
                            <a:gd name="T1" fmla="*/ 7 h 15"/>
                            <a:gd name="T2" fmla="*/ 10 w 13"/>
                            <a:gd name="T3" fmla="*/ 2 h 15"/>
                            <a:gd name="T4" fmla="*/ 5 w 13"/>
                            <a:gd name="T5" fmla="*/ 0 h 15"/>
                            <a:gd name="T6" fmla="*/ 0 w 13"/>
                            <a:gd name="T7" fmla="*/ 2 h 15"/>
                            <a:gd name="T8" fmla="*/ 0 w 13"/>
                            <a:gd name="T9" fmla="*/ 7 h 15"/>
                            <a:gd name="T10" fmla="*/ 0 w 13"/>
                            <a:gd name="T11" fmla="*/ 12 h 15"/>
                            <a:gd name="T12" fmla="*/ 5 w 13"/>
                            <a:gd name="T13" fmla="*/ 15 h 15"/>
                            <a:gd name="T14" fmla="*/ 10 w 13"/>
                            <a:gd name="T15" fmla="*/ 12 h 15"/>
                            <a:gd name="T16" fmla="*/ 13 w 13"/>
                            <a:gd name="T17" fmla="*/ 7 h 15"/>
                            <a:gd name="T18" fmla="*/ 10 w 13"/>
                            <a:gd name="T19" fmla="*/ 7 h 15"/>
                            <a:gd name="T20" fmla="*/ 10 w 13"/>
                            <a:gd name="T21" fmla="*/ 10 h 15"/>
                            <a:gd name="T22" fmla="*/ 5 w 13"/>
                            <a:gd name="T23" fmla="*/ 12 h 15"/>
                            <a:gd name="T24" fmla="*/ 3 w 13"/>
                            <a:gd name="T25" fmla="*/ 10 h 15"/>
                            <a:gd name="T26" fmla="*/ 0 w 13"/>
                            <a:gd name="T27" fmla="*/ 7 h 15"/>
                            <a:gd name="T28" fmla="*/ 3 w 13"/>
                            <a:gd name="T29" fmla="*/ 5 h 15"/>
                            <a:gd name="T30" fmla="*/ 5 w 13"/>
                            <a:gd name="T31" fmla="*/ 2 h 15"/>
                            <a:gd name="T32" fmla="*/ 10 w 13"/>
                            <a:gd name="T33" fmla="*/ 5 h 15"/>
                            <a:gd name="T34" fmla="*/ 10 w 13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3" h="15">
                              <a:moveTo>
                                <a:pt x="13" y="7"/>
                              </a:moveTo>
                              <a:lnTo>
                                <a:pt x="10" y="2"/>
                              </a:lnTo>
                              <a:lnTo>
                                <a:pt x="5" y="0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5" y="15"/>
                              </a:lnTo>
                              <a:lnTo>
                                <a:pt x="10" y="12"/>
                              </a:lnTo>
                              <a:lnTo>
                                <a:pt x="13" y="7"/>
                              </a:lnTo>
                              <a:close/>
                              <a:moveTo>
                                <a:pt x="10" y="7"/>
                              </a:moveTo>
                              <a:lnTo>
                                <a:pt x="10" y="10"/>
                              </a:lnTo>
                              <a:lnTo>
                                <a:pt x="5" y="12"/>
                              </a:lnTo>
                              <a:lnTo>
                                <a:pt x="3" y="10"/>
                              </a:lnTo>
                              <a:lnTo>
                                <a:pt x="0" y="7"/>
                              </a:lnTo>
                              <a:lnTo>
                                <a:pt x="3" y="5"/>
                              </a:lnTo>
                              <a:lnTo>
                                <a:pt x="5" y="2"/>
                              </a:lnTo>
                              <a:lnTo>
                                <a:pt x="10" y="5"/>
                              </a:lnTo>
                              <a:lnTo>
                                <a:pt x="1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1" name="Freeform 9412"/>
                      <wps:cNvSpPr>
                        <a:spLocks noEditPoints="1"/>
                      </wps:cNvSpPr>
                      <wps:spPr bwMode="auto">
                        <a:xfrm>
                          <a:off x="387985" y="464185"/>
                          <a:ext cx="8255" cy="6350"/>
                        </a:xfrm>
                        <a:custGeom>
                          <a:avLst/>
                          <a:gdLst>
                            <a:gd name="T0" fmla="*/ 13 w 13"/>
                            <a:gd name="T1" fmla="*/ 5 h 10"/>
                            <a:gd name="T2" fmla="*/ 10 w 13"/>
                            <a:gd name="T3" fmla="*/ 0 h 10"/>
                            <a:gd name="T4" fmla="*/ 5 w 13"/>
                            <a:gd name="T5" fmla="*/ 0 h 10"/>
                            <a:gd name="T6" fmla="*/ 3 w 13"/>
                            <a:gd name="T7" fmla="*/ 0 h 10"/>
                            <a:gd name="T8" fmla="*/ 0 w 13"/>
                            <a:gd name="T9" fmla="*/ 5 h 10"/>
                            <a:gd name="T10" fmla="*/ 3 w 13"/>
                            <a:gd name="T11" fmla="*/ 10 h 10"/>
                            <a:gd name="T12" fmla="*/ 5 w 13"/>
                            <a:gd name="T13" fmla="*/ 10 h 10"/>
                            <a:gd name="T14" fmla="*/ 10 w 13"/>
                            <a:gd name="T15" fmla="*/ 10 h 10"/>
                            <a:gd name="T16" fmla="*/ 13 w 13"/>
                            <a:gd name="T17" fmla="*/ 5 h 10"/>
                            <a:gd name="T18" fmla="*/ 10 w 13"/>
                            <a:gd name="T19" fmla="*/ 5 h 10"/>
                            <a:gd name="T20" fmla="*/ 10 w 13"/>
                            <a:gd name="T21" fmla="*/ 8 h 10"/>
                            <a:gd name="T22" fmla="*/ 5 w 13"/>
                            <a:gd name="T23" fmla="*/ 10 h 10"/>
                            <a:gd name="T24" fmla="*/ 3 w 13"/>
                            <a:gd name="T25" fmla="*/ 8 h 10"/>
                            <a:gd name="T26" fmla="*/ 3 w 13"/>
                            <a:gd name="T27" fmla="*/ 5 h 10"/>
                            <a:gd name="T28" fmla="*/ 3 w 13"/>
                            <a:gd name="T29" fmla="*/ 3 h 10"/>
                            <a:gd name="T30" fmla="*/ 5 w 13"/>
                            <a:gd name="T31" fmla="*/ 0 h 10"/>
                            <a:gd name="T32" fmla="*/ 10 w 13"/>
                            <a:gd name="T33" fmla="*/ 3 h 10"/>
                            <a:gd name="T34" fmla="*/ 10 w 13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3" h="10">
                              <a:moveTo>
                                <a:pt x="13" y="5"/>
                              </a:move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5"/>
                              </a:lnTo>
                              <a:lnTo>
                                <a:pt x="3" y="10"/>
                              </a:lnTo>
                              <a:lnTo>
                                <a:pt x="5" y="10"/>
                              </a:lnTo>
                              <a:lnTo>
                                <a:pt x="10" y="10"/>
                              </a:lnTo>
                              <a:lnTo>
                                <a:pt x="13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10" y="8"/>
                              </a:lnTo>
                              <a:lnTo>
                                <a:pt x="5" y="10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10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0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2" name="Freeform 9413"/>
                      <wps:cNvSpPr>
                        <a:spLocks noEditPoints="1"/>
                      </wps:cNvSpPr>
                      <wps:spPr bwMode="auto">
                        <a:xfrm>
                          <a:off x="387985" y="464185"/>
                          <a:ext cx="6350" cy="6350"/>
                        </a:xfrm>
                        <a:custGeom>
                          <a:avLst/>
                          <a:gdLst>
                            <a:gd name="T0" fmla="*/ 10 w 10"/>
                            <a:gd name="T1" fmla="*/ 5 h 10"/>
                            <a:gd name="T2" fmla="*/ 10 w 10"/>
                            <a:gd name="T3" fmla="*/ 3 h 10"/>
                            <a:gd name="T4" fmla="*/ 5 w 10"/>
                            <a:gd name="T5" fmla="*/ 0 h 10"/>
                            <a:gd name="T6" fmla="*/ 3 w 10"/>
                            <a:gd name="T7" fmla="*/ 3 h 10"/>
                            <a:gd name="T8" fmla="*/ 0 w 10"/>
                            <a:gd name="T9" fmla="*/ 5 h 10"/>
                            <a:gd name="T10" fmla="*/ 3 w 10"/>
                            <a:gd name="T11" fmla="*/ 8 h 10"/>
                            <a:gd name="T12" fmla="*/ 5 w 10"/>
                            <a:gd name="T13" fmla="*/ 10 h 10"/>
                            <a:gd name="T14" fmla="*/ 10 w 10"/>
                            <a:gd name="T15" fmla="*/ 8 h 10"/>
                            <a:gd name="T16" fmla="*/ 10 w 10"/>
                            <a:gd name="T17" fmla="*/ 5 h 10"/>
                            <a:gd name="T18" fmla="*/ 10 w 10"/>
                            <a:gd name="T19" fmla="*/ 5 h 10"/>
                            <a:gd name="T20" fmla="*/ 8 w 10"/>
                            <a:gd name="T21" fmla="*/ 8 h 10"/>
                            <a:gd name="T22" fmla="*/ 5 w 10"/>
                            <a:gd name="T23" fmla="*/ 8 h 10"/>
                            <a:gd name="T24" fmla="*/ 3 w 10"/>
                            <a:gd name="T25" fmla="*/ 8 h 10"/>
                            <a:gd name="T26" fmla="*/ 3 w 10"/>
                            <a:gd name="T27" fmla="*/ 5 h 10"/>
                            <a:gd name="T28" fmla="*/ 3 w 10"/>
                            <a:gd name="T29" fmla="*/ 3 h 10"/>
                            <a:gd name="T30" fmla="*/ 5 w 10"/>
                            <a:gd name="T31" fmla="*/ 0 h 10"/>
                            <a:gd name="T32" fmla="*/ 8 w 10"/>
                            <a:gd name="T33" fmla="*/ 3 h 10"/>
                            <a:gd name="T34" fmla="*/ 10 w 10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0" y="5"/>
                              </a:moveTo>
                              <a:lnTo>
                                <a:pt x="10" y="3"/>
                              </a:lnTo>
                              <a:lnTo>
                                <a:pt x="5" y="0"/>
                              </a:lnTo>
                              <a:lnTo>
                                <a:pt x="3" y="3"/>
                              </a:lnTo>
                              <a:lnTo>
                                <a:pt x="0" y="5"/>
                              </a:lnTo>
                              <a:lnTo>
                                <a:pt x="3" y="8"/>
                              </a:lnTo>
                              <a:lnTo>
                                <a:pt x="5" y="10"/>
                              </a:lnTo>
                              <a:lnTo>
                                <a:pt x="10" y="8"/>
                              </a:lnTo>
                              <a:lnTo>
                                <a:pt x="10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8" y="8"/>
                              </a:lnTo>
                              <a:lnTo>
                                <a:pt x="5" y="8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8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2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3" name="Freeform 9414"/>
                      <wps:cNvSpPr>
                        <a:spLocks noEditPoints="1"/>
                      </wps:cNvSpPr>
                      <wps:spPr bwMode="auto">
                        <a:xfrm>
                          <a:off x="389890" y="464185"/>
                          <a:ext cx="4445" cy="6350"/>
                        </a:xfrm>
                        <a:custGeom>
                          <a:avLst/>
                          <a:gdLst>
                            <a:gd name="T0" fmla="*/ 7 w 7"/>
                            <a:gd name="T1" fmla="*/ 5 h 10"/>
                            <a:gd name="T2" fmla="*/ 7 w 7"/>
                            <a:gd name="T3" fmla="*/ 3 h 10"/>
                            <a:gd name="T4" fmla="*/ 2 w 7"/>
                            <a:gd name="T5" fmla="*/ 0 h 10"/>
                            <a:gd name="T6" fmla="*/ 0 w 7"/>
                            <a:gd name="T7" fmla="*/ 3 h 10"/>
                            <a:gd name="T8" fmla="*/ 0 w 7"/>
                            <a:gd name="T9" fmla="*/ 5 h 10"/>
                            <a:gd name="T10" fmla="*/ 0 w 7"/>
                            <a:gd name="T11" fmla="*/ 8 h 10"/>
                            <a:gd name="T12" fmla="*/ 2 w 7"/>
                            <a:gd name="T13" fmla="*/ 10 h 10"/>
                            <a:gd name="T14" fmla="*/ 7 w 7"/>
                            <a:gd name="T15" fmla="*/ 8 h 10"/>
                            <a:gd name="T16" fmla="*/ 7 w 7"/>
                            <a:gd name="T17" fmla="*/ 5 h 10"/>
                            <a:gd name="T18" fmla="*/ 7 w 7"/>
                            <a:gd name="T19" fmla="*/ 5 h 10"/>
                            <a:gd name="T20" fmla="*/ 5 w 7"/>
                            <a:gd name="T21" fmla="*/ 8 h 10"/>
                            <a:gd name="T22" fmla="*/ 2 w 7"/>
                            <a:gd name="T23" fmla="*/ 8 h 10"/>
                            <a:gd name="T24" fmla="*/ 2 w 7"/>
                            <a:gd name="T25" fmla="*/ 8 h 10"/>
                            <a:gd name="T26" fmla="*/ 0 w 7"/>
                            <a:gd name="T27" fmla="*/ 5 h 10"/>
                            <a:gd name="T28" fmla="*/ 2 w 7"/>
                            <a:gd name="T29" fmla="*/ 3 h 10"/>
                            <a:gd name="T30" fmla="*/ 2 w 7"/>
                            <a:gd name="T31" fmla="*/ 3 h 10"/>
                            <a:gd name="T32" fmla="*/ 5 w 7"/>
                            <a:gd name="T33" fmla="*/ 3 h 10"/>
                            <a:gd name="T34" fmla="*/ 7 w 7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5"/>
                              </a:moveTo>
                              <a:lnTo>
                                <a:pt x="7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10"/>
                              </a:lnTo>
                              <a:lnTo>
                                <a:pt x="7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7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2" y="8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4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4" name="Freeform 9415"/>
                      <wps:cNvSpPr>
                        <a:spLocks noEditPoints="1"/>
                      </wps:cNvSpPr>
                      <wps:spPr bwMode="auto">
                        <a:xfrm>
                          <a:off x="389890" y="464185"/>
                          <a:ext cx="4445" cy="5080"/>
                        </a:xfrm>
                        <a:custGeom>
                          <a:avLst/>
                          <a:gdLst>
                            <a:gd name="T0" fmla="*/ 7 w 7"/>
                            <a:gd name="T1" fmla="*/ 5 h 8"/>
                            <a:gd name="T2" fmla="*/ 5 w 7"/>
                            <a:gd name="T3" fmla="*/ 3 h 8"/>
                            <a:gd name="T4" fmla="*/ 2 w 7"/>
                            <a:gd name="T5" fmla="*/ 0 h 8"/>
                            <a:gd name="T6" fmla="*/ 0 w 7"/>
                            <a:gd name="T7" fmla="*/ 3 h 8"/>
                            <a:gd name="T8" fmla="*/ 0 w 7"/>
                            <a:gd name="T9" fmla="*/ 5 h 8"/>
                            <a:gd name="T10" fmla="*/ 0 w 7"/>
                            <a:gd name="T11" fmla="*/ 8 h 8"/>
                            <a:gd name="T12" fmla="*/ 2 w 7"/>
                            <a:gd name="T13" fmla="*/ 8 h 8"/>
                            <a:gd name="T14" fmla="*/ 5 w 7"/>
                            <a:gd name="T15" fmla="*/ 8 h 8"/>
                            <a:gd name="T16" fmla="*/ 7 w 7"/>
                            <a:gd name="T17" fmla="*/ 5 h 8"/>
                            <a:gd name="T18" fmla="*/ 5 w 7"/>
                            <a:gd name="T19" fmla="*/ 5 h 8"/>
                            <a:gd name="T20" fmla="*/ 5 w 7"/>
                            <a:gd name="T21" fmla="*/ 8 h 8"/>
                            <a:gd name="T22" fmla="*/ 2 w 7"/>
                            <a:gd name="T23" fmla="*/ 8 h 8"/>
                            <a:gd name="T24" fmla="*/ 2 w 7"/>
                            <a:gd name="T25" fmla="*/ 8 h 8"/>
                            <a:gd name="T26" fmla="*/ 2 w 7"/>
                            <a:gd name="T27" fmla="*/ 5 h 8"/>
                            <a:gd name="T28" fmla="*/ 2 w 7"/>
                            <a:gd name="T29" fmla="*/ 3 h 8"/>
                            <a:gd name="T30" fmla="*/ 2 w 7"/>
                            <a:gd name="T31" fmla="*/ 3 h 8"/>
                            <a:gd name="T32" fmla="*/ 5 w 7"/>
                            <a:gd name="T33" fmla="*/ 3 h 8"/>
                            <a:gd name="T34" fmla="*/ 5 w 7"/>
                            <a:gd name="T35" fmla="*/ 5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7" y="5"/>
                              </a:moveTo>
                              <a:lnTo>
                                <a:pt x="5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8"/>
                              </a:lnTo>
                              <a:lnTo>
                                <a:pt x="5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5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2" y="8"/>
                              </a:lnTo>
                              <a:lnTo>
                                <a:pt x="2" y="5"/>
                              </a:lnTo>
                              <a:lnTo>
                                <a:pt x="2" y="3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6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5" name="Freeform 9416"/>
                      <wps:cNvSpPr>
                        <a:spLocks noEditPoints="1"/>
                      </wps:cNvSpPr>
                      <wps:spPr bwMode="auto">
                        <a:xfrm>
                          <a:off x="389890" y="466090"/>
                          <a:ext cx="4445" cy="3175"/>
                        </a:xfrm>
                        <a:custGeom>
                          <a:avLst/>
                          <a:gdLst>
                            <a:gd name="T0" fmla="*/ 7 w 7"/>
                            <a:gd name="T1" fmla="*/ 2 h 5"/>
                            <a:gd name="T2" fmla="*/ 5 w 7"/>
                            <a:gd name="T3" fmla="*/ 0 h 5"/>
                            <a:gd name="T4" fmla="*/ 2 w 7"/>
                            <a:gd name="T5" fmla="*/ 0 h 5"/>
                            <a:gd name="T6" fmla="*/ 2 w 7"/>
                            <a:gd name="T7" fmla="*/ 0 h 5"/>
                            <a:gd name="T8" fmla="*/ 0 w 7"/>
                            <a:gd name="T9" fmla="*/ 2 h 5"/>
                            <a:gd name="T10" fmla="*/ 2 w 7"/>
                            <a:gd name="T11" fmla="*/ 5 h 5"/>
                            <a:gd name="T12" fmla="*/ 2 w 7"/>
                            <a:gd name="T13" fmla="*/ 5 h 5"/>
                            <a:gd name="T14" fmla="*/ 5 w 7"/>
                            <a:gd name="T15" fmla="*/ 5 h 5"/>
                            <a:gd name="T16" fmla="*/ 7 w 7"/>
                            <a:gd name="T17" fmla="*/ 2 h 5"/>
                            <a:gd name="T18" fmla="*/ 5 w 7"/>
                            <a:gd name="T19" fmla="*/ 2 h 5"/>
                            <a:gd name="T20" fmla="*/ 5 w 7"/>
                            <a:gd name="T21" fmla="*/ 2 h 5"/>
                            <a:gd name="T22" fmla="*/ 2 w 7"/>
                            <a:gd name="T23" fmla="*/ 5 h 5"/>
                            <a:gd name="T24" fmla="*/ 2 w 7"/>
                            <a:gd name="T25" fmla="*/ 2 h 5"/>
                            <a:gd name="T26" fmla="*/ 2 w 7"/>
                            <a:gd name="T27" fmla="*/ 2 h 5"/>
                            <a:gd name="T28" fmla="*/ 2 w 7"/>
                            <a:gd name="T29" fmla="*/ 2 h 5"/>
                            <a:gd name="T30" fmla="*/ 2 w 7"/>
                            <a:gd name="T31" fmla="*/ 0 h 5"/>
                            <a:gd name="T32" fmla="*/ 5 w 7"/>
                            <a:gd name="T33" fmla="*/ 2 h 5"/>
                            <a:gd name="T34" fmla="*/ 5 w 7"/>
                            <a:gd name="T35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5">
                              <a:moveTo>
                                <a:pt x="7" y="2"/>
                              </a:moveTo>
                              <a:lnTo>
                                <a:pt x="5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2" y="5"/>
                              </a:lnTo>
                              <a:lnTo>
                                <a:pt x="2" y="5"/>
                              </a:lnTo>
                              <a:lnTo>
                                <a:pt x="5" y="5"/>
                              </a:lnTo>
                              <a:lnTo>
                                <a:pt x="7" y="2"/>
                              </a:lnTo>
                              <a:close/>
                              <a:moveTo>
                                <a:pt x="5" y="2"/>
                              </a:moveTo>
                              <a:lnTo>
                                <a:pt x="5" y="2"/>
                              </a:lnTo>
                              <a:lnTo>
                                <a:pt x="2" y="5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5" y="2"/>
                              </a:lnTo>
                              <a:lnTo>
                                <a:pt x="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6" name="Freeform 9417"/>
                      <wps:cNvSpPr>
                        <a:spLocks/>
                      </wps:cNvSpPr>
                      <wps:spPr bwMode="auto">
                        <a:xfrm>
                          <a:off x="391160" y="466090"/>
                          <a:ext cx="1905" cy="3175"/>
                        </a:xfrm>
                        <a:custGeom>
                          <a:avLst/>
                          <a:gdLst>
                            <a:gd name="T0" fmla="*/ 3 w 3"/>
                            <a:gd name="T1" fmla="*/ 2 h 5"/>
                            <a:gd name="T2" fmla="*/ 3 w 3"/>
                            <a:gd name="T3" fmla="*/ 0 h 5"/>
                            <a:gd name="T4" fmla="*/ 0 w 3"/>
                            <a:gd name="T5" fmla="*/ 0 h 5"/>
                            <a:gd name="T6" fmla="*/ 0 w 3"/>
                            <a:gd name="T7" fmla="*/ 0 h 5"/>
                            <a:gd name="T8" fmla="*/ 0 w 3"/>
                            <a:gd name="T9" fmla="*/ 2 h 5"/>
                            <a:gd name="T10" fmla="*/ 0 w 3"/>
                            <a:gd name="T11" fmla="*/ 5 h 5"/>
                            <a:gd name="T12" fmla="*/ 0 w 3"/>
                            <a:gd name="T13" fmla="*/ 5 h 5"/>
                            <a:gd name="T14" fmla="*/ 3 w 3"/>
                            <a:gd name="T15" fmla="*/ 5 h 5"/>
                            <a:gd name="T16" fmla="*/ 3 w 3"/>
                            <a:gd name="T17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" h="5">
                              <a:moveTo>
                                <a:pt x="3" y="2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3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B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7" name="Freeform 9418"/>
                      <wps:cNvSpPr>
                        <a:spLocks/>
                      </wps:cNvSpPr>
                      <wps:spPr bwMode="auto">
                        <a:xfrm>
                          <a:off x="391160" y="466090"/>
                          <a:ext cx="1905" cy="3175"/>
                        </a:xfrm>
                        <a:custGeom>
                          <a:avLst/>
                          <a:gdLst>
                            <a:gd name="T0" fmla="*/ 3 w 3"/>
                            <a:gd name="T1" fmla="*/ 2 h 5"/>
                            <a:gd name="T2" fmla="*/ 3 w 3"/>
                            <a:gd name="T3" fmla="*/ 2 h 5"/>
                            <a:gd name="T4" fmla="*/ 0 w 3"/>
                            <a:gd name="T5" fmla="*/ 0 h 5"/>
                            <a:gd name="T6" fmla="*/ 0 w 3"/>
                            <a:gd name="T7" fmla="*/ 2 h 5"/>
                            <a:gd name="T8" fmla="*/ 0 w 3"/>
                            <a:gd name="T9" fmla="*/ 2 h 5"/>
                            <a:gd name="T10" fmla="*/ 0 w 3"/>
                            <a:gd name="T11" fmla="*/ 2 h 5"/>
                            <a:gd name="T12" fmla="*/ 0 w 3"/>
                            <a:gd name="T13" fmla="*/ 5 h 5"/>
                            <a:gd name="T14" fmla="*/ 3 w 3"/>
                            <a:gd name="T15" fmla="*/ 2 h 5"/>
                            <a:gd name="T16" fmla="*/ 3 w 3"/>
                            <a:gd name="T17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" h="5">
                              <a:moveTo>
                                <a:pt x="3" y="2"/>
                              </a:move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2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8" name="Freeform 9419"/>
                      <wps:cNvSpPr>
                        <a:spLocks/>
                      </wps:cNvSpPr>
                      <wps:spPr bwMode="auto">
                        <a:xfrm>
                          <a:off x="391160" y="467360"/>
                          <a:ext cx="1905" cy="635"/>
                        </a:xfrm>
                        <a:custGeom>
                          <a:avLst/>
                          <a:gdLst>
                            <a:gd name="T0" fmla="*/ 3 w 3"/>
                            <a:gd name="T1" fmla="*/ 3 w 3"/>
                            <a:gd name="T2" fmla="*/ 0 w 3"/>
                            <a:gd name="T3" fmla="*/ 0 w 3"/>
                            <a:gd name="T4" fmla="*/ 0 w 3"/>
                            <a:gd name="T5" fmla="*/ 0 w 3"/>
                            <a:gd name="T6" fmla="*/ 0 w 3"/>
                            <a:gd name="T7" fmla="*/ 3 w 3"/>
                            <a:gd name="T8" fmla="*/ 3 w 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</a:cxnLst>
                          <a:rect l="0" t="0" r="r" b="b"/>
                          <a:pathLst>
                            <a:path w="3">
                              <a:moveTo>
                                <a:pt x="3" y="0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9" name="Freeform 9420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152 w 388"/>
                            <a:gd name="T1" fmla="*/ 129 h 209"/>
                            <a:gd name="T2" fmla="*/ 157 w 388"/>
                            <a:gd name="T3" fmla="*/ 137 h 209"/>
                            <a:gd name="T4" fmla="*/ 169 w 388"/>
                            <a:gd name="T5" fmla="*/ 142 h 209"/>
                            <a:gd name="T6" fmla="*/ 172 w 388"/>
                            <a:gd name="T7" fmla="*/ 149 h 209"/>
                            <a:gd name="T8" fmla="*/ 167 w 388"/>
                            <a:gd name="T9" fmla="*/ 159 h 209"/>
                            <a:gd name="T10" fmla="*/ 157 w 388"/>
                            <a:gd name="T11" fmla="*/ 167 h 209"/>
                            <a:gd name="T12" fmla="*/ 137 w 388"/>
                            <a:gd name="T13" fmla="*/ 169 h 209"/>
                            <a:gd name="T14" fmla="*/ 120 w 388"/>
                            <a:gd name="T15" fmla="*/ 177 h 209"/>
                            <a:gd name="T16" fmla="*/ 102 w 388"/>
                            <a:gd name="T17" fmla="*/ 182 h 209"/>
                            <a:gd name="T18" fmla="*/ 197 w 388"/>
                            <a:gd name="T19" fmla="*/ 209 h 209"/>
                            <a:gd name="T20" fmla="*/ 286 w 388"/>
                            <a:gd name="T21" fmla="*/ 209 h 209"/>
                            <a:gd name="T22" fmla="*/ 276 w 388"/>
                            <a:gd name="T23" fmla="*/ 182 h 209"/>
                            <a:gd name="T24" fmla="*/ 261 w 388"/>
                            <a:gd name="T25" fmla="*/ 172 h 209"/>
                            <a:gd name="T26" fmla="*/ 241 w 388"/>
                            <a:gd name="T27" fmla="*/ 167 h 209"/>
                            <a:gd name="T28" fmla="*/ 227 w 388"/>
                            <a:gd name="T29" fmla="*/ 162 h 209"/>
                            <a:gd name="T30" fmla="*/ 219 w 388"/>
                            <a:gd name="T31" fmla="*/ 154 h 209"/>
                            <a:gd name="T32" fmla="*/ 219 w 388"/>
                            <a:gd name="T33" fmla="*/ 144 h 209"/>
                            <a:gd name="T34" fmla="*/ 224 w 388"/>
                            <a:gd name="T35" fmla="*/ 139 h 209"/>
                            <a:gd name="T36" fmla="*/ 241 w 388"/>
                            <a:gd name="T37" fmla="*/ 137 h 209"/>
                            <a:gd name="T38" fmla="*/ 234 w 388"/>
                            <a:gd name="T39" fmla="*/ 124 h 209"/>
                            <a:gd name="T40" fmla="*/ 234 w 388"/>
                            <a:gd name="T41" fmla="*/ 124 h 209"/>
                            <a:gd name="T42" fmla="*/ 294 w 388"/>
                            <a:gd name="T43" fmla="*/ 112 h 209"/>
                            <a:gd name="T44" fmla="*/ 336 w 388"/>
                            <a:gd name="T45" fmla="*/ 94 h 209"/>
                            <a:gd name="T46" fmla="*/ 386 w 388"/>
                            <a:gd name="T47" fmla="*/ 57 h 209"/>
                            <a:gd name="T48" fmla="*/ 381 w 388"/>
                            <a:gd name="T49" fmla="*/ 47 h 209"/>
                            <a:gd name="T50" fmla="*/ 368 w 388"/>
                            <a:gd name="T51" fmla="*/ 42 h 209"/>
                            <a:gd name="T52" fmla="*/ 388 w 388"/>
                            <a:gd name="T53" fmla="*/ 30 h 209"/>
                            <a:gd name="T54" fmla="*/ 381 w 388"/>
                            <a:gd name="T55" fmla="*/ 17 h 209"/>
                            <a:gd name="T56" fmla="*/ 368 w 388"/>
                            <a:gd name="T57" fmla="*/ 10 h 209"/>
                            <a:gd name="T58" fmla="*/ 368 w 388"/>
                            <a:gd name="T59" fmla="*/ 0 h 209"/>
                            <a:gd name="T60" fmla="*/ 23 w 388"/>
                            <a:gd name="T61" fmla="*/ 0 h 209"/>
                            <a:gd name="T62" fmla="*/ 23 w 388"/>
                            <a:gd name="T63" fmla="*/ 10 h 209"/>
                            <a:gd name="T64" fmla="*/ 10 w 388"/>
                            <a:gd name="T65" fmla="*/ 17 h 209"/>
                            <a:gd name="T66" fmla="*/ 0 w 388"/>
                            <a:gd name="T67" fmla="*/ 30 h 209"/>
                            <a:gd name="T68" fmla="*/ 23 w 388"/>
                            <a:gd name="T69" fmla="*/ 42 h 209"/>
                            <a:gd name="T70" fmla="*/ 8 w 388"/>
                            <a:gd name="T71" fmla="*/ 47 h 209"/>
                            <a:gd name="T72" fmla="*/ 3 w 388"/>
                            <a:gd name="T73" fmla="*/ 57 h 209"/>
                            <a:gd name="T74" fmla="*/ 55 w 388"/>
                            <a:gd name="T75" fmla="*/ 94 h 209"/>
                            <a:gd name="T76" fmla="*/ 95 w 388"/>
                            <a:gd name="T77" fmla="*/ 112 h 209"/>
                            <a:gd name="T78" fmla="*/ 155 w 388"/>
                            <a:gd name="T79" fmla="*/ 124 h 209"/>
                            <a:gd name="T80" fmla="*/ 157 w 388"/>
                            <a:gd name="T81" fmla="*/ 124 h 209"/>
                            <a:gd name="T82" fmla="*/ 155 w 388"/>
                            <a:gd name="T83" fmla="*/ 124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34" y="124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0" name="Freeform 9421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20 w 388"/>
                            <a:gd name="T1" fmla="*/ 5 h 209"/>
                            <a:gd name="T2" fmla="*/ 13 w 388"/>
                            <a:gd name="T3" fmla="*/ 12 h 209"/>
                            <a:gd name="T4" fmla="*/ 5 w 388"/>
                            <a:gd name="T5" fmla="*/ 22 h 209"/>
                            <a:gd name="T6" fmla="*/ 23 w 388"/>
                            <a:gd name="T7" fmla="*/ 30 h 209"/>
                            <a:gd name="T8" fmla="*/ 13 w 388"/>
                            <a:gd name="T9" fmla="*/ 45 h 209"/>
                            <a:gd name="T10" fmla="*/ 5 w 388"/>
                            <a:gd name="T11" fmla="*/ 52 h 209"/>
                            <a:gd name="T12" fmla="*/ 3 w 388"/>
                            <a:gd name="T13" fmla="*/ 55 h 209"/>
                            <a:gd name="T14" fmla="*/ 3 w 388"/>
                            <a:gd name="T15" fmla="*/ 57 h 209"/>
                            <a:gd name="T16" fmla="*/ 5 w 388"/>
                            <a:gd name="T17" fmla="*/ 60 h 209"/>
                            <a:gd name="T18" fmla="*/ 25 w 388"/>
                            <a:gd name="T19" fmla="*/ 77 h 209"/>
                            <a:gd name="T20" fmla="*/ 75 w 388"/>
                            <a:gd name="T21" fmla="*/ 102 h 209"/>
                            <a:gd name="T22" fmla="*/ 125 w 388"/>
                            <a:gd name="T23" fmla="*/ 119 h 209"/>
                            <a:gd name="T24" fmla="*/ 150 w 388"/>
                            <a:gd name="T25" fmla="*/ 129 h 209"/>
                            <a:gd name="T26" fmla="*/ 157 w 388"/>
                            <a:gd name="T27" fmla="*/ 137 h 209"/>
                            <a:gd name="T28" fmla="*/ 169 w 388"/>
                            <a:gd name="T29" fmla="*/ 142 h 209"/>
                            <a:gd name="T30" fmla="*/ 172 w 388"/>
                            <a:gd name="T31" fmla="*/ 149 h 209"/>
                            <a:gd name="T32" fmla="*/ 167 w 388"/>
                            <a:gd name="T33" fmla="*/ 159 h 209"/>
                            <a:gd name="T34" fmla="*/ 157 w 388"/>
                            <a:gd name="T35" fmla="*/ 167 h 209"/>
                            <a:gd name="T36" fmla="*/ 137 w 388"/>
                            <a:gd name="T37" fmla="*/ 169 h 209"/>
                            <a:gd name="T38" fmla="*/ 120 w 388"/>
                            <a:gd name="T39" fmla="*/ 177 h 209"/>
                            <a:gd name="T40" fmla="*/ 102 w 388"/>
                            <a:gd name="T41" fmla="*/ 182 h 209"/>
                            <a:gd name="T42" fmla="*/ 194 w 388"/>
                            <a:gd name="T43" fmla="*/ 209 h 209"/>
                            <a:gd name="T44" fmla="*/ 286 w 388"/>
                            <a:gd name="T45" fmla="*/ 209 h 209"/>
                            <a:gd name="T46" fmla="*/ 274 w 388"/>
                            <a:gd name="T47" fmla="*/ 182 h 209"/>
                            <a:gd name="T48" fmla="*/ 261 w 388"/>
                            <a:gd name="T49" fmla="*/ 172 h 209"/>
                            <a:gd name="T50" fmla="*/ 239 w 388"/>
                            <a:gd name="T51" fmla="*/ 167 h 209"/>
                            <a:gd name="T52" fmla="*/ 227 w 388"/>
                            <a:gd name="T53" fmla="*/ 162 h 209"/>
                            <a:gd name="T54" fmla="*/ 219 w 388"/>
                            <a:gd name="T55" fmla="*/ 154 h 209"/>
                            <a:gd name="T56" fmla="*/ 219 w 388"/>
                            <a:gd name="T57" fmla="*/ 144 h 209"/>
                            <a:gd name="T58" fmla="*/ 224 w 388"/>
                            <a:gd name="T59" fmla="*/ 139 h 209"/>
                            <a:gd name="T60" fmla="*/ 241 w 388"/>
                            <a:gd name="T61" fmla="*/ 137 h 209"/>
                            <a:gd name="T62" fmla="*/ 234 w 388"/>
                            <a:gd name="T63" fmla="*/ 124 h 209"/>
                            <a:gd name="T64" fmla="*/ 291 w 388"/>
                            <a:gd name="T65" fmla="*/ 112 h 209"/>
                            <a:gd name="T66" fmla="*/ 333 w 388"/>
                            <a:gd name="T67" fmla="*/ 94 h 209"/>
                            <a:gd name="T68" fmla="*/ 383 w 388"/>
                            <a:gd name="T69" fmla="*/ 60 h 209"/>
                            <a:gd name="T70" fmla="*/ 383 w 388"/>
                            <a:gd name="T71" fmla="*/ 60 h 209"/>
                            <a:gd name="T72" fmla="*/ 386 w 388"/>
                            <a:gd name="T73" fmla="*/ 57 h 209"/>
                            <a:gd name="T74" fmla="*/ 386 w 388"/>
                            <a:gd name="T75" fmla="*/ 55 h 209"/>
                            <a:gd name="T76" fmla="*/ 381 w 388"/>
                            <a:gd name="T77" fmla="*/ 47 h 209"/>
                            <a:gd name="T78" fmla="*/ 366 w 388"/>
                            <a:gd name="T79" fmla="*/ 42 h 209"/>
                            <a:gd name="T80" fmla="*/ 388 w 388"/>
                            <a:gd name="T81" fmla="*/ 30 h 209"/>
                            <a:gd name="T82" fmla="*/ 381 w 388"/>
                            <a:gd name="T83" fmla="*/ 17 h 209"/>
                            <a:gd name="T84" fmla="*/ 368 w 388"/>
                            <a:gd name="T85" fmla="*/ 10 h 209"/>
                            <a:gd name="T86" fmla="*/ 368 w 388"/>
                            <a:gd name="T87" fmla="*/ 0 h 209"/>
                            <a:gd name="T88" fmla="*/ 20 w 388"/>
                            <a:gd name="T89" fmla="*/ 0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20" y="0"/>
                              </a:moveTo>
                              <a:lnTo>
                                <a:pt x="20" y="5"/>
                              </a:lnTo>
                              <a:lnTo>
                                <a:pt x="20" y="10"/>
                              </a:lnTo>
                              <a:lnTo>
                                <a:pt x="13" y="12"/>
                              </a:lnTo>
                              <a:lnTo>
                                <a:pt x="8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3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5"/>
                              </a:lnTo>
                              <a:lnTo>
                                <a:pt x="3" y="55"/>
                              </a:lnTo>
                              <a:lnTo>
                                <a:pt x="3" y="57"/>
                              </a:lnTo>
                              <a:lnTo>
                                <a:pt x="3" y="57"/>
                              </a:lnTo>
                              <a:lnTo>
                                <a:pt x="5" y="60"/>
                              </a:lnTo>
                              <a:lnTo>
                                <a:pt x="5" y="60"/>
                              </a:lnTo>
                              <a:lnTo>
                                <a:pt x="5" y="60"/>
                              </a:lnTo>
                              <a:lnTo>
                                <a:pt x="25" y="77"/>
                              </a:lnTo>
                              <a:lnTo>
                                <a:pt x="55" y="94"/>
                              </a:lnTo>
                              <a:lnTo>
                                <a:pt x="75" y="102"/>
                              </a:lnTo>
                              <a:lnTo>
                                <a:pt x="97" y="112"/>
                              </a:lnTo>
                              <a:lnTo>
                                <a:pt x="125" y="119"/>
                              </a:lnTo>
                              <a:lnTo>
                                <a:pt x="155" y="124"/>
                              </a:lnTo>
                              <a:lnTo>
                                <a:pt x="150" y="129"/>
                              </a:lnTo>
                              <a:lnTo>
                                <a:pt x="147" y="137"/>
                              </a:lnTo>
                              <a:lnTo>
                                <a:pt x="157" y="137"/>
                              </a:lnTo>
                              <a:lnTo>
                                <a:pt x="164" y="139"/>
                              </a:lnTo>
                              <a:lnTo>
                                <a:pt x="169" y="142"/>
                              </a:lnTo>
                              <a:lnTo>
                                <a:pt x="169" y="144"/>
                              </a:lnTo>
                              <a:lnTo>
                                <a:pt x="172" y="149"/>
                              </a:lnTo>
                              <a:lnTo>
                                <a:pt x="169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4" y="209"/>
                              </a:lnTo>
                              <a:lnTo>
                                <a:pt x="194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4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1" y="169"/>
                              </a:lnTo>
                              <a:lnTo>
                                <a:pt x="239" y="167"/>
                              </a:lnTo>
                              <a:lnTo>
                                <a:pt x="232" y="167"/>
                              </a:lnTo>
                              <a:lnTo>
                                <a:pt x="227" y="162"/>
                              </a:lnTo>
                              <a:lnTo>
                                <a:pt x="222" y="159"/>
                              </a:lnTo>
                              <a:lnTo>
                                <a:pt x="219" y="154"/>
                              </a:lnTo>
                              <a:lnTo>
                                <a:pt x="217" y="149"/>
                              </a:lnTo>
                              <a:lnTo>
                                <a:pt x="219" y="144"/>
                              </a:lnTo>
                              <a:lnTo>
                                <a:pt x="219" y="142"/>
                              </a:lnTo>
                              <a:lnTo>
                                <a:pt x="224" y="139"/>
                              </a:lnTo>
                              <a:lnTo>
                                <a:pt x="232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4" y="119"/>
                              </a:lnTo>
                              <a:lnTo>
                                <a:pt x="291" y="112"/>
                              </a:lnTo>
                              <a:lnTo>
                                <a:pt x="314" y="102"/>
                              </a:lnTo>
                              <a:lnTo>
                                <a:pt x="333" y="94"/>
                              </a:lnTo>
                              <a:lnTo>
                                <a:pt x="363" y="77"/>
                              </a:lnTo>
                              <a:lnTo>
                                <a:pt x="383" y="60"/>
                              </a:lnTo>
                              <a:lnTo>
                                <a:pt x="383" y="60"/>
                              </a:lnTo>
                              <a:lnTo>
                                <a:pt x="383" y="60"/>
                              </a:lnTo>
                              <a:lnTo>
                                <a:pt x="386" y="57"/>
                              </a:lnTo>
                              <a:lnTo>
                                <a:pt x="386" y="57"/>
                              </a:lnTo>
                              <a:lnTo>
                                <a:pt x="386" y="57"/>
                              </a:lnTo>
                              <a:lnTo>
                                <a:pt x="386" y="55"/>
                              </a:lnTo>
                              <a:lnTo>
                                <a:pt x="383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6" y="42"/>
                              </a:lnTo>
                              <a:lnTo>
                                <a:pt x="366" y="30"/>
                              </a:lnTo>
                              <a:lnTo>
                                <a:pt x="388" y="30"/>
                              </a:lnTo>
                              <a:lnTo>
                                <a:pt x="383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1" name="Line 9422"/>
                      <wps:cNvCnPr/>
                      <wps:spPr bwMode="auto">
                        <a:xfrm>
                          <a:off x="279400" y="447040"/>
                          <a:ext cx="22225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2" name="Line 9423"/>
                      <wps:cNvCnPr/>
                      <wps:spPr bwMode="auto">
                        <a:xfrm>
                          <a:off x="276225" y="459740"/>
                          <a:ext cx="22733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3" name="Line 9424"/>
                      <wps:cNvCnPr/>
                      <wps:spPr bwMode="auto">
                        <a:xfrm>
                          <a:off x="282575" y="467360"/>
                          <a:ext cx="22098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4" name="Line 9425"/>
                      <wps:cNvCnPr/>
                      <wps:spPr bwMode="auto">
                        <a:xfrm>
                          <a:off x="363220" y="527685"/>
                          <a:ext cx="56515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5" name="Freeform 9426"/>
                      <wps:cNvSpPr>
                        <a:spLocks/>
                      </wps:cNvSpPr>
                      <wps:spPr bwMode="auto">
                        <a:xfrm>
                          <a:off x="366395" y="511810"/>
                          <a:ext cx="50165" cy="7620"/>
                        </a:xfrm>
                        <a:custGeom>
                          <a:avLst/>
                          <a:gdLst>
                            <a:gd name="T0" fmla="*/ 0 w 79"/>
                            <a:gd name="T1" fmla="*/ 12 h 12"/>
                            <a:gd name="T2" fmla="*/ 9 w 79"/>
                            <a:gd name="T3" fmla="*/ 7 h 12"/>
                            <a:gd name="T4" fmla="*/ 19 w 79"/>
                            <a:gd name="T5" fmla="*/ 2 h 12"/>
                            <a:gd name="T6" fmla="*/ 29 w 79"/>
                            <a:gd name="T7" fmla="*/ 0 h 12"/>
                            <a:gd name="T8" fmla="*/ 39 w 79"/>
                            <a:gd name="T9" fmla="*/ 0 h 12"/>
                            <a:gd name="T10" fmla="*/ 49 w 79"/>
                            <a:gd name="T11" fmla="*/ 0 h 12"/>
                            <a:gd name="T12" fmla="*/ 59 w 79"/>
                            <a:gd name="T13" fmla="*/ 2 h 12"/>
                            <a:gd name="T14" fmla="*/ 69 w 79"/>
                            <a:gd name="T15" fmla="*/ 7 h 12"/>
                            <a:gd name="T16" fmla="*/ 79 w 79"/>
                            <a:gd name="T17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9" h="12">
                              <a:moveTo>
                                <a:pt x="0" y="12"/>
                              </a:moveTo>
                              <a:lnTo>
                                <a:pt x="9" y="7"/>
                              </a:lnTo>
                              <a:lnTo>
                                <a:pt x="19" y="2"/>
                              </a:lnTo>
                              <a:lnTo>
                                <a:pt x="29" y="0"/>
                              </a:lnTo>
                              <a:lnTo>
                                <a:pt x="39" y="0"/>
                              </a:lnTo>
                              <a:lnTo>
                                <a:pt x="49" y="0"/>
                              </a:lnTo>
                              <a:lnTo>
                                <a:pt x="59" y="2"/>
                              </a:lnTo>
                              <a:lnTo>
                                <a:pt x="69" y="7"/>
                              </a:lnTo>
                              <a:lnTo>
                                <a:pt x="79" y="1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6" name="Line 9427"/>
                      <wps:cNvCnPr/>
                      <wps:spPr bwMode="auto">
                        <a:xfrm>
                          <a:off x="360045" y="548005"/>
                          <a:ext cx="62865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7" name="Line 9428"/>
                      <wps:cNvCnPr/>
                      <wps:spPr bwMode="auto">
                        <a:xfrm>
                          <a:off x="339090" y="556260"/>
                          <a:ext cx="10287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8" name="Line 9429"/>
                      <wps:cNvCnPr/>
                      <wps:spPr bwMode="auto">
                        <a:xfrm>
                          <a:off x="332740" y="560705"/>
                          <a:ext cx="11684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9" name="Freeform 9430"/>
                      <wps:cNvSpPr>
                        <a:spLocks/>
                      </wps:cNvSpPr>
                      <wps:spPr bwMode="auto">
                        <a:xfrm>
                          <a:off x="391160" y="467360"/>
                          <a:ext cx="19050" cy="44450"/>
                        </a:xfrm>
                        <a:custGeom>
                          <a:avLst/>
                          <a:gdLst>
                            <a:gd name="T0" fmla="*/ 18 w 30"/>
                            <a:gd name="T1" fmla="*/ 0 h 70"/>
                            <a:gd name="T2" fmla="*/ 13 w 30"/>
                            <a:gd name="T3" fmla="*/ 3 h 70"/>
                            <a:gd name="T4" fmla="*/ 8 w 30"/>
                            <a:gd name="T5" fmla="*/ 5 h 70"/>
                            <a:gd name="T6" fmla="*/ 3 w 30"/>
                            <a:gd name="T7" fmla="*/ 13 h 70"/>
                            <a:gd name="T8" fmla="*/ 0 w 30"/>
                            <a:gd name="T9" fmla="*/ 22 h 70"/>
                            <a:gd name="T10" fmla="*/ 0 w 30"/>
                            <a:gd name="T11" fmla="*/ 30 h 70"/>
                            <a:gd name="T12" fmla="*/ 0 w 30"/>
                            <a:gd name="T13" fmla="*/ 42 h 70"/>
                            <a:gd name="T14" fmla="*/ 0 w 30"/>
                            <a:gd name="T15" fmla="*/ 62 h 70"/>
                            <a:gd name="T16" fmla="*/ 3 w 30"/>
                            <a:gd name="T17" fmla="*/ 70 h 70"/>
                            <a:gd name="T18" fmla="*/ 10 w 30"/>
                            <a:gd name="T19" fmla="*/ 62 h 70"/>
                            <a:gd name="T20" fmla="*/ 20 w 30"/>
                            <a:gd name="T21" fmla="*/ 45 h 70"/>
                            <a:gd name="T22" fmla="*/ 25 w 30"/>
                            <a:gd name="T23" fmla="*/ 35 h 70"/>
                            <a:gd name="T24" fmla="*/ 28 w 30"/>
                            <a:gd name="T25" fmla="*/ 25 h 70"/>
                            <a:gd name="T26" fmla="*/ 30 w 30"/>
                            <a:gd name="T27" fmla="*/ 15 h 70"/>
                            <a:gd name="T28" fmla="*/ 30 w 30"/>
                            <a:gd name="T29" fmla="*/ 8 h 70"/>
                            <a:gd name="T30" fmla="*/ 25 w 30"/>
                            <a:gd name="T31" fmla="*/ 3 h 70"/>
                            <a:gd name="T32" fmla="*/ 18 w 30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>
                              <a:moveTo>
                                <a:pt x="18" y="0"/>
                              </a:move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62"/>
                              </a:lnTo>
                              <a:lnTo>
                                <a:pt x="3" y="70"/>
                              </a:lnTo>
                              <a:lnTo>
                                <a:pt x="10" y="62"/>
                              </a:lnTo>
                              <a:lnTo>
                                <a:pt x="20" y="45"/>
                              </a:lnTo>
                              <a:lnTo>
                                <a:pt x="25" y="35"/>
                              </a:lnTo>
                              <a:lnTo>
                                <a:pt x="28" y="25"/>
                              </a:lnTo>
                              <a:lnTo>
                                <a:pt x="30" y="15"/>
                              </a:lnTo>
                              <a:lnTo>
                                <a:pt x="30" y="8"/>
                              </a:lnTo>
                              <a:lnTo>
                                <a:pt x="25" y="3"/>
                              </a:lnTo>
                              <a:lnTo>
                                <a:pt x="18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0" name="Freeform 9431"/>
                      <wps:cNvSpPr>
                        <a:spLocks/>
                      </wps:cNvSpPr>
                      <wps:spPr bwMode="auto">
                        <a:xfrm>
                          <a:off x="394335" y="467360"/>
                          <a:ext cx="33020" cy="44450"/>
                        </a:xfrm>
                        <a:custGeom>
                          <a:avLst/>
                          <a:gdLst>
                            <a:gd name="T0" fmla="*/ 42 w 52"/>
                            <a:gd name="T1" fmla="*/ 0 h 70"/>
                            <a:gd name="T2" fmla="*/ 35 w 52"/>
                            <a:gd name="T3" fmla="*/ 3 h 70"/>
                            <a:gd name="T4" fmla="*/ 30 w 52"/>
                            <a:gd name="T5" fmla="*/ 8 h 70"/>
                            <a:gd name="T6" fmla="*/ 25 w 52"/>
                            <a:gd name="T7" fmla="*/ 18 h 70"/>
                            <a:gd name="T8" fmla="*/ 20 w 52"/>
                            <a:gd name="T9" fmla="*/ 32 h 70"/>
                            <a:gd name="T10" fmla="*/ 8 w 52"/>
                            <a:gd name="T11" fmla="*/ 57 h 70"/>
                            <a:gd name="T12" fmla="*/ 0 w 52"/>
                            <a:gd name="T13" fmla="*/ 70 h 70"/>
                            <a:gd name="T14" fmla="*/ 5 w 52"/>
                            <a:gd name="T15" fmla="*/ 70 h 70"/>
                            <a:gd name="T16" fmla="*/ 13 w 52"/>
                            <a:gd name="T17" fmla="*/ 65 h 70"/>
                            <a:gd name="T18" fmla="*/ 23 w 52"/>
                            <a:gd name="T19" fmla="*/ 55 h 70"/>
                            <a:gd name="T20" fmla="*/ 33 w 52"/>
                            <a:gd name="T21" fmla="*/ 47 h 70"/>
                            <a:gd name="T22" fmla="*/ 40 w 52"/>
                            <a:gd name="T23" fmla="*/ 35 h 70"/>
                            <a:gd name="T24" fmla="*/ 47 w 52"/>
                            <a:gd name="T25" fmla="*/ 25 h 70"/>
                            <a:gd name="T26" fmla="*/ 52 w 52"/>
                            <a:gd name="T27" fmla="*/ 15 h 70"/>
                            <a:gd name="T28" fmla="*/ 52 w 52"/>
                            <a:gd name="T29" fmla="*/ 8 h 70"/>
                            <a:gd name="T30" fmla="*/ 50 w 52"/>
                            <a:gd name="T31" fmla="*/ 3 h 70"/>
                            <a:gd name="T32" fmla="*/ 42 w 52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2" h="70">
                              <a:moveTo>
                                <a:pt x="42" y="0"/>
                              </a:moveTo>
                              <a:lnTo>
                                <a:pt x="35" y="3"/>
                              </a:lnTo>
                              <a:lnTo>
                                <a:pt x="30" y="8"/>
                              </a:lnTo>
                              <a:lnTo>
                                <a:pt x="25" y="18"/>
                              </a:lnTo>
                              <a:lnTo>
                                <a:pt x="20" y="32"/>
                              </a:lnTo>
                              <a:lnTo>
                                <a:pt x="8" y="57"/>
                              </a:lnTo>
                              <a:lnTo>
                                <a:pt x="0" y="70"/>
                              </a:lnTo>
                              <a:lnTo>
                                <a:pt x="5" y="70"/>
                              </a:lnTo>
                              <a:lnTo>
                                <a:pt x="13" y="65"/>
                              </a:lnTo>
                              <a:lnTo>
                                <a:pt x="23" y="55"/>
                              </a:lnTo>
                              <a:lnTo>
                                <a:pt x="33" y="47"/>
                              </a:lnTo>
                              <a:lnTo>
                                <a:pt x="40" y="35"/>
                              </a:lnTo>
                              <a:lnTo>
                                <a:pt x="47" y="25"/>
                              </a:lnTo>
                              <a:lnTo>
                                <a:pt x="52" y="15"/>
                              </a:lnTo>
                              <a:lnTo>
                                <a:pt x="52" y="8"/>
                              </a:lnTo>
                              <a:lnTo>
                                <a:pt x="50" y="3"/>
                              </a:lnTo>
                              <a:lnTo>
                                <a:pt x="4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1" name="Freeform 9432"/>
                      <wps:cNvSpPr>
                        <a:spLocks/>
                      </wps:cNvSpPr>
                      <wps:spPr bwMode="auto">
                        <a:xfrm>
                          <a:off x="397510" y="467360"/>
                          <a:ext cx="48895" cy="44450"/>
                        </a:xfrm>
                        <a:custGeom>
                          <a:avLst/>
                          <a:gdLst>
                            <a:gd name="T0" fmla="*/ 62 w 77"/>
                            <a:gd name="T1" fmla="*/ 0 h 70"/>
                            <a:gd name="T2" fmla="*/ 57 w 77"/>
                            <a:gd name="T3" fmla="*/ 0 h 70"/>
                            <a:gd name="T4" fmla="*/ 52 w 77"/>
                            <a:gd name="T5" fmla="*/ 5 h 70"/>
                            <a:gd name="T6" fmla="*/ 47 w 77"/>
                            <a:gd name="T7" fmla="*/ 18 h 70"/>
                            <a:gd name="T8" fmla="*/ 40 w 77"/>
                            <a:gd name="T9" fmla="*/ 30 h 70"/>
                            <a:gd name="T10" fmla="*/ 25 w 77"/>
                            <a:gd name="T11" fmla="*/ 50 h 70"/>
                            <a:gd name="T12" fmla="*/ 8 w 77"/>
                            <a:gd name="T13" fmla="*/ 65 h 70"/>
                            <a:gd name="T14" fmla="*/ 0 w 77"/>
                            <a:gd name="T15" fmla="*/ 70 h 70"/>
                            <a:gd name="T16" fmla="*/ 0 w 77"/>
                            <a:gd name="T17" fmla="*/ 70 h 70"/>
                            <a:gd name="T18" fmla="*/ 13 w 77"/>
                            <a:gd name="T19" fmla="*/ 67 h 70"/>
                            <a:gd name="T20" fmla="*/ 28 w 77"/>
                            <a:gd name="T21" fmla="*/ 60 h 70"/>
                            <a:gd name="T22" fmla="*/ 45 w 77"/>
                            <a:gd name="T23" fmla="*/ 50 h 70"/>
                            <a:gd name="T24" fmla="*/ 60 w 77"/>
                            <a:gd name="T25" fmla="*/ 37 h 70"/>
                            <a:gd name="T26" fmla="*/ 70 w 77"/>
                            <a:gd name="T27" fmla="*/ 25 h 70"/>
                            <a:gd name="T28" fmla="*/ 77 w 77"/>
                            <a:gd name="T29" fmla="*/ 13 h 70"/>
                            <a:gd name="T30" fmla="*/ 77 w 77"/>
                            <a:gd name="T31" fmla="*/ 8 h 70"/>
                            <a:gd name="T32" fmla="*/ 75 w 77"/>
                            <a:gd name="T33" fmla="*/ 5 h 70"/>
                            <a:gd name="T34" fmla="*/ 70 w 77"/>
                            <a:gd name="T35" fmla="*/ 3 h 70"/>
                            <a:gd name="T36" fmla="*/ 62 w 77"/>
                            <a:gd name="T37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7" h="70">
                              <a:moveTo>
                                <a:pt x="62" y="0"/>
                              </a:moveTo>
                              <a:lnTo>
                                <a:pt x="57" y="0"/>
                              </a:lnTo>
                              <a:lnTo>
                                <a:pt x="52" y="5"/>
                              </a:lnTo>
                              <a:lnTo>
                                <a:pt x="47" y="18"/>
                              </a:lnTo>
                              <a:lnTo>
                                <a:pt x="40" y="30"/>
                              </a:lnTo>
                              <a:lnTo>
                                <a:pt x="25" y="50"/>
                              </a:lnTo>
                              <a:lnTo>
                                <a:pt x="8" y="65"/>
                              </a:lnTo>
                              <a:lnTo>
                                <a:pt x="0" y="70"/>
                              </a:lnTo>
                              <a:lnTo>
                                <a:pt x="0" y="70"/>
                              </a:lnTo>
                              <a:lnTo>
                                <a:pt x="13" y="67"/>
                              </a:lnTo>
                              <a:lnTo>
                                <a:pt x="28" y="60"/>
                              </a:lnTo>
                              <a:lnTo>
                                <a:pt x="45" y="50"/>
                              </a:lnTo>
                              <a:lnTo>
                                <a:pt x="60" y="37"/>
                              </a:lnTo>
                              <a:lnTo>
                                <a:pt x="70" y="25"/>
                              </a:lnTo>
                              <a:lnTo>
                                <a:pt x="77" y="13"/>
                              </a:lnTo>
                              <a:lnTo>
                                <a:pt x="77" y="8"/>
                              </a:lnTo>
                              <a:lnTo>
                                <a:pt x="75" y="5"/>
                              </a:lnTo>
                              <a:lnTo>
                                <a:pt x="70" y="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2" name="Freeform 9433"/>
                      <wps:cNvSpPr>
                        <a:spLocks/>
                      </wps:cNvSpPr>
                      <wps:spPr bwMode="auto">
                        <a:xfrm>
                          <a:off x="400685" y="469265"/>
                          <a:ext cx="63500" cy="43815"/>
                        </a:xfrm>
                        <a:custGeom>
                          <a:avLst/>
                          <a:gdLst>
                            <a:gd name="T0" fmla="*/ 90 w 100"/>
                            <a:gd name="T1" fmla="*/ 0 h 69"/>
                            <a:gd name="T2" fmla="*/ 85 w 100"/>
                            <a:gd name="T3" fmla="*/ 0 h 69"/>
                            <a:gd name="T4" fmla="*/ 80 w 100"/>
                            <a:gd name="T5" fmla="*/ 0 h 69"/>
                            <a:gd name="T6" fmla="*/ 77 w 100"/>
                            <a:gd name="T7" fmla="*/ 5 h 69"/>
                            <a:gd name="T8" fmla="*/ 75 w 100"/>
                            <a:gd name="T9" fmla="*/ 7 h 69"/>
                            <a:gd name="T10" fmla="*/ 65 w 100"/>
                            <a:gd name="T11" fmla="*/ 22 h 69"/>
                            <a:gd name="T12" fmla="*/ 55 w 100"/>
                            <a:gd name="T13" fmla="*/ 34 h 69"/>
                            <a:gd name="T14" fmla="*/ 42 w 100"/>
                            <a:gd name="T15" fmla="*/ 44 h 69"/>
                            <a:gd name="T16" fmla="*/ 30 w 100"/>
                            <a:gd name="T17" fmla="*/ 54 h 69"/>
                            <a:gd name="T18" fmla="*/ 8 w 100"/>
                            <a:gd name="T19" fmla="*/ 64 h 69"/>
                            <a:gd name="T20" fmla="*/ 0 w 100"/>
                            <a:gd name="T21" fmla="*/ 69 h 69"/>
                            <a:gd name="T22" fmla="*/ 20 w 100"/>
                            <a:gd name="T23" fmla="*/ 67 h 69"/>
                            <a:gd name="T24" fmla="*/ 42 w 100"/>
                            <a:gd name="T25" fmla="*/ 59 h 69"/>
                            <a:gd name="T26" fmla="*/ 62 w 100"/>
                            <a:gd name="T27" fmla="*/ 49 h 69"/>
                            <a:gd name="T28" fmla="*/ 77 w 100"/>
                            <a:gd name="T29" fmla="*/ 39 h 69"/>
                            <a:gd name="T30" fmla="*/ 92 w 100"/>
                            <a:gd name="T31" fmla="*/ 27 h 69"/>
                            <a:gd name="T32" fmla="*/ 100 w 100"/>
                            <a:gd name="T33" fmla="*/ 15 h 69"/>
                            <a:gd name="T34" fmla="*/ 100 w 100"/>
                            <a:gd name="T35" fmla="*/ 10 h 69"/>
                            <a:gd name="T36" fmla="*/ 100 w 100"/>
                            <a:gd name="T37" fmla="*/ 5 h 69"/>
                            <a:gd name="T38" fmla="*/ 95 w 100"/>
                            <a:gd name="T39" fmla="*/ 2 h 69"/>
                            <a:gd name="T40" fmla="*/ 90 w 100"/>
                            <a:gd name="T41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00" h="69">
                              <a:moveTo>
                                <a:pt x="90" y="0"/>
                              </a:moveTo>
                              <a:lnTo>
                                <a:pt x="85" y="0"/>
                              </a:lnTo>
                              <a:lnTo>
                                <a:pt x="80" y="0"/>
                              </a:lnTo>
                              <a:lnTo>
                                <a:pt x="77" y="5"/>
                              </a:lnTo>
                              <a:lnTo>
                                <a:pt x="75" y="7"/>
                              </a:lnTo>
                              <a:lnTo>
                                <a:pt x="65" y="22"/>
                              </a:lnTo>
                              <a:lnTo>
                                <a:pt x="55" y="34"/>
                              </a:lnTo>
                              <a:lnTo>
                                <a:pt x="42" y="44"/>
                              </a:lnTo>
                              <a:lnTo>
                                <a:pt x="30" y="54"/>
                              </a:lnTo>
                              <a:lnTo>
                                <a:pt x="8" y="64"/>
                              </a:lnTo>
                              <a:lnTo>
                                <a:pt x="0" y="69"/>
                              </a:lnTo>
                              <a:lnTo>
                                <a:pt x="20" y="67"/>
                              </a:lnTo>
                              <a:lnTo>
                                <a:pt x="42" y="59"/>
                              </a:lnTo>
                              <a:lnTo>
                                <a:pt x="62" y="49"/>
                              </a:lnTo>
                              <a:lnTo>
                                <a:pt x="77" y="39"/>
                              </a:lnTo>
                              <a:lnTo>
                                <a:pt x="92" y="27"/>
                              </a:lnTo>
                              <a:lnTo>
                                <a:pt x="100" y="15"/>
                              </a:lnTo>
                              <a:lnTo>
                                <a:pt x="100" y="10"/>
                              </a:lnTo>
                              <a:lnTo>
                                <a:pt x="100" y="5"/>
                              </a:lnTo>
                              <a:lnTo>
                                <a:pt x="95" y="2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3" name="Freeform 9434"/>
                      <wps:cNvSpPr>
                        <a:spLocks/>
                      </wps:cNvSpPr>
                      <wps:spPr bwMode="auto">
                        <a:xfrm>
                          <a:off x="407035" y="467360"/>
                          <a:ext cx="77470" cy="45720"/>
                        </a:xfrm>
                        <a:custGeom>
                          <a:avLst/>
                          <a:gdLst>
                            <a:gd name="T0" fmla="*/ 112 w 122"/>
                            <a:gd name="T1" fmla="*/ 0 h 72"/>
                            <a:gd name="T2" fmla="*/ 102 w 122"/>
                            <a:gd name="T3" fmla="*/ 3 h 72"/>
                            <a:gd name="T4" fmla="*/ 95 w 122"/>
                            <a:gd name="T5" fmla="*/ 10 h 72"/>
                            <a:gd name="T6" fmla="*/ 85 w 122"/>
                            <a:gd name="T7" fmla="*/ 25 h 72"/>
                            <a:gd name="T8" fmla="*/ 70 w 122"/>
                            <a:gd name="T9" fmla="*/ 40 h 72"/>
                            <a:gd name="T10" fmla="*/ 55 w 122"/>
                            <a:gd name="T11" fmla="*/ 50 h 72"/>
                            <a:gd name="T12" fmla="*/ 37 w 122"/>
                            <a:gd name="T13" fmla="*/ 60 h 72"/>
                            <a:gd name="T14" fmla="*/ 10 w 122"/>
                            <a:gd name="T15" fmla="*/ 70 h 72"/>
                            <a:gd name="T16" fmla="*/ 0 w 122"/>
                            <a:gd name="T17" fmla="*/ 72 h 72"/>
                            <a:gd name="T18" fmla="*/ 20 w 122"/>
                            <a:gd name="T19" fmla="*/ 72 h 72"/>
                            <a:gd name="T20" fmla="*/ 40 w 122"/>
                            <a:gd name="T21" fmla="*/ 67 h 72"/>
                            <a:gd name="T22" fmla="*/ 60 w 122"/>
                            <a:gd name="T23" fmla="*/ 62 h 72"/>
                            <a:gd name="T24" fmla="*/ 80 w 122"/>
                            <a:gd name="T25" fmla="*/ 55 h 72"/>
                            <a:gd name="T26" fmla="*/ 95 w 122"/>
                            <a:gd name="T27" fmla="*/ 45 h 72"/>
                            <a:gd name="T28" fmla="*/ 107 w 122"/>
                            <a:gd name="T29" fmla="*/ 35 h 72"/>
                            <a:gd name="T30" fmla="*/ 117 w 122"/>
                            <a:gd name="T31" fmla="*/ 25 h 72"/>
                            <a:gd name="T32" fmla="*/ 122 w 122"/>
                            <a:gd name="T33" fmla="*/ 15 h 72"/>
                            <a:gd name="T34" fmla="*/ 122 w 122"/>
                            <a:gd name="T35" fmla="*/ 10 h 72"/>
                            <a:gd name="T36" fmla="*/ 122 w 122"/>
                            <a:gd name="T37" fmla="*/ 5 h 72"/>
                            <a:gd name="T38" fmla="*/ 117 w 122"/>
                            <a:gd name="T39" fmla="*/ 3 h 72"/>
                            <a:gd name="T40" fmla="*/ 112 w 122"/>
                            <a:gd name="T41" fmla="*/ 0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2" h="72">
                              <a:moveTo>
                                <a:pt x="112" y="0"/>
                              </a:moveTo>
                              <a:lnTo>
                                <a:pt x="102" y="3"/>
                              </a:lnTo>
                              <a:lnTo>
                                <a:pt x="95" y="10"/>
                              </a:lnTo>
                              <a:lnTo>
                                <a:pt x="85" y="25"/>
                              </a:lnTo>
                              <a:lnTo>
                                <a:pt x="70" y="40"/>
                              </a:lnTo>
                              <a:lnTo>
                                <a:pt x="55" y="50"/>
                              </a:lnTo>
                              <a:lnTo>
                                <a:pt x="37" y="60"/>
                              </a:lnTo>
                              <a:lnTo>
                                <a:pt x="10" y="70"/>
                              </a:lnTo>
                              <a:lnTo>
                                <a:pt x="0" y="72"/>
                              </a:lnTo>
                              <a:lnTo>
                                <a:pt x="20" y="72"/>
                              </a:lnTo>
                              <a:lnTo>
                                <a:pt x="40" y="67"/>
                              </a:lnTo>
                              <a:lnTo>
                                <a:pt x="60" y="62"/>
                              </a:lnTo>
                              <a:lnTo>
                                <a:pt x="80" y="55"/>
                              </a:lnTo>
                              <a:lnTo>
                                <a:pt x="95" y="45"/>
                              </a:lnTo>
                              <a:lnTo>
                                <a:pt x="107" y="35"/>
                              </a:lnTo>
                              <a:lnTo>
                                <a:pt x="117" y="25"/>
                              </a:lnTo>
                              <a:lnTo>
                                <a:pt x="122" y="15"/>
                              </a:lnTo>
                              <a:lnTo>
                                <a:pt x="122" y="10"/>
                              </a:lnTo>
                              <a:lnTo>
                                <a:pt x="122" y="5"/>
                              </a:lnTo>
                              <a:lnTo>
                                <a:pt x="117" y="3"/>
                              </a:lnTo>
                              <a:lnTo>
                                <a:pt x="1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4" name="Freeform 9435"/>
                      <wps:cNvSpPr>
                        <a:spLocks/>
                      </wps:cNvSpPr>
                      <wps:spPr bwMode="auto">
                        <a:xfrm>
                          <a:off x="410210" y="467360"/>
                          <a:ext cx="96520" cy="48895"/>
                        </a:xfrm>
                        <a:custGeom>
                          <a:avLst/>
                          <a:gdLst>
                            <a:gd name="T0" fmla="*/ 139 w 152"/>
                            <a:gd name="T1" fmla="*/ 0 h 77"/>
                            <a:gd name="T2" fmla="*/ 134 w 152"/>
                            <a:gd name="T3" fmla="*/ 0 h 77"/>
                            <a:gd name="T4" fmla="*/ 129 w 152"/>
                            <a:gd name="T5" fmla="*/ 3 h 77"/>
                            <a:gd name="T6" fmla="*/ 124 w 152"/>
                            <a:gd name="T7" fmla="*/ 5 h 77"/>
                            <a:gd name="T8" fmla="*/ 122 w 152"/>
                            <a:gd name="T9" fmla="*/ 10 h 77"/>
                            <a:gd name="T10" fmla="*/ 117 w 152"/>
                            <a:gd name="T11" fmla="*/ 20 h 77"/>
                            <a:gd name="T12" fmla="*/ 109 w 152"/>
                            <a:gd name="T13" fmla="*/ 27 h 77"/>
                            <a:gd name="T14" fmla="*/ 102 w 152"/>
                            <a:gd name="T15" fmla="*/ 35 h 77"/>
                            <a:gd name="T16" fmla="*/ 95 w 152"/>
                            <a:gd name="T17" fmla="*/ 42 h 77"/>
                            <a:gd name="T18" fmla="*/ 75 w 152"/>
                            <a:gd name="T19" fmla="*/ 52 h 77"/>
                            <a:gd name="T20" fmla="*/ 52 w 152"/>
                            <a:gd name="T21" fmla="*/ 62 h 77"/>
                            <a:gd name="T22" fmla="*/ 17 w 152"/>
                            <a:gd name="T23" fmla="*/ 72 h 77"/>
                            <a:gd name="T24" fmla="*/ 0 w 152"/>
                            <a:gd name="T25" fmla="*/ 77 h 77"/>
                            <a:gd name="T26" fmla="*/ 13 w 152"/>
                            <a:gd name="T27" fmla="*/ 77 h 77"/>
                            <a:gd name="T28" fmla="*/ 25 w 152"/>
                            <a:gd name="T29" fmla="*/ 77 h 77"/>
                            <a:gd name="T30" fmla="*/ 37 w 152"/>
                            <a:gd name="T31" fmla="*/ 75 h 77"/>
                            <a:gd name="T32" fmla="*/ 52 w 152"/>
                            <a:gd name="T33" fmla="*/ 72 h 77"/>
                            <a:gd name="T34" fmla="*/ 82 w 152"/>
                            <a:gd name="T35" fmla="*/ 62 h 77"/>
                            <a:gd name="T36" fmla="*/ 112 w 152"/>
                            <a:gd name="T37" fmla="*/ 50 h 77"/>
                            <a:gd name="T38" fmla="*/ 134 w 152"/>
                            <a:gd name="T39" fmla="*/ 35 h 77"/>
                            <a:gd name="T40" fmla="*/ 149 w 152"/>
                            <a:gd name="T41" fmla="*/ 22 h 77"/>
                            <a:gd name="T42" fmla="*/ 152 w 152"/>
                            <a:gd name="T43" fmla="*/ 15 h 77"/>
                            <a:gd name="T44" fmla="*/ 152 w 152"/>
                            <a:gd name="T45" fmla="*/ 10 h 77"/>
                            <a:gd name="T46" fmla="*/ 149 w 152"/>
                            <a:gd name="T47" fmla="*/ 5 h 77"/>
                            <a:gd name="T48" fmla="*/ 139 w 152"/>
                            <a:gd name="T49" fmla="*/ 0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52" h="77">
                              <a:moveTo>
                                <a:pt x="139" y="0"/>
                              </a:moveTo>
                              <a:lnTo>
                                <a:pt x="134" y="0"/>
                              </a:lnTo>
                              <a:lnTo>
                                <a:pt x="129" y="3"/>
                              </a:lnTo>
                              <a:lnTo>
                                <a:pt x="124" y="5"/>
                              </a:lnTo>
                              <a:lnTo>
                                <a:pt x="122" y="10"/>
                              </a:lnTo>
                              <a:lnTo>
                                <a:pt x="117" y="20"/>
                              </a:lnTo>
                              <a:lnTo>
                                <a:pt x="109" y="27"/>
                              </a:lnTo>
                              <a:lnTo>
                                <a:pt x="102" y="35"/>
                              </a:lnTo>
                              <a:lnTo>
                                <a:pt x="95" y="42"/>
                              </a:lnTo>
                              <a:lnTo>
                                <a:pt x="75" y="52"/>
                              </a:lnTo>
                              <a:lnTo>
                                <a:pt x="52" y="62"/>
                              </a:lnTo>
                              <a:lnTo>
                                <a:pt x="17" y="72"/>
                              </a:lnTo>
                              <a:lnTo>
                                <a:pt x="0" y="77"/>
                              </a:lnTo>
                              <a:lnTo>
                                <a:pt x="13" y="77"/>
                              </a:lnTo>
                              <a:lnTo>
                                <a:pt x="25" y="77"/>
                              </a:lnTo>
                              <a:lnTo>
                                <a:pt x="37" y="75"/>
                              </a:lnTo>
                              <a:lnTo>
                                <a:pt x="52" y="72"/>
                              </a:lnTo>
                              <a:lnTo>
                                <a:pt x="82" y="62"/>
                              </a:lnTo>
                              <a:lnTo>
                                <a:pt x="112" y="50"/>
                              </a:lnTo>
                              <a:lnTo>
                                <a:pt x="134" y="35"/>
                              </a:lnTo>
                              <a:lnTo>
                                <a:pt x="149" y="22"/>
                              </a:lnTo>
                              <a:lnTo>
                                <a:pt x="152" y="15"/>
                              </a:lnTo>
                              <a:lnTo>
                                <a:pt x="152" y="10"/>
                              </a:lnTo>
                              <a:lnTo>
                                <a:pt x="149" y="5"/>
                              </a:lnTo>
                              <a:lnTo>
                                <a:pt x="139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5" name="Freeform 9436"/>
                      <wps:cNvSpPr>
                        <a:spLocks/>
                      </wps:cNvSpPr>
                      <wps:spPr bwMode="auto">
                        <a:xfrm>
                          <a:off x="372110" y="467360"/>
                          <a:ext cx="19050" cy="44450"/>
                        </a:xfrm>
                        <a:custGeom>
                          <a:avLst/>
                          <a:gdLst>
                            <a:gd name="T0" fmla="*/ 13 w 30"/>
                            <a:gd name="T1" fmla="*/ 0 h 70"/>
                            <a:gd name="T2" fmla="*/ 18 w 30"/>
                            <a:gd name="T3" fmla="*/ 3 h 70"/>
                            <a:gd name="T4" fmla="*/ 23 w 30"/>
                            <a:gd name="T5" fmla="*/ 5 h 70"/>
                            <a:gd name="T6" fmla="*/ 28 w 30"/>
                            <a:gd name="T7" fmla="*/ 13 h 70"/>
                            <a:gd name="T8" fmla="*/ 30 w 30"/>
                            <a:gd name="T9" fmla="*/ 20 h 70"/>
                            <a:gd name="T10" fmla="*/ 30 w 30"/>
                            <a:gd name="T11" fmla="*/ 32 h 70"/>
                            <a:gd name="T12" fmla="*/ 30 w 30"/>
                            <a:gd name="T13" fmla="*/ 42 h 70"/>
                            <a:gd name="T14" fmla="*/ 30 w 30"/>
                            <a:gd name="T15" fmla="*/ 62 h 70"/>
                            <a:gd name="T16" fmla="*/ 28 w 30"/>
                            <a:gd name="T17" fmla="*/ 70 h 70"/>
                            <a:gd name="T18" fmla="*/ 20 w 30"/>
                            <a:gd name="T19" fmla="*/ 62 h 70"/>
                            <a:gd name="T20" fmla="*/ 10 w 30"/>
                            <a:gd name="T21" fmla="*/ 45 h 70"/>
                            <a:gd name="T22" fmla="*/ 5 w 30"/>
                            <a:gd name="T23" fmla="*/ 35 h 70"/>
                            <a:gd name="T24" fmla="*/ 3 w 30"/>
                            <a:gd name="T25" fmla="*/ 25 h 70"/>
                            <a:gd name="T26" fmla="*/ 0 w 30"/>
                            <a:gd name="T27" fmla="*/ 15 h 70"/>
                            <a:gd name="T28" fmla="*/ 0 w 30"/>
                            <a:gd name="T29" fmla="*/ 8 h 70"/>
                            <a:gd name="T30" fmla="*/ 5 w 30"/>
                            <a:gd name="T31" fmla="*/ 3 h 70"/>
                            <a:gd name="T32" fmla="*/ 13 w 30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3" y="5"/>
                              </a:lnTo>
                              <a:lnTo>
                                <a:pt x="28" y="13"/>
                              </a:lnTo>
                              <a:lnTo>
                                <a:pt x="30" y="20"/>
                              </a:lnTo>
                              <a:lnTo>
                                <a:pt x="30" y="32"/>
                              </a:lnTo>
                              <a:lnTo>
                                <a:pt x="30" y="42"/>
                              </a:lnTo>
                              <a:lnTo>
                                <a:pt x="30" y="62"/>
                              </a:lnTo>
                              <a:lnTo>
                                <a:pt x="28" y="70"/>
                              </a:lnTo>
                              <a:lnTo>
                                <a:pt x="20" y="62"/>
                              </a:lnTo>
                              <a:lnTo>
                                <a:pt x="10" y="45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6" name="Freeform 9437"/>
                      <wps:cNvSpPr>
                        <a:spLocks/>
                      </wps:cNvSpPr>
                      <wps:spPr bwMode="auto">
                        <a:xfrm>
                          <a:off x="354965" y="467360"/>
                          <a:ext cx="34925" cy="44450"/>
                        </a:xfrm>
                        <a:custGeom>
                          <a:avLst/>
                          <a:gdLst>
                            <a:gd name="T0" fmla="*/ 13 w 55"/>
                            <a:gd name="T1" fmla="*/ 0 h 70"/>
                            <a:gd name="T2" fmla="*/ 18 w 55"/>
                            <a:gd name="T3" fmla="*/ 3 h 70"/>
                            <a:gd name="T4" fmla="*/ 22 w 55"/>
                            <a:gd name="T5" fmla="*/ 8 h 70"/>
                            <a:gd name="T6" fmla="*/ 27 w 55"/>
                            <a:gd name="T7" fmla="*/ 18 h 70"/>
                            <a:gd name="T8" fmla="*/ 32 w 55"/>
                            <a:gd name="T9" fmla="*/ 32 h 70"/>
                            <a:gd name="T10" fmla="*/ 45 w 55"/>
                            <a:gd name="T11" fmla="*/ 57 h 70"/>
                            <a:gd name="T12" fmla="*/ 55 w 55"/>
                            <a:gd name="T13" fmla="*/ 70 h 70"/>
                            <a:gd name="T14" fmla="*/ 47 w 55"/>
                            <a:gd name="T15" fmla="*/ 70 h 70"/>
                            <a:gd name="T16" fmla="*/ 40 w 55"/>
                            <a:gd name="T17" fmla="*/ 65 h 70"/>
                            <a:gd name="T18" fmla="*/ 32 w 55"/>
                            <a:gd name="T19" fmla="*/ 55 h 70"/>
                            <a:gd name="T20" fmla="*/ 22 w 55"/>
                            <a:gd name="T21" fmla="*/ 47 h 70"/>
                            <a:gd name="T22" fmla="*/ 13 w 55"/>
                            <a:gd name="T23" fmla="*/ 35 h 70"/>
                            <a:gd name="T24" fmla="*/ 5 w 55"/>
                            <a:gd name="T25" fmla="*/ 25 h 70"/>
                            <a:gd name="T26" fmla="*/ 0 w 55"/>
                            <a:gd name="T27" fmla="*/ 15 h 70"/>
                            <a:gd name="T28" fmla="*/ 0 w 55"/>
                            <a:gd name="T29" fmla="*/ 8 h 70"/>
                            <a:gd name="T30" fmla="*/ 5 w 55"/>
                            <a:gd name="T31" fmla="*/ 3 h 70"/>
                            <a:gd name="T32" fmla="*/ 13 w 55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5" h="7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2" y="8"/>
                              </a:lnTo>
                              <a:lnTo>
                                <a:pt x="27" y="18"/>
                              </a:lnTo>
                              <a:lnTo>
                                <a:pt x="32" y="32"/>
                              </a:lnTo>
                              <a:lnTo>
                                <a:pt x="45" y="57"/>
                              </a:lnTo>
                              <a:lnTo>
                                <a:pt x="55" y="70"/>
                              </a:lnTo>
                              <a:lnTo>
                                <a:pt x="47" y="70"/>
                              </a:lnTo>
                              <a:lnTo>
                                <a:pt x="40" y="65"/>
                              </a:lnTo>
                              <a:lnTo>
                                <a:pt x="32" y="55"/>
                              </a:lnTo>
                              <a:lnTo>
                                <a:pt x="22" y="47"/>
                              </a:lnTo>
                              <a:lnTo>
                                <a:pt x="13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7" name="Freeform 9438"/>
                      <wps:cNvSpPr>
                        <a:spLocks/>
                      </wps:cNvSpPr>
                      <wps:spPr bwMode="auto">
                        <a:xfrm>
                          <a:off x="337820" y="467360"/>
                          <a:ext cx="46990" cy="44450"/>
                        </a:xfrm>
                        <a:custGeom>
                          <a:avLst/>
                          <a:gdLst>
                            <a:gd name="T0" fmla="*/ 12 w 74"/>
                            <a:gd name="T1" fmla="*/ 0 h 70"/>
                            <a:gd name="T2" fmla="*/ 20 w 74"/>
                            <a:gd name="T3" fmla="*/ 0 h 70"/>
                            <a:gd name="T4" fmla="*/ 22 w 74"/>
                            <a:gd name="T5" fmla="*/ 5 h 70"/>
                            <a:gd name="T6" fmla="*/ 30 w 74"/>
                            <a:gd name="T7" fmla="*/ 18 h 70"/>
                            <a:gd name="T8" fmla="*/ 37 w 74"/>
                            <a:gd name="T9" fmla="*/ 30 h 70"/>
                            <a:gd name="T10" fmla="*/ 52 w 74"/>
                            <a:gd name="T11" fmla="*/ 50 h 70"/>
                            <a:gd name="T12" fmla="*/ 67 w 74"/>
                            <a:gd name="T13" fmla="*/ 65 h 70"/>
                            <a:gd name="T14" fmla="*/ 74 w 74"/>
                            <a:gd name="T15" fmla="*/ 70 h 70"/>
                            <a:gd name="T16" fmla="*/ 74 w 74"/>
                            <a:gd name="T17" fmla="*/ 70 h 70"/>
                            <a:gd name="T18" fmla="*/ 62 w 74"/>
                            <a:gd name="T19" fmla="*/ 67 h 70"/>
                            <a:gd name="T20" fmla="*/ 47 w 74"/>
                            <a:gd name="T21" fmla="*/ 60 h 70"/>
                            <a:gd name="T22" fmla="*/ 32 w 74"/>
                            <a:gd name="T23" fmla="*/ 50 h 70"/>
                            <a:gd name="T24" fmla="*/ 17 w 74"/>
                            <a:gd name="T25" fmla="*/ 37 h 70"/>
                            <a:gd name="T26" fmla="*/ 5 w 74"/>
                            <a:gd name="T27" fmla="*/ 25 h 70"/>
                            <a:gd name="T28" fmla="*/ 0 w 74"/>
                            <a:gd name="T29" fmla="*/ 13 h 70"/>
                            <a:gd name="T30" fmla="*/ 0 w 74"/>
                            <a:gd name="T31" fmla="*/ 8 h 70"/>
                            <a:gd name="T32" fmla="*/ 2 w 74"/>
                            <a:gd name="T33" fmla="*/ 5 h 70"/>
                            <a:gd name="T34" fmla="*/ 5 w 74"/>
                            <a:gd name="T35" fmla="*/ 3 h 70"/>
                            <a:gd name="T36" fmla="*/ 12 w 74"/>
                            <a:gd name="T37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4" h="70">
                              <a:moveTo>
                                <a:pt x="12" y="0"/>
                              </a:moveTo>
                              <a:lnTo>
                                <a:pt x="20" y="0"/>
                              </a:lnTo>
                              <a:lnTo>
                                <a:pt x="22" y="5"/>
                              </a:lnTo>
                              <a:lnTo>
                                <a:pt x="30" y="18"/>
                              </a:lnTo>
                              <a:lnTo>
                                <a:pt x="37" y="30"/>
                              </a:lnTo>
                              <a:lnTo>
                                <a:pt x="52" y="50"/>
                              </a:lnTo>
                              <a:lnTo>
                                <a:pt x="67" y="65"/>
                              </a:lnTo>
                              <a:lnTo>
                                <a:pt x="74" y="70"/>
                              </a:lnTo>
                              <a:lnTo>
                                <a:pt x="74" y="70"/>
                              </a:lnTo>
                              <a:lnTo>
                                <a:pt x="62" y="67"/>
                              </a:lnTo>
                              <a:lnTo>
                                <a:pt x="47" y="60"/>
                              </a:lnTo>
                              <a:lnTo>
                                <a:pt x="32" y="50"/>
                              </a:lnTo>
                              <a:lnTo>
                                <a:pt x="17" y="37"/>
                              </a:lnTo>
                              <a:lnTo>
                                <a:pt x="5" y="25"/>
                              </a:lnTo>
                              <a:lnTo>
                                <a:pt x="0" y="13"/>
                              </a:lnTo>
                              <a:lnTo>
                                <a:pt x="0" y="8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8" name="Freeform 9439"/>
                      <wps:cNvSpPr>
                        <a:spLocks/>
                      </wps:cNvSpPr>
                      <wps:spPr bwMode="auto">
                        <a:xfrm>
                          <a:off x="318770" y="469265"/>
                          <a:ext cx="62865" cy="43815"/>
                        </a:xfrm>
                        <a:custGeom>
                          <a:avLst/>
                          <a:gdLst>
                            <a:gd name="T0" fmla="*/ 12 w 99"/>
                            <a:gd name="T1" fmla="*/ 0 h 69"/>
                            <a:gd name="T2" fmla="*/ 15 w 99"/>
                            <a:gd name="T3" fmla="*/ 0 h 69"/>
                            <a:gd name="T4" fmla="*/ 20 w 99"/>
                            <a:gd name="T5" fmla="*/ 0 h 69"/>
                            <a:gd name="T6" fmla="*/ 25 w 99"/>
                            <a:gd name="T7" fmla="*/ 5 h 69"/>
                            <a:gd name="T8" fmla="*/ 27 w 99"/>
                            <a:gd name="T9" fmla="*/ 7 h 69"/>
                            <a:gd name="T10" fmla="*/ 35 w 99"/>
                            <a:gd name="T11" fmla="*/ 22 h 69"/>
                            <a:gd name="T12" fmla="*/ 45 w 99"/>
                            <a:gd name="T13" fmla="*/ 34 h 69"/>
                            <a:gd name="T14" fmla="*/ 57 w 99"/>
                            <a:gd name="T15" fmla="*/ 44 h 69"/>
                            <a:gd name="T16" fmla="*/ 70 w 99"/>
                            <a:gd name="T17" fmla="*/ 54 h 69"/>
                            <a:gd name="T18" fmla="*/ 92 w 99"/>
                            <a:gd name="T19" fmla="*/ 64 h 69"/>
                            <a:gd name="T20" fmla="*/ 99 w 99"/>
                            <a:gd name="T21" fmla="*/ 69 h 69"/>
                            <a:gd name="T22" fmla="*/ 79 w 99"/>
                            <a:gd name="T23" fmla="*/ 67 h 69"/>
                            <a:gd name="T24" fmla="*/ 60 w 99"/>
                            <a:gd name="T25" fmla="*/ 59 h 69"/>
                            <a:gd name="T26" fmla="*/ 40 w 99"/>
                            <a:gd name="T27" fmla="*/ 49 h 69"/>
                            <a:gd name="T28" fmla="*/ 22 w 99"/>
                            <a:gd name="T29" fmla="*/ 39 h 69"/>
                            <a:gd name="T30" fmla="*/ 10 w 99"/>
                            <a:gd name="T31" fmla="*/ 27 h 69"/>
                            <a:gd name="T32" fmla="*/ 2 w 99"/>
                            <a:gd name="T33" fmla="*/ 15 h 69"/>
                            <a:gd name="T34" fmla="*/ 0 w 99"/>
                            <a:gd name="T35" fmla="*/ 10 h 69"/>
                            <a:gd name="T36" fmla="*/ 2 w 99"/>
                            <a:gd name="T37" fmla="*/ 5 h 69"/>
                            <a:gd name="T38" fmla="*/ 5 w 99"/>
                            <a:gd name="T39" fmla="*/ 2 h 69"/>
                            <a:gd name="T40" fmla="*/ 12 w 99"/>
                            <a:gd name="T41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99" h="69">
                              <a:moveTo>
                                <a:pt x="12" y="0"/>
                              </a:move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lnTo>
                                <a:pt x="25" y="5"/>
                              </a:lnTo>
                              <a:lnTo>
                                <a:pt x="27" y="7"/>
                              </a:lnTo>
                              <a:lnTo>
                                <a:pt x="35" y="22"/>
                              </a:lnTo>
                              <a:lnTo>
                                <a:pt x="45" y="34"/>
                              </a:lnTo>
                              <a:lnTo>
                                <a:pt x="57" y="44"/>
                              </a:lnTo>
                              <a:lnTo>
                                <a:pt x="70" y="54"/>
                              </a:lnTo>
                              <a:lnTo>
                                <a:pt x="92" y="64"/>
                              </a:lnTo>
                              <a:lnTo>
                                <a:pt x="99" y="69"/>
                              </a:lnTo>
                              <a:lnTo>
                                <a:pt x="79" y="67"/>
                              </a:lnTo>
                              <a:lnTo>
                                <a:pt x="60" y="59"/>
                              </a:lnTo>
                              <a:lnTo>
                                <a:pt x="40" y="49"/>
                              </a:lnTo>
                              <a:lnTo>
                                <a:pt x="22" y="39"/>
                              </a:lnTo>
                              <a:lnTo>
                                <a:pt x="10" y="27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9" name="Freeform 9440"/>
                      <wps:cNvSpPr>
                        <a:spLocks/>
                      </wps:cNvSpPr>
                      <wps:spPr bwMode="auto">
                        <a:xfrm>
                          <a:off x="298450" y="467360"/>
                          <a:ext cx="78740" cy="45720"/>
                        </a:xfrm>
                        <a:custGeom>
                          <a:avLst/>
                          <a:gdLst>
                            <a:gd name="T0" fmla="*/ 12 w 124"/>
                            <a:gd name="T1" fmla="*/ 0 h 72"/>
                            <a:gd name="T2" fmla="*/ 22 w 124"/>
                            <a:gd name="T3" fmla="*/ 3 h 72"/>
                            <a:gd name="T4" fmla="*/ 29 w 124"/>
                            <a:gd name="T5" fmla="*/ 10 h 72"/>
                            <a:gd name="T6" fmla="*/ 39 w 124"/>
                            <a:gd name="T7" fmla="*/ 25 h 72"/>
                            <a:gd name="T8" fmla="*/ 52 w 124"/>
                            <a:gd name="T9" fmla="*/ 40 h 72"/>
                            <a:gd name="T10" fmla="*/ 67 w 124"/>
                            <a:gd name="T11" fmla="*/ 50 h 72"/>
                            <a:gd name="T12" fmla="*/ 84 w 124"/>
                            <a:gd name="T13" fmla="*/ 60 h 72"/>
                            <a:gd name="T14" fmla="*/ 111 w 124"/>
                            <a:gd name="T15" fmla="*/ 70 h 72"/>
                            <a:gd name="T16" fmla="*/ 124 w 124"/>
                            <a:gd name="T17" fmla="*/ 72 h 72"/>
                            <a:gd name="T18" fmla="*/ 104 w 124"/>
                            <a:gd name="T19" fmla="*/ 72 h 72"/>
                            <a:gd name="T20" fmla="*/ 82 w 124"/>
                            <a:gd name="T21" fmla="*/ 67 h 72"/>
                            <a:gd name="T22" fmla="*/ 62 w 124"/>
                            <a:gd name="T23" fmla="*/ 62 h 72"/>
                            <a:gd name="T24" fmla="*/ 44 w 124"/>
                            <a:gd name="T25" fmla="*/ 55 h 72"/>
                            <a:gd name="T26" fmla="*/ 27 w 124"/>
                            <a:gd name="T27" fmla="*/ 45 h 72"/>
                            <a:gd name="T28" fmla="*/ 15 w 124"/>
                            <a:gd name="T29" fmla="*/ 35 h 72"/>
                            <a:gd name="T30" fmla="*/ 5 w 124"/>
                            <a:gd name="T31" fmla="*/ 25 h 72"/>
                            <a:gd name="T32" fmla="*/ 0 w 124"/>
                            <a:gd name="T33" fmla="*/ 15 h 72"/>
                            <a:gd name="T34" fmla="*/ 0 w 124"/>
                            <a:gd name="T35" fmla="*/ 10 h 72"/>
                            <a:gd name="T36" fmla="*/ 2 w 124"/>
                            <a:gd name="T37" fmla="*/ 5 h 72"/>
                            <a:gd name="T38" fmla="*/ 5 w 124"/>
                            <a:gd name="T39" fmla="*/ 3 h 72"/>
                            <a:gd name="T40" fmla="*/ 12 w 124"/>
                            <a:gd name="T41" fmla="*/ 0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4" h="72">
                              <a:moveTo>
                                <a:pt x="12" y="0"/>
                              </a:moveTo>
                              <a:lnTo>
                                <a:pt x="22" y="3"/>
                              </a:lnTo>
                              <a:lnTo>
                                <a:pt x="29" y="10"/>
                              </a:lnTo>
                              <a:lnTo>
                                <a:pt x="39" y="25"/>
                              </a:lnTo>
                              <a:lnTo>
                                <a:pt x="52" y="40"/>
                              </a:lnTo>
                              <a:lnTo>
                                <a:pt x="67" y="50"/>
                              </a:lnTo>
                              <a:lnTo>
                                <a:pt x="84" y="60"/>
                              </a:lnTo>
                              <a:lnTo>
                                <a:pt x="111" y="70"/>
                              </a:lnTo>
                              <a:lnTo>
                                <a:pt x="124" y="72"/>
                              </a:lnTo>
                              <a:lnTo>
                                <a:pt x="104" y="72"/>
                              </a:lnTo>
                              <a:lnTo>
                                <a:pt x="82" y="67"/>
                              </a:lnTo>
                              <a:lnTo>
                                <a:pt x="62" y="62"/>
                              </a:lnTo>
                              <a:lnTo>
                                <a:pt x="44" y="55"/>
                              </a:lnTo>
                              <a:lnTo>
                                <a:pt x="27" y="45"/>
                              </a:lnTo>
                              <a:lnTo>
                                <a:pt x="15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0" name="Freeform 9441"/>
                      <wps:cNvSpPr>
                        <a:spLocks/>
                      </wps:cNvSpPr>
                      <wps:spPr bwMode="auto">
                        <a:xfrm>
                          <a:off x="276225" y="467360"/>
                          <a:ext cx="95885" cy="48895"/>
                        </a:xfrm>
                        <a:custGeom>
                          <a:avLst/>
                          <a:gdLst>
                            <a:gd name="T0" fmla="*/ 12 w 151"/>
                            <a:gd name="T1" fmla="*/ 0 h 77"/>
                            <a:gd name="T2" fmla="*/ 17 w 151"/>
                            <a:gd name="T3" fmla="*/ 0 h 77"/>
                            <a:gd name="T4" fmla="*/ 22 w 151"/>
                            <a:gd name="T5" fmla="*/ 3 h 77"/>
                            <a:gd name="T6" fmla="*/ 27 w 151"/>
                            <a:gd name="T7" fmla="*/ 5 h 77"/>
                            <a:gd name="T8" fmla="*/ 32 w 151"/>
                            <a:gd name="T9" fmla="*/ 10 h 77"/>
                            <a:gd name="T10" fmla="*/ 37 w 151"/>
                            <a:gd name="T11" fmla="*/ 20 h 77"/>
                            <a:gd name="T12" fmla="*/ 42 w 151"/>
                            <a:gd name="T13" fmla="*/ 27 h 77"/>
                            <a:gd name="T14" fmla="*/ 50 w 151"/>
                            <a:gd name="T15" fmla="*/ 35 h 77"/>
                            <a:gd name="T16" fmla="*/ 60 w 151"/>
                            <a:gd name="T17" fmla="*/ 42 h 77"/>
                            <a:gd name="T18" fmla="*/ 79 w 151"/>
                            <a:gd name="T19" fmla="*/ 52 h 77"/>
                            <a:gd name="T20" fmla="*/ 99 w 151"/>
                            <a:gd name="T21" fmla="*/ 62 h 77"/>
                            <a:gd name="T22" fmla="*/ 137 w 151"/>
                            <a:gd name="T23" fmla="*/ 72 h 77"/>
                            <a:gd name="T24" fmla="*/ 151 w 151"/>
                            <a:gd name="T25" fmla="*/ 77 h 77"/>
                            <a:gd name="T26" fmla="*/ 142 w 151"/>
                            <a:gd name="T27" fmla="*/ 77 h 77"/>
                            <a:gd name="T28" fmla="*/ 129 w 151"/>
                            <a:gd name="T29" fmla="*/ 77 h 77"/>
                            <a:gd name="T30" fmla="*/ 114 w 151"/>
                            <a:gd name="T31" fmla="*/ 75 h 77"/>
                            <a:gd name="T32" fmla="*/ 99 w 151"/>
                            <a:gd name="T33" fmla="*/ 72 h 77"/>
                            <a:gd name="T34" fmla="*/ 69 w 151"/>
                            <a:gd name="T35" fmla="*/ 62 h 77"/>
                            <a:gd name="T36" fmla="*/ 42 w 151"/>
                            <a:gd name="T37" fmla="*/ 50 h 77"/>
                            <a:gd name="T38" fmla="*/ 20 w 151"/>
                            <a:gd name="T39" fmla="*/ 35 h 77"/>
                            <a:gd name="T40" fmla="*/ 5 w 151"/>
                            <a:gd name="T41" fmla="*/ 22 h 77"/>
                            <a:gd name="T42" fmla="*/ 0 w 151"/>
                            <a:gd name="T43" fmla="*/ 15 h 77"/>
                            <a:gd name="T44" fmla="*/ 0 w 151"/>
                            <a:gd name="T45" fmla="*/ 10 h 77"/>
                            <a:gd name="T46" fmla="*/ 5 w 151"/>
                            <a:gd name="T47" fmla="*/ 5 h 77"/>
                            <a:gd name="T48" fmla="*/ 12 w 151"/>
                            <a:gd name="T49" fmla="*/ 0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51" h="77">
                              <a:moveTo>
                                <a:pt x="12" y="0"/>
                              </a:moveTo>
                              <a:lnTo>
                                <a:pt x="17" y="0"/>
                              </a:lnTo>
                              <a:lnTo>
                                <a:pt x="22" y="3"/>
                              </a:lnTo>
                              <a:lnTo>
                                <a:pt x="27" y="5"/>
                              </a:lnTo>
                              <a:lnTo>
                                <a:pt x="32" y="10"/>
                              </a:lnTo>
                              <a:lnTo>
                                <a:pt x="37" y="20"/>
                              </a:lnTo>
                              <a:lnTo>
                                <a:pt x="42" y="27"/>
                              </a:lnTo>
                              <a:lnTo>
                                <a:pt x="50" y="35"/>
                              </a:lnTo>
                              <a:lnTo>
                                <a:pt x="60" y="42"/>
                              </a:lnTo>
                              <a:lnTo>
                                <a:pt x="79" y="52"/>
                              </a:lnTo>
                              <a:lnTo>
                                <a:pt x="99" y="62"/>
                              </a:lnTo>
                              <a:lnTo>
                                <a:pt x="137" y="72"/>
                              </a:lnTo>
                              <a:lnTo>
                                <a:pt x="151" y="77"/>
                              </a:lnTo>
                              <a:lnTo>
                                <a:pt x="142" y="77"/>
                              </a:lnTo>
                              <a:lnTo>
                                <a:pt x="129" y="77"/>
                              </a:lnTo>
                              <a:lnTo>
                                <a:pt x="114" y="75"/>
                              </a:lnTo>
                              <a:lnTo>
                                <a:pt x="99" y="72"/>
                              </a:lnTo>
                              <a:lnTo>
                                <a:pt x="69" y="62"/>
                              </a:lnTo>
                              <a:lnTo>
                                <a:pt x="42" y="50"/>
                              </a:lnTo>
                              <a:lnTo>
                                <a:pt x="20" y="35"/>
                              </a:lnTo>
                              <a:lnTo>
                                <a:pt x="5" y="22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5" y="5"/>
                              </a:lnTo>
                              <a:lnTo>
                                <a:pt x="1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1" name="Freeform 9442"/>
                      <wps:cNvSpPr>
                        <a:spLocks noEditPoints="1"/>
                      </wps:cNvSpPr>
                      <wps:spPr bwMode="auto">
                        <a:xfrm>
                          <a:off x="716280" y="296545"/>
                          <a:ext cx="26670" cy="67945"/>
                        </a:xfrm>
                        <a:custGeom>
                          <a:avLst/>
                          <a:gdLst>
                            <a:gd name="T0" fmla="*/ 30 w 42"/>
                            <a:gd name="T1" fmla="*/ 62 h 107"/>
                            <a:gd name="T2" fmla="*/ 42 w 42"/>
                            <a:gd name="T3" fmla="*/ 0 h 107"/>
                            <a:gd name="T4" fmla="*/ 30 w 42"/>
                            <a:gd name="T5" fmla="*/ 62 h 107"/>
                            <a:gd name="T6" fmla="*/ 30 w 42"/>
                            <a:gd name="T7" fmla="*/ 62 h 107"/>
                            <a:gd name="T8" fmla="*/ 28 w 42"/>
                            <a:gd name="T9" fmla="*/ 77 h 107"/>
                            <a:gd name="T10" fmla="*/ 23 w 42"/>
                            <a:gd name="T11" fmla="*/ 89 h 107"/>
                            <a:gd name="T12" fmla="*/ 15 w 42"/>
                            <a:gd name="T13" fmla="*/ 99 h 107"/>
                            <a:gd name="T14" fmla="*/ 0 w 42"/>
                            <a:gd name="T15" fmla="*/ 107 h 107"/>
                            <a:gd name="T16" fmla="*/ 0 w 42"/>
                            <a:gd name="T17" fmla="*/ 99 h 107"/>
                            <a:gd name="T18" fmla="*/ 0 w 42"/>
                            <a:gd name="T19" fmla="*/ 92 h 107"/>
                            <a:gd name="T20" fmla="*/ 3 w 42"/>
                            <a:gd name="T21" fmla="*/ 84 h 107"/>
                            <a:gd name="T22" fmla="*/ 5 w 42"/>
                            <a:gd name="T23" fmla="*/ 77 h 107"/>
                            <a:gd name="T24" fmla="*/ 10 w 42"/>
                            <a:gd name="T25" fmla="*/ 72 h 107"/>
                            <a:gd name="T26" fmla="*/ 15 w 42"/>
                            <a:gd name="T27" fmla="*/ 67 h 107"/>
                            <a:gd name="T28" fmla="*/ 23 w 42"/>
                            <a:gd name="T29" fmla="*/ 64 h 107"/>
                            <a:gd name="T30" fmla="*/ 30 w 42"/>
                            <a:gd name="T31" fmla="*/ 6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42" h="107">
                              <a:moveTo>
                                <a:pt x="30" y="62"/>
                              </a:moveTo>
                              <a:lnTo>
                                <a:pt x="42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28" y="77"/>
                              </a:lnTo>
                              <a:lnTo>
                                <a:pt x="23" y="89"/>
                              </a:lnTo>
                              <a:lnTo>
                                <a:pt x="15" y="99"/>
                              </a:lnTo>
                              <a:lnTo>
                                <a:pt x="0" y="107"/>
                              </a:lnTo>
                              <a:lnTo>
                                <a:pt x="0" y="99"/>
                              </a:lnTo>
                              <a:lnTo>
                                <a:pt x="0" y="92"/>
                              </a:lnTo>
                              <a:lnTo>
                                <a:pt x="3" y="84"/>
                              </a:lnTo>
                              <a:lnTo>
                                <a:pt x="5" y="77"/>
                              </a:lnTo>
                              <a:lnTo>
                                <a:pt x="10" y="72"/>
                              </a:lnTo>
                              <a:lnTo>
                                <a:pt x="15" y="67"/>
                              </a:lnTo>
                              <a:lnTo>
                                <a:pt x="23" y="64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2" name="Freeform 9443"/>
                      <wps:cNvSpPr>
                        <a:spLocks/>
                      </wps:cNvSpPr>
                      <wps:spPr bwMode="auto">
                        <a:xfrm>
                          <a:off x="735330" y="296545"/>
                          <a:ext cx="7620" cy="39370"/>
                        </a:xfrm>
                        <a:custGeom>
                          <a:avLst/>
                          <a:gdLst>
                            <a:gd name="T0" fmla="*/ 0 w 12"/>
                            <a:gd name="T1" fmla="*/ 62 h 62"/>
                            <a:gd name="T2" fmla="*/ 12 w 12"/>
                            <a:gd name="T3" fmla="*/ 0 h 62"/>
                            <a:gd name="T4" fmla="*/ 0 w 12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" h="62">
                              <a:moveTo>
                                <a:pt x="0" y="62"/>
                              </a:moveTo>
                              <a:lnTo>
                                <a:pt x="12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3" name="Freeform 9444"/>
                      <wps:cNvSpPr>
                        <a:spLocks/>
                      </wps:cNvSpPr>
                      <wps:spPr bwMode="auto">
                        <a:xfrm>
                          <a:off x="716280" y="335915"/>
                          <a:ext cx="19050" cy="28575"/>
                        </a:xfrm>
                        <a:custGeom>
                          <a:avLst/>
                          <a:gdLst>
                            <a:gd name="T0" fmla="*/ 30 w 30"/>
                            <a:gd name="T1" fmla="*/ 0 h 45"/>
                            <a:gd name="T2" fmla="*/ 28 w 30"/>
                            <a:gd name="T3" fmla="*/ 15 h 45"/>
                            <a:gd name="T4" fmla="*/ 23 w 30"/>
                            <a:gd name="T5" fmla="*/ 27 h 45"/>
                            <a:gd name="T6" fmla="*/ 15 w 30"/>
                            <a:gd name="T7" fmla="*/ 37 h 45"/>
                            <a:gd name="T8" fmla="*/ 0 w 30"/>
                            <a:gd name="T9" fmla="*/ 45 h 45"/>
                            <a:gd name="T10" fmla="*/ 0 w 30"/>
                            <a:gd name="T11" fmla="*/ 37 h 45"/>
                            <a:gd name="T12" fmla="*/ 0 w 30"/>
                            <a:gd name="T13" fmla="*/ 30 h 45"/>
                            <a:gd name="T14" fmla="*/ 3 w 30"/>
                            <a:gd name="T15" fmla="*/ 22 h 45"/>
                            <a:gd name="T16" fmla="*/ 5 w 30"/>
                            <a:gd name="T17" fmla="*/ 15 h 45"/>
                            <a:gd name="T18" fmla="*/ 10 w 30"/>
                            <a:gd name="T19" fmla="*/ 10 h 45"/>
                            <a:gd name="T20" fmla="*/ 15 w 30"/>
                            <a:gd name="T21" fmla="*/ 5 h 45"/>
                            <a:gd name="T22" fmla="*/ 23 w 30"/>
                            <a:gd name="T23" fmla="*/ 2 h 45"/>
                            <a:gd name="T24" fmla="*/ 30 w 30"/>
                            <a:gd name="T25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45">
                              <a:moveTo>
                                <a:pt x="30" y="0"/>
                              </a:moveTo>
                              <a:lnTo>
                                <a:pt x="28" y="15"/>
                              </a:lnTo>
                              <a:lnTo>
                                <a:pt x="23" y="27"/>
                              </a:lnTo>
                              <a:lnTo>
                                <a:pt x="15" y="37"/>
                              </a:lnTo>
                              <a:lnTo>
                                <a:pt x="0" y="45"/>
                              </a:lnTo>
                              <a:lnTo>
                                <a:pt x="0" y="37"/>
                              </a:lnTo>
                              <a:lnTo>
                                <a:pt x="0" y="30"/>
                              </a:lnTo>
                              <a:lnTo>
                                <a:pt x="3" y="22"/>
                              </a:lnTo>
                              <a:lnTo>
                                <a:pt x="5" y="15"/>
                              </a:lnTo>
                              <a:lnTo>
                                <a:pt x="10" y="10"/>
                              </a:lnTo>
                              <a:lnTo>
                                <a:pt x="15" y="5"/>
                              </a:lnTo>
                              <a:lnTo>
                                <a:pt x="23" y="2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4" name="Freeform 9445"/>
                      <wps:cNvSpPr>
                        <a:spLocks/>
                      </wps:cNvSpPr>
                      <wps:spPr bwMode="auto">
                        <a:xfrm>
                          <a:off x="669290" y="549910"/>
                          <a:ext cx="31115" cy="13970"/>
                        </a:xfrm>
                        <a:custGeom>
                          <a:avLst/>
                          <a:gdLst>
                            <a:gd name="T0" fmla="*/ 49 w 49"/>
                            <a:gd name="T1" fmla="*/ 0 h 22"/>
                            <a:gd name="T2" fmla="*/ 44 w 49"/>
                            <a:gd name="T3" fmla="*/ 7 h 22"/>
                            <a:gd name="T4" fmla="*/ 39 w 49"/>
                            <a:gd name="T5" fmla="*/ 12 h 22"/>
                            <a:gd name="T6" fmla="*/ 34 w 49"/>
                            <a:gd name="T7" fmla="*/ 17 h 22"/>
                            <a:gd name="T8" fmla="*/ 29 w 49"/>
                            <a:gd name="T9" fmla="*/ 20 h 22"/>
                            <a:gd name="T10" fmla="*/ 22 w 49"/>
                            <a:gd name="T11" fmla="*/ 22 h 22"/>
                            <a:gd name="T12" fmla="*/ 15 w 49"/>
                            <a:gd name="T13" fmla="*/ 22 h 22"/>
                            <a:gd name="T14" fmla="*/ 7 w 49"/>
                            <a:gd name="T15" fmla="*/ 22 h 22"/>
                            <a:gd name="T16" fmla="*/ 0 w 49"/>
                            <a:gd name="T17" fmla="*/ 20 h 22"/>
                            <a:gd name="T18" fmla="*/ 7 w 49"/>
                            <a:gd name="T19" fmla="*/ 10 h 22"/>
                            <a:gd name="T20" fmla="*/ 20 w 49"/>
                            <a:gd name="T21" fmla="*/ 2 h 22"/>
                            <a:gd name="T22" fmla="*/ 34 w 49"/>
                            <a:gd name="T23" fmla="*/ 0 h 22"/>
                            <a:gd name="T24" fmla="*/ 49 w 49"/>
                            <a:gd name="T25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5" name="Freeform 9446"/>
                      <wps:cNvSpPr>
                        <a:spLocks/>
                      </wps:cNvSpPr>
                      <wps:spPr bwMode="auto">
                        <a:xfrm>
                          <a:off x="669290" y="549910"/>
                          <a:ext cx="31115" cy="13970"/>
                        </a:xfrm>
                        <a:custGeom>
                          <a:avLst/>
                          <a:gdLst>
                            <a:gd name="T0" fmla="*/ 49 w 49"/>
                            <a:gd name="T1" fmla="*/ 0 h 22"/>
                            <a:gd name="T2" fmla="*/ 44 w 49"/>
                            <a:gd name="T3" fmla="*/ 7 h 22"/>
                            <a:gd name="T4" fmla="*/ 39 w 49"/>
                            <a:gd name="T5" fmla="*/ 12 h 22"/>
                            <a:gd name="T6" fmla="*/ 34 w 49"/>
                            <a:gd name="T7" fmla="*/ 17 h 22"/>
                            <a:gd name="T8" fmla="*/ 29 w 49"/>
                            <a:gd name="T9" fmla="*/ 20 h 22"/>
                            <a:gd name="T10" fmla="*/ 22 w 49"/>
                            <a:gd name="T11" fmla="*/ 22 h 22"/>
                            <a:gd name="T12" fmla="*/ 15 w 49"/>
                            <a:gd name="T13" fmla="*/ 22 h 22"/>
                            <a:gd name="T14" fmla="*/ 7 w 49"/>
                            <a:gd name="T15" fmla="*/ 22 h 22"/>
                            <a:gd name="T16" fmla="*/ 0 w 49"/>
                            <a:gd name="T17" fmla="*/ 20 h 22"/>
                            <a:gd name="T18" fmla="*/ 7 w 49"/>
                            <a:gd name="T19" fmla="*/ 10 h 22"/>
                            <a:gd name="T20" fmla="*/ 20 w 49"/>
                            <a:gd name="T21" fmla="*/ 2 h 22"/>
                            <a:gd name="T22" fmla="*/ 34 w 49"/>
                            <a:gd name="T23" fmla="*/ 0 h 22"/>
                            <a:gd name="T24" fmla="*/ 49 w 49"/>
                            <a:gd name="T25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6" name="Freeform 9447"/>
                      <wps:cNvSpPr>
                        <a:spLocks/>
                      </wps:cNvSpPr>
                      <wps:spPr bwMode="auto">
                        <a:xfrm>
                          <a:off x="88265" y="549910"/>
                          <a:ext cx="28575" cy="12700"/>
                        </a:xfrm>
                        <a:custGeom>
                          <a:avLst/>
                          <a:gdLst>
                            <a:gd name="T0" fmla="*/ 0 w 45"/>
                            <a:gd name="T1" fmla="*/ 2 h 20"/>
                            <a:gd name="T2" fmla="*/ 5 w 45"/>
                            <a:gd name="T3" fmla="*/ 10 h 20"/>
                            <a:gd name="T4" fmla="*/ 8 w 45"/>
                            <a:gd name="T5" fmla="*/ 12 h 20"/>
                            <a:gd name="T6" fmla="*/ 13 w 45"/>
                            <a:gd name="T7" fmla="*/ 17 h 20"/>
                            <a:gd name="T8" fmla="*/ 18 w 45"/>
                            <a:gd name="T9" fmla="*/ 20 h 20"/>
                            <a:gd name="T10" fmla="*/ 30 w 45"/>
                            <a:gd name="T11" fmla="*/ 20 h 20"/>
                            <a:gd name="T12" fmla="*/ 45 w 45"/>
                            <a:gd name="T13" fmla="*/ 15 h 20"/>
                            <a:gd name="T14" fmla="*/ 37 w 45"/>
                            <a:gd name="T15" fmla="*/ 7 h 20"/>
                            <a:gd name="T16" fmla="*/ 27 w 45"/>
                            <a:gd name="T17" fmla="*/ 2 h 20"/>
                            <a:gd name="T18" fmla="*/ 13 w 45"/>
                            <a:gd name="T19" fmla="*/ 0 h 20"/>
                            <a:gd name="T20" fmla="*/ 0 w 45"/>
                            <a:gd name="T21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7" name="Freeform 9448"/>
                      <wps:cNvSpPr>
                        <a:spLocks/>
                      </wps:cNvSpPr>
                      <wps:spPr bwMode="auto">
                        <a:xfrm>
                          <a:off x="88265" y="549910"/>
                          <a:ext cx="28575" cy="12700"/>
                        </a:xfrm>
                        <a:custGeom>
                          <a:avLst/>
                          <a:gdLst>
                            <a:gd name="T0" fmla="*/ 0 w 45"/>
                            <a:gd name="T1" fmla="*/ 2 h 20"/>
                            <a:gd name="T2" fmla="*/ 5 w 45"/>
                            <a:gd name="T3" fmla="*/ 10 h 20"/>
                            <a:gd name="T4" fmla="*/ 8 w 45"/>
                            <a:gd name="T5" fmla="*/ 12 h 20"/>
                            <a:gd name="T6" fmla="*/ 13 w 45"/>
                            <a:gd name="T7" fmla="*/ 17 h 20"/>
                            <a:gd name="T8" fmla="*/ 18 w 45"/>
                            <a:gd name="T9" fmla="*/ 20 h 20"/>
                            <a:gd name="T10" fmla="*/ 30 w 45"/>
                            <a:gd name="T11" fmla="*/ 20 h 20"/>
                            <a:gd name="T12" fmla="*/ 45 w 45"/>
                            <a:gd name="T13" fmla="*/ 15 h 20"/>
                            <a:gd name="T14" fmla="*/ 37 w 45"/>
                            <a:gd name="T15" fmla="*/ 7 h 20"/>
                            <a:gd name="T16" fmla="*/ 27 w 45"/>
                            <a:gd name="T17" fmla="*/ 2 h 20"/>
                            <a:gd name="T18" fmla="*/ 13 w 45"/>
                            <a:gd name="T19" fmla="*/ 0 h 20"/>
                            <a:gd name="T20" fmla="*/ 0 w 45"/>
                            <a:gd name="T21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8" name="Freeform 9449"/>
                      <wps:cNvSpPr>
                        <a:spLocks/>
                      </wps:cNvSpPr>
                      <wps:spPr bwMode="auto">
                        <a:xfrm>
                          <a:off x="56515" y="33909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5 h 30"/>
                            <a:gd name="T4" fmla="*/ 0 w 30"/>
                            <a:gd name="T5" fmla="*/ 12 h 30"/>
                            <a:gd name="T6" fmla="*/ 3 w 30"/>
                            <a:gd name="T7" fmla="*/ 17 h 30"/>
                            <a:gd name="T8" fmla="*/ 5 w 30"/>
                            <a:gd name="T9" fmla="*/ 22 h 30"/>
                            <a:gd name="T10" fmla="*/ 18 w 30"/>
                            <a:gd name="T11" fmla="*/ 27 h 30"/>
                            <a:gd name="T12" fmla="*/ 30 w 30"/>
                            <a:gd name="T13" fmla="*/ 30 h 30"/>
                            <a:gd name="T14" fmla="*/ 28 w 30"/>
                            <a:gd name="T15" fmla="*/ 22 h 30"/>
                            <a:gd name="T16" fmla="*/ 23 w 30"/>
                            <a:gd name="T17" fmla="*/ 12 h 30"/>
                            <a:gd name="T18" fmla="*/ 13 w 30"/>
                            <a:gd name="T19" fmla="*/ 2 h 30"/>
                            <a:gd name="T20" fmla="*/ 0 w 30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9" name="Freeform 9450"/>
                      <wps:cNvSpPr>
                        <a:spLocks/>
                      </wps:cNvSpPr>
                      <wps:spPr bwMode="auto">
                        <a:xfrm>
                          <a:off x="56515" y="33909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5 h 30"/>
                            <a:gd name="T4" fmla="*/ 0 w 30"/>
                            <a:gd name="T5" fmla="*/ 12 h 30"/>
                            <a:gd name="T6" fmla="*/ 3 w 30"/>
                            <a:gd name="T7" fmla="*/ 17 h 30"/>
                            <a:gd name="T8" fmla="*/ 5 w 30"/>
                            <a:gd name="T9" fmla="*/ 22 h 30"/>
                            <a:gd name="T10" fmla="*/ 18 w 30"/>
                            <a:gd name="T11" fmla="*/ 27 h 30"/>
                            <a:gd name="T12" fmla="*/ 30 w 30"/>
                            <a:gd name="T13" fmla="*/ 30 h 30"/>
                            <a:gd name="T14" fmla="*/ 28 w 30"/>
                            <a:gd name="T15" fmla="*/ 22 h 30"/>
                            <a:gd name="T16" fmla="*/ 23 w 30"/>
                            <a:gd name="T17" fmla="*/ 12 h 30"/>
                            <a:gd name="T18" fmla="*/ 13 w 30"/>
                            <a:gd name="T19" fmla="*/ 2 h 30"/>
                            <a:gd name="T20" fmla="*/ 0 w 30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72B24DA" id="Полотно 7091" o:spid="_x0000_s1026" editas="canvas" style="position:absolute;margin-left:198pt;margin-top:-27pt;width:62pt;height:63pt;z-index:251658240" coordsize="787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874;height:8001;visibility:visible;mso-wrap-style:square">
                <v:fill o:detectmouseclick="t"/>
                <v:path o:connecttype="none"/>
              </v:shape>
              <v:group id="Group 7093" o:spid="_x0000_s1028" style="position:absolute;left:3200;top:76;width:3569;height:7848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 id="Freeform 7094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IML8A&#10;AADaAAAADwAAAGRycy9kb3ducmV2LnhtbESPQYvCMBSE78L+h/AWvGm6LohUo7gLBW+LVe+P5tkW&#10;k5duE2vtrzeC4HGYmW+Y1aa3RnTU+tqxgq9pAoK4cLrmUsHxkE0WIHxA1mgck4I7edisP0YrTLW7&#10;8Z66PJQiQtinqKAKoUml9EVFFv3UNcTRO7vWYoiyLaVu8Rbh1shZksylxZrjQoUN/VZUXPKrVUD7&#10;3GTW/6M+z7MBOzP8/J0Gpcaf/XYJIlAf3uFXe6cVfMPzSrw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6QgwvwAAANoAAAAPAAAAAAAAAAAAAAAAAJgCAABkcnMvZG93bnJl&#10;di54bWxQSwUGAAAAAAQABAD1AAAAhAMAAAAA&#10;" path="m33,3l25,,20,,15,,13,3,5,13,,30r20,5l43,38,38,20,33,3xe" fillcolor="#272577" stroked="f">
                  <v:path arrowok="t" o:connecttype="custom" o:connectlocs="33,3;25,0;20,0;15,0;13,3;5,13;0,30;20,35;43,38;38,20;33,3" o:connectangles="0,0,0,0,0,0,0,0,0,0,0"/>
                </v:shape>
                <v:shape id="Freeform 7095" o:spid="_x0000_s1030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Ab8UA&#10;AADaAAAADwAAAGRycy9kb3ducmV2LnhtbESPT2vCQBTE70K/w/IKvYhuLFJKdCOlIFgo0qYezO2R&#10;feaP2bchu4nRT98tFDwOM/MbZr0ZTSMG6lxlWcFiHoEgzq2uuFBw+NnOXkE4j6yxsUwKruRgkzxM&#10;1hhre+FvGlJfiABhF6OC0vs2ltLlJRl0c9sSB+9kO4M+yK6QusNLgJtGPkfRizRYcVgosaX3kvJz&#10;2hsFx/qWRp+0v8mszvqv6Uc/7Giv1NPj+LYC4Wn09/B/e6cVLOHvSrgB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UBvxQAAANoAAAAPAAAAAAAAAAAAAAAAAJgCAABkcnMv&#10;ZG93bnJldi54bWxQSwUGAAAAAAQABAD1AAAAigMAAAAA&#10;" path="m33,3l25,,20,,15,,13,3,5,13,,30r20,5l43,38,38,20,33,3e" filled="f" strokecolor="#e77817" strokeweight="0">
                  <v:path arrowok="t" o:connecttype="custom" o:connectlocs="33,3;25,0;20,0;15,0;13,3;5,13;0,30;20,35;43,38;38,20;33,3" o:connectangles="0,0,0,0,0,0,0,0,0,0,0"/>
                </v:shape>
                <v:shape id="Freeform 7096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jJ8MA&#10;AADaAAAADwAAAGRycy9kb3ducmV2LnhtbESPT2sCMRTE74V+h/AEbzVrQdHVKLao2EMF/xw8PjfP&#10;3cXNy7KJbvz2TUHwOMzMb5jpPJhK3KlxpWUF/V4CgjizuuRcwfGw+hiBcB5ZY2WZFDzIwXz2/jbF&#10;VNuWd3Tf+1xECLsUFRTe16mULivIoOvZmjh6F9sY9FE2udQNthFuKvmZJENpsOS4UGBN3wVl1/3N&#10;KNguvzhvz5sQfsar9dCVfnvCX6W6nbCYgPAU/Cv8bG+0ggH8X4k3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9jJ8MAAADaAAAADwAAAAAAAAAAAAAAAACYAgAAZHJzL2Rv&#10;d25yZXYueG1sUEsFBgAAAAAEAAQA9QAAAIgDAAAAAA==&#10;" path="m13,5l18,2,23,r5,2l33,5r5,10l43,32,23,37,,40,5,22,13,5xe" fillcolor="#272577" stroked="f">
                  <v:path arrowok="t" o:connecttype="custom" o:connectlocs="13,5;18,2;23,0;28,2;33,5;38,15;43,32;23,37;0,40;5,22;13,5" o:connectangles="0,0,0,0,0,0,0,0,0,0,0"/>
                </v:shape>
                <v:shape id="Freeform 7097" o:spid="_x0000_s1032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3wsQA&#10;AADaAAAADwAAAGRycy9kb3ducmV2LnhtbESP3WrCQBSE7wt9h+UUvNPdCv40ZiNFFESotNYHOGSP&#10;Sdrs2ZBdk9in7xaEXg4z8w2Trgdbi45aXznW8DxRIIhzZyouNJw/d+MlCB+QDdaOScONPKyzx4cU&#10;E+N6/qDuFAoRIewT1FCG0CRS+rwki37iGuLoXVxrMUTZFtK02Ee4reVUqbm0WHFcKLGhTUn59+lq&#10;NcxejurSH2T+tlh+4c97h2o7PWg9ehpeVyACDeE/fG/vjYY5/F2JN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598LEAAAA2gAAAA8AAAAAAAAAAAAAAAAAmAIAAGRycy9k&#10;b3ducmV2LnhtbFBLBQYAAAAABAAEAPUAAACJAwAAAAA=&#10;" path="m13,5l18,2,23,r5,2l33,5r5,10l43,32,23,37,,40,5,22,13,5e" filled="f" strokecolor="#e77817" strokeweight="0">
                  <v:path arrowok="t" o:connecttype="custom" o:connectlocs="13,5;18,2;23,0;28,2;33,5;38,15;43,32;23,37;0,40;5,22;13,5" o:connectangles="0,0,0,0,0,0,0,0,0,0,0"/>
                </v:shape>
                <v:shape id="Freeform 7098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GYMMA&#10;AADaAAAADwAAAGRycy9kb3ducmV2LnhtbESPQWsCMRSE74L/ITyhF9HEIlVXo0jB0lOlaxG8PTbP&#10;3cXNy5Kkuu2vb4SCx2FmvmFWm8424ko+1I41TMYKBHHhTM2lhq/DbjQHESKywcYxafihAJt1v7fC&#10;zLgbf9I1j6VIEA4ZaqhibDMpQ1GRxTB2LXHyzs5bjEn6UhqPtwS3jXxW6kVarDktVNjSa0XFJf+2&#10;GvaKdm+nAx4XH+oyOw/9NP9VU62fBt12CSJSFx/h//a70TCD+5V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wGYMMAAADaAAAADwAAAAAAAAAAAAAAAACYAgAAZHJzL2Rv&#10;d25yZXYueG1sUEsFBgAAAAAEAAQA9QAAAIgDAAAAAA==&#10;" path="m50,50l99,,50,50r,l50,50,35,52,20,60,7,69,,84r7,l15,84r7,-2l30,77r7,-5l42,65r5,-8l50,50xe" fillcolor="#f3be00" stroked="f">
                  <v:path arrowok="t" o:connecttype="custom" o:connectlocs="50,50;99,0;50,50;50,50;50,50;35,52;20,60;7,69;0,84;7,84;15,84;22,82;30,77;37,72;42,65;47,57;50,50" o:connectangles="0,0,0,0,0,0,0,0,0,0,0,0,0,0,0,0,0"/>
                </v:shape>
                <v:shape id="Freeform 7099" o:spid="_x0000_s1034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4Kr8A&#10;AADaAAAADwAAAGRycy9kb3ducmV2LnhtbERPz2uDMBS+D/o/hFfobY3doYgzllUQVg8D3Q47Psyb&#10;ysyLJKm1/31zGOz48f3OT6uZxELOj5YVHPYJCOLO6pF7BV+f1XMKwgdkjZNlUnAnD6di85Rjpu2N&#10;G1ra0IsYwj5DBUMIcyal7wYy6Pd2Jo7cj3UGQ4Sul9rhLYabSb4kyVEaHDk2DDhTOVD3216NgrrB&#10;0pXcpkt9rs7rd335qPqLUrvt+vYKItAa/sV/7netIG6NV+INk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5PgqvwAAANoAAAAPAAAAAAAAAAAAAAAAAJgCAABkcnMvZG93bnJl&#10;di54bWxQSwUGAAAAAAQABAD1AAAAhAMAAAAA&#10;" path="m50,50l99,,50,50r,l50,50,35,52,20,60,7,69,,84r7,l15,84r7,-2l30,77r7,-5l42,65r5,-8l50,50e" filled="f" strokecolor="#e77817" strokeweight="0">
                  <v:path arrowok="t" o:connecttype="custom" o:connectlocs="50,50;99,0;50,50;50,50;50,50;35,52;20,60;7,69;0,84;7,84;15,84;22,82;30,77;37,72;42,65;47,57;50,50" o:connectangles="0,0,0,0,0,0,0,0,0,0,0,0,0,0,0,0,0"/>
                </v:shape>
                <v:shape id="Freeform 7100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KzcEA&#10;AADaAAAADwAAAGRycy9kb3ducmV2LnhtbESPQYvCMBSE78L+h/AW9mZTl1XWahRZFOrRKnh9NG/b&#10;avNSmmirv94IgsdhZr5h5sve1OJKrassKxhFMQji3OqKCwWH/Wb4C8J5ZI21ZVJwIwfLxcdgjom2&#10;He/omvlCBAi7BBWU3jeJlC4vyaCLbEMcvH/bGvRBtoXULXYBbmr5HccTabDisFBiQ38l5efsYhTc&#10;p+ll/LM9ZCd9HOv0uJrIdYdKfX32qxkIT71/h1/tVC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6ys3BAAAA2g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Freeform 7101" o:spid="_x0000_s1036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pz8QA&#10;AADbAAAADwAAAGRycy9kb3ducmV2LnhtbESPQWvCQBCF74L/YRmhN90oKCG6ShGECkIxiuBtyE6T&#10;tNnZkN2a+O+dQ6G3Gd6b977Z7AbXqAd1ofZsYD5LQBEX3tZcGrheDtMUVIjIFhvPZOBJAXbb8WiD&#10;mfU9n+mRx1JJCIcMDVQxtpnWoajIYZj5lli0L985jLJ2pbYd9hLuGr1IkpV2WLM0VNjSvqLiJ/91&#10;BvT3k4/pfbFMz3lJ/efpeJnf7sa8TYb3NahIQ/w3/11/WMEXevlFB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6c/EAAAA2wAAAA8AAAAAAAAAAAAAAAAAmAIAAGRycy9k&#10;b3ducmV2LnhtbFBLBQYAAAAABAAEAPUAAACJ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Freeform 7102" o:spid="_x0000_s1037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xd8EA&#10;AADbAAAADwAAAGRycy9kb3ducmV2LnhtbERP32vCMBB+F/wfwgm+aVoRGdUoY1g33zYn4uOtuSWl&#10;zaU0mXb//TIY7O0+vp+32Q2uFTfqQ+1ZQT7PQBBXXtdsFJzfy9kDiBCRNbaeScE3Bdhtx6MNFtrf&#10;+Y1up2hECuFQoAIbY1dIGSpLDsPcd8SJ+/S9w5hgb6Tu8Z7CXSsXWbaSDmtODRY7erJUNacvpwAP&#10;r5fG4N6a549DmXfHa+XsUqnpZHhcg4g0xH/xn/tF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LsXfBAAAA2wAAAA8AAAAAAAAAAAAAAAAAmAIAAGRycy9kb3du&#10;cmV2LnhtbFBLBQYAAAAABAAEAPUAAACGAwAAAAA=&#10;" path="m40,57l,,40,57xm40,57l50,69r7,15l59,89r-2,8l57,104r-3,8l47,107r-5,-5l37,94,35,87,32,79r,-7l35,64r5,-7xe" fillcolor="#f3be00" stroked="f">
                  <v:path arrowok="t" o:connecttype="custom" o:connectlocs="40,57;0,0;40,57;40,57;50,69;57,84;59,89;57,97;57,104;54,112;47,107;42,102;37,94;35,87;32,79;32,72;35,64;40,57" o:connectangles="0,0,0,0,0,0,0,0,0,0,0,0,0,0,0,0,0,0"/>
                  <o:lock v:ext="edit" verticies="t"/>
                </v:shape>
                <v:shape id="Freeform 7103" o:spid="_x0000_s1038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wqMIA&#10;AADbAAAADwAAAGRycy9kb3ducmV2LnhtbERPTYvCMBC9C/sfwizsRTS1givVKCIIHnYPai97G5qx&#10;KTaT2kRb//1GELzN433Oct3bWtyp9ZVjBZNxAoK4cLriUkF+2o3mIHxA1lg7JgUP8rBefQyWmGnX&#10;8YHux1CKGMI+QwUmhCaT0heGLPqxa4gjd3atxRBhW0rdYhfDbS3TJJlJixXHBoMNbQ0Vl+PNKhia&#10;/OeRbpuw+z78DbvrPp/+XnKlvj77zQJEoD68xS/3Xsf5KTx/i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fCowgAAANsAAAAPAAAAAAAAAAAAAAAAAJgCAABkcnMvZG93&#10;bnJldi54bWxQSwUGAAAAAAQABAD1AAAAhwMAAAAA&#10;" path="m40,57l,,40,57xe" filled="f" strokecolor="#e15520" strokeweight="0">
                  <v:path arrowok="t" o:connecttype="custom" o:connectlocs="40,57;0,0;40,57" o:connectangles="0,0,0"/>
                </v:shape>
                <v:shape id="Freeform 7104" o:spid="_x0000_s1039" style="position:absolute;left:6635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bh8EA&#10;AADbAAAADwAAAGRycy9kb3ducmV2LnhtbERPS2vCQBC+F/wPywi9iG60EiS6ig9aCr1oIp6H7JgE&#10;s7Mxu43pv+8WhN7m43vOatObWnTUusqygukkAkGcW11xoeCcvY8XIJxH1lhbJgU/5GCzHrysMNH2&#10;wSfqUl+IEMIuQQWl900ipctLMugmtiEO3NW2Bn2AbSF1i48Qbmo5i6JYGqw4NJTY0L6k/JZ+GwU4&#10;yrrjV+Vcdj+M4vkuvqCefij1Ouy3SxCeev8vfro/dZj/Bn+/h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24fBAAAA2wAAAA8AAAAAAAAAAAAAAAAAmAIAAGRycy9kb3du&#10;cmV2LnhtbFBLBQYAAAAABAAEAPUAAACGAwAAAAA=&#10;" path="m8,l18,12r7,15l27,32r-2,8l25,47r-3,8l15,50,10,45,5,37,3,30,,22,,15,3,7,8,e" filled="f" strokecolor="#e15520" strokeweight="0">
                  <v:path arrowok="t" o:connecttype="custom" o:connectlocs="8,0;18,12;25,27;27,32;25,40;25,47;22,55;15,50;10,45;5,37;3,30;0,22;0,15;3,7;8,0" o:connectangles="0,0,0,0,0,0,0,0,0,0,0,0,0,0,0"/>
                </v:shape>
                <v:shape id="Freeform 7105" o:spid="_x0000_s1040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OBsYA&#10;AADbAAAADwAAAGRycy9kb3ducmV2LnhtbESPT2vCQBDF7wW/wzKCt7pRpJToGqQi2kshsfXPbciO&#10;SWh2NmS3SdpP3y0UvM3w3rzfm1UymFp01LrKsoLZNAJBnFtdcaHg/bh7fAbhPLLG2jIp+CYHyXr0&#10;sMJY255T6jJfiBDCLkYFpfdNLKXLSzLoprYhDtrNtgZ9WNtC6hb7EG5qOY+iJ2mw4kAosaGXkvLP&#10;7MsEbp9uTbevP4rT5ed86q/NW9q9KjUZD5slCE+Dv5v/rw861F/A3y9h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bOBsYAAADbAAAADwAAAAAAAAAAAAAAAACYAgAAZHJz&#10;L2Rvd25yZXYueG1sUEsFBgAAAAAEAAQA9QAAAIsDAAAAAA==&#10;" path="m22,62l,,22,62xm22,59l32,74r5,13l40,102r-5,12l30,112r-5,-8l20,99,17,92,15,84r,-10l17,67r5,-8xe" fillcolor="#f3be00" stroked="f">
                  <v:path arrowok="t" o:connecttype="custom" o:connectlocs="22,62;0,0;22,62;22,59;32,74;37,87;40,102;35,114;30,112;25,104;20,99;17,92;15,84;15,74;17,67;22,59" o:connectangles="0,0,0,0,0,0,0,0,0,0,0,0,0,0,0,0"/>
                  <o:lock v:ext="edit" verticies="t"/>
                </v:shape>
                <v:shape id="Freeform 7106" o:spid="_x0000_s1041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5QMIA&#10;AADbAAAADwAAAGRycy9kb3ducmV2LnhtbERP22oCMRB9L/gPYQTfalZRKatRRBC8gLbe+jpspruL&#10;m8maRN3+fVMo9G0O5zqTWWMq8SDnS8sKet0EBHFmdcm5gtNx+foGwgdkjZVlUvBNHmbT1ssEU22f&#10;/EGPQ8hFDGGfooIihDqV0mcFGfRdWxNH7ss6gyFCl0vt8BnDTSX7STKSBkuODQXWtCgoux7uRsF+&#10;47a92/VzzcfLuRzs3uVqtNgr1Wk38zGIQE34F/+5VzrOH8LvL/EAO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nlAwgAAANsAAAAPAAAAAAAAAAAAAAAAAJgCAABkcnMvZG93&#10;bnJldi54bWxQSwUGAAAAAAQABAD1AAAAhwMAAAAA&#10;" path="m22,62l,,22,62xe" filled="f" strokecolor="#e15520" strokeweight="0">
                  <v:path arrowok="t" o:connecttype="custom" o:connectlocs="22,62;0,0;22,62" o:connectangles="0,0,0"/>
                </v:shape>
                <v:shape id="Freeform 7107" o:spid="_x0000_s1042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J78AA&#10;AADbAAAADwAAAGRycy9kb3ducmV2LnhtbERP24rCMBB9F/yHMIJvmlZEpGsUEURFYfGCsG9DM9uW&#10;bSahiVr/3ggLvs3hXGe2aE0t7tT4yrKCdJiAIM6trrhQcDmvB1MQPiBrrC2Tgid5WMy7nRlm2j74&#10;SPdTKEQMYZ+hgjIEl0np85IM+qF1xJH7tY3BEGFTSN3gI4abWo6SZCINVhwbSnS0Kin/O92Mgus0&#10;+dmlxfi2dSO3rw5WpptvqVS/1y6/QARqw0f8797qOH8C71/i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bJ78AAAADbAAAADwAAAAAAAAAAAAAAAACYAgAAZHJzL2Rvd25y&#10;ZXYueG1sUEsFBgAAAAAEAAQA9QAAAIUDAAAAAA==&#10;" path="m7,l17,15r5,13l25,43,20,55,15,53,10,45,5,40,2,33,,25,,15,2,8,7,xe" filled="f" strokecolor="#e15520" strokeweight="0">
                  <v:path arrowok="t" o:connecttype="custom" o:connectlocs="7,0;17,15;22,28;25,43;20,55;15,53;10,45;5,40;2,33;0,25;0,15;2,8;7,0" o:connectangles="0,0,0,0,0,0,0,0,0,0,0,0,0"/>
                </v:shape>
                <v:shape id="Freeform 7108" o:spid="_x0000_s1043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O3cAA&#10;AADbAAAADwAAAGRycy9kb3ducmV2LnhtbERPS4vCMBC+L/gfwgje1lQPunaNIoIo3nyhexua2bZs&#10;MylJtNVfbwRhb/PxPWc6b00lbuR8aVnBoJ+AIM6sLjlXcDysPr9A+ICssbJMCu7kYT7rfEwx1bbh&#10;Hd32IRcxhH2KCooQ6lRKnxVk0PdtTRy5X+sMhghdLrXDJoabSg6TZCQNlhwbCqxpWVD2t78aBZOL&#10;fqyH5ZlHjfOnn+q0XdBjq1Sv2y6+QQRqw7/47d7oOH8Mr1/i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wO3cAAAADbAAAADwAAAAAAAAAAAAAAAACYAgAAZHJzL2Rvd25y&#10;ZXYueG1sUEsFBgAAAAAEAAQA9QAAAIUDAAAAAA==&#10;" path="m22,63l,,22,63xm22,63l32,75r5,13l40,103r-5,12l30,113r-8,-5l20,100,17,93,15,85r,-7l17,70r5,-7xe" fillcolor="#f3be00" stroked="f">
                  <v:path arrowok="t" o:connecttype="custom" o:connectlocs="22,63;0,0;22,63;22,63;32,75;37,88;40,103;35,115;30,113;22,108;20,100;17,93;15,85;15,78;17,70;22,63" o:connectangles="0,0,0,0,0,0,0,0,0,0,0,0,0,0,0,0"/>
                  <o:lock v:ext="edit" verticies="t"/>
                </v:shape>
                <v:shape id="Freeform 7109" o:spid="_x0000_s1044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2tMUA&#10;AADbAAAADwAAAGRycy9kb3ducmV2LnhtbESPT2vCQBDF74V+h2UKXopulFIkdZUiiErtwX/Y45Cd&#10;JsHsbMiuJvrpnUOhtxnem/d+M5l1rlJXakLp2cBwkIAizrwtOTdw2C/6Y1AhIlusPJOBGwWYTZ+f&#10;Jpha3/KWrruYKwnhkKKBIsY61TpkBTkMA18Ti/brG4dR1ibXtsFWwl2lR0nyrh2WLA0F1jQvKDvv&#10;Ls7AfXluw6v9tpu3E9JytD4Of74qY3ov3ecHqEhd/Df/Xa+s4Aus/CID6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Xa0xQAAANsAAAAPAAAAAAAAAAAAAAAAAJgCAABkcnMv&#10;ZG93bnJldi54bWxQSwUGAAAAAAQABAD1AAAAigMAAAAA&#10;" path="m22,63l,,22,63xe" filled="f" strokecolor="#e15520" strokeweight="0">
                  <v:path arrowok="t" o:connecttype="custom" o:connectlocs="22,63;0,0;22,63" o:connectangles="0,0,0"/>
                </v:shape>
                <v:shape id="Freeform 7110" o:spid="_x0000_s1045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YkcIA&#10;AADbAAAADwAAAGRycy9kb3ducmV2LnhtbERPTWvCQBC9C/0PyxR6000KLTZ1FSkN5CaNHuxtmh2T&#10;YHZ2yW6T6K93CwVv83ifs9pMphMD9b61rCBdJCCIK6tbrhUc9vl8CcIHZI2dZVJwIQ+b9cNshZm2&#10;I3/RUIZaxBD2GSpoQnCZlL5qyKBfWEccuZPtDYYI+1rqHscYbjr5nCSv0mDLsaFBRx8NVefy1yhI&#10;Ttf0kH63O/dZ/xxf7LIrXZEr9fQ4bd9BBJrCXfzvLnSc/wZ/v8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BiRwgAAANsAAAAPAAAAAAAAAAAAAAAAAJgCAABkcnMvZG93&#10;bnJldi54bWxQSwUGAAAAAAQABAD1AAAAhwMAAAAA&#10;" path="m7,l17,12r5,13l25,40,20,52,15,50,7,45,5,37,2,30,,22,,15,2,7,7,xe" filled="f" strokecolor="#e15520" strokeweight="0">
                  <v:path arrowok="t" o:connecttype="custom" o:connectlocs="7,0;17,12;22,25;25,40;20,52;15,50;7,45;5,37;2,30;0,22;0,15;2,7;7,0" o:connectangles="0,0,0,0,0,0,0,0,0,0,0,0,0"/>
                </v:shape>
                <v:shape id="Freeform 7111" o:spid="_x0000_s1046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ov8EA&#10;AADbAAAADwAAAGRycy9kb3ducmV2LnhtbERPS2rDMBDdB3oHMYVuQizXkJ9jJZSW0C4TOwcYrIlt&#10;ao1cSXWcnr5aFLp8vH9xmEwvRnK+s6zgOUlBENdWd9wouFTHxQaED8gae8uk4E4eDvuHWYG5tjc+&#10;01iGRsQQ9jkqaEMYcil93ZJBn9iBOHJX6wyGCF0jtcNbDDe9zNJ0JQ12HBtaHOi1pfqz/DYKfpw7&#10;bjK9NOP2cnpffs2r6r5+U+rpcXrZgQg0hX/xn/tDK8ji+vg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vaL/BAAAA2wAAAA8AAAAAAAAAAAAAAAAAmAIAAGRycy9kb3du&#10;cmV2LnhtbFBLBQYAAAAABAAEAPUAAACGAwAAAAA=&#10;" path="m43,57l,,43,57xm43,57l55,70r5,12l63,89r,8l60,104r-2,8l50,107r-5,-5l40,94,38,87,35,79r3,-7l38,65r5,-8xe" fillcolor="#f3be00" stroked="f">
                  <v:path arrowok="t" o:connecttype="custom" o:connectlocs="43,57;0,0;43,57;43,57;55,70;60,82;63,89;63,97;60,104;58,112;50,107;45,102;40,94;38,87;35,79;38,72;38,65;43,57" o:connectangles="0,0,0,0,0,0,0,0,0,0,0,0,0,0,0,0,0,0"/>
                  <o:lock v:ext="edit" verticies="t"/>
                </v:shape>
                <v:shape id="Freeform 7112" o:spid="_x0000_s1047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vcsMA&#10;AADbAAAADwAAAGRycy9kb3ducmV2LnhtbESPQYvCMBSE7wv+h/AEb2tqQZHaVERdkD0Iq4LXZ/Ns&#10;i81L22S1+++NsOBxmJlvmHTZm1rcqXOVZQWTcQSCOLe64kLB6fj1OQfhPLLG2jIp+CMHy2zwkWKi&#10;7YN/6H7whQgQdgkqKL1vEildXpJBN7YNcfCutjPog+wKqTt8BLipZRxFM2mw4rBQYkPrkvLb4dco&#10;iNrZ7WK/27apd9N4e97Q3lz2So2G/WoBwlPv3+H/9k4riCfw+hJ+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kvcsMAAADbAAAADwAAAAAAAAAAAAAAAACYAgAAZHJzL2Rv&#10;d25yZXYueG1sUEsFBgAAAAAEAAQA9QAAAIgDAAAAAA==&#10;" path="m43,57l,,43,57xe" filled="f" strokecolor="#e15520" strokeweight="0">
                  <v:path arrowok="t" o:connecttype="custom" o:connectlocs="43,57;0,0;43,57" o:connectangles="0,0,0"/>
                </v:shape>
                <v:shape id="Freeform 7113" o:spid="_x0000_s1048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LN8EA&#10;AADbAAAADwAAAGRycy9kb3ducmV2LnhtbESPQYvCMBSE74L/ITzBm6b2IFqNosJCb7LdvXh7Ns+m&#10;2LyUJtbuv98IgsdhZr5htvvBNqKnzteOFSzmCQji0umaKwW/P1+zFQgfkDU2jknBH3nY78ajLWba&#10;Pfmb+iJUIkLYZ6jAhNBmUvrSkEU/dy1x9G6usxii7CqpO3xGuG1kmiRLabHmuGCwpZOh8l48rILz&#10;7WLW5SHoa9Lnp/OxcPfLKldqOhkOGxCBhvAJv9u5VpCm8PoSf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eSzfBAAAA2wAAAA8AAAAAAAAAAAAAAAAAmAIAAGRycy9kb3du&#10;cmV2LnhtbFBLBQYAAAAABAAEAPUAAACGAwAAAAA=&#10;" path="m8,l20,13r5,12l28,32r,8l25,47r-2,8l15,50,10,45,5,37,3,30,,22,3,15,3,8,8,e" filled="f" strokecolor="#e15520" strokeweight="0">
                  <v:path arrowok="t" o:connecttype="custom" o:connectlocs="8,0;20,13;25,25;28,32;28,40;25,47;23,55;15,50;10,45;5,37;3,30;0,22;3,15;3,8;8,0" o:connectangles="0,0,0,0,0,0,0,0,0,0,0,0,0,0,0"/>
                </v:shape>
                <v:shape id="Freeform 7114" o:spid="_x0000_s1049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pLsIA&#10;AADbAAAADwAAAGRycy9kb3ducmV2LnhtbESPQYvCMBSE74L/ITzBm6YqLFKNIhVFdvdiWzw/mrdt&#10;2ealNFG7/nqzIHgcZuYbZr3tTSNu1LnasoLZNAJBXFhdc6kgzw6TJQjnkTU2lknBHznYboaDNcba&#10;3vlMt9SXIkDYxaig8r6NpXRFRQbd1LbEwfuxnUEfZFdK3eE9wE0j51H0IQ3WHBYqbCmpqPhNr0aB&#10;yZI0mR3LL3u9ZLlOzP7z+7FXajzqdysQnnr/Dr/aJ61gvoD/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ekuwgAAANsAAAAPAAAAAAAAAAAAAAAAAJgCAABkcnMvZG93&#10;bnJldi54bWxQSwUGAAAAAAQABAD1AAAAhwMAAAAA&#10;" path="m37,65l,,37,65xm37,65l50,77r5,13l57,97r,8l55,112r-3,5l45,114r-5,-5l35,102,32,95,30,87r,-7l32,72r5,-7xe" fillcolor="#f3be00" stroked="f">
                  <v:path arrowok="t" o:connecttype="custom" o:connectlocs="37,65;0,0;37,65;37,65;50,77;55,90;57,97;57,105;55,112;52,117;45,114;40,109;35,102;32,95;30,87;30,80;32,72;37,65" o:connectangles="0,0,0,0,0,0,0,0,0,0,0,0,0,0,0,0,0,0"/>
                  <o:lock v:ext="edit" verticies="t"/>
                </v:shape>
                <v:shape id="Freeform 7115" o:spid="_x0000_s1050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/z8MA&#10;AADbAAAADwAAAGRycy9kb3ducmV2LnhtbESPzW7CMBCE75V4B2uRuBUHhFoUMCggFXrpgZ8HWMWL&#10;HYjXIXZJePu6UqUeRzPzjWa57l0tHtSGyrOCyTgDQVx6XbFRcD59vM5BhIissfZMCp4UYL0avCwx&#10;177jAz2O0YgE4ZCjAhtjk0sZSksOw9g3xMm7+NZhTLI1UrfYJbir5TTL3qTDitOCxYa2lsrb8dsp&#10;KC+Hwuj9lb5298Jk3ftmFzdWqdGwLxYgIvXxP/zX/tQKpj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A/z8MAAADbAAAADwAAAAAAAAAAAAAAAACYAgAAZHJzL2Rv&#10;d25yZXYueG1sUEsFBgAAAAAEAAQA9QAAAIgDAAAAAA==&#10;" path="m37,65l,,37,65xe" filled="f" strokecolor="#e15520" strokeweight="0">
                  <v:path arrowok="t" o:connecttype="custom" o:connectlocs="37,65;0,0;37,65" o:connectangles="0,0,0"/>
                </v:shape>
                <v:shape id="Freeform 7116" o:spid="_x0000_s1051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7GMUA&#10;AADbAAAADwAAAGRycy9kb3ducmV2LnhtbESP0WrCQBRE3wv9h+UWfKubKopGN6FVCrWCEPUDLtlr&#10;NjR7N2a3mvbruwXBx2FmzjDLvLeNuFDna8cKXoYJCOLS6ZorBcfD+/MMhA/IGhvHpOCHPOTZ48MS&#10;U+2uXNBlHyoRIexTVGBCaFMpfWnIoh+6ljh6J9dZDFF2ldQdXiPcNnKUJFNpsea4YLCllaHya/9t&#10;FfSHjSnW813Q48n6d/65edueq0KpwVP/ugARqA/38K39oRWMJvD/Jf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jsYxQAAANsAAAAPAAAAAAAAAAAAAAAAAJgCAABkcnMv&#10;ZG93bnJldi54bWxQSwUGAAAAAAQABAD1AAAAigMAAAAA&#10;" path="m7,l20,12r5,13l27,32r,8l25,47r-3,5l15,49,10,44,5,37,2,30,,22,,15,2,7,7,e" filled="f" strokecolor="#e15520" strokeweight="0">
                  <v:path arrowok="t" o:connecttype="custom" o:connectlocs="7,0;20,12;25,25;27,32;27,40;25,47;22,52;15,49;10,44;5,37;2,30;0,22;0,15;2,7;7,0" o:connectangles="0,0,0,0,0,0,0,0,0,0,0,0,0,0,0"/>
                </v:shape>
                <v:shape id="Freeform 7117" o:spid="_x0000_s1052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+1sIA&#10;AADbAAAADwAAAGRycy9kb3ducmV2LnhtbESPT2sCMRTE7wW/Q3iCt5pVxMrWKOL/Q0HU4vmRvG6W&#10;bl6WTdT12xuh0OMwM79hpvPWVeJGTSg9Kxj0MxDE2puSCwXf5837BESIyAYrz6TgQQHms87bFHPj&#10;73yk2ykWIkE45KjAxljnUgZtyWHo+5o4eT++cRiTbAppGrwnuKvkMMvG0mHJacFiTUtL+vd0dQou&#10;X5vDqqj0ztvRWl/qLX9kJSvV67aLTxCR2vgf/mvvjYLhGF5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X7WwgAAANsAAAAPAAAAAAAAAAAAAAAAAJgCAABkcnMvZG93&#10;bnJldi54bWxQSwUGAAAAAAQABAD1AAAAhwMAAAAA&#10;" path="m35,57l,,35,57xm35,57l47,70r5,15l54,90r,7l54,105r-2,7l44,107r-7,-5l32,97,30,90,27,82r,-10l30,65r5,-8xe" fillcolor="#f3be00" stroked="f">
                  <v:path arrowok="t" o:connecttype="custom" o:connectlocs="35,57;0,0;35,57;35,57;47,70;52,85;54,90;54,97;54,105;52,112;44,107;37,102;32,97;30,90;27,82;27,72;30,65;35,57" o:connectangles="0,0,0,0,0,0,0,0,0,0,0,0,0,0,0,0,0,0"/>
                  <o:lock v:ext="edit" verticies="t"/>
                </v:shape>
                <v:shape id="Freeform 7118" o:spid="_x0000_s1053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e3sUA&#10;AADbAAAADwAAAGRycy9kb3ducmV2LnhtbESPUWsCMRCE3wv9D2ELvpSaaKEtV6OIoAhFRC20j8tl&#10;e3ftZXMkq57/3hQKfRxm5htmMut9q04UUxPYwmhoQBGXwTVcWXg/LB9eQCVBdtgGJgsXSjCb3t5M&#10;sHDhzDs67aVSGcKpQAu1SFdoncqaPKZh6Iiz9xWiR8kyVtpFPGe4b/XYmCftseG8UGNHi5rKn/3R&#10;WxDZfpvN5/FyeHv8MHG0vV+1DVk7uOvnr6CEevkP/7XXzsL4GX6/5B+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7exQAAANsAAAAPAAAAAAAAAAAAAAAAAJgCAABkcnMv&#10;ZG93bnJldi54bWxQSwUGAAAAAAQABAD1AAAAigMAAAAA&#10;" path="m35,57l,,35,57xe" filled="f" strokecolor="#e15520" strokeweight="0">
                  <v:path arrowok="t" o:connecttype="custom" o:connectlocs="35,57;0,0;35,57" o:connectangles="0,0,0"/>
                </v:shape>
                <v:shape id="Freeform 7119" o:spid="_x0000_s1054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DS8AA&#10;AADbAAAADwAAAGRycy9kb3ducmV2LnhtbERPTYvCMBC9C/sfwgh7kTVVpEg1iqusCF60XTwPzWxb&#10;tpnUJtb6781B8Ph438t1b2rRUesqywom4wgEcW51xYWC3+znaw7CeWSNtWVS8CAH69XHYImJtnc+&#10;U5f6QoQQdgkqKL1vEildXpJBN7YNceD+bGvQB9gWUrd4D+GmltMoiqXBikNDiQ1tS8r/05tRgKOs&#10;Ox0r57LrbhTPvuML6sleqc9hv1mA8NT7t/jlPmgF0zA2fA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mDS8AAAADbAAAADwAAAAAAAAAAAAAAAACYAgAAZHJzL2Rvd25y&#10;ZXYueG1sUEsFBgAAAAAEAAQA9QAAAIUDAAAAAA==&#10;" path="m8,l20,13r5,15l27,33r,7l27,48r-2,7l17,50,10,45,5,40,3,33,,25,,15,3,8,8,e" filled="f" strokecolor="#e15520" strokeweight="0">
                  <v:path arrowok="t" o:connecttype="custom" o:connectlocs="8,0;20,13;25,28;27,33;27,40;27,48;25,55;17,50;10,45;5,40;3,33;0,25;0,15;3,8;8,0" o:connectangles="0,0,0,0,0,0,0,0,0,0,0,0,0,0,0"/>
                </v:shape>
                <v:shape id="Freeform 7120" o:spid="_x0000_s1055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u78IA&#10;AADbAAAADwAAAGRycy9kb3ducmV2LnhtbESPQYvCMBSE7wv+h/CEva2JBUWrUUQQPexFt3p+Ns+2&#10;2ryUJmr992ZhYY/DzHzDzJedrcWDWl851jAcKBDEuTMVFxqyn83XBIQPyAZrx6ThRR6Wi97HHFPj&#10;nrynxyEUIkLYp6ihDKFJpfR5SRb9wDXE0bu41mKIsi2kafEZ4baWiVJjabHiuFBiQ+uS8tvhbjXY&#10;QsnvY7YaXZNtfT5Nqkyd6ab1Z79bzUAE6sJ/+K+9MxqSKfx+i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4i7vwgAAANsAAAAPAAAAAAAAAAAAAAAAAJgCAABkcnMvZG93&#10;bnJldi54bWxQSwUGAAAAAAQABAD1AAAAhwMAAAAA&#10;" path="m45,55l,,45,55xm45,55l57,68r8,12l65,88r,7l65,103r-3,7l55,105r-8,-5l45,93,40,85,37,78r,-8l40,63r5,-8xe" fillcolor="#f3be00" stroked="f">
                  <v:path arrowok="t" o:connecttype="custom" o:connectlocs="45,55;0,0;45,55;45,55;57,68;65,80;65,88;65,95;65,103;62,110;55,105;47,100;45,93;40,85;37,78;37,70;40,63;45,55" o:connectangles="0,0,0,0,0,0,0,0,0,0,0,0,0,0,0,0,0,0"/>
                  <o:lock v:ext="edit" verticies="t"/>
                </v:shape>
                <v:shape id="Freeform 7121" o:spid="_x0000_s1056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nEr8A&#10;AADbAAAADwAAAGRycy9kb3ducmV2LnhtbERPy6rCMBDdC/5DGMGdplYQqUYRQbwLQXyguBuasa02&#10;k9Lk1vr3ZiG4PJz3fNmaUjRUu8KygtEwAkGcWl1wpuB82gymIJxH1lhaJgVvcrBcdDtzTLR98YGa&#10;o89ECGGXoILc+yqR0qU5GXRDWxEH7m5rgz7AOpO6xlcIN6WMo2giDRYcGnKsaJ1T+jz+GwV8O2zL&#10;a7O5Pt7VfsfyfInHp1ipfq9dzUB4av1P/HX/aQXjsD58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gWcSvwAAANsAAAAPAAAAAAAAAAAAAAAAAJgCAABkcnMvZG93bnJl&#10;di54bWxQSwUGAAAAAAQABAD1AAAAhAMAAAAA&#10;" path="m45,55l,,45,55xe" filled="f" strokecolor="#e15520" strokeweight="0">
                  <v:path arrowok="t" o:connecttype="custom" o:connectlocs="45,55;0,0;45,55" o:connectangles="0,0,0"/>
                </v:shape>
                <v:shape id="Freeform 7122" o:spid="_x0000_s1057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DncIA&#10;AADbAAAADwAAAGRycy9kb3ducmV2LnhtbESPQYvCMBSE7wv7H8Jb8LamKoh2jaKC0Jts9dLb2+bZ&#10;FJuX0sRa/71ZEDwOM/MNs9oMthE9db52rGAyTkAQl07XXCk4nw7fCxA+IGtsHJOCB3nYrD8/Vphq&#10;d+df6vNQiQhhn6ICE0KbSulLQxb92LXE0bu4zmKIsquk7vAe4baR0ySZS4s1xwWDLe0Nldf8ZhUc&#10;L4VZltug/5I+2x93ubsWi0yp0dew/QERaAjv8KudaQWzCfx/i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UOdwgAAANsAAAAPAAAAAAAAAAAAAAAAAJgCAABkcnMvZG93&#10;bnJldi54bWxQSwUGAAAAAAQABAD1AAAAhwMAAAAA&#10;" path="m8,l20,13r8,12l28,33r,7l28,48r-3,7l18,50,10,45,8,38,3,30,,23,,15,3,8,8,e" filled="f" strokecolor="#e15520" strokeweight="0">
                  <v:path arrowok="t" o:connecttype="custom" o:connectlocs="8,0;20,13;28,25;28,33;28,40;28,48;25,55;18,50;10,45;8,38;3,30;0,23;0,15;3,8;8,0" o:connectangles="0,0,0,0,0,0,0,0,0,0,0,0,0,0,0"/>
                </v:shape>
                <v:shape id="Freeform 7123" o:spid="_x0000_s1058" style="position:absolute;left:6444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SNsUA&#10;AADbAAAADwAAAGRycy9kb3ducmV2LnhtbESPQWuDQBSE74H+h+UVcgl1jaWlWNcQAsEcekkaCL09&#10;3Fe1um/F3aj599lCocdhZr5hss1sOjHS4BrLCtZRDIK4tLrhSsH5c//0BsJ5ZI2dZVJwIweb/GGR&#10;YartxEcaT74SAcIuRQW1930qpStrMugi2xMH79sOBn2QQyX1gFOAm04mcfwqDTYcFmrsaVdT2Z6u&#10;RkGRvBQ/H/tLu4q5On8Vu4tcHwullo/z9h2Ep9n/h//aB63gOYHfL+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I2xQAAANsAAAAPAAAAAAAAAAAAAAAAAJgCAABkcnMv&#10;ZG93bnJldi54bWxQSwUGAAAAAAQABAD1AAAAigMAAAAA&#10;" path="m52,55l,,52,55xm52,55l67,67,77,80r2,7l79,95r,7l79,107r-7,-2l64,100,57,92,54,85,49,77r,-7l49,62r3,-7xe" fillcolor="#f3be00" stroked="f">
                  <v:path arrowok="t" o:connecttype="custom" o:connectlocs="52,55;0,0;52,55;52,55;67,67;77,80;79,87;79,95;79,102;79,107;72,105;64,100;57,92;54,85;49,77;49,70;49,62;52,55" o:connectangles="0,0,0,0,0,0,0,0,0,0,0,0,0,0,0,0,0,0"/>
                  <o:lock v:ext="edit" verticies="t"/>
                </v:shape>
                <v:shape id="Freeform 7124" o:spid="_x0000_s1059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wosIA&#10;AADbAAAADwAAAGRycy9kb3ducmV2LnhtbESPwYrCQBBE78L+w9ALe9OJClmJjiKCIKwHNX5Ak2mT&#10;YKYnZno1/v2OIOyxqKpX1GLVu0bdqQu1ZwPjUQKKuPC25tLAOd8OZ6CCIFtsPJOBJwVYLT8GC8ys&#10;f/CR7icpVYRwyNBAJdJmWoeiIodh5Fvi6F1851Ci7EptO3xEuGv0JElS7bDmuFBhS5uKiuvp1xm4&#10;yW0zXu++2+M+zZ9pzclBfq7GfH326zkooV7+w+/2zhqYTuH1Jf4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/CiwgAAANsAAAAPAAAAAAAAAAAAAAAAAJgCAABkcnMvZG93&#10;bnJldi54bWxQSwUGAAAAAAQABAD1AAAAhwMAAAAA&#10;" path="m52,55l,,52,55xe" filled="f" strokecolor="#e15520" strokeweight="0">
                  <v:path arrowok="t" o:connecttype="custom" o:connectlocs="52,55;0,0;52,55" o:connectangles="0,0,0"/>
                </v:shape>
                <v:shape id="Freeform 7125" o:spid="_x0000_s1060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dXL4A&#10;AADbAAAADwAAAGRycy9kb3ducmV2LnhtbESPzQrCMBCE74LvEFbwpqk/iFSjqCAIevHnAZZm0xab&#10;TWmi1rc3guBxmJlvmOW6tZV4UuNLxwpGwwQEceZ0ybmC23U/mIPwAVlj5ZgUvMnDetXtLDHV7sVn&#10;el5CLiKEfYoKihDqVEqfFWTRD11NHD3jGoshyiaXusFXhNtKjpNkJi2WHBcKrGlXUHa/PGyktHeT&#10;zw/jKW6PV3finTFGGqX6vXazABGoDf/wr33QCiZT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LHVy+AAAA2wAAAA8AAAAAAAAAAAAAAAAAmAIAAGRycy9kb3ducmV2&#10;LnhtbFBLBQYAAAAABAAEAPUAAACDAwAAAAA=&#10;" path="m3,l18,12,28,25r2,7l30,40r,7l30,52,23,50,15,45,8,37,5,30,,22,,15,,7,3,e" filled="f" strokecolor="#e15520" strokeweight="0">
                  <v:path arrowok="t" o:connecttype="custom" o:connectlocs="3,0;18,12;28,25;30,32;30,40;30,47;30,52;23,50;15,45;8,37;5,30;0,22;0,15;0,7;3,0" o:connectangles="0,0,0,0,0,0,0,0,0,0,0,0,0,0,0"/>
                </v:shape>
                <v:shape id="Freeform 7126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9YsQA&#10;AADbAAAADwAAAGRycy9kb3ducmV2LnhtbESPQWvCQBSE74L/YXlCb7qpoVaiq6gYKPSkLQ3eHtnX&#10;JJh9G7Jrkv77riB4HGbmG2a9HUwtOmpdZVnB6ywCQZxbXXGh4PsrnS5BOI+ssbZMCv7IwXYzHq0x&#10;0bbnE3VnX4gAYZeggtL7JpHS5SUZdDPbEAfv17YGfZBtIXWLfYCbWs6jaCENVhwWSmzoUFJ+Pd+M&#10;gjS7mth87vaXo65+6uyYLd8pU+plMuxWIDwN/hl+tD+0gvgN7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mPWLEAAAA2wAAAA8AAAAAAAAAAAAAAAAAmAIAAGRycy9k&#10;b3ducmV2LnhtbFBLBQYAAAAABAAEAPUAAACJAwAAAAA=&#10;" path="m,2l15,,30,2r12,8l55,20r-8,2l42,22r-7,l25,20,17,17,10,15,5,10,,2xe" fillcolor="#f3be00" stroked="f">
                  <v:path arrowok="t" o:connecttype="custom" o:connectlocs="0,2;15,0;30,2;42,10;55,20;47,22;42,22;35,22;25,20;17,17;10,15;5,10;0,2" o:connectangles="0,0,0,0,0,0,0,0,0,0,0,0,0"/>
                </v:shape>
                <v:shape id="Freeform 7127" o:spid="_x0000_s1062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I4MIA&#10;AADbAAAADwAAAGRycy9kb3ducmV2LnhtbESPQWsCMRSE74X+h/AKvdWkFq2sRqlC0ataUG+PzXN3&#10;cfOyJOlu+u8bodDjMDPfMItVsq3oyYfGsYbXkQJBXDrTcKXh6/j5MgMRIrLB1jFp+KEAq+XjwwIL&#10;4wbeU3+IlcgQDgVqqGPsCilDWZPFMHIdcfauzluMWfpKGo9DhttWjpWaSosN54UaO9rUVN4O31aD&#10;mnSXE543yg/v223idZr1k73Wz0/pYw4iUor/4b/2zmh4m8L9S/4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UjgwgAAANsAAAAPAAAAAAAAAAAAAAAAAJgCAABkcnMvZG93&#10;bnJldi54bWxQSwUGAAAAAAQABAD1AAAAhwMAAAAA&#10;" path="m,2l15,,30,2r12,8l55,20r-8,2l42,22r-7,l25,20,17,17,10,15,5,10,,2e" filled="f" strokecolor="#e15520" strokeweight="0">
                  <v:path arrowok="t" o:connecttype="custom" o:connectlocs="0,2;15,0;30,2;42,10;55,20;47,22;42,22;35,22;25,20;17,17;10,15;5,10;0,2" o:connectangles="0,0,0,0,0,0,0,0,0,0,0,0,0"/>
                </v:shape>
                <v:shape id="Freeform 7128" o:spid="_x0000_s1063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IQcYA&#10;AADbAAAADwAAAGRycy9kb3ducmV2LnhtbESPQUvDQBSE74L/YXmCN7uxaippt6UUqgUL1dZCj6/Z&#10;1ySYfRt21yT117sFweMwM98wk1lvatGS85VlBfeDBARxbnXFhYLP3fLuGYQPyBpry6TgTB5m0+ur&#10;CWbadvxB7TYUIkLYZ6igDKHJpPR5SQb9wDbE0TtZZzBE6QqpHXYRbmo5TJJUGqw4LpTY0KKk/Gv7&#10;bRQ87U+v65/u8a137eHY0cak7+mLUrc3/XwMIlAf/sN/7ZVW8DCCy5f4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IQcYAAADbAAAADwAAAAAAAAAAAAAAAACYAgAAZHJz&#10;L2Rvd25yZXYueG1sUEsFBgAAAAAEAAQA9QAAAIsDAAAAAA==&#10;" path="m60,35r17,l90,40r15,8l114,58r-4,2l102,60,95,58,87,55,80,53,72,48,65,43,60,35xm60,38l,,60,38xe" fillcolor="#f3be00" stroked="f">
                  <v:path arrowok="t" o:connecttype="custom" o:connectlocs="60,35;77,35;90,40;105,48;114,58;110,60;102,60;95,58;87,55;80,53;72,48;65,43;60,35;60,38;0,0;60,38" o:connectangles="0,0,0,0,0,0,0,0,0,0,0,0,0,0,0,0"/>
                  <o:lock v:ext="edit" verticies="t"/>
                </v:shape>
                <v:shape id="Freeform 7129" o:spid="_x0000_s1064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DKMIA&#10;AADbAAAADwAAAGRycy9kb3ducmV2LnhtbERP3WrCMBS+H/gO4Qi700QH6qpRijgcXihaH+CsObbd&#10;mpOuybS+vbkQdvnx/S9Wna3FlVpfOdYwGioQxLkzFRcaztnHYAbCB2SDtWPScCcPq2XvZYGJcTc+&#10;0vUUChFD2CeooQyhSaT0eUkW/dA1xJG7uNZiiLAtpGnxFsNtLcdKTaTFimNDiQ2tS8p/Tn9Ww/s2&#10;PUy/zpvse7/eqf3vVk3SbKP1a79L5yACdeFf/HR/Gg1vcWz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cMowgAAANsAAAAPAAAAAAAAAAAAAAAAAJgCAABkcnMvZG93&#10;bnJldi54bWxQSwUGAAAAAAQABAD1AAAAhwMAAAAA&#10;" path="m,l17,,30,5r15,8l54,23r-4,2l42,25,35,23,27,20,20,18,12,13,5,8,,xe" filled="f" strokecolor="#e15520" strokeweight="0">
                  <v:path arrowok="t" o:connecttype="custom" o:connectlocs="0,0;17,0;30,5;45,13;54,23;50,25;42,25;35,23;27,20;20,18;12,13;5,8;0,0" o:connectangles="0,0,0,0,0,0,0,0,0,0,0,0,0"/>
                </v:shape>
                <v:shape id="Freeform 7130" o:spid="_x0000_s1065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3yAsQA&#10;AADbAAAADwAAAGRycy9kb3ducmV2LnhtbESPQWsCMRSE74X+h/AK3jRbBWlXo1hF0Z7UKl4fm+dm&#10;cfOybuK6/vumIPQ4zMw3zHja2lI0VPvCsYL3XgKCOHO64FzB4WfZ/QDhA7LG0jEpeJCH6eT1ZYyp&#10;dnfeUbMPuYgQ9ikqMCFUqZQ+M2TR91xFHL2zqy2GKOtc6hrvEW5L2U+SobRYcFwwWNHcUHbZ36yC&#10;/rYYHlbXxUaeVuVxYa7nr9l3o1TnrZ2NQARqw3/42V5rBYNP+PsSf4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8gLEAAAA2wAAAA8AAAAAAAAAAAAAAAAAmAIAAGRycy9k&#10;b3ducmV2LnhtbFBLBQYAAAAABAAEAPUAAACJAwAAAAA=&#10;" path="m60,38l,,60,38e" filled="f" strokecolor="#e15520" strokeweight="0">
                  <v:path arrowok="t" o:connecttype="custom" o:connectlocs="60,38;0,0;60,38" o:connectangles="0,0,0"/>
                </v:shape>
                <v:shape id="Freeform 7131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ML8EA&#10;AADbAAAADwAAAGRycy9kb3ducmV2LnhtbERPzUrDQBC+C77DMoIXsRurBIndliIognpI9QGG7JiN&#10;ZmfD7timPr1zEDx+fP+rzRxHs6dchsQOrhYVGOIu+YF7B+9vD5e3YIogexwTk4MjFdisT09W2Ph0&#10;4Jb2O+mNhnBp0EEQmRprSxcoYlmkiVi5j5QjisLcW5/xoOFxtMuqqm3EgbUh4ET3gbqv3XfUkja0&#10;4/Fz+/j8ev1zkWVZt/JSO3d+Nm/vwAjN8i/+cz95Bz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PDC/BAAAA2wAAAA8AAAAAAAAAAAAAAAAAmAIAAGRycy9kb3du&#10;cmV2LnhtbFBLBQYAAAAABAAEAPUAAACGAwAAAAA=&#10;" path="m,5l14,,29,2r13,8l54,17r-7,3l39,22r-7,l24,20,17,17,9,15,5,10,,5xe" fillcolor="#f3be00" stroked="f">
                  <v:path arrowok="t" o:connecttype="custom" o:connectlocs="0,5;14,0;29,2;42,10;54,17;47,20;39,22;32,22;24,20;17,17;9,15;5,10;0,5" o:connectangles="0,0,0,0,0,0,0,0,0,0,0,0,0"/>
                </v:shape>
                <v:shape id="Freeform 7132" o:spid="_x0000_s1067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az8MA&#10;AADbAAAADwAAAGRycy9kb3ducmV2LnhtbESPQWvCQBSE70L/w/IK3nSTYCWkrlKKLfaotYfeHtln&#10;Etx9G7KrJv56VxA8DjPzDbNY9daIM3W+cawgnSYgiEunG64U7H+/JjkIH5A1GsekYCAPq+XLaIGF&#10;dhfe0nkXKhEh7AtUUIfQFlL6siaLfupa4ugdXGcxRNlVUnd4iXBrZJYkc2mx4bhQY0ufNZXH3ckq&#10;yP1w3V//3r5Tzn62/8PaZMEapcav/cc7iEB9eIYf7Y1WMEv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4az8MAAADbAAAADwAAAAAAAAAAAAAAAACYAgAAZHJzL2Rv&#10;d25yZXYueG1sUEsFBgAAAAAEAAQA9QAAAIgDAAAAAA==&#10;" path="m,5l14,,29,2r13,8l54,17r-7,3l39,22r-7,l24,20,17,17,9,15,5,10,,5xe" filled="f" strokecolor="#e15520" strokeweight="0">
                  <v:path arrowok="t" o:connecttype="custom" o:connectlocs="0,5;14,0;29,2;42,10;54,17;47,20;39,22;32,22;24,20;17,17;9,15;5,10;0,5" o:connectangles="0,0,0,0,0,0,0,0,0,0,0,0,0"/>
                </v:shape>
                <v:shape id="Freeform 7133" o:spid="_x0000_s1068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V1MQA&#10;AADbAAAADwAAAGRycy9kb3ducmV2LnhtbESPQWsCMRSE7wX/Q3gFL0WzipR1axSVCuKtVovHx+a5&#10;Wbp5WTapG/+9KRR6HGbmG2axirYRN+p87VjBZJyBIC6drrlScPrcjXIQPiBrbByTgjt5WC0HTwss&#10;tOv5g27HUIkEYV+gAhNCW0jpS0MW/di1xMm7us5iSLKrpO6wT3DbyGmWvUqLNacFgy1tDZXfxx+r&#10;YHPotTlf6nl+yd9f7lcf86+4UWr4HNdvIALF8B/+a++1gtkU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FdTEAAAA2wAAAA8AAAAAAAAAAAAAAAAAmAIAAGRycy9k&#10;b3ducmV2LnhtbFBLBQYAAAAABAAEAPUAAACJAwAAAAA=&#10;" path="m63,32l,,63,32xe" fillcolor="#f3be00" stroked="f">
                  <v:path arrowok="t" o:connecttype="custom" o:connectlocs="63,32;0,0;63,32" o:connectangles="0,0,0"/>
                </v:shape>
                <v:shape id="Freeform 7134" o:spid="_x0000_s1069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QpsMA&#10;AADbAAAADwAAAGRycy9kb3ducmV2LnhtbESP3YrCMBSE7xd8h3AEb0RTf5HaVGRV2KsVfx7g0Bzb&#10;YnNSmqytPr1ZWNjLYWa+YZJNZyrxoMaVlhVMxhEI4szqknMF18thtALhPLLGyjIpeJKDTdr7SDDW&#10;tuUTPc4+FwHCLkYFhfd1LKXLCjLoxrYmDt7NNgZ9kE0udYNtgJtKTqNoKQ2WHBYKrOmzoOx+/jEK&#10;js95OayH29f+Wy7a1cK7bGecUoN+t12D8NT5//Bf+0srmM/g90v4AT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5QpsMAAADbAAAADwAAAAAAAAAAAAAAAACYAgAAZHJzL2Rv&#10;d25yZXYueG1sUEsFBgAAAAAEAAQA9QAAAIgDAAAAAA==&#10;" path="m63,32l,,63,32xe" filled="f" strokecolor="#e15520" strokeweight="0">
                  <v:path arrowok="t" o:connecttype="custom" o:connectlocs="63,32;0,0;63,32" o:connectangles="0,0,0"/>
                </v:shape>
                <v:shape id="Freeform 7135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K/sIA&#10;AADbAAAADwAAAGRycy9kb3ducmV2LnhtbESPQYvCMBSE7wv+h/AEb2uq1EWqUUSQ9bJgVfD6aJ5t&#10;sXkpSbat/94sCHscZuYbZr0dTCM6cr62rGA2TUAQF1bXXCq4Xg6fSxA+IGtsLJOCJ3nYbkYfa8y0&#10;7Tmn7hxKESHsM1RQhdBmUvqiIoN+alvi6N2tMxiidKXUDvsIN42cJ8mXNFhzXKiwpX1FxeP8axTk&#10;kq+HRf9tu3xW/Czuy9MtdaVSk/GwW4EINIT/8Lt91ArS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Mr+wgAAANsAAAAPAAAAAAAAAAAAAAAAAJgCAABkcnMvZG93&#10;bnJldi54bWxQSwUGAAAAAAQABAD1AAAAhwMAAAAA&#10;" path="m,3l15,,30,,42,8r13,7l47,18r-7,2l33,20r-8,l18,18,10,13,5,10,,3xe" fillcolor="#f3be00" stroked="f">
                  <v:path arrowok="t" o:connecttype="custom" o:connectlocs="0,3;15,0;30,0;42,8;55,15;47,18;40,20;33,20;25,20;18,18;10,13;5,10;0,3" o:connectangles="0,0,0,0,0,0,0,0,0,0,0,0,0"/>
                </v:shape>
                <v:shape id="Freeform 7136" o:spid="_x0000_s1071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72MQA&#10;AADbAAAADwAAAGRycy9kb3ducmV2LnhtbESPQWvCQBSE70L/w/IK3nTT0GqJrqG0VMxJjAWvL9nX&#10;JDT7dsmuGv99t1DwOMzMN8w6H00vLjT4zrKCp3kCgri2uuNGwdfxc/YKwgdkjb1lUnAjD/nmYbLG&#10;TNsrH+hShkZECPsMFbQhuExKX7dk0M+tI47etx0MhiiHRuoBrxFuepkmyUIa7DgutOjovaX6pzwb&#10;Bfsjngr3cZZVJQu/dfvlWKSVUtPH8W0FItAY7uH/9k4reH6B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u9jEAAAA2wAAAA8AAAAAAAAAAAAAAAAAmAIAAGRycy9k&#10;b3ducmV2LnhtbFBLBQYAAAAABAAEAPUAAACJAwAAAAA=&#10;" path="m,3l15,,30,,42,8r13,7l47,18r-7,2l33,20r-8,l18,18,10,13,5,10,,3xe" filled="f" strokecolor="#e15520" strokeweight="0">
                  <v:path arrowok="t" o:connecttype="custom" o:connectlocs="0,3;15,0;30,0;42,8;55,15;47,18;40,20;33,20;25,20;18,18;10,13;5,10;0,3" o:connectangles="0,0,0,0,0,0,0,0,0,0,0,0,0"/>
                </v:shape>
                <v:shape id="Freeform 7137" o:spid="_x0000_s1072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C7cYA&#10;AADbAAAADwAAAGRycy9kb3ducmV2LnhtbESPQWvCQBSE74X+h+UJvdWNxVqbuooUCwFzMS2Ct0f2&#10;mUSzb9PdVdN/7wpCj8PMfMPMFr1pxZmcbywrGA0TEMSl1Q1XCn6+v56nIHxA1thaJgV/5GExf3yY&#10;YarthTd0LkIlIoR9igrqELpUSl/WZNAPbUccvb11BkOUrpLa4SXCTStfkmQiDTYcF2rs6LOm8lic&#10;jAK/y0/9ervKfpev+biZ5of31dtBqadBv/wAEagP/+F7O9MKxhO4fY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OC7cYAAADbAAAADwAAAAAAAAAAAAAAAACYAgAAZHJz&#10;L2Rvd25yZXYueG1sUEsFBgAAAAAEAAQA9QAAAIsDAAAAAA==&#10;" path="m62,25l,,62,25xe" fillcolor="#f3be00" stroked="f">
                  <v:path arrowok="t" o:connecttype="custom" o:connectlocs="62,25;0,0;62,25" o:connectangles="0,0,0"/>
                </v:shape>
                <v:shape id="Freeform 7138" o:spid="_x0000_s1073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ZLMQA&#10;AADbAAAADwAAAGRycy9kb3ducmV2LnhtbESPX2vCMBTF3wd+h3CFvQxNlTlH11RU6PR1VQZ7uzTX&#10;ttjc1CbT7NsvwmCPh/Pnx8lWwXTiSoNrLSuYTRMQxJXVLdcKjodi8grCeWSNnWVS8EMOVvnoIcNU&#10;2xt/0LX0tYgj7FJU0Hjfp1K6qiGDbmp74uid7GDQRznUUg94i+Omk/MkeZEGW46EBnvaNlSdy28T&#10;Iaf3y0Lvi6/F02b3mVyKTVj3QanHcVi/gfAU/H/4r73XCp6XcP8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2SzEAAAA2wAAAA8AAAAAAAAAAAAAAAAAmAIAAGRycy9k&#10;b3ducmV2LnhtbFBLBQYAAAAABAAEAPUAAACJAwAAAAA=&#10;" path="m62,25l,,62,25xe" filled="f" strokecolor="#e15520" strokeweight="0">
                  <v:path arrowok="t" o:connecttype="custom" o:connectlocs="62,25;0,0;62,25" o:connectangles="0,0,0"/>
                </v:shape>
                <v:shape id="Freeform 7139" o:spid="_x0000_s1074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KHrwA&#10;AADbAAAADwAAAGRycy9kb3ducmV2LnhtbERPSwrCMBDdC94hjOBOU+uHUo0igujGha0HGJqxLTaT&#10;0kSttzcLweXj/Te73jTiRZ2rLSuYTSMQxIXVNZcKbvlxkoBwHlljY5kUfMjBbjscbDDV9s1XemW+&#10;FCGEXYoKKu/bVEpXVGTQTW1LHLi77Qz6ALtS6g7fIdw0Mo6ilTRYc2iosKVDRcUjexoFSRJfzrcl&#10;zh3HfTTLT4e7lJlS41G/X4Pw1Pu/+Oc+awWLMDZ8CT9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YEoevAAAANsAAAAPAAAAAAAAAAAAAAAAAJgCAABkcnMvZG93bnJldi54&#10;bWxQSwUGAAAAAAQABAD1AAAAgQMAAAAA&#10;" path="m,2l17,,30,,45,5r12,7l50,15r-5,2l37,17r-10,l20,17,12,12,5,10,,2xe" fillcolor="#f3be00" stroked="f">
                  <v:path arrowok="t" o:connecttype="custom" o:connectlocs="0,2;17,0;30,0;45,5;57,12;50,15;45,17;37,17;27,17;20,17;12,12;5,10;0,2" o:connectangles="0,0,0,0,0,0,0,0,0,0,0,0,0"/>
                </v:shape>
                <v:shape id="Freeform 7140" o:spid="_x0000_s1075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8MsIA&#10;AADbAAAADwAAAGRycy9kb3ducmV2LnhtbESPQYvCMBCF7wv+hzCCtzV1V8RWo8iC4EXFKngdm7Et&#10;NpPSZG3115uFBY+PN+978+bLzlTiTo0rLSsYDSMQxJnVJecKTsf15xSE88gaK8uk4EEOlovexxwT&#10;bVs+0D31uQgQdgkqKLyvEyldVpBBN7Q1cfCutjHog2xyqRtsA9xU8iuKJtJgyaGhwJp+Cspu6a8J&#10;b5w33/utY6zatb14tPFzl8ZKDfrdagbCU+ffx//pjVYwjuFvSwC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HwywgAAANsAAAAPAAAAAAAAAAAAAAAAAJgCAABkcnMvZG93&#10;bnJldi54bWxQSwUGAAAAAAQABAD1AAAAhwMAAAAA&#10;" path="m,2l17,,30,,45,5r12,7l50,15r-5,2l37,17r-10,l20,17,12,12,5,10,,2e" filled="f" strokecolor="#e15520" strokeweight="0">
                  <v:path arrowok="t" o:connecttype="custom" o:connectlocs="0,2;17,0;30,0;45,5;57,12;50,15;45,17;37,17;27,17;20,17;12,12;5,10;0,2" o:connectangles="0,0,0,0,0,0,0,0,0,0,0,0,0"/>
                </v:shape>
                <v:shape id="Freeform 7141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gUcEA&#10;AADbAAAADwAAAGRycy9kb3ducmV2LnhtbERPTWsCMRC9C/0PYYRepCYKlbI1iiiiohZqe+hxuplu&#10;lm4mS5Lq9t+bg+Dx8b6n88414kwh1p41jIYKBHHpTc2Vhs+P9dMLiJiQDTaeScM/RZjPHnpTLIy/&#10;8DudT6kSOYRjgRpsSm0hZSwtOYxD3xJn7scHhynDUEkT8JLDXSPHSk2kw5pzg8WWlpbK39Of07A7&#10;hgFb/63Uinfm7bDfdpv4pfVjv1u8gkjUpbv45t4aDc95ff6Sf4C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AoFHBAAAA2wAAAA8AAAAAAAAAAAAAAAAAmAIAAGRycy9kb3du&#10;cmV2LnhtbFBLBQYAAAAABAAEAPUAAACGAwAAAAA=&#10;" path="m65,28l,,65,28xe" fillcolor="#f3be00" stroked="f">
                  <v:path arrowok="t" o:connecttype="custom" o:connectlocs="65,28;0,0;65,28" o:connectangles="0,0,0"/>
                </v:shape>
                <v:shape id="Freeform 7142" o:spid="_x0000_s1077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J5MIA&#10;AADbAAAADwAAAGRycy9kb3ducmV2LnhtbESPQWsCMRSE7wX/Q3hCbzW7C5ayGqUoosd268HjY/NM&#10;lm5elk1c479vCoUeh5n5hllvk+vFRGPoPCsoFwUI4tbrjo2C89fh5Q1EiMgae8+k4EEBtpvZ0xpr&#10;7e/8SVMTjcgQDjUqsDEOtZShteQwLPxAnL2rHx3GLEcj9Yj3DHe9rIriVTrsOC9YHGhnqf1ubk5B&#10;d0nXy60pe1vQ2aTdsfrAvVPqeZ7eVyAipfgf/muftIJlCb9f8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YnkwgAAANsAAAAPAAAAAAAAAAAAAAAAAJgCAABkcnMvZG93&#10;bnJldi54bWxQSwUGAAAAAAQABAD1AAAAhwMAAAAA&#10;" path="m65,28l,,65,28xe" filled="f" strokecolor="#e15520" strokeweight="0">
                  <v:path arrowok="t" o:connecttype="custom" o:connectlocs="65,28;0,0;65,28" o:connectangles="0,0,0"/>
                </v:shape>
                <v:shape id="Freeform 7143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wYMUA&#10;AADbAAAADwAAAGRycy9kb3ducmV2LnhtbESPQWsCMRSE74L/IbyCN80asOrWKFIoehHbbQ/29rp5&#10;3V26eVmSqFt/fVMo9DjMzDfMatPbVlzIh8axhukkA0FcOtNwpeHt9Wm8ABEissHWMWn4pgCb9XCw&#10;wty4K7/QpYiVSBAOOWqoY+xyKUNZk8UwcR1x8j6dtxiT9JU0Hq8JblupsuxeWmw4LdTY0WNN5Vdx&#10;thpO6tg5/67mhVp+HJ4X091tTqz16K7fPoCI1Mf/8F97bzTMFP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vBgxQAAANsAAAAPAAAAAAAAAAAAAAAAAJgCAABkcnMv&#10;ZG93bnJldi54bWxQSwUGAAAAAAQABAD1AAAAigMAAAAA&#10;" path="m,5l14,,29,,42,5r12,7l49,17r-7,l34,20r-7,l19,17,12,15,5,10,,5xe" fillcolor="#f3be00" stroked="f">
                  <v:path arrowok="t" o:connecttype="custom" o:connectlocs="0,5;14,0;29,0;42,5;54,12;49,17;42,17;34,20;27,20;19,17;12,15;5,10;0,5" o:connectangles="0,0,0,0,0,0,0,0,0,0,0,0,0"/>
                </v:shape>
                <v:shape id="Freeform 7144" o:spid="_x0000_s1079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zW8YA&#10;AADbAAAADwAAAGRycy9kb3ducmV2LnhtbESPX0vDQBDE3wW/w7GCL6W92KKU2GspFUV8kDb987zk&#10;1iSa2wt32zb99p5Q8HGYmd8ws0XvWnWiEBvPBh5GGSji0tuGKwO77etwCioKssXWMxm4UITF/PZm&#10;hrn1Z97QqZBKJQjHHA3UIl2udSxrchhHviNO3pcPDiXJUGkb8JzgrtXjLHvSDhtOCzV2tKqp/CmO&#10;zsAmDA7fS4n7l+P443Pwtlo3QdbG3N/1y2dQQr38h6/td2vgcQJ/X9IP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lzW8YAAADbAAAADwAAAAAAAAAAAAAAAACYAgAAZHJz&#10;L2Rvd25yZXYueG1sUEsFBgAAAAAEAAQA9QAAAIsDAAAAAA==&#10;" path="m,5l14,,29,,42,5r12,7l49,17r-7,l34,20r-7,l19,17,12,15,5,10,,5e" filled="f" strokecolor="#e15520" strokeweight="0">
                  <v:path arrowok="t" o:connecttype="custom" o:connectlocs="0,5;14,0;29,0;42,5;54,12;49,17;42,17;34,20;27,20;19,17;12,15;5,10;0,5" o:connectangles="0,0,0,0,0,0,0,0,0,0,0,0,0"/>
                </v:shape>
                <v:shape id="Freeform 7145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LFsIA&#10;AADbAAAADwAAAGRycy9kb3ducmV2LnhtbESPQWvCQBSE74L/YXmCN91YrEh0FbFISkHBKJ4f2Wc2&#10;JPs2ZFdN/323UOhxmJlvmPW2t414Uucrxwpm0wQEceF0xaWC6+UwWYLwAVlj45gUfJOH7WY4WGOq&#10;3YvP9MxDKSKEfYoKTAhtKqUvDFn0U9cSR+/uOoshyq6UusNXhNtGviXJQlqsOC4YbGlvqKjzh1WQ&#10;ny7+fryd68LU9uujxSwzx0yp8ajfrUAE6sN/+K/9qRW8z+H3S/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gsWwgAAANsAAAAPAAAAAAAAAAAAAAAAAJgCAABkcnMvZG93&#10;bnJldi54bWxQSwUGAAAAAAQABAD1AAAAhwMAAAAA&#10;" path="m68,25l,,68,25xe" fillcolor="#f3be00" stroked="f">
                  <v:path arrowok="t" o:connecttype="custom" o:connectlocs="68,25;0,0;68,25" o:connectangles="0,0,0"/>
                </v:shape>
                <v:shape id="Freeform 7146" o:spid="_x0000_s1081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KwsQA&#10;AADbAAAADwAAAGRycy9kb3ducmV2LnhtbESPW2sCMRSE3wv+h3CEvhTNKlhlNYotCH1r63p5PWzO&#10;XnBzsiTR3f77RhB8HGbmG2a16U0jbuR8bVnBZJyAIM6trrlUcMh2owUIH5A1NpZJwR952KwHLytM&#10;te34l277UIoIYZ+igiqENpXS5xUZ9GPbEkevsM5giNKVUjvsItw0cpok79JgzXGhwpY+K8ov+6tR&#10;oLPThy924Thxh3P2Nj8WXfvzrdTrsN8uQQTqwzP8aH9pBbMZ3L/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2ysLEAAAA2wAAAA8AAAAAAAAAAAAAAAAAmAIAAGRycy9k&#10;b3ducmV2LnhtbFBLBQYAAAAABAAEAPUAAACJAwAAAAA=&#10;" path="m68,25l,,68,25xe" filled="f" strokecolor="#e15520" strokeweight="0">
                  <v:path arrowok="t" o:connecttype="custom" o:connectlocs="68,25;0,0;68,25" o:connectangles="0,0,0"/>
                </v:shape>
                <v:shape id="Freeform 7147" o:spid="_x0000_s1082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kXsUA&#10;AADbAAAADwAAAGRycy9kb3ducmV2LnhtbESP3WrCQBSE7wu+w3IKvaub+ldJXUMQAhWKUttCL4/Z&#10;0yQkezZkV5O+vSsIXg4z8w2zSgbTiDN1rrKs4GUcgSDOra64UPD9lT0vQTiPrLGxTAr+yUGyHj2s&#10;MNa25086H3whAoRdjApK79tYSpeXZNCNbUscvD/bGfRBdoXUHfYBbho5iaKFNFhxWCixpU1JeX04&#10;GQWv6Ox+V3/Mltn2OD32v6cfTHdKPT0O6RsIT4O/h2/td61gvoDrl/AD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CRexQAAANsAAAAPAAAAAAAAAAAAAAAAAJgCAABkcnMv&#10;ZG93bnJldi54bWxQSwUGAAAAAAQABAD1AAAAigMAAAAA&#10;" path="m,8l7,3,15,r7,l30,r7,3l44,8r5,5l57,20r-5,3l44,25r-7,l30,23,20,20,12,18,5,13,,8xe" fillcolor="#f3be00" stroked="f">
                  <v:path arrowok="t" o:connecttype="custom" o:connectlocs="0,8;7,3;15,0;22,0;30,0;37,3;44,8;49,13;57,20;52,23;44,25;37,25;30,23;20,20;12,18;5,13;0,8" o:connectangles="0,0,0,0,0,0,0,0,0,0,0,0,0,0,0,0,0"/>
                </v:shape>
                <v:shape id="Freeform 7148" o:spid="_x0000_s1083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8P8IA&#10;AADbAAAADwAAAGRycy9kb3ducmV2LnhtbESPQWvCQBSE7wX/w/IEb3XXglVSVymWQnopaIvn1+wz&#10;Cc17G7LbJP77riB4HGbmG2azG7lRPXWh9mJhMTegSArvaiktfH+9P65BhYjisPFCFi4UYLedPGww&#10;c36QA/XHWKoEkZChhSrGNtM6FBUxhrlvSZJ39h1jTLIrtetwSHBu9JMxz5qxlrRQYUv7iorf4x9b&#10;6E17YP5gyn9Ob/Xl0+jhnGtrZ9Px9QVUpDHew7d27iwsV3D9kn6A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zw/wgAAANsAAAAPAAAAAAAAAAAAAAAAAJgCAABkcnMvZG93&#10;bnJldi54bWxQSwUGAAAAAAQABAD1AAAAhwMAAAAA&#10;" path="m,8l7,3,15,r7,l30,r7,3l44,8r5,5l57,20r-5,3l44,25r-7,l30,23,20,20,12,18,5,13,,8xe" filled="f" strokecolor="#e15520" strokeweight="0">
                  <v:path arrowok="t" o:connecttype="custom" o:connectlocs="0,8;7,3;15,0;22,0;30,0;37,3;44,8;49,13;57,20;52,23;44,25;37,25;30,23;20,20;12,18;5,13;0,8" o:connectangles="0,0,0,0,0,0,0,0,0,0,0,0,0,0,0,0,0"/>
                </v:shape>
                <v:shape id="Freeform 7149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F58EA&#10;AADbAAAADwAAAGRycy9kb3ducmV2LnhtbERPTYvCMBC9C/6HMII3TRUU6ZqWVVB0wcNWDx6HZmy7&#10;20xqE2v995uDsMfH+16nvalFR62rLCuYTSMQxLnVFRcKLufdZAXCeWSNtWVS8CIHaTIcrDHW9snf&#10;1GW+ECGEXYwKSu+bWEqXl2TQTW1DHLibbQ36ANtC6hafIdzUch5FS2mw4tBQYkPbkvLf7GEUuP3x&#10;53Y/nPPrzn6tTtlmvlh2e6XGo/7zA4Sn3v+L3+6DVrAIY8OX8AN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xefBAAAA2wAAAA8AAAAAAAAAAAAAAAAAmAIAAGRycy9kb3du&#10;cmV2LnhtbFBLBQYAAAAABAAEAPUAAACGAwAAAAA=&#10;" path="m67,33l,,67,33xe" fillcolor="#f3be00" stroked="f">
                  <v:path arrowok="t" o:connecttype="custom" o:connectlocs="67,33;0,0;67,33" o:connectangles="0,0,0"/>
                </v:shape>
                <v:shape id="Freeform 7150" o:spid="_x0000_s1085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riMUA&#10;AADbAAAADwAAAGRycy9kb3ducmV2LnhtbESPQWvCQBSE7wX/w/IK3nSjYm2jq4giSA+ljYWS2yP7&#10;TEKzb8PumqT/vlsQehxm5htmsxtMIzpyvrasYDZNQBAXVtdcKvi8nCbPIHxA1thYJgU/5GG3HT1s&#10;MNW25w/qslCKCGGfooIqhDaV0hcVGfRT2xJH72qdwRClK6V22Ee4aeQ8SZ6kwZrjQoUtHSoqvrOb&#10;UZD7r8XCHbvWvr7lc+oP+ftqlis1fhz2axCBhvAfvrfPWsHyBf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CuIxQAAANsAAAAPAAAAAAAAAAAAAAAAAJgCAABkcnMv&#10;ZG93bnJldi54bWxQSwUGAAAAAAQABAD1AAAAigMAAAAA&#10;" path="m67,33l,,67,33xe" filled="f" strokecolor="#e15520" strokeweight="0">
                  <v:path arrowok="t" o:connecttype="custom" o:connectlocs="67,33;0,0;67,33" o:connectangles="0,0,0"/>
                </v:shape>
                <v:shape id="Freeform 7151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zwr8A&#10;AADbAAAADwAAAGRycy9kb3ducmV2LnhtbERPPW/CMBDdkfofrKvUjTgQgVCKQQhEy0hJu1/ja5IS&#10;nyPbTcK/xwNSx6f3vd6OphU9Od9YVjBLUhDEpdUNVwo+i+N0BcIHZI2tZVJwIw/bzdNkjbm2A39Q&#10;fwmViCHsc1RQh9DlUvqyJoM+sR1x5H6sMxgidJXUDocYblo5T9OlNNhwbKixo31N5fXyZxQUzXmv&#10;D2/85Y/fv64v37MrLzKlXp7H3SuIQGP4Fz/cJ61gGdfHL/E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DPCvwAAANsAAAAPAAAAAAAAAAAAAAAAAJgCAABkcnMvZG93bnJl&#10;di54bWxQSwUGAAAAAAQABAD1AAAAhAMAAAAA&#10;" path="m57,40l,,57,40r,l57,40r15,3l87,48r14,7l111,68r-7,2l96,70,89,68,82,65,74,63,67,55,62,50,57,40xe" fillcolor="#f3be00" stroked="f">
                  <v:path arrowok="t" o:connecttype="custom" o:connectlocs="57,40;0,0;57,40;57,40;57,40;72,43;87,48;101,55;111,68;104,70;96,70;89,68;82,65;74,63;67,55;62,50;57,40" o:connectangles="0,0,0,0,0,0,0,0,0,0,0,0,0,0,0,0,0"/>
                </v:shape>
                <v:shape id="Freeform 7152" o:spid="_x0000_s1087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V5sMA&#10;AADbAAAADwAAAGRycy9kb3ducmV2LnhtbESPQWsCMRSE7wX/Q3iCt5q1WCmrUbQieFGsevD42Dw3&#10;i5uXJYnu9t83BcHjMDPfMLNFZ2vxIB8qxwpGwwwEceF0xaWC82nz/gUiRGSNtWNS8EsBFvPe2wxz&#10;7Vr+occxliJBOOSowMTY5FKGwpDFMHQNcfKuzluMSfpSao9tgttafmTZRFqsOC0YbOjbUHE73q2C&#10;9rA/Z4Z29Xrs1/6zjOPTandRatDvllMQkbr4Cj/bW61gMoL/L+k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MV5sMAAADbAAAADwAAAAAAAAAAAAAAAACYAgAAZHJzL2Rv&#10;d25yZXYueG1sUEsFBgAAAAAEAAQA9QAAAIgDAAAAAA==&#10;" path="m57,40l,,57,40r,l57,40r15,3l87,48r14,7l111,68r-7,2l96,70,89,68,82,65,74,63,67,55,62,50,57,40e" filled="f" strokecolor="#e15520" strokeweight="0">
                  <v:path arrowok="t" o:connecttype="custom" o:connectlocs="57,40;0,0;57,40;57,40;57,40;72,43;87,48;101,55;111,68;104,70;96,70;89,68;82,65;74,63;67,55;62,50;57,40" o:connectangles="0,0,0,0,0,0,0,0,0,0,0,0,0,0,0,0,0"/>
                </v:shape>
                <v:shape id="Freeform 7153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hXMEA&#10;AADbAAAADwAAAGRycy9kb3ducmV2LnhtbESPzYrCQBCE78K+w9ALXmSdbA4i0VHEXcGb+PMATabz&#10;42Z6YqZX49s7guCxqKqvqPmyd426Uhdqzwa+xwko4tzbmksDp+PmawoqCLLFxjMZuFOA5eJjMMfM&#10;+hvv6XqQUkUIhwwNVCJtpnXIK3IYxr4ljl7hO4cSZVdq2+Etwl2j0ySZaIc1x4UKW1pXlP8d/p2B&#10;3/SC/aU4jySVsPmh824fvDZm+NmvZqCEenmHX+2tNTBJ4fkl/gC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IVzBAAAA2wAAAA8AAAAAAAAAAAAAAAAAmAIAAGRycy9kb3du&#10;cmV2LnhtbFBLBQYAAAAABAAEAPUAAACGAwAAAAA=&#10;" path="m60,35l,,60,35r,l60,35r15,l90,40r12,10l115,60r-8,3l100,63r-8,l82,60,75,55,67,50,63,43,60,35xe" fillcolor="#f3be00" stroked="f">
                  <v:path arrowok="t" o:connecttype="custom" o:connectlocs="60,35;0,0;60,35;60,35;60,35;75,35;90,40;102,50;115,60;107,63;100,63;92,63;82,60;75,55;67,50;63,43;60,35" o:connectangles="0,0,0,0,0,0,0,0,0,0,0,0,0,0,0,0,0"/>
                </v:shape>
                <v:shape id="Freeform 7154" o:spid="_x0000_s1089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BQsUA&#10;AADbAAAADwAAAGRycy9kb3ducmV2LnhtbESPQWvCQBSE74X+h+UJ3ppNKohEVwmC0ooiplWvr9nX&#10;JDT7Ns2uGv99t1DocZiZb5jZojeNuFLnassKkigGQVxYXXOp4P1t9TQB4TyyxsYyKbiTg8X88WGG&#10;qbY3PtA196UIEHYpKqi8b1MpXVGRQRfZljh4n7Yz6IPsSqk7vAW4aeRzHI+lwZrDQoUtLSsqvvKL&#10;UVDsNvvv08d2zXlyJNyeL/fslZQaDvpsCsJT7//Df+0XrWA8gt8v4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YFCxQAAANsAAAAPAAAAAAAAAAAAAAAAAJgCAABkcnMv&#10;ZG93bnJldi54bWxQSwUGAAAAAAQABAD1AAAAigMAAAAA&#10;" path="m60,35l,,60,35r,l60,35r15,l90,40r12,10l115,60r-8,3l100,63r-8,l82,60,75,55,67,50,63,43,60,35e" filled="f" strokecolor="#e15520" strokeweight="0">
                  <v:path arrowok="t" o:connecttype="custom" o:connectlocs="60,35;0,0;60,35;60,35;60,35;75,35;90,40;102,50;115,60;107,63;100,63;92,63;82,60;75,55;67,50;63,43;60,35" o:connectangles="0,0,0,0,0,0,0,0,0,0,0,0,0,0,0,0,0"/>
                </v:shape>
                <v:shape id="Freeform 7155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6f8IA&#10;AADbAAAADwAAAGRycy9kb3ducmV2LnhtbESPT4vCMBTE78J+h/AW9qapsopUo7hbC3pb/+H12Tzb&#10;YvNSmqj125sFweMw85thpvPWVOJGjSstK+j3IhDEmdUl5wr2u7Q7BuE8ssbKMil4kIP57KMzxVjb&#10;O2/otvW5CCXsYlRQeF/HUrqsIIOuZ2vi4J1tY9AH2eRSN3gP5aaSgygaSYMlh4UCa/otKLtsr0bB&#10;6DzMMd2f1n/LNEmOB79OftxQqa/PdjEB4an17/CLXunAfcP/l/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Xp/wgAAANsAAAAPAAAAAAAAAAAAAAAAAJgCAABkcnMvZG93&#10;bnJldi54bWxQSwUGAAAAAAQABAD1AAAAhwMAAAAA&#10;" path="m60,32l,,60,32xe" fillcolor="#f3be00" stroked="f">
                  <v:path arrowok="t" o:connecttype="custom" o:connectlocs="60,32;0,0;60,32" o:connectangles="0,0,0"/>
                </v:shape>
                <v:shape id="Freeform 7156" o:spid="_x0000_s1091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uKMEA&#10;AADbAAAADwAAAGRycy9kb3ducmV2LnhtbESP0YrCMBRE3xf8h3CFfVtTFyrSNYroCr4t1v2AS3Jt&#10;q81NSWJb/36zIPg4zMwZZrUZbSt68qFxrGA+y0AQa2carhT8ng8fSxAhIhtsHZOCBwXYrCdvKyyM&#10;G/hEfRkrkSAcClRQx9gVUgZdk8Uwcx1x8i7OW4xJ+koaj0OC21Z+ZtlCWmw4LdTY0a4mfSvvVsHV&#10;d3k+6P13fjvtQ7Blrw/yR6n36bj9AhFpjK/ws300ChY5/H9JP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Z7ijBAAAA2wAAAA8AAAAAAAAAAAAAAAAAmAIAAGRycy9kb3du&#10;cmV2LnhtbFBLBQYAAAAABAAEAPUAAACGAwAAAAA=&#10;" path="m60,32l,,60,32xe" filled="f" strokecolor="#e15520" strokeweight="0">
                  <v:path arrowok="t" o:connecttype="custom" o:connectlocs="60,32;0,0;60,32" o:connectangles="0,0,0"/>
                </v:shape>
                <v:shape id="Freeform 7157" o:spid="_x0000_s1092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wysYA&#10;AADbAAAADwAAAGRycy9kb3ducmV2LnhtbESPQWvCQBSE74L/YXmCN7NRaKipq6hYaempmkN7e2Rf&#10;k2D2bcyuSeqv7xYKPQ4z8w2z2gymFh21rrKsYB7FIIhzqysuFGTn59kjCOeRNdaWScE3Odisx6MV&#10;ptr2/E7dyRciQNilqKD0vkmldHlJBl1kG+LgfdnWoA+yLaRusQ9wU8tFHCfSYMVhocSG9iXll9PN&#10;KFju9vNr9nHM78PrQd6Pb81h9/mg1HQybJ9AeBr8f/iv/aIVJAn8fg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nwysYAAADbAAAADwAAAAAAAAAAAAAAAACYAgAAZHJz&#10;L2Rvd25yZXYueG1sUEsFBgAAAAAEAAQA9QAAAIsDAAAAAA==&#10;" path="m39,55l,,39,55xm39,55l49,65r8,13l57,85r,5l57,97r-3,8l47,100,39,95,37,90,32,83r,-8l32,68r2,-8l39,55xe" fillcolor="#f3be00" stroked="f">
                  <v:path arrowok="t" o:connecttype="custom" o:connectlocs="39,55;0,0;39,55;39,55;49,65;57,78;57,85;57,90;57,97;54,105;47,100;39,95;37,90;32,83;32,75;32,68;34,60;39,55" o:connectangles="0,0,0,0,0,0,0,0,0,0,0,0,0,0,0,0,0,0"/>
                  <o:lock v:ext="edit" verticies="t"/>
                </v:shape>
                <v:shape id="Freeform 7158" o:spid="_x0000_s1093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ZocMA&#10;AADbAAAADwAAAGRycy9kb3ducmV2LnhtbESPT4vCMBTE78J+h/CEvciaqqBLNcoiCAsL/u3F26N5&#10;tsXmpSRZW7+9EQSPw8z8hlmsOlOLGzlfWVYwGiYgiHOrKy4UZKfN1zcIH5A11pZJwZ08rJYfvQWm&#10;2rZ8oNsxFCJC2KeooAyhSaX0eUkG/dA2xNG7WGcwROkKqR22EW5qOU6SqTRYcVwosaF1Sfn1+G8U&#10;HC6kq2zt9qdm/Dfhc7sbbLOdUp/97mcOIlAX3uFX+1crmM7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RZocMAAADbAAAADwAAAAAAAAAAAAAAAACYAgAAZHJzL2Rv&#10;d25yZXYueG1sUEsFBgAAAAAEAAQA9QAAAIgDAAAAAA==&#10;" path="m39,55l,,39,55xe" filled="f" strokecolor="#e15520" strokeweight="0">
                  <v:path arrowok="t" o:connecttype="custom" o:connectlocs="39,55;0,0;39,55" o:connectangles="0,0,0"/>
                </v:shape>
                <v:shape id="Freeform 7159" o:spid="_x0000_s1094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zccEA&#10;AADbAAAADwAAAGRycy9kb3ducmV2LnhtbERPPW/CMBDdK/EfrEPqBnY7AEpxIoqgQjAU0na/xtc4&#10;Ij5HsQvh3+OhUsen970sBteKC/Wh8azhaapAEFfeNFxr+PzYThYgQkQ22HomDTcKUOSjhyVmxl/5&#10;RJcy1iKFcMhQg42xy6QMlSWHYeo74sT9+N5hTLCvpenxmsJdK5+VmkmHDacGix2tLVXn8tdpOG/2&#10;Vm3r9zf72ilJBzc/rr6+tX4cD6sXEJGG+C/+c++Mhlkam76kHy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UM3HBAAAA2wAAAA8AAAAAAAAAAAAAAAAAmAIAAGRycy9kb3du&#10;cmV2LnhtbFBLBQYAAAAABAAEAPUAAACGAwAAAAA=&#10;" path="m7,l17,10r8,13l25,30r,5l25,42r-3,8l15,45,7,40,5,35,,28,,20,,13,2,5,7,e" filled="f" strokecolor="#e15520" strokeweight="0">
                  <v:path arrowok="t" o:connecttype="custom" o:connectlocs="7,0;17,10;25,23;25,30;25,35;25,42;22,50;15,45;7,40;5,35;0,28;0,20;0,13;2,5;7,0" o:connectangles="0,0,0,0,0,0,0,0,0,0,0,0,0,0,0"/>
                </v:shape>
                <v:shape id="Freeform 7160" o:spid="_x0000_s1095" style="position:absolute;left:6665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1d8MA&#10;AADbAAAADwAAAGRycy9kb3ducmV2LnhtbESPT4vCMBTE7wt+h/AEb5pWULQai4gLy17Ef3h9NM+2&#10;tnkpTdSun94sLOxxmJnfMMu0M7V4UOtKywriUQSCOLO65FzB6fg5nIFwHlljbZkU/JCDdNX7WGKi&#10;7ZP39Dj4XAQIuwQVFN43iZQuK8igG9mGOHhX2xr0Qba51C0+A9zUchxFU2mw5LBQYEObgrLqcDcK&#10;tpM7xttK16/T2H3Trosv+e2s1KDfrRcgPHX+P/zX/tIKpnP4/RJ+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1d8MAAADbAAAADwAAAAAAAAAAAAAAAACYAgAAZHJzL2Rv&#10;d25yZXYueG1sUEsFBgAAAAAEAAQA9QAAAIgDAAAAAA==&#10;" path="m20,57l,,20,57xm20,57l32,67r5,12l37,94r-2,13l27,102,22,97,20,92,15,84r,-7l15,69r2,-7l20,57xe" fillcolor="#f3be00" stroked="f">
                  <v:path arrowok="t" o:connecttype="custom" o:connectlocs="20,57;0,0;20,57;20,57;32,67;37,79;37,94;35,107;27,102;22,97;20,92;15,84;15,77;15,69;17,62;20,57" o:connectangles="0,0,0,0,0,0,0,0,0,0,0,0,0,0,0,0"/>
                  <o:lock v:ext="edit" verticies="t"/>
                </v:shape>
                <v:shape id="Freeform 7161" o:spid="_x0000_s1096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j/sEA&#10;AADbAAAADwAAAGRycy9kb3ducmV2LnhtbERPy4rCMBTdC/5DuII7TUewM3aMIj5AEAasI26vzZ22&#10;THNTm6j1781CcHk47+m8NZW4UeNKywo+hhEI4szqknMFv4fN4AuE88gaK8uk4EEO5rNuZ4qJtnfe&#10;0y31uQgh7BJUUHhfJ1K6rCCDbmhr4sD92cagD7DJpW7wHsJNJUdRFEuDJYeGAmtaFpT9p1ej4Hgx&#10;6WS12hzMaRyP/eNnt+b4rFS/1y6+QXhq/Vv8cm+1gs+wPnw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s4/7BAAAA2wAAAA8AAAAAAAAAAAAAAAAAmAIAAGRycy9kb3du&#10;cmV2LnhtbFBLBQYAAAAABAAEAPUAAACGAwAAAAA=&#10;" path="m20,57l,,20,57xe" filled="f" strokecolor="#e15520" strokeweight="0">
                  <v:path arrowok="t" o:connecttype="custom" o:connectlocs="20,57;0,0;20,57" o:connectangles="0,0,0"/>
                </v:shape>
                <v:shape id="Freeform 7162" o:spid="_x0000_s1097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aUsQA&#10;AADbAAAADwAAAGRycy9kb3ducmV2LnhtbESPT2sCMRTE7wW/Q3iCt5pVsNqtUUpB9KLi3/Mjed3d&#10;unlZN3HdfnsjFHocZuY3zHTe2lI0VPvCsYJBPwFBrJ0pOFNwPCxeJyB8QDZYOiYFv+RhPuu8TDE1&#10;7s47avYhExHCPkUFeQhVKqXXOVn0fVcRR+/b1RZDlHUmTY33CLelHCbJm7RYcFzIsaKvnPRlf7MK&#10;JtvLKGwavdxcr++n9c/pvNPyrFSv235+gAjUhv/wX3tlFIwH8Pw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WlLEAAAA2wAAAA8AAAAAAAAAAAAAAAAAmAIAAGRycy9k&#10;b3ducmV2LnhtbFBLBQYAAAAABAAEAPUAAACJAwAAAAA=&#10;" path="m5,l17,10r5,12l22,37,20,50,12,45,7,40,5,35,,27,,20,,12,2,5,5,e" filled="f" strokecolor="#e15520" strokeweight="0">
                  <v:path arrowok="t" o:connecttype="custom" o:connectlocs="5,0;17,10;22,22;22,37;20,50;12,45;7,40;5,35;0,27;0,20;0,12;2,5;5,0" o:connectangles="0,0,0,0,0,0,0,0,0,0,0,0,0"/>
                </v:shape>
                <v:shape id="Freeform 7163" o:spid="_x0000_s1098" style="position:absolute;left:6687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IG8MA&#10;AADbAAAADwAAAGRycy9kb3ducmV2LnhtbESPzWrCQBSF90LfYbgFdzqpVFNSRylCwUU2RlPo7pK5&#10;zYRm7oTMaOLbO4Lg8nB+Ps56O9pWXKj3jWMFb/MEBHHldMO1gtPxe/YBwgdkja1jUnAlD9vNy2SN&#10;mXYDH+hShFrEEfYZKjAhdJmUvjJk0c9dRxy9P9dbDFH2tdQ9DnHctnKRJCtpseFIMNjRzlD1X5xt&#10;5A6ulCZNlnmb7u3vT5m74j1Xavo6fn2CCDSGZ/jR3msF6QLuX+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IG8MAAADbAAAADwAAAAAAAAAAAAAAAACYAgAAZHJzL2Rv&#10;d25yZXYueG1sUEsFBgAAAAAEAAQA9QAAAIgDAAAAAA==&#10;" path="m23,57l,,23,57xm23,57l35,70r5,12l40,95r-2,12l30,105,25,97,23,92,18,85r,-8l18,70r2,-5l23,57xe" fillcolor="#f3be00" stroked="f">
                  <v:path arrowok="t" o:connecttype="custom" o:connectlocs="23,57;0,0;23,57;23,57;35,70;40,82;40,95;38,107;30,105;25,97;23,92;18,85;18,77;18,70;20,65;23,57" o:connectangles="0,0,0,0,0,0,0,0,0,0,0,0,0,0,0,0"/>
                  <o:lock v:ext="edit" verticies="t"/>
                </v:shape>
                <v:shape id="Freeform 7164" o:spid="_x0000_s1099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XScIA&#10;AADbAAAADwAAAGRycy9kb3ducmV2LnhtbESP0WoCMRRE3wv+Q7iFvtWkCrWsRhFhQcE+uPoBt5vr&#10;ZjG5WTZR179vhEIfh5k5wyxWg3fiRn1sA2v4GCsQxHUwLTcaTsfy/QtETMgGXWDS8KAIq+XoZYGF&#10;CXc+0K1KjcgQjgVqsCl1hZSxtuQxjkNHnL1z6D2mLPtGmh7vGe6dnCj1KT22nBcsdrSxVF+qq9fg&#10;Jmq3P0T/ra62rEx8uM3sp9T67XVYz0EkGtJ/+K+9NRpmU3h+y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ZdJwgAAANsAAAAPAAAAAAAAAAAAAAAAAJgCAABkcnMvZG93&#10;bnJldi54bWxQSwUGAAAAAAQABAD1AAAAhwMAAAAA&#10;" path="m23,57l,,23,57xe" filled="f" strokecolor="#e15520" strokeweight="0">
                  <v:path arrowok="t" o:connecttype="custom" o:connectlocs="23,57;0,0;23,57" o:connectangles="0,0,0"/>
                </v:shape>
                <v:shape id="Freeform 7165" o:spid="_x0000_s1100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5ysUA&#10;AADbAAAADwAAAGRycy9kb3ducmV2LnhtbESPQWvCQBSE74X+h+UVequblmo1ukoRRC9VTNXzY/eZ&#10;pGbfxuwa03/fLQgeh5n5hpnMOluJlhpfOlbw2ktAEGtnSs4V7L4XL0MQPiAbrByTgl/yMJs+Pkww&#10;Ne7KW2qzkIsIYZ+igiKEOpXS64Is+p6riaN3dI3FEGWTS9PgNcJtJd+SZCAtlhwXCqxpXpA+ZRer&#10;YLg59cO61cv1+Tzaf/3sD1stD0o9P3WfYxCBunAP39oro+DjHf6/x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vnKxQAAANsAAAAPAAAAAAAAAAAAAAAAAJgCAABkcnMv&#10;ZG93bnJldi54bWxQSwUGAAAAAAQABAD1AAAAigMAAAAA&#10;" path="m5,l17,13r5,12l22,38,20,50,12,48,7,40,5,35,,28,,20,,13,2,8,5,e" filled="f" strokecolor="#e15520" strokeweight="0">
                  <v:path arrowok="t" o:connecttype="custom" o:connectlocs="5,0;17,13;22,25;22,38;20,50;12,48;7,40;5,35;0,28;0,20;0,13;2,8;5,0" o:connectangles="0,0,0,0,0,0,0,0,0,0,0,0,0"/>
                </v:shape>
                <v:shape id="Freeform 7166" o:spid="_x0000_s1101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NK8EA&#10;AADbAAAADwAAAGRycy9kb3ducmV2LnhtbESPzarCMBSE94LvEI7gTlMFf6hGEUG4iBu1ostDc2yL&#10;zUlpcmt9eyMILoeZ+YZZrltTioZqV1hWMBpGIIhTqwvOFCTn3WAOwnlkjaVlUvAiB+tVt7PEWNsn&#10;H6k5+UwECLsYFeTeV7GULs3JoBvaijh4d1sb9EHWmdQ1PgPclHIcRVNpsOCwkGNF25zSx+nfKLj4&#10;8y5JbmPX8PWwSTQd9sdHqlS/124WIDy1/hf+tv+0gtkE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zSvBAAAA2wAAAA8AAAAAAAAAAAAAAAAAmAIAAGRycy9kb3du&#10;cmV2LnhtbFBLBQYAAAAABAAEAPUAAACGAwAAAAA=&#10;" path="m43,52l,,43,52xm43,52l55,65r5,12l63,85r,5l60,97r-2,5l50,100,45,95,40,87,38,82,35,75r,-8l38,60r5,-8xe" fillcolor="#f3be00" stroked="f">
                  <v:path arrowok="t" o:connecttype="custom" o:connectlocs="43,52;0,0;43,52;43,52;55,65;60,77;63,85;63,90;60,97;58,102;50,100;45,95;40,87;38,82;35,75;35,67;38,60;43,52" o:connectangles="0,0,0,0,0,0,0,0,0,0,0,0,0,0,0,0,0,0"/>
                  <o:lock v:ext="edit" verticies="t"/>
                </v:shape>
                <v:shape id="Freeform 7167" o:spid="_x0000_s1102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P5sYA&#10;AADbAAAADwAAAGRycy9kb3ducmV2LnhtbESPQWvCQBSE74X+h+UVequbeFAb3QQRrVK8mLRIb4/s&#10;a5I2+zZkV43/visIPQ4z8w2zyAbTijP1rrGsIB5FIIhLqxuuFHwUm5cZCOeRNbaWScGVHGTp48MC&#10;E20vfKBz7isRIOwSVFB73yVSurImg25kO+LgfdveoA+yr6Tu8RLgppXjKJpIgw2HhRo7WtVU/uYn&#10;o2D983X6XO7yeP9e2KMs4+3ba7xV6vlpWM5BeBr8f/je3mkF0wn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4P5sYAAADbAAAADwAAAAAAAAAAAAAAAACYAgAAZHJz&#10;L2Rvd25yZXYueG1sUEsFBgAAAAAEAAQA9QAAAIsDAAAAAA==&#10;" path="m43,52l,,43,52xe" filled="f" strokecolor="#e15520" strokeweight="0">
                  <v:path arrowok="t" o:connecttype="custom" o:connectlocs="43,52;0,0;43,52" o:connectangles="0,0,0"/>
                </v:shape>
                <v:shape id="Freeform 7168" o:spid="_x0000_s1103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l1MEA&#10;AADbAAAADwAAAGRycy9kb3ducmV2LnhtbESPT4vCMBTE74LfITzBi2iqqJVqFFkQVi/iv/ujebbF&#10;5KU0Wa3ffiMs7HGYmd8wq01rjXhS4yvHCsajBARx7nTFhYLrZTdcgPABWaNxTAre5GGz7nZWmGn3&#10;4hM9z6EQEcI+QwVlCHUmpc9LsuhHriaO3t01FkOUTSF1g68It0ZOkmQuLVYcF0qs6auk/HH+sQpM&#10;eJt0MJvgcbufH2+Hqb3jzCrV77XbJYhAbfgP/7W/tYI0hc+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g5dTBAAAA2wAAAA8AAAAAAAAAAAAAAAAAmAIAAGRycy9kb3du&#10;cmV2LnhtbFBLBQYAAAAABAAEAPUAAACGAwAAAAA=&#10;" path="m8,l20,13r5,12l28,33r,5l25,45r-2,5l15,48,10,43,5,35,3,30,,23,,15,3,8,8,e" filled="f" strokecolor="#e15520" strokeweight="0">
                  <v:path arrowok="t" o:connecttype="custom" o:connectlocs="8,0;20,13;25,25;28,33;28,38;25,45;23,50;15,48;10,43;5,35;3,30;0,23;0,15;3,8;8,0" o:connectangles="0,0,0,0,0,0,0,0,0,0,0,0,0,0,0"/>
                </v:shape>
                <v:shape id="Freeform 7169" o:spid="_x0000_s1104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pNMEA&#10;AADbAAAADwAAAGRycy9kb3ducmV2LnhtbERPTUsDMRC9C/6HMII3m61glW3TIoJSkFKNHtrbsJlu&#10;lu5MliS2679vDoLHx/terEbu1Yli6oIYmE4qUCRNcJ20Br6/Xu+eQKWM4rAPQgZ+KcFqeX21wNqF&#10;s3zSyeZWlRBJNRrwOQ+11qnxxJgmYSAp3CFExlxgbLWLeC7h3Ov7qpppxk5Kg8eBXjw1R/vDBsap&#10;2A2n7cHH9zdrebf/WPODMbc34/McVKYx/4v/3Gtn4LGMLV/KD9D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6TTBAAAA2wAAAA8AAAAAAAAAAAAAAAAAmAIAAGRycy9kb3du&#10;cmV2LnhtbFBLBQYAAAAABAAEAPUAAACGAwAAAAA=&#10;" path="m37,60l,,37,60xm37,60l50,73r5,10l57,90r,8l55,103r-3,7l45,105r-5,-5l35,95,32,88,30,80r,-7l32,65r5,-5xe" fillcolor="#f3be00" stroked="f">
                  <v:path arrowok="t" o:connecttype="custom" o:connectlocs="37,60;0,0;37,60;37,60;50,73;55,83;57,90;57,98;55,103;52,110;45,105;40,100;35,95;32,88;30,80;30,73;32,65;37,60" o:connectangles="0,0,0,0,0,0,0,0,0,0,0,0,0,0,0,0,0,0"/>
                  <o:lock v:ext="edit" verticies="t"/>
                </v:shape>
                <v:shape id="Freeform 7170" o:spid="_x0000_s1105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uacMA&#10;AADbAAAADwAAAGRycy9kb3ducmV2LnhtbESPQYvCMBSE7wv+h/AEb2uqB12rUVR2RQ8rWOvB26N5&#10;tsXmpTRR6783wsIeh5n5hpktWlOJOzWutKxg0I9AEGdWl5wrSI8/n18gnEfWWFkmBU9ysJh3PmYY&#10;a/vgA90Tn4sAYRejgsL7OpbSZQUZdH1bEwfvYhuDPsgml7rBR4CbSg6jaCQNlhwWCqxpXVB2TW5G&#10;gR6d0uTqzmu0zzx13zuz+t1vlOp12+UUhKfW/4f/2lutYDyB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XuacMAAADbAAAADwAAAAAAAAAAAAAAAACYAgAAZHJzL2Rv&#10;d25yZXYueG1sUEsFBgAAAAAEAAQA9QAAAIgDAAAAAA==&#10;" path="m37,60l,,37,60xe" filled="f" strokecolor="#e15520" strokeweight="0">
                  <v:path arrowok="t" o:connecttype="custom" o:connectlocs="37,60;0,0;37,60" o:connectangles="0,0,0"/>
                </v:shape>
                <v:shape id="Freeform 7171" o:spid="_x0000_s1106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zaMIA&#10;AADbAAAADwAAAGRycy9kb3ducmV2LnhtbERPu27CMBTdK/EP1kXq1jh0oDTEQVApUqtOQKuul/jm&#10;AfF1FDsh5evxUKnj0Xmnm8m0YqTeNZYVLKIYBHFhdcOVgq9j/rQC4TyyxtYyKfglB5ts9pBiou2V&#10;9zQefCVCCLsEFdTed4mUrqjJoItsRxy40vYGfYB9JXWP1xBuWvkcx0tpsOHQUGNHbzUVl8NgFJz4&#10;Zbf83OPP5fz6YXf5d3nbDqNSj/NpuwbhafL/4j/3u1awCuvDl/AD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PNowgAAANsAAAAPAAAAAAAAAAAAAAAAAJgCAABkcnMvZG93&#10;bnJldi54bWxQSwUGAAAAAAQABAD1AAAAhwMAAAAA&#10;" path="m7,l20,13r5,10l27,30r,8l25,43r-3,7l15,45,10,40,5,35,2,28,,20,,13,2,5,7,e" filled="f" strokecolor="#e15520" strokeweight="0">
                  <v:path arrowok="t" o:connecttype="custom" o:connectlocs="7,0;20,13;25,23;27,30;27,38;25,43;22,50;15,45;10,40;5,35;2,28;0,20;0,13;2,5;7,0" o:connectangles="0,0,0,0,0,0,0,0,0,0,0,0,0,0,0"/>
                </v:shape>
                <v:shape id="Freeform 7172" o:spid="_x0000_s1107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7EcIA&#10;AADbAAAADwAAAGRycy9kb3ducmV2LnhtbESPQYvCMBSE78L+h/AWvGnqIqLVKCKsCqKgu3h+NG+b&#10;ss1LaWJb/70RBI/DzHzDLFadLUVDtS8cKxgNExDEmdMF5wp+f74HUxA+IGssHZOCO3lYLT96C0y1&#10;a/lMzSXkIkLYp6jAhFClUvrMkEU/dBVx9P5cbTFEWedS19hGuC3lV5JMpMWC44LBijaGsv/LzSqw&#10;xba6XWcb05yOuGsPu3acTdZK9T+79RxEoC68w6/2XiuYju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zsRwgAAANsAAAAPAAAAAAAAAAAAAAAAAJgCAABkcnMvZG93&#10;bnJldi54bWxQSwUGAAAAAAQABAD1AAAAhwMAAAAA&#10;" path="m34,52l,,34,52xm34,52l47,65r5,12l54,82r,8l52,97r-3,5l44,100,37,95,32,87,29,82,27,75r,-8l29,60r5,-8xe" fillcolor="#f3be00" stroked="f">
                  <v:path arrowok="t" o:connecttype="custom" o:connectlocs="34,52;0,0;34,52;34,52;47,65;52,77;54,82;54,90;52,97;49,102;44,100;37,95;32,87;29,82;27,75;27,67;29,60;34,52" o:connectangles="0,0,0,0,0,0,0,0,0,0,0,0,0,0,0,0,0,0"/>
                  <o:lock v:ext="edit" verticies="t"/>
                </v:shape>
                <v:shape id="Freeform 7173" o:spid="_x0000_s1108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9DMQA&#10;AADbAAAADwAAAGRycy9kb3ducmV2LnhtbESPQWvCQBSE74X+h+UVvJS60UOR1DWIRRDixWjp9ZF9&#10;JjHZt+nuGtN/3y0IHoeZ+YZZZqPpxEDON5YVzKYJCOLS6oYrBafj9m0BwgdkjZ1lUvBLHrLV89MS&#10;U21vfKChCJWIEPYpKqhD6FMpfVmTQT+1PXH0ztYZDFG6SmqHtwg3nZwnybs02HBcqLGnTU1lW1yN&#10;govM95VpDl+De20/i+En/z66XKnJy7j+ABFoDI/wvb3TChZz+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zvQzEAAAA2wAAAA8AAAAAAAAAAAAAAAAAmAIAAGRycy9k&#10;b3ducmV2LnhtbFBLBQYAAAAABAAEAPUAAACJAwAAAAA=&#10;" path="m34,52l,,34,52xe" filled="f" strokecolor="#e15520" strokeweight="0">
                  <v:path arrowok="t" o:connecttype="custom" o:connectlocs="34,52;0,0;34,52" o:connectangles="0,0,0"/>
                </v:shape>
                <v:shape id="Freeform 7174" o:spid="_x0000_s1109" style="position:absolute;left:6573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tH8QA&#10;AADbAAAADwAAAGRycy9kb3ducmV2LnhtbESPT4vCMBTE74LfITzBm6a7gn+qUXRBUDzp7uL12Tzb&#10;rs1LaWKtfnojCHscZuY3zGzRmELUVLncsoKPfgSCOLE651TBz/e6NwbhPLLGwjIpuJODxbzdmmGs&#10;7Y33VB98KgKEXYwKMu/LWEqXZGTQ9W1JHLyzrQz6IKtU6gpvAW4K+RlFQ2kw57CQYUlfGSWXw9Uo&#10;OPFoNdzt8Xj5m2ztav17fiyvtVLdTrOcgvDU+P/wu73RCsYD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bR/EAAAA2wAAAA8AAAAAAAAAAAAAAAAAmAIAAGRycy9k&#10;b3ducmV2LnhtbFBLBQYAAAAABAAEAPUAAACJAwAAAAA=&#10;" path="m7,l20,13r5,12l27,30r,8l25,45r-3,5l17,48,10,43,5,35,2,30,,23,,15,2,8,7,e" filled="f" strokecolor="#e15520" strokeweight="0">
                  <v:path arrowok="t" o:connecttype="custom" o:connectlocs="7,0;20,13;25,25;27,30;27,38;25,45;22,50;17,48;10,43;5,35;2,30;0,23;0,15;2,8;7,0" o:connectangles="0,0,0,0,0,0,0,0,0,0,0,0,0,0,0"/>
                </v:shape>
                <v:shape id="Freeform 7175" o:spid="_x0000_s1110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zCMQA&#10;AADbAAAADwAAAGRycy9kb3ducmV2LnhtbESPQWsCMRSE74X+h/CE3mpW0SKrUaS6oGAP2qVeH5vX&#10;TejmZdlE3f57Uyh4HGbmG2ax6l0jrtQF61nBaJiBIK68tlwrKD+L1xmIEJE1Np5JwS8FWC2fnxaY&#10;a3/jI11PsRYJwiFHBSbGNpcyVIYchqFviZP37TuHMcmulrrDW4K7Ro6z7E06tJwWDLb0bqj6OV2c&#10;gqktDutta7Ld+aMvms2ltF/7UqmXQb+eg4jUx0f4v73TCmYT+Pu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8wjEAAAA2wAAAA8AAAAAAAAAAAAAAAAAmAIAAGRycy9k&#10;b3ducmV2LnhtbFBLBQYAAAAABAAEAPUAAACJAwAAAAA=&#10;" path="m45,53l,,45,53xm45,53l57,63r5,12l64,83r,5l62,95r-2,8l55,98,47,93,42,88,40,80,37,73r,-8l40,60r5,-7xe" fillcolor="#f3be00" stroked="f">
                  <v:path arrowok="t" o:connecttype="custom" o:connectlocs="45,53;0,0;45,53;45,53;57,63;62,75;64,83;64,88;62,95;60,103;55,98;47,93;42,88;40,80;37,73;37,65;40,60;45,53" o:connectangles="0,0,0,0,0,0,0,0,0,0,0,0,0,0,0,0,0,0"/>
                  <o:lock v:ext="edit" verticies="t"/>
                </v:shape>
                <v:shape id="Freeform 7176" o:spid="_x0000_s1111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risUA&#10;AADbAAAADwAAAGRycy9kb3ducmV2LnhtbESPQWvCQBSE74X+h+UVeim6qaBIzCqlYNOLtkbJ+ZF9&#10;JrHZtyG7jdFf7wqFHoeZ+YZJVoNpRE+dqy0reB1HIIgLq2suFRz269EchPPIGhvLpOBCDlbLx4cE&#10;Y23PvKM+86UIEHYxKqi8b2MpXVGRQTe2LXHwjrYz6IPsSqk7PAe4aeQkimbSYM1hocKW3isqfrJf&#10;o8DNrtNsn+JpvX1JP76/NpO8pVyp56fhbQHC0+D/w3/tT61gPoX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uuKxQAAANsAAAAPAAAAAAAAAAAAAAAAAJgCAABkcnMv&#10;ZG93bnJldi54bWxQSwUGAAAAAAQABAD1AAAAigMAAAAA&#10;" path="m45,53l,,45,53xe" filled="f" strokecolor="#e15520" strokeweight="0">
                  <v:path arrowok="t" o:connecttype="custom" o:connectlocs="45,53;0,0;45,53" o:connectangles="0,0,0"/>
                </v:shape>
                <v:shape id="Freeform 7177" o:spid="_x0000_s1112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Oh8UA&#10;AADbAAAADwAAAGRycy9kb3ducmV2LnhtbESPQWvCQBSE7wX/w/IK3nTTHlKNrkEFodJTbKXX1+wz&#10;icm+Ddk1SfvruwWhx2FmvmHW6Wga0VPnKssKnuYRCOLc6ooLBR/vh9kChPPIGhvLpOCbHKSbycMa&#10;E20Hzqg/+UIECLsEFZTet4mULi/JoJvbljh4F9sZ9EF2hdQdDgFuGvkcRbE0WHFYKLGlfUl5fboZ&#10;BV/8sovfMvysr8uj3R3Ol5/trVdq+jhuVyA8jf4/fG+/agWLG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c6HxQAAANsAAAAPAAAAAAAAAAAAAAAAAJgCAABkcnMv&#10;ZG93bnJldi54bWxQSwUGAAAAAAQABAD1AAAAigMAAAAA&#10;" path="m8,l20,10r5,12l27,30r,5l25,42r-2,8l18,45,10,40,5,35,3,27,,20,,12,3,7,8,e" filled="f" strokecolor="#e15520" strokeweight="0">
                  <v:path arrowok="t" o:connecttype="custom" o:connectlocs="8,0;20,10;25,22;27,30;27,35;25,42;23,50;18,45;10,40;5,35;3,27;0,20;0,12;3,7;8,0" o:connectangles="0,0,0,0,0,0,0,0,0,0,0,0,0,0,0"/>
                </v:shape>
                <v:shape id="Freeform 7178" o:spid="_x0000_s1113" style="position:absolute;left:6461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7tsIA&#10;AADbAAAADwAAAGRycy9kb3ducmV2LnhtbESPzWrDMBCE74G+g9hCb7GcElrjRjahIRBML038AIu1&#10;8U+llbGU2H37qlDocZiZb5hduVgj7jT53rGCTZKCIG6c7rlVUF+O6wyED8gajWNS8E0eyuJhtcNc&#10;u5k/6X4OrYgQ9jkq6EIYcyl905FFn7iROHpXN1kMUU6t1BPOEW6NfE7TF2mx57jQ4UjvHTVf55tV&#10;8GH0YTAHM3BTV4PhytF165R6elz2byACLeE//Nc+aQXZK/x+iT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Hu2wgAAANsAAAAPAAAAAAAAAAAAAAAAAJgCAABkcnMvZG93&#10;bnJldi54bWxQSwUGAAAAAAQABAD1AAAAhwMAAAAA&#10;" path="m55,50l,,55,50xm55,50l70,60r7,12l82,80r,5l82,92r,5l72,95,67,90,60,85,55,77,52,70r,-8l52,55r3,-5xe" fillcolor="#f3be00" stroked="f">
                  <v:path arrowok="t" o:connecttype="custom" o:connectlocs="55,50;0,0;55,50;55,50;70,60;77,72;82,80;82,85;82,92;82,97;72,95;67,90;60,85;55,77;52,70;52,62;52,55;55,50" o:connectangles="0,0,0,0,0,0,0,0,0,0,0,0,0,0,0,0,0,0"/>
                  <o:lock v:ext="edit" verticies="t"/>
                </v:shape>
                <v:shape id="Freeform 7179" o:spid="_x0000_s1114" style="position:absolute;left:6461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m278A&#10;AADbAAAADwAAAGRycy9kb3ducmV2LnhtbERPTWvCQBC9F/wPywi91Y09lBBdRUXFkxBTischOybB&#10;7GzITpP033cPhR4f73u9nVyrBupD49nAcpGAIi69bbgy8Fmc3lJQQZAttp7JwA8F2G5mL2vMrB85&#10;p+EmlYohHDI0UIt0mdahrMlhWPiOOHIP3zuUCPtK2x7HGO5a/Z4kH9phw7Ghxo4ONZXP27czUI7X&#10;dDreC/lyiIMv8lyu570xr/NptwIlNMm/+M99sQbSODZ+iT9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86bbvwAAANsAAAAPAAAAAAAAAAAAAAAAAJgCAABkcnMvZG93bnJl&#10;di54bWxQSwUGAAAAAAQABAD1AAAAhAMAAAAA&#10;" path="m55,50l,,55,50xe" filled="f" strokecolor="#e15520" strokeweight="0">
                  <v:path arrowok="t" o:connecttype="custom" o:connectlocs="55,50;0,0;55,50" o:connectangles="0,0,0"/>
                </v:shape>
                <v:shape id="Freeform 7180" o:spid="_x0000_s1115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XKsQA&#10;AADbAAAADwAAAGRycy9kb3ducmV2LnhtbESPT4vCMBTE7wt+h/AEL6Kpe/BPNUpRFjwJ6qJ4ezTP&#10;tti81CRq/fabhYU9DjPzG2axak0tnuR8ZVnBaJiAIM6trrhQ8H38GkxB+ICssbZMCt7kYbXsfCww&#10;1fbFe3oeQiEihH2KCsoQmlRKn5dk0A9tQxy9q3UGQ5SukNrhK8JNLT+TZCwNVhwXSmxoXVJ+OzyM&#10;guN+MxlP7v5+yvo+61/cbnTWD6V63TabgwjUhv/wX3urFUxn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lyrEAAAA2wAAAA8AAAAAAAAAAAAAAAAAmAIAAGRycy9k&#10;b3ducmV2LnhtbFBLBQYAAAAABAAEAPUAAACJAwAAAAA=&#10;" path="m3,l18,10r7,12l30,30r,5l30,42r,5l20,45,15,40,8,35,3,27,,20,,12,,5,3,e" filled="f" strokecolor="#e15520" strokeweight="0">
                  <v:path arrowok="t" o:connecttype="custom" o:connectlocs="3,0;18,10;25,22;30,30;30,35;30,42;30,47;20,45;15,40;8,35;3,27;0,20;0,12;0,5;3,0" o:connectangles="0,0,0,0,0,0,0,0,0,0,0,0,0,0,0"/>
                </v:shape>
                <v:shape id="Freeform 7181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gaMEA&#10;AADbAAAADwAAAGRycy9kb3ducmV2LnhtbERPzUrDQBC+C77DMoIXsRsrBI3dliIognpI9QGG7JiN&#10;ZmfD7timPr1zEDx+fP+rzRxHs6dchsQOrhYVGOIu+YF7B+9vD5c3YIogexwTk4MjFdisT09W2Ph0&#10;4Jb2O+mNhnBp0EEQmRprSxcoYlmkiVi5j5QjisLcW5/xoOFxtMuqqm3EgbUh4ET3gbqv3XfUkja0&#10;4/Fz+/j8ev1zkWVZt/JSO3d+Nm/vwAjN8i/+cz95B7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IGjBAAAA2wAAAA8AAAAAAAAAAAAAAAAAmAIAAGRycy9kb3du&#10;cmV2LnhtbFBLBQYAAAAABAAEAPUAAACGAwAAAAA=&#10;" path="m,2l15,,30,2r12,8l54,20,40,22,25,20,17,17,10,12,5,7,,2xe" fillcolor="#f3be00" stroked="f">
                  <v:path arrowok="t" o:connecttype="custom" o:connectlocs="0,2;15,0;30,2;42,10;54,20;40,22;25,20;17,17;10,12;5,7;0,2" o:connectangles="0,0,0,0,0,0,0,0,0,0,0"/>
                </v:shape>
                <v:shape id="Freeform 7182" o:spid="_x0000_s1117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oD8MA&#10;AADbAAAADwAAAGRycy9kb3ducmV2LnhtbESPQWvCQBSE7wX/w/IEb3WTIlJTVxFB8CRqPdjbI/ua&#10;Dc2+F7Nbjf31XaHQ4zAz3zDzZe8bdaUu1MIG8nEGirgUW3Nl4PS+eX4FFSKyxUaYDNwpwHIxeJpj&#10;YeXGB7oeY6UShEOBBlyMbaF1KB15DGNpiZP3KZ3HmGRXadvhLcF9o1+ybKo91pwWHLa0dlR+Hb+9&#10;gYOsfyb9R5m78+VCu/1E2morxoyG/eoNVKQ+/of/2ltrYJbD40v6A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oD8MAAADbAAAADwAAAAAAAAAAAAAAAACYAgAAZHJzL2Rv&#10;d25yZXYueG1sUEsFBgAAAAAEAAQA9QAAAIgDAAAAAA==&#10;" path="m,2l15,,30,2r12,8l54,20,40,22,25,20,17,17,10,12,5,7,,2e" filled="f" strokecolor="#e15520" strokeweight="0">
                  <v:path arrowok="t" o:connecttype="custom" o:connectlocs="0,2;15,0;30,2;42,10;54,20;40,22;25,20;17,17;10,12;5,7;0,2" o:connectangles="0,0,0,0,0,0,0,0,0,0,0"/>
                </v:shape>
                <v:shape id="Freeform 7183" o:spid="_x0000_s1118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zAcYA&#10;AADbAAAADwAAAGRycy9kb3ducmV2LnhtbESPQWvCQBSE7wX/w/IKvZT6ooXSRlcRW6EHoSRKwdsj&#10;+8yGZt+G7Krx33cLBY/DzHzDzJeDa9WZ+9B40TAZZ6BYKm8aqTXsd5unV1AhkhhqvbCGKwdYLkZ3&#10;c8qNv0jB5zLWKkEk5KTBxtjliKGy7CiMfceSvKPvHcUk+xpNT5cEdy1Os+wFHTWSFix1vLZc/ZQn&#10;p+EbN3ssds/2iIdie/r6uD6+b0utH+6H1QxU5CHewv/tT6PhbQp/X9IPw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zAcYAAADbAAAADwAAAAAAAAAAAAAAAACYAgAAZHJz&#10;L2Rvd25yZXYueG1sUEsFBgAAAAAEAAQA9QAAAIsDAAAAAA==&#10;" path="m60,35l75,32r15,5l104,42r10,10l102,55,87,52,80,50,72,45,65,40,60,35xm60,35l,,60,35xe" fillcolor="#f3be00" stroked="f">
                  <v:path arrowok="t" o:connecttype="custom" o:connectlocs="60,35;75,32;90,37;104,42;114,52;102,55;87,52;80,50;72,45;65,40;60,35;60,35;0,0;60,35" o:connectangles="0,0,0,0,0,0,0,0,0,0,0,0,0,0"/>
                  <o:lock v:ext="edit" verticies="t"/>
                </v:shape>
                <v:shape id="Freeform 7184" o:spid="_x0000_s1119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+hMYA&#10;AADbAAAADwAAAGRycy9kb3ducmV2LnhtbESPQWvCQBSE74X+h+UJXoputCA1zUaKKBQKhaYePD6z&#10;r0kw+zburib667uFgsdhZr5hstVgWnEh5xvLCmbTBARxaXXDlYLd93byAsIHZI2tZVJwJQ+r/PEh&#10;w1Tbnr/oUoRKRAj7FBXUIXSplL6syaCf2o44ej/WGQxRukpqh32Em1bOk2QhDTYcF2rsaF1TeSzO&#10;RsH+c73YHK4np/un28dte9oUpHdKjUfD2yuIQEO4h//b71rB8hn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W+hMYAAADbAAAADwAAAAAAAAAAAAAAAACYAgAAZHJz&#10;L2Rvd25yZXYueG1sUEsFBgAAAAAEAAQA9QAAAIsDAAAAAA==&#10;" path="m,3l15,,30,5r14,5l54,20,42,23,27,20,20,18,12,13,5,8,,3e" filled="f" strokecolor="#e15520" strokeweight="0">
                  <v:path arrowok="t" o:connecttype="custom" o:connectlocs="0,3;15,0;30,5;44,10;54,20;42,23;27,20;20,18;12,13;5,8;0,3" o:connectangles="0,0,0,0,0,0,0,0,0,0,0"/>
                </v:shape>
                <v:shape id="Freeform 7185" o:spid="_x0000_s1120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FHsUA&#10;AADbAAAADwAAAGRycy9kb3ducmV2LnhtbESPQWvCQBSE74L/YXlCL6VuTNOgMRuRQqD1YNG290f2&#10;mQSzb0N2q+m/7woFj8PMfMPkm9F04kKDay0rWMwjEMSV1S3XCr4+y6clCOeRNXaWScEvOdgU00mO&#10;mbZXPtDl6GsRIOwyVNB432dSuqohg25ue+Lgnexg0Ac51FIPeA1w08k4ilJpsOWw0GBPrw1V5+OP&#10;UbCropePdOnK/WN6GOP35+Q7LhOlHmbjdg3C0+jv4f/2m1awSuD2JfwA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wUexQAAANsAAAAPAAAAAAAAAAAAAAAAAJgCAABkcnMv&#10;ZG93bnJldi54bWxQSwUGAAAAAAQABAD1AAAAigMAAAAA&#10;" path="m60,35l,,60,35e" filled="f" strokecolor="#e15520" strokeweight="0">
                  <v:path arrowok="t" o:connecttype="custom" o:connectlocs="60,35;0,0;60,35" o:connectangles="0,0,0"/>
                </v:shape>
                <v:shape id="Freeform 7186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DIsIA&#10;AADbAAAADwAAAGRycy9kb3ducmV2LnhtbESPQWvCQBSE7wX/w/KE3upGMUWjq4gg9lIwKnh9ZJ9J&#10;MPs27K5J+u+7BaHHYWa+YdbbwTSiI+drywqmkwQEcWF1zaWC6+XwsQDhA7LGxjIp+CEP283obY2Z&#10;tj3n1J1DKSKEfYYKqhDaTEpfVGTQT2xLHL27dQZDlK6U2mEf4aaRsyT5lAZrjgsVtrSvqHicn0ZB&#10;Lvl6SPuj7fJp8Z3eF6fb3JVKvY+H3QpEoCH8h1/tL61gmc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EMiwgAAANsAAAAPAAAAAAAAAAAAAAAAAJgCAABkcnMvZG93&#10;bnJldi54bWxQSwUGAAAAAAQABAD1AAAAhwMAAAAA&#10;" path="m,3l17,,32,3,45,8,55,18,42,20r-15,l20,18,12,13,7,10,,3xe" fillcolor="#f3be00" stroked="f">
                  <v:path arrowok="t" o:connecttype="custom" o:connectlocs="0,3;17,0;32,3;45,8;55,18;42,20;27,20;20,18;12,13;7,10;0,3" o:connectangles="0,0,0,0,0,0,0,0,0,0,0"/>
                </v:shape>
                <v:shape id="Freeform 7187" o:spid="_x0000_s1122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IosQA&#10;AADbAAAADwAAAGRycy9kb3ducmV2LnhtbESPQWsCMRSE74X+h/CE3mrWUqy7GkUKQg9FWhXx+Eze&#10;bhY3L8sm1fXfN4LgcZiZb5jZoneNOFMXas8KRsMMBLH2puZKwW67ep2ACBHZYOOZFFwpwGL+/DTD&#10;wvgL/9J5EyuRIBwKVGBjbAspg7bkMAx9S5y80ncOY5JdJU2HlwR3jXzLsrF0WHNasNjSpyV92vw5&#10;BXq3Hy3z/bdd/5TbUh9W+cf70Sj1MuiXUxCR+vgI39tfRkE+htuX9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iKLEAAAA2wAAAA8AAAAAAAAAAAAAAAAAmAIAAGRycy9k&#10;b3ducmV2LnhtbFBLBQYAAAAABAAEAPUAAACJAwAAAAA=&#10;" path="m,3l17,,32,3,45,8,55,18,42,20r-15,l20,18,12,13,7,10,,3e" filled="f" strokecolor="#e15520" strokeweight="0">
                  <v:path arrowok="t" o:connecttype="custom" o:connectlocs="0,3;17,0;32,3;45,8;55,18;42,20;27,20;20,18;12,13;7,10;0,3" o:connectangles="0,0,0,0,0,0,0,0,0,0,0"/>
                </v:shape>
                <v:shape id="Freeform 7188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OYMMA&#10;AADbAAAADwAAAGRycy9kb3ducmV2LnhtbESPQWvCQBSE70L/w/KEXkQ37UFrzCoiCKXQg2mL10f2&#10;mQ3ZfRuyW5P++64geBxm5hum2I3Oiiv1ofGs4GWRgSCuvG64VvD9dZy/gQgRWaP1TAr+KMBu+zQp&#10;MNd+4BNdy1iLBOGQowITY5dLGSpDDsPCd8TJu/jeYUyyr6XucUhwZ+Vrli2lw4bTgsGODoaqtvx1&#10;Cspmhh/l52D3eBxtewg/5jxYpZ6n434DItIYH+F7+10rWK/g9iX9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tOYMMAAADbAAAADwAAAAAAAAAAAAAAAACYAgAAZHJzL2Rv&#10;d25yZXYueG1sUEsFBgAAAAAEAAQA9QAAAIgDAAAAAA==&#10;" path="m60,28l,,60,28xe" fillcolor="#f3be00" stroked="f">
                  <v:path arrowok="t" o:connecttype="custom" o:connectlocs="60,28;0,0;60,28" o:connectangles="0,0,0"/>
                </v:shape>
                <v:shape id="Freeform 7189" o:spid="_x0000_s1124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V8cIA&#10;AADbAAAADwAAAGRycy9kb3ducmV2LnhtbERPTWvCMBi+D/wP4R3sNtPtUGZnFBWEscOGH+C8vTSv&#10;TTV5U5rYdv/eHASPD8/3dD44KzpqQ+1Zwds4A0Fcel1zpWC/W79+gAgRWaP1TAr+KcB8NnqaYqF9&#10;zxvqtrESKYRDgQpMjE0hZSgNOQxj3xAn7uRbhzHBtpK6xT6FOyvfsyyXDmtODQYbWhkqL9urU5Bf&#10;z9/58vz7Rxer17Y/bI4/nVHq5XlYfIKINMSH+O7+0gomaWz6kn6A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lXxwgAAANsAAAAPAAAAAAAAAAAAAAAAAJgCAABkcnMvZG93&#10;bnJldi54bWxQSwUGAAAAAAQABAD1AAAAhwMAAAAA&#10;" path="m60,28l,,60,28xe" filled="f" strokecolor="#e15520" strokeweight="0">
                  <v:path arrowok="t" o:connecttype="custom" o:connectlocs="60,28;0,0;60,28" o:connectangles="0,0,0"/>
                </v:shape>
                <v:shape id="Freeform 7190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eaMIA&#10;AADbAAAADwAAAGRycy9kb3ducmV2LnhtbESPwW7CMBBE70j9B2sr9QZOe4ggYBBUqsqBC4QPWOIl&#10;CcTr1HZJ4OsxEhLH0cy80cwWvWnEhZyvLSv4HCUgiAuray4V7POf4RiED8gaG8uk4EoeFvO3wQwz&#10;bTve0mUXShEh7DNUUIXQZlL6oiKDfmRb4ugdrTMYonSl1A67CDeN/EqSVBqsOS5U2NJ3RcV5928U&#10;lGm+0eYPbbf9deltvcrTgzwp9fHeL6cgAvXhFX6211rBZAK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B5owgAAANsAAAAPAAAAAAAAAAAAAAAAAJgCAABkcnMvZG93&#10;bnJldi54bWxQSwUGAAAAAAQABAD1AAAAhwMAAAAA&#10;" path="m,2l15,,30,,42,5r10,7l40,17r-15,l17,15,10,12,5,7,,2xe" fillcolor="#f3be00" stroked="f">
                  <v:path arrowok="t" o:connecttype="custom" o:connectlocs="0,2;15,0;30,0;42,5;52,12;40,17;25,17;17,15;10,12;5,7;0,2" o:connectangles="0,0,0,0,0,0,0,0,0,0,0"/>
                </v:shape>
                <v:shape id="Freeform 7191" o:spid="_x0000_s1126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g2cMA&#10;AADcAAAADwAAAGRycy9kb3ducmV2LnhtbESPQWvDMAyF74X9B6PBbq2TDdotqxtGobBrutGziLU4&#10;bSyH2GnSfz8dCr1JvKf3Pm3L2XfqSkNsAxvIVxko4jrYlhsDvz+H5TuomJAtdoHJwI0ilLunxRYL&#10;Gyau6HpMjZIQjgUacCn1hdaxduQxrkJPLNpfGDwmWYdG2wEnCfedfs2ytfbYsjQ47GnvqL4cR2/g&#10;XE0f42H0a11Xzf7tlm/cKW2MeXmevz5BJZrTw3y//raCnwm+PCMT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vg2cMAAADcAAAADwAAAAAAAAAAAAAAAACYAgAAZHJzL2Rv&#10;d25yZXYueG1sUEsFBgAAAAAEAAQA9QAAAIgDAAAAAA==&#10;" path="m,2l15,,30,,42,5r10,7l40,17r-15,l17,15,10,12,5,7,,2e" filled="f" strokecolor="#e15520" strokeweight="0">
                  <v:path arrowok="t" o:connecttype="custom" o:connectlocs="0,2;15,0;30,0;42,5;52,12;40,17;25,17;17,15;10,12;5,7;0,2" o:connectangles="0,0,0,0,0,0,0,0,0,0,0"/>
                </v:shape>
                <v:shape id="Freeform 7192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9cMA&#10;AADcAAAADwAAAGRycy9kb3ducmV2LnhtbERPTWvCQBC9F/wPywi9NRuF1ppmIyIIUnqoVu9jdpqN&#10;ZmdDdhtTf323IHibx/ucfDHYRvTU+dqxgkmSgiAuna65UrD/Wj+9gvABWWPjmBT8kodFMXrIMdPu&#10;wlvqd6ESMYR9hgpMCG0mpS8NWfSJa4kj9+06iyHCrpK6w0sMt42cpumLtFhzbDDY0spQed79WAX9&#10;6jDrj1fz8f78OW221TWcNu1cqcfxsHwDEWgId/HNvdFxfjqB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L09cMAAADcAAAADwAAAAAAAAAAAAAAAACYAgAAZHJzL2Rv&#10;d25yZXYueG1sUEsFBgAAAAAEAAQA9QAAAIgDAAAAAA==&#10;" path="m62,22l,,62,22xe" fillcolor="#f3be00" stroked="f">
                  <v:path arrowok="t" o:connecttype="custom" o:connectlocs="62,22;0,0;62,22" o:connectangles="0,0,0"/>
                </v:shape>
                <v:shape id="Freeform 7193" o:spid="_x0000_s1128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Fq8IA&#10;AADcAAAADwAAAGRycy9kb3ducmV2LnhtbERP3WrCMBS+F/YO4Qy800RFka6pyIZjA29W9wCH5phW&#10;m5PSZLbb0y8DYXfn4/s9+W50rbhRHxrPGhZzBYK48qZhq+HzdJhtQYSIbLD1TBq+KcCueJjkmBk/&#10;8AfdymhFCuGQoYY6xi6TMlQ1OQxz3xEn7ux7hzHB3krT45DCXSuXSm2kw4ZTQ40dPddUXcsvp8GZ&#10;lV0fKmdf2vNmeP05vl8atdZ6+jjun0BEGuO/+O5+M2m+WsL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MWrwgAAANwAAAAPAAAAAAAAAAAAAAAAAJgCAABkcnMvZG93&#10;bnJldi54bWxQSwUGAAAAAAQABAD1AAAAhwMAAAAA&#10;" path="m62,22l,,62,22xe" filled="f" strokecolor="#e15520" strokeweight="0">
                  <v:path arrowok="t" o:connecttype="custom" o:connectlocs="62,22;0,0;62,22" o:connectangles="0,0,0"/>
                </v:shape>
                <v:shape id="Freeform 7194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It78A&#10;AADcAAAADwAAAGRycy9kb3ducmV2LnhtbERPS4vCMBC+C/6HMIIX0URFXbpGkYLg1cfB49DMtmWb&#10;SW1irf76zYLgbT6+56y3na1ES40vHWuYThQI4syZknMNl/N+/AXCB2SDlWPS8CQP202/t8bEuAcf&#10;qT2FXMQQ9glqKEKoEyl9VpBFP3E1ceR+XGMxRNjk0jT4iOG2kjOlltJiybGhwJrSgrLf091quKbp&#10;pVQ3wuPItDRfLmT+WrVaDwfd7htEoC58xG/3wcT5ag7/z8QL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A0i3vwAAANwAAAAPAAAAAAAAAAAAAAAAAJgCAABkcnMvZG93bnJl&#10;di54bWxQSwUGAAAAAAQABAD1AAAAhAMAAAAA&#10;" path="m,5l15,,30,,44,5r13,8l42,18r-15,l20,15,12,13,5,10,,5xe" fillcolor="#f3be00" stroked="f">
                  <v:path arrowok="t" o:connecttype="custom" o:connectlocs="0,5;15,0;30,0;44,5;57,13;42,18;27,18;20,15;12,13;5,10;0,5" o:connectangles="0,0,0,0,0,0,0,0,0,0,0"/>
                </v:shape>
                <v:shape id="Freeform 7195" o:spid="_x0000_s1130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1YMMA&#10;AADcAAAADwAAAGRycy9kb3ducmV2LnhtbERPTWvCQBC9F/wPywi9SN1t0BKiq4jQUKEHa714G7Jj&#10;EszOJtltTP99t1DobR7vc9bb0TZioN7XjjU8zxUI4sKZmksN58/XpxSED8gGG8ek4Zs8bDeThzVm&#10;xt35g4ZTKEUMYZ+hhiqENpPSFxVZ9HPXEkfu6nqLIcK+lKbHewy3jUyUepEWa44NFba0r6i4nb6s&#10;BpwllybtcPlOMpf5oVPpcXbW+nE67lYgAo3hX/znfjNxvlr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e1YMMAAADcAAAADwAAAAAAAAAAAAAAAACYAgAAZHJzL2Rv&#10;d25yZXYueG1sUEsFBgAAAAAEAAQA9QAAAIgDAAAAAA==&#10;" path="m,5l15,,30,,44,5r13,8l42,18r-15,l20,15,12,13,5,10,,5e" filled="f" strokecolor="#e15520" strokeweight="0">
                  <v:path arrowok="t" o:connecttype="custom" o:connectlocs="0,5;15,0;30,0;44,5;57,13;42,18;27,18;20,15;12,13;5,10;0,5" o:connectangles="0,0,0,0,0,0,0,0,0,0,0"/>
                </v:shape>
                <v:shape id="Freeform 7196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ohcQA&#10;AADcAAAADwAAAGRycy9kb3ducmV2LnhtbERPTWvCQBC9F/oflhG81U2kkRLdiFgsHurB2Iu3ITsm&#10;0exs2F017a/vFgre5vE+Z7EcTCdu5HxrWUE6SUAQV1a3XCv4Omxe3kD4gKyxs0wKvsnDsnh+WmCu&#10;7Z33dCtDLWII+xwVNCH0uZS+asign9ieOHIn6wyGCF0ttcN7DDednCbJTBpsOTY02NO6oepSXo2C&#10;V3nIftblddBZlX7uPnbvR7c6KzUeDas5iEBDeIj/3Vsd5ycZ/D0TL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qIXEAAAA3AAAAA8AAAAAAAAAAAAAAAAAmAIAAGRycy9k&#10;b3ducmV2LnhtbFBLBQYAAAAABAAEAPUAAACJAwAAAAA=&#10;" path="m65,25l,,65,25xe" fillcolor="#f3be00" stroked="f">
                  <v:path arrowok="t" o:connecttype="custom" o:connectlocs="65,25;0,0;65,25" o:connectangles="0,0,0"/>
                </v:shape>
                <v:shape id="Freeform 7197" o:spid="_x0000_s1132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vVcIA&#10;AADcAAAADwAAAGRycy9kb3ducmV2LnhtbERPTU8CMRC9m/gfmjHhJl09ELJQiBJNvBADcsDbZDts&#10;q9vpZjtA9ddbEhJv8/I+Z77MoVMnGpKPbOBhXIEibqL13BrYfbzeT0ElQbbYRSYDP5Rgubi9mWNt&#10;45k3dNpKq0oIpxoNOJG+1jo1jgKmceyJC3eIQ0ApcGi1HfBcwkOnH6tqogN6Lg0Oe1o5ar63x2BA&#10;vP307uUYv35ltcPDe17vn7Mxo7v8NAMllOVffHW/2TK/msDlmX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G9VwgAAANwAAAAPAAAAAAAAAAAAAAAAAJgCAABkcnMvZG93&#10;bnJldi54bWxQSwUGAAAAAAQABAD1AAAAhwMAAAAA&#10;" path="m65,25l,,65,25xe" filled="f" strokecolor="#e15520" strokeweight="0">
                  <v:path arrowok="t" o:connecttype="custom" o:connectlocs="65,25;0,0;65,25" o:connectangles="0,0,0"/>
                </v:shape>
                <v:shape id="Freeform 7198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0bsEA&#10;AADcAAAADwAAAGRycy9kb3ducmV2LnhtbERPzWrCQBC+F3yHZYTe6m5SWkN0DSIUc+nB6AMM2TEJ&#10;ZmdDdmvi23cLBW/z8f3OtphtL+40+s6xhmSlQBDXznTcaLicv94yED4gG+wdk4YHeSh2i5ct5sZN&#10;fKJ7FRoRQ9jnqKENYcil9HVLFv3KDcSRu7rRYohwbKQZcYrhtpepUp/SYsexocWBDi3Vt+rHasiy&#10;9Lu8fOC753RWyfl4uEpZaf26nPcbEIHm8BT/u0sT56s1/D0TL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4dG7BAAAA3AAAAA8AAAAAAAAAAAAAAAAAmAIAAGRycy9kb3du&#10;cmV2LnhtbFBLBQYAAAAABAAEAPUAAACGAwAAAAA=&#10;" path="m,5l17,,32,,45,5r12,7l45,17r-15,l20,17,12,15,7,10,,5xe" fillcolor="#f3be00" stroked="f">
                  <v:path arrowok="t" o:connecttype="custom" o:connectlocs="0,5;17,0;32,0;45,5;57,12;45,17;30,17;20,17;12,15;7,10;0,5" o:connectangles="0,0,0,0,0,0,0,0,0,0,0"/>
                </v:shape>
                <v:shape id="Freeform 7199" o:spid="_x0000_s1134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3ycQA&#10;AADcAAAADwAAAGRycy9kb3ducmV2LnhtbESPQWvCQBCF74X+h2UK3uqmFUoT3YRSELzY0ih4HbNj&#10;EszOhuxqUn+9cyj0No9535s3q2JynbrSEFrPBl7mCSjiytuWawP73fr5HVSIyBY7z2TglwIU+ePD&#10;CjPrR/6haxlrJSEcMjTQxNhnWoeqIYdh7nti2Z384DCKHGptBxwl3HX6NUnetMOW5UKDPX02VJ3L&#10;i5Mah83iexsYu3HtjxF9evsqU2NmT9PHElSkKf6b/+iNFS6RtvKMTK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1N8nEAAAA3AAAAA8AAAAAAAAAAAAAAAAAmAIAAGRycy9k&#10;b3ducmV2LnhtbFBLBQYAAAAABAAEAPUAAACJAwAAAAA=&#10;" path="m,5l17,,32,,45,5r12,7l45,17r-15,l20,17,12,15,7,10,,5e" filled="f" strokecolor="#e15520" strokeweight="0">
                  <v:path arrowok="t" o:connecttype="custom" o:connectlocs="0,5;17,0;32,0;45,5;57,12;45,17;30,17;20,17;12,15;7,10;0,5" o:connectangles="0,0,0,0,0,0,0,0,0,0,0"/>
                </v:shape>
                <v:shape id="Freeform 7200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TysMA&#10;AADcAAAADwAAAGRycy9kb3ducmV2LnhtbERPTWvCQBC9F/wPywi91Y0eShtdpSiiF5VEUXobstMk&#10;NDsbdleN/fVuQfA2j/c5k1lnGnEh52vLCoaDBARxYXXNpYLDfvn2AcIHZI2NZVJwIw+zae9lgqm2&#10;V87okodSxBD2KSqoQmhTKX1RkUE/sC1x5H6sMxgidKXUDq8x3DRylCTv0mDNsaHCluYVFb/52SjA&#10;1fdxsdr+OXfa7LJ8Hm64z3KlXvvd1xhEoC48xQ/3Wsf5ySf8Px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TysMAAADcAAAADwAAAAAAAAAAAAAAAACYAgAAZHJzL2Rv&#10;d25yZXYueG1sUEsFBgAAAAAEAAQA9QAAAIgDAAAAAA==&#10;" path="m67,23l,,67,23xe" fillcolor="#f3be00" stroked="f">
                  <v:path arrowok="t" o:connecttype="custom" o:connectlocs="67,23;0,0;67,23" o:connectangles="0,0,0"/>
                </v:shape>
                <v:shape id="Freeform 7201" o:spid="_x0000_s1136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nacUA&#10;AADcAAAADwAAAGRycy9kb3ducmV2LnhtbESPT2/CMAzF75P4DpGRdhspO0xbISD+jGmnSeu4cLMa&#10;0xYSpzQBOj49PkzazdZ7fu/n6bz3Tl2oi01gA+NRBoq4DLbhysD2Z/P0CiomZIsuMBn4pQjz2eBh&#10;irkNV/6mS5EqJSEcczRQp9TmWseyJo9xFFpi0fah85hk7SptO7xKuHf6OctetMeGpaHGllY1lcfi&#10;7A0s9fvWvVWn29eHPdjeHYrdOq2MeRz2iwmoRH36N/9df1rBHwu+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2dpxQAAANwAAAAPAAAAAAAAAAAAAAAAAJgCAABkcnMv&#10;ZG93bnJldi54bWxQSwUGAAAAAAQABAD1AAAAigMAAAAA&#10;" path="m67,23l,,67,23xe" filled="f" strokecolor="#e15520" strokeweight="0">
                  <v:path arrowok="t" o:connecttype="custom" o:connectlocs="67,23;0,0;67,23" o:connectangles="0,0,0"/>
                </v:shape>
                <v:shape id="Freeform 7202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J2sAA&#10;AADcAAAADwAAAGRycy9kb3ducmV2LnhtbERPTYvCMBC9L+x/CLPgZdG0gotW07IrCl6titehGdti&#10;MylN1OqvN4Kwt3m8z1lkvWnElTpXW1YQjyIQxIXVNZcK9rv1cArCeWSNjWVScCcHWfr5scBE2xtv&#10;6Zr7UoQQdgkqqLxvEyldUZFBN7ItceBOtjPoA+xKqTu8hXDTyHEU/UiDNYeGCltaVlSc84tRcGkm&#10;+crO2oLN32M9PR6W3w+qlRp89b9zEJ56/y9+uzc6zI9jeD0TLp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JJ2sAAAADcAAAADwAAAAAAAAAAAAAAAACYAgAAZHJzL2Rvd25y&#10;ZXYueG1sUEsFBgAAAAAEAAQA9QAAAIUDAAAAAA==&#10;" path="m,7l7,2,15,r7,l29,r8,2l42,7r7,5l57,17,44,22r-17,l19,20,12,15,5,12,,7xe" fillcolor="#f3be00" stroked="f">
                  <v:path arrowok="t" o:connecttype="custom" o:connectlocs="0,7;7,2;15,0;22,0;29,0;37,2;42,7;49,12;57,17;44,22;27,22;19,20;12,15;5,12;0,7" o:connectangles="0,0,0,0,0,0,0,0,0,0,0,0,0,0,0"/>
                </v:shape>
                <v:shape id="Freeform 7203" o:spid="_x0000_s1138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bksAA&#10;AADcAAAADwAAAGRycy9kb3ducmV2LnhtbERPzYrCMBC+L/gOYQQvi6YqiFSjiFhQT1p9gKEZ22oz&#10;qU3U+vZGWNjbfHy/M1+2phJPalxpWcFwEIEgzqwuOVdwPiX9KQjnkTVWlknBmxwsF52fOcbavvhI&#10;z9TnIoSwi1FB4X0dS+myggy6ga2JA3exjUEfYJNL3eArhJtKjqJoIg2WHBoKrGldUHZLH0bBdZIk&#10;+1b/Hjf3stqsL7txfSBWqtdtVzMQnlr/L/5zb3WYPxzB95lwgV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ebksAAAADcAAAADwAAAAAAAAAAAAAAAACYAgAAZHJzL2Rvd25y&#10;ZXYueG1sUEsFBgAAAAAEAAQA9QAAAIUDAAAAAA==&#10;" path="m,7l7,2,15,r7,l29,r8,2l42,7r7,5l57,17,44,22r-17,l19,20,12,15,5,12,,7e" filled="f" strokecolor="#e15520" strokeweight="0">
                  <v:path arrowok="t" o:connecttype="custom" o:connectlocs="0,7;7,2;15,0;22,0;29,0;37,2;42,7;49,12;57,17;44,22;27,22;19,20;12,15;5,12;0,7" o:connectangles="0,0,0,0,0,0,0,0,0,0,0,0,0,0,0"/>
                </v:shape>
                <v:shape id="Freeform 7204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vocAA&#10;AADcAAAADwAAAGRycy9kb3ducmV2LnhtbERPzYrCMBC+C75DGMGbpq6yaDWKiIJ4ELb6AEMzNqXN&#10;pDRZ292nNwsL3ubj+53Nrre1eFLrS8cKZtMEBHHudMmFgvvtNFmC8AFZY+2YFPyQh912ONhgql3H&#10;X/TMQiFiCPsUFZgQmlRKnxuy6KeuIY7cw7UWQ4RtIXWLXQy3tfxIkk9pseTYYLChg6G8yr6tgt+u&#10;9wsrqcZsf1ldK3PMl1gpNR71+zWIQH14i//dZx3nz+bw90y8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yvocAAAADcAAAADwAAAAAAAAAAAAAAAACYAgAAZHJzL2Rvd25y&#10;ZXYueG1sUEsFBgAAAAAEAAQA9QAAAIUDAAAAAA==&#10;" path="m70,30l,,70,30xe" fillcolor="#f3be00" stroked="f">
                  <v:path arrowok="t" o:connecttype="custom" o:connectlocs="70,30;0,0;70,30" o:connectangles="0,0,0"/>
                </v:shape>
                <v:shape id="Freeform 7205" o:spid="_x0000_s1140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tRsIA&#10;AADcAAAADwAAAGRycy9kb3ducmV2LnhtbERPzYrCMBC+C75DmAUvi6ZdRNxqFC0oe1BB1wcYmrGp&#10;20xKk9Xu2xthwdt8fL8zX3a2FjdqfeVYQTpKQBAXTldcKjh/b4ZTED4ga6wdk4I/8rBc9HtzzLS7&#10;85Fup1CKGMI+QwUmhCaT0heGLPqRa4gjd3GtxRBhW0rd4j2G21p+JMlEWqw4NhhsKDdU/Jx+rYJr&#10;yNNPt76u95t3Y3f2MNnuc1Rq8NatZiACdeEl/nd/6Tg/HcPz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G1GwgAAANwAAAAPAAAAAAAAAAAAAAAAAJgCAABkcnMvZG93&#10;bnJldi54bWxQSwUGAAAAAAQABAD1AAAAhwMAAAAA&#10;" path="m70,30l,,70,30xe" filled="f" strokecolor="#e15520" strokeweight="0">
                  <v:path arrowok="t" o:connecttype="custom" o:connectlocs="70,30;0,0;70,30" o:connectangles="0,0,0"/>
                </v:shape>
                <v:shape id="Freeform 7206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Dh8IA&#10;AADcAAAADwAAAGRycy9kb3ducmV2LnhtbERPTYvCMBC9C/sfwix401TRRatRRBCEXRBbxevQjG2x&#10;mZQm2u7+eiMseJvH+5zlujOVeFDjSssKRsMIBHFmdcm5glO6G8xAOI+ssbJMCn7JwXr10VtirG3L&#10;R3okPhchhF2MCgrv61hKlxVk0A1tTRy4q20M+gCbXOoG2xBuKjmOoi9psOTQUGBN24KyW3I3CtJ7&#10;8jePvs/nSXf5MbY9zvfpQSvV/+w2CxCeOv8W/7v3OswfTeH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4OHwgAAANwAAAAPAAAAAAAAAAAAAAAAAJgCAABkcnMvZG93&#10;bnJldi54bWxQSwUGAAAAAAQABAD1AAAAhwMAAAAA&#10;" path="m58,37l,,58,37r,l58,37r14,l87,42r15,8l112,62r-7,l97,62r-7,l82,60,72,55,68,50,60,45,58,37xe" fillcolor="#f3be00" stroked="f">
                  <v:path arrowok="t" o:connecttype="custom" o:connectlocs="58,37;0,0;58,37;58,37;58,37;72,37;87,42;102,50;112,62;105,62;97,62;90,62;82,60;72,55;68,50;60,45;58,37" o:connectangles="0,0,0,0,0,0,0,0,0,0,0,0,0,0,0,0,0"/>
                </v:shape>
                <v:shape id="Freeform 7207" o:spid="_x0000_s1142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YE8AA&#10;AADcAAAADwAAAGRycy9kb3ducmV2LnhtbERP3WrCMBS+F3yHcITdaepAmdUoImwIHcKqD3Bojk21&#10;OSlJZuvbL4PB7s7H93s2u8G24kE+NI4VzGcZCOLK6YZrBZfz+/QNRIjIGlvHpOBJAXbb8WiDuXY9&#10;f9GjjLVIIRxyVGBi7HIpQ2XIYpi5jjhxV+ctxgR9LbXHPoXbVr5m2VJabDg1GOzoYKi6l99WQVkW&#10;xugPd1o9sbgtPmuPp75Q6mUy7NcgIg3xX/znPuo0f76E32fSB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1YE8AAAADcAAAADwAAAAAAAAAAAAAAAACYAgAAZHJzL2Rvd25y&#10;ZXYueG1sUEsFBgAAAAAEAAQA9QAAAIUDAAAAAA==&#10;" path="m58,37l,,58,37r,l58,37r14,l87,42r15,8l112,62r-7,l97,62r-7,l82,60,72,55,68,50,60,45,58,37e" filled="f" strokecolor="#e15520" strokeweight="0">
                  <v:path arrowok="t" o:connecttype="custom" o:connectlocs="58,37;0,0;58,37;58,37;58,37;72,37;87,42;102,50;112,62;105,62;97,62;90,62;82,60;72,55;68,50;60,45;58,37" o:connectangles="0,0,0,0,0,0,0,0,0,0,0,0,0,0,0,0,0"/>
                </v:shape>
                <v:shape id="Freeform 7208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/lsIA&#10;AADcAAAADwAAAGRycy9kb3ducmV2LnhtbERP22rCQBB9F/oPyxR8M5uo2JK6Sil4h1Kvz0N2mgSz&#10;syG7avr3XUHwbQ7nOuNpaypxpcaVlhUkUQyCOLO65FzBYT/rvYNwHlljZZkU/JGD6eSlM8ZU2xtv&#10;6brzuQgh7FJUUHhfp1K6rCCDLrI1ceB+bWPQB9jkUjd4C+Gmkv04HkmDJYeGAmv6Kig77y5GwXa4&#10;/i5Xyea4mP8MV8ij03mwPynVfW0/P0B4av1T/HAvdZifvMH9mXCB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j+WwgAAANwAAAAPAAAAAAAAAAAAAAAAAJgCAABkcnMvZG93&#10;bnJldi54bWxQSwUGAAAAAAQABAD1AAAAhwMAAAAA&#10;" path="m57,32l,,57,32r,l57,32r18,3l90,40r12,7l115,57r-8,3l100,60r-10,l82,55,75,52,67,47,62,40,57,32xe" fillcolor="#f3be00" stroked="f">
                  <v:path arrowok="t" o:connecttype="custom" o:connectlocs="57,32;0,0;57,32;57,32;57,32;75,35;90,40;102,47;115,57;107,60;100,60;90,60;82,55;75,52;67,47;62,40;57,32" o:connectangles="0,0,0,0,0,0,0,0,0,0,0,0,0,0,0,0,0"/>
                </v:shape>
                <v:shape id="Freeform 7209" o:spid="_x0000_s1144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ypsYA&#10;AADcAAAADwAAAGRycy9kb3ducmV2LnhtbESPQWvCQBCF74X+h2UKvdVNPASbukopFGpz0KrQ6zQ7&#10;JqG7syG7avz3zkHwNsN789438+XonTrRELvABvJJBoq4DrbjxsB+9/kyAxUTskUXmAxcKMJy8fgw&#10;x9KGM//QaZsaJSEcSzTQptSXWse6JY9xEnpi0Q5h8JhkHRptBzxLuHd6mmWF9tixNLTY00dL9f/2&#10;6A38fRfVa3XJN/636p3bHYr1alUY8/w0vr+BSjSmu/l2/WUFPxda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HypsYAAADcAAAADwAAAAAAAAAAAAAAAACYAgAAZHJz&#10;L2Rvd25yZXYueG1sUEsFBgAAAAAEAAQA9QAAAIsDAAAAAA==&#10;" path="m57,32l,,57,32r,l57,32r18,3l90,40r12,7l115,57r-8,3l100,60r-10,l82,55,75,52,67,47,62,40,57,32e" filled="f" strokecolor="#e15520" strokeweight="0">
                  <v:path arrowok="t" o:connecttype="custom" o:connectlocs="57,32;0,0;57,32;57,32;57,32;75,35;90,40;102,47;115,57;107,60;100,60;90,60;82,55;75,52;67,47;62,40;57,32" o:connectangles="0,0,0,0,0,0,0,0,0,0,0,0,0,0,0,0,0"/>
                </v:shape>
                <v:shape id="Freeform 7210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We8IA&#10;AADcAAAADwAAAGRycy9kb3ducmV2LnhtbESPQW/CMAyF75P4D5GRdhtpJoRGISBgQuI6BnerMW2h&#10;caImpd1+/TIJiZut9/y+5+V6sI24UxtqxxrUJANBXDhTc6nh9L1/+wARIrLBxjFp+KEA69XoZYm5&#10;cT1/0f0YS5FCOOSooYrR51KGoiKLYeI8cdIurrUY09qW0rTYp3DbyPcsm0mLNSdChZ52FRW3Y2cT&#10;V3bd7yy6qeo/d4drvT0r75XWr+NhswARaYhP8+P6YFJ9NYf/Z9IE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pZ7wgAAANwAAAAPAAAAAAAAAAAAAAAAAJgCAABkcnMvZG93&#10;bnJldi54bWxQSwUGAAAAAAQABAD1AAAAhwMAAAAA&#10;" path="m60,30l,,60,30xe" fillcolor="#f3be00" stroked="f">
                  <v:path arrowok="t" o:connecttype="custom" o:connectlocs="60,30;0,0;60,30" o:connectangles="0,0,0"/>
                </v:shape>
                <v:shape id="Freeform 7211" o:spid="_x0000_s1146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pqMUA&#10;AADcAAAADwAAAGRycy9kb3ducmV2LnhtbESPQW/CMAyF75P2HyJP2m2kcJi2QkAwCYnDmBgDcTWN&#10;aSsSpzQByr/HB6TdbL3n9z6PJp136kJtrAMb6PcyUMRFsDWXBjZ/87cPUDEhW3SBycCNIkzGz08j&#10;zG248i9d1qlUEsIxRwNVSk2udSwq8hh7oSEW7RBaj0nWttS2xauEe6cHWfauPdYsDRU29FVRcVyf&#10;vYHPxXy7O81O3/3uJ3OrsF/OXJ2MeX3ppkNQibr0b35cL6zgDwRfnpEJ9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umoxQAAANwAAAAPAAAAAAAAAAAAAAAAAJgCAABkcnMv&#10;ZG93bnJldi54bWxQSwUGAAAAAAQABAD1AAAAigMAAAAA&#10;" path="m60,30l,,60,30xe" filled="f" strokecolor="#e15520" strokeweight="0">
                  <v:path arrowok="t" o:connecttype="custom" o:connectlocs="60,30;0,0;60,30" o:connectangles="0,0,0"/>
                </v:shape>
                <v:shape id="Freeform 7212" o:spid="_x0000_s1147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uWcEA&#10;AADcAAAADwAAAGRycy9kb3ducmV2LnhtbERPS4vCMBC+L+x/CLOwtzWtB5FqlCIUdG++8DrbzLbF&#10;ZlKS2Hb31xtB8DYf33OW69G0oifnG8sK0kkCgri0uuFKwelYfM1B+ICssbVMCv7Iw3r1/rbETNuB&#10;99QfQiViCPsMFdQhdJmUvqzJoJ/Yjjhyv9YZDBG6SmqHQww3rZwmyUwabDg21NjRpqbyergZBflx&#10;7sgP1/9zdys2u5+++L7kqVKfH2O+ABFoDC/x073Vcf40hccz8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1LlnBAAAA3AAAAA8AAAAAAAAAAAAAAAAAmAIAAGRycy9kb3du&#10;cmV2LnhtbFBLBQYAAAAABAAEAPUAAACGAwAAAAA=&#10;" path="m47,43l,,47,43xm47,43l62,53r8,10l72,68r,7l72,83r,5l65,88,57,83,52,78,47,73,45,65r,-7l45,50r2,-7xe" fillcolor="#f3be00" stroked="f">
                  <v:path arrowok="t" o:connecttype="custom" o:connectlocs="47,43;0,0;47,43;47,43;62,53;70,63;72,68;72,75;72,83;72,88;65,88;57,83;52,78;47,73;45,65;45,58;45,50;47,43" o:connectangles="0,0,0,0,0,0,0,0,0,0,0,0,0,0,0,0,0,0"/>
                  <o:lock v:ext="edit" verticies="t"/>
                </v:shape>
                <v:shape id="Freeform 7213" o:spid="_x0000_s1148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5epsQA&#10;AADcAAAADwAAAGRycy9kb3ducmV2LnhtbERPTWvCQBC9C/0PyxR6Ed00iEh0lVIsVPFSI4i3ITtm&#10;U7OzIbvV6K93C4K3ebzPmS06W4sztb5yrOB9mIAgLpyuuFSwy78GExA+IGusHZOCK3lYzF96M8y0&#10;u/APnbehFDGEfYYKTAhNJqUvDFn0Q9cQR+7oWoshwraUusVLDLe1TJNkLC1WHBsMNvRpqDht/6yC&#10;1X6U822975+W5ndXJKPNbXnYKPX22n1MQQTqwlP8cH/rOD9N4f+Ze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XqbEAAAA3AAAAA8AAAAAAAAAAAAAAAAAmAIAAGRycy9k&#10;b3ducmV2LnhtbFBLBQYAAAAABAAEAPUAAACJAwAAAAA=&#10;" path="m47,43l,,47,43xe" filled="f" strokecolor="#e15520" strokeweight="0">
                  <v:path arrowok="t" o:connecttype="custom" o:connectlocs="47,43;0,0;47,43" o:connectangles="0,0,0"/>
                </v:shape>
                <v:shape id="Freeform 7214" o:spid="_x0000_s1149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tHMIA&#10;AADcAAAADwAAAGRycy9kb3ducmV2LnhtbERPTWvCQBC9C/6HZYTe6sYEiqauwagtiifTQq9DdkyC&#10;2dmQXTXtr+8WCt7m8T5nmQ2mFTfqXWNZwWwagSAurW64UvD58fY8B+E8ssbWMin4JgfZajxaYqrt&#10;nU90K3wlQgi7FBXU3neplK6syaCb2o44cGfbG/QB9pXUPd5DuGllHEUv0mDDoaHGjjY1lZfiahR8&#10;Hd1PmeeHeIfbJF5o4v17kSj1NBnWryA8Df4h/nfvdZgfJ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20cwgAAANwAAAAPAAAAAAAAAAAAAAAAAJgCAABkcnMvZG93&#10;bnJldi54bWxQSwUGAAAAAAQABAD1AAAAhwMAAAAA&#10;" path="m2,l17,10r8,10l27,25r,7l27,40r,5l20,45,12,40,7,35,2,30,,22,,15,,7,2,e" filled="f" strokecolor="#e15520" strokeweight="0">
                  <v:path arrowok="t" o:connecttype="custom" o:connectlocs="2,0;17,10;25,20;27,25;27,32;27,40;27,45;20,45;12,40;7,35;2,30;0,22;0,15;0,7;2,0" o:connectangles="0,0,0,0,0,0,0,0,0,0,0,0,0,0,0"/>
                </v:shape>
                <v:shape id="Freeform 7215" o:spid="_x0000_s1150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qB8YA&#10;AADcAAAADwAAAGRycy9kb3ducmV2LnhtbESPQWvCQBCF7wX/wzJCb3XTNFqbugaxiJ6EplrobchO&#10;k2B2NmS3Jv57VxB6m+G9ed+bRTaYRpypc7VlBc+TCARxYXXNpYLD1+ZpDsJ5ZI2NZVJwIQfZcvSw&#10;wFTbnj/pnPtShBB2KSqovG9TKV1RkUE3sS1x0H5tZ9CHtSul7rAP4aaRcRTNpMGaA6HCltYVFaf8&#10;zwTI9Cd/S/aFn5Uf89dVe2R++d4q9TgeVu8gPA3+33y/3ulQP07g9kyY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0qB8YAAADcAAAADwAAAAAAAAAAAAAAAACYAgAAZHJz&#10;L2Rvd25yZXYueG1sUEsFBgAAAAAEAAQA9QAAAIsDAAAAAA==&#10;" path="m32,50l,,32,50xm30,50r12,7l52,70r3,12l52,95,47,92,40,90,35,85,32,77,28,72r,-7l28,57r2,-7xe" fillcolor="#f3be00" stroked="f">
                  <v:path arrowok="t" o:connecttype="custom" o:connectlocs="32,50;0,0;32,50;30,50;42,57;52,70;55,82;52,95;47,92;40,90;35,85;32,77;28,72;28,65;28,57;30,50" o:connectangles="0,0,0,0,0,0,0,0,0,0,0,0,0,0,0,0"/>
                  <o:lock v:ext="edit" verticies="t"/>
                </v:shape>
                <v:shape id="Freeform 7216" o:spid="_x0000_s1151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NVcIA&#10;AADcAAAADwAAAGRycy9kb3ducmV2LnhtbERPTWvCQBC9C/0PyxR6040RpUZXqYJQxUvS6nnITrPB&#10;7GzIrhr/vVso9DaP9znLdW8bcaPO144VjEcJCOLS6ZorBd9fu+E7CB+QNTaOScGDPKxXL4MlZtrd&#10;OadbESoRQ9hnqMCE0GZS+tKQRT9yLXHkflxnMUTYVVJ3eI/htpFpksykxZpjg8GWtobKS3G1Ci75&#10;ad9uJsfD3s1255AeDc7HuVJvr/3HAkSgPvyL/9yfOs5Pp/D7TLx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c1VwgAAANwAAAAPAAAAAAAAAAAAAAAAAJgCAABkcnMvZG93&#10;bnJldi54bWxQSwUGAAAAAAQABAD1AAAAhwMAAAAA&#10;" path="m32,50l,,32,50xe" filled="f" strokecolor="#e15520" strokeweight="0">
                  <v:path arrowok="t" o:connecttype="custom" o:connectlocs="32,50;0,0;32,50" o:connectangles="0,0,0"/>
                </v:shape>
                <v:shape id="Freeform 7217" o:spid="_x0000_s1152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OhMIA&#10;AADcAAAADwAAAGRycy9kb3ducmV2LnhtbERPTWvCQBC9C/0Pywi96cYEpEY3oWmrWHpqLPQ6ZMck&#10;NDsbsluN/vpuQfA2j/c5m3w0nTjR4FrLChbzCARxZXXLtYKvw3b2BMJ5ZI2dZVJwIQd59jDZYKrt&#10;mT/pVPpahBB2KSpovO9TKV3VkEE3tz1x4I52MOgDHGqpBzyHcNPJOIqW0mDLoaHBnl4aqn7KX6Pg&#10;+8Ndq6J4j9/wNYlXmni/KxOlHqfj8xqEp9HfxTf3Xof58RL+nw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M6EwgAAANwAAAAPAAAAAAAAAAAAAAAAAJgCAABkcnMvZG93&#10;bnJldi54bWxQSwUGAAAAAAQABAD1AAAAhwMAAAAA&#10;" path="m2,l14,7,24,20r3,12l24,45,19,42,12,40,7,35,4,27,,22,,15,,7,2,e" filled="f" strokecolor="#e15520" strokeweight="0">
                  <v:path arrowok="t" o:connecttype="custom" o:connectlocs="2,0;14,7;24,20;27,32;24,45;19,42;12,40;7,35;4,27;0,22;0,15;0,7;2,0" o:connectangles="0,0,0,0,0,0,0,0,0,0,0,0,0"/>
                </v:shape>
                <v:shape id="Freeform 7218" o:spid="_x0000_s1153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oFMEA&#10;AADcAAAADwAAAGRycy9kb3ducmV2LnhtbERPS2rDMBDdF3IHMYXuGqletIkTxZiQ0uxK4xxgsKaW&#10;qTUykuI4t48Khe7m8b6zrWY3iIlC7D1reFkqEMStNz13Gs7N+/MKREzIBgfPpOFGEard4mGLpfFX&#10;/qLplDqRQziWqMGmNJZSxtaSw7j0I3Hmvn1wmDIMnTQBrzncDbJQ6lU67Dk3WBxpb6n9OV2chqZu&#10;3KFYha5W53VTf360Vt2i1k+Pc70BkWhO/+I/99Hk+cUb/D6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qaBTBAAAA3AAAAA8AAAAAAAAAAAAAAAAAmAIAAGRycy9kb3du&#10;cmV2LnhtbFBLBQYAAAAABAAEAPUAAACGAwAAAAA=&#10;" path="m30,50l,,30,50xm30,50l42,60r8,10l55,82,52,97,45,95,40,90,35,85,30,80,27,72r,-7l27,57r3,-7xe" fillcolor="#f3be00" stroked="f">
                  <v:path arrowok="t" o:connecttype="custom" o:connectlocs="30,50;0,0;30,50;30,50;42,60;50,70;55,82;52,97;45,95;40,90;35,85;30,80;27,72;27,65;27,57;30,50" o:connectangles="0,0,0,0,0,0,0,0,0,0,0,0,0,0,0,0"/>
                  <o:lock v:ext="edit" verticies="t"/>
                </v:shape>
                <v:shape id="Freeform 7219" o:spid="_x0000_s1154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3tcgA&#10;AADcAAAADwAAAGRycy9kb3ducmV2LnhtbESPS0sDQRCE70L+w9ABL2JmDRLCmkkIGkXIgzwEc2x2&#10;OjtLdnqWnTFZ/fX2QfDWTVVXfT2Zdb5WF2pjFdjAwyADRVwEW3Fp4OPwej8GFROyxTowGfimCLNp&#10;72aCuQ1X3tFln0olIRxzNOBSanKtY+HIYxyEhli0U2g9JlnbUtsWrxLuaz3MspH2WLE0OGzo2VFx&#10;3n95A3p55+jzcX3kn7ftYfVCi+WmWhhz2+/mT6ASdenf/Hf9bgV/KLTyjEy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87e1yAAAANwAAAAPAAAAAAAAAAAAAAAAAJgCAABk&#10;cnMvZG93bnJldi54bWxQSwUGAAAAAAQABAD1AAAAjQMAAAAA&#10;" path="m30,50l,,30,50xe" filled="f" strokecolor="#e15520" strokeweight="0">
                  <v:path arrowok="t" o:connecttype="custom" o:connectlocs="30,50;0,0;30,50" o:connectangles="0,0,0"/>
                </v:shape>
                <v:shape id="Freeform 7220" o:spid="_x0000_s1155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FhsAA&#10;AADcAAAADwAAAGRycy9kb3ducmV2LnhtbERPPWvDMBDdC/0P4grdGjmBGteJEoKhpGudDBkP6Wqb&#10;WCdjqZb976NCIds93uftDrPtxUSj7xwrWK8yEMTamY4bBZfz51sBwgdkg71jUrCQh8P++WmHpXGR&#10;v2mqQyNSCPsSFbQhDKWUXrdk0a/cQJy4HzdaDAmOjTQjxhRue7nJslxa7Dg1tDhQ1ZK+1b9WwamL&#10;umiq6n1x/nzNdB4LO0elXl/m4xZEoDk8xP/uL5Pmbz7g75l0gd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9FhsAAAADcAAAADwAAAAAAAAAAAAAAAACYAgAAZHJzL2Rvd25y&#10;ZXYueG1sUEsFBgAAAAAEAAQA9QAAAIUDAAAAAA==&#10;" path="m3,l15,10r8,10l28,32,25,47,18,45,13,40,8,35,3,30,,22,,15,,7,3,xe" filled="f" strokecolor="#e15520" strokeweight="0">
                  <v:path arrowok="t" o:connecttype="custom" o:connectlocs="3,0;15,10;23,20;28,32;25,47;18,45;13,40;8,35;3,30;0,22;0,15;0,7;3,0" o:connectangles="0,0,0,0,0,0,0,0,0,0,0,0,0"/>
                </v:shape>
                <v:shape id="Freeform 7221" o:spid="_x0000_s1156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FRcUA&#10;AADcAAAADwAAAGRycy9kb3ducmV2LnhtbESPQWvCQBCF74X+h2UK3urGCFKiq5SKVLzVKuhtyI5J&#10;MDub7q4x7a/vHAq9zfDevPfNYjW4VvUUYuPZwGScgSIuvW24MnD43Dy/gIoJ2WLrmQx8U4TV8vFh&#10;gYX1d/6gfp8qJSEcCzRQp9QVWseyJodx7Dti0S4+OEyyhkrbgHcJd63Os2ymHTYsDTV29FZTed3f&#10;nIFNnp933TRfx3Asv9zk9PPez9bGjJ6G1zmoREP6N/9db63gTwV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IVFxQAAANwAAAAPAAAAAAAAAAAAAAAAAJgCAABkcnMv&#10;ZG93bnJldi54bWxQSwUGAAAAAAQABAD1AAAAigMAAAAA&#10;" path="m50,40l,,50,40xm50,40l62,50,72,60r3,5l75,72r,5l72,85,65,82,60,80,55,75,50,70,47,62,45,55r2,-8l50,40xe" fillcolor="#f3be00" stroked="f">
                  <v:path arrowok="t" o:connecttype="custom" o:connectlocs="50,40;0,0;50,40;50,40;62,50;72,60;75,65;75,72;75,77;72,85;65,82;60,80;55,75;50,70;47,62;45,55;47,47;50,40" o:connectangles="0,0,0,0,0,0,0,0,0,0,0,0,0,0,0,0,0,0"/>
                  <o:lock v:ext="edit" verticies="t"/>
                </v:shape>
                <v:shape id="Freeform 7222" o:spid="_x0000_s1157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Gw8MA&#10;AADcAAAADwAAAGRycy9kb3ducmV2LnhtbERP32vCMBB+H+x/CDfwZaypymR0RhkDQfFpVtnr0dyS&#10;0uZSmqxW/3ojDPZ2H9/PW65H14qB+lB7VjDNchDEldc1GwXHcvPyBiJEZI2tZ1JwoQDr1ePDEgvt&#10;z/xFwyEakUI4FKjAxtgVUobKksOQ+Y44cT++dxgT7I3UPZ5TuGvlLM8X0mHNqcFiR5+Wqubw6xTM&#10;tnZnhu+xMc98rU/N63Ufy1KpydP48Q4i0hj/xX/urU7z51O4P5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aGw8MAAADcAAAADwAAAAAAAAAAAAAAAACYAgAAZHJzL2Rv&#10;d25yZXYueG1sUEsFBgAAAAAEAAQA9QAAAIgDAAAAAA==&#10;" path="m50,40l,,50,40xe" filled="f" strokecolor="#e15520" strokeweight="0">
                  <v:path arrowok="t" o:connecttype="custom" o:connectlocs="50,40;0,0;50,40" o:connectangles="0,0,0"/>
                </v:shape>
                <v:shape id="Freeform 7223" o:spid="_x0000_s1158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VtcEA&#10;AADcAAAADwAAAGRycy9kb3ducmV2LnhtbERPS4vCMBC+C/sfwix403QtFKlGEWFBlkVYHwdvQzM2&#10;1WZSmljrv98Igrf5+J4zX/a2Fh21vnKs4GucgCAunK64VHDYf4+mIHxA1lg7JgUP8rBcfAzmmGt3&#10;5z/qdqEUMYR9jgpMCE0upS8MWfRj1xBH7uxaiyHCtpS6xXsMt7WcJEkmLVYcGww2tDZUXHc3qyA9&#10;pz/6dLSZz/aJ6x6XXzJbr9Tws1/NQATqw1v8cm90nJ9O4Pl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FbXBAAAA3AAAAA8AAAAAAAAAAAAAAAAAmAIAAGRycy9kb3du&#10;cmV2LnhtbFBLBQYAAAAABAAEAPUAAACGAwAAAAA=&#10;" path="m5,l17,10,27,20r3,5l30,32r,5l27,45,20,42,15,40,10,35,5,30,2,22,,15,2,7,5,e" filled="f" strokecolor="#e15520" strokeweight="0">
                  <v:path arrowok="t" o:connecttype="custom" o:connectlocs="5,0;17,10;27,20;30,25;30,32;30,37;27,45;20,42;15,40;10,35;5,30;2,22;0,15;2,7;5,0" o:connectangles="0,0,0,0,0,0,0,0,0,0,0,0,0,0,0"/>
                </v:shape>
                <v:shape id="Freeform 7224" o:spid="_x0000_s1159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xicMA&#10;AADcAAAADwAAAGRycy9kb3ducmV2LnhtbERPTWsCMRC9C/6HMII3TaxUZGtcXKG1By9dhfY4bMbd&#10;pZvJkqS67a9vCgVv83ifs8kH24kr+dA61rCYKxDElTMt1xrOp+fZGkSIyAY7x6ThmwLk2/Fog5lx&#10;N36jaxlrkUI4ZKihibHPpAxVQxbD3PXEibs4bzEm6GtpPN5SuO3kg1IrabHl1NBgT/uGqs/yy2rY&#10;q8vjS3kwx1UsfvxRfRRKvQ9aTyfD7glEpCHexf/uV5PmL5fw90y6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5xicMAAADcAAAADwAAAAAAAAAAAAAAAACYAgAAZHJzL2Rv&#10;d25yZXYueG1sUEsFBgAAAAAEAAQA9QAAAIgDAAAAAA==&#10;" path="m45,50l,,45,50xm45,50r14,8l67,68r2,7l69,80r,8l69,95,62,93,55,88,50,85,45,78,42,73r,-8l42,58r3,-8xe" fillcolor="#f3be00" stroked="f">
                  <v:path arrowok="t" o:connecttype="custom" o:connectlocs="45,50;0,0;45,50;45,50;59,58;67,68;69,75;69,80;69,88;69,95;62,93;55,88;50,85;45,78;42,73;42,65;42,58;45,50" o:connectangles="0,0,0,0,0,0,0,0,0,0,0,0,0,0,0,0,0,0"/>
                  <o:lock v:ext="edit" verticies="t"/>
                </v:shape>
                <v:shape id="Freeform 7225" o:spid="_x0000_s1160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ujsMA&#10;AADcAAAADwAAAGRycy9kb3ducmV2LnhtbERPTWvCQBC9F/wPywheim6qRSS6igoFD60SFbwO2TEb&#10;zc6G7BrTf98tFHqbx/ucxaqzlWip8aVjBW+jBARx7nTJhYLz6WM4A+EDssbKMSn4Jg+rZe9lgal2&#10;T86oPYZCxBD2KSowIdSplD43ZNGPXE0cuatrLIYIm0LqBp8x3FZynCRTabHk2GCwpq2h/H58WAWt&#10;O5wy+5Xtb8nFbD4nm9fZbbtXatDv1nMQgbrwL/5z73ScP3mH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ujsMAAADcAAAADwAAAAAAAAAAAAAAAACYAgAAZHJzL2Rv&#10;d25yZXYueG1sUEsFBgAAAAAEAAQA9QAAAIgDAAAAAA==&#10;" path="m45,50l,,45,50xe" filled="f" strokecolor="#e15520" strokeweight="0">
                  <v:path arrowok="t" o:connecttype="custom" o:connectlocs="45,50;0,0;45,50" o:connectangles="0,0,0"/>
                </v:shape>
                <v:shape id="Freeform 7226" o:spid="_x0000_s1161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GLsMA&#10;AADcAAAADwAAAGRycy9kb3ducmV2LnhtbERPTWvCQBC9C/6HZYTe6qYJShtdpWlVFE9NC70O2TEJ&#10;zc6G7BrT/npXKHibx/uc5Xowjeipc7VlBU/TCARxYXXNpYKvz+3jMwjnkTU2lknBLzlYr8ajJaba&#10;XviD+tyXIoSwS1FB5X2bSumKigy6qW2JA3eynUEfYFdK3eElhJtGxlE0lwZrDg0VtvRWUfGTn42C&#10;76P7K7LsEG/wPYlfNPF+lydKPUyG1wUIT4O/i//dex3mJzO4PR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PGLsMAAADcAAAADwAAAAAAAAAAAAAAAACYAgAAZHJzL2Rv&#10;d25yZXYueG1sUEsFBgAAAAAEAAQA9QAAAIgDAAAAAA==&#10;" path="m3,l17,8r8,10l27,25r,5l27,38r,7l20,43,13,38,8,35,3,28,,23,,15,,8,3,e" filled="f" strokecolor="#e15520" strokeweight="0">
                  <v:path arrowok="t" o:connecttype="custom" o:connectlocs="3,0;17,8;25,18;27,25;27,30;27,38;27,45;20,43;13,38;8,35;3,28;0,23;0,15;0,8;3,0" o:connectangles="0,0,0,0,0,0,0,0,0,0,0,0,0,0,0"/>
                </v:shape>
                <v:shape id="Freeform 7227" o:spid="_x0000_s1162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ZkcMA&#10;AADcAAAADwAAAGRycy9kb3ducmV2LnhtbERPPWvDMBDdC/0P4gpdSizXAae4UUIoFArO0thLt4t1&#10;tU2sk5HU2Pn3USDQ7R7v89bb2QziTM73lhW8JikI4sbqnlsFdfW5eAPhA7LGwTIpuJCH7ebxYY2F&#10;thN/0/kQWhFD2BeooAthLKT0TUcGfWJH4sj9WmcwROhaqR1OMdwMMkvTXBrsOTZ0ONJHR83p8GcU&#10;OFP+lDrbHV/2fW5PVV7WXq6Uen6ad+8gAs3hX3x3f+k4f5nD7Zl4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ZkcMAAADcAAAADwAAAAAAAAAAAAAAAACYAgAAZHJzL2Rv&#10;d25yZXYueG1sUEsFBgAAAAAEAAQA9QAAAIgDAAAAAA==&#10;" path="m42,45l,,42,45xm42,45r13,7l65,62r2,5l67,75r,7l67,90,60,87,52,82,47,80,42,72,40,67,37,60r,-8l42,45xe" fillcolor="#f3be00" stroked="f">
                  <v:path arrowok="t" o:connecttype="custom" o:connectlocs="42,45;0,0;42,45;42,45;55,52;65,62;67,67;67,75;67,82;67,90;60,87;52,82;47,80;42,72;40,67;37,60;37,52;42,45" o:connectangles="0,0,0,0,0,0,0,0,0,0,0,0,0,0,0,0,0,0"/>
                  <o:lock v:ext="edit" verticies="t"/>
                </v:shape>
                <v:shape id="Freeform 7228" o:spid="_x0000_s1163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dz8QA&#10;AADcAAAADwAAAGRycy9kb3ducmV2LnhtbERP22oCMRB9L/QfwhR8Ec1W8bY1itoKgn2olw8YNuPu&#10;4mayJKmufn0jCH2bw7nOdN6YSlzI+dKygvduAoI4s7rkXMHxsO6MQfiArLGyTApu5GE+e32ZYqrt&#10;lXd02YdcxBD2KSooQqhTKX1WkEHftTVx5E7WGQwRulxqh9cYbirZS5KhNFhybCiwplVB2Xn/axSc&#10;ffte/nxuloPJ14Huq8p916etUq23ZvEBIlAT/sVP90bH+f0RPJ6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qXc/EAAAA3AAAAA8AAAAAAAAAAAAAAAAAmAIAAGRycy9k&#10;b3ducmV2LnhtbFBLBQYAAAAABAAEAPUAAACJAwAAAAA=&#10;" path="m42,45l,,42,45xe" filled="f" strokecolor="#e15520" strokeweight="0">
                  <v:path arrowok="t" o:connecttype="custom" o:connectlocs="42,45;0,0;42,45" o:connectangles="0,0,0"/>
                </v:shape>
                <v:shape id="Freeform 7229" o:spid="_x0000_s1164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IiX8UA&#10;AADcAAAADwAAAGRycy9kb3ducmV2LnhtbESPT2vDMAzF74N+B6NCb6vTBULJ6pZSKIxRBuufw24i&#10;VuNssRxiL02//XQY9Cbxnt77abUZfasG6mMT2MBinoEiroJtuDZwPu2fl6BiQrbYBiYDd4qwWU+e&#10;VljacONPGo6pVhLCsUQDLqWu1DpWjjzGeeiIRbuG3mOSta+17fEm4b7VL1lWaI8NS4PDjnaOqp/j&#10;rzeQX/N3+3XxRSxOWRju3wdyH9GY2XTcvoJKNKaH+f/6zQp+Lr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iJfxQAAANwAAAAPAAAAAAAAAAAAAAAAAJgCAABkcnMv&#10;ZG93bnJldi54bWxQSwUGAAAAAAQABAD1AAAAigMAAAAA&#10;" path="m5,l18,7,28,17r2,5l30,30r,7l30,45,23,42,15,37,10,35,5,27,3,22,,15,,7,5,e" filled="f" strokecolor="#e15520" strokeweight="0">
                  <v:path arrowok="t" o:connecttype="custom" o:connectlocs="5,0;18,7;28,17;30,22;30,30;30,37;30,45;23,42;15,37;10,35;5,27;3,22;0,15;0,7;5,0" o:connectangles="0,0,0,0,0,0,0,0,0,0,0,0,0,0,0"/>
                </v:shape>
                <v:shape id="Freeform 7230" o:spid="_x0000_s1165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/8sAA&#10;AADcAAAADwAAAGRycy9kb3ducmV2LnhtbERPTWvCQBC9C/0PyxR6000tiE3dBFGEXhSi7X3ITjeh&#10;2dk0O2r6791Cwds83uesytF36kJDbAMbeJ5loIjrYFt2Bj5Ou+kSVBRki11gMvBLEcriYbLC3IYr&#10;V3Q5ilMphGOOBhqRPtc61g15jLPQEyfuKwweJcHBaTvgNYX7Ts+zbKE9tpwaGuxp01D9fTx7A1sn&#10;Tve2clzJ52HrtNvzz9qYp8dx/QZKaJS7+N/9btP8l1f4eyZdo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1/8sAAAADcAAAADwAAAAAAAAAAAAAAAACYAgAAZHJzL2Rvd25y&#10;ZXYueG1sUEsFBgAAAAAEAAQA9QAAAIUDAAAAAA==&#10;" path="m52,40l,,52,40xm52,37l65,47,75,57r2,5l77,70r,5l77,82r-7,l62,77,57,72,52,67,50,60,47,55r3,-8l52,37xe" fillcolor="#f3be00" stroked="f">
                  <v:path arrowok="t" o:connecttype="custom" o:connectlocs="52,40;0,0;52,40;52,37;65,47;75,57;77,62;77,70;77,75;77,82;70,82;62,77;57,72;52,67;50,60;47,55;50,47;52,37" o:connectangles="0,0,0,0,0,0,0,0,0,0,0,0,0,0,0,0,0,0"/>
                  <o:lock v:ext="edit" verticies="t"/>
                </v:shape>
                <v:shape id="Freeform 7231" o:spid="_x0000_s1166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xucYA&#10;AADcAAAADwAAAGRycy9kb3ducmV2LnhtbESPQUvDQBCF74L/YRnBm91YrS2x2yKK4M02idDjmB2T&#10;kOxsyG7T9N93DkJvM7w3732z3k6uUyMNofFs4HGWgCIuvW24MlDknw8rUCEiW+w8k4EzBdhubm/W&#10;mFp/4j2NWayUhHBI0UAdY59qHcqaHIaZ74lF+/ODwyjrUGk74EnCXafnSfKiHTYsDTX29F5T2WZH&#10;Z+BnOR7cbnn8bt1C/86zIm+Lpw9j7u+mt1dQkaZ4Nf9ff1nBfxZ8eUYm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pxucYAAADcAAAADwAAAAAAAAAAAAAAAACYAgAAZHJz&#10;L2Rvd25yZXYueG1sUEsFBgAAAAAEAAQA9QAAAIsDAAAAAA==&#10;" path="m52,40l,,52,40xe" filled="f" strokecolor="#e15520" strokeweight="0">
                  <v:path arrowok="t" o:connecttype="custom" o:connectlocs="52,40;0,0;52,40" o:connectangles="0,0,0"/>
                </v:shape>
                <v:shape id="Freeform 7232" o:spid="_x0000_s1167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4v8EA&#10;AADcAAAADwAAAGRycy9kb3ducmV2LnhtbERPS4vCMBC+C/6HMMLeNHWVItUoIiwsiwi+Dt6GZmyq&#10;zaQ02Vr/vREW9jYf33MWq85WoqXGl44VjEcJCOLc6ZILBafj13AGwgdkjZVjUvAkD6tlv7fATLsH&#10;76k9hELEEPYZKjAh1JmUPjdk0Y9cTRy5q2sshgibQuoGHzHcVvIzSVJpseTYYLCmjaH8fvi1CibX&#10;yY++nG3q02Pi2udtS2bnlfoYdOs5iEBd+Bf/ub91nD8dw/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O+L/BAAAA3AAAAA8AAAAAAAAAAAAAAAAAmAIAAGRycy9kb3du&#10;cmV2LnhtbFBLBQYAAAAABAAEAPUAAACGAwAAAAA=&#10;" path="m5,l18,10,28,20r2,5l30,33r,5l30,45r-7,l15,40,10,35,5,30,3,23,,18,3,10,5,e" filled="f" strokecolor="#e15520" strokeweight="0">
                  <v:path arrowok="t" o:connecttype="custom" o:connectlocs="5,0;18,10;28,20;30,25;30,33;30,38;30,45;23,45;15,40;10,35;5,30;3,23;0,18;3,10;5,0" o:connectangles="0,0,0,0,0,0,0,0,0,0,0,0,0,0,0"/>
                </v:shape>
                <v:shape id="Freeform 7233" o:spid="_x0000_s1168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zMMA&#10;AADcAAAADwAAAGRycy9kb3ducmV2LnhtbERPTWvCQBC9C/0Pywi96cbYikRXKYJgKVhMPehtzI5J&#10;MDsbdldN/31XEHqbx/uc+bIzjbiR87VlBaNhAoK4sLrmUsH+Zz2YgvABWWNjmRT8kofl4qU3x0zb&#10;O+/olodSxBD2GSqoQmgzKX1RkUE/tC1x5M7WGQwRulJqh/cYbhqZJslEGqw5NlTY0qqi4pJfjYLD&#10;13qXX20+Ppar70nabD+Tk3tX6rXffcxABOrCv/jp3ug4/y2Fx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zMMAAADcAAAADwAAAAAAAAAAAAAAAACYAgAAZHJzL2Rv&#10;d25yZXYueG1sUEsFBgAAAAAEAAQA9QAAAIgDAAAAAA==&#10;" path="m62,35l,,62,35xm62,35r15,8l90,53r2,5l94,63r3,7l97,75r-10,l80,73,72,68,67,63,62,55,60,50r,-7l62,35xe" fillcolor="#f3be00" stroked="f">
                  <v:path arrowok="t" o:connecttype="custom" o:connectlocs="62,35;0,0;62,35;62,35;77,43;90,53;92,58;94,63;97,70;97,75;87,75;80,73;72,68;67,63;62,55;60,50;60,43;62,35" o:connectangles="0,0,0,0,0,0,0,0,0,0,0,0,0,0,0,0,0,0"/>
                  <o:lock v:ext="edit" verticies="t"/>
                </v:shape>
                <v:shape id="Freeform 7234" o:spid="_x0000_s1169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0T8EA&#10;AADcAAAADwAAAGRycy9kb3ducmV2LnhtbERP24rCMBB9X/Afwgj7tqa6IlqNIkJFEBa8ID4OzdgW&#10;m0ltYq1/bxYE3+ZwrjNbtKYUDdWusKyg34tAEKdWF5wpOB6SnzEI55E1lpZJwZMcLOadrxnG2j54&#10;R83eZyKEsItRQe59FUvp0pwMup6tiAN3sbVBH2CdSV3jI4SbUg6iaCQNFhwacqxolVN63d+NguF5&#10;ic12PEkTI7Pkb7C+6ZMfKfXdbZdTEJ5a/xG/3Rsd5g9/4f+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RNE/BAAAA3AAAAA8AAAAAAAAAAAAAAAAAmAIAAGRycy9kb3du&#10;cmV2LnhtbFBLBQYAAAAABAAEAPUAAACGAwAAAAA=&#10;" path="m62,35l,,62,35xe" filled="f" strokecolor="#e15520" strokeweight="0">
                  <v:path arrowok="t" o:connecttype="custom" o:connectlocs="62,35;0,0;62,35" o:connectangles="0,0,0"/>
                </v:shape>
                <v:shape id="Freeform 7235" o:spid="_x0000_s1170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JHMMA&#10;AADcAAAADwAAAGRycy9kb3ducmV2LnhtbERP22oCMRB9L/QfwhR8q1lFvGyNUgRBrWC9fMC4GXfT&#10;bibLJurWrzeC0Lc5nOuMp40txYVqbxwr6LQTEMSZ04ZzBYf9/H0IwgdkjaVjUvBHHqaT15cxptpd&#10;eUuXXchFDGGfooIihCqV0mcFWfRtVxFH7uRqiyHCOpe6xmsMt6XsJklfWjQcGwqsaFZQ9rs7WwWb&#10;289yaTbfw6/OIKz16nS8jcxRqdZb8/kBIlAT/sVP90LH+b0ePJ6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hJHMMAAADcAAAADwAAAAAAAAAAAAAAAACYAgAAZHJzL2Rv&#10;d25yZXYueG1sUEsFBgAAAAAEAAQA9QAAAIgDAAAAAA==&#10;" path="m2,l17,8,30,18r2,5l34,28r3,7l37,40r-10,l20,38,12,33,7,28,2,20,,15,,8,2,e" filled="f" strokecolor="#e15520" strokeweight="0">
                  <v:path arrowok="t" o:connecttype="custom" o:connectlocs="2,0;17,8;30,18;32,23;34,28;37,35;37,40;27,40;20,38;12,33;7,28;2,20;0,15;0,8;2,0" o:connectangles="0,0,0,0,0,0,0,0,0,0,0,0,0,0,0"/>
                </v:shape>
                <v:shape id="Freeform 7236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mO8EA&#10;AADcAAAADwAAAGRycy9kb3ducmV2LnhtbERPTWsCMRC9C/0PYQreNFuxYrdG0aIi7MlYPI+b6Wbp&#10;ZrJsUl3/fVMoeJvH+5zFqneNuFIXas8KXsYZCOLSm5orBZ+n3WgOIkRkg41nUnCnAKvl02CBufE3&#10;PtJVx0qkEA45KrAxtrmUobTkMIx9S5y4L985jAl2lTQd3lK4a+Qky2bSYc2pwWJLH5bKb/3jFGy0&#10;Lnx2Kc7FfifftlttN+XBKjV87tfvICL18SH+dx9Mmj99hb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VJjvBAAAA3AAAAA8AAAAAAAAAAAAAAAAAmAIAAGRycy9kb3du&#10;cmV2LnhtbFBLBQYAAAAABAAEAPUAAACGAwAAAAA=&#10;" path="m,7l14,,29,,42,2r12,8l42,15,27,17,19,15,12,12,4,10,,7xe" fillcolor="#f3be00" stroked="f">
                  <v:path arrowok="t" o:connecttype="custom" o:connectlocs="0,7;14,0;29,0;42,2;54,10;42,15;27,17;19,15;12,12;4,10;0,7" o:connectangles="0,0,0,0,0,0,0,0,0,0,0"/>
                </v:shape>
                <v:shape id="Freeform 7237" o:spid="_x0000_s1172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GNsMA&#10;AADcAAAADwAAAGRycy9kb3ducmV2LnhtbERPWWsCMRB+F/wPYQp902wPD7ZmxVYKxb54Qh+HzeyB&#10;m8mSpLr11xtB6Nt8fOfM5p1pxImcry0reBomIIhzq2suFex3n4MpCB+QNTaWScEfeZhn/d4MU23P&#10;vKHTNpQihrBPUUEVQptK6fOKDPqhbYkjV1hnMEToSqkdnmO4aeRzkoylwZpjQ4UtfVSUH7e/RsGx&#10;/rHvtlgvy9Xk+zByXf6yvEyVenzoFm8gAnXhX3x3f+k4/3UMt2fiB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yGNsMAAADcAAAADwAAAAAAAAAAAAAAAACYAgAAZHJzL2Rv&#10;d25yZXYueG1sUEsFBgAAAAAEAAQA9QAAAIgDAAAAAA==&#10;" path="m,7l14,,29,,42,2r12,8l42,15,27,17,19,15,12,12,4,10,,7e" filled="f" strokecolor="#e15520" strokeweight="0">
                  <v:path arrowok="t" o:connecttype="custom" o:connectlocs="0,7;14,0;29,0;42,2;54,10;42,15;27,17;19,15;12,12;4,10;0,7" o:connectangles="0,0,0,0,0,0,0,0,0,0,0"/>
                </v:shape>
                <v:shape id="Freeform 7238" o:spid="_x0000_s1173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YmMEA&#10;AADcAAAADwAAAGRycy9kb3ducmV2LnhtbERPTYvCMBC9C/sfwgh7EU13EVerUZZF0ZusevA4NGNT&#10;bSaliVr99UYQvM3jfc5k1thSXKj2hWMFX70EBHHmdMG5gt120R2C8AFZY+mYFNzIw2z60Zpgqt2V&#10;/+myCbmIIexTVGBCqFIpfWbIou+5ijhyB1dbDBHWudQ1XmO4LeV3kgykxYJjg8GK/gxlp83ZKlh1&#10;kr0peGlotFusKzm/u+3oqNRnu/kdgwjUhLf45V7pOL//A8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+WJjBAAAA3AAAAA8AAAAAAAAAAAAAAAAAmAIAAGRycy9kb3du&#10;cmV2LnhtbFBLBQYAAAAABAAEAPUAAACGAwAAAAA=&#10;" path="m62,20l79,15r15,l107,17r15,8l109,30r-17,l84,30,77,27,69,25,62,20xm62,20l,,62,20xe" fillcolor="#f3be00" stroked="f">
                  <v:path arrowok="t" o:connecttype="custom" o:connectlocs="62,20;79,15;94,15;107,17;122,25;109,30;92,30;84,30;77,27;69,25;62,20;62,20;0,0;62,20" o:connectangles="0,0,0,0,0,0,0,0,0,0,0,0,0,0"/>
                  <o:lock v:ext="edit" verticies="t"/>
                </v:shape>
                <v:shape id="Freeform 7239" o:spid="_x0000_s1174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6wsUA&#10;AADcAAAADwAAAGRycy9kb3ducmV2LnhtbESPQWvCQBCF7wX/wzKCt7pRJJHUVUQR7MVSLZ6H7DRJ&#10;zc7G7Krpv3cOhd5meG/e+2ax6l2j7tSF2rOByTgBRVx4W3Np4Ou0e52DChHZYuOZDPxSgNVy8LLA&#10;3PoHf9L9GEslIRxyNFDF2OZah6Iih2HsW2LRvn3nMMraldp2+JBw1+hpkqTaYc3SUGFLm4qKy/Hm&#10;DGyv6Tlk7830sCvTbHbenLKP7MeY0bBfv4GK1Md/89/13gr+TGjlGZlA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brCxQAAANwAAAAPAAAAAAAAAAAAAAAAAJgCAABkcnMv&#10;ZG93bnJldi54bWxQSwUGAAAAAAQABAD1AAAAigMAAAAA&#10;" path="m,5l17,,32,,45,2r15,8l47,15r-17,l22,15,15,12,7,10,,5e" filled="f" strokecolor="#e15520" strokeweight="0">
                  <v:path arrowok="t" o:connecttype="custom" o:connectlocs="0,5;17,0;32,0;45,2;60,10;47,15;30,15;22,15;15,12;7,10;0,5" o:connectangles="0,0,0,0,0,0,0,0,0,0,0"/>
                </v:shape>
                <v:shape id="Freeform 7240" o:spid="_x0000_s1175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6kL8A&#10;AADcAAAADwAAAGRycy9kb3ducmV2LnhtbERPS4vCMBC+L/gfwgje1rSLilajiFjx6gPPYzO2xWZS&#10;kqzWf28WFrzNx/ecxaozjXiQ87VlBekwAUFcWF1zqeB8yr+nIHxA1thYJgUv8rBa9r4WmGn75AM9&#10;jqEUMYR9hgqqENpMSl9UZNAPbUscuZt1BkOErpTa4TOGm0b+JMlEGqw5NlTY0qai4n78NQryaTib&#10;3XZ08enBjVNb5te9zJUa9Lv1HESgLnzE/+69jvNHM/h7Jl4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ATqQvwAAANwAAAAPAAAAAAAAAAAAAAAAAJgCAABkcnMvZG93bnJl&#10;di54bWxQSwUGAAAAAAQABAD1AAAAhAMAAAAA&#10;" path="m62,20l,,62,20e" filled="f" strokecolor="#e15520" strokeweight="0">
                  <v:path arrowok="t" o:connecttype="custom" o:connectlocs="62,20;0,0;62,20" o:connectangles="0,0,0"/>
                </v:shape>
                <v:shape id="Freeform 7241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N18UA&#10;AADcAAAADwAAAGRycy9kb3ducmV2LnhtbESPT2vCQBDF7wW/wzKCl6IbpVWbukopCF4K9R9ep9lp&#10;NpidDdmNpt++cyj0NsN7895vVpve1+pGbawCG5hOMlDERbAVlwZOx+14CSomZIt1YDLwQxE268HD&#10;CnMb7ryn2yGVSkI45mjApdTkWsfCkcc4CQ2xaN+h9ZhkbUttW7xLuK/1LMvm2mPF0uCwoXdHxfXQ&#10;eQP2K2I26z6fPmrvXnixe+zOFzJmNOzfXkEl6tO/+e96ZwX/Wf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Q3XxQAAANwAAAAPAAAAAAAAAAAAAAAAAJgCAABkcnMv&#10;ZG93bnJldi54bWxQSwUGAAAAAAQABAD1AAAAigMAAAAA&#10;" path="m,8l15,3,30,,42,3,55,8,45,15,28,18r-8,l13,15,5,13,,8xe" fillcolor="#f3be00" stroked="f">
                  <v:path arrowok="t" o:connecttype="custom" o:connectlocs="0,8;15,3;30,0;42,3;55,8;45,15;28,18;20,18;13,15;5,13;0,8" o:connectangles="0,0,0,0,0,0,0,0,0,0,0"/>
                </v:shape>
                <v:shape id="Freeform 7242" o:spid="_x0000_s1177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lz8EA&#10;AADcAAAADwAAAGRycy9kb3ducmV2LnhtbERPTWsCMRC9F/ofwhR6q1kLW2Q1SinY2qNW0OO4GTeL&#10;m8mapBr99Y0g9DaP9zmTWbKdOJEPrWMFw0EBgrh2uuVGwfpn/jICESKyxs4xKbhQgNn08WGClXZn&#10;XtJpFRuRQzhUqMDE2FdShtqQxTBwPXHm9s5bjBn6RmqP5xxuO/laFG/SYsu5wWBPH4bqw+rXKvAp&#10;fW6+dGnCcdf6cBl9L7bXUqnnp/Q+BhEpxX/x3b3QeX45hNsz+QI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Jc/BAAAA3AAAAA8AAAAAAAAAAAAAAAAAmAIAAGRycy9kb3du&#10;cmV2LnhtbFBLBQYAAAAABAAEAPUAAACGAwAAAAA=&#10;" path="m,8l15,3,30,,42,3,55,8,45,15,28,18r-8,l13,15,5,13,,8e" filled="f" strokecolor="#e15520" strokeweight="0">
                  <v:path arrowok="t" o:connecttype="custom" o:connectlocs="0,8;15,3;30,0;42,3;55,8;45,15;28,18;20,18;13,15;5,13;0,8" o:connectangles="0,0,0,0,0,0,0,0,0,0,0"/>
                </v:shape>
                <v:shape id="Freeform 7243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yp8QA&#10;AADcAAAADwAAAGRycy9kb3ducmV2LnhtbERPS2vCQBC+F/oflin0VjcRWmp0lSAo0p58Id6G7JhE&#10;s7Mxuybx33eFgrf5+J4zmfWmEi01rrSsIB5EIIgzq0vOFey2i49vEM4ja6wsk4I7OZhNX18mmGjb&#10;8Zrajc9FCGGXoILC+zqR0mUFGXQDWxMH7mQbgz7AJpe6wS6Em0oOo+hLGiw5NBRY07yg7LK5GQWH&#10;xbW8nY9pf4oP++X15/e+G+3nSr2/9ekYhKfeP8X/7pUO8z+H8Hg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cqfEAAAA3AAAAA8AAAAAAAAAAAAAAAAAmAIAAGRycy9k&#10;b3ducmV2LnhtbFBLBQYAAAAABAAEAPUAAACJAwAAAAA=&#10;" path="m64,13l,,64,13xe" fillcolor="#f3be00" stroked="f">
                  <v:path arrowok="t" o:connecttype="custom" o:connectlocs="64,13;0,0;64,13" o:connectangles="0,0,0"/>
                </v:shape>
                <v:shape id="Freeform 7244" o:spid="_x0000_s1179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OVMEA&#10;AADcAAAADwAAAGRycy9kb3ducmV2LnhtbERPTWsCMRC9F/ofwhS81axaS90aRSyCPartwduwGZOl&#10;m8m6SeP23zeC4G0e73Pmy941IlEXas8KRsMCBHHldc1Gwddh8/wGIkRkjY1nUvBHAZaLx4c5ltpf&#10;eEdpH43IIRxKVGBjbEspQ2XJYRj6ljhzJ985jBl2RuoOLzncNXJcFK/SYc25wWJLa0vVz/7XKag9&#10;mk3aHl8+P2bf51Nvm2TSSKnBU796BxGpj3fxzb3Vef50Atdn8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EDlTBAAAA3AAAAA8AAAAAAAAAAAAAAAAAmAIAAGRycy9kb3du&#10;cmV2LnhtbFBLBQYAAAAABAAEAPUAAACGAwAAAAA=&#10;" path="m64,13l,,64,13xe" filled="f" strokecolor="#e15520" strokeweight="0">
                  <v:path arrowok="t" o:connecttype="custom" o:connectlocs="64,13;0,0;64,13" o:connectangles="0,0,0"/>
                </v:shape>
                <v:shape id="Freeform 7245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kvcMA&#10;AADcAAAADwAAAGRycy9kb3ducmV2LnhtbERPTU8CMRC9m/AfmiHhJi0GRRcKIYoROAF64TbZDtvF&#10;7XSzrbvrv7cmJt7m5X3OYtW7SrTUhNKzhslYgSDOvSm50PDx/nr7CCJEZIOVZ9LwTQFWy8HNAjPj&#10;Oz5Se4qFSCEcMtRgY6wzKUNuyWEY+5o4cRffOIwJNoU0DXYp3FXyTqkH6bDk1GCxpmdL+efpy2m4&#10;7O162x52ZtO92M3selZvT73SejTs13MQkfr4L/5zb02afz+F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kvcMAAADcAAAADwAAAAAAAAAAAAAAAACYAgAAZHJzL2Rv&#10;d25yZXYueG1sUEsFBgAAAAAEAAQA9QAAAIgDAAAAAA==&#10;" path="m,7l15,2,28,,43,,55,7,43,12,28,17r-8,l13,15,5,12,,7xe" fillcolor="#f3be00" stroked="f">
                  <v:path arrowok="t" o:connecttype="custom" o:connectlocs="0,7;15,2;28,0;43,0;55,7;43,12;28,17;20,17;13,15;5,12;0,7" o:connectangles="0,0,0,0,0,0,0,0,0,0,0"/>
                </v:shape>
                <v:shape id="Freeform 7246" o:spid="_x0000_s1181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oIsIA&#10;AADcAAAADwAAAGRycy9kb3ducmV2LnhtbERPTWvCQBC9F/wPywi91Y3SWJu6ii0qXmMF8TZkxySa&#10;nU13txr/vSsUepvH+5zpvDONuJDztWUFw0ECgriwuuZSwe579TIB4QOyxsYyKbiRh/ms9zTFTNsr&#10;53TZhlLEEPYZKqhCaDMpfVGRQT+wLXHkjtYZDBG6UmqH1xhuGjlKkrE0WHNsqLClr4qK8/bXKNgc&#10;94fP92X6WrqcfPfztj6N85FSz/1u8QEiUBf+xX/ujY7z0xQ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SgiwgAAANwAAAAPAAAAAAAAAAAAAAAAAJgCAABkcnMvZG93&#10;bnJldi54bWxQSwUGAAAAAAQABAD1AAAAhwMAAAAA&#10;" path="m,7l15,2,28,,43,,55,7,43,12,28,17r-8,l13,15,5,12,,7e" filled="f" strokecolor="#e15520" strokeweight="0">
                  <v:path arrowok="t" o:connecttype="custom" o:connectlocs="0,7;15,2;28,0;43,0;55,7;43,12;28,17;20,17;13,15;5,12;0,7" o:connectangles="0,0,0,0,0,0,0,0,0,0,0"/>
                </v:shape>
                <v:shape id="Freeform 7247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Bt8EA&#10;AADcAAAADwAAAGRycy9kb3ducmV2LnhtbERPS2sCMRC+C/6HMEJvmlVRZGsUESweXS0Ub9PN7KPd&#10;TJYkXbf/3giCt/n4nrPe9qYRHTlfW1YwnSQgiHOray4VfF4O4xUIH5A1NpZJwT952G6GgzWm2t44&#10;o+4cShFD2KeooAqhTaX0eUUG/cS2xJErrDMYInSl1A5vMdw0cpYkS2mw5thQYUv7ivLf859RkF26&#10;rG6up6/kozi5w08xx+8FK/U26nfvIAL14SV+uo86zl8s4fFMv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swbfBAAAA3AAAAA8AAAAAAAAAAAAAAAAAmAIAAGRycy9kb3du&#10;cmV2LnhtbFBLBQYAAAAABAAEAPUAAACGAwAAAAA=&#10;" path="m64,7l,,64,7xe" fillcolor="#f3be00" stroked="f">
                  <v:path arrowok="t" o:connecttype="custom" o:connectlocs="64,7;0,0;64,7" o:connectangles="0,0,0"/>
                </v:shape>
                <v:shape id="Freeform 7248" o:spid="_x0000_s1183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3KEMQA&#10;AADcAAAADwAAAGRycy9kb3ducmV2LnhtbERPTWvCQBC9C/0PyxR6EbNR0JbUVaooeKnEVGiPQ3aa&#10;LM3OhuxWY3+9Kwi9zeN9znzZ20acqPPGsYJxkoIgLp02XCk4fmxHLyB8QNbYOCYFF/KwXDwM5php&#10;d+YDnYpQiRjCPkMFdQhtJqUva7LoE9cSR+7bdRZDhF0ldYfnGG4bOUnTmbRoODbU2NK6pvKn+LUK&#10;CmP+TPo+PEzy/Rfn+efKb0yv1NNj//YKIlAf/sV3907H+dNn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NyhDEAAAA3AAAAA8AAAAAAAAAAAAAAAAAmAIAAGRycy9k&#10;b3ducmV2LnhtbFBLBQYAAAAABAAEAPUAAACJAwAAAAA=&#10;" path="m64,7l,,64,7xe" filled="f" strokecolor="#e15520" strokeweight="0">
                  <v:path arrowok="t" o:connecttype="custom" o:connectlocs="64,7;0,0;64,7" o:connectangles="0,0,0"/>
                </v:shape>
                <v:shape id="Freeform 7249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PAcEA&#10;AADcAAAADwAAAGRycy9kb3ducmV2LnhtbESPwarCQAxF94L/MER4O51a8VGqo4ggunHxqh8QOrEt&#10;djKlM2r9e7N44C7h3tx7st4OrlVP6kPj2cB8loAiLr1tuDJwvRymGagQkS22nsnAmwJsN+PRGnPr&#10;X/xHzyJWSkI45GigjrHLtQ5lTQ7DzHfEot187zDK2lfa9viScNfqNEl+tcOGpaHGjvY1lffi4Qxk&#10;WXo+XZe4CJwOyfxy3N+0Loz5mQy7FahIQ/ya/69PVvCXQivPyAR6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zwHBAAAA3AAAAA8AAAAAAAAAAAAAAAAAmAIAAGRycy9kb3du&#10;cmV2LnhtbFBLBQYAAAAABAAEAPUAAACGAwAAAAA=&#10;" path="m,10l14,2,29,,42,,57,5,44,12,29,17r-7,l12,15,5,12,,10xe" fillcolor="#f3be00" stroked="f">
                  <v:path arrowok="t" o:connecttype="custom" o:connectlocs="0,10;14,2;29,0;42,0;57,5;44,12;29,17;22,17;12,15;5,12;0,10" o:connectangles="0,0,0,0,0,0,0,0,0,0,0"/>
                </v:shape>
                <v:shape id="Freeform 7250" o:spid="_x0000_s1185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9T8MA&#10;AADcAAAADwAAAGRycy9kb3ducmV2LnhtbESPQYvCMBCF7wv+hzCCtzV1F8VWo8iC4EXFKngdm7Et&#10;NpPSZG3115uFBW8zvPe9eTNfdqYSd2pcaVnBaBiBIM6sLjlXcDquP6cgnEfWWFkmBQ9ysFz0PuaY&#10;aNvyge6pz0UIYZeggsL7OpHSZQUZdENbEwftahuDPqxNLnWDbQg3lfyKook0WHK4UGBNPwVlt/TX&#10;hBrnzfd+6xirdm0vHm383KWxUoN+t5qB8NT5t/mf3ujAjWP4eyZM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q9T8MAAADcAAAADwAAAAAAAAAAAAAAAACYAgAAZHJzL2Rv&#10;d25yZXYueG1sUEsFBgAAAAAEAAQA9QAAAIgDAAAAAA==&#10;" path="m,10l14,2,29,,42,,57,5,44,12,29,17r-7,l12,15,5,12,,10e" filled="f" strokecolor="#e15520" strokeweight="0">
                  <v:path arrowok="t" o:connecttype="custom" o:connectlocs="0,10;14,2;29,0;42,0;57,5;44,12;29,17;22,17;12,15;5,12;0,10" o:connectangles="0,0,0,0,0,0,0,0,0,0,0"/>
                </v:shape>
                <v:shape id="Freeform 7251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jQcgA&#10;AADcAAAADwAAAGRycy9kb3ducmV2LnhtbESPW2vCQBCF3wv+h2WEvtWNBaVNXUXaCgUvUHsB34bs&#10;mMRmZ9PsaqK/3nko9G2Gc+acbyazzlXqRE0oPRsYDhJQxJm3JecGPj8Wdw+gQkS2WHkmA2cKMJv2&#10;biaYWt/yO522MVcSwiFFA0WMdap1yApyGAa+JhZt7xuHUdYm17bBVsJdpe+TZKwdliwNBdb0XFD2&#10;sz06A9/hF89fr5fdcLnarzejw0tsHw/G3Pa7+ROoSF38N/9dv1nBHwu+PCMT6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uNByAAAANwAAAAPAAAAAAAAAAAAAAAAAJgCAABk&#10;cnMvZG93bnJldi54bWxQSwUGAAAAAAQABAD1AAAAjQMAAAAA&#10;" path="m70,8l,,70,8xe" fillcolor="#f3be00" stroked="f">
                  <v:path arrowok="t" o:connecttype="custom" o:connectlocs="70,8;0,0;70,8" o:connectangles="0,0,0"/>
                </v:shape>
                <v:shape id="Freeform 7252" o:spid="_x0000_s1187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jj8IA&#10;AADcAAAADwAAAGRycy9kb3ducmV2LnhtbERPTW+CQBC9m/gfNmPSmy56EKQsxtjYtMeiptcJOwKR&#10;nUV2C/Tfd5s06W1e3udk+8m0YqDeNZYVrFcRCOLS6oYrBZfzaZmAcB5ZY2uZFHyTg30+n2WYajvy&#10;Bw2Fr0QIYZeigtr7LpXSlTUZdCvbEQfuZnuDPsC+krrHMYSbVm6iaCsNNhwaauzoWFN5L76Mgmt8&#10;+iy7ZFfFyfXFyd3j9f2xMUo9LabDMwhPk/8X/7nfdJi/XcPvM+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2OPwgAAANwAAAAPAAAAAAAAAAAAAAAAAJgCAABkcnMvZG93&#10;bnJldi54bWxQSwUGAAAAAAQABAD1AAAAhwMAAAAA&#10;" path="m70,8l,,70,8xe" filled="f" strokecolor="#e15520" strokeweight="0">
                  <v:path arrowok="t" o:connecttype="custom" o:connectlocs="70,8;0,0;70,8" o:connectangles="0,0,0"/>
                </v:shape>
                <v:shape id="Freeform 7253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yVr0A&#10;AADcAAAADwAAAGRycy9kb3ducmV2LnhtbERPSwrCMBDdC94hjOBOUytKqUYRQXTjwtoDDM3YFptJ&#10;aaLW2xtBcDeP9531tjeNeFLnassKZtMIBHFhdc2lgvx6mCQgnEfW2FgmBW9ysN0MB2tMtX3xhZ6Z&#10;L0UIYZeigsr7NpXSFRUZdFPbEgfuZjuDPsCulLrDVwg3jYyjaCkN1hwaKmxpX1Fxzx5GQZLE51O+&#10;wLnjuI9m1+P+JmWm1HjU71YgPPX+L/65TzrMX8bwfSZ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AyVr0AAADcAAAADwAAAAAAAAAAAAAAAACYAgAAZHJzL2Rvd25yZXYu&#10;eG1sUEsFBgAAAAAEAAQA9QAAAIIDAAAAAA==&#10;" path="m,10l15,2,30,,42,,57,5,45,12,30,17r-7,l13,17,5,15,,10xe" fillcolor="#f3be00" stroked="f">
                  <v:path arrowok="t" o:connecttype="custom" o:connectlocs="0,10;15,2;30,0;42,0;57,5;45,12;30,17;23,17;13,17;5,15;0,10" o:connectangles="0,0,0,0,0,0,0,0,0,0,0"/>
                </v:shape>
                <v:shape id="Freeform 7254" o:spid="_x0000_s1189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AGMMA&#10;AADcAAAADwAAAGRycy9kb3ducmV2LnhtbESPQYvCMBCF78L+hzALe9N0FUSrschCwcsqVmGvs83Y&#10;FptJaaKt/nojCN5meO9782aZ9KYWV2pdZVnB9ygCQZxbXXGh4HhIhzMQziNrrC2Tghs5SFYfgyXG&#10;2na8p2vmCxFC2MWooPS+iaV0eUkG3cg2xEE72dagD2tbSN1iF8JNLcdRNJUGKw4XSmzop6T8nF1M&#10;qPG3mex+HWPdpfbfo53ft9lcqa/Pfr0A4an3b/OL3ujATSfwfCZM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5AGMMAAADcAAAADwAAAAAAAAAAAAAAAACYAgAAZHJzL2Rv&#10;d25yZXYueG1sUEsFBgAAAAAEAAQA9QAAAIgDAAAAAA==&#10;" path="m,10l15,2,30,,42,,57,5,45,12,30,17r-7,l13,17,5,15,,10e" filled="f" strokecolor="#e15520" strokeweight="0">
                  <v:path arrowok="t" o:connecttype="custom" o:connectlocs="0,10;15,2;30,0;42,0;57,5;45,12;30,17;23,17;13,17;5,15;0,10" o:connectangles="0,0,0,0,0,0,0,0,0,0,0"/>
                </v:shape>
                <v:shape id="Freeform 7255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l/sEA&#10;AADcAAAADwAAAGRycy9kb3ducmV2LnhtbERPS4vCMBC+C/6HMII3TXd9ULpG0UVB8OTjsrfZZmyL&#10;zaQkqdZ/b4SFvc3H95zFqjO1uJPzlWUFH+MEBHFudcWFgst5N0pB+ICssbZMCp7kYbXs9xaYafvg&#10;I91PoRAxhH2GCsoQmkxKn5dk0I9tQxy5q3UGQ4SukNrhI4abWn4myVwarDg2lNjQd0n57dQaBdc2&#10;ncw2k8PPccvuptPZr2yLg1LDQbf+AhGoC//iP/dex/nzKbyfi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35f7BAAAA3AAAAA8AAAAAAAAAAAAAAAAAmAIAAGRycy9kb3du&#10;cmV2LnhtbFBLBQYAAAAABAAEAPUAAACGAwAAAAA=&#10;" path="m69,5l,,69,5xe" fillcolor="#f3be00" stroked="f">
                  <v:path arrowok="t" o:connecttype="custom" o:connectlocs="69,5;0,0;69,5" o:connectangles="0,0,0"/>
                </v:shape>
                <v:shape id="Freeform 7256" o:spid="_x0000_s1191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OPMIA&#10;AADcAAAADwAAAGRycy9kb3ducmV2LnhtbERP22rCQBB9L/gPywi+NRsLhiR1FVGEgNKi6QcM2WkS&#10;mp0N2a2Jfn23UOjbHM511tvJdOJGg2stK1hGMQjiyuqWawUf5fE5BeE8ssbOMim4k4PtZva0xlzb&#10;kS90u/pahBB2OSpovO9zKV3VkEEX2Z44cJ92MOgDHGqpBxxDuOnkSxwn0mDLoaHBnvYNVV/Xb6Mg&#10;fddp1p8myrLz443OdjyUxajUYj7tXkF4mvy/+M9d6DA/WcHvM+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k48wgAAANwAAAAPAAAAAAAAAAAAAAAAAJgCAABkcnMvZG93&#10;bnJldi54bWxQSwUGAAAAAAQABAD1AAAAhwMAAAAA&#10;" path="m69,5l,,69,5xe" filled="f" strokecolor="#e15520" strokeweight="0">
                  <v:path arrowok="t" o:connecttype="custom" o:connectlocs="69,5;0,0;69,5" o:connectangles="0,0,0"/>
                </v:shape>
                <v:shape id="Freeform 7257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Oi8IA&#10;AADcAAAADwAAAGRycy9kb3ducmV2LnhtbERPS2sCMRC+F/wPYYTeatYeFt0apRWK9bLg49DjuBk3&#10;i5vJsolr/PdGKPQ2H99zFqtoWzFQ7xvHCqaTDARx5XTDtYLj4fttBsIHZI2tY1JwJw+r5ehlgYV2&#10;N97RsA+1SCHsC1RgQugKKX1lyKKfuI44cWfXWwwJ9rXUPd5SuG3le5bl0mLDqcFgR2tD1WV/tQrK&#10;c1X+fsWT3DZ2ZoZyvtvM26jU6zh+foAIFMO/+M/9o9P8PIfnM+k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c6LwgAAANwAAAAPAAAAAAAAAAAAAAAAAJgCAABkcnMvZG93&#10;bnJldi54bWxQSwUGAAAAAAQABAD1AAAAhwMAAAAA&#10;" path="m,13l5,8,12,3,20,r7,l35,r7,3l50,5r7,5l47,18,30,20r-8,l15,20,5,18,,13xe" fillcolor="#f3be00" stroked="f">
                  <v:path arrowok="t" o:connecttype="custom" o:connectlocs="0,13;5,8;12,3;20,0;27,0;35,0;42,3;50,5;57,10;47,18;30,20;22,20;15,20;5,18;0,13" o:connectangles="0,0,0,0,0,0,0,0,0,0,0,0,0,0,0"/>
                </v:shape>
                <v:shape id="Freeform 7258" o:spid="_x0000_s1193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nF8IA&#10;AADcAAAADwAAAGRycy9kb3ducmV2LnhtbERPTWvCQBC9F/wPywi96UYFq9FVWsHa6ilR72N2TKLZ&#10;2ZDdavrvu4LQ2zze58yXranEjRpXWlYw6EcgiDOrS84VHPbr3gSE88gaK8uk4JccLBedlznG2t45&#10;oVvqcxFC2MWooPC+jqV0WUEGXd/WxIE728agD7DJpW7wHsJNJYdRNJYGSw4NBda0Kii7pj9Gwff0&#10;eNnWUu7TzWiTZx/Jafu5Oyn12m3fZyA8tf5f/HR/6TB//AaPZ8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6cXwgAAANwAAAAPAAAAAAAAAAAAAAAAAJgCAABkcnMvZG93&#10;bnJldi54bWxQSwUGAAAAAAQABAD1AAAAhwMAAAAA&#10;" path="m,13l5,8,12,3,20,r7,l35,r7,3l50,5r7,5l47,18,30,20r-8,l15,20,5,18,,13e" filled="f" strokecolor="#e15520" strokeweight="0">
                  <v:path arrowok="t" o:connecttype="custom" o:connectlocs="0,13;5,8;12,3;20,0;27,0;35,0;42,3;50,5;57,10;47,18;30,20;22,20;15,20;5,18;0,13" o:connectangles="0,0,0,0,0,0,0,0,0,0,0,0,0,0,0"/>
                </v:shape>
                <v:shape id="Freeform 7259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d2cYA&#10;AADcAAAADwAAAGRycy9kb3ducmV2LnhtbESPzWrDMBCE74W+g9hCLqWRkxZTnCghpBj6c2qSB9ha&#10;G8vEWhlJjd237x4Kve0yszPfrreT79WVYuoCG1jMC1DETbAdtwZOx/rhGVTKyBb7wGTghxJsN7c3&#10;a6xsGPmTrofcKgnhVKEBl/NQaZ0aRx7TPAzEop1D9Jhlja22EUcJ971eFkWpPXYsDQ4H2jtqLodv&#10;b6B+PI5P91/nevf+chr6NxdHX34YM7ubditQmab8b/67frWCX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gd2cYAAADcAAAADwAAAAAAAAAAAAAAAACYAgAAZHJz&#10;L2Rvd25yZXYueG1sUEsFBgAAAAAEAAQA9QAAAIsDAAAAAA==&#10;" path="m72,13l,,72,13xe" fillcolor="#f3be00" stroked="f">
                  <v:path arrowok="t" o:connecttype="custom" o:connectlocs="72,13;0,0;72,13" o:connectangles="0,0,0"/>
                </v:shape>
                <v:shape id="Freeform 7260" o:spid="_x0000_s1195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zv8MA&#10;AADcAAAADwAAAGRycy9kb3ducmV2LnhtbERPTWvCQBC9C/0PyxS8iG6sKJq6ii0Uqhcx6n3MTpPU&#10;7GzIrjH+e1cQvM3jfc582ZpSNFS7wrKC4SACQZxaXXCm4LD/6U9BOI+ssbRMCm7kYLl468wx1vbK&#10;O2oSn4kQwi5GBbn3VSylS3My6Aa2Ig7cn60N+gDrTOoaryHclPIjiibSYMGhIceKvnNKz8nFKJiu&#10;/Gj4tT6dk9G46fU2R/mfpVuluu/t6hOEp9a/xE/3rw7zJz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azv8MAAADcAAAADwAAAAAAAAAAAAAAAACYAgAAZHJzL2Rv&#10;d25yZXYueG1sUEsFBgAAAAAEAAQA9QAAAIgDAAAAAA==&#10;" path="m72,13l,,72,13xe" filled="f" strokecolor="#e15520" strokeweight="0">
                  <v:path arrowok="t" o:connecttype="custom" o:connectlocs="72,13;0,0;72,13" o:connectangles="0,0,0"/>
                </v:shape>
                <v:shape id="Freeform 7261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zJsQA&#10;AADcAAAADwAAAGRycy9kb3ducmV2LnhtbESPT2vDMAzF74N+B6NBb6uzQruS1i0lUNipsO4fu4lY&#10;jUNjOdhekn376TDYTeI9vffT7jD5Tg0UUxvYwOOiAEVcB9tyY+Dt9fSwAZUyssUuMBn4oQSH/exu&#10;h6UNI7/QcMmNkhBOJRpwOfel1ql25DEtQk8s2jVEj1nW2GgbcZRw3+llUay1x5alwWFPlaP6dvn2&#10;BtYxOa4252O1Og+f+PUx3t6XozHz++m4BZVpyv/mv+tnK/hPgi/PyAR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sybEAAAA3AAAAA8AAAAAAAAAAAAAAAAAmAIAAGRycy9k&#10;b3ducmV2LnhtbFBLBQYAAAAABAAEAPUAAACJAwAAAAA=&#10;" path="m65,22l,,65,22r,l65,22,80,20r15,l109,25r13,7l117,35r-8,2l100,40,92,37r-7,l75,32,70,27,65,22xe" fillcolor="#f3be00" stroked="f">
                  <v:path arrowok="t" o:connecttype="custom" o:connectlocs="65,22;0,0;65,22;65,22;65,22;80,20;95,20;109,25;122,32;117,35;109,37;100,40;92,37;85,37;75,32;70,27;65,22" o:connectangles="0,0,0,0,0,0,0,0,0,0,0,0,0,0,0,0,0"/>
                </v:shape>
                <v:shape id="Freeform 7262" o:spid="_x0000_s1197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5pMAA&#10;AADcAAAADwAAAGRycy9kb3ducmV2LnhtbERPyW7CMBC9I/EP1iD1Bg4cWFIMKggqLhxYPmAUTxOr&#10;8diKTQj9+hoJids8vXWW687WoqUmGMcKxqMMBHHhtOFSwfWyH85BhIissXZMCh4UYL3q95aYa3fn&#10;E7XnWIoUwiFHBVWMPpcyFBVZDCPniRP34xqLMcGmlLrBewq3tZxk2VRaNJwaKvS0raj4Pd+sgqPE&#10;+Fey2bTfD7ddBNoZ769KfQy6r08Qkbr4Fr/cB53mz8bwfCZ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i5pMAAAADcAAAADwAAAAAAAAAAAAAAAACYAgAAZHJzL2Rvd25y&#10;ZXYueG1sUEsFBgAAAAAEAAQA9QAAAIUDAAAAAA==&#10;" path="m65,22l,,65,22r,l65,22,80,20r15,l109,25r13,7l117,35r-8,2l100,40,92,37r-7,l75,32,70,27,65,22e" filled="f" strokecolor="#e15520" strokeweight="0">
                  <v:path arrowok="t" o:connecttype="custom" o:connectlocs="65,22;0,0;65,22;65,22;65,22;80,20;95,20;109,25;122,32;117,35;109,37;100,40;92,37;85,37;75,32;70,27;65,22" o:connectangles="0,0,0,0,0,0,0,0,0,0,0,0,0,0,0,0,0"/>
                </v:shape>
                <v:shape id="Freeform 7263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WOsMA&#10;AADcAAAADwAAAGRycy9kb3ducmV2LnhtbERP22rCQBB9F/oPyxR8Ed1UwWh0lVIpKBRpox8wZMck&#10;mp1Ns1sT/94VCr7N4Vxnue5MJa7UuNKygrdRBII4s7rkXMHx8DmcgXAeWWNlmRTcyMF69dJbYqJt&#10;yz90TX0uQgi7BBUU3teJlC4ryKAb2Zo4cCfbGPQBNrnUDbYh3FRyHEVTabDk0FBgTR8FZZf0zyiY&#10;78+373I72LWTL47TQzzd/BpUqv/avS9AeOr8U/zv3uowPx7D4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TWOsMAAADcAAAADwAAAAAAAAAAAAAAAACYAgAAZHJzL2Rv&#10;d25yZXYueG1sUEsFBgAAAAAEAAQA9QAAAIgDAAAAAA==&#10;" path="m63,20l,,63,20r,l63,20,77,15r15,3l107,23r15,7l115,33r-8,2l97,35r-7,l82,33,75,30,68,25,63,20xe" fillcolor="#f3be00" stroked="f">
                  <v:path arrowok="t" o:connecttype="custom" o:connectlocs="63,20;0,0;63,20;63,20;63,20;77,15;92,18;107,23;122,30;115,33;107,35;97,35;90,35;82,33;75,30;68,25;63,20" o:connectangles="0,0,0,0,0,0,0,0,0,0,0,0,0,0,0,0,0"/>
                </v:shape>
                <v:shape id="Freeform 7264" o:spid="_x0000_s1199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X7sQA&#10;AADcAAAADwAAAGRycy9kb3ducmV2LnhtbERPTWvCQBC9F/oflil4qxsrtDG6SgkVBAultqDHMTtm&#10;Q7OzITtq+u+7hUJv83ifs1gNvlUX6mMT2MBknIEiroJtuDbw+bG+z0FFQbbYBiYD3xRhtby9WWBh&#10;w5Xf6bKTWqUQjgUacCJdoXWsHHmM49ARJ+4Ueo+SYF9r2+M1hftWP2TZo/bYcGpw2FHpqPranb2B&#10;wyyfTeX1pRTX7t/KfLvWx+PEmNHd8DwHJTTIv/jPvbFp/tMUfp9JF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F+7EAAAA3AAAAA8AAAAAAAAAAAAAAAAAmAIAAGRycy9k&#10;b3ducmV2LnhtbFBLBQYAAAAABAAEAPUAAACJAwAAAAA=&#10;" path="m63,20l,,63,20r,l63,20,77,15r15,3l107,23r15,7l115,33r-8,2l97,35r-7,l82,33,75,30,68,25,63,20e" filled="f" strokecolor="#e15520" strokeweight="0">
                  <v:path arrowok="t" o:connecttype="custom" o:connectlocs="63,20;0,0;63,20;63,20;63,20;77,15;92,18;107,23;122,30;115,33;107,35;97,35;90,35;82,33;75,30;68,25;63,20" o:connectangles="0,0,0,0,0,0,0,0,0,0,0,0,0,0,0,0,0"/>
                </v:shape>
                <v:shape id="Freeform 7265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pJcMA&#10;AADcAAAADwAAAGRycy9kb3ducmV2LnhtbERPTWvCQBC9F/wPyxR6q5tIqSW6SrWE5qaxxfOQHZNo&#10;djbNbpP477uC0Ns83ucs16NpRE+dqy0riKcRCOLC6ppLBd9f6fMbCOeRNTaWScGVHKxXk4clJtoO&#10;nFN/8KUIIewSVFB53yZSuqIig25qW+LAnWxn0AfYlVJ3OIRw08hZFL1KgzWHhgpb2lZUXA6/RkEW&#10;F/nmp8HrZ67P6TGfDx+7416pp8fxfQHC0+j/xXd3psP8+Qvcng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OpJcMAAADcAAAADwAAAAAAAAAAAAAAAACYAgAAZHJzL2Rv&#10;d25yZXYueG1sUEsFBgAAAAAEAAQA9QAAAIgDAAAAAA==&#10;" path="m65,15l,,65,15xe" fillcolor="#f3be00" stroked="f">
                  <v:path arrowok="t" o:connecttype="custom" o:connectlocs="65,15;0,0;65,15" o:connectangles="0,0,0"/>
                </v:shape>
                <v:shape id="Freeform 7266" o:spid="_x0000_s1201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ug8EA&#10;AADcAAAADwAAAGRycy9kb3ducmV2LnhtbERPyWrDMBC9F/IPYgK91XICXeJECaFgaHIxddz7YE1s&#10;E2lkLNV2/z4qFHqbx1tnd5itESMNvnOsYJWkIIhrpztuFFSX/OkNhA/IGo1jUvBDHg77xcMOM+0m&#10;/qSxDI2IIewzVNCG0GdS+roliz5xPXHkrm6wGCIcGqkHnGK4NXKdpi/SYsexocWe3luqb+W3VdA1&#10;Zqr8uShOhVyfv/JK15PZKPW4nI9bEIHm8C/+c3/oOP/1GX6fiR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Y7oPBAAAA3AAAAA8AAAAAAAAAAAAAAAAAmAIAAGRycy9kb3du&#10;cmV2LnhtbFBLBQYAAAAABAAEAPUAAACGAwAAAAA=&#10;" path="m65,15l,,65,15xe" filled="f" strokecolor="#e15520" strokeweight="0">
                  <v:path arrowok="t" o:connecttype="custom" o:connectlocs="65,15;0,0;65,15" o:connectangles="0,0,0"/>
                </v:shape>
                <v:shape id="Freeform 7267" o:spid="_x0000_s1202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ZMMIA&#10;AADcAAAADwAAAGRycy9kb3ducmV2LnhtbERPPWvDMBDdA/0P4grZYjkd0uBGMSZgaLs1ach6sa62&#10;sXUykmI7/fVVodDtHu/zdvlsejGS861lBeskBUFcWd1yreDzVK62IHxA1thbJgV38pDvHxY7zLSd&#10;+IPGY6hFDGGfoYImhCGT0lcNGfSJHYgj92WdwRChq6V2OMVw08unNN1Igy3HhgYHOjRUdcebUVCc&#10;to781H2fh1t5eLuO5fulWCu1fJyLFxCB5vAv/nO/6jj/eQO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5kwwgAAANwAAAAPAAAAAAAAAAAAAAAAAJgCAABkcnMvZG93&#10;bnJldi54bWxQSwUGAAAAAAQABAD1AAAAhwMAAAAA&#10;" path="m47,43l,,47,43xm47,43r15,7l69,63r3,5l72,75r,5l69,88,62,85,57,83,52,78,47,73,44,65,42,58r2,-8l47,43xe" fillcolor="#f3be00" stroked="f">
                  <v:path arrowok="t" o:connecttype="custom" o:connectlocs="47,43;0,0;47,43;47,43;62,50;69,63;72,68;72,75;72,80;69,88;62,85;57,83;52,78;47,73;44,65;42,58;44,50;47,43" o:connectangles="0,0,0,0,0,0,0,0,0,0,0,0,0,0,0,0,0,0"/>
                  <o:lock v:ext="edit" verticies="t"/>
                </v:shape>
                <v:shape id="Freeform 7268" o:spid="_x0000_s1203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SI8QA&#10;AADcAAAADwAAAGRycy9kb3ducmV2LnhtbERPS2sCMRC+F/ofwhS8FM1axC2rUYpYUPHiA8TbsBk3&#10;WzeTZRN19dc3BaG3+fieM562thJXanzpWEG/l4Agzp0uuVCw3313P0H4gKyxckwK7uRhOnl9GWOm&#10;3Y03dN2GQsQQ9hkqMCHUmZQ+N2TR91xNHLmTayyGCJtC6gZvMdxW8iNJhtJiybHBYE0zQ/l5e7EK&#10;lofBjh+rw/t5bn72eTJYP+bHtVKdt/ZrBCJQG/7FT/dCx/lpCn/PxAv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0iPEAAAA3AAAAA8AAAAAAAAAAAAAAAAAmAIAAGRycy9k&#10;b3ducmV2LnhtbFBLBQYAAAAABAAEAPUAAACJAwAAAAA=&#10;" path="m47,43l,,47,43xe" filled="f" strokecolor="#e15520" strokeweight="0">
                  <v:path arrowok="t" o:connecttype="custom" o:connectlocs="47,43;0,0;47,43" o:connectangles="0,0,0"/>
                </v:shape>
                <v:shape id="Freeform 7269" o:spid="_x0000_s1204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bn8UA&#10;AADcAAAADwAAAGRycy9kb3ducmV2LnhtbESPT2vCQBDF7wW/wzJCb3VjhVRSVxFBKFKE+ufQ25Ad&#10;s2mzsyG7xvjtnUOhtxnem/d+s1gNvlE9dbEObGA6yUARl8HWXBk4Hbcvc1AxIVtsApOBO0VYLUdP&#10;CyxsuPEX9YdUKQnhWKABl1JbaB1LRx7jJLTEol1C5zHJ2lXadniTcN/o1yzLtceapcFhSxtH5e/h&#10;6g3MLrOd/T77PObHLPT3n09y+2jM83hYv4NKNKR/89/1hxX8N6GV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JufxQAAANwAAAAPAAAAAAAAAAAAAAAAAJgCAABkcnMv&#10;ZG93bnJldi54bWxQSwUGAAAAAAQABAD1AAAAigMAAAAA&#10;" path="m5,l20,7r7,13l30,25r,7l30,37r-3,8l20,42,15,40,10,35,5,30,2,22,,15,2,7,5,e" filled="f" strokecolor="#e15520" strokeweight="0">
                  <v:path arrowok="t" o:connecttype="custom" o:connectlocs="5,0;20,7;27,20;30,25;30,32;30,37;27,45;20,42;15,40;10,35;5,30;2,22;0,15;2,7;5,0" o:connectangles="0,0,0,0,0,0,0,0,0,0,0,0,0,0,0"/>
                </v:shape>
                <v:shape id="Freeform 7270" o:spid="_x0000_s1205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8CcUA&#10;AADcAAAADwAAAGRycy9kb3ducmV2LnhtbESPwW7CMBBE70j9B2sr9QZOeoCSYlBTNVLKDdoPWMXb&#10;JBCv09gFh6/HSJW47Wpm582uNsF04kSDay0rSGcJCOLK6pZrBd9fxfQFhPPIGjvLpGAkB5v1w2SF&#10;mbZn3tFp72sRQ9hlqKDxvs+kdFVDBt3M9sRR+7GDQR/XoZZ6wHMMN518TpK5NNhyJDTY03tD1XH/&#10;ZyI3lOmnTnl52I6/l2Ke5+HjslPq6TG8vYLwFPzd/H9d6lh/sYTbM3EC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bwJxQAAANwAAAAPAAAAAAAAAAAAAAAAAJgCAABkcnMv&#10;ZG93bnJldi54bWxQSwUGAAAAAAQABAD1AAAAigMAAAAA&#10;" path="m30,53l,,30,53xm30,50l42,60r7,10l54,82,52,97,44,95,39,90,35,85,30,80,27,73r,-8l27,58r3,-8xe" fillcolor="#f3be00" stroked="f">
                  <v:path arrowok="t" o:connecttype="custom" o:connectlocs="30,53;0,0;30,53;30,50;42,60;49,70;54,82;52,97;44,95;39,90;35,85;30,80;27,73;27,65;27,58;30,50" o:connectangles="0,0,0,0,0,0,0,0,0,0,0,0,0,0,0,0"/>
                  <o:lock v:ext="edit" verticies="t"/>
                </v:shape>
                <v:shape id="Freeform 7271" o:spid="_x0000_s1206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bDsQA&#10;AADcAAAADwAAAGRycy9kb3ducmV2LnhtbESPQWvCQBCF7wX/wzIFb3VjDyLRVaRUEDyIUcHjsDtN&#10;gtnZmN2a+O+dQ6G3Gd6b975ZrgffqAd1sQ5sYDrJQBHb4GouDZxP2485qJiQHTaBycCTIqxXo7cl&#10;5i70fKRHkUolIRxzNFCl1OZaR1uRxzgJLbFoP6HzmGTtSu067CXcN/ozy2baY83SUGFLXxXZW/Hr&#10;DWwbe71s9sV9lu36Wz/9PtQ2aWPG78NmASrRkP7Nf9c7J/hzwZdnZAK9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Gw7EAAAA3AAAAA8AAAAAAAAAAAAAAAAAmAIAAGRycy9k&#10;b3ducmV2LnhtbFBLBQYAAAAABAAEAPUAAACJAwAAAAA=&#10;" path="m30,53l,,30,53xe" filled="f" strokecolor="#e15520" strokeweight="0">
                  <v:path arrowok="t" o:connecttype="custom" o:connectlocs="30,53;0,0;30,53" o:connectangles="0,0,0"/>
                </v:shape>
                <v:shape id="Freeform 7272" o:spid="_x0000_s1207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yGcQA&#10;AADcAAAADwAAAGRycy9kb3ducmV2LnhtbERPS2sCMRC+F/wPYYTeNLs9iKxGkYKyPfTQ7UO9DZvZ&#10;h91MliTV1V/fFITe5uN7znI9mE6cyfnWsoJ0moAgLq1uuVbw8b6dzEH4gKyxs0wKruRhvRo9LDHT&#10;9sJvdC5CLWII+wwVNCH0mZS+bMign9qeOHKVdQZDhK6W2uElhptOPiXJTBpsOTY02NNzQ+V38WMU&#10;8Is79cXx87bLq5nZfx0q371WSj2Oh80CRKAh/Ivv7lzH+fMU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chnEAAAA3AAAAA8AAAAAAAAAAAAAAAAAmAIAAGRycy9k&#10;b3ducmV2LnhtbFBLBQYAAAAABAAEAPUAAACJAwAAAAA=&#10;" path="m3,l15,10r7,10l27,32,25,47,17,45,12,40,8,35,3,30,,23,,15,,8,3,e" filled="f" strokecolor="#e15520" strokeweight="0">
                  <v:path arrowok="t" o:connecttype="custom" o:connectlocs="3,0;15,10;22,20;27,32;25,47;17,45;12,40;8,35;3,30;0,23;0,15;0,8;3,0" o:connectangles="0,0,0,0,0,0,0,0,0,0,0,0,0"/>
                </v:shape>
                <v:shape id="Freeform 7273" o:spid="_x0000_s1208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bAsQA&#10;AADcAAAADwAAAGRycy9kb3ducmV2LnhtbESPzWrDMBCE74W8g9hCb41cU4rjRAmJSWjpKUlLzou1&#10;sUyslbHkn759VSjktsvMzje72ky2EQN1vnas4GWegCAuna65UvD9dXjOQPiArLFxTAp+yMNmPXtY&#10;Ya7dyCcazqESMYR9jgpMCG0upS8NWfRz1xJH7eo6iyGuXSV1h2MMt41Mk+RNWqw5Egy2VBgqb+fe&#10;Ru7wvs2KZt/vjp82M5dk8cpWK/X0OG2XIAJN4W7+v/7QsX6Wwt8zc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WwLEAAAA3AAAAA8AAAAAAAAAAAAAAAAAmAIAAGRycy9k&#10;b3ducmV2LnhtbFBLBQYAAAAABAAEAPUAAACJAwAAAAA=&#10;" path="m32,50l,,32,50xm32,50r13,9l52,69r3,13l55,94,47,92,42,89,37,84,32,77,30,72,27,64r3,-7l32,50xe" fillcolor="#f3be00" stroked="f">
                  <v:path arrowok="t" o:connecttype="custom" o:connectlocs="32,50;0,0;32,50;32,50;45,59;52,69;55,82;55,94;47,92;42,89;37,84;32,77;30,72;27,64;30,57;32,50" o:connectangles="0,0,0,0,0,0,0,0,0,0,0,0,0,0,0,0"/>
                  <o:lock v:ext="edit" verticies="t"/>
                </v:shape>
                <v:shape id="Freeform 7274" o:spid="_x0000_s1209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vgMEA&#10;AADcAAAADwAAAGRycy9kb3ducmV2LnhtbERPTYvCMBC9C/sfwizsTVMVxK1G2RWEVby0rp6HZmyK&#10;zaQ0Ueu/N4LgbR7vc+bLztbiSq2vHCsYDhIQxIXTFZcK/vfr/hSED8gaa8ek4E4elouP3hxT7W6c&#10;0TUPpYgh7FNUYEJoUil9YciiH7iGOHIn11oMEbal1C3eYrit5ShJJtJixbHBYEMrQ8U5v1gF5+yw&#10;aX7Hu+3GTdbHMNoZ/B5mSn19dj8zEIG68Ba/3H86zp+O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ar4DBAAAA3AAAAA8AAAAAAAAAAAAAAAAAmAIAAGRycy9kb3du&#10;cmV2LnhtbFBLBQYAAAAABAAEAPUAAACGAwAAAAA=&#10;" path="m32,50l,,32,50xe" filled="f" strokecolor="#e15520" strokeweight="0">
                  <v:path arrowok="t" o:connecttype="custom" o:connectlocs="32,50;0,0;32,50" o:connectangles="0,0,0"/>
                </v:shape>
                <v:shape id="Freeform 7275" o:spid="_x0000_s1210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+PFcMA&#10;AADcAAAADwAAAGRycy9kb3ducmV2LnhtbERPS2vCQBC+F/wPywi91Y0ixaauIqIhPfSgFaG3ITtN&#10;QrOzYXfN4993C4K3+fies94OphEdOV9bVjCfJSCIC6trLhVcvo4vKxA+IGtsLJOCkTxsN5OnNaba&#10;9nyi7hxKEUPYp6igCqFNpfRFRQb9zLbEkfuxzmCI0JVSO+xjuGnkIklepcGaY0OFLe0rKn7PN6Mg&#10;+3777OXhmnkdTnunbx/56FulnqfD7h1EoCE8xHd3ruP81RL+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+PFcMAAADcAAAADwAAAAAAAAAAAAAAAACYAgAAZHJzL2Rv&#10;d25yZXYueG1sUEsFBgAAAAAEAAQA9QAAAIgDAAAAAA==&#10;" path="m5,l18,9r7,10l28,32r,12l20,42,15,39,10,34,5,27,3,22,,14,3,7,5,xe" filled="f" strokecolor="#e15520" strokeweight="0">
                  <v:path arrowok="t" o:connecttype="custom" o:connectlocs="5,0;18,9;25,19;28,32;28,44;20,42;15,39;10,34;5,27;3,22;0,14;3,7;5,0" o:connectangles="0,0,0,0,0,0,0,0,0,0,0,0,0"/>
                </v:shape>
                <v:shape id="Freeform 7276" o:spid="_x0000_s1211" style="position:absolute;left:644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7wcEA&#10;AADcAAAADwAAAGRycy9kb3ducmV2LnhtbERPS4vCMBC+C/6HMII3TVfR1WoU8cXiza7eh2a27W4z&#10;KU3U6q/fCIK3+fieM182phRXql1hWcFHPwJBnFpdcKbg9L3rTUA4j6yxtEwK7uRguWi35hhre+Mj&#10;XROfiRDCLkYFufdVLKVLczLo+rYiDtyPrQ36AOtM6hpvIdyUchBFY2mw4NCQY0XrnNK/5GIUyI39&#10;zH636Wi9308Pfnsebh7ESnU7zWoGwlPj3+KX+0uH+ZMRPJ8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qe8HBAAAA3AAAAA8AAAAAAAAAAAAAAAAAmAIAAGRycy9kb3du&#10;cmV2LnhtbFBLBQYAAAAABAAEAPUAAACGAwAAAAA=&#10;" path="m49,43l,,49,43xm49,43r13,7l72,63r,5l74,73r,7l72,88,64,85,57,83,52,78,49,70,44,65r,-7l44,50r5,-7xe" fillcolor="#f3be00" stroked="f">
                  <v:path arrowok="t" o:connecttype="custom" o:connectlocs="49,43;0,0;49,43;49,43;62,50;72,63;72,68;74,73;74,80;72,88;64,85;57,83;52,78;49,70;44,65;44,58;44,50;49,43" o:connectangles="0,0,0,0,0,0,0,0,0,0,0,0,0,0,0,0,0,0"/>
                  <o:lock v:ext="edit" verticies="t"/>
                </v:shape>
                <v:shape id="Freeform 7277" o:spid="_x0000_s1212" style="position:absolute;left:6449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gScIA&#10;AADcAAAADwAAAGRycy9kb3ducmV2LnhtbERPS4vCMBC+C/sfwix401QPIl1jEUER1osPtHsbmrEP&#10;m0lpsrb++82C4G0+vucskt7U4kGtKy0rmIwjEMSZ1SXnCs6nzWgOwnlkjbVlUvAkB8nyY7DAWNuO&#10;D/Q4+lyEEHYxKii8b2IpXVaQQTe2DXHgbrY16ANsc6lb7EK4qeU0imbSYMmhocCG1gVl9+OvUVBn&#10;5Xd6SOW2q6prs5+mlyf+XJQafvarLxCeev8Wv9w7HebPZ/D/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2BJwgAAANwAAAAPAAAAAAAAAAAAAAAAAJgCAABkcnMvZG93&#10;bnJldi54bWxQSwUGAAAAAAQABAD1AAAAhwMAAAAA&#10;" path="m49,43l,,49,43xe" filled="f" strokecolor="#e15520" strokeweight="0">
                  <v:path arrowok="t" o:connecttype="custom" o:connectlocs="49,43;0,0;49,43" o:connectangles="0,0,0"/>
                </v:shape>
                <v:shape id="Freeform 7278" o:spid="_x0000_s1213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/ysIA&#10;AADcAAAADwAAAGRycy9kb3ducmV2LnhtbERPyWrDMBC9F/IPYgK9NXJqcIMTxYRAoZRSaJZDboM1&#10;sZxYI2OpXv6+KhR6m8dbZ1OMthE9db52rGC5SEAQl07XXCk4HV+fViB8QNbYOCYFE3kotrOHDeba&#10;DfxF/SFUIoawz1GBCaHNpfSlIYt+4VriyF1dZzFE2FVSdzjEcNvI5yTJpMWaY4PBlvaGyvvh2ypI&#10;r+m7vpxt5rNj4vrp9kHm0yv1OB93axCBxvAv/nO/6Th/9QK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n/KwgAAANwAAAAPAAAAAAAAAAAAAAAAAJgCAABkcnMvZG93&#10;bnJldi54bWxQSwUGAAAAAAQABAD1AAAAhwMAAAAA&#10;" path="m5,l18,7,28,20r,5l30,30r,7l28,45,20,42,13,40,8,35,5,27,,22,,15,,7,5,e" filled="f" strokecolor="#e15520" strokeweight="0">
                  <v:path arrowok="t" o:connecttype="custom" o:connectlocs="5,0;18,7;28,20;28,25;30,30;30,37;28,45;20,42;13,40;8,35;5,27;0,22;0,15;0,7;5,0" o:connectangles="0,0,0,0,0,0,0,0,0,0,0,0,0,0,0"/>
                </v:shape>
                <v:shape id="Freeform 7279" o:spid="_x0000_s1214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rEMUA&#10;AADcAAAADwAAAGRycy9kb3ducmV2LnhtbESPQWvCQBCF7wX/wzIFL0U3GiiauooWChXpobGX3obs&#10;NAlmZ5fsqvHfdw6Ctxnem/e+WW0G16kL9bH1bGA2zUARV962XBv4OX5MFqBiQrbYeSYDN4qwWY+e&#10;VlhYf+VvupSpVhLCsUADTUqh0DpWDTmMUx+IRfvzvcMka19r2+NVwl2n51n2qh22LA0NBnpvqDqV&#10;Z2fgl2/nfR7sl7Yv4bQsOT/uDrkx4+dh+wYq0ZAe5vv1pxX8h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msQxQAAANwAAAAPAAAAAAAAAAAAAAAAAJgCAABkcnMv&#10;ZG93bnJldi54bWxQSwUGAAAAAAQABAD1AAAAigMAAAAA&#10;" path="m47,48l,,47,48xm47,48l60,58r9,10l72,73r,7l72,88r-3,5l62,93,57,88,50,83,47,78,45,70,42,63r3,-8l47,48xe" fillcolor="#f3be00" stroked="f">
                  <v:path arrowok="t" o:connecttype="custom" o:connectlocs="47,48;0,0;47,48;47,48;60,58;69,68;72,73;72,80;72,88;69,93;62,93;57,88;50,83;47,78;45,70;42,63;45,55;47,48" o:connectangles="0,0,0,0,0,0,0,0,0,0,0,0,0,0,0,0,0,0"/>
                  <o:lock v:ext="edit" verticies="t"/>
                </v:shape>
                <v:shape id="Freeform 7280" o:spid="_x0000_s1215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ve8MA&#10;AADcAAAADwAAAGRycy9kb3ducmV2LnhtbERPTWsCMRC9C/6HMIK3mlWkTbdGUUHw0EttkT0Om+lm&#10;7WaybOK67a9vCgVv83ifs9oMrhE9daH2rGE+y0AQl97UXGn4eD88KBAhIhtsPJOGbwqwWY9HK8yN&#10;v/Eb9adYiRTCIUcNNsY2lzKUlhyGmW+JE/fpO4cxwa6SpsNbCneNXGTZo3RYc2qw2NLeUvl1ujoN&#10;ytLPbtmci2NxWZ7V00UV/avSejoZti8gIg3xLv53H02ar57h7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Qve8MAAADcAAAADwAAAAAAAAAAAAAAAACYAgAAZHJzL2Rv&#10;d25yZXYueG1sUEsFBgAAAAAEAAQA9QAAAIgDAAAAAA==&#10;" path="m47,48l,,47,48xe" filled="f" strokecolor="#e15520" strokeweight="0">
                  <v:path arrowok="t" o:connecttype="custom" o:connectlocs="47,48;0,0;47,48" o:connectangles="0,0,0"/>
                </v:shape>
                <v:shape id="Freeform 7281" o:spid="_x0000_s1216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xY8UA&#10;AADcAAAADwAAAGRycy9kb3ducmV2LnhtbESPT2vCQBDF7wW/wzJCb3VjhVBTVxFBKFKE+ufQ25Ad&#10;s2mzsyG7xvjtnUOhtxnem/d+s1gNvlE9dbEObGA6yUARl8HWXBk4Hbcvb6BiQrbYBCYDd4qwWo6e&#10;FljYcOMv6g+pUhLCsUADLqW20DqWjjzGSWiJRbuEzmOStau07fAm4b7Rr1mWa481S4PDljaOyt/D&#10;1RuYXWY7+332ecyPWejvP5/k9tGY5/GwfgeVaEj/5r/rDyv4c8GX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nFjxQAAANwAAAAPAAAAAAAAAAAAAAAAAJgCAABkcnMv&#10;ZG93bnJldi54bWxQSwUGAAAAAAQABAD1AAAAigMAAAAA&#10;" path="m5,l18,10r9,10l30,25r,7l30,40r-3,5l20,45,15,40,8,35,5,30,3,22,,15,3,7,5,e" filled="f" strokecolor="#e15520" strokeweight="0">
                  <v:path arrowok="t" o:connecttype="custom" o:connectlocs="5,0;18,10;27,20;30,25;30,32;30,40;27,45;20,45;15,40;8,35;5,30;3,22;0,15;3,7;5,0" o:connectangles="0,0,0,0,0,0,0,0,0,0,0,0,0,0,0"/>
                </v:shape>
                <v:shape id="Freeform 7282" o:spid="_x0000_s1217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BGcIA&#10;AADcAAAADwAAAGRycy9kb3ducmV2LnhtbERPTYvCMBC9C/sfwgh707SyiFajSGFhlz2IVfQ6NGNb&#10;bCaliW399xtB8DaP9znr7WBq0VHrKssK4mkEgji3uuJCwen4PVmAcB5ZY22ZFDzIwXbzMVpjom3P&#10;B+oyX4gQwi5BBaX3TSKly0sy6Ka2IQ7c1bYGfYBtIXWLfQg3tZxF0VwarDg0lNhQWlJ+y+5GQZrt&#10;frs8q677+PKV9o/jOV38nZX6HA+7FQhPg3+LX+4fHeYvY3g+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4EZwgAAANwAAAAPAAAAAAAAAAAAAAAAAJgCAABkcnMvZG93&#10;bnJldi54bWxQSwUGAAAAAAQABAD1AAAAhwMAAAAA&#10;" path="m42,45l,,42,45xm42,42l57,52r8,10l67,67r3,8l70,80r-3,7l60,85,55,82,47,77,42,72,40,65r,-5l40,50r2,-8xe" fillcolor="#f3be00" stroked="f">
                  <v:path arrowok="t" o:connecttype="custom" o:connectlocs="42,45;0,0;42,45;42,42;57,52;65,62;67,67;70,75;70,80;67,87;60,85;55,82;47,77;42,72;40,65;40,60;40,50;42,42" o:connectangles="0,0,0,0,0,0,0,0,0,0,0,0,0,0,0,0,0,0"/>
                  <o:lock v:ext="edit" verticies="t"/>
                </v:shape>
                <v:shape id="Freeform 7283" o:spid="_x0000_s1218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bcIA&#10;AADcAAAADwAAAGRycy9kb3ducmV2LnhtbERP24rCMBB9F/Yfwiz4sqypgrJWo3gFQR921Q8YmrEt&#10;NpOSRK1+vREWfJvDuc542phKXMn50rKCbicBQZxZXXKu4HhYf/+A8AFZY2WZFNzJw3Ty0Rpjqu2N&#10;/+i6D7mIIexTVFCEUKdS+qwgg75ja+LInawzGCJ0udQObzHcVLKXJANpsOTYUGBNi4Ky8/5iFJz9&#10;16P8XW7m/eHqQI9F5Xb1aatU+7OZjUAEasJb/O/e6Dh/2IPXM/EC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6FtwgAAANwAAAAPAAAAAAAAAAAAAAAAAJgCAABkcnMvZG93&#10;bnJldi54bWxQSwUGAAAAAAQABAD1AAAAhwMAAAAA&#10;" path="m42,45l,,42,45xe" filled="f" strokecolor="#e15520" strokeweight="0">
                  <v:path arrowok="t" o:connecttype="custom" o:connectlocs="42,45;0,0;42,45" o:connectangles="0,0,0"/>
                </v:shape>
                <v:shape id="Freeform 7284" o:spid="_x0000_s1219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vFMIA&#10;AADcAAAADwAAAGRycy9kb3ducmV2LnhtbERPTWvCQBC9F/oflin0Vjc1EGp0FSkIpYig0YO3ITtm&#10;o9nZkN3G+O9dQehtHu9zZovBNqKnzteOFXyOEhDEpdM1Vwr2xerjC4QPyBobx6TgRh4W89eXGeba&#10;XXlL/S5UIoawz1GBCaHNpfSlIYt+5FriyJ1cZzFE2FVSd3iN4baR4yTJpMWaY4PBlr4NlZfdn1WQ&#10;ntJffTzYzGdF4vrbeU1m45V6fxuWUxCBhvAvfrp/dJw/SeH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O8UwgAAANwAAAAPAAAAAAAAAAAAAAAAAJgCAABkcnMvZG93&#10;bnJldi54bWxQSwUGAAAAAAQABAD1AAAAhwMAAAAA&#10;" path="m2,l17,10r8,10l27,25r3,8l30,38r-3,7l20,43,15,40,7,35,2,30,,23,,18,,8,2,e" filled="f" strokecolor="#e15520" strokeweight="0">
                  <v:path arrowok="t" o:connecttype="custom" o:connectlocs="2,0;17,10;25,20;27,25;30,33;30,38;27,45;20,43;15,40;7,35;2,30;0,23;0,18;0,8;2,0" o:connectangles="0,0,0,0,0,0,0,0,0,0,0,0,0,0,0"/>
                </v:shape>
                <v:shape id="Freeform 7285" o:spid="_x0000_s1220" style="position:absolute;left:6352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WqcMA&#10;AADcAAAADwAAAGRycy9kb3ducmV2LnhtbERPS4vCMBC+C/6HMIIX0dRlEa1GWQRxUTz4Ar2NzdgW&#10;m0lpotZ/v1kQvM3H95zJrDaFeFDlcssK+r0IBHFidc6pgsN+0R2CcB5ZY2GZFLzIwWzabEww1vbJ&#10;W3rsfCpCCLsYFWTel7GULsnIoOvZkjhwV1sZ9AFWqdQVPkO4KeRXFA2kwZxDQ4YlzTNKbru7UTC6&#10;Lk+XU8dv+/v5cnG+0GpzXK+UarfqnzEIT7X/iN/uXx3mj77h/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3WqcMAAADcAAAADwAAAAAAAAAAAAAAAACYAgAAZHJzL2Rv&#10;d25yZXYueG1sUEsFBgAAAAAEAAQA9QAAAIgDAAAAAA==&#10;" path="m52,40l,,52,40xm52,40r12,8l74,60r3,5l77,70r,8l77,85,69,83,62,80,57,75,52,70,50,63,47,55r,-7l52,40xe" fillcolor="#f3be00" stroked="f">
                  <v:path arrowok="t" o:connecttype="custom" o:connectlocs="52,40;0,0;52,40;52,40;64,48;74,60;77,65;77,70;77,78;77,85;69,83;62,80;57,75;52,70;50,63;47,55;47,48;52,40" o:connectangles="0,0,0,0,0,0,0,0,0,0,0,0,0,0,0,0,0,0"/>
                  <o:lock v:ext="edit" verticies="t"/>
                </v:shape>
                <v:shape id="Freeform 7286" o:spid="_x0000_s1221" style="position:absolute;left:6352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+ZsIA&#10;AADcAAAADwAAAGRycy9kb3ducmV2LnhtbERPS2vCQBC+F/oflil4q5sqvlJXKRXBmzVG8DjNTpOQ&#10;7GzIrjH+e7cgeJuP7znLdW9q0VHrSssKPoYRCOLM6pJzBelx+z4H4TyyxtoyKbiRg/Xq9WWJsbZX&#10;PlCX+FyEEHYxKii8b2IpXVaQQTe0DXHg/mxr0AfY5lK3eA3hppajKJpKgyWHhgIb+i4oq5KLUXCa&#10;dWfzM7vsKzORv6MkPVbpeKPU4K3/+gThqfdP8cO902H+YgL/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f5mwgAAANwAAAAPAAAAAAAAAAAAAAAAAJgCAABkcnMvZG93&#10;bnJldi54bWxQSwUGAAAAAAQABAD1AAAAhwMAAAAA&#10;" path="m52,40l,,52,40xe" filled="f" strokecolor="#e15520" strokeweight="0">
                  <v:path arrowok="t" o:connecttype="custom" o:connectlocs="52,40;0,0;52,40" o:connectangles="0,0,0"/>
                </v:shape>
                <v:shape id="Freeform 7287" o:spid="_x0000_s1222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MjMEA&#10;AADcAAAADwAAAGRycy9kb3ducmV2LnhtbERPTYvCMBC9L/gfwgje1lSFsluNIoIgIgvqevA2NGNT&#10;bSalibX+e7Mg7G0e73Nmi85WoqXGl44VjIYJCOLc6ZILBb/H9ecXCB+QNVaOScGTPCzmvY8ZZto9&#10;eE/tIRQihrDPUIEJoc6k9Lkhi37oauLIXVxjMUTYFFI3+IjhtpLjJEmlxZJjg8GaVoby2+FuFUwu&#10;k60+n2zq02Pi2ud1R+bHKzXod8spiEBd+Be/3Rsd53+n8PdMv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HTIzBAAAA3AAAAA8AAAAAAAAAAAAAAAAAmAIAAGRycy9kb3du&#10;cmV2LnhtbFBLBQYAAAAABAAEAPUAAACGAwAAAAA=&#10;" path="m5,l17,8,27,20r3,5l30,30r,8l30,45,22,43,15,40,10,35,5,30,3,23,,15,,8,5,e" filled="f" strokecolor="#e15520" strokeweight="0">
                  <v:path arrowok="t" o:connecttype="custom" o:connectlocs="5,0;17,8;27,20;30,25;30,30;30,38;30,45;22,43;15,40;10,35;5,30;3,23;0,15;0,8;5,0" o:connectangles="0,0,0,0,0,0,0,0,0,0,0,0,0,0,0"/>
                </v:shape>
                <v:shape id="Freeform 7288" o:spid="_x0000_s1223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NfsIA&#10;AADcAAAADwAAAGRycy9kb3ducmV2LnhtbERP24rCMBB9F/Yfwizsm03dBV2rUURWFNEHLx8w24xt&#10;sZmUJGr9eyMIvs3hXGc8bU0truR8ZVlBL0lBEOdWV1woOB4W3V8QPiBrrC2Tgjt5mE4+OmPMtL3x&#10;jq77UIgYwj5DBWUITSalz0sy6BPbEEfuZJ3BEKErpHZ4i+Gmlt9p2pcGK44NJTY0Lyk/7y9GwY/5&#10;D7tDc1pt8r5bD5d/W30+bpX6+mxnIxCB2vAWv9wrHecPB/B8Jl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Q1+wgAAANwAAAAPAAAAAAAAAAAAAAAAAJgCAABkcnMvZG93&#10;bnJldi54bWxQSwUGAAAAAAQABAD1AAAAhwMAAAAA&#10;" path="m62,37l,,62,37xm62,37r15,8l89,52r3,8l94,65r,5l94,77r-7,l79,72,72,70,67,62,62,57,59,50r,-5l62,37xe" fillcolor="#f3be00" stroked="f">
                  <v:path arrowok="t" o:connecttype="custom" o:connectlocs="62,37;0,0;62,37;62,37;77,45;89,52;92,60;94,65;94,70;94,77;87,77;79,72;72,70;67,62;62,57;59,50;59,45;62,37" o:connectangles="0,0,0,0,0,0,0,0,0,0,0,0,0,0,0,0,0,0"/>
                  <o:lock v:ext="edit" verticies="t"/>
                </v:shape>
                <v:shape id="Freeform 7289" o:spid="_x0000_s1224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CKccA&#10;AADcAAAADwAAAGRycy9kb3ducmV2LnhtbESPQU/CQBCF7yb+h82YeIMtEqBUFmJMNBADStX70B3a&#10;xu5s012h/nvmQOJtJu/Ne98sVr1r1Im6UHs2MBomoIgLb2suDXx9vgxSUCEiW2w8k4E/CrBa3t4s&#10;MLP+zHs65bFUEsIhQwNVjG2mdSgqchiGviUW7eg7h1HWrtS2w7OEu0Y/JMlUO6xZGips6bmi4if/&#10;dQbePnaTZJa+58ft5JB+T1/HcbMeG3N/1z89gorUx3/z9XptBX8ut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TQinHAAAA3AAAAA8AAAAAAAAAAAAAAAAAmAIAAGRy&#10;cy9kb3ducmV2LnhtbFBLBQYAAAAABAAEAPUAAACMAwAAAAA=&#10;" path="m62,37l,,62,37xe" filled="f" strokecolor="#e15520" strokeweight="0">
                  <v:path arrowok="t" o:connecttype="custom" o:connectlocs="62,37;0,0;62,37" o:connectangles="0,0,0"/>
                </v:shape>
                <v:shape id="Freeform 7290" o:spid="_x0000_s1225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cssEA&#10;AADcAAAADwAAAGRycy9kb3ducmV2LnhtbERPy6rCMBDdC/5DGMGdproQrUZRUREELz4Ql2MztsVm&#10;Upqo9e9vLlxwN4fznMmsNoV4UeVyywp63QgEcWJ1zqmC82ndGYJwHlljYZkUfMjBbNpsTDDW9s0H&#10;eh19KkIIuxgVZN6XsZQuycig69qSOHB3Wxn0AVap1BW+Q7gpZD+KBtJgzqEhw5KWGSWP49MouP5E&#10;+43p3XaXyw7z1X6L10WKSrVb9XwMwlPtv+J/91aH+aMR/D0TLp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unLLBAAAA3AAAAA8AAAAAAAAAAAAAAAAAmAIAAGRycy9kb3du&#10;cmV2LnhtbFBLBQYAAAAABAAEAPUAAACGAwAAAAA=&#10;" path="m3,l18,8r12,7l33,23r2,5l35,33r,7l28,40,20,35,13,33,8,25,3,20,,13,,8,3,e" filled="f" strokecolor="#e15520" strokeweight="0">
                  <v:path arrowok="t" o:connecttype="custom" o:connectlocs="3,0;18,8;30,15;33,23;35,28;35,33;35,40;28,40;20,35;13,33;8,25;3,20;0,13;0,8;3,0" o:connectangles="0,0,0,0,0,0,0,0,0,0,0,0,0,0,0"/>
                </v:shape>
                <v:shape id="Freeform 7291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7t8UA&#10;AADcAAAADwAAAGRycy9kb3ducmV2LnhtbESPzWrDMBCE74G+g9hCb4ncQENwo4QSKJRADY1DS2+L&#10;tbFMrJWx5L8+fRUI5DjMzDfMZjfaWvTU+sqxgudFAoK4cLriUsEpf5+vQfiArLF2TAom8rDbPsw2&#10;mGo38Bf1x1CKCGGfogITQpNK6QtDFv3CNcTRO7vWYoiyLaVucYhwW8tlkqykxYrjgsGG9oaKy7Gz&#10;CrLfPf148zmdmvVLlwz5X/Z9yJV6ehzfXkEEGsM9fGt/aAWRCN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zu3xQAAANwAAAAPAAAAAAAAAAAAAAAAAJgCAABkcnMv&#10;ZG93bnJldi54bWxQSwUGAAAAAAQABAD1AAAAigMAAAAA&#10;" path="m,5l14,,29,,44,2,57,7,44,15r-15,l22,15,14,12,7,10,,5xe" fillcolor="#f3be00" stroked="f">
                  <v:path arrowok="t" o:connecttype="custom" o:connectlocs="0,5;14,0;29,0;44,2;57,7;44,15;29,15;22,15;14,12;7,10;0,5" o:connectangles="0,0,0,0,0,0,0,0,0,0,0"/>
                </v:shape>
                <v:shape id="Freeform 7292" o:spid="_x0000_s1227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SbMQA&#10;AADcAAAADwAAAGRycy9kb3ducmV2LnhtbESPXWvCMBSG7wf+h3CE3c20MsaoRhE/QNjFtq7s+tgc&#10;m2JzUpKo9d8vA8HLl/fj4Z0vB9uJC/nQOlaQTzIQxLXTLTcKqp/dyzuIEJE1do5JwY0CLBejpzkW&#10;2l35my5lbEQa4VCgAhNjX0gZakMWw8T1xMk7Om8xJukbqT1e07jt5DTL3qTFlhPBYE9rQ/WpPNvE&#10;LV/Xu+3nYL5MfjtI/7v92FSVUs/jYTUDEWmIj/C9vdcKplkO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0mzEAAAA3AAAAA8AAAAAAAAAAAAAAAAAmAIAAGRycy9k&#10;b3ducmV2LnhtbFBLBQYAAAAABAAEAPUAAACJAwAAAAA=&#10;" path="m,5l14,,29,,44,2,57,7,44,15r-15,l22,15,14,12,7,10,,5e" filled="f" strokecolor="#e15520" strokeweight="0">
                  <v:path arrowok="t" o:connecttype="custom" o:connectlocs="0,5;14,0;29,0;44,2;57,7;44,15;29,15;22,15;14,12;7,10;0,5" o:connectangles="0,0,0,0,0,0,0,0,0,0,0"/>
                </v:shape>
                <v:shape id="Freeform 7293" o:spid="_x0000_s1228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jvMQA&#10;AADcAAAADwAAAGRycy9kb3ducmV2LnhtbESPQWsCMRSE74L/ITzBi2jiHoquZpdSKnorVQ8eH5vX&#10;zbabl2UTddtf3xQKHoeZ+YbZloNrxY360HjWsFwoEMSVNw3XGs6n3XwFIkRkg61n0vBNAcpiPNpi&#10;bvyd3+l2jLVIEA45arAxdrmUobLkMCx8R5y8D987jEn2tTQ93hPctTJT6kk6bDgtWOzoxVL1dbw6&#10;DYeZutiG95bW591bJ19//Gn9qfV0MjxvQEQa4iP83z4YDZnK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GI7zEAAAA3AAAAA8AAAAAAAAAAAAAAAAAmAIAAGRycy9k&#10;b3ducmV2LnhtbFBLBQYAAAAABAAEAPUAAACJAwAAAAA=&#10;" path="m64,20l79,15r15,l109,17r13,8l109,30r-15,l87,30,77,27,72,22,64,20xm64,20l,,64,20xe" fillcolor="#f3be00" stroked="f">
                  <v:path arrowok="t" o:connecttype="custom" o:connectlocs="64,20;79,15;94,15;109,17;122,25;109,30;94,30;87,30;77,27;72,22;64,20;64,20;0,0;64,20" o:connectangles="0,0,0,0,0,0,0,0,0,0,0,0,0,0"/>
                  <o:lock v:ext="edit" verticies="t"/>
                </v:shape>
              </v:group>
              <v:group id="Group 7294" o:spid="_x0000_s1229" style="position:absolute;left:3752;top:825;width:4045;height:6306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<v:shape id="Freeform 7295" o:spid="_x0000_s1230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LUMQA&#10;AADcAAAADwAAAGRycy9kb3ducmV2LnhtbESPQWvCQBSE7wX/w/KEXopulFYluooIhZ4Eo+j1JftM&#10;gtm3YXdj0n/fLRR6HGbmG2azG0wjnuR8bVnBbJqAIC6srrlUcDl/TlYgfEDW2FgmBd/kYbcdvWww&#10;1bbnEz2zUIoIYZ+igiqENpXSFxUZ9FPbEkfvbp3BEKUrpXbYR7hp5DxJFtJgzXGhwpYOFRWPrDMK&#10;stPj2tX94dY4d8zx2C37t49cqdfxsF+DCDSE//Bf+0srmCf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y1DEAAAA3AAAAA8AAAAAAAAAAAAAAAAAmAIAAGRycy9k&#10;b3ducmV2LnhtbFBLBQYAAAAABAAEAPUAAACJAwAAAAA=&#10;" path="m,5l15,,30,,45,2r13,8l45,15r-15,l23,15,13,12,8,7,,5e" filled="f" strokecolor="#e15520" strokeweight="0">
                  <v:path arrowok="t" o:connecttype="custom" o:connectlocs="0,5;15,0;30,0;45,2;58,10;45,15;30,15;23,15;13,12;8,7;0,5" o:connectangles="0,0,0,0,0,0,0,0,0,0,0"/>
                </v:shape>
                <v:shape id="Freeform 7296" o:spid="_x0000_s1231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9gMMA&#10;AADcAAAADwAAAGRycy9kb3ducmV2LnhtbESPQWvCQBSE70L/w/IKvenGSKVGV5GAbdGTqd4f2WcS&#10;zb4N2dWk/94VBI/DzHzDLFa9qcWNWldZVjAeRSCIc6srLhQc/jbDLxDOI2usLZOCf3KwWr4NFpho&#10;2/GebpkvRICwS1BB6X2TSOnykgy6kW2Ig3eyrUEfZFtI3WIX4KaWcRRNpcGKw0KJDaUl5ZfsahSc&#10;SdebeOcm39vqJ5vsjrO0S7VSH+/9eg7CU+9f4Wf7VyuIo094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R9gMMAAADcAAAADwAAAAAAAAAAAAAAAACYAgAAZHJzL2Rv&#10;d25yZXYueG1sUEsFBgAAAAAEAAQA9QAAAIgDAAAAAA==&#10;" path="m64,20l,,64,20e" filled="f" strokecolor="#e15520" strokeweight="0">
                  <v:path arrowok="t" o:connecttype="custom" o:connectlocs="64,20;0,0;64,20" o:connectangles="0,0,0"/>
                </v:shape>
                <v:shape id="Freeform 7297" o:spid="_x0000_s1232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0g8IA&#10;AADcAAAADwAAAGRycy9kb3ducmV2LnhtbESPT4vCMBTE7wt+h/AEb2uih+JWo4goevUP6vHRPNti&#10;81KSqPXbm4WFPQ4z8xtmtuhsI57kQ+1Yw2ioQBAXztRcajgdN98TECEiG2wck4Y3BVjMe18zzI17&#10;8Z6eh1iKBOGQo4YqxjaXMhQVWQxD1xIn7+a8xZikL6Xx+Epw28ixUpm0WHNaqLClVUXF/fCwGs6Z&#10;fzcm/ExOt61aP3bLy/Fas9aDfrecgojUxf/wX3tnNIxVBr9n0hG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nSDwgAAANwAAAAPAAAAAAAAAAAAAAAAAJgCAABkcnMvZG93&#10;bnJldi54bWxQSwUGAAAAAAQABAD1AAAAhwMAAAAA&#10;" path="m,8l15,,30,,42,,54,8,42,13,27,15r-7,l12,15,5,10,,8xe" fillcolor="#f3be00" stroked="f">
                  <v:path arrowok="t" o:connecttype="custom" o:connectlocs="0,8;15,0;30,0;42,0;54,8;42,13;27,15;20,15;12,15;5,10;0,8" o:connectangles="0,0,0,0,0,0,0,0,0,0,0"/>
                </v:shape>
                <v:shape id="Freeform 7298" o:spid="_x0000_s1233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aZ8UA&#10;AADcAAAADwAAAGRycy9kb3ducmV2LnhtbESPQWvCQBSE74X+h+UVvNXd2lJLdBMk1lJ6Mxbx+Mg+&#10;k9Ds25BdTfz3XUHwOMzMN8wyG20rztT7xrGGl6kCQVw603Cl4Xe3ef4A4QOywdYxabiQhyx9fFhi&#10;YtzAWzoXoRIRwj5BDXUIXSKlL2uy6KeuI47e0fUWQ5R9JU2PQ4TbVs6UepcWG44LNXaU11T+FSer&#10;IXfrw1v+OR++htd9cVG++Vm3udaTp3G1ABFoDPfwrf1tNMzUHK5n4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FpnxQAAANwAAAAPAAAAAAAAAAAAAAAAAJgCAABkcnMv&#10;ZG93bnJldi54bWxQSwUGAAAAAAQABAD1AAAAigMAAAAA&#10;" path="m,8l15,,30,,42,,54,8,42,13,27,15r-7,l12,15,5,10,,8e" filled="f" strokecolor="#e15520" strokeweight="0">
                  <v:path arrowok="t" o:connecttype="custom" o:connectlocs="0,8;15,0;30,0;42,0;54,8;42,13;27,15;20,15;12,15;5,10;0,8" o:connectangles="0,0,0,0,0,0,0,0,0,0,0"/>
                </v:shape>
                <v:shape id="Freeform 7299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IHcEA&#10;AADcAAAADwAAAGRycy9kb3ducmV2LnhtbERPTYvCMBC9C/sfwgjeNNXDKl3TUgRRFvbQKsjehmZs&#10;i82k20St++vNQfD4eN/rdDCtuFHvGssK5rMIBHFpdcOVguNhO12BcB5ZY2uZFDzIQZp8jNYYa3vn&#10;nG6Fr0QIYRejgtr7LpbSlTUZdDPbEQfubHuDPsC+krrHewg3rVxE0ac02HBoqLGjTU3lpbgaBX+c&#10;5aes+t9968H8umy5wfynUGoyHrIvEJ4G/xa/3HutYBGFt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oCB3BAAAA3AAAAA8AAAAAAAAAAAAAAAAAmAIAAGRycy9kb3du&#10;cmV2LnhtbFBLBQYAAAAABAAEAPUAAACGAwAAAAA=&#10;" path="m65,13l,,65,13xe" fillcolor="#f3be00" stroked="f">
                  <v:path arrowok="t" o:connecttype="custom" o:connectlocs="65,13;0,0;65,13" o:connectangles="0,0,0"/>
                </v:shape>
                <v:shape id="Freeform 7300" o:spid="_x0000_s1235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otsQA&#10;AADcAAAADwAAAGRycy9kb3ducmV2LnhtbESPQWvCQBSE74X+h+UVeqsbA7Vr6ioiCBZ6MYrnR/Y1&#10;G82+Ddk1pv++Kwg9DjPzDbNYja4VA/Wh8axhOslAEFfeNFxrOB62bwpEiMgGW8+k4ZcCrJbPTwss&#10;jL/xnoYy1iJBOBSowcbYFVKGypLDMPEdcfJ+fO8wJtnX0vR4S3DXyjzLZtJhw2nBYkcbS9WlvDoN&#10;21Odn6/qe75TQ2nVh3o/nQ9fWr++jOtPEJHG+B9+tHdGQ57N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q6LbEAAAA3AAAAA8AAAAAAAAAAAAAAAAAmAIAAGRycy9k&#10;b3ducmV2LnhtbFBLBQYAAAAABAAEAPUAAACJAwAAAAA=&#10;" path="m65,13l,,65,13xe" filled="f" strokecolor="#e15520" strokeweight="0">
                  <v:path arrowok="t" o:connecttype="custom" o:connectlocs="65,13;0,0;65,13" o:connectangles="0,0,0"/>
                </v:shape>
                <v:shape id="Freeform 7301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LacMA&#10;AADcAAAADwAAAGRycy9kb3ducmV2LnhtbERPPW/CMBDdkfgP1iF1A4cMLUoxUUGtGrUTgaFsR3xJ&#10;rMbnKHZJ+Pf1UKnj0/ve5pPtxI0GbxwrWK8SEMSV04YbBefT23IDwgdkjZ1jUnAnD/luPttipt3I&#10;R7qVoRExhH2GCtoQ+kxKX7Vk0a9cTxy52g0WQ4RDI/WAYwy3nUyT5FFaNBwbWuzp0FL1Xf5YBU+p&#10;ORcf7929vpbms7i8jvy1H5V6WEwvzyACTeFf/OcutIJ0He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LacMAAADcAAAADwAAAAAAAAAAAAAAAACYAgAAZHJzL2Rv&#10;d25yZXYueG1sUEsFBgAAAAAEAAQA9QAAAIgDAAAAAA==&#10;" path="m,7l15,,30,,45,,58,5,45,12,30,15r-7,l13,15,8,12,,7xe" fillcolor="#f3be00" stroked="f">
                  <v:path arrowok="t" o:connecttype="custom" o:connectlocs="0,7;15,0;30,0;45,0;58,5;45,12;30,15;23,15;13,15;8,12;0,7" o:connectangles="0,0,0,0,0,0,0,0,0,0,0"/>
                </v:shape>
                <v:shape id="Freeform 7302" o:spid="_x0000_s1237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+FcQA&#10;AADcAAAADwAAAGRycy9kb3ducmV2LnhtbESPQWvCQBSE70L/w/IKXqRuImhLdBURBE+CsbTXZ/aZ&#10;BLNvw+7GpP++Kwgeh5n5hlltBtOIOzlfW1aQThMQxIXVNZcKvs/7jy8QPiBrbCyTgj/ysFm/jVaY&#10;advzie55KEWEsM9QQRVCm0npi4oM+qltiaN3tc5giNKVUjvsI9w0cpYkC2mw5rhQYUu7iopb3hkF&#10;+en209X97rdx7njBY/fZT+YXpcbvw3YJItAQXuFn+6AVzNIUH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/hXEAAAA3AAAAA8AAAAAAAAAAAAAAAAAmAIAAGRycy9k&#10;b3ducmV2LnhtbFBLBQYAAAAABAAEAPUAAACJAwAAAAA=&#10;" path="m,7l15,,30,,45,,58,5,45,12,30,15r-7,l13,15,8,12,,7e" filled="f" strokecolor="#e15520" strokeweight="0">
                  <v:path arrowok="t" o:connecttype="custom" o:connectlocs="0,7;15,0;30,0;45,0;58,5;45,12;30,15;23,15;13,15;8,12;0,7" o:connectangles="0,0,0,0,0,0,0,0,0,0,0"/>
                </v:shape>
                <v:shape id="Freeform 7303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nmcQA&#10;AADcAAAADwAAAGRycy9kb3ducmV2LnhtbESPQYvCMBSE78L+h/AW9qapPSxSjSLCLrrrQdse9PZo&#10;nm2xeSlN1PrvjSB4HGbmG2a26E0jrtS52rKC8SgCQVxYXXOpIM9+hhMQziNrbCyTgjs5WMw/BjNM&#10;tL3xnq6pL0WAsEtQQeV9m0jpiooMupFtiYN3sp1BH2RXSt3hLcBNI+Mo+pYGaw4LFba0qqg4pxej&#10;YEeHPzxnm8Okv8TbY9rkq//fXKmvz345BeGp9+/wq73WCuJ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Z5nEAAAA3AAAAA8AAAAAAAAAAAAAAAAAmAIAAGRycy9k&#10;b3ducmV2LnhtbFBLBQYAAAAABAAEAPUAAACJAwAAAAA=&#10;" path="m62,7l,,62,7xe" fillcolor="#f3be00" stroked="f">
                  <v:path arrowok="t" o:connecttype="custom" o:connectlocs="62,7;0,0;62,7" o:connectangles="0,0,0"/>
                </v:shape>
                <v:shape id="Freeform 7304" o:spid="_x0000_s1239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BCMYA&#10;AADcAAAADwAAAGRycy9kb3ducmV2LnhtbESPzWsCMRTE74L/Q3gFbzWrUpGtcdGlCz0J9ePg7bF5&#10;3Y9uXpYk1a1/fVMoeBxm5jfMOhtMJ67kfGNZwWyagCAurW64UnA6Fs8rED4ga+wsk4If8pBtxqM1&#10;ptre+IOuh1CJCGGfooI6hD6V0pc1GfRT2xNH79M6gyFKV0nt8BbhppPzJFlKgw3HhRp7ymsqvw7f&#10;RsFyL/Ncn5titx3c5e2luLdGtkpNnobtK4hAQ3iE/9vvWsF8toC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NBCMYAAADcAAAADwAAAAAAAAAAAAAAAACYAgAAZHJz&#10;L2Rvd25yZXYueG1sUEsFBgAAAAAEAAQA9QAAAIsDAAAAAA==&#10;" path="m62,7l,,62,7xe" filled="f" strokecolor="#e15520" strokeweight="0">
                  <v:path arrowok="t" o:connecttype="custom" o:connectlocs="62,7;0,0;62,7" o:connectangles="0,0,0"/>
                </v:shape>
                <v:shape id="Freeform 7305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nYsIA&#10;AADcAAAADwAAAGRycy9kb3ducmV2LnhtbESPS6vCMBSE94L/IRzBjWiqXh9Uo0hBcOtj4fLQHNti&#10;c1KbWOv99TeCcJfDzHzDrLetKUVDtSssKxiPIhDEqdUFZwou5/1wCcJ5ZI2lZVLwJgfbTbezxljb&#10;Fx+pOflMBAi7GBXk3lexlC7NyaAb2Yo4eDdbG/RB1pnUNb4C3JRyEkVzabDgsJBjRUlO6f30NAqu&#10;SXIpogfhcaAbms5nMvtdNEr1e+1uBcJT6//D3/ZBK5iMf+Bz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idiwgAAANwAAAAPAAAAAAAAAAAAAAAAAJgCAABkcnMvZG93&#10;bnJldi54bWxQSwUGAAAAAAQABAD1AAAAhwMAAAAA&#10;" path="m,13l15,5,29,,44,3,57,8,47,15,29,18r-7,l15,18,7,15,,13xe" fillcolor="#f3be00" stroked="f">
                  <v:path arrowok="t" o:connecttype="custom" o:connectlocs="0,13;15,5;29,0;44,3;57,8;47,15;29,18;22,18;15,18;7,15;0,13" o:connectangles="0,0,0,0,0,0,0,0,0,0,0"/>
                </v:shape>
                <v:shape id="Freeform 7306" o:spid="_x0000_s1241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nWsMA&#10;AADcAAAADwAAAGRycy9kb3ducmV2LnhtbESPQYvCMBSE74L/ITzBi2hqQSnVKCIoCh521Yu3R/Ns&#10;i81LbaLWf2+EhT0OM/MNM1+2phJPalxpWcF4FIEgzqwuOVdwPm2GCQjnkTVWlknBmxwsF93OHFNt&#10;X/xLz6PPRYCwS1FB4X2dSumyggy6ka2Jg3e1jUEfZJNL3eArwE0l4yiaSoMlh4UCa1oXlN2OD6MA&#10;B/GlSu44OZDcyu3+HiU/g7NS/V67moHw1Pr/8F97pxXE4w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fnWsMAAADcAAAADwAAAAAAAAAAAAAAAACYAgAAZHJzL2Rv&#10;d25yZXYueG1sUEsFBgAAAAAEAAQA9QAAAIgDAAAAAA==&#10;" path="m,13l15,5,29,,44,3,57,8,47,15,29,18r-7,l15,18,7,15,,13e" filled="f" strokecolor="#e15520" strokeweight="0">
                  <v:path arrowok="t" o:connecttype="custom" o:connectlocs="0,13;15,5;29,0;44,3;57,8;47,15;29,18;22,18;15,18;7,15;0,13" o:connectangles="0,0,0,0,0,0,0,0,0,0,0"/>
                </v:shape>
                <v:shape id="Freeform 7307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BLcUA&#10;AADcAAAADwAAAGRycy9kb3ducmV2LnhtbESP0WrCQBRE34X+w3ILvumuoQZNXUUKreKDGNsPuGRv&#10;k2D2bprdavx7VxB8HGbmDLNY9bYRZ+p87VjDZKxAEBfO1Fxq+Pn+HM1A+IBssHFMGq7kYbV8GSww&#10;M+7COZ2PoRQRwj5DDVUIbSalLyqy6MeuJY7er+sshii7UpoOLxFuG5kolUqLNceFClv6qKg4Hf+t&#10;hnk/x+a6Oe2+kvWbVIc8Vfvpn9bD1379DiJQH57hR3trNCST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AEtxQAAANwAAAAPAAAAAAAAAAAAAAAAAJgCAABkcnMv&#10;ZG93bnJldi54bWxQSwUGAAAAAAQABAD1AAAAigMAAAAA&#10;" path="m69,8l,,69,8xe" fillcolor="#f3be00" stroked="f">
                  <v:path arrowok="t" o:connecttype="custom" o:connectlocs="69,8;0,0;69,8" o:connectangles="0,0,0"/>
                </v:shape>
                <v:shape id="Freeform 7308" o:spid="_x0000_s1243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+ssUA&#10;AADcAAAADwAAAGRycy9kb3ducmV2LnhtbESPwWrDMBBE74X8g9hCLiWRHWgd3CimFAI59OI0JtfF&#10;2lqm1sqxFNv5+6pQ6HGYmTfMrphtJ0YafOtYQbpOQBDXTrfcKDh/HlZbED4ga+wck4I7eSj2i4cd&#10;5tpNXNJ4Co2IEPY5KjAh9LmUvjZk0a9dTxy9LzdYDFEOjdQDThFuO7lJkhdpseW4YLCnd0P19+lm&#10;FczH58x1T8SXqqzsdZxM+7EtlVo+zm+vIALN4T/81z5qBZs0g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36yxQAAANwAAAAPAAAAAAAAAAAAAAAAAJgCAABkcnMv&#10;ZG93bnJldi54bWxQSwUGAAAAAAQABAD1AAAAigMAAAAA&#10;" path="m69,8l,,69,8xe" filled="f" strokecolor="#e15520" strokeweight="0">
                  <v:path arrowok="t" o:connecttype="custom" o:connectlocs="69,8;0,0;69,8" o:connectangles="0,0,0"/>
                </v:shape>
                <v:shape id="Freeform 7309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HxL8A&#10;AADcAAAADwAAAGRycy9kb3ducmV2LnhtbERPTYvCMBC9L/gfwgje1lQPsluNoqIi9LRRPI/N2BSb&#10;SWmi1n+/OSzs8fG+F6veNeJJXag9K5iMMxDEpTc1VwrOp/3nF4gQkQ02nknBmwKsloOPBebGv/iH&#10;njpWIoVwyFGBjbHNpQylJYdh7FvixN185zAm2FXSdPhK4a6R0yybSYc1pwaLLW0tlXf9cAo2Whc+&#10;uxaX4rCX37udtpvyaJUaDfv1HESkPv6L/9xHo2A6SWvTmXQE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gsfEvwAAANwAAAAPAAAAAAAAAAAAAAAAAJgCAABkcnMvZG93bnJl&#10;di54bWxQSwUGAAAAAAQABAD1AAAAhAMAAAAA&#10;" path="m,10l15,2,27,,42,,54,5r-9,7l30,15,20,17,12,15r-7,l,10xe" fillcolor="#f3be00" stroked="f">
                  <v:path arrowok="t" o:connecttype="custom" o:connectlocs="0,10;15,2;27,0;42,0;54,5;45,12;30,15;20,17;12,15;5,15;0,10" o:connectangles="0,0,0,0,0,0,0,0,0,0,0"/>
                </v:shape>
                <v:shape id="Freeform 7310" o:spid="_x0000_s1245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cJcYA&#10;AADcAAAADwAAAGRycy9kb3ducmV2LnhtbESPW2sCMRSE3wv+h3AE32pWRaurUbwglPpSL4U+HjbH&#10;3cXNyZJEXfvrG6HQx2FmvmFmi8ZU4kbOl5YV9LoJCOLM6pJzBafj9nUMwgdkjZVlUvAgD4t562WG&#10;qbZ33tPtEHIRIexTVFCEUKdS+qwgg75ra+Lona0zGKJ0udQO7xFuKtlPkpE0WHJcKLCmdUHZ5XA1&#10;Ci7lt13Z8+cm/3jbfQ1dkw02P2OlOu1mOQURqAn/4b/2u1bQ703geS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VcJcYAAADcAAAADwAAAAAAAAAAAAAAAACYAgAAZHJz&#10;L2Rvd25yZXYueG1sUEsFBgAAAAAEAAQA9QAAAIsDAAAAAA==&#10;" path="m,10l15,2,27,,42,,54,5r-9,7l30,15,20,17,12,15r-7,l,10e" filled="f" strokecolor="#e15520" strokeweight="0">
                  <v:path arrowok="t" o:connecttype="custom" o:connectlocs="0,10;15,2;27,0;42,0;54,5;45,12;30,15;20,17;12,15;5,15;0,10" o:connectangles="0,0,0,0,0,0,0,0,0,0,0"/>
                </v:shape>
                <v:shape id="Freeform 7311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7/cQA&#10;AADcAAAADwAAAGRycy9kb3ducmV2LnhtbERPTWvCQBC9C/0PyxS8mY0BxaauUqoFoSrUaqG3ITsm&#10;sdnZNLua2F/vHoQeH+97Ou9MJS7UuNKygmEUgyDOrC45V7D/fBtMQDiPrLGyTAqu5GA+e+hNMdW2&#10;5Q+67HwuQgi7FBUU3teplC4ryKCLbE0cuKNtDPoAm1zqBtsQbiqZxPFYGiw5NBRY02tB2c/ubBR8&#10;uV+8HpZ/38P39XGzHZ0Wvn06KdV/7F6eQXjq/L/47l5pBUkS5ocz4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9O/3EAAAA3AAAAA8AAAAAAAAAAAAAAAAAmAIAAGRycy9k&#10;b3ducmV2LnhtbFBLBQYAAAAABAAEAPUAAACJAwAAAAA=&#10;" path="m70,8l,,70,8xe" fillcolor="#f3be00" stroked="f">
                  <v:path arrowok="t" o:connecttype="custom" o:connectlocs="70,8;0,0;70,8" o:connectangles="0,0,0"/>
                </v:shape>
                <v:shape id="Freeform 7312" o:spid="_x0000_s1247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7M8QA&#10;AADcAAAADwAAAGRycy9kb3ducmV2LnhtbESPT2vCQBTE74LfYXlCb7oxh+aPriKKpR6rDb0+ss8k&#10;mH0bs1uTfnu3UOhxmJnfMOvtaFrxoN41lhUsFxEI4tLqhisFn5fjPAXhPLLG1jIp+CEH2810ssZc&#10;24E/6HH2lQgQdjkqqL3vcildWZNBt7AdcfCutjfog+wrqXscAty0Mo6iV2mw4bBQY0f7msrb+dso&#10;KJLjV9mlWZWkxcHJ7P52usdGqZfZuFuB8DT6//Bf+10riOMl/J4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uzPEAAAA3AAAAA8AAAAAAAAAAAAAAAAAmAIAAGRycy9k&#10;b3ducmV2LnhtbFBLBQYAAAAABAAEAPUAAACJAwAAAAA=&#10;" path="m70,8l,,70,8xe" filled="f" strokecolor="#e15520" strokeweight="0">
                  <v:path arrowok="t" o:connecttype="custom" o:connectlocs="70,8;0,0;70,8" o:connectangles="0,0,0"/>
                </v:shape>
                <v:shape id="Freeform 7313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IdMUA&#10;AADcAAAADwAAAGRycy9kb3ducmV2LnhtbESPQWvCQBSE7wX/w/IEb3VjCqGmriIGaS4pVEXa2yP7&#10;mgSzb0N2jfHfdwsFj8PMfMOsNqNpxUC9aywrWMwjEMSl1Q1XCk7H/fMrCOeRNbaWScGdHGzWk6cV&#10;ptre+JOGg69EgLBLUUHtfZdK6cqaDLq57YiD92N7gz7IvpK6x1uAm1bGUZRIgw2HhRo72tVUXg5X&#10;o8B+0Pk9e7nscfzKi2Kpv5Mi65SaTcftGwhPo3+E/9u5VhDH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wh0xQAAANwAAAAPAAAAAAAAAAAAAAAAAJgCAABkcnMv&#10;ZG93bnJldi54bWxQSwUGAAAAAAQABAD1AAAAigMAAAAA&#10;" path="m,15l7,7,15,5,22,2,30,r7,2l45,2r7,5l60,12,47,20,32,22r-7,l15,20,7,17,,15xe" fillcolor="#f3be00" stroked="f">
                  <v:path arrowok="t" o:connecttype="custom" o:connectlocs="0,15;7,7;15,5;22,2;30,0;37,2;45,2;52,7;60,12;47,20;32,22;25,22;15,20;7,17;0,15" o:connectangles="0,0,0,0,0,0,0,0,0,0,0,0,0,0,0"/>
                </v:shape>
                <v:shape id="Freeform 7314" o:spid="_x0000_s1249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BysYA&#10;AADcAAAADwAAAGRycy9kb3ducmV2LnhtbESPQWvCQBSE74L/YXmFXkQ3pmBD6iaIYCntQUyq4O2R&#10;fU1Cs29Ddqvpv+8WBI/DzHzDrPPRdOJCg2stK1guIhDEldUt1wo+y908AeE8ssbOMin4JQd5Np2s&#10;MdX2yge6FL4WAcIuRQWN930qpasaMugWticO3pcdDPogh1rqAa8BbjoZR9FKGmw5LDTY07ah6rv4&#10;MYEynp+T4r2oyw88zqr95uQSfFXq8WHcvIDwNPp7+NZ+0wri+An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5BysYAAADcAAAADwAAAAAAAAAAAAAAAACYAgAAZHJz&#10;L2Rvd25yZXYueG1sUEsFBgAAAAAEAAQA9QAAAIsDAAAAAA==&#10;" path="m,15l7,7,15,5,22,2,30,r7,2l45,2r7,5l60,12,47,20,32,22r-7,l15,20,7,17,,15e" filled="f" strokecolor="#e15520" strokeweight="0">
                  <v:path arrowok="t" o:connecttype="custom" o:connectlocs="0,15;7,7;15,5;22,2;30,0;37,2;45,2;52,7;60,12;47,20;32,22;25,22;15,20;7,17;0,15" o:connectangles="0,0,0,0,0,0,0,0,0,0,0,0,0,0,0"/>
                </v:shape>
                <v:shape id="Freeform 7315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YMUA&#10;AADcAAAADwAAAGRycy9kb3ducmV2LnhtbESP3WoCMRSE74W+QziF3kjNdhUpq1GkZcHaK38e4Lg5&#10;bpZuTpYkdde3bwShl8PMfMMs14NtxZV8aBwreJtkIIgrpxuuFZyO5es7iBCRNbaOScGNAqxXT6Ml&#10;Ftr1vKfrIdYiQTgUqMDE2BVShsqQxTBxHXHyLs5bjEn6WmqPfYLbVuZZNpcWG04LBjv6MFT9HH6t&#10;gnJ67Gfj86Xc7D5PXftlfG/n30q9PA+bBYhIQ/wPP9pbrSDPZ3A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s9gxQAAANwAAAAPAAAAAAAAAAAAAAAAAJgCAABkcnMv&#10;ZG93bnJldi54bWxQSwUGAAAAAAQABAD1AAAAigMAAAAA&#10;" path="m72,13l,,72,13xe" fillcolor="#f3be00" stroked="f">
                  <v:path arrowok="t" o:connecttype="custom" o:connectlocs="72,13;0,0;72,13" o:connectangles="0,0,0"/>
                </v:shape>
                <v:shape id="Freeform 7316" o:spid="_x0000_s1251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hBsUA&#10;AADcAAAADwAAAGRycy9kb3ducmV2LnhtbESPQWvCQBSE70L/w/IKXqRujFgkdRNsoaBexLS9v2Zf&#10;k9Ts25BdY/z3riB4HGbmG2aVDaYRPXWutqxgNo1AEBdW11wq+P76fFmCcB5ZY2OZFFzIQZY+jVaY&#10;aHvmA/W5L0WAsEtQQeV9m0jpiooMuqltiYP3ZzuDPsiulLrDc4CbRsZR9CoN1hwWKmzpo6LimJ+M&#10;guXaz2fv299jPl/0k8nuR/6XxV6p8fOwfgPhafCP8L290Qrie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GEGxQAAANwAAAAPAAAAAAAAAAAAAAAAAJgCAABkcnMv&#10;ZG93bnJldi54bWxQSwUGAAAAAAQABAD1AAAAigMAAAAA&#10;" path="m72,13l,,72,13xe" filled="f" strokecolor="#e15520" strokeweight="0">
                  <v:path arrowok="t" o:connecttype="custom" o:connectlocs="72,13;0,0;72,13" o:connectangles="0,0,0"/>
                </v:shape>
                <v:shape id="Freeform 7317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IJMYA&#10;AADcAAAADwAAAGRycy9kb3ducmV2LnhtbESPQWvCQBSE7wX/w/KE3upuQ7ESXaUKihexxhavj+xr&#10;Epp9m2a3Jvrr3ULB4zAz3zCzRW9rcabWV441PI8UCOLcmYoLDR/H9dMEhA/IBmvHpOFCHhbzwcMM&#10;U+M6PtA5C4WIEPYpaihDaFIpfV6SRT9yDXH0vlxrMUTZFtK02EW4rWWi1FharDgulNjQqqT8O/u1&#10;GpbZfv1zuqqNelWdub6/bHafO6v147B/m4II1Id7+L+9NRqSZA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IJMYAAADcAAAADwAAAAAAAAAAAAAAAACYAgAAZHJz&#10;L2Rvd25yZXYueG1sUEsFBgAAAAAEAAQA9QAAAIsDAAAAAA==&#10;" path="m62,25l,,62,25r,l62,25,79,20r15,2l109,27r12,8l114,37r-7,3l99,40r-7,l82,37,74,35,69,30,62,25xe" fillcolor="#f3be00" stroked="f">
                  <v:path arrowok="t" o:connecttype="custom" o:connectlocs="62,25;0,0;62,25;62,25;62,25;79,20;94,22;109,27;121,35;114,37;107,40;99,40;92,40;82,37;74,35;69,30;62,25" o:connectangles="0,0,0,0,0,0,0,0,0,0,0,0,0,0,0,0,0"/>
                </v:shape>
                <v:shape id="Freeform 7318" o:spid="_x0000_s1253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M88IA&#10;AADcAAAADwAAAGRycy9kb3ducmV2LnhtbESP3WoCMRSE7wu+QzhC72rWhf6wNYoIguCVax/gsDmb&#10;hG5OtknU9e1NodDLYWa+YVabyQ/iSjG5wAqWiwoEcRe0Y6Pg67x/+QCRMrLGITApuFOCzXr2tMJG&#10;hxuf6NpmIwqEU4MKbM5jI2XqLHlMizASF68P0WMuMhqpI94K3A+yrqo36dFxWbA40s5S991evILT&#10;67E999QP92lnvZMX8+OiUep5Pm0/QWSa8n/4r33QCur6HX7Pl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AzzwgAAANwAAAAPAAAAAAAAAAAAAAAAAJgCAABkcnMvZG93&#10;bnJldi54bWxQSwUGAAAAAAQABAD1AAAAhwMAAAAA&#10;" path="m62,25l,,62,25r,l62,25,79,20r15,2l109,27r12,8l114,37r-7,3l99,40r-7,l82,37,74,35,69,30,62,25e" filled="f" strokecolor="#e15520" strokeweight="0">
                  <v:path arrowok="t" o:connecttype="custom" o:connectlocs="62,25;0,0;62,25;62,25;62,25;79,20;94,22;109,27;121,35;114,37;107,40;99,40;92,40;82,37;74,35;69,30;62,25" o:connectangles="0,0,0,0,0,0,0,0,0,0,0,0,0,0,0,0,0"/>
                </v:shape>
                <v:shape id="Freeform 7319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scMA&#10;AADcAAAADwAAAGRycy9kb3ducmV2LnhtbERP3WrCMBS+H+wdwhnsRjS1A6u1qcjGwMGQrfoAh+bY&#10;VpuTrslsffvlQtjlx/efbUbTiiv1rrGsYD6LQBCXVjdcKTge3qdLEM4ja2wtk4IbOdjkjw8ZptoO&#10;/E3XwlcihLBLUUHtfZdK6cqaDLqZ7YgDd7K9QR9gX0nd4xDCTSvjKFpIgw2Hhho7eq2pvBS/RsFq&#10;f759NbvJx/DyyUlxSBZvPwaVen4at2sQnkb/L767d1pBHIe14U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vscMAAADcAAAADwAAAAAAAAAAAAAAAACYAgAAZHJzL2Rv&#10;d25yZXYueG1sUEsFBgAAAAAEAAQA9QAAAIgDAAAAAA==&#10;" path="m65,17l,,65,17r,l65,17,80,15r15,l110,20r12,7l117,32r-7,3l100,35r-8,l82,32,75,30,70,25,65,17xe" fillcolor="#f3be00" stroked="f">
                  <v:path arrowok="t" o:connecttype="custom" o:connectlocs="65,17;0,0;65,17;65,17;65,17;80,15;95,15;110,20;122,27;117,32;110,35;100,35;92,35;82,32;75,30;70,25;65,17" o:connectangles="0,0,0,0,0,0,0,0,0,0,0,0,0,0,0,0,0"/>
                </v:shape>
                <v:shape id="Freeform 7320" o:spid="_x0000_s1255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uZcUA&#10;AADcAAAADwAAAGRycy9kb3ducmV2LnhtbESPUUvDQBCE3wX/w7GCb/bSCJLEXouEFgQFsS3o4za3&#10;5oK5vZDbtvHfe4LQx2FmvmEWq8n36kRj7AIbmM8yUMRNsB23Bva7zV0BKgqyxT4wGfihCKvl9dUC&#10;KxvO/E6nrbQqQThWaMCJDJXWsXHkMc7CQJy8rzB6lCTHVtsRzwnue51n2YP22HFacDhQ7aj53h69&#10;gc+yKO/ldV2L6z/e6uJlow+HuTG3N9PTIyihSS7h//azNZDnJfyd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G5lxQAAANwAAAAPAAAAAAAAAAAAAAAAAJgCAABkcnMv&#10;ZG93bnJldi54bWxQSwUGAAAAAAQABAD1AAAAigMAAAAA&#10;" path="m65,17l,,65,17r,l65,17,80,15r15,l110,20r12,7l117,32r-7,3l100,35r-8,l82,32,75,30,70,25,65,17e" filled="f" strokecolor="#e15520" strokeweight="0">
                  <v:path arrowok="t" o:connecttype="custom" o:connectlocs="65,17;0,0;65,17;65,17;65,17;80,15;95,15;110,20;122,27;117,32;110,35;100,35;92,35;82,32;75,30;70,25;65,17" o:connectangles="0,0,0,0,0,0,0,0,0,0,0,0,0,0,0,0,0"/>
                </v:shape>
                <v:shape id="Freeform 7321" o:spid="_x0000_s1256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uHsEA&#10;AADcAAAADwAAAGRycy9kb3ducmV2LnhtbERPy4rCMBTdD/gP4Q7MbkynikjHVNRBqQsXvvaX5vbB&#10;NDeliVr9erMQXB7OezbvTSOu1LnasoKfYQSCOLe65lLB6bj+noJwHlljY5kU3MnBPB18zDDR9sZ7&#10;uh58KUIIuwQVVN63iZQur8igG9qWOHCF7Qz6ALtS6g5vIdw0Mo6iiTRYc2iosKVVRfn/4WIUZEW9&#10;jaM/O15McfTYZMvzbnVZK/X12S9+QXjq/Vv8cmdaQTwK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4rh7BAAAA3AAAAA8AAAAAAAAAAAAAAAAAmAIAAGRycy9kb3du&#10;cmV2LnhtbFBLBQYAAAAABAAEAPUAAACGAwAAAAA=&#10;" path="m63,15l,,63,15xe" fillcolor="#f3be00" stroked="f">
                  <v:path arrowok="t" o:connecttype="custom" o:connectlocs="63,15;0,0;63,15" o:connectangles="0,0,0"/>
                </v:shape>
                <v:shape id="Freeform 7322" o:spid="_x0000_s1257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VV8MA&#10;AADcAAAADwAAAGRycy9kb3ducmV2LnhtbESPQWvCQBSE7wX/w/KE3upGC6FEN0HEUk9S0+r5mX0m&#10;i9m3Ibua+O+7hUKPw8x8w6yK0bbiTr03jhXMZwkI4sppw7WC76/3lzcQPiBrbB2Tggd5KPLJ0woz&#10;7QY+0L0MtYgQ9hkqaELoMil91ZBFP3MdcfQurrcYouxrqXscIty2cpEkqbRoOC402NGmoepa3qyC&#10;y97Ih0k//Naf9p8DnfFYHlKlnqfjegki0Bj+w3/tnVaweJ3D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VV8MAAADcAAAADwAAAAAAAAAAAAAAAACYAgAAZHJzL2Rv&#10;d25yZXYueG1sUEsFBgAAAAAEAAQA9QAAAIgDAAAAAA==&#10;" path="m63,15l,,63,15xe" filled="f" strokecolor="#e15520" strokeweight="0">
                  <v:path arrowok="t" o:connecttype="custom" o:connectlocs="63,15;0,0;63,15" o:connectangles="0,0,0"/>
                </v:shape>
                <v:shape id="Freeform 7323" o:spid="_x0000_s1258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a1MIA&#10;AADcAAAADwAAAGRycy9kb3ducmV2LnhtbESPQYvCMBSE7wv+h/AEL4umrSBSjaKCIJ7W7h48Pppn&#10;U2xeShO1/nuzIHgcZuYbZrnubSPu1PnasYJ0koAgLp2uuVLw97sfz0H4gKyxcUwKnuRhvRp8LTHX&#10;7sEnuhehEhHCPkcFJoQ2l9KXhiz6iWuJo3dxncUQZVdJ3eEjwm0jsySZSYs1xwWDLe0MldfiZhUc&#10;vtPa/oRz8bylW2/KM5njjJQaDfvNAkSgPnzC7/ZBK8imGfy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ZrUwgAAANwAAAAPAAAAAAAAAAAAAAAAAJgCAABkcnMvZG93&#10;bnJldi54bWxQSwUGAAAAAAQABAD1AAAAhwMAAAAA&#10;" path="m42,60l80,,42,60xm42,60l35,75,27,88r-7,2l15,95r-7,l,95,,88,3,80,8,75r5,-7l18,63r7,-3l35,58r7,2xe" fillcolor="#f3be00" stroked="f">
                  <v:path arrowok="t" o:connecttype="custom" o:connectlocs="42,60;80,0;42,60;42,60;35,75;27,88;20,90;15,95;8,95;0,95;0,88;3,80;8,75;13,68;18,63;25,60;35,58;42,60" o:connectangles="0,0,0,0,0,0,0,0,0,0,0,0,0,0,0,0,0,0"/>
                  <o:lock v:ext="edit" verticies="t"/>
                </v:shape>
                <v:shape id="Freeform 7324" o:spid="_x0000_s1259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D/cUA&#10;AADcAAAADwAAAGRycy9kb3ducmV2LnhtbESPT2sCMRTE7wW/Q3iCt5roSrFbo4jgn0sPVS/eHpvX&#10;3a2blzWJun77plDwOMzMb5jZorONuJEPtWMNo6ECQVw4U3Op4XhYv05BhIhssHFMGh4UYDHvvcww&#10;N+7OX3Tbx1IkCIccNVQxtrmUoajIYhi6ljh5385bjEn6UhqP9wS3jRwr9SYt1pwWKmxpVVFx3l+t&#10;huu737rtVC5/VKZWj83lZD4nJ60H/W75ASJSF5/h//bOaBhnG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8P9xQAAANwAAAAPAAAAAAAAAAAAAAAAAJgCAABkcnMv&#10;ZG93bnJldi54bWxQSwUGAAAAAAQABAD1AAAAigMAAAAA&#10;" path="m,60l38,,,60xe" filled="f" strokecolor="#e15520" strokeweight="0">
                  <v:path arrowok="t" o:connecttype="custom" o:connectlocs="0,60;38,0;0,60" o:connectangles="0,0,0"/>
                </v:shape>
                <v:shape id="Freeform 7325" o:spid="_x0000_s1260" style="position:absolute;left:663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cHscA&#10;AADcAAAADwAAAGRycy9kb3ducmV2LnhtbESPQWvCQBSE7wX/w/IEL1I3iaWU1FVUtBVEQtVCj4/s&#10;axLMvg3ZrUn/vSsUehxm5htmtuhNLa7UusqygngSgSDOra64UHA+bR9fQDiPrLG2TAp+ycFiPniY&#10;Yaptxx90PfpCBAi7FBWU3jeplC4vyaCb2IY4eN+2NeiDbAupW+wC3NQyiaJnabDisFBiQ+uS8svx&#10;xyjYx6v3bbzPsq8NHrrPt2ycmOlYqdGwX76C8NT7//Bfe6cVJNMn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GXB7HAAAA3AAAAA8AAAAAAAAAAAAAAAAAmAIAAGRy&#10;cy9kb3ducmV2LnhtbFBLBQYAAAAABAAEAPUAAACMAwAAAAA=&#10;" path="m42,2l35,17,27,30r-7,2l15,37r-7,l,37,,30,3,22,8,17r5,-7l18,5,25,2,35,r7,2xe" filled="f" strokecolor="#e15520" strokeweight="0">
                  <v:path arrowok="t" o:connecttype="custom" o:connectlocs="42,2;35,17;27,30;20,32;15,37;8,37;0,37;0,30;3,22;8,17;13,10;18,5;25,2;35,0;42,2" o:connectangles="0,0,0,0,0,0,0,0,0,0,0,0,0,0,0"/>
                </v:shape>
                <v:shape id="Freeform 7326" o:spid="_x0000_s1261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jy8QA&#10;AADcAAAADwAAAGRycy9kb3ducmV2LnhtbESPQWvCQBSE7wX/w/IKvRTdmDYiqatIQdpjo+L5uftM&#10;gtm3MbtN0n/fLRQ8DjPzDbPajLYRPXW+dqxgPktAEGtnai4VHA+76RKED8gGG8ek4Ic8bNaThxXm&#10;xg1cUL8PpYgQ9jkqqEJocym9rsiin7mWOHoX11kMUXalNB0OEW4bmSbJQlqsOS5U2NJ7Rfq6/7YK&#10;iuvB6fPtOfvw7e5VN18nZD4p9fQ4bt9ABBrDPfzf/jQK0pc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sI8vEAAAA3AAAAA8AAAAAAAAAAAAAAAAAmAIAAGRycy9k&#10;b3ducmV2LnhtbFBLBQYAAAAABAAEAPUAAACJAwAAAAA=&#10;" path="m43,45l90,,43,45xm43,45l35,60,25,72,13,77,,80,,75,3,67,8,60r5,-5l20,50r8,-3l35,45r8,xe" fillcolor="#f3be00" stroked="f">
                  <v:path arrowok="t" o:connecttype="custom" o:connectlocs="43,45;90,0;43,45;43,45;35,60;25,72;13,77;0,80;0,75;3,67;8,60;13,55;20,50;28,47;35,45;43,45" o:connectangles="0,0,0,0,0,0,0,0,0,0,0,0,0,0,0,0"/>
                  <o:lock v:ext="edit" verticies="t"/>
                </v:shape>
                <v:shape id="Freeform 7327" o:spid="_x0000_s1262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THsUA&#10;AADcAAAADwAAAGRycy9kb3ducmV2LnhtbESPT4vCMBTE78J+h/AWvGm6irJU0yLCFsGT/2C9PZtn&#10;W7Z56TZR67c3guBxmJnfMPO0M7W4Uusqywq+hhEI4tzqigsF+93P4BuE88gaa8uk4E4O0uSjN8dY&#10;2xtv6Lr1hQgQdjEqKL1vYildXpJBN7QNcfDOtjXog2wLqVu8Bbip5SiKptJgxWGhxIaWJeV/24tR&#10;cNkdl4d9Ztb/49O6WtBklWWbX6X6n91iBsJT59/hV3ulFYzGU3i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NMexQAAANwAAAAPAAAAAAAAAAAAAAAAAJgCAABkcnMv&#10;ZG93bnJldi54bWxQSwUGAAAAAAQABAD1AAAAigMAAAAA&#10;" path="m,45l47,,,45xe" filled="f" strokecolor="#e15520" strokeweight="0">
                  <v:path arrowok="t" o:connecttype="custom" o:connectlocs="0,45;47,0;0,45" o:connectangles="0,0,0"/>
                </v:shape>
                <v:shape id="Freeform 7328" o:spid="_x0000_s1263" style="position:absolute;left:6610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pNsUA&#10;AADcAAAADwAAAGRycy9kb3ducmV2LnhtbESPQWvCQBSE7wX/w/IEL1I3UagldRVRWgpCxeilt0f2&#10;mQ1m36bZVeO/dwWhx2FmvmFmi87W4kKtrxwrSEcJCOLC6YpLBYf95+s7CB+QNdaOScGNPCzmvZcZ&#10;ZtpdeUeXPJQiQthnqMCE0GRS+sKQRT9yDXH0jq61GKJsS6lbvEa4reU4Sd6kxYrjgsGGVoaKU362&#10;CniywfVXmq7N7yrvhoe/7U8TjkoN+t3yA0SgLvyHn+1vrWA8mcL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yk2xQAAANwAAAAPAAAAAAAAAAAAAAAAAJgCAABkcnMv&#10;ZG93bnJldi54bWxQSwUGAAAAAAQABAD1AAAAigMAAAAA&#10;" path="m43,l35,15,25,27,13,32,,35,,30,3,22,8,15r5,-5l20,5,28,2,35,r8,e" filled="f" strokecolor="#e15520" strokeweight="0">
                  <v:path arrowok="t" o:connecttype="custom" o:connectlocs="43,0;35,15;25,27;13,32;0,35;0,30;3,22;8,15;13,10;20,5;28,2;35,0;43,0" o:connectangles="0,0,0,0,0,0,0,0,0,0,0,0,0"/>
                </v:shape>
                <v:shape id="Freeform 7329" o:spid="_x0000_s1264" style="position:absolute;left:6593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/IcIA&#10;AADcAAAADwAAAGRycy9kb3ducmV2LnhtbERPzWoCMRC+F3yHMII3zWptKVujSGlFK7SofYBhM91d&#10;upksSdTVp3cOQo8f3/9s0blGnSjE2rOB8SgDRVx4W3Np4OfwMXwBFROyxcYzGbhQhMW89zDD3Poz&#10;7+i0T6WSEI45GqhSanOtY1GRwzjyLbFwvz44TAJDqW3As4S7Rk+y7Fk7rFkaKmzpraLib3900vte&#10;fobtZv3tDtep360Kujxdv4wZ9LvlK6hEXfoX391ra2DyKGvljBwB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/8hwgAAANwAAAAPAAAAAAAAAAAAAAAAAJgCAABkcnMvZG93&#10;bnJldi54bWxQSwUGAAAAAAQABAD1AAAAhwMAAAAA&#10;" path="m42,45l89,,42,45xm42,45l35,60,27,70,15,77,,80,,75,2,67,7,60r5,-5l20,50r7,-3l35,45r7,xe" fillcolor="#f3be00" stroked="f">
                  <v:path arrowok="t" o:connecttype="custom" o:connectlocs="42,45;89,0;42,45;42,45;35,60;27,70;15,77;0,80;0,75;2,67;7,60;12,55;20,50;27,47;35,45;42,45" o:connectangles="0,0,0,0,0,0,0,0,0,0,0,0,0,0,0,0"/>
                  <o:lock v:ext="edit" verticies="t"/>
                </v:shape>
                <v:shape id="Freeform 7330" o:spid="_x0000_s1265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UxMQA&#10;AADcAAAADwAAAGRycy9kb3ducmV2LnhtbESPQWvCQBSE74X+h+UJvdWNthQbXaUIgfZYGxRvr9ln&#10;Esx7G7JrTP59tyB4HGbmG2a1GbhRPXW+dmJgNk1AkRTO1lIayH+y5wUoH1AsNk7IwEgeNuvHhxWm&#10;1l3lm/pdKFWEiE/RQBVCm2rti4oY/dS1JNE7uY4xRNmV2nZ4jXBu9DxJ3jRjLXGhwpa2FRXn3YUN&#10;HH4zHhf5Eccx77PTfs9fx1c25mkyfCxBBRrCPXxrf1oD85d3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VMTEAAAA3AAAAA8AAAAAAAAAAAAAAAAAmAIAAGRycy9k&#10;b3ducmV2LnhtbFBLBQYAAAAABAAEAPUAAACJAwAAAAA=&#10;" path="m,45l47,,,45xe" filled="f" strokecolor="#1f1a17" strokeweight="0">
                  <v:path arrowok="t" o:connecttype="custom" o:connectlocs="0,45;47,0;0,45" o:connectangles="0,0,0"/>
                </v:shape>
                <v:shape id="Freeform 7331" o:spid="_x0000_s1266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TM8MA&#10;AADcAAAADwAAAGRycy9kb3ducmV2LnhtbERPz2vCMBS+C/4P4Qm7yEynw43OKEOQrTsIq4N5fDRv&#10;bVjzUpKsrf+9OQg7fny/N7vRtqInH4xjBQ+LDARx5bThWsHX6XD/DCJEZI2tY1JwoQC77XSywVy7&#10;gT+pL2MtUgiHHBU0MXa5lKFqyGJYuI44cT/OW4wJ+lpqj0MKt61cZtlaWjScGhrsaN9Q9Vv+WQX2&#10;WBRn33/jR3ceVk/mbW6K8qjU3Wx8fQERaYz/4pv7XStYPqb56Uw6An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TM8MAAADcAAAADwAAAAAAAAAAAAAAAACYAgAAZHJzL2Rv&#10;d25yZXYueG1sUEsFBgAAAAAEAAQA9QAAAIgDAAAAAA==&#10;" path="m42,l35,15,27,25,15,32,,35,,30,2,22,7,15r5,-5l20,5,27,2,35,r7,e" filled="f" strokecolor="#1f1a17" strokeweight="0">
                  <v:path arrowok="t" o:connecttype="custom" o:connectlocs="42,0;35,15;27,25;15,32;0,35;0,30;2,22;7,15;12,10;20,5;27,2;35,0;42,0" o:connectangles="0,0,0,0,0,0,0,0,0,0,0,0,0"/>
                </v:shape>
                <v:shape id="Freeform 7332" o:spid="_x0000_s1267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c4MUA&#10;AADcAAAADwAAAGRycy9kb3ducmV2LnhtbESPT2vCQBTE7wW/w/KE3nQTW0TSbEQDFi891D89P7LP&#10;bDT7NmS3Gv303UKhx2HmN8Pky8G24kq9bxwrSKcJCOLK6YZrBYf9ZrIA4QOyxtYxKbiTh2Uxesox&#10;0+7Gn3TdhVrEEvYZKjAhdJmUvjJk0U9dRxy9k+sthij7Wuoeb7HctnKWJHNpseG4YLCj0lB12X1b&#10;BbNF+jg25Xb4eDGle1+fv2o6WqWex8PqDUSgIfyH/+itjtxr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9zgxQAAANwAAAAPAAAAAAAAAAAAAAAAAJgCAABkcnMv&#10;ZG93bnJldi54bWxQSwUGAAAAAAQABAD1AAAAigMAAAAA&#10;" path="m42,60l77,,42,60xm42,60l35,78,27,88r-7,5l15,95,7,98,,98,,90,3,83,7,75r5,-5l17,65r8,-2l35,60r7,xe" fillcolor="#f3be00" stroked="f">
                  <v:path arrowok="t" o:connecttype="custom" o:connectlocs="42,60;77,0;42,60;42,60;35,78;27,88;20,93;15,95;7,98;0,98;0,90;3,83;7,75;12,70;17,65;25,63;35,60;42,60" o:connectangles="0,0,0,0,0,0,0,0,0,0,0,0,0,0,0,0,0,0"/>
                  <o:lock v:ext="edit" verticies="t"/>
                </v:shape>
                <v:shape id="Freeform 7333" o:spid="_x0000_s1268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zecQA&#10;AADcAAAADwAAAGRycy9kb3ducmV2LnhtbESPS4vCQBCE78L+h6EXvOlkg8oSHUUCLl4UfBz22GY6&#10;D8z0hMxo4v76HUHwWFTVV9Ri1Zta3Kl1lWUFX+MIBHFmdcWFgvNpM/oG4TyyxtoyKXiQg9XyY7DA&#10;RNuOD3Q/+kIECLsEFZTeN4mULivJoBvbhjh4uW0N+iDbQuoWuwA3tYyjaCYNVhwWSmwoLSm7Hm9G&#10;QeV+cHrb/fE+7c6XdDPNf2mXKzX87NdzEJ56/w6/2lutIJ7E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/c3nEAAAA3AAAAA8AAAAAAAAAAAAAAAAAmAIAAGRycy9k&#10;b3ducmV2LnhtbFBLBQYAAAAABAAEAPUAAACJAwAAAAA=&#10;" path="m,60l35,,,60xe" filled="f" strokecolor="#e15520" strokeweight="0">
                  <v:path arrowok="t" o:connecttype="custom" o:connectlocs="0,60;35,0;0,60" o:connectangles="0,0,0"/>
                </v:shape>
                <v:shape id="Freeform 7334" o:spid="_x0000_s1269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4RsgA&#10;AADcAAAADwAAAGRycy9kb3ducmV2LnhtbESPQUvDQBSE7wX/w/IEL8VurEE07bZIq9BWRG3anh/Z&#10;ZzaYfRuyaxP/vVso9DjMzDfMdN7bWhyp9ZVjBXejBARx4XTFpYJd/nr7CMIHZI21Y1LwRx7ms6vB&#10;FDPtOv6i4zaUIkLYZ6jAhNBkUvrCkEU/cg1x9L5dazFE2ZZSt9hFuK3lOEkepMWK44LBhhaGip/t&#10;r1Xw3ufD9GA2+7cX26Wfq03+sX5aKnVz3T9PQATqwyV8bq+0gnF6D6cz8Qj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PLhGyAAAANwAAAAPAAAAAAAAAAAAAAAAAJgCAABk&#10;cnMvZG93bnJldi54bWxQSwUGAAAAAAQABAD1AAAAjQMAAAAA&#10;" path="m42,l35,18,27,28r-7,5l15,35,7,38,,38,,30,3,23,7,15r5,-5l17,5,25,3,35,r7,xe" filled="f" strokecolor="#e15520" strokeweight="0">
                  <v:path arrowok="t" o:connecttype="custom" o:connectlocs="42,0;35,18;27,28;20,33;15,35;7,38;0,38;0,30;3,23;7,15;12,10;17,5;25,3;35,0;42,0" o:connectangles="0,0,0,0,0,0,0,0,0,0,0,0,0,0,0"/>
                </v:shape>
                <v:shape id="Freeform 7335" o:spid="_x0000_s1270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7FMUA&#10;AADcAAAADwAAAGRycy9kb3ducmV2LnhtbESPwW7CMBBE70j9B2srcQOHQKsqYBAK0PbY0l64reJt&#10;nBKvQ2wg8PV1JSSOo9l5szNbdLYWJ2p95VjBaJiAIC6crrhU8P21GbyA8AFZY+2YFFzIw2L+0Jth&#10;pt2ZP+m0DaWIEPYZKjAhNJmUvjBk0Q9dQxy9H9daDFG2pdQtniPc1jJNkmdpseLYYLCh3FCx3x5t&#10;fOPjur88rc0hf929XdNRvuJx+FWq/9gtpyACdeF+fEu/awXpZAL/YyI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LsUxQAAANwAAAAPAAAAAAAAAAAAAAAAAJgCAABkcnMv&#10;ZG93bnJldi54bWxQSwUGAAAAAAQABAD1AAAAigMAAAAA&#10;" path="m45,59l87,,45,59xm45,59l38,74,28,84r-5,5l15,92,8,94,,94,3,87,5,79,8,72r5,-5l20,62r8,-3l35,57r10,2xe" fillcolor="#f3be00" stroked="f">
                  <v:path arrowok="t" o:connecttype="custom" o:connectlocs="45,59;87,0;45,59;45,59;38,74;28,84;23,89;15,92;8,94;0,94;3,87;5,79;8,72;13,67;20,62;28,59;35,57;45,59" o:connectangles="0,0,0,0,0,0,0,0,0,0,0,0,0,0,0,0,0,0"/>
                  <o:lock v:ext="edit" verticies="t"/>
                </v:shape>
                <v:shape id="Freeform 7336" o:spid="_x0000_s1271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J7NsMA&#10;AADcAAAADwAAAGRycy9kb3ducmV2LnhtbESP3YrCMBSE7wXfIRzBO00VXaQaRZdVFvTGnwc4NMe2&#10;2JyUJq2tT78RhL0cZuYbZrVpTSEaqlxuWcFkHIEgTqzOOVVwu+5HCxDOI2ssLJOCjhxs1v3eCmNt&#10;n3ym5uJTESDsYlSQeV/GUrokI4NubEvi4N1tZdAHWaVSV/gMcFPIaRR9SYM5h4UMS/rOKHlcaqPA&#10;HF1zehzqLu18Tfv76fpz3r2UGg7a7RKEp9b/hz/tX61gOpvD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J7NsMAAADcAAAADwAAAAAAAAAAAAAAAACYAgAAZHJzL2Rv&#10;d25yZXYueG1sUEsFBgAAAAAEAAQA9QAAAIgDAAAAAA==&#10;" path="m,59l42,,,59xe" filled="f" strokecolor="#e15520" strokeweight="0">
                  <v:path arrowok="t" o:connecttype="custom" o:connectlocs="0,59;42,0;0,59" o:connectangles="0,0,0"/>
                </v:shape>
                <v:shape id="Freeform 7337" o:spid="_x0000_s1272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y38YA&#10;AADcAAAADwAAAGRycy9kb3ducmV2LnhtbESPQUsDMRSE7wX/Q3iCt252S1lkbVq0UKkHQasHj8/N&#10;c7Nt8rIkabv+e1MoeBxm5htmsRqdFScKsfesoCpKEMSt1z13Cj4/NtN7EDEha7SeScEvRVgtbyYL&#10;bLQ/8zuddqkTGcKxQQUmpaGRMraGHMbCD8TZ+/HBYcoydFIHPGe4s3JWlrV02HNeMDjQ2lB72B2d&#10;gu/169NLVR6etzaY/V7Wm7fqyyp1dzs+PoBINKb/8LW91Qpm8xouZ/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Xy38YAAADcAAAADwAAAAAAAAAAAAAAAACYAgAAZHJz&#10;L2Rvd25yZXYueG1sUEsFBgAAAAAEAAQA9QAAAIsDAAAAAA==&#10;" path="m45,2l38,17,28,27r-5,5l15,35,8,37,,37,3,30,5,22,8,15r5,-5l20,5,28,2,35,,45,2xe" filled="f" strokecolor="#e15520" strokeweight="0">
                  <v:path arrowok="t" o:connecttype="custom" o:connectlocs="45,2;38,17;28,27;23,32;15,35;8,37;0,37;3,30;5,22;8,15;13,10;20,5;28,2;35,0;45,2" o:connectangles="0,0,0,0,0,0,0,0,0,0,0,0,0,0,0"/>
                </v:shape>
                <v:shape id="Freeform 7338" o:spid="_x0000_s1273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oYcUA&#10;AADcAAAADwAAAGRycy9kb3ducmV2LnhtbESPQWvCQBSE74L/YXlCb7qppLGkrlIKpdKLVUvPj+wz&#10;G5p9G7PbJPrrXaHgcZiZb5jlerC16Kj1lWMFj7MEBHHhdMWlgu/D+/QZhA/IGmvHpOBMHtar8WiJ&#10;uXY976jbh1JECPscFZgQmlxKXxiy6GeuIY7e0bUWQ5RtKXWLfYTbWs6TJJMWK44LBht6M1T87v+s&#10;gs/tJf1I2ex+nvomHLPu9HWqMqUeJsPrC4hAQ7iH/9sbrWCeLu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hhxQAAANwAAAAPAAAAAAAAAAAAAAAAAJgCAABkcnMv&#10;ZG93bnJldi54bWxQSwUGAAAAAAQABAD1AAAAigMAAAAA&#10;" path="m43,54l80,,43,54xm43,54l35,69,28,82r-8,5l15,89,8,92,,92,,84,3,77,8,69r5,-5l18,59r7,-2l33,54r10,xe" fillcolor="#f3be00" stroked="f">
                  <v:path arrowok="t" o:connecttype="custom" o:connectlocs="43,54;80,0;43,54;43,54;35,69;28,82;20,87;15,89;8,92;0,92;0,84;3,77;8,69;13,64;18,59;25,57;33,54;43,54" o:connectangles="0,0,0,0,0,0,0,0,0,0,0,0,0,0,0,0,0,0"/>
                  <o:lock v:ext="edit" verticies="t"/>
                </v:shape>
                <v:shape id="Freeform 7339" o:spid="_x0000_s1274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2lcUA&#10;AADcAAAADwAAAGRycy9kb3ducmV2LnhtbESPTWvCQBCG7wX/wzKCF6mbhhIkdSNaEARPtXrwNs1O&#10;Pmh2NmRXjf31nUOhx+Gd95l5VuvRdepGQ2g9G3hZJKCIS29brg2cPnfPS1AhIlvsPJOBBwVYF5On&#10;FebW3/mDbsdYK4FwyNFAE2Ofax3KhhyGhe+JJav84DDKONTaDngXuOt0miSZdtiyXGiwp/eGyu/j&#10;1QllXnVx2WbpdkR/yVgf5j/nL2Nm03HzBirSGP+X/9p7ayB9lW9FRkRA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XaVxQAAANwAAAAPAAAAAAAAAAAAAAAAAJgCAABkcnMv&#10;ZG93bnJldi54bWxQSwUGAAAAAAQABAD1AAAAigMAAAAA&#10;" path="m,54l37,,,54xe" filled="f" strokecolor="#e15520" strokeweight="0">
                  <v:path arrowok="t" o:connecttype="custom" o:connectlocs="0,54;37,0;0,54" o:connectangles="0,0,0"/>
                </v:shape>
                <v:shape id="Freeform 7340" o:spid="_x0000_s1275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8GsUA&#10;AADcAAAADwAAAGRycy9kb3ducmV2LnhtbESPQUsDMRSE70L/Q3iF3my2pWjdNi1lUREP0la9v25e&#10;N9tuXpZN3Kz/3giCx2FmvmHW28E2oqfO144VzKYZCOLS6ZorBR/vT7dLED4ga2wck4Jv8rDdjG7W&#10;mGsX+UD9MVQiQdjnqMCE0OZS+tKQRT91LXHyzq6zGJLsKqk7jAluGznPsjtpsea0YLClwlB5PX5Z&#10;Bb6ObWFe7+1jfDtd9rH/LJ6LmVKT8bBbgQg0hP/wX/tFK5gvHu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HwaxQAAANwAAAAPAAAAAAAAAAAAAAAAAJgCAABkcnMv&#10;ZG93bnJldi54bWxQSwUGAAAAAAQABAD1AAAAigMAAAAA&#10;" path="m43,l35,15,28,28r-8,5l15,35,8,38,,38,,30,3,23,8,15r5,-5l18,5,25,3,33,,43,xe" filled="f" strokecolor="#e15520" strokeweight="0">
                  <v:path arrowok="t" o:connecttype="custom" o:connectlocs="43,0;35,15;28,28;20,33;15,35;8,38;0,38;0,30;3,23;8,15;13,10;18,5;25,3;33,0;43,0" o:connectangles="0,0,0,0,0,0,0,0,0,0,0,0,0,0,0"/>
                </v:shape>
                <v:shape id="Freeform 7341" o:spid="_x0000_s1276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6U8IA&#10;AADcAAAADwAAAGRycy9kb3ducmV2LnhtbERPS2vCQBC+F/oflhG8SN1UatHUVUrBUhAUbdHrkJ0m&#10;wexsyE7z+PfuQejx43uvNr2rVEtNKD0beJ4moIgzb0vODfx8b58WoIIgW6w8k4GBAmzWjw8rTK3v&#10;+EjtSXIVQzikaKAQqVOtQ1aQwzD1NXHkfn3jUCJscm0b7GK4q/QsSV61w5JjQ4E1fRSUXU9/zoC8&#10;lMvusJtchsXnsO/bbEnJWYwZj/r3N1BCvfyL7+4va2A2j/PjmXg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3pTwgAAANwAAAAPAAAAAAAAAAAAAAAAAJgCAABkcnMvZG93&#10;bnJldi54bWxQSwUGAAAAAAQABAD1AAAAhwMAAAAA&#10;" path="m43,63l75,,43,63xm43,63l38,80,28,90r-5,5l15,97r-7,3l,100,,92,3,85,8,78r5,-5l18,68r7,-3l35,63r8,xe" fillcolor="#f3be00" stroked="f">
                  <v:path arrowok="t" o:connecttype="custom" o:connectlocs="43,63;75,0;43,63;43,63;38,80;28,90;23,95;15,97;8,100;0,100;0,92;3,85;8,78;13,73;18,68;25,65;35,63;43,63" o:connectangles="0,0,0,0,0,0,0,0,0,0,0,0,0,0,0,0,0,0"/>
                  <o:lock v:ext="edit" verticies="t"/>
                </v:shape>
                <v:shape id="Freeform 7342" o:spid="_x0000_s1277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tKsQA&#10;AADcAAAADwAAAGRycy9kb3ducmV2LnhtbESPS4vCMBSF98L8h3AH3GnqE6lGGYTBx2YYRxfurs3t&#10;A5ub0kRt/70ZEFwezuPjLFaNKcWdaldYVjDoRyCIE6sLzhQc/757MxDOI2ssLZOClhyslh+dBcba&#10;PviX7gefiTDCLkYFufdVLKVLcjLo+rYiDl5qa4M+yDqTusZHGDelHEbRVBosOBByrGidU3I93Ezg&#10;3i5rmVajaTo+F/tNeWp3P9dWqe5n8zUH4anx7/CrvdUKhpMB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rSrEAAAA3AAAAA8AAAAAAAAAAAAAAAAAmAIAAGRycy9k&#10;b3ducmV2LnhtbFBLBQYAAAAABAAEAPUAAACJAwAAAAA=&#10;" path="m,63l32,,,63xe" filled="f" strokecolor="#e15520" strokeweight="0">
                  <v:path arrowok="t" o:connecttype="custom" o:connectlocs="0,63;32,0;0,63" o:connectangles="0,0,0"/>
                </v:shape>
                <v:shape id="Freeform 7343" o:spid="_x0000_s1278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TTMIA&#10;AADcAAAADwAAAGRycy9kb3ducmV2LnhtbESPT4vCMBTE7wt+h/AEb2tqwT9Uo4iLoMdtvXh7NM+2&#10;tnkpTbbWb28WBI/DzPyG2ewG04ieOldZVjCbRiCIc6srLhRcsuP3CoTzyBoby6TgSQ5229HXBhNt&#10;H/xLfeoLESDsElRQet8mUrq8JINualvi4N1sZ9AH2RVSd/gIcNPIOIoW0mDFYaHElg4l5XX6ZxTc&#10;lmdb30+zPsX66n+eq+x65EypyXjYr0F4Gvwn/G6ftIJ4HsP/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9NMwgAAANwAAAAPAAAAAAAAAAAAAAAAAJgCAABkcnMvZG93&#10;bnJldi54bWxQSwUGAAAAAAQABAD1AAAAhwMAAAAA&#10;" path="m43,l38,17,28,27r-5,5l15,34,8,37,,37,,29,3,22,8,15r5,-5l18,5,25,2,35,r8,xe" filled="f" strokecolor="#e15520" strokeweight="0">
                  <v:path arrowok="t" o:connecttype="custom" o:connectlocs="43,0;38,17;28,27;23,32;15,34;8,37;0,37;0,29;3,22;8,15;13,10;18,5;25,2;35,0;43,0" o:connectangles="0,0,0,0,0,0,0,0,0,0,0,0,0,0,0"/>
                </v:shape>
                <v:shape id="Freeform 7344" o:spid="_x0000_s1279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MDsUA&#10;AADcAAAADwAAAGRycy9kb3ducmV2LnhtbESPQWsCMRSE74X+h/CE3mpWS6uuRlFLsSdBV/D63Dw3&#10;a5OXZZPqtr++KRR6HGbmG2a26JwVV2pD7VnBoJ+BIC69rrlScCjeHscgQkTWaD2Tgi8KsJjf380w&#10;1/7GO7ruYyUShEOOCkyMTS5lKA05DH3fECfv7FuHMcm2krrFW4I7K4dZ9iId1pwWDDa0NlR+7D+d&#10;guK42tqwmZglutfTpojfo4O9KPXQ65ZTEJG6+B/+a79rBcPnJ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gwOxQAAANwAAAAPAAAAAAAAAAAAAAAAAJgCAABkcnMv&#10;ZG93bnJldi54bWxQSwUGAAAAAAQABAD1AAAAigMAAAAA&#10;" path="m37,70l65,,37,70xm37,70l33,87r-8,15l20,107r-5,5l8,115,,117,,107r3,-7l5,92r5,-7l15,77r8,-2l30,72r7,-2xe" fillcolor="#f3be00" stroked="f">
                  <v:path arrowok="t" o:connecttype="custom" o:connectlocs="37,70;65,0;37,70;37,70;33,87;25,102;20,107;15,112;8,115;0,117;0,107;3,100;5,92;10,85;15,77;23,75;30,72;37,70" o:connectangles="0,0,0,0,0,0,0,0,0,0,0,0,0,0,0,0,0,0"/>
                  <o:lock v:ext="edit" verticies="t"/>
                </v:shape>
                <v:shape id="Freeform 7345" o:spid="_x0000_s1280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mPcYA&#10;AADcAAAADwAAAGRycy9kb3ducmV2LnhtbESPQWvCQBSE7wX/w/KEXsRstNpKdBWxFGqhYGMPHp/Z&#10;ZzaYfRuyW03/fVcQehxm5htmsepsLS7U+sqxglGSgiAunK64VPC9fxvOQPiArLF2TAp+ycNq2XtY&#10;YKbdlb/okodSRAj7DBWYEJpMSl8YsugT1xBH7+RaiyHKtpS6xWuE21qO0/RZWqw4LhhsaGOoOOc/&#10;VsHTrBykh/zjBXf2sxu86uPGbI9KPfa79RxEoC78h+/td61gPJ3A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YmPcYAAADcAAAADwAAAAAAAAAAAAAAAACYAgAAZHJz&#10;L2Rvd25yZXYueG1sUEsFBgAAAAAEAAQA9QAAAIsDAAAAAA==&#10;" path="m,70l28,,,70xe" filled="f" strokecolor="#e15520" strokeweight="0">
                  <v:path arrowok="t" o:connecttype="custom" o:connectlocs="0,70;28,0;0,70" o:connectangles="0,0,0"/>
                </v:shape>
                <v:shape id="Freeform 7346" o:spid="_x0000_s1281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TpMQA&#10;AADcAAAADwAAAGRycy9kb3ducmV2LnhtbESPQWvCQBSE74L/YXlCb7oxkCKpq6gg9NiqJT2+Zp9J&#10;NPs27m41/nu3UPA4zMw3zHzZm1ZcyfnGsoLpJAFBXFrdcKXgsN+OZyB8QNbYWiYFd/KwXAwHc8y1&#10;vfEnXXehEhHCPkcFdQhdLqUvazLoJ7Yjjt7ROoMhSldJ7fAW4aaVaZK8SoMNx4UaO9rUVJ53v0ZB&#10;oX/WH5fi8LVKv7NL5u6nMKtOSr2M+tUbiEB9eIb/2+9aQZpl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U6TEAAAA3AAAAA8AAAAAAAAAAAAAAAAAmAIAAGRycy9k&#10;b3ducmV2LnhtbFBLBQYAAAAABAAEAPUAAACJAwAAAAA=&#10;" path="m37,l33,17,25,32r-5,5l15,42,8,45,,47,,37,3,30,5,22r5,-7l15,7,23,5,30,2,37,xe" filled="f" strokecolor="#e15520" strokeweight="0">
                  <v:path arrowok="t" o:connecttype="custom" o:connectlocs="37,0;33,17;25,32;20,37;15,42;8,45;0,47;0,37;3,30;5,22;10,15;15,7;23,5;30,2;37,0" o:connectangles="0,0,0,0,0,0,0,0,0,0,0,0,0,0,0"/>
                </v:shape>
                <v:shape id="Freeform 7347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nnsUA&#10;AADcAAAADwAAAGRycy9kb3ducmV2LnhtbESPQWvCQBSE70L/w/IK3nSjqNjUTQhVwdJTbev5kX1N&#10;QnffptnVxH/vFgoeh5n5htnkgzXiQp1vHCuYTRMQxKXTDVcKPj/2kzUIH5A1Gsek4Eoe8uxhtMFU&#10;u57f6XIMlYgQ9ikqqENoUyl9WZNFP3UtcfS+XWcxRNlVUnfYR7g1cp4kK2mx4bhQY0svNZU/x7NV&#10;ULxVbLanp3U7k6fd62/Tm8VXodT4cSieQQQawj383z5oBfPlCv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CeexQAAANwAAAAPAAAAAAAAAAAAAAAAAJgCAABkcnMv&#10;ZG93bnJldi54bWxQSwUGAAAAAAQABAD1AAAAigMAAAAA&#10;" path="m5,r8,12l18,27r,13l13,55,8,52,5,45,3,37,,30,,22,,15,3,7,5,xe" fillcolor="#f3be00" stroked="f">
                  <v:path arrowok="t" o:connecttype="custom" o:connectlocs="5,0;13,12;18,27;18,40;13,55;8,52;5,45;3,37;0,30;0,22;0,15;3,7;5,0" o:connectangles="0,0,0,0,0,0,0,0,0,0,0,0,0"/>
                </v:shape>
                <v:shape id="Freeform 7348" o:spid="_x0000_s1283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crcUA&#10;AADcAAAADwAAAGRycy9kb3ducmV2LnhtbESPUWvCQBCE34X+h2MLvpR6UTGtqadUQdEnqe0PWHJr&#10;EprbC7mtRn+9JxR8HGbmG2a26FytTtSGyrOB4SABRZx7W3Fh4Od7/foOKgiyxdozGbhQgMX8qTfD&#10;zPozf9HpIIWKEA4ZGihFmkzrkJfkMAx8Qxy9o28dSpRtoW2L5wh3tR4lSaodVhwXSmxoVVL+e/hz&#10;BtKVFLv0cq1frsPlftlsZbzeTI3pP3efH6CEOnmE/9tba2A0eYP7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BytxQAAANwAAAAPAAAAAAAAAAAAAAAAAJgCAABkcnMv&#10;ZG93bnJldi54bWxQSwUGAAAAAAQABAD1AAAAigMAAAAA&#10;" path="m5,r8,12l18,27r,13l13,55,8,52,5,45,3,37,,30,,22,,15,3,7,5,e" filled="f" strokecolor="#e15520" strokeweight="0">
                  <v:path arrowok="t" o:connecttype="custom" o:connectlocs="5,0;13,12;18,27;18,40;13,55;8,52;5,45;3,37;0,30;0,22;0,15;3,7;5,0" o:connectangles="0,0,0,0,0,0,0,0,0,0,0,0,0"/>
                </v:shape>
                <v:shape id="Freeform 7349" o:spid="_x0000_s1284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RMMIA&#10;AADcAAAADwAAAGRycy9kb3ducmV2LnhtbERPy4rCMBTdC/MP4Q7MTtMRFKlGkRkGunHAB4i72+ba&#10;Vpub2sS2/r1ZCC4P571Y9aYSLTWutKzgexSBIM6sLjlXcNj/DWcgnEfWWFkmBQ9ysFp+DBYYa9vx&#10;ltqdz0UIYRejgsL7OpbSZQUZdCNbEwfubBuDPsAml7rBLoSbSo6jaCoNlhwaCqzpp6DsursbBcl/&#10;kqaHzfl4u12T9iLlpPtNT0p9ffbrOQhPvX+LX+5EKxhPwt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VEwwgAAANwAAAAPAAAAAAAAAAAAAAAAAJgCAABkcnMvZG93&#10;bnJldi54bWxQSwUGAAAAAAQABAD1AAAAhwMAAAAA&#10;" path="m7,70r8,12l17,97r,15l12,127,7,122,5,117,2,110,,102,,92,2,85,5,77,7,70xm7,70l15,,7,70xe" fillcolor="#f3be00" stroked="f">
                  <v:path arrowok="t" o:connecttype="custom" o:connectlocs="7,70;15,82;17,97;17,112;12,127;7,122;5,117;2,110;0,102;0,92;2,85;5,77;7,70;7,70;15,0;7,70" o:connectangles="0,0,0,0,0,0,0,0,0,0,0,0,0,0,0,0"/>
                  <o:lock v:ext="edit" verticies="t"/>
                </v:shape>
                <v:shape id="Freeform 7350" o:spid="_x0000_s1285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XScAA&#10;AADcAAAADwAAAGRycy9kb3ducmV2LnhtbESP3YrCMBSE7xd8h3AE79ZUQbHVKCIueOvPAxya06ba&#10;nJQmtvXtN4Lg5TAz3zCb3WBr0VHrK8cKZtMEBHHudMWlgtv173cFwgdkjbVjUvAiD7vt6GeDmXY9&#10;n6m7hFJECPsMFZgQmkxKnxuy6KeuIY5e4VqLIcq2lLrFPsJtLedJspQWK44LBhs6GMofl6dVcA+v&#10;8201O1pMi2dXVIfU2F4rNRkP+zWIQEP4hj/tk1YwX6TwPhOP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2XScAAAADcAAAADwAAAAAAAAAAAAAAAACYAgAAZHJzL2Rvd25y&#10;ZXYueG1sUEsFBgAAAAAEAAQA9QAAAIUDAAAAAA==&#10;" path="m7,r8,12l17,27r,15l12,57,7,52,5,47,2,40,,32,,22,2,15,5,7,7,xe" filled="f" strokecolor="#e15520" strokeweight="0">
                  <v:path arrowok="t" o:connecttype="custom" o:connectlocs="7,0;15,12;17,27;17,42;12,57;7,52;5,47;2,40;0,32;0,22;2,15;5,7;7,0" o:connectangles="0,0,0,0,0,0,0,0,0,0,0,0,0"/>
                </v:shape>
                <v:shape id="Freeform 7351" o:spid="_x0000_s1286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FY8QA&#10;AADcAAAADwAAAGRycy9kb3ducmV2LnhtbERPyWrDMBC9F/oPYgq9lETOQghOFGMCXcihZD3kNlhT&#10;y401MpYaO39fHQI5Pt6+zHpbiyu1vnKsYDRMQBAXTldcKjge3gdzED4ga6wdk4IbechWz09LTLXr&#10;eEfXfShFDGGfogITQpNK6QtDFv3QNcSR+3GtxRBhW0rdYhfDbS3HSTKTFiuODQYbWhsqLvs/q+Bs&#10;ppOP/Ldab+bdyb997yZnuf1U6vWlzxcgAvXhIb67v7SC8SzOj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BWPEAAAA3AAAAA8AAAAAAAAAAAAAAAAAmAIAAGRycy9k&#10;b3ducmV2LnhtbFBLBQYAAAAABAAEAPUAAACJAwAAAAA=&#10;" path="m,70l8,,,70e" filled="f" strokecolor="#e15520" strokeweight="0">
                  <v:path arrowok="t" o:connecttype="custom" o:connectlocs="0,70;8,0;0,70" o:connectangles="0,0,0"/>
                </v:shape>
                <v:shape id="Freeform 7352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YrMQA&#10;AADcAAAADwAAAGRycy9kb3ducmV2LnhtbESP3YrCMBSE7xd8h3AEb0RTFUSrUaoguK4K/jzAoTm2&#10;xeakNFG7b28WhL0cZuYbZr5sTCmeVLvCsoJBPwJBnFpdcKbgetn0JiCcR9ZYWiYFv+RguWh9zTHW&#10;9sUnep59JgKEXYwKcu+rWEqX5mTQ9W1FHLybrQ36IOtM6hpfAW5KOYyisTRYcFjIsaJ1Tun9/DAK&#10;fqbf8ph098loY7JRclsdrnY3VarTbpIZCE+N/w9/2lutYDgewN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GKzEAAAA3AAAAA8AAAAAAAAAAAAAAAAAmAIAAGRycy9k&#10;b3ducmV2LnhtbFBLBQYAAAAABAAEAPUAAACJAwAAAAA=&#10;" path="m5,r9,12l17,25r2,15l14,52,9,50,5,45,2,37,,30,,22,,15,,7,5,xe" fillcolor="#f3be00" stroked="f">
                  <v:path arrowok="t" o:connecttype="custom" o:connectlocs="5,0;14,12;17,25;19,40;14,52;9,50;5,45;2,37;0,30;0,22;0,15;0,7;5,0" o:connectangles="0,0,0,0,0,0,0,0,0,0,0,0,0"/>
                </v:shape>
                <v:shape id="Freeform 7353" o:spid="_x0000_s1288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xr8UA&#10;AADcAAAADwAAAGRycy9kb3ducmV2LnhtbESPQWvCQBSE7wX/w/IEb3VjDEsbXUWKgogXben5mX0m&#10;abNv0+yq8d+7hUKPw8x8w8yXvW3ElTpfO9YwGScgiAtnai41fLxvnl9A+IBssHFMGu7kYbkYPM0x&#10;N+7GB7oeQykihH2OGqoQ2lxKX1Rk0Y9dSxy9s+sshii7UpoObxFuG5kmiZIWa44LFbb0VlHxfbxY&#10;Ddk5+/xSdzU97E1Wb0479WrWP1qPhv1qBiJQH/7Df+2t0ZCqFH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rGvxQAAANwAAAAPAAAAAAAAAAAAAAAAAJgCAABkcnMv&#10;ZG93bnJldi54bWxQSwUGAAAAAAQABAD1AAAAigMAAAAA&#10;" path="m5,r9,12l17,25r2,15l14,52,9,50,5,45,2,37,,30,,22,,15,,7,5,e" filled="f" strokecolor="#e15520" strokeweight="0">
                  <v:path arrowok="t" o:connecttype="custom" o:connectlocs="5,0;14,12;17,25;19,40;14,52;9,50;5,45;2,37;0,30;0,22;0,15;0,7;5,0" o:connectangles="0,0,0,0,0,0,0,0,0,0,0,0,0"/>
                </v:shape>
                <v:shape id="Freeform 7354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qnsYA&#10;AADcAAAADwAAAGRycy9kb3ducmV2LnhtbESPQWvCQBSE7wX/w/IK3uomFm1Ms5HSongrWlG8PbKv&#10;SWr2bciuGv313ULB4zAz3zDZvDeNOFPnassK4lEEgriwuuZSwfZr8ZSAcB5ZY2OZFFzJwTwfPGSY&#10;anvhNZ03vhQBwi5FBZX3bSqlKyoy6Ea2JQ7et+0M+iC7UuoOLwFuGjmOoqk0WHNYqLCl94qK4+Zk&#10;FHxODvIW/6w++nib0HJXxC/72UKp4WP/9grCU+/v4f/2SisYT5/h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gqnsYAAADcAAAADwAAAAAAAAAAAAAAAACYAgAAZHJz&#10;L2Rvd25yZXYueG1sUEsFBgAAAAAEAAQA9QAAAIsDAAAAAA==&#10;" path="m,67l,,,67xe" fillcolor="#f3be00" stroked="f">
                  <v:path arrowok="t" o:connecttype="custom" o:connectlocs="0,67;0,0;0,67" o:connectangles="0,0,0"/>
                </v:shape>
                <v:shape id="Freeform 7355" o:spid="_x0000_s1290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M4sQA&#10;AADcAAAADwAAAGRycy9kb3ducmV2LnhtbESPT4vCMBTE78J+h/AWvMiaVkSkGkWWXfDgRevBvT2a&#10;Z//YvJQkq/XbG0HwOMzMb5jlujetuJLztWUF6TgBQVxYXXOp4Jj/fs1B+ICssbVMCu7kYb36GCwx&#10;0/bGe7oeQikihH2GCqoQukxKX1Rk0I9tRxy9s3UGQ5SulNrhLcJNKydJMpMGa44LFXb0XVFxOfyb&#10;SNF/Oeaje/rTtOkZ96dms3ONUsPPfrMAEagP7/CrvdUKJrMp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HDOLEAAAA3AAAAA8AAAAAAAAAAAAAAAAAmAIAAGRycy9k&#10;b3ducmV2LnhtbFBLBQYAAAAABAAEAPUAAACJAwAAAAA=&#10;" path="m,67l,,,67xe" filled="f" strokecolor="#e15520" strokeweight="0">
                  <v:path arrowok="t" o:connecttype="custom" o:connectlocs="0,67;0,0;0,67" o:connectangles="0,0,0"/>
                </v:shape>
                <v:shape id="Freeform 7356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cQA&#10;AADcAAAADwAAAGRycy9kb3ducmV2LnhtbESPwWrDMBBE74H+g9hCb4ncQEJxIocQCKSHltrJByzW&#10;2lZirVxJjd2/rwqFHoeZecNsd5PtxZ18MI4VPC8yEMS104ZbBZfzcf4CIkRkjb1jUvBNAXbFw2yL&#10;uXYjl3SvYisShEOOCroYh1zKUHdkMSzcQJy8xnmLMUnfSu1xTHDby2WWraVFw2mhw4EOHdW36ssq&#10;KG/N28WU49m8e6w+P/av8UorpZ4ep/0GRKQp/of/2ietYLlewe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7e1nEAAAA3AAAAA8AAAAAAAAAAAAAAAAAmAIAAGRycy9k&#10;b3ducmV2LnhtbFBLBQYAAAAABAAEAPUAAACJAwAAAAA=&#10;" path="m5,r7,12l17,25r3,12l15,52,10,47,7,42,2,35,,30,,22,,12,,5,5,xe" fillcolor="#f3be00" stroked="f">
                  <v:path arrowok="t" o:connecttype="custom" o:connectlocs="5,0;12,12;17,25;20,37;15,52;10,47;7,42;2,35;0,30;0,22;0,12;0,5;5,0" o:connectangles="0,0,0,0,0,0,0,0,0,0,0,0,0"/>
                </v:shape>
                <v:shape id="Freeform 7357" o:spid="_x0000_s1292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O2sUA&#10;AADcAAAADwAAAGRycy9kb3ducmV2LnhtbESPQWvCQBSE74X+h+UVvJS6aQ6pRFepFsWLxaaK12f2&#10;NQlm34bdVeO/dwuFHoeZ+YaZzHrTigs531hW8DpMQBCXVjdcKdh9L19GIHxA1thaJgU38jCbPj5M&#10;MNf2yl90KUIlIoR9jgrqELpcSl/WZNAPbUccvR/rDIYoXSW1w2uEm1amSZJJgw3HhRo7WtRUnoqz&#10;UbB1p/nznkc6HD7fVnL3sWmPqVZq8NS/j0EE6sN/+K+91grSLIPf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A7axQAAANwAAAAPAAAAAAAAAAAAAAAAAJgCAABkcnMv&#10;ZG93bnJldi54bWxQSwUGAAAAAAQABAD1AAAAigMAAAAA&#10;" path="m5,r7,12l17,25r3,12l15,52,10,47,7,42,2,35,,30,,22,,12,,5,5,e" filled="f" strokecolor="#e15520" strokeweight="0">
                  <v:path arrowok="t" o:connecttype="custom" o:connectlocs="5,0;12,12;17,25;20,37;15,52;10,47;7,42;2,35;0,30;0,22;0,12;0,5;5,0" o:connectangles="0,0,0,0,0,0,0,0,0,0,0,0,0"/>
                </v:shape>
                <v:shape id="Freeform 7358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dz8MA&#10;AADcAAAADwAAAGRycy9kb3ducmV2LnhtbESP0YrCMBRE3wX/IVzBF1nTinSlGkUWdhH0xeoHXJpr&#10;U2xuSpPV9u+NsLCPw8ycYTa73jbiQZ2vHStI5wkI4tLpmisF18v3xwqED8gaG8ekYCAPu+14tMFc&#10;uyef6VGESkQI+xwVmBDaXEpfGrLo564ljt7NdRZDlF0ldYfPCLeNXCRJJi3WHBcMtvRlqLwXv1ZB&#10;k/rsuBoqE35my+Vwu5bp/XhSajrp92sQgfrwH/5rH7SCRfYJ7zPx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tdz8MAAADcAAAADwAAAAAAAAAAAAAAAACYAgAAZHJzL2Rv&#10;d25yZXYueG1sUEsFBgAAAAAEAAQA9QAAAIgDAAAAAA==&#10;" path="m2,65l,,2,65xe" fillcolor="#f3be00" stroked="f">
                  <v:path arrowok="t" o:connecttype="custom" o:connectlocs="2,65;0,0;2,65" o:connectangles="0,0,0"/>
                </v:shape>
                <v:shape id="Freeform 7359" o:spid="_x0000_s1294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8OMAA&#10;AADcAAAADwAAAGRycy9kb3ducmV2LnhtbERPy4rCMBTdD/gP4QruxnREZKhGGQqK+IDxwawvyZ22&#10;2NyUJGr9e7MQXB7Oe7bobCNu5EPtWMHXMANBrJ2puVRwPi0/v0GEiGywcUwKHhRgMe99zDA37s4H&#10;uh1jKVIIhxwVVDG2uZRBV2QxDF1LnLh/5y3GBH0pjcd7CreNHGXZRFqsOTVU2FJRkb4cr1bBxqH/&#10;09v9hXersd49fgvZHAqlBv3uZwoiUhff4pd7bRSMJmlt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K8OMAAAADcAAAADwAAAAAAAAAAAAAAAACYAgAAZHJzL2Rvd25y&#10;ZXYueG1sUEsFBgAAAAAEAAQA9QAAAIUDAAAAAA==&#10;" path="m2,65l,,2,65xe" filled="f" strokecolor="#e15520" strokeweight="0">
                  <v:path arrowok="t" o:connecttype="custom" o:connectlocs="2,65;0,0;2,65" o:connectangles="0,0,0"/>
                </v:shape>
                <v:shape id="Freeform 7360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/PsUA&#10;AADcAAAADwAAAGRycy9kb3ducmV2LnhtbESPS2sCMRSF94L/IVyhu5pRUOrUKD5aWrrx0SJdXibX&#10;mcHJzZikzvjvjVBweTiPjzOdt6YSF3K+tKxg0E9AEGdWl5wr+Pl+f34B4QOyxsoyKbiSh/ms25li&#10;qm3DO7rsQy7iCPsUFRQh1KmUPivIoO/bmjh6R+sMhihdLrXDJo6bSg6TZCwNlhwJBda0Kig77f9M&#10;5G43X81ytHSjTfh9w9P5sDYfB6Weeu3iFUSgNjzC/+1PrWA4ns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f8+xQAAANwAAAAPAAAAAAAAAAAAAAAAAJgCAABkcnMv&#10;ZG93bnJldi54bWxQSwUGAAAAAAQABAD1AAAAigMAAAAA&#10;" path="m2,l12,13r8,14l20,40,17,55,12,50,7,45,5,40,2,32,,25,,17,,8,2,xe" fillcolor="#f3be00" stroked="f">
                  <v:path arrowok="t" o:connecttype="custom" o:connectlocs="2,0;12,13;20,27;20,40;17,55;12,50;7,45;5,40;2,32;0,25;0,17;0,8;2,0" o:connectangles="0,0,0,0,0,0,0,0,0,0,0,0,0"/>
                </v:shape>
                <v:shape id="Freeform 7361" o:spid="_x0000_s1296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cIcEA&#10;AADcAAAADwAAAGRycy9kb3ducmV2LnhtbERPy4rCMBTdC/5DuIK7MbXDWK1GmQeCuhCq4vrSXNti&#10;c1OaqPXvzWLA5eG8F6vO1OJOrassKxiPIhDEudUVFwpOx/XHFITzyBpry6TgSQ5Wy35vgam2D87o&#10;fvCFCCHsUlRQet+kUrq8JINuZBviwF1sa9AH2BZSt/gI4aaWcRRNpMGKQ0OJDf2WlF8PN6Ng/WWy&#10;zXaXnbb7y+fPLPmL42hyVmo46L7nIDx1/i3+d2+0gjgJ8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HCHBAAAA3AAAAA8AAAAAAAAAAAAAAAAAmAIAAGRycy9kb3du&#10;cmV2LnhtbFBLBQYAAAAABAAEAPUAAACGAwAAAAA=&#10;" path="m2,l12,13r8,14l20,40,17,55,12,50,7,45,5,40,2,32,,25,,17,,8,2,xe" filled="f" strokecolor="#e15520" strokeweight="0">
                  <v:path arrowok="t" o:connecttype="custom" o:connectlocs="2,0;12,13;20,27;20,40;17,55;12,50;7,45;5,40;2,32;0,25;0,17;0,8;2,0" o:connectangles="0,0,0,0,0,0,0,0,0,0,0,0,0"/>
                </v:shape>
                <v:shape id="Freeform 7362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Kw8QA&#10;AADcAAAADwAAAGRycy9kb3ducmV2LnhtbESPQWsCMRSE7wX/Q3iCl1Kzeqi6GkUEQaWXVQ/19tg8&#10;N4ublyWJuv77plDocZiZb5jFqrONeJAPtWMFo2EGgrh0uuZKwfm0/ZiCCBFZY+OYFLwowGrZe1tg&#10;rt2TC3ocYyUShEOOCkyMbS5lKA1ZDEPXEifv6rzFmKSvpPb4THDbyHGWfUqLNacFgy1tDJW3490q&#10;OOwnZzOrioIO+D17x6+Xd5eNUoN+t56DiNTF//Bfe6cVjCcj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isPEAAAA3AAAAA8AAAAAAAAAAAAAAAAAmAIAAGRycy9k&#10;b3ducmV2LnhtbFBLBQYAAAAABAAEAPUAAACJAwAAAAA=&#10;" path="m5,70l,,5,70xe" fillcolor="#f3be00" stroked="f">
                  <v:path arrowok="t" o:connecttype="custom" o:connectlocs="5,70;0,0;5,70" o:connectangles="0,0,0"/>
                </v:shape>
                <v:shape id="Freeform 7363" o:spid="_x0000_s1298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v6MUA&#10;AADcAAAADwAAAGRycy9kb3ducmV2LnhtbESPQWsCMRSE7wX/Q3iCt5p1kVZWo8iKtFB6qHrx9tg8&#10;N6ublzVJdfvvm0LB4zAz3zCLVW9bcSMfGscKJuMMBHHldMO1gsN++zwDESKyxtYxKfihAKvl4GmB&#10;hXZ3/qLbLtYiQTgUqMDE2BVShsqQxTB2HXHyTs5bjEn6WmqP9wS3rcyz7EVabDgtGOyoNFRddt9W&#10;gf88fuzL7m1q+2xrzuXEbK6NUWo07NdzEJH6+Aj/t9+1gvw1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C/oxQAAANwAAAAPAAAAAAAAAAAAAAAAAJgCAABkcnMv&#10;ZG93bnJldi54bWxQSwUGAAAAAAQABAD1AAAAigMAAAAA&#10;" path="m5,70l,,5,70xe" filled="f" strokecolor="#e15520" strokeweight="0">
                  <v:path arrowok="t" o:connecttype="custom" o:connectlocs="5,70;0,0;5,70" o:connectangles="0,0,0"/>
                </v:shape>
                <v:shape id="Freeform 7364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zZcQA&#10;AADcAAAADwAAAGRycy9kb3ducmV2LnhtbESPUWsCMRCE3wX/Q9hCX6TmVNByNYoULEV80fYHbC/r&#10;3dHL5pps9fTXG0HwcZiZb5j5snONOlKItWcDo2EGirjwtubSwPfX+uUVVBRki41nMnCmCMtFvzfH&#10;3PoT7+i4l1IlCMccDVQiba51LCpyGIe+JU7ewQeHkmQotQ14SnDX6HGWTbXDmtNChS29V1T87v+d&#10;Afm5THDrfZDZdjBtykP3t/nYGfP81K3eQAl18gjf25/WwHg2gdu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s2XEAAAA3AAAAA8AAAAAAAAAAAAAAAAAmAIAAGRycy9k&#10;b3ducmV2LnhtbFBLBQYAAAAABAAEAPUAAACJAwAAAAA=&#10;" path="m3,l15,13r5,12l23,40,20,52,15,50,10,45,8,38,3,30,,23,,15,3,8,3,xe" fillcolor="#f3be00" stroked="f">
                  <v:path arrowok="t" o:connecttype="custom" o:connectlocs="3,0;15,13;20,25;23,40;20,52;15,50;10,45;8,38;3,30;0,23;0,15;3,8;3,0" o:connectangles="0,0,0,0,0,0,0,0,0,0,0,0,0"/>
                </v:shape>
                <v:shape id="Freeform 7365" o:spid="_x0000_s1300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vPsYA&#10;AADcAAAADwAAAGRycy9kb3ducmV2LnhtbESPQWvCQBSE70L/w/IK3upGK1qiq4hgLVJBU0G8PbLP&#10;JJp9G7LbGP99Vyh4HGbmG2Y6b00pGqpdYVlBvxeBIE6tLjhTcPhZvX2AcB5ZY2mZFNzJwXz20pli&#10;rO2N99QkPhMBwi5GBbn3VSylS3My6Hq2Ig7e2dYGfZB1JnWNtwA3pRxE0UgaLDgs5FjRMqf0mvwa&#10;BVcv+9sk2R2/7+vl5bRqjptP/a5U97VdTEB4av0z/N/+0goG4yE8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6vPsYAAADcAAAADwAAAAAAAAAAAAAAAACYAgAAZHJz&#10;L2Rvd25yZXYueG1sUEsFBgAAAAAEAAQA9QAAAIsDAAAAAA==&#10;" path="m3,l15,13r5,12l23,40,20,52,15,50,10,45,8,38,3,30,,23,,15,3,8,3,xe" filled="f" strokecolor="#e15520" strokeweight="0">
                  <v:path arrowok="t" o:connecttype="custom" o:connectlocs="3,0;15,13;20,25;23,40;20,52;15,50;10,45;8,38;3,30;0,23;0,15;3,8;3,0" o:connectangles="0,0,0,0,0,0,0,0,0,0,0,0,0"/>
                </v:shape>
                <v:shape id="Freeform 7366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CEsUA&#10;AADcAAAADwAAAGRycy9kb3ducmV2LnhtbESP3WrCQBSE7wXfYTlCb0rdaNFKdBVpCRQpgrH0+pA9&#10;+cHs2ZDdxuTtXUHwcpiZb5jNrje16Kh1lWUFs2kEgjizuuJCwe85eVuBcB5ZY22ZFAzkYLcdjzYY&#10;a3vlE3WpL0SAsItRQel9E0vpspIMuqltiIOX29agD7ItpG7xGuCmlvMoWkqDFYeFEhv6LCm7pP9G&#10;QfLuFl8/TU5V/tcdjikmw+swU+pl0u/XIDz1/hl+tL+1gvnHAu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YISxQAAANwAAAAPAAAAAAAAAAAAAAAAAJgCAABkcnMv&#10;ZG93bnJldi54bWxQSwUGAAAAAAQABAD1AAAAigMAAAAA&#10;" path="m7,70l,,7,70xe" fillcolor="#f3be00" stroked="f">
                  <v:path arrowok="t" o:connecttype="custom" o:connectlocs="7,70;0,0;7,70" o:connectangles="0,0,0"/>
                </v:shape>
                <v:shape id="Freeform 7367" o:spid="_x0000_s1302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FP8QA&#10;AADcAAAADwAAAGRycy9kb3ducmV2LnhtbESPQWvCQBSE70L/w/IKvenGFLRENyKFijdbLfT6mn3J&#10;RrNvQ3aNyb93CwWPw8x8w6w3g21ET52vHSuYzxIQxIXTNVcKvk8f0zcQPiBrbByTgpE8bPKnyRoz&#10;7W78Rf0xVCJC2GeowITQZlL6wpBFP3MtcfRK11kMUXaV1B3eItw2Mk2ShbRYc1ww2NK7oeJyvFoF&#10;1WWsX7n/NeP559Pt9Skt3WGn1MvzsF2BCDSER/i/vdcK0uUC/s7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xT/EAAAA3AAAAA8AAAAAAAAAAAAAAAAAmAIAAGRycy9k&#10;b3ducmV2LnhtbFBLBQYAAAAABAAEAPUAAACJAwAAAAA=&#10;" path="m7,70l,,7,70xe" filled="f" strokecolor="#e15520" strokeweight="0">
                  <v:path arrowok="t" o:connecttype="custom" o:connectlocs="7,70;0,0;7,70" o:connectangles="0,0,0"/>
                </v:shape>
                <v:shape id="Freeform 7368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vlsQA&#10;AADcAAAADwAAAGRycy9kb3ducmV2LnhtbESPQUsDMRSE70L/Q3iCN5u1oNW1aSkWUYqXVr2/3bwm&#10;q5uXJYnN9t83guBxmJlvmMVqdL04UoidZwU30woEcet1x0bBx/vz9T2ImJA19p5JwYkirJaTiwXW&#10;2mfe0XGfjCgQjjUqsCkNtZSxteQwTv1AXLyDDw5TkcFIHTAXuOvlrKrupMOOy4LFgZ4std/7H6fA&#10;bJsc3x4Op/y5yZuX26/QWNModXU5rh9BJBrTf/iv/aoVzOZz+D1TjoB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b5bEAAAA3AAAAA8AAAAAAAAAAAAAAAAAmAIAAGRycy9k&#10;b3ducmV2LnhtbFBLBQYAAAAABAAEAPUAAACJAwAAAAA=&#10;" path="m5,r8,5l18,12r5,5l25,25r,7l25,40r-2,7l18,57,13,52,8,47,5,42,3,35,,25,,17,3,10,5,xe" fillcolor="#f3be00" stroked="f">
                  <v:path arrowok="t" o:connecttype="custom" o:connectlocs="5,0;13,5;18,12;23,17;25,25;25,32;25,40;23,47;18,57;13,52;8,47;5,42;3,35;0,25;0,17;3,10;5,0" o:connectangles="0,0,0,0,0,0,0,0,0,0,0,0,0,0,0,0,0"/>
                </v:shape>
                <v:shape id="Freeform 7369" o:spid="_x0000_s1304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yX8AA&#10;AADcAAAADwAAAGRycy9kb3ducmV2LnhtbERPu27CMBTdkfgH6yJ1A4cMbQkYxENIHQtBwHiJL3FE&#10;fB3FBtK/xwNSx6Pzni06W4sHtb5yrGA8SkAQF05XXCo45NvhNwgfkDXWjknBH3lYzPu9GWbaPXlH&#10;j30oRQxhn6ECE0KTSekLQxb9yDXEkbu61mKIsC2lbvEZw20t0yT5lBYrjg0GG1obKm77u1VwPEwc&#10;5Rt5Tc+T30tRn1Ymve2U+hh0yymIQF34F7/dP1pB+hXXxj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kyX8AAAADcAAAADwAAAAAAAAAAAAAAAACYAgAAZHJzL2Rvd25y&#10;ZXYueG1sUEsFBgAAAAAEAAQA9QAAAIUDAAAAAA==&#10;" path="m5,r8,5l18,12r5,5l25,25r,7l25,40r-2,7l18,57,13,52,8,47,5,42,3,35,,25,,17,3,10,5,e" filled="f" strokecolor="#e15520" strokeweight="0">
                  <v:path arrowok="t" o:connecttype="custom" o:connectlocs="5,0;13,5;18,12;23,17;25,25;25,32;25,40;23,47;18,57;13,52;8,47;5,42;3,35;0,25;0,17;3,10;5,0" o:connectangles="0,0,0,0,0,0,0,0,0,0,0,0,0,0,0,0,0"/>
                </v:shape>
                <v:shape id="Freeform 7370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nf8MA&#10;AADcAAAADwAAAGRycy9kb3ducmV2LnhtbESP3WoCMRCF74W+Q5hC7zRbEbWrUaxY6IWIP32AIRl3&#10;t91M1iTV9e2NIHh5OD8fZzpvbS3O5EPlWMF7LwNBrJ2puFDwc/jqjkGEiGywdkwKrhRgPnvpTDE3&#10;7sI7Ou9jIdIIhxwVlDE2uZRBl2Qx9FxDnLyj8xZjkr6QxuMljdta9rNsKC1WnAglNrQsSf/t/23i&#10;xt9Bs16MfLvS29PnoTbjjTZKvb22iwmISG18hh/tb6OgP/qA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Znf8MAAADcAAAADwAAAAAAAAAAAAAAAACYAgAAZHJzL2Rv&#10;d25yZXYueG1sUEsFBgAAAAAEAAQA9QAAAIgDAAAAAA==&#10;" path="m2,75l,,2,75xe" fillcolor="#f3be00" stroked="f">
                  <v:path arrowok="t" o:connecttype="custom" o:connectlocs="2,75;0,0;2,75" o:connectangles="0,0,0"/>
                </v:shape>
                <v:shape id="Freeform 7371" o:spid="_x0000_s1306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cusMA&#10;AADcAAAADwAAAGRycy9kb3ducmV2LnhtbERPu27CMBTdK/UfrFupW+MQJITSGIQiFTF0KTDQ7da+&#10;ebTxdWQbSPv19YDEeHTe1Xqyg7iQD71jBbMsB0Gsnem5VXA8vL0sQYSIbHBwTAp+KcB69fhQYWnc&#10;lT/oso+tSCEcSlTQxTiWUgbdkcWQuZE4cY3zFmOCvpXG4zWF20EWeb6QFntODR2OVHekf/Znq2C+&#10;rf8+/Wa2Ox2/J63797n9alip56dp8woi0hTv4pt7ZxQUyzQ/nU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YcusMAAADcAAAADwAAAAAAAAAAAAAAAACYAgAAZHJzL2Rv&#10;d25yZXYueG1sUEsFBgAAAAAEAAQA9QAAAIgDAAAAAA==&#10;" path="m2,75l,,2,75xe" filled="f" strokecolor="#e15520" strokeweight="0">
                  <v:path arrowok="t" o:connecttype="custom" o:connectlocs="2,75;0,0;2,75" o:connectangles="0,0,0"/>
                </v:shape>
                <v:shape id="Freeform 7372" o:spid="_x0000_s1307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UX8QA&#10;AADcAAAADwAAAGRycy9kb3ducmV2LnhtbESPQYvCMBSE7wv7H8Jb2ItoqshSq1FEcPG4toIen82z&#10;LTYvpYm2/vuNIHgcZuYbZrHqTS3u1LrKsoLxKAJBnFtdcaHgkG2HMQjnkTXWlknBgxyslp8fC0y0&#10;7XhP99QXIkDYJaig9L5JpHR5SQbdyDbEwbvY1qAPsi2kbrELcFPLSRT9SIMVh4USG9qUlF/Tm1GQ&#10;dhee3ex2P/hrDr/ZMZ6eB9eTUt9f/XoOwlPv3+FXe6cVTOI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1F/EAAAA3AAAAA8AAAAAAAAAAAAAAAAAmAIAAGRycy9k&#10;b3ducmV2LnhtbFBLBQYAAAAABAAEAPUAAACJAwAAAAA=&#10;" path="m10,70l23,,10,70r,l10,70r8,15l20,100r-2,15l10,130,5,125,3,118,,110r,-7l,93,3,85,5,78r5,-8xe" fillcolor="#f3be00" stroked="f">
                  <v:path arrowok="t" o:connecttype="custom" o:connectlocs="10,70;23,0;10,70;10,70;10,70;18,85;20,100;18,115;10,130;5,125;3,118;0,110;0,103;0,93;3,85;5,78;10,70" o:connectangles="0,0,0,0,0,0,0,0,0,0,0,0,0,0,0,0,0"/>
                </v:shape>
                <v:shape id="Freeform 7373" o:spid="_x0000_s1308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R2sQA&#10;AADcAAAADwAAAGRycy9kb3ducmV2LnhtbESPQWsCMRSE7wX/Q3hCbzVrDrpsjSKCRS+FWnvo7TV5&#10;7i5uXtYk1fXfN4VCj8PMfMMsVoPrxJVCbD1rmE4KEMTG25ZrDcf37VMJIiZki51n0nCnCKvl6GGB&#10;lfU3fqPrIdUiQzhWqKFJqa+kjKYhh3Hie+LsnXxwmLIMtbQBbxnuOqmKYiYdtpwXGuxp05A5H76d&#10;hpLMfj4favN1CS/q8/yxe70rr/XjeFg/g0g0pP/wX3tnNahSwe+Zf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0drEAAAA3AAAAA8AAAAAAAAAAAAAAAAAmAIAAGRycy9k&#10;b3ducmV2LnhtbFBLBQYAAAAABAAEAPUAAACJAwAAAAA=&#10;" path="m10,70l23,,10,70r,l10,70r8,15l20,100r-2,15l10,130,5,125,3,118,,110r,-7l,93,3,85,5,78r5,-8e" filled="f" strokecolor="#e15520" strokeweight="0">
                  <v:path arrowok="t" o:connecttype="custom" o:connectlocs="10,70;23,0;10,70;10,70;10,70;18,85;20,100;18,115;10,130;5,125;3,118;0,110;0,103;0,93;3,85;5,78;10,70" o:connectangles="0,0,0,0,0,0,0,0,0,0,0,0,0,0,0,0,0"/>
                </v:shape>
                <v:shape id="Freeform 7374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IQcQA&#10;AADcAAAADwAAAGRycy9kb3ducmV2LnhtbESPQWsCMRSE7wX/Q3iCt5pVoSxbo1ihpdKT2vb8unnN&#10;Lk1e1k26u/57Iwgeh5n5hlmuB2dFR22oPSuYTTMQxKXXNRsFn8fXxxxEiMgarWdScKYA69XoYYmF&#10;9j3vqTtEIxKEQ4EKqhibQspQVuQwTH1DnLxf3zqMSbZG6hb7BHdWzrPsSTqsOS1U2NC2ovLv8O8U&#10;dPJne/rAt5fv3jTma7exuTlapSbjYfMMItIQ7+Fb+10rmOcL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yEHEAAAA3AAAAA8AAAAAAAAAAAAAAAAAmAIAAGRycy9k&#10;b3ducmV2LnhtbFBLBQYAAAAABAAEAPUAAACJAwAAAAA=&#10;" path="m10,67l18,,10,67r,l10,67r8,15l20,97r-2,15l10,127,8,122,3,117,,107r,-7l,92,3,82,5,75r5,-8xe" fillcolor="#f3be00" stroked="f">
                  <v:path arrowok="t" o:connecttype="custom" o:connectlocs="10,67;18,0;10,67;10,67;10,67;18,82;20,97;18,112;10,127;8,122;3,117;0,107;0,100;0,92;3,82;5,75;10,67" o:connectangles="0,0,0,0,0,0,0,0,0,0,0,0,0,0,0,0,0"/>
                </v:shape>
                <v:shape id="Freeform 7375" o:spid="_x0000_s1310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oe8UA&#10;AADcAAAADwAAAGRycy9kb3ducmV2LnhtbESPwWrDMBBE74X+g9hCb42cEIrjWg6hEOjBFOImkONi&#10;rS1Ta2UsNbb/vgoUehxm5g2T72fbixuNvnOsYL1KQBDXTnfcKjh/HV9SED4ga+wdk4KFPOyLx4cc&#10;M+0mPtGtCq2IEPYZKjAhDJmUvjZk0a/cQBy9xo0WQ5RjK/WIU4TbXm6S5FVa7DguGBzo3VD9Xf1Y&#10;BYMtm8tuaT4vu7o0R2qq67ytlHp+mg9vIALN4T/81/7QCjbpFu5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Gh7xQAAANwAAAAPAAAAAAAAAAAAAAAAAJgCAABkcnMv&#10;ZG93bnJldi54bWxQSwUGAAAAAAQABAD1AAAAigMAAAAA&#10;" path="m10,67l18,,10,67r,l10,67r8,15l20,97r-2,15l10,127,8,122,3,117,,107r,-7l,92,3,82,5,75r5,-8e" filled="f" strokecolor="#e15520" strokeweight="0">
                  <v:path arrowok="t" o:connecttype="custom" o:connectlocs="10,67;18,0;10,67;10,67;10,67;18,82;20,97;18,112;10,127;8,122;3,117;0,107;0,100;0,92;3,82;5,75;10,67" o:connectangles="0,0,0,0,0,0,0,0,0,0,0,0,0,0,0,0,0"/>
                </v:shape>
                <v:shape id="Freeform 7376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mScQA&#10;AADcAAAADwAAAGRycy9kb3ducmV2LnhtbESPT4vCMBTE74LfITzBm6aW3UWqUURw1ZOuf8Djs3m2&#10;xealNLHWb78RFvY4zMxvmOm8NaVoqHaFZQWjYQSCOLW64EzB6bgajEE4j6yxtEwKXuRgPut2ppho&#10;++Qfag4+EwHCLkEFufdVIqVLczLohrYiDt7N1gZ9kHUmdY3PADeljKPoSxosOCzkWNEyp/R+eBgF&#10;H9dLulrzd2vX5+1+b167RVw0SvV77WICwlPr/8N/7Y1WEI8/4X0mH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5knEAAAA3AAAAA8AAAAAAAAAAAAAAAAAmAIAAGRycy9k&#10;b3ducmV2LnhtbFBLBQYAAAAABAAEAPUAAACJAwAAAAA=&#10;" path="m,68l3,,,68xe" fillcolor="#f3be00" stroked="f">
                  <v:path arrowok="t" o:connecttype="custom" o:connectlocs="0,68;3,0;0,68" o:connectangles="0,0,0"/>
                </v:shape>
                <v:shape id="Freeform 7377" o:spid="_x0000_s1312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nUcUA&#10;AADcAAAADwAAAGRycy9kb3ducmV2LnhtbESP3YrCMBSE7wXfIZyFvRFNlaXWahQRFrzYvfDnAQ7N&#10;sa3bnJQkavXpzYLg5TAz3zCLVWcacSXna8sKxqMEBHFhdc2lguPhe5iB8AFZY2OZFNzJw2rZ7y0w&#10;1/bGO7ruQykihH2OCqoQ2lxKX1Rk0I9sSxy9k3UGQ5SulNrhLcJNIydJkkqDNceFClvaVFT87S8m&#10;Uo6/jZsOvk679DFLDz/nMDbZTKnPj249BxGoC+/wq73VCiZZCv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2dRxQAAANwAAAAPAAAAAAAAAAAAAAAAAJgCAABkcnMv&#10;ZG93bnJldi54bWxQSwUGAAAAAAQABAD1AAAAigMAAAAA&#10;" path="m,68l3,,,68xe" filled="f" strokecolor="#e15520" strokeweight="0">
                  <v:path arrowok="t" o:connecttype="custom" o:connectlocs="0,68;3,0;0,68" o:connectangles="0,0,0"/>
                </v:shape>
                <v:shape id="Freeform 7378" o:spid="_x0000_s1313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n0b8A&#10;AADcAAAADwAAAGRycy9kb3ducmV2LnhtbESPzarCMBSE94LvEI7gTlNdeKUaRQoX7tafxV0ekmNT&#10;bU5KE9v69kYQXA4z8w2z3Q+uFh21ofKsYDHPQBBrbyouFVzOv7M1iBCRDdaeScGTAux349EWc+N7&#10;PlJ3iqVIEA45KrAxNrmUQVtyGOa+IU7e1bcOY5JtKU2LfYK7Wi6zbCUdVpwWLDZUWNL308MpKMhq&#10;XRAtqsIP+tY9+/vqv1dqOhkOGxCRhvgNf9p/RsFy/QPvM+kI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7GfRvwAAANwAAAAPAAAAAAAAAAAAAAAAAJgCAABkcnMvZG93bnJl&#10;di54bWxQSwUGAAAAAAQABAD1AAAAhAMAAAAA&#10;" path="m47,55l90,,47,55xm47,55l37,70,27,83r-7,2l15,88r-7,l,88,,80,5,73r5,-5l15,63r7,-5l30,55r7,l47,55xe" fillcolor="#f3be00" stroked="f">
                  <v:path arrowok="t" o:connecttype="custom" o:connectlocs="47,55;90,0;47,55;47,55;37,70;27,83;20,85;15,88;8,88;0,88;0,80;5,73;10,68;15,63;22,58;30,55;37,55;47,55" o:connectangles="0,0,0,0,0,0,0,0,0,0,0,0,0,0,0,0,0,0"/>
                  <o:lock v:ext="edit" verticies="t"/>
                </v:shape>
                <v:shape id="Freeform 7379" o:spid="_x0000_s1314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ik74A&#10;AADcAAAADwAAAGRycy9kb3ducmV2LnhtbERPuwrCMBTdBf8hXMFFNNVBtBpFBB+Lg7U4X5prW2xu&#10;ShNr/XszCI6H815vO1OJlhpXWlYwnUQgiDOrS84VpLfDeAHCeWSNlWVS8CEH202/t8ZY2zdfqU18&#10;LkIIuxgVFN7XsZQuK8igm9iaOHAP2xj0ATa51A2+Q7ip5CyK5tJgyaGhwJr2BWXP5GUUPG7pbv46&#10;lnp0qm2b3C/PbJmkSg0H3W4FwlPn/+Kf+6wVzBZhbTgTjoD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Y4pO+AAAA3AAAAA8AAAAAAAAAAAAAAAAAmAIAAGRycy9kb3ducmV2&#10;LnhtbFBLBQYAAAAABAAEAPUAAACDAwAAAAA=&#10;" path="m,55l43,,,55xe" filled="f" strokecolor="#e15520" strokeweight="0">
                  <v:path arrowok="t" o:connecttype="custom" o:connectlocs="0,55;43,0;0,55" o:connectangles="0,0,0"/>
                </v:shape>
                <v:shape id="Freeform 7380" o:spid="_x0000_s1315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8wMUA&#10;AADcAAAADwAAAGRycy9kb3ducmV2LnhtbESPQWsCMRSE74X+h/AKvdWsClZXo6hF8GAP1R48Pjdv&#10;N4ublyVJdfvvjSB4HGbmG2a26GwjLuRD7VhBv5eBIC6crrlS8HvYfIxBhIissXFMCv4pwGL++jLD&#10;XLsr/9BlHyuRIBxyVGBibHMpQ2HIYui5ljh5pfMWY5K+ktrjNcFtIwdZNpIWa04LBltaGyrO+z+r&#10;4HPty1V5MidszsfNzuqv4ffwoNT7W7ecgojUxWf40d5qBYPxB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rzAxQAAANwAAAAPAAAAAAAAAAAAAAAAAJgCAABkcnMv&#10;ZG93bnJldi54bWxQSwUGAAAAAAQABAD1AAAAigMAAAAA&#10;" path="m47,l37,15,27,28r-7,2l15,33r-7,l,33,,25,5,18r5,-5l15,8,22,3,30,r7,l47,xe" filled="f" strokecolor="#e15520" strokeweight="0">
                  <v:path arrowok="t" o:connecttype="custom" o:connectlocs="47,0;37,15;27,28;20,30;15,33;8,33;0,33;0,25;5,18;10,13;15,8;22,3;30,0;37,0;47,0" o:connectangles="0,0,0,0,0,0,0,0,0,0,0,0,0,0,0"/>
                </v:shape>
                <v:shape id="Freeform 7381" o:spid="_x0000_s1316" style="position:absolute;left:6697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MpsQA&#10;AADcAAAADwAAAGRycy9kb3ducmV2LnhtbERPy2rCQBTdC/7DcIXu6qRWqomO0hZENwUfQV1eM7dJ&#10;aOZOyIwm9us7i4LLw3nPl52pxI0aV1pW8DKMQBBnVpecK0gPq+cpCOeRNVaWScGdHCwX/d4cE21b&#10;3tFt73MRQtglqKDwvk6kdFlBBt3Q1sSB+7aNQR9gk0vdYBvCTSVHUfQmDZYcGgqs6bOg7Gd/NQou&#10;bXr62h7P3e/HZBylMl8f4/hVqadB9z4D4anzD/G/e6MVjOIwP5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DKbEAAAA3AAAAA8AAAAAAAAAAAAAAAAAmAIAAGRycy9k&#10;b3ducmV2LnhtbFBLBQYAAAAABAAEAPUAAACJAwAAAAA=&#10;" path="m47,43l100,,47,43xm47,43l40,55,28,65,15,73,,73,3,65,5,58r5,-5l18,48r5,-5l33,40r7,l47,43xe" fillcolor="#f3be00" stroked="f">
                  <v:path arrowok="t" o:connecttype="custom" o:connectlocs="47,43;100,0;47,43;47,43;40,55;28,65;15,73;0,73;3,65;5,58;10,53;18,48;23,43;33,40;40,40;47,43" o:connectangles="0,0,0,0,0,0,0,0,0,0,0,0,0,0,0,0"/>
                  <o:lock v:ext="edit" verticies="t"/>
                </v:shape>
                <v:shape id="Freeform 7382" o:spid="_x0000_s1317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tcMYA&#10;AADcAAAADwAAAGRycy9kb3ducmV2LnhtbESPT2sCMRTE7wW/Q3iCt5rVg9atUWxhpdD24B/w+nbz&#10;mt1287IkUddvbwqFHoeZ+Q2zXPe2FRfyoXGsYDLOQBBXTjdsFBwPxeMTiBCRNbaOScGNAqxXg4cl&#10;5tpdeUeXfTQiQTjkqKCOsculDFVNFsPYdcTJ+3LeYkzSG6k9XhPctnKaZTNpseG0UGNHrzVVP/uz&#10;VWA2Zu7p+/gZyrI4Ndti/vLxXio1GvabZxCR+vgf/mu/aQXTxQR+z6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rtcMYAAADcAAAADwAAAAAAAAAAAAAAAACYAgAAZHJz&#10;L2Rvd25yZXYueG1sUEsFBgAAAAAEAAQA9QAAAIsDAAAAAA==&#10;" path="m,43l53,,,43xe" filled="f" strokecolor="#e15520" strokeweight="0">
                  <v:path arrowok="t" o:connecttype="custom" o:connectlocs="0,43;53,0;0,43" o:connectangles="0,0,0"/>
                </v:shape>
                <v:shape id="Freeform 7383" o:spid="_x0000_s1318" style="position:absolute;left:6697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4bMUA&#10;AADcAAAADwAAAGRycy9kb3ducmV2LnhtbESPQWsCMRSE7wX/Q3gFbzXbFVq7NYpVhB704NpDj8/N&#10;283i5mVJUt3++0YQehxm5htmvhxsJy7kQ+tYwfMkA0FcOd1yo+DruH2agQgRWWPnmBT8UoDlYvQw&#10;x0K7Kx/oUsZGJAiHAhWYGPtCylAZshgmridOXu28xZikb6T2eE1w28k8y16kxZbTgsGe1oaqc/lj&#10;Fbyuff1Rn8wJu/P3dmf1ZrqfHpUaPw6rdxCRhvgfvrc/tYL8LYf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7hsxQAAANwAAAAPAAAAAAAAAAAAAAAAAJgCAABkcnMv&#10;ZG93bnJldi54bWxQSwUGAAAAAAQABAD1AAAAigMAAAAA&#10;" path="m47,3l40,15,28,25,15,33,,33,3,25,5,18r5,-5l18,8,23,3,33,r7,l47,3xe" filled="f" strokecolor="#e15520" strokeweight="0">
                  <v:path arrowok="t" o:connecttype="custom" o:connectlocs="47,3;40,15;28,25;15,33;0,33;3,25;5,18;10,13;18,8;23,3;33,0;40,0;47,3" o:connectangles="0,0,0,0,0,0,0,0,0,0,0,0,0"/>
                </v:shape>
                <v:shape id="Freeform 7384" o:spid="_x0000_s1319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d/8QA&#10;AADcAAAADwAAAGRycy9kb3ducmV2LnhtbESPQWvCQBSE7wX/w/IEL0U3plRMdBVRbHs1Fb0+ss9k&#10;Mfs2ZFeN/75bKPQ4zMw3zHLd20bcqfPGsYLpJAFBXDptuFJw/N6P5yB8QNbYOCYFT/KwXg1elphr&#10;9+AD3YtQiQhhn6OCOoQ2l9KXNVn0E9cSR+/iOoshyq6SusNHhNtGpkkykxYNx4UaW9rWVF6Lm1Vw&#10;Ll6vma5O22P4nGWHzYdJ33dGqdGw3yxABOrDf/iv/aUVpN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Hf/EAAAA3AAAAA8AAAAAAAAAAAAAAAAAmAIAAGRycy9k&#10;b3ducmV2LnhtbFBLBQYAAAAABAAEAPUAAACJAwAAAAA=&#10;" path="m48,42l100,,48,42xm48,42l38,55,28,65,15,72,,72,,65,5,60r5,-8l15,47r8,-2l30,42r8,-2l48,42xe" fillcolor="#f3be00" stroked="f">
                  <v:path arrowok="t" o:connecttype="custom" o:connectlocs="48,42;100,0;48,42;48,42;38,55;28,65;15,72;0,72;0,65;5,60;10,52;15,47;23,45;30,42;38,40;48,42" o:connectangles="0,0,0,0,0,0,0,0,0,0,0,0,0,0,0,0"/>
                  <o:lock v:ext="edit" verticies="t"/>
                </v:shape>
                <v:shape id="Freeform 7385" o:spid="_x0000_s1320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sBcIA&#10;AADcAAAADwAAAGRycy9kb3ducmV2LnhtbESPzarCMBSE9xd8h3AEd9fUIkWrUUQQxIXgz8LloTm2&#10;xeakJLHWtzcXLrgcZuYbZrnuTSM6cr62rGAyTkAQF1bXXCq4Xna/MxA+IGtsLJOCN3lYrwY/S8y1&#10;ffGJunMoRYSwz1FBFUKbS+mLigz6sW2Jo3e3zmCI0pVSO3xFuGlkmiSZNFhzXKiwpW1FxeP8NAq6&#10;47ZM/ePtujCpi2x+O0zlM1NqNOw3CxCB+vAN/7f3WkE6n8LfmXg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ewFwgAAANwAAAAPAAAAAAAAAAAAAAAAAJgCAABkcnMvZG93&#10;bnJldi54bWxQSwUGAAAAAAQABAD1AAAAhwMAAAAA&#10;" path="m,42l52,,,42xe" filled="f" strokecolor="#1f1a17" strokeweight="0">
                  <v:path arrowok="t" o:connecttype="custom" o:connectlocs="0,42;52,0;0,42" o:connectangles="0,0,0"/>
                </v:shape>
                <v:shape id="Freeform 7386" o:spid="_x0000_s1321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qNMMA&#10;AADcAAAADwAAAGRycy9kb3ducmV2LnhtbESPQYvCMBSE74L/ITzBm6YWXLQaReoKXvZQ18MeH8mz&#10;LTYvpclq++/NwoLHYWa+Ybb73jbiQZ2vHStYzBMQxNqZmksF1+/TbAXCB2SDjWNSMJCH/W482mJm&#10;3JMLelxCKSKEfYYKqhDaTEqvK7Lo564ljt7NdRZDlF0pTYfPCLeNTJPkQ1qsOS5U2FJekb5ffq0C&#10;zT9f13ZY3nu9/jzkxyJPh6JWajrpDxsQgfrwDv+3z0ZBul7C35l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/qNMMAAADcAAAADwAAAAAAAAAAAAAAAACYAgAAZHJzL2Rv&#10;d25yZXYueG1sUEsFBgAAAAAEAAQA9QAAAIgDAAAAAA==&#10;" path="m48,2l38,15,28,25,15,32,,32,,25,5,20r5,-8l15,7,23,5,30,2,38,,48,2e" filled="f" strokecolor="#1f1a17" strokeweight="0">
                  <v:path arrowok="t" o:connecttype="custom" o:connectlocs="48,2;38,15;28,25;15,32;0,32;0,25;5,20;10,12;15,7;23,5;30,2;38,0;48,2" o:connectangles="0,0,0,0,0,0,0,0,0,0,0,0,0"/>
                </v:shape>
                <v:shape id="Freeform 7387" o:spid="_x0000_s1322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+ysUA&#10;AADcAAAADwAAAGRycy9kb3ducmV2LnhtbESP3WrCQBSE7wu+w3KE3tWNsfUnukoQCqVXrfoAh+wx&#10;CWbPxt1NjD59t1Do5TAz3zCb3WAa0ZPztWUF00kCgriwuuZSwen4/rIE4QOyxsYyKbiTh9129LTB&#10;TNsbf1N/CKWIEPYZKqhCaDMpfVGRQT+xLXH0ztYZDFG6UmqHtwg3jUyTZC4N1hwXKmxpX1FxOXRG&#10;gVu8yVmffzazr3T1urhOuzp/dEo9j4d8DSLQEP7Df+0PrSBdz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b7KxQAAANwAAAAPAAAAAAAAAAAAAAAAAJgCAABkcnMv&#10;ZG93bnJldi54bWxQSwUGAAAAAAQABAD1AAAAigMAAAAA&#10;" path="m48,60l90,,48,60xm48,60l40,75,30,85r-7,3l18,90r-8,3l,90,3,83,5,75r5,-5l18,65r7,-5l33,58r7,l48,60xe" fillcolor="#f3be00" stroked="f">
                  <v:path arrowok="t" o:connecttype="custom" o:connectlocs="48,60;90,0;48,60;48,60;40,75;30,85;23,88;18,90;10,93;0,90;3,83;5,75;10,70;18,65;25,60;33,58;40,58;48,60" o:connectangles="0,0,0,0,0,0,0,0,0,0,0,0,0,0,0,0,0,0"/>
                  <o:lock v:ext="edit" verticies="t"/>
                </v:shape>
                <v:shape id="Freeform 7388" o:spid="_x0000_s1323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WycYA&#10;AADcAAAADwAAAGRycy9kb3ducmV2LnhtbESPQWsCMRSE7wX/Q3iCl6LZ7sG2W6NoVSi9FLciHh+b&#10;183i5mVJ4rr9902h0OMwM98wi9VgW9GTD41jBQ+zDARx5XTDtYLj5376BCJEZI2tY1LwTQFWy9Hd&#10;Agvtbnygvoy1SBAOBSowMXaFlKEyZDHMXEecvC/nLcYkfS21x1uC21bmWTaXFhtOCwY7ejVUXcqr&#10;VbA1fne552bdXz/ez6dDbublZqPUZDysX0BEGuJ/+K/9phXkz4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PWycYAAADcAAAADwAAAAAAAAAAAAAAAACYAgAAZHJz&#10;L2Rvd25yZXYueG1sUEsFBgAAAAAEAAQA9QAAAIsDAAAAAA==&#10;" path="m,60l42,,,60xe" filled="f" strokecolor="#e15520" strokeweight="0">
                  <v:path arrowok="t" o:connecttype="custom" o:connectlocs="0,60;42,0;0,60" o:connectangles="0,0,0"/>
                </v:shape>
                <v:shape id="Freeform 7389" o:spid="_x0000_s1324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ir8MA&#10;AADcAAAADwAAAGRycy9kb3ducmV2LnhtbERPz2vCMBS+C/sfwht4EU2VbWpnFBGECgPRefH21ry1&#10;Zc1LTTJb/3tzEDx+fL8Xq87U4krOV5YVjEcJCOLc6ooLBafv7XAGwgdkjbVlUnAjD6vlS2+BqbYt&#10;H+h6DIWIIexTVFCG0KRS+rwkg35kG+LI/VpnMEToCqkdtjHc1HKSJB/SYMWxocSGNiXlf8d/o+Bt&#10;PW+z87mYfv1k291uQLh/dxel+q/d+hNEoC48xQ93phVM5nFtP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5ir8MAAADcAAAADwAAAAAAAAAAAAAAAACYAgAAZHJzL2Rv&#10;d25yZXYueG1sUEsFBgAAAAAEAAQA9QAAAIgDAAAAAA==&#10;" path="m48,2l40,17,30,27r-7,3l18,32r-8,3l,32,3,25,5,17r5,-5l18,7,25,2,33,r7,l48,2xe" filled="f" strokecolor="#e15520" strokeweight="0">
                  <v:path arrowok="t" o:connecttype="custom" o:connectlocs="48,2;40,17;30,27;23,30;18,32;10,35;0,32;3,25;5,17;10,12;18,7;25,2;33,0;40,0;48,2" o:connectangles="0,0,0,0,0,0,0,0,0,0,0,0,0,0,0"/>
                </v:shape>
                <v:shape id="Freeform 7390" o:spid="_x0000_s1325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5WcYA&#10;AADcAAAADwAAAGRycy9kb3ducmV2LnhtbESPQWvCQBSE7wX/w/KEXopuTIuY1FWkWOvFg4mFHh/Z&#10;1ySafZtmV43/3i0Uehxm5htmvuxNIy7Uudqygsk4AkFcWF1zqeCQv49mIJxH1thYJgU3crBcDB7m&#10;mGp75T1dMl+KAGGXooLK+zaV0hUVGXRj2xIH79t2Bn2QXSl1h9cAN42Mo2gqDdYcFips6a2i4pSd&#10;TaB8ymPys3553mUfm1we4m29fvpS6nHYr15BeOr9f/ivvdUK4iS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o5WcYAAADcAAAADwAAAAAAAAAAAAAAAACYAgAAZHJz&#10;L2Rvd25yZXYueG1sUEsFBgAAAAAEAAQA9QAAAIsDAAAAAA==&#10;" path="m48,57l95,,48,57xm48,57l38,72,28,82r-8,3l15,87r-7,l,87,,80,5,72r5,-5l15,62r8,-5l30,55r8,l48,57xe" fillcolor="#f3be00" stroked="f">
                  <v:path arrowok="t" o:connecttype="custom" o:connectlocs="48,57;95,0;48,57;48,57;38,72;28,82;20,85;15,87;8,87;0,87;0,80;5,72;10,67;15,62;23,57;30,55;38,55;48,57" o:connectangles="0,0,0,0,0,0,0,0,0,0,0,0,0,0,0,0,0,0"/>
                  <o:lock v:ext="edit" verticies="t"/>
                </v:shape>
                <v:shape id="Freeform 7391" o:spid="_x0000_s1326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JvMIA&#10;AADcAAAADwAAAGRycy9kb3ducmV2LnhtbERPy2oCMRTdF/yHcAU3RZO2VGQ0I9U+KIgLn+vL5M4D&#10;JzfDJGr6982i0OXhvBfLaFtxo943jjU8TRQI4sKZhisNx8PneAbCB2SDrWPS8EMelvngYYGZcXfe&#10;0W0fKpFC2GeooQ6hy6T0RU0W/cR1xIkrXW8xJNhX0vR4T+G2lc9KTaXFhlNDjR2tayou+6vV8Bo3&#10;7vS+VrFaPTYf5125XX0VRuvRML7NQQSK4V/85/42Gl5Ump/Op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wm8wgAAANwAAAAPAAAAAAAAAAAAAAAAAJgCAABkcnMvZG93&#10;bnJldi54bWxQSwUGAAAAAAQABAD1AAAAhwMAAAAA&#10;" path="m,57l47,,,57xe" filled="f" strokecolor="#e15520" strokeweight="0">
                  <v:path arrowok="t" o:connecttype="custom" o:connectlocs="0,57;47,0;0,57" o:connectangles="0,0,0"/>
                </v:shape>
                <v:shape id="Freeform 7392" o:spid="_x0000_s1327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+iMYA&#10;AADcAAAADwAAAGRycy9kb3ducmV2LnhtbESPQWvCQBSE74L/YXlCb3WjhVajq1hBKq0eNHp/ZJ9J&#10;cPdtmt2atL++Wyh4HGbmG2a+7KwRN2p85VjBaJiAIM6drrhQcMo2jxMQPiBrNI5JwTd5WC76vTmm&#10;2rV8oNsxFCJC2KeooAyhTqX0eUkW/dDVxNG7uMZiiLIppG6wjXBr5DhJnqXFiuNCiTWtS8qvxy+r&#10;oAg/r+PttDWnt8+zefnYZe+XfabUw6BbzUAE6sI9/N/eagVPyQ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C+iMYAAADcAAAADwAAAAAAAAAAAAAAAACYAgAAZHJz&#10;L2Rvd25yZXYueG1sUEsFBgAAAAAEAAQA9QAAAIsDAAAAAA==&#10;" path="m48,2l38,17,28,27r-8,3l15,32r-7,l,32,,25,5,17r5,-5l15,7,23,2,30,r8,l48,2xe" filled="f" strokecolor="#e15520" strokeweight="0">
                  <v:path arrowok="t" o:connecttype="custom" o:connectlocs="48,2;38,17;28,27;20,30;15,32;8,32;0,32;0,25;5,17;10,12;15,7;23,2;30,0;38,0;48,2" o:connectangles="0,0,0,0,0,0,0,0,0,0,0,0,0,0,0"/>
                </v:shape>
                <v:shape id="Freeform 7393" o:spid="_x0000_s1328" style="position:absolute;left:6782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xYMQA&#10;AADcAAAADwAAAGRycy9kb3ducmV2LnhtbESPW2vCQBCF3wX/wzJC3+qmKahEV6lCqUJ98FLo45id&#10;JqHZ2ZAdNf77rlDw8XAuH2e26FytLtSGyrOBl2ECijj3tuLCwPHw/jwBFQTZYu2ZDNwowGLe780w&#10;s/7KO7rspVBxhEOGBkqRJtM65CU5DEPfEEfvx7cOJcq20LbFaxx3tU6TZKQdVhwJJTa0Kin/3Z9d&#10;hHy5z+9tWFZypO1N1ptx+rE5GfM06N6moIQ6eYT/22tr4DVJ4X4mHg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cWDEAAAA3AAAAA8AAAAAAAAAAAAAAAAAmAIAAGRycy9k&#10;b3ducmV2LnhtbFBLBQYAAAAABAAEAPUAAACJAwAAAAA=&#10;" path="m44,52l89,,44,52xm44,52l37,67,27,77r-7,5l15,84r-8,l,84,,77,2,69,7,62r8,-5l20,54r7,-5l37,49r7,3xe" fillcolor="#f3be00" stroked="f">
                  <v:path arrowok="t" o:connecttype="custom" o:connectlocs="44,52;89,0;44,52;44,52;37,67;27,77;20,82;15,84;7,84;0,84;0,77;2,69;7,62;15,57;20,54;27,49;37,49;44,52" o:connectangles="0,0,0,0,0,0,0,0,0,0,0,0,0,0,0,0,0,0"/>
                  <o:lock v:ext="edit" verticies="t"/>
                </v:shape>
                <v:shape id="Freeform 7394" o:spid="_x0000_s1329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PxMQA&#10;AADcAAAADwAAAGRycy9kb3ducmV2LnhtbESPQYvCMBSE74L/ITzBi6ypistSTUUFpbAnXXvw9mie&#10;bWnzUpqo9d+bhYU9DjPzDbPe9KYRD+pcZVnBbBqBIM6trrhQcPk5fHyBcB5ZY2OZFLzIwSYZDtYY&#10;a/vkEz3OvhABwi5GBaX3bSyly0sy6Ka2JQ7ezXYGfZBdIXWHzwA3jZxH0ac0WHFYKLGlfUl5fb4b&#10;Bekx/c5n7jVZ6iI71FuXXS+7TKnxqN+uQHjq/X/4r51qBYtoAb9nwhGQy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T8TEAAAA3AAAAA8AAAAAAAAAAAAAAAAAmAIAAGRycy9k&#10;b3ducmV2LnhtbFBLBQYAAAAABAAEAPUAAACJAwAAAAA=&#10;" path="m,52l45,,,52xe" filled="f" strokecolor="#e15520" strokeweight="0">
                  <v:path arrowok="t" o:connecttype="custom" o:connectlocs="0,52;45,0;0,52" o:connectangles="0,0,0"/>
                </v:shape>
                <v:shape id="Freeform 7395" o:spid="_x0000_s1330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XGnsUA&#10;AADcAAAADwAAAGRycy9kb3ducmV2LnhtbESPT2vCQBTE70K/w/IKvdVNbagSswmlIFVqD1XB6yP7&#10;8odm34bsNibf3i0IHoeZ+Q2T5qNpxUC9aywreJlHIIgLqxuuFJyOm+cVCOeRNbaWScFEDvLsYZZi&#10;ou2Ff2g4+EoECLsEFdTed4mUrqjJoJvbjjh4pe0N+iD7SuoeLwFuWrmIojdpsOGwUGNHHzUVv4c/&#10;o+Bz15yn477YLg2thu8yHvALpVJPj+P7GoSn0d/Dt/ZWK3iNYv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caexQAAANwAAAAPAAAAAAAAAAAAAAAAAJgCAABkcnMv&#10;ZG93bnJldi54bWxQSwUGAAAAAAQABAD1AAAAigMAAAAA&#10;" path="m44,3l37,18,27,28r-7,5l15,35r-8,l,35,,28,2,20,7,13,15,8,20,5,27,,37,r7,3xe" filled="f" strokecolor="#e15520" strokeweight="0">
                  <v:path arrowok="t" o:connecttype="custom" o:connectlocs="44,3;37,18;27,28;20,33;15,35;7,35;0,35;0,28;2,20;7,13;15,8;20,5;27,0;37,0;44,3" o:connectangles="0,0,0,0,0,0,0,0,0,0,0,0,0,0,0"/>
                </v:shape>
                <v:shape id="Freeform 7396" o:spid="_x0000_s1331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jhsQA&#10;AADcAAAADwAAAGRycy9kb3ducmV2LnhtbESP0WrCQBRE3wv+w3ILvjW7VZSSuooklNqnEuMHXLLX&#10;JCR7N2RXTfv1XUHo4zAzZ5jNbrK9uNLoW8caXhMFgrhypuVaw6n8eHkD4QOywd4xafghD7vt7GmD&#10;qXE3Luh6DLWIEPYpamhCGFIpfdWQRZ+4gTh6ZzdaDFGOtTQj3iLc9nKh1FpabDkuNDhQ1lDVHS9W&#10;w+el+/49FMU674w7DV8rlWel0nr+PO3fQQSawn/40T4YDUu1gv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Q44bEAAAA3AAAAA8AAAAAAAAAAAAAAAAAmAIAAGRycy9k&#10;b3ducmV2LnhtbFBLBQYAAAAABAAEAPUAAACJAwAAAAA=&#10;" path="m47,60l85,,47,60xm47,60l40,74,30,84r-8,3l18,89r-8,3l,92,3,84,5,77r5,-7l15,65r7,-5l30,57r10,l47,60xe" fillcolor="#f3be00" stroked="f">
                  <v:path arrowok="t" o:connecttype="custom" o:connectlocs="47,60;85,0;47,60;47,60;40,74;30,84;22,87;18,89;10,92;0,92;3,84;5,77;10,70;15,65;22,60;30,57;40,57;47,60" o:connectangles="0,0,0,0,0,0,0,0,0,0,0,0,0,0,0,0,0,0"/>
                  <o:lock v:ext="edit" verticies="t"/>
                </v:shape>
                <v:shape id="Freeform 7397" o:spid="_x0000_s1332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lRcYA&#10;AADcAAAADwAAAGRycy9kb3ducmV2LnhtbESPzW7CMBCE75X6DtZW6q3YlAqlKQ5CSC299MDPhdsq&#10;XpJAvE5tQ8Lb15WQOI5m5hvNbD7YVlzIh8axhvFIgSAunWm40rDbfr5kIEJENtg6Jg1XCjAvHh9m&#10;mBvX85oum1iJBOGQo4Y6xi6XMpQ1WQwj1xEn7+C8xZikr6Tx2Ce4beWrUlNpseG0UGNHy5rK0+Zs&#10;NZzf/cqtMrk4qolaXr9+9+bnba/189Ow+AARaYj38K39bTRM1BT+z6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mlRcYAAADcAAAADwAAAAAAAAAAAAAAAACYAgAAZHJz&#10;L2Rvd25yZXYueG1sUEsFBgAAAAAEAAQA9QAAAIsDAAAAAA==&#10;" path="m,60l38,,,60xe" filled="f" strokecolor="#e15520" strokeweight="0">
                  <v:path arrowok="t" o:connecttype="custom" o:connectlocs="0,60;38,0;0,60" o:connectangles="0,0,0"/>
                </v:shape>
                <v:shape id="Freeform 7398" o:spid="_x0000_s1333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7GMYA&#10;AADcAAAADwAAAGRycy9kb3ducmV2LnhtbESPQWsCMRSE74X+h/AEbzWx1ipbo2yFQvVUt4oeH5vX&#10;3aWblyWJuv33jVDocZiZb5jFqretuJAPjWMN45ECQVw603ClYf/59jAHESKywdYxafihAKvl/d0C&#10;M+OuvKNLESuRIBwy1FDH2GVShrImi2HkOuLkfTlvMSbpK2k8XhPctvJRqWdpseG0UGNH65rK7+Js&#10;NbTF4bSbbtfqyR/yzfY4zWfn1w+th4M+fwERqY//4b/2u9EwUTO4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Y7GMYAAADcAAAADwAAAAAAAAAAAAAAAACYAgAAZHJz&#10;L2Rvd25yZXYueG1sUEsFBgAAAAAEAAQA9QAAAIsDAAAAAA==&#10;" path="m47,3l40,17,30,27r-8,3l18,32r-8,3l,35,3,27,5,20r5,-7l15,8,22,3,30,,40,r7,3xe" filled="f" strokecolor="#e15520" strokeweight="0">
                  <v:path arrowok="t" o:connecttype="custom" o:connectlocs="47,3;40,17;30,27;22,30;18,32;10,35;0,35;3,27;5,20;10,13;15,8;22,3;30,0;40,0;47,3" o:connectangles="0,0,0,0,0,0,0,0,0,0,0,0,0,0,0"/>
                </v:shape>
                <v:shape id="Freeform 7399" o:spid="_x0000_s1334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1fsIA&#10;AADcAAAADwAAAGRycy9kb3ducmV2LnhtbERPz2vCMBS+C/sfwht4W1N1FKlGkYFsDnewK+z6bN7a&#10;sOalNJmt++uXg+Dx4/u93o62FRfqvXGsYJakIIgrpw3XCsrP/dMShA/IGlvHpOBKHrabh8kac+0G&#10;PtGlCLWIIexzVNCE0OVS+qohiz5xHXHkvl1vMUTY11L3OMRw28p5mmbSouHY0GBHLw1VP8WvVfBR&#10;HObPX+z4770qUWZnsz++GqWmj+NuBSLQGO7im/tNK1ikcW0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vV+wgAAANwAAAAPAAAAAAAAAAAAAAAAAJgCAABkcnMvZG93&#10;bnJldi54bWxQSwUGAAAAAAQABAD1AAAAhwMAAAAA&#10;" path="m42,68l75,,42,68xm42,68l35,85,25,98r-5,5l15,105r-8,3l,110,,100,3,93,7,85r5,-7l20,73r7,-3l35,68r7,xe" fillcolor="#f3be00" stroked="f">
                  <v:path arrowok="t" o:connecttype="custom" o:connectlocs="42,68;75,0;42,68;42,68;35,85;25,98;20,103;15,105;7,108;0,110;0,100;3,93;7,85;12,78;20,73;27,70;35,68;42,68" o:connectangles="0,0,0,0,0,0,0,0,0,0,0,0,0,0,0,0,0,0"/>
                  <o:lock v:ext="edit" verticies="t"/>
                </v:shape>
                <v:shape id="Freeform 7400" o:spid="_x0000_s1335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OIcYA&#10;AADcAAAADwAAAGRycy9kb3ducmV2LnhtbESPT2vCQBTE7wW/w/KE3urGSv0TXaUKhdJcqhG8PrPP&#10;bDT7NmS3Mf323UKhx2FmfsOsNr2tRUetrxwrGI8SEMSF0xWXCo7529MchA/IGmvHpOCbPGzWg4cV&#10;ptrdeU/dIZQiQtinqMCE0KRS+sKQRT9yDXH0Lq61GKJsS6lbvEe4reVzkkylxYrjgsGGdoaK2+HL&#10;Kqj4c3uddeN89pJtz1lmpvkpfCj1OOxflyAC9eE//Nd+1womyQJ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qOIcYAAADcAAAADwAAAAAAAAAAAAAAAACYAgAAZHJz&#10;L2Rvd25yZXYueG1sUEsFBgAAAAAEAAQA9QAAAIsDAAAAAA==&#10;" path="m,68l33,,,68xe" filled="f" strokecolor="#e15520" strokeweight="0">
                  <v:path arrowok="t" o:connecttype="custom" o:connectlocs="0,68;33,0;0,68" o:connectangles="0,0,0"/>
                </v:shape>
                <v:shape id="Freeform 7401" o:spid="_x0000_s1336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akb8A&#10;AADcAAAADwAAAGRycy9kb3ducmV2LnhtbERPy4rCMBTdC/5DuII7TXVApBpFBMGVw1RxfW1uH9jc&#10;lCTW6tdPFoLLw3mvt71pREfO15YVzKYJCOLc6ppLBZfzYbIE4QOyxsYyKXiRh+1mOFhjqu2T/6jL&#10;QiliCPsUFVQhtKmUPq/IoJ/aljhyhXUGQ4SulNrhM4abRs6TZCEN1hwbKmxpX1F+zx5Gwe7Nr871&#10;p0U7Pxe3Q3Ytrjf7q9R41O9WIAL14Sv+uI9awc8szo9n4hG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9tqRvwAAANwAAAAPAAAAAAAAAAAAAAAAAJgCAABkcnMvZG93bnJl&#10;di54bWxQSwUGAAAAAAQABAD1AAAAhAMAAAAA&#10;" path="m42,l35,17,25,30r-5,5l15,37,7,40,,42,,32,3,25,7,17r5,-7l20,5,27,2,35,r7,xe" filled="f" strokecolor="#e15520" strokeweight="0">
                  <v:path arrowok="t" o:connecttype="custom" o:connectlocs="42,0;35,17;25,30;20,35;15,37;7,40;0,42;0,32;3,25;7,17;12,10;20,5;27,2;35,0;42,0" o:connectangles="0,0,0,0,0,0,0,0,0,0,0,0,0,0,0"/>
                </v:shape>
                <v:shape id="Freeform 7402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UDsQA&#10;AADcAAAADwAAAGRycy9kb3ducmV2LnhtbESPQWvCQBSE7wX/w/IEb3UTA6VEN0EKouipqd6f2ddN&#10;2uzbkF01+uu7hUKPw8x8w6zK0XbiSoNvHStI5wkI4trplo2C48fm+RWED8gaO8ek4E4eymLytMJc&#10;uxu/07UKRkQI+xwVNCH0uZS+bsiin7ueOHqfbrAYohyM1APeItx2cpEkL9Jiy3GhwZ7eGqq/q4tV&#10;sHlk6Tmrv6p1dTTbuzm5vT44pWbTcb0EEWgM/+G/9k4ryNI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lA7EAAAA3AAAAA8AAAAAAAAAAAAAAAAAmAIAAGRycy9k&#10;b3ducmV2LnhtbFBLBQYAAAAABAAEAPUAAACJAwAAAAA=&#10;" path="m10,r7,15l20,28,17,43,10,58,7,53,3,45r,-7l,30,,23,3,15,5,8,10,xe" fillcolor="#f3be00" stroked="f">
                  <v:path arrowok="t" o:connecttype="custom" o:connectlocs="10,0;17,15;20,28;17,43;10,58;7,53;3,45;3,38;0,30;0,23;3,15;5,8;10,0" o:connectangles="0,0,0,0,0,0,0,0,0,0,0,0,0"/>
                </v:shape>
                <v:shape id="Freeform 7403" o:spid="_x0000_s1338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+UMUA&#10;AADcAAAADwAAAGRycy9kb3ducmV2LnhtbESPT2vCQBTE70K/w/IK3nQTRVtSVwktYm6i/QO9PbKv&#10;STD7NuxuTfz2riB4HGbmN8xqM5hWnMn5xrKCdJqAIC6tbrhS8PW5nbyC8AFZY2uZFFzIw2b9NFph&#10;pm3PBzofQyUihH2GCuoQukxKX9Zk0E9tRxy9P+sMhihdJbXDPsJNK2dJspQGG44LNXb0XlN5Ov4b&#10;BbrLi49ycfp11fynKPqXPe++90qNn4f8DUSgITzC93ahFczTGd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H5QxQAAANwAAAAPAAAAAAAAAAAAAAAAAJgCAABkcnMv&#10;ZG93bnJldi54bWxQSwUGAAAAAAQABAD1AAAAigMAAAAA&#10;" path="m10,r7,15l20,28,17,43,10,58,7,53,3,45r,-7l,30,,23,3,15,5,8,10,e" filled="f" strokecolor="#e15520" strokeweight="0">
                  <v:path arrowok="t" o:connecttype="custom" o:connectlocs="10,0;17,15;20,28;17,43;10,58;7,53;3,45;3,38;0,30;0,23;3,15;5,8;10,0" o:connectangles="0,0,0,0,0,0,0,0,0,0,0,0,0"/>
                </v:shape>
                <v:shape id="Freeform 7404" o:spid="_x0000_s1339" style="position:absolute;left:6712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Dk8YA&#10;AADcAAAADwAAAGRycy9kb3ducmV2LnhtbESPQWvCQBSE7wX/w/IK3uomKkVSV6mCqOChxhza22v2&#10;mQSzb0N2NfHfu0Khx2FmvmHmy97U4katqywriEcRCOLc6ooLBdlp8zYD4TyyxtoyKbiTg+Vi8DLH&#10;RNuOj3RLfSEChF2CCkrvm0RKl5dk0I1sQxy8s20N+iDbQuoWuwA3tRxH0bs0WHFYKLGhdUn5Jb0a&#10;BT/Zdf31fZiOu229Kn73q+qQxqlSw9f+8wOEp97/h//aO61gEk/g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RDk8YAAADcAAAADwAAAAAAAAAAAAAAAACYAgAAZHJz&#10;L2Rvd25yZXYueG1sUEsFBgAAAAAEAAQA9QAAAIsDAAAAAA==&#10;" path="m13,68r5,15l20,98r-2,15l10,125,5,120,3,115r,-7l,100,3,90,5,83,8,75r5,-7xm10,68l27,,10,68xe" fillcolor="#f3be00" stroked="f">
                  <v:path arrowok="t" o:connecttype="custom" o:connectlocs="13,68;18,83;20,98;18,113;10,125;5,120;3,115;3,108;0,100;3,90;5,83;8,75;13,68;10,68;27,0;10,68" o:connectangles="0,0,0,0,0,0,0,0,0,0,0,0,0,0,0,0"/>
                  <o:lock v:ext="edit" verticies="t"/>
                </v:shape>
                <v:shape id="Freeform 7405" o:spid="_x0000_s1340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csYA&#10;AADcAAAADwAAAGRycy9kb3ducmV2LnhtbESPQWvCQBSE74X+h+UJ3uomVUNNs0rRCoIgNLZ4fc0+&#10;k9Ds25jdavz33YLgcZiZb5hs0ZtGnKlztWUF8SgCQVxYXXOp4HO/fnoB4TyyxsYyKbiSg8X88SHD&#10;VNsLf9A596UIEHYpKqi8b1MpXVGRQTeyLXHwjrYz6IPsSqk7vAS4aeRzFCXSYM1hocKWlhUVP/mv&#10;UfB1MvlstVrvzWGaTP11t33n5Fup4aB/ewXhqff38K290QrG8QT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0hcsYAAADcAAAADwAAAAAAAAAAAAAAAACYAgAAZHJz&#10;L2Rvd25yZXYueG1sUEsFBgAAAAAEAAQA9QAAAIsDAAAAAA==&#10;" path="m13,r5,15l20,30,18,45,10,57,5,52,3,47r,-7l,32,3,22,5,15,8,7,13,xe" filled="f" strokecolor="#e15520" strokeweight="0">
                  <v:path arrowok="t" o:connecttype="custom" o:connectlocs="13,0;18,15;20,30;18,45;10,57;5,52;3,47;3,40;0,32;3,22;5,15;8,7;13,0" o:connectangles="0,0,0,0,0,0,0,0,0,0,0,0,0"/>
                </v:shape>
                <v:shape id="Freeform 7406" o:spid="_x0000_s1341" style="position:absolute;left:6722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SdsYA&#10;AADcAAAADwAAAGRycy9kb3ducmV2LnhtbESPQWsCMRSE7wX/Q3hCL0WzVlpkNYoVCgWh1K2gx8fm&#10;mV3cvCxJ6q7+elMo9DjMzDfMYtXbRlzIh9qxgsk4A0FcOl2zUbD/fh/NQISIrLFxTAquFGC1HDws&#10;MNeu4x1dimhEgnDIUUEVY5tLGcqKLIaxa4mTd3LeYkzSG6k9dgluG/mcZa/SYs1pocKWNhWV5+LH&#10;Krj5cHyKn53dvhU3c8hKszl+dUo9Dvv1HESkPv6H/9ofWsF08gK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3SdsYAAADcAAAADwAAAAAAAAAAAAAAAACYAgAAZHJz&#10;L2Rvd25yZXYueG1sUEsFBgAAAAAEAAQA9QAAAIsDAAAAAA==&#10;" path="m,68l17,,,68e" filled="f" strokecolor="#e15520" strokeweight="0">
                  <v:path arrowok="t" o:connecttype="custom" o:connectlocs="0,68;17,0;0,68" o:connectangles="0,0,0"/>
                </v:shape>
                <v:shape id="Freeform 7407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Rw8QA&#10;AADcAAAADwAAAGRycy9kb3ducmV2LnhtbESPQWvCQBSE7wX/w/KE3uomVsSmrhLUgqUno/X8yL4m&#10;wd23Mbs16b/vFgoeh5n5hlmuB2vEjTrfOFaQThIQxKXTDVcKTse3pwUIH5A1Gsek4Ic8rFejhyVm&#10;2vV8oFsRKhEh7DNUUIfQZlL6siaLfuJa4uh9uc5iiLKrpO6wj3Br5DRJ5tJiw3GhxpY2NZWX4tsq&#10;yD8qNtvzy6JN5Xn3fm16M/vMlXocD/kriEBDuIf/23ut4Dmd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kcPEAAAA3AAAAA8AAAAAAAAAAAAAAAAAmAIAAGRycy9k&#10;b3ducmV2LnhtbFBLBQYAAAAABAAEAPUAAACJAwAAAAA=&#10;" path="m8,r7,15l18,28r,15l13,55,8,53,3,45,,38,,30,,23,,15,3,8,8,xe" fillcolor="#f3be00" stroked="f">
                  <v:path arrowok="t" o:connecttype="custom" o:connectlocs="8,0;15,15;18,28;18,43;13,55;8,53;3,45;0,38;0,30;0,23;0,15;3,8;8,0" o:connectangles="0,0,0,0,0,0,0,0,0,0,0,0,0"/>
                </v:shape>
                <v:shape id="Freeform 7408" o:spid="_x0000_s1343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q8MUA&#10;AADcAAAADwAAAGRycy9kb3ducmV2LnhtbESPUWvCQBCE3wv9D8cWfCl6iUJqU09RQbFPUvUHLLlt&#10;EprbC7lVo7/eKxT6OMzMN8xs0btGXagLtWcD6SgBRVx4W3Np4HTcDKeggiBbbDyTgRsFWMyfn2aY&#10;W3/lL7ocpFQRwiFHA5VIm2sdioochpFviaP37TuHEmVXatvhNcJdo8dJkmmHNceFCltaV1T8HM7O&#10;QLaW8jO73ZvXe7rar9qdTDbbd2MGL/3yA5RQL//hv/bOGpikb/B7Jh4B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6rwxQAAANwAAAAPAAAAAAAAAAAAAAAAAJgCAABkcnMv&#10;ZG93bnJldi54bWxQSwUGAAAAAAQABAD1AAAAigMAAAAA&#10;" path="m8,r7,15l18,28r,15l13,55,8,53,3,45,,38,,30,,23,,15,3,8,8,e" filled="f" strokecolor="#e15520" strokeweight="0">
                  <v:path arrowok="t" o:connecttype="custom" o:connectlocs="8,0;15,15;18,28;18,43;13,55;8,53;3,45;0,38;0,30;0,23;0,15;3,8;8,0" o:connectangles="0,0,0,0,0,0,0,0,0,0,0,0,0"/>
                </v:shape>
                <v:shape id="Freeform 7409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758IA&#10;AADcAAAADwAAAGRycy9kb3ducmV2LnhtbERPTYvCMBC9C/6HMMJeZE1dQXa7RlFBEVTKqgseh2Zs&#10;i82kNNHWf28OgsfH+57MWlOKO9WusKxgOIhAEKdWF5wpOB1Xn98gnEfWWFomBQ9yMJt2OxOMtW34&#10;j+4Hn4kQwi5GBbn3VSylS3My6Aa2Ig7cxdYGfYB1JnWNTQg3pfyKorE0WHBoyLGiZU7p9XAzChaL&#10;c7JNzo20/baU//vd6Ge9YqU+eu38F4Sn1r/FL/dGKxgNw9pwJhw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7vnwgAAANwAAAAPAAAAAAAAAAAAAAAAAJgCAABkcnMvZG93&#10;bnJldi54bWxQSwUGAAAAAAQABAD1AAAAhwMAAAAA&#10;" path="m,64l7,,,64xe" fillcolor="#f3be00" stroked="f">
                  <v:path arrowok="t" o:connecttype="custom" o:connectlocs="0,64;7,0;0,64" o:connectangles="0,0,0"/>
                </v:shape>
                <v:shape id="Freeform 7410" o:spid="_x0000_s1345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u+8UA&#10;AADcAAAADwAAAGRycy9kb3ducmV2LnhtbESPQWvCQBSE74X+h+UVeim6MYVioquIIHgqVMXS2yP7&#10;kg3Jvo3ZNUn/fbdQ6HGYmW+Y9XayrRio97VjBYt5AoK4cLrmSsHlfJgtQfiArLF1TAq+ycN28/iw&#10;xly7kT9oOIVKRAj7HBWYELpcSl8YsujnriOOXul6iyHKvpK6xzHCbSvTJHmTFmuOCwY72hsqmtPd&#10;Krg1A5d1es3kufscv0z5kmbNu1LPT9NuBSLQFP7Df+2jVvC6y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77xQAAANwAAAAPAAAAAAAAAAAAAAAAAJgCAABkcnMv&#10;ZG93bnJldi54bWxQSwUGAAAAAAQABAD1AAAAigMAAAAA&#10;" path="m,64l7,,,64xe" filled="f" strokecolor="#e15520" strokeweight="0">
                  <v:path arrowok="t" o:connecttype="custom" o:connectlocs="0,64;7,0;0,64" o:connectangles="0,0,0"/>
                </v:shape>
                <v:shape id="Freeform 7411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g/sMA&#10;AADcAAAADwAAAGRycy9kb3ducmV2LnhtbERPTU/CQBC9m/gfNmPiTbZCMKawEFCMhgsKhHCcdIe2&#10;oTtbd1da/z1zMPH48r6n89416kIh1p4NPA4yUMSFtzWXBva7t4dnUDEhW2w8k4FfijCf3d5MMbe+&#10;4y+6bFOpJIRjjgaqlNpc61hU5DAOfEss3MkHh0lgKLUN2Em4a/Qwy560w5qlocKWXioqztsfJ72f&#10;m3W3HC/DeJOOKzx/H17d+8GY+7t+MQGVqE//4j/3hzUwGsp8OSNH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g/sMAAADcAAAADwAAAAAAAAAAAAAAAACYAgAAZHJzL2Rv&#10;d25yZXYueG1sUEsFBgAAAAAEAAQA9QAAAIgDAAAAAA==&#10;" path="m8,r7,12l20,27r,13l15,55,10,50,5,42,3,37r,-7l,22,3,12,5,7,8,xe" fillcolor="#f3be00" stroked="f">
                  <v:path arrowok="t" o:connecttype="custom" o:connectlocs="8,0;15,12;20,27;20,40;15,55;10,50;5,42;3,37;3,30;0,22;3,12;5,7;8,0" o:connectangles="0,0,0,0,0,0,0,0,0,0,0,0,0"/>
                </v:shape>
                <v:shape id="Freeform 7412" o:spid="_x0000_s1347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xTsUA&#10;AADcAAAADwAAAGRycy9kb3ducmV2LnhtbESPQWsCMRSE74X+h/CEXqRmjVBkNYoV2wo9uVW8PjbP&#10;3W03L0uSutt/bwqFHoeZ+YZZrgfbiiv50DjWMJ1kIIhLZxquNBw/Xh7nIEJENtg6Jg0/FGC9ur9b&#10;Ym5czwe6FrESCcIhRw11jF0uZShrshgmriNO3sV5izFJX0njsU9w20qVZU/SYsNpocaOtjWVX8W3&#10;1aCK0/vreMa+/6TdMZ6VGr89W60fRsNmASLSEP/Df+290TBTU/g9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HFOxQAAANwAAAAPAAAAAAAAAAAAAAAAAJgCAABkcnMv&#10;ZG93bnJldi54bWxQSwUGAAAAAAQABAD1AAAAigMAAAAA&#10;" path="m8,r7,12l20,27r,13l15,55,10,50,5,42,3,37r,-7l,22,3,12,5,7,8,e" filled="f" strokecolor="#e15520" strokeweight="0">
                  <v:path arrowok="t" o:connecttype="custom" o:connectlocs="8,0;15,12;20,27;20,40;15,55;10,50;5,42;3,37;3,30;0,22;3,12;5,7;8,0" o:connectangles="0,0,0,0,0,0,0,0,0,0,0,0,0"/>
                </v:shape>
                <v:shape id="Freeform 7413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PCsIA&#10;AADcAAAADwAAAGRycy9kb3ducmV2LnhtbESPT2sCMRTE7wW/Q3iCt5q4isjWKEUoKJ7U0vNr8vYP&#10;3bwsm9Rdv70RBI/DzPyGWW8H14grdaH2rGE2VSCIjbc1lxq+L1/vKxAhIltsPJOGGwXYbkZva8yt&#10;7/lE13MsRYJwyFFDFWObSxlMRQ7D1LfEySt85zAm2ZXSdtgnuGtkptRSOqw5LVTY0q4i83f+dxqO&#10;ysmiLxrufxYHZ9rV0ajDr9aT8fD5ASLSEF/hZ3tvNcyzDB5n0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k8KwgAAANwAAAAPAAAAAAAAAAAAAAAAAJgCAABkcnMvZG93&#10;bnJldi54bWxQSwUGAAAAAAQABAD1AAAAhwMAAAAA&#10;" path="m,65l5,,,65xe" fillcolor="#f3be00" stroked="f">
                  <v:path arrowok="t" o:connecttype="custom" o:connectlocs="0,65;5,0;0,65" o:connectangles="0,0,0"/>
                </v:shape>
                <v:shape id="Freeform 7414" o:spid="_x0000_s1349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vR8MA&#10;AADcAAAADwAAAGRycy9kb3ducmV2LnhtbESPUWvCMBSF3wX/Q7iCb5raoozOKLIx2B5EdP6AS3PX&#10;1DY3JYla//0yGPh4OOd8h7PeDrYTN/KhcaxgMc9AEFdON1wrOH9/zF5AhIissXNMCh4UYLsZj9ZY&#10;anfnI91OsRYJwqFEBSbGvpQyVIYshrnriZP347zFmKSvpfZ4T3DbyTzLVtJiw2nBYE9vhqr2dLUK&#10;5MW852Z5aPy5rXWxb69fFyKlppNh9woi0hCf4f/2p1ZQ5AX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evR8MAAADcAAAADwAAAAAAAAAAAAAAAACYAgAAZHJzL2Rv&#10;d25yZXYueG1sUEsFBgAAAAAEAAQA9QAAAIgDAAAAAA==&#10;" path="m,65l5,,,65xe" filled="f" strokecolor="#e15520" strokeweight="0">
                  <v:path arrowok="t" o:connecttype="custom" o:connectlocs="0,65;5,0;0,65" o:connectangles="0,0,0"/>
                </v:shape>
                <v:shape id="Freeform 7415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qj8QA&#10;AADcAAAADwAAAGRycy9kb3ducmV2LnhtbESPQUsDMRSE70L/Q3gFbzbbuIhsm5ZSEISi0FbE4+vm&#10;uVncvGyTdLv+eyMIHoeZ+YZZrkfXiYFCbD1rmM8KEMS1Ny03Gt6OT3ePIGJCNth5Jg3fFGG9mtws&#10;sTL+ynsaDqkRGcKxQg02pb6SMtaWHMaZ74mz9+mDw5RlaKQJeM1w10lVFA/SYct5wWJPW0v11+Hi&#10;NLy3dlDnj/1wimHn6PWlJKVKrW+n42YBItGY/sN/7Wej4V6V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ao/EAAAA3AAAAA8AAAAAAAAAAAAAAAAAmAIAAGRycy9k&#10;b3ducmV2LnhtbFBLBQYAAAAABAAEAPUAAACJAwAAAAA=&#10;" path="m5,l15,12r5,15l20,42,15,54,10,49,5,44,3,37,,29,,22,,15,3,7,5,xe" fillcolor="#f3be00" stroked="f">
                  <v:path arrowok="t" o:connecttype="custom" o:connectlocs="5,0;15,12;20,27;20,42;15,54;10,49;5,44;3,37;0,29;0,22;0,15;3,7;5,0" o:connectangles="0,0,0,0,0,0,0,0,0,0,0,0,0"/>
                </v:shape>
                <v:shape id="Freeform 7416" o:spid="_x0000_s1351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O5sUA&#10;AADcAAAADwAAAGRycy9kb3ducmV2LnhtbESPQWvCQBSE7wX/w/KE3upGxdJGVxGpUMRDjQWvj+wz&#10;CWbfhn1bTfvr3UKhx2FmvmEWq9616kpBGs8GxqMMFHHpbcOVgc/j9ukFlERki61nMvBNAqvl4GGB&#10;ufU3PtC1iJVKEJYcDdQxdrnWUtbkUEa+I07e2QeHMclQaRvwluCu1ZMse9YOG04LNXa0qam8FF/O&#10;wGH6s9PHXsrXj1AUp0vcb+VNjHkc9us5qEh9/A//td+tgelkBr9n0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A7mxQAAANwAAAAPAAAAAAAAAAAAAAAAAJgCAABkcnMv&#10;ZG93bnJldi54bWxQSwUGAAAAAAQABAD1AAAAigMAAAAA&#10;" path="m5,l15,12r5,15l20,42,15,54,10,49,5,44,3,37,,29,,22,,15,3,7,5,e" filled="f" strokecolor="#e15520" strokeweight="0">
                  <v:path arrowok="t" o:connecttype="custom" o:connectlocs="5,0;15,12;20,27;20,42;15,54;10,49;5,44;3,37;0,29;0,22;0,15;3,7;5,0" o:connectangles="0,0,0,0,0,0,0,0,0,0,0,0,0"/>
                </v:shape>
                <v:shape id="Freeform 7417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omcQA&#10;AADcAAAADwAAAGRycy9kb3ducmV2LnhtbESPQYvCMBSE74L/ITzBm6Z2RZauUURw1ZOuurDHt82z&#10;LTYvpYm1/nsjCB6HmfmGmc5bU4qGaldYVjAaRiCIU6sLzhScjqvBJwjnkTWWlknBnRzMZ93OFBNt&#10;b/xDzcFnIkDYJagg975KpHRpTgbd0FbEwTvb2qAPss6krvEW4KaUcRRNpMGCw0KOFS1zSi+Hq1Ew&#10;/v9LV2v+bu36d7vfm/tuEReNUv1eu/gC4an17/CrvdEKPuIJ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/KJnEAAAA3AAAAA8AAAAAAAAAAAAAAAAAmAIAAGRycy9k&#10;b3ducmV2LnhtbFBLBQYAAAAABAAEAPUAAACJAwAAAAA=&#10;" path="m,68l3,,,68xe" fillcolor="#f3be00" stroked="f">
                  <v:path arrowok="t" o:connecttype="custom" o:connectlocs="0,68;3,0;0,68" o:connectangles="0,0,0"/>
                </v:shape>
                <v:shape id="Freeform 7418" o:spid="_x0000_s1353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SbcYA&#10;AADcAAAADwAAAGRycy9kb3ducmV2LnhtbESPzWrDMBCE74W+g9hCLqWRkwYncSKbUgj00Bzy8wCL&#10;tbGdWisjqbbbp68CgR6HmfmG2RajaUVPzjeWFcymCQji0uqGKwXn0+5lBcIHZI2tZVLwQx6K/PFh&#10;i5m2Ax+oP4ZKRAj7DBXUIXSZlL6syaCf2o44ehfrDIYoXSW1wyHCTSvnSZJKgw3HhRo7eq+p/Dp+&#10;m0g571u3fF5cDunvOj19XsPMrNZKTZ7Gtw2IQGP4D9/bH1rB63wJt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CSbcYAAADcAAAADwAAAAAAAAAAAAAAAACYAgAAZHJz&#10;L2Rvd25yZXYueG1sUEsFBgAAAAAEAAQA9QAAAIsDAAAAAA==&#10;" path="m,68l3,,,68xe" filled="f" strokecolor="#e15520" strokeweight="0">
                  <v:path arrowok="t" o:connecttype="custom" o:connectlocs="0,68;3,0;0,68" o:connectangles="0,0,0"/>
                </v:shape>
                <v:shape id="Freeform 7419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gisEA&#10;AADcAAAADwAAAGRycy9kb3ducmV2LnhtbERPy2oCMRTdF/oP4Qrd1YypiIxGKYVCoVTwgXR5O7lO&#10;hk5upkk6jn9vFoLLw3kv14NrRU8hNp41TMYFCOLKm4ZrDYf9+/McREzIBlvPpOFCEdarx4cllsaf&#10;eUv9LtUih3AsUYNNqSuljJUlh3HsO+LMnXxwmDIMtTQBzznctVIVxUw6bDg3WOzozVL1u/t3Go6N&#10;7dXf97b/ieHT0eZrSkpNtX4aDa8LEImGdBff3B9Gw4vKa/OZfAT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RYIrBAAAA3AAAAA8AAAAAAAAAAAAAAAAAmAIAAGRycy9kb3du&#10;cmV2LnhtbFBLBQYAAAAABAAEAPUAAACGAwAAAAA=&#10;" path="m5,l15,15r5,12l20,42,17,54,12,52,7,45,2,40r,-8l,22,,15,2,7,5,xe" fillcolor="#f3be00" stroked="f">
                  <v:path arrowok="t" o:connecttype="custom" o:connectlocs="5,0;15,15;20,27;20,42;17,54;12,52;7,45;2,40;2,32;0,22;0,15;2,7;5,0" o:connectangles="0,0,0,0,0,0,0,0,0,0,0,0,0"/>
                </v:shape>
                <v:shape id="Freeform 7420" o:spid="_x0000_s1355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AB8YA&#10;AADcAAAADwAAAGRycy9kb3ducmV2LnhtbESPT2vCQBTE70K/w/IKvUizMYJtU9cQBMFLKNo/50f2&#10;mQSzb9PsNkY/vVsQPA4z8xtmmY2mFQP1rrGsYBbFIIhLqxuuFHx9bp5fQTiPrLG1TArO5CBbPUyW&#10;mGp74h0Ne1+JAGGXooLa+y6V0pU1GXSR7YiDd7C9QR9kX0nd4ynATSuTOF5Igw2HhRo7WtdUHvd/&#10;RsExyQv98fOyOPvCXn6/NwecFoNST49j/g7C0+jv4Vt7qxXMkzf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OAB8YAAADcAAAADwAAAAAAAAAAAAAAAACYAgAAZHJz&#10;L2Rvd25yZXYueG1sUEsFBgAAAAAEAAQA9QAAAIsDAAAAAA==&#10;" path="m5,l15,15r5,12l20,42,17,54,12,52,7,45,2,40r,-8l,22,,15,2,7,5,xe" filled="f" strokecolor="#e15520" strokeweight="0">
                  <v:path arrowok="t" o:connecttype="custom" o:connectlocs="5,0;15,15;20,27;20,42;17,54;12,52;7,45;2,40;2,32;0,22;0,15;2,7;5,0" o:connectangles="0,0,0,0,0,0,0,0,0,0,0,0,0"/>
                </v:shape>
                <v:shape id="Freeform 7421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J3cIA&#10;AADcAAAADwAAAGRycy9kb3ducmV2LnhtbERPTWsCMRC9F/ofwgi91awVW12NUgRBsD1oxfO4GXe3&#10;3UyWZNTVX98cCj0+3vds0blGXSjE2rOBQT8DRVx4W3NpYP+1eh6DioJssfFMBm4UYTF/fJhhbv2V&#10;t3TZSalSCMccDVQiba51LCpyGPu+JU7cyQeHkmAotQ14TeGu0S9Z9qod1pwaKmxpWVHxszs7A/fW&#10;yvfSfpZ8DDJ604fJx2Y1Meap171PQQl18i/+c6+tgeEwzU9n0hH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4ndwgAAANwAAAAPAAAAAAAAAAAAAAAAAJgCAABkcnMvZG93&#10;bnJldi54bWxQSwUGAAAAAAQABAD1AAAAhwMAAAAA&#10;" path="m,70l2,,,70xe" fillcolor="#f3be00" stroked="f">
                  <v:path arrowok="t" o:connecttype="custom" o:connectlocs="0,70;2,0;0,70" o:connectangles="0,0,0"/>
                </v:shape>
                <v:shape id="Freeform 7422" o:spid="_x0000_s1357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OSMcA&#10;AADcAAAADwAAAGRycy9kb3ducmV2LnhtbESPW0vDQBSE3wX/w3KEvtlNL2iJ3RSxrW1ApBd9yNsx&#10;e8wGs2dDdtvGf+8Kgo/DzDfDzBe9bcSZOl87VjAaJiCIS6drrhS8Hde3MxA+IGtsHJOCb/KwyK6v&#10;5phqd+E9nQ+hErGEfYoKTAhtKqUvDVn0Q9cSR+/TdRZDlF0ldYeXWG4bOU6SO2mx5rhgsKUnQ+XX&#10;4WQV7PLn9wisprlZfpTF5qV4Xd3nSg1u+scHEIH68B/+o7dawWQygt8z8Qj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zDkjHAAAA3AAAAA8AAAAAAAAAAAAAAAAAmAIAAGRy&#10;cy9kb3ducmV2LnhtbFBLBQYAAAAABAAEAPUAAACMAwAAAAA=&#10;" path="m,70l2,,,70xe" filled="f" strokecolor="#e15520" strokeweight="0">
                  <v:path arrowok="t" o:connecttype="custom" o:connectlocs="0,70;2,0;0,70" o:connectangles="0,0,0"/>
                </v:shape>
                <v:shape id="Freeform 7423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6U8QA&#10;AADcAAAADwAAAGRycy9kb3ducmV2LnhtbESPQUsDMRSE70L/Q3iCN5u1RdG1aSkWUYqXVr2/3bwm&#10;q5uXJYnN9t+bguBxmJlvmMVqdL04UoidZwU30woEcet1x0bBx/vz9T2ImJA19p5JwYkirJaTiwXW&#10;2mfe0XGfjCgQjjUqsCkNtZSxteQwTv1AXLyDDw5TkcFIHTAXuOvlrKrupMOOy4LFgZ4std/7H6fA&#10;bJsc3x4Op/y5yZuX26/QWNModXU5rh9BJBrTf/iv/aoVzOczOJ8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elPEAAAA3AAAAA8AAAAAAAAAAAAAAAAAmAIAAGRycy9k&#10;b3ducmV2LnhtbFBLBQYAAAAABAAEAPUAAACJAwAAAAA=&#10;" path="m8,r7,5l20,12r2,8l25,25r,7l22,40,20,50r-5,7l10,52,5,47,3,40r,-8l,25,3,15,5,7,8,xe" fillcolor="#f3be00" stroked="f">
                  <v:path arrowok="t" o:connecttype="custom" o:connectlocs="8,0;15,5;20,12;22,20;25,25;25,32;22,40;20,50;15,57;10,52;5,47;3,40;3,32;0,25;3,15;5,7;8,0" o:connectangles="0,0,0,0,0,0,0,0,0,0,0,0,0,0,0,0,0"/>
                </v:shape>
                <v:shape id="Freeform 7424" o:spid="_x0000_s1359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iacMA&#10;AADcAAAADwAAAGRycy9kb3ducmV2LnhtbESPS4sCMRCE74L/IbTgTTM6IDJrFBFWBE+6vo7NpOfB&#10;TjpDknXGf28WFvZYVNVX1GrTm0Y8yfnasoLZNAFBnFtdc6ng8vU5WYLwAVljY5kUvMjDZj0crDDT&#10;tuMTPc+hFBHCPkMFVQhtJqXPKzLop7Yljl5hncEQpSuldthFuGnkPEkW0mDNcaHClnYV5d/nH6Mg&#10;XO/6cb3NH7uieRXymO67m9srNR712w8QgfrwH/5rH7SCNE3h90w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iacMAAADcAAAADwAAAAAAAAAAAAAAAACYAgAAZHJzL2Rv&#10;d25yZXYueG1sUEsFBgAAAAAEAAQA9QAAAIgDAAAAAA==&#10;" path="m8,r7,5l20,12r2,8l25,25r,7l22,40,20,50r-5,7l10,52,5,47,3,40r,-8l,25,3,15,5,7,8,xe" filled="f" strokecolor="#e15520" strokeweight="0">
                  <v:path arrowok="t" o:connecttype="custom" o:connectlocs="8,0;15,5;20,12;22,20;25,25;25,32;22,40;20,50;15,57;10,52;5,47;3,40;3,32;0,25;3,15;5,7;8,0" o:connectangles="0,0,0,0,0,0,0,0,0,0,0,0,0,0,0,0,0"/>
                </v:shape>
                <v:shape id="Freeform 7425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0R8QA&#10;AADcAAAADwAAAGRycy9kb3ducmV2LnhtbESPS6vCMBSE94L/IZwL7jT1gUivUUQQXCg+F3d5aI5t&#10;r81JaWKt/nojCC6HmfmGmc4bU4iaKpdbVtDvRSCIE6tzThWcT6vuBITzyBoLy6TgQQ7ms3ZrirG2&#10;dz5QffSpCBB2MSrIvC9jKV2SkUHXsyVx8C62MuiDrFKpK7wHuCnkIIrG0mDOYSHDkpYZJdfjzSjY&#10;n7bnfPf3/F9E13qpzcFdnv2NUp2fZvELwlPjv+FPe60VDIc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dEfEAAAA3AAAAA8AAAAAAAAAAAAAAAAAmAIAAGRycy9k&#10;b3ducmV2LnhtbFBLBQYAAAAABAAEAPUAAACJAwAAAAA=&#10;" path="m,73l7,,,73xe" fillcolor="#f3be00" stroked="f">
                  <v:path arrowok="t" o:connecttype="custom" o:connectlocs="0,73;7,0;0,73" o:connectangles="0,0,0"/>
                </v:shape>
                <v:shape id="Freeform 7426" o:spid="_x0000_s1361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F5MYA&#10;AADcAAAADwAAAGRycy9kb3ducmV2LnhtbESPQUvDQBSE74L/YXlCb2Zjg6nEbkuRWnpSkop4fGSf&#10;STD7Nt3dtsm/dwWhx2FmvmGW69H04kzOd5YVPCQpCOLa6o4bBR+H1/snED4ga+wtk4KJPKxXtzdL&#10;LLS9cEnnKjQiQtgXqKANYSik9HVLBn1iB+LofVtnMETpGqkdXiLc9HKeprk02HFcaHGgl5bqn+pk&#10;FBwXx6+3zTRty52rtuU8y9PP91yp2d24eQYRaAzX8H97rxVk2S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GF5MYAAADcAAAADwAAAAAAAAAAAAAAAACYAgAAZHJz&#10;L2Rvd25yZXYueG1sUEsFBgAAAAAEAAQA9QAAAIsDAAAAAA==&#10;" path="m,73l7,,,73xe" filled="f" strokecolor="#e15520" strokeweight="0">
                  <v:path arrowok="t" o:connecttype="custom" o:connectlocs="0,73;7,0;0,73" o:connectangles="0,0,0"/>
                </v:shape>
                <v:shape id="Freeform 7427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BFsIA&#10;AADcAAAADwAAAGRycy9kb3ducmV2LnhtbESPS4vCMBSF9wP+h3AFd2MyCkWqUYYBoQzMwvf20lzb&#10;Ms1NSVKt/94IA7M8nMfHWW0G24ob+dA41vAxVSCIS2carjQcD9v3BYgQkQ22jknDgwJs1qO3FebG&#10;3XlHt32sRBrhkKOGOsYulzKUNVkMU9cRJ+/qvMWYpK+k8XhP47aVM6UyabHhRKixo6+ayt99bxOk&#10;f/jvU6+y6lqcf87qWMj24rSejIfPJYhIQ/wP/7ULo2E+z+B1Jh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UEWwgAAANwAAAAPAAAAAAAAAAAAAAAAAJgCAABkcnMvZG93&#10;bnJldi54bWxQSwUGAAAAAAQABAD1AAAAhwMAAAAA&#10;" path="m17,67l37,,17,67r,l17,67r5,15l22,97r-5,15l10,127,5,120,2,115r,-10l,97,2,90,5,80r5,-8l17,67xe" fillcolor="#f3be00" stroked="f">
                  <v:path arrowok="t" o:connecttype="custom" o:connectlocs="17,67;37,0;17,67;17,67;17,67;22,82;22,97;17,112;10,127;5,120;2,115;2,105;0,97;2,90;5,80;10,72;17,67" o:connectangles="0,0,0,0,0,0,0,0,0,0,0,0,0,0,0,0,0"/>
                </v:shape>
                <v:shape id="Freeform 7428" o:spid="_x0000_s1363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P0sQA&#10;AADcAAAADwAAAGRycy9kb3ducmV2LnhtbESP3WoCMRSE7wu+QziCdzVrhVZWo6xVQWgR/HmAQ3Lc&#10;LG5Olk3U9e2bguDlMDPfMLNF52pxozZUnhWMhhkIYu1NxaWC03HzPgERIrLB2jMpeFCAxbz3NsPc&#10;+Dvv6XaIpUgQDjkqsDE2uZRBW3IYhr4hTt7Ztw5jkm0pTYv3BHe1/MiyT+mw4rRgsaFvS/pyuDoF&#10;67Iwy9/qUpC2m/V++6N3xWqi1KDfFVMQkbr4Cj/bW6NgPP6C/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j9LEAAAA3AAAAA8AAAAAAAAAAAAAAAAAmAIAAGRycy9k&#10;b3ducmV2LnhtbFBLBQYAAAAABAAEAPUAAACJAwAAAAA=&#10;" path="m17,67l37,,17,67r,l17,67r5,15l22,97r-5,15l10,127,5,120,2,115r,-10l,97,2,90,5,80r5,-8l17,67e" filled="f" strokecolor="#e15520" strokeweight="0">
                  <v:path arrowok="t" o:connecttype="custom" o:connectlocs="17,67;37,0;17,67;17,67;17,67;22,82;22,97;17,112;10,127;5,120;2,115;2,105;0,97;2,90;5,80;10,72;17,67" o:connectangles="0,0,0,0,0,0,0,0,0,0,0,0,0,0,0,0,0"/>
                </v:shape>
                <v:shape id="Freeform 7429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nu8IA&#10;AADcAAAADwAAAGRycy9kb3ducmV2LnhtbERPTYvCMBC9C/sfwix4EU3doqzVKCIs6N7UPehtaMa2&#10;2kxKE23rrzeHBY+P971YtaYUD6pdYVnBeBSBIE6tLjhT8Hf8GX6DcB5ZY2mZFHTkYLX86C0w0bbh&#10;PT0OPhMhhF2CCnLvq0RKl+Zk0I1sRRy4i60N+gDrTOoamxBuSvkVRVNpsODQkGNFm5zS2+FuFJzj&#10;kz9v74OTWV+7Z/NbzSa7TivV/2zXcxCeWv8W/7u3WkEch7Xh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me7wgAAANwAAAAPAAAAAAAAAAAAAAAAAJgCAABkcnMvZG93&#10;bnJldi54bWxQSwUGAAAAAAQABAD1AAAAhwMAAAAA&#10;" path="m15,65l30,,15,65r,l15,65r5,15l20,95r-2,17l10,125,5,120,3,112,,105,,97,3,87,5,80r5,-8l15,65xe" fillcolor="#f3be00" stroked="f">
                  <v:path arrowok="t" o:connecttype="custom" o:connectlocs="15,65;30,0;15,65;15,65;15,65;20,80;20,95;18,112;10,125;5,120;3,112;0,105;0,97;3,87;5,80;10,72;15,65" o:connectangles="0,0,0,0,0,0,0,0,0,0,0,0,0,0,0,0,0"/>
                </v:shape>
                <v:shape id="Freeform 7430" o:spid="_x0000_s1365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zeMQA&#10;AADcAAAADwAAAGRycy9kb3ducmV2LnhtbESPS4vCQBCE74L/YegFbzrxgetmHUVEQTz5PvdmepOw&#10;mZ6QGTXx1zuCsMeiur7qms5rU4gbVS63rKDfi0AQJ1bnnCo4HdfdCQjnkTUWlklBQw7ms3ZrirG2&#10;d97T7eBTESDsYlSQeV/GUrokI4OuZ0vi4P3ayqAPskqlrvAe4KaQgygaS4M5h4YMS1pmlPwdria8&#10;0ewezWV7/Vxs+Kfh06i/wuKsVOejXnyD8FT7/+N3eqMVDIdf8BoTC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JM3jEAAAA3AAAAA8AAAAAAAAAAAAAAAAAmAIAAGRycy9k&#10;b3ducmV2LnhtbFBLBQYAAAAABAAEAPUAAACJAwAAAAA=&#10;" path="m15,65l30,,15,65r,l15,65r5,15l20,95r-2,17l10,125,5,120,3,112,,105,,97,3,87,5,80r5,-8l15,65e" filled="f" strokecolor="#e15520" strokeweight="0">
                  <v:path arrowok="t" o:connecttype="custom" o:connectlocs="15,65;30,0;15,65;15,65;15,65;20,80;20,95;18,112;10,125;5,120;3,112;0,105;0,97;3,87;5,80;10,72;15,65" o:connectangles="0,0,0,0,0,0,0,0,0,0,0,0,0,0,0,0,0"/>
                </v:shape>
                <v:shape id="Freeform 7431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izMIA&#10;AADcAAAADwAAAGRycy9kb3ducmV2LnhtbERPPW/CMBDdK/EfrEPqVpxChVCKiaqgShlYGhgYD/ua&#10;RMTnYBuS/vt6qNTx6X1vi8n24kE+dI4VvC4yEMTamY4bBafj58sGRIjIBnvHpOCHAhS72dMWc+NG&#10;/qJHHRuRQjjkqKCNccilDLoli2HhBuLEfTtvMSboG2k8jinc9nKZZWtpsePU0OJAZUv6Wt+tglK7&#10;fnU+HLJqs/bxWF9RX/Y3pZ7n08c7iEhT/Bf/uSujYPWW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6LMwgAAANwAAAAPAAAAAAAAAAAAAAAAAJgCAABkcnMvZG93&#10;bnJldi54bWxQSwUGAAAAAAQABAD1AAAAhwMAAAAA&#10;" path="m,65l10,,,65xe" fillcolor="#f3be00" stroked="f">
                  <v:path arrowok="t" o:connecttype="custom" o:connectlocs="0,65;10,0;0,65" o:connectangles="0,0,0"/>
                </v:shape>
                <v:shape id="Freeform 7432" o:spid="_x0000_s1367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0IMUA&#10;AADcAAAADwAAAGRycy9kb3ducmV2LnhtbESPQWvCQBSE74L/YXkFL9Js0kopqWvQQEHpSRva6yP7&#10;TEKzb5Psqsm/7xaEHoeZ+YZZZ6NpxZUG11hWkEQxCOLS6oYrBcXn++MrCOeRNbaWScFEDrLNfLbG&#10;VNsbH+l68pUIEHYpKqi971IpXVmTQRfZjjh4ZzsY9EEOldQD3gLctPIpjl+kwYbDQo0d5TWVP6eL&#10;USAP+ff5UKyWH/EkSU9F/7WreqUWD+P2DYSn0f+H7+29VvC8S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XQgxQAAANwAAAAPAAAAAAAAAAAAAAAAAJgCAABkcnMv&#10;ZG93bnJldi54bWxQSwUGAAAAAAQABAD1AAAAigMAAAAA&#10;" path="m,65l10,,,65xe" filled="f" strokecolor="#e15520" strokeweight="0">
                  <v:path arrowok="t" o:connecttype="custom" o:connectlocs="0,65;10,0;0,65" o:connectangles="0,0,0"/>
                </v:shape>
                <v:shape id="Freeform 7433" o:spid="_x0000_s1368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kFcUA&#10;AADcAAAADwAAAGRycy9kb3ducmV2LnhtbESPQWvCQBSE7wX/w/KE3urGVEKJriKmpb14aOrF2yP7&#10;TILZt2F3m6T99V1B6HGYmW+YzW4ynRjI+dayguUiAUFcWd1yreD09fb0AsIHZI2dZVLwQx5229nD&#10;BnNtR/6koQy1iBD2OSpoQuhzKX3VkEG/sD1x9C7WGQxRulpqh2OEm06mSZJJgy3HhQZ7OjRUXctv&#10;o8ClntrXbDqe36trbX1ZnH5lodTjfNqvQQSawn/43v7QCp5XK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yQVxQAAANwAAAAPAAAAAAAAAAAAAAAAAJgCAABkcnMv&#10;ZG93bnJldi54bWxQSwUGAAAAAAQABAD1AAAAigMAAAAA&#10;" path="m42,60l79,,42,60xm42,60l37,75,27,87r-7,3l15,92,7,95,,95,,87,2,80,7,75r5,-8l20,62r7,-2l35,57r7,3xe" fillcolor="#f3be00" stroked="f">
                  <v:path arrowok="t" o:connecttype="custom" o:connectlocs="42,60;79,0;42,60;42,60;37,75;27,87;20,90;15,92;7,95;0,95;0,87;2,80;7,75;12,67;20,62;27,60;35,57;42,60" o:connectangles="0,0,0,0,0,0,0,0,0,0,0,0,0,0,0,0,0,0"/>
                  <o:lock v:ext="edit" verticies="t"/>
                </v:shape>
                <v:shape id="Freeform 7434" o:spid="_x0000_s1369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6rcUA&#10;AADcAAAADwAAAGRycy9kb3ducmV2LnhtbESPT4vCMBTE74LfITzB25r6B5GuUVR00YOC3e5hb4/m&#10;2Rabl9JktX57Iyx4HGbmN8x82ZpK3KhxpWUFw0EEgjizuuRcQfq9+5iBcB5ZY2WZFDzIwXLR7cwx&#10;1vbOZ7olPhcBwi5GBYX3dSylywoy6Aa2Jg7exTYGfZBNLnWD9wA3lRxF0VQaLDksFFjTpqDsmvwZ&#10;BXr6kyZX97tB+8hTtz2Y9fH0pVS/164+QXhq/Tv8395rBePJ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vqtxQAAANwAAAAPAAAAAAAAAAAAAAAAAJgCAABkcnMv&#10;ZG93bnJldi54bWxQSwUGAAAAAAQABAD1AAAAigMAAAAA&#10;" path="m,60l37,,,60xe" filled="f" strokecolor="#e15520" strokeweight="0">
                  <v:path arrowok="t" o:connecttype="custom" o:connectlocs="0,60;37,0;0,60" o:connectangles="0,0,0"/>
                </v:shape>
                <v:shape id="Freeform 7435" o:spid="_x0000_s1370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vr8gA&#10;AADcAAAADwAAAGRycy9kb3ducmV2LnhtbESP3UrDQBSE74W+w3IK3ojdVINo2m2RqtBWSn9ivT5k&#10;j9lg9mzIrk18+25B8HKYmW+Y6by3tThR6yvHCsajBARx4XTFpYKP/O32EYQPyBprx6TglzzMZ4Or&#10;KWbadbyn0yGUIkLYZ6jAhNBkUvrCkEU/cg1x9L5cazFE2ZZSt9hFuK3lXZI8SIsVxwWDDS0MFd+H&#10;H6tg0+c36adZH99fbZfulut8u3p6Uep62D9PQATqw3/4r73UCu7TFC5n4hG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NC+vyAAAANwAAAAPAAAAAAAAAAAAAAAAAJgCAABk&#10;cnMvZG93bnJldi54bWxQSwUGAAAAAAQABAD1AAAAjQMAAAAA&#10;" path="m42,3l37,18,27,30r-7,3l15,35,7,38,,38,,30,2,23,7,18r5,-8l20,5,27,3,35,r7,3xe" filled="f" strokecolor="#e15520" strokeweight="0">
                  <v:path arrowok="t" o:connecttype="custom" o:connectlocs="42,3;37,18;27,30;20,33;15,35;7,38;0,38;0,30;2,23;7,18;12,10;20,5;27,3;35,0;42,3" o:connectangles="0,0,0,0,0,0,0,0,0,0,0,0,0,0,0"/>
                </v:shape>
                <v:shape id="Freeform 7436" o:spid="_x0000_s1371" style="position:absolute;left:6670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khsQA&#10;AADcAAAADwAAAGRycy9kb3ducmV2LnhtbESPQWsCMRSE70L/Q3gFL6LZqhVZzYoIgqWwUNuDx8fm&#10;ubvs5mVJUk3/fVMoeBxm5htmu4umFzdyvrWs4GWWgSCurG65VvD1eZyuQfiArLG3TAp+yMOueBpt&#10;Mdf2zh90O4daJAj7HBU0IQy5lL5qyKCf2YE4eVfrDIYkXS21w3uCm17Os2wlDbacFhoc6NBQ1Z2/&#10;jYKylW/vhzK6srN7j9FzuEwWSo2f434DIlAMj/B/+6QVLJav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pIbEAAAA3AAAAA8AAAAAAAAAAAAAAAAAmAIAAGRycy9k&#10;b3ducmV2LnhtbFBLBQYAAAAABAAEAPUAAACJAwAAAAA=&#10;" path="m42,47l89,,42,47xm42,47l37,62,27,72,15,80,,82,,75,2,70,7,62r5,-5l20,52r7,-2l35,47r7,xe" fillcolor="#f3be00" stroked="f">
                  <v:path arrowok="t" o:connecttype="custom" o:connectlocs="42,47;89,0;42,47;42,47;37,62;27,72;15,80;0,82;0,75;2,70;7,62;12,57;20,52;27,50;35,47;42,47" o:connectangles="0,0,0,0,0,0,0,0,0,0,0,0,0,0,0,0"/>
                  <o:lock v:ext="edit" verticies="t"/>
                </v:shape>
                <v:shape id="Freeform 7437" o:spid="_x0000_s1372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IzsUA&#10;AADcAAAADwAAAGRycy9kb3ducmV2LnhtbESPS2vDMBCE74X+B7GF3mq5SUiLGyUkgUJuoU5831rr&#10;B7FWriU/kl9fFQo5DjPzDbPaTKYRA3WutqzgNYpBEOdW11wqOJ8+X95BOI+ssbFMCq7kYLN+fFhh&#10;ou3IXzSkvhQBwi5BBZX3bSKlyysy6CLbEgevsJ1BH2RXSt3hGOCmkbM4XkqDNYeFClvaV5Rf0t4o&#10;uNn5d/82ZdvZeNplqdXH4udyVOr5adp+gPA0+Xv4v33QCua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EjOxQAAANwAAAAPAAAAAAAAAAAAAAAAAJgCAABkcnMv&#10;ZG93bnJldi54bWxQSwUGAAAAAAQABAD1AAAAigMAAAAA&#10;" path="m,47l47,,,47xe" filled="f" strokecolor="#e15520" strokeweight="0">
                  <v:path arrowok="t" o:connecttype="custom" o:connectlocs="0,47;47,0;0,47" o:connectangles="0,0,0"/>
                </v:shape>
                <v:shape id="Freeform 7438" o:spid="_x0000_s1373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bL8UA&#10;AADcAAAADwAAAGRycy9kb3ducmV2LnhtbESPT2sCMRTE74LfIbyCF9HEP2hZjSItgrdS24LH181z&#10;s3Xzsmyiu+2nbwpCj8PM/IZZbztXiRs1ofSsYTJWIIhzb0ouNLy/7UePIEJENlh5Jg3fFGC76ffW&#10;mBnf8ivdjrEQCcIhQw02xjqTMuSWHIaxr4mTd/aNw5hkU0jTYJvgrpJTpRbSYclpwWJNT5byy/Hq&#10;NJza5cfP8ItV+FwMeWLLi3p+UVoPHrrdCkSkLv6H7+2D0TCbL+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tsvxQAAANwAAAAPAAAAAAAAAAAAAAAAAJgCAABkcnMv&#10;ZG93bnJldi54bWxQSwUGAAAAAAQABAD1AAAAigMAAAAA&#10;" path="m42,l37,15,27,25,15,33,,35,,28,2,23,7,15r5,-5l20,5,27,3,35,r7,xe" filled="f" strokecolor="#e15520" strokeweight="0">
                  <v:path arrowok="t" o:connecttype="custom" o:connectlocs="42,0;37,15;27,25;15,33;0,35;0,28;2,23;7,15;12,10;20,5;27,3;35,0;42,0" o:connectangles="0,0,0,0,0,0,0,0,0,0,0,0,0"/>
                </v:shape>
                <v:shape id="Freeform 7439" o:spid="_x0000_s1374" style="position:absolute;left:6653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LGMEA&#10;AADcAAAADwAAAGRycy9kb3ducmV2LnhtbERPz2vCMBS+C/4P4Qm7iKauY0hnLEUYTITC3A47Ppq3&#10;tti8lCTa+N+bw2DHj+/3roxmEDdyvresYLPOQBA3VvfcKvj+el9tQfiArHGwTAru5KHcz2c7LLSd&#10;+JNu59CKFMK+QAVdCGMhpW86MujXdiRO3K91BkOCrpXa4ZTCzSCfs+xVGuw5NXQ40qGj5nK+GgV1&#10;L4+nQx1dfbGVx+g5/CxzpZ4WsXoDESiGf/Gf+0MryF/S2nQmHQG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OCxjBAAAA3AAAAA8AAAAAAAAAAAAAAAAAmAIAAGRycy9kb3du&#10;cmV2LnhtbFBLBQYAAAAABAAEAPUAAACGAwAAAAA=&#10;" path="m44,47l89,,44,47xm44,47l37,62,27,72,14,80,,82,,75,4,70,7,62r5,-5l19,52r8,-5l34,47r10,xe" fillcolor="#f3be00" stroked="f">
                  <v:path arrowok="t" o:connecttype="custom" o:connectlocs="44,47;89,0;44,47;44,47;37,62;27,72;14,80;0,82;0,75;4,70;7,62;12,57;19,52;27,47;34,47;44,47" o:connectangles="0,0,0,0,0,0,0,0,0,0,0,0,0,0,0,0"/>
                  <o:lock v:ext="edit" verticies="t"/>
                </v:shape>
                <v:shape id="Freeform 7440" o:spid="_x0000_s1375" style="position:absolute;left:6697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TpMUA&#10;AADcAAAADwAAAGRycy9kb3ducmV2LnhtbESPT2vCQBTE7wW/w/KE3uombREb3YgIpe2l/iueH9ln&#10;kjb7NuyuJvrp3YLgcZiZ3zCzeW8acSLna8sK0lECgriwuuZSwc/u/WkCwgdkjY1lUnAmD/N88DDD&#10;TNuON3TahlJECPsMFVQhtJmUvqjIoB/Zljh6B+sMhihdKbXDLsJNI5+TZCwN1hwXKmxpWVHxtz0a&#10;BZuvj3GarI7arfb+e93tf60MF6Ueh/1iCiJQH+7hW/tTK3h5fYP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hOkxQAAANwAAAAPAAAAAAAAAAAAAAAAAJgCAABkcnMv&#10;ZG93bnJldi54bWxQSwUGAAAAAAQABAD1AAAAigMAAAAA&#10;" path="m,47l45,,,47xe" filled="f" strokecolor="#1f1a17" strokeweight="0">
                  <v:path arrowok="t" o:connecttype="custom" o:connectlocs="0,47;45,0;0,47" o:connectangles="0,0,0"/>
                </v:shape>
                <v:shape id="Freeform 7441" o:spid="_x0000_s1376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3JsQA&#10;AADcAAAADwAAAGRycy9kb3ducmV2LnhtbERPy2rCQBTdC/7DcIXudGJLi6SOIgGhC8U0tYvuLpmb&#10;R83cCZkxj359Z1Ho8nDe2/1oGtFT52rLCtarCARxbnXNpYLrx3G5AeE8ssbGMimYyMF+N59tMdZ2&#10;4HfqM1+KEMIuRgWV920spcsrMuhWtiUOXGE7gz7ArpS6wyGEm0Y+RtGLNFhzaKiwpaSi/JbdjYLT&#10;IU2nqP/2VBQ/yefX7TLk50Kph8V4eAXhafT/4j/3m1bw9Bzmh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dybEAAAA3AAAAA8AAAAAAAAAAAAAAAAAmAIAAGRycy9k&#10;b3ducmV2LnhtbFBLBQYAAAAABAAEAPUAAACJAwAAAAA=&#10;" path="m44,l37,15,27,25,14,33,,35,,28,4,23,7,15r5,-5l19,5,27,r7,l44,xe" filled="f" strokecolor="#1f1a17" strokeweight="0">
                  <v:path arrowok="t" o:connecttype="custom" o:connectlocs="44,0;37,15;27,25;14,33;0,35;0,28;4,23;7,15;12,10;19,5;27,0;34,0;44,0" o:connectangles="0,0,0,0,0,0,0,0,0,0,0,0,0"/>
                </v:shape>
                <v:shape id="Freeform 7442" o:spid="_x0000_s1377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PAMQA&#10;AADcAAAADwAAAGRycy9kb3ducmV2LnhtbESPQWsCMRSE7wX/Q3hCL6LZbVFkNUopFMRT3db7Y/Pc&#10;rG5etknU1V9vCoUeh5n5hlmue9uKC/nQOFaQTzIQxJXTDdcKvr8+xnMQISJrbB2TghsFWK8GT0ss&#10;tLvyji5lrEWCcChQgYmxK6QMlSGLYeI64uQdnLcYk/S11B6vCW5b+ZJlM2mx4bRgsKN3Q9WpPFsF&#10;cutH+7up9f3Hyc98eyw35/ym1POwf1uAiNTH//Bfe6MVvE5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DwDEAAAA3AAAAA8AAAAAAAAAAAAAAAAAmAIAAGRycy9k&#10;b3ducmV2LnhtbFBLBQYAAAAABAAEAPUAAACJAwAAAAA=&#10;" path="m42,63l77,,42,63xm42,63l37,80,27,90r-5,5l15,98r-8,2l,100,,93,2,85,7,78r5,-5l20,68r7,-5l34,63r8,xe" fillcolor="#f3be00" stroked="f">
                  <v:path arrowok="t" o:connecttype="custom" o:connectlocs="42,63;77,0;42,63;42,63;37,80;27,90;22,95;15,98;7,100;0,100;0,93;2,85;7,78;12,73;20,68;27,63;34,63;42,63" o:connectangles="0,0,0,0,0,0,0,0,0,0,0,0,0,0,0,0,0,0"/>
                  <o:lock v:ext="edit" verticies="t"/>
                </v:shape>
                <v:shape id="Freeform 7443" o:spid="_x0000_s1378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AJMYA&#10;AADcAAAADwAAAGRycy9kb3ducmV2LnhtbESPW2sCMRSE3wv9D+EU+lazXuplNUopiL4UvOHzcXPc&#10;LG5Olk26rv56Uyj4OMzMN8xs0dpSNFT7wrGCbicBQZw5XXCu4LBffoxB+ICssXRMCm7kYTF/fZlh&#10;qt2Vt9TsQi4ihH2KCkwIVSqlzwxZ9B1XEUfv7GqLIco6l7rGa4TbUvaSZCgtFhwXDFb0bSi77H6t&#10;gvvgMhqf8r05HmW/maw24XDb/ij1/tZ+TUEEasMz/N9eawX9zx7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oAJMYAAADcAAAADwAAAAAAAAAAAAAAAACYAgAAZHJz&#10;L2Rvd25yZXYueG1sUEsFBgAAAAAEAAQA9QAAAIsDAAAAAA==&#10;" path="m,63l35,,,63xe" filled="f" strokecolor="#e15520" strokeweight="0">
                  <v:path arrowok="t" o:connecttype="custom" o:connectlocs="0,63;35,0;0,63" o:connectangles="0,0,0"/>
                </v:shape>
                <v:shape id="Freeform 7444" o:spid="_x0000_s1379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uV8cA&#10;AADcAAAADwAAAGRycy9kb3ducmV2LnhtbESPQWvCQBSE7wX/w/KEXqRuYrCU1FVsqVUQCVULPT6y&#10;r0kw+zZktyb+e1cQehxm5htmtuhNLc7UusqygngcgSDOra64UHA8rJ5eQDiPrLG2TAou5GAxHzzM&#10;MNW24y86730hAoRdigpK75tUSpeXZNCNbUMcvF/bGvRBtoXULXYBbmo5iaJnabDisFBiQ+8l5af9&#10;n1Gwjd/Wq3ibZT8fuOu+P7PRxCQjpR6H/fIVhKfe/4fv7Y1WkEwTuJ0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RLlfHAAAA3AAAAA8AAAAAAAAAAAAAAAAAmAIAAGRy&#10;cy9kb3ducmV2LnhtbFBLBQYAAAAABAAEAPUAAACMAwAAAAA=&#10;" path="m42,l37,17,27,27r-5,5l15,35,7,37,,37,,30,2,22,7,15r5,-5l20,5,27,r7,l42,xe" filled="f" strokecolor="#e15520" strokeweight="0">
                  <v:path arrowok="t" o:connecttype="custom" o:connectlocs="42,0;37,17;27,27;22,32;15,35;7,37;0,37;0,30;2,22;7,15;12,10;20,5;27,0;34,0;42,0" o:connectangles="0,0,0,0,0,0,0,0,0,0,0,0,0,0,0"/>
                </v:shape>
                <v:shape id="Freeform 7445" o:spid="_x0000_s1380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+u8cA&#10;AADcAAAADwAAAGRycy9kb3ducmV2LnhtbESPT2vCQBTE74V+h+UVvNVN1YqkriKiVfDQ+g/q7Zl9&#10;TYLZt2l2NbGfvisUPA4z8xtmOG5MIS5Uudyygpd2BII4sTrnVMFuO38egHAeWWNhmRRcycF49Pgw&#10;xFjbmtd02fhUBAi7GBVk3pexlC7JyKBr25I4eN+2MuiDrFKpK6wD3BSyE0V9aTDnsJBhSdOMktPm&#10;bBREP8fDcuY+3vPPxa//2vdq2q0mSrWemskbCE+Nv4f/20utoPvag9uZcATk6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8PrvHAAAA3AAAAA8AAAAAAAAAAAAAAAAAmAIAAGRy&#10;cy9kb3ducmV2LnhtbFBLBQYAAAAABAAEAPUAAACMAwAAAAA=&#10;" path="m42,62l84,,42,62xm42,62l34,77,27,87r-8,5l14,94,7,97,,97,,89,2,82,7,74r5,-5l17,64r7,-2l34,59r8,3xe" fillcolor="#f3be00" stroked="f">
                  <v:path arrowok="t" o:connecttype="custom" o:connectlocs="42,62;84,0;42,62;42,62;34,77;27,87;19,92;14,94;7,97;0,97;0,89;2,82;7,74;12,69;17,64;24,62;34,59;42,62" o:connectangles="0,0,0,0,0,0,0,0,0,0,0,0,0,0,0,0,0,0"/>
                  <o:lock v:ext="edit" verticies="t"/>
                </v:shape>
                <v:shape id="Freeform 7446" o:spid="_x0000_s1381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YNcQA&#10;AADcAAAADwAAAGRycy9kb3ducmV2LnhtbESPzWrDMBCE74W+g9hCbo3U/BGcyKaEBHJJSxJDrou1&#10;sU2tlZHUxH37KlDocZiZb5h1MdhO3MiH1rGGt7ECQVw503KtoTzvXpcgQkQ22DkmDT8UoMifn9aY&#10;GXfnI91OsRYJwiFDDU2MfSZlqBqyGMauJ07e1XmLMUlfS+PxnuC2kxOlFtJiy2mhwZ42DVVfp2+r&#10;4cNtfSlrpS4HyYdN7Lezz0mp9ehleF+BiDTE//Bfe280TOdzeJx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2DXEAAAA3AAAAA8AAAAAAAAAAAAAAAAAmAIAAGRycy9k&#10;b3ducmV2LnhtbFBLBQYAAAAABAAEAPUAAACJAwAAAAA=&#10;" path="m,62l42,,,62xe" filled="f" strokecolor="#e15520" strokeweight="0">
                  <v:path arrowok="t" o:connecttype="custom" o:connectlocs="0,62;42,0;0,62" o:connectangles="0,0,0"/>
                </v:shape>
                <v:shape id="Freeform 7447" o:spid="_x0000_s1382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CnsgA&#10;AADcAAAADwAAAGRycy9kb3ducmV2LnhtbESPUUsCQRSF34P+w3CDXkJnKxXdHEWsQA0pXfX5snPb&#10;Wdq5s+xM7vbvnSDo8XDO+Q5nOu9sJc7U+NKxgvt+AoI4d7rkQsEhe+2NQfiArLFyTAp+yMN8dn01&#10;xVS7lnd03odCRAj7FBWYEOpUSp8bsuj7riaO3qdrLIYom0LqBtsIt5V8SJKRtFhyXDBY09JQ/rX/&#10;tgq2XXY3OJnN8e3FtoOP1SZ7X0+elbq96RZPIAJ14T/8115pBY/DEfye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c4KeyAAAANwAAAAPAAAAAAAAAAAAAAAAAJgCAABk&#10;cnMvZG93bnJldi54bWxQSwUGAAAAAAQABAD1AAAAjQMAAAAA&#10;" path="m42,3l34,18,27,28r-8,5l14,35,7,38,,38,,30,2,23,7,15r5,-5l17,5,24,3,34,r8,3xe" filled="f" strokecolor="#e15520" strokeweight="0">
                  <v:path arrowok="t" o:connecttype="custom" o:connectlocs="42,3;34,18;27,28;19,33;14,35;7,38;0,38;0,30;2,23;7,15;12,10;17,5;24,3;34,0;42,3" o:connectangles="0,0,0,0,0,0,0,0,0,0,0,0,0,0,0"/>
                </v:shape>
                <v:shape id="Freeform 7448" o:spid="_x0000_s1383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xIcUA&#10;AADcAAAADwAAAGRycy9kb3ducmV2LnhtbESPQWvCQBSE74L/YXmCN91YNS2pqxRBWry0WvH8yD6z&#10;wezbmN0mqb++Wyj0OMzMN8xq09tKtNT40rGC2TQBQZw7XXKh4PS5mzyB8AFZY+WYFHyTh816OFhh&#10;pl3HB2qPoRARwj5DBSaEOpPS54Ys+qmriaN3cY3FEGVTSN1gF+G2kg9JkkqLJccFgzVtDeXX45dV&#10;sH+/L14XbA7nZVeHS9rePm5lqtR41L88gwjUh//wX/tNK5gvH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/EhxQAAANwAAAAPAAAAAAAAAAAAAAAAAJgCAABkcnMv&#10;ZG93bnJldi54bWxQSwUGAAAAAAQABAD1AAAAigMAAAAA&#10;" path="m42,55l80,,42,55xm42,55l37,70,27,82r-5,5l15,90,7,92,,92,,85,2,77,7,70r5,-5l17,60r8,-5l35,55r7,xe" fillcolor="#f3be00" stroked="f">
                  <v:path arrowok="t" o:connecttype="custom" o:connectlocs="42,55;80,0;42,55;42,55;37,70;27,82;22,87;15,90;7,92;0,92;0,85;2,77;7,70;12,65;17,60;25,55;35,55;42,55" o:connectangles="0,0,0,0,0,0,0,0,0,0,0,0,0,0,0,0,0,0"/>
                  <o:lock v:ext="edit" verticies="t"/>
                </v:shape>
                <v:shape id="Freeform 7449" o:spid="_x0000_s1384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WHsAA&#10;AADcAAAADwAAAGRycy9kb3ducmV2LnhtbERPz2vCMBS+D/wfwhO8zVTnRKpRRBAKelk39Pponk2x&#10;eSlJZut/bw6DHT++35vdYFvxIB8axwpm0wwEceV0w7WCn+/j+wpEiMgaW8ek4EkBdtvR2wZz7Xr+&#10;okcZa5FCOOSowMTY5VKGypDFMHUdceJuzluMCfpaao99CretnGfZUlpsODUY7OhgqLqXv1bBAqM/&#10;H7DvL6Y7Xq7nclGcloVSk/GwX4OINMR/8Z+70Ao+PtPadCYd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LWHsAAAADcAAAADwAAAAAAAAAAAAAAAACYAgAAZHJzL2Rvd25y&#10;ZXYueG1sUEsFBgAAAAAEAAQA9QAAAIUDAAAAAA==&#10;" path="m,55l38,,,55xe" filled="f" strokecolor="#e15520" strokeweight="0">
                  <v:path arrowok="t" o:connecttype="custom" o:connectlocs="0,55;38,0;0,55" o:connectangles="0,0,0"/>
                </v:shape>
                <v:shape id="Freeform 7450" o:spid="_x0000_s1385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ZvccA&#10;AADcAAAADwAAAGRycy9kb3ducmV2LnhtbESPQWvCQBSE74L/YXlCL6KbKBVNXaUttRVEgtpCj4/s&#10;Mwlm34bs1qT/vlsQPA4z8w2zXHemEldqXGlZQTyOQBBnVpecK/g8bUZzEM4ja6wsk4JfcrBe9XtL&#10;TLRt+UDXo89FgLBLUEHhfZ1I6bKCDLqxrYmDd7aNQR9kk0vdYBvgppKTKJpJgyWHhQJrei0ouxx/&#10;jIJd/PKxiXdp+v2G+/brPR1OzHSo1MOge34C4anz9/CtvdUKpo8L+D8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5Gb3HAAAA3AAAAA8AAAAAAAAAAAAAAAAAmAIAAGRy&#10;cy9kb3ducmV2LnhtbFBLBQYAAAAABAAEAPUAAACMAwAAAAA=&#10;" path="m42,l37,15,27,27r-5,5l15,35,7,37,,37,,30,2,22,7,15r5,-5l17,5,25,,35,r7,xe" filled="f" strokecolor="#e15520" strokeweight="0">
                  <v:path arrowok="t" o:connecttype="custom" o:connectlocs="42,0;37,15;27,27;22,32;15,35;7,37;0,37;0,30;2,22;7,15;12,10;17,5;25,0;35,0;42,0" o:connectangles="0,0,0,0,0,0,0,0,0,0,0,0,0,0,0"/>
                </v:shape>
                <v:shape id="Freeform 7451" o:spid="_x0000_s1386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MncEA&#10;AADcAAAADwAAAGRycy9kb3ducmV2LnhtbERPz2vCMBS+C/sfwhN2kZk6UUbXKHNDFG92g10fyWtT&#10;bF5Kk9XuvzcHwePH97vYjq4VA/Wh8axgMc9AEGtvGq4V/HzvX95AhIhssPVMCv4pwHbzNCkwN/7K&#10;ZxrKWIsUwiFHBTbGLpcyaEsOw9x3xImrfO8wJtjX0vR4TeGula9ZtpYOG04NFjv6tKQv5Z9TYHar&#10;2XDel4evavgdG32y2qNV6nk6fryDiDTGh/juPhoFy3Wan86kI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KzJ3BAAAA3AAAAA8AAAAAAAAAAAAAAAAAmAIAAGRycy9kb3du&#10;cmV2LnhtbFBLBQYAAAAABAAEAPUAAACGAwAAAAA=&#10;" path="m42,62l74,,42,62xm42,62l37,80,27,89r-5,5l15,97,7,99,,99,2,92r,-7l7,77r5,-5l20,67r7,-2l35,62r7,xe" fillcolor="#f3be00" stroked="f">
                  <v:path arrowok="t" o:connecttype="custom" o:connectlocs="42,62;74,0;42,62;42,62;37,80;27,89;22,94;15,97;7,99;0,99;2,92;2,85;7,77;12,72;20,67;27,65;35,62;42,62" o:connectangles="0,0,0,0,0,0,0,0,0,0,0,0,0,0,0,0,0,0"/>
                  <o:lock v:ext="edit" verticies="t"/>
                </v:shape>
                <v:shape id="Freeform 7452" o:spid="_x0000_s1387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3w8UA&#10;AADcAAAADwAAAGRycy9kb3ducmV2LnhtbESPT2sCMRTE70K/Q3iFXqRmbUFkaxSpWHoq+IeeXzfP&#10;TXDzst1EN/rpTaHgcZiZ3zCzRXKNOFMXrGcF41EBgrjy2nKtYL9bP09BhIissfFMCi4UYDF/GMyw&#10;1L7nDZ23sRYZwqFEBSbGtpQyVIYchpFvibN38J3DmGVXS91hn+GukS9FMZEOLecFgy29G6qO25NT&#10;cN1/9Pbb7r7Wl+Hv6nRdpZ90MEo9PablG4hIKd7D/+1PreB1Moa/M/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PfDxQAAANwAAAAPAAAAAAAAAAAAAAAAAJgCAABkcnMv&#10;ZG93bnJldi54bWxQSwUGAAAAAAQABAD1AAAAigMAAAAA&#10;" path="m,62l32,,,62xe" filled="f" strokecolor="#e15520" strokeweight="0">
                  <v:path arrowok="t" o:connecttype="custom" o:connectlocs="0,62;32,0;0,62" o:connectangles="0,0,0"/>
                </v:shape>
                <v:shape id="Freeform 7453" o:spid="_x0000_s1388" style="position:absolute;left:6752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BccYA&#10;AADcAAAADwAAAGRycy9kb3ducmV2LnhtbESPQWvCQBSE70L/w/IKXkQ3iSAluootVQtSQtVCj4/s&#10;MwnNvg3Z1cR/7wqFHoeZ+YZZrHpTiyu1rrKsIJ5EIIhzqysuFJyOm/ELCOeRNdaWScGNHKyWT4MF&#10;ptp2/EXXgy9EgLBLUUHpfZNK6fKSDLqJbYiDd7atQR9kW0jdYhfgppZJFM2kwYrDQokNvZWU/x4u&#10;RsE+ft1t4n2W/bzjZ/e9zUaJmY6UGj736zkIT73/D/+1P7SC6SyBx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FBccYAAADcAAAADwAAAAAAAAAAAAAAAACYAgAAZHJz&#10;L2Rvd25yZXYueG1sUEsFBgAAAAAEAAQA9QAAAIsDAAAAAA==&#10;" path="m42,l37,18,27,27r-5,5l15,35,7,37,,37,2,30r,-7l7,15r5,-5l20,5,27,3,35,r7,xe" filled="f" strokecolor="#e15520" strokeweight="0">
                  <v:path arrowok="t" o:connecttype="custom" o:connectlocs="42,0;37,18;27,27;22,32;15,35;7,37;0,37;2,30;2,23;7,15;12,10;20,5;27,3;35,0;42,0" o:connectangles="0,0,0,0,0,0,0,0,0,0,0,0,0,0,0"/>
                </v:shape>
                <v:shape id="Freeform 7454" o:spid="_x0000_s1389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8AcQA&#10;AADcAAAADwAAAGRycy9kb3ducmV2LnhtbESPS2/CMBCE75X4D9ZW4gZOQOKRYhAQIfVaXuclXuKI&#10;eB3FBlJ+fV2pUo+jmflGs1h1thYPan3lWEE6TEAQF05XXCo4HnaDGQgfkDXWjknBN3lYLXtvC8y0&#10;e/IXPfahFBHCPkMFJoQmk9IXhiz6oWuIo3d1rcUQZVtK3eIzwm0tR0kykRYrjgsGG9oaKm77u1WQ&#10;n1/T6ymtX5fbOph5vjmn+WWkVP+9W3+ACNSF//Bf+1MrGE/G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fAHEAAAA3AAAAA8AAAAAAAAAAAAAAAAAmAIAAGRycy9k&#10;b3ducmV2LnhtbFBLBQYAAAAABAAEAPUAAACJAwAAAAA=&#10;" path="m37,70l64,,37,70xm37,70l32,88r-7,15l20,108r-5,5l7,115,,118,,108r2,-8l5,93r5,-8l15,78r7,-3l30,70r7,xe" fillcolor="#f3be00" stroked="f">
                  <v:path arrowok="t" o:connecttype="custom" o:connectlocs="37,70;64,0;37,70;37,70;32,88;25,103;20,108;15,113;7,115;0,118;0,108;2,100;5,93;10,85;15,78;22,75;30,70;37,70" o:connectangles="0,0,0,0,0,0,0,0,0,0,0,0,0,0,0,0,0,0"/>
                  <o:lock v:ext="edit" verticies="t"/>
                </v:shape>
                <v:shape id="Freeform 7455" o:spid="_x0000_s1390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DRsUA&#10;AADcAAAADwAAAGRycy9kb3ducmV2LnhtbESPS2vDMBCE74X8B7GB3hq5aRqKYyXkQSBQKNQtyXWx&#10;1g8qrYylOPa/rwqFHIeZ+YbJNoM1oqfON44VPM8SEMSF0w1XCr6/jk9vIHxA1mgck4KRPGzWk4cM&#10;U+1u/El9HioRIexTVFCH0KZS+qImi37mWuLola6zGKLsKqk7vEW4NXKeJEtpseG4UGNL+5qKn/xq&#10;FXyc96U08uSH9/PF7PrrmB9eR6Uep8N2BSLQEO7h//ZJK3hZL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0NGxQAAANwAAAAPAAAAAAAAAAAAAAAAAJgCAABkcnMv&#10;ZG93bnJldi54bWxQSwUGAAAAAAQABAD1AAAAigMAAAAA&#10;" path="m,70l27,,,70xe" filled="f" strokecolor="#e15520" strokeweight="0">
                  <v:path arrowok="t" o:connecttype="custom" o:connectlocs="0,70;27,0;0,70" o:connectangles="0,0,0"/>
                </v:shape>
                <v:shape id="Freeform 7456" o:spid="_x0000_s1391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kIMcA&#10;AADcAAAADwAAAGRycy9kb3ducmV2LnhtbESPS2sCQRCE74H8h6ED3uJsDDFh4ygiSDQPgg/w2tnp&#10;7Kzu9Cw7HV3/fUYI5FhU1VfUaNL5Wh2pjVVgA3f9DBRxEWzFpYHtZn77BCoKssU6MBk4U4TJ+Ppq&#10;hLkNJ17RcS2lShCOORpwIk2udSwceYz90BAn7zu0HiXJttS2xVOC+1oPsmyoPVacFhw2NHNUHNY/&#10;3sDX4PFV/Ge9e99v35b77MO9yHJlTO+mmz6DEurkP/zXXlgD98MHuJxJR0C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NpCDHAAAA3AAAAA8AAAAAAAAAAAAAAAAAmAIAAGRy&#10;cy9kb3ducmV2LnhtbFBLBQYAAAAABAAEAPUAAACMAwAAAAA=&#10;" path="m37,l32,18,25,33r-5,5l15,43,7,45,,48,,38,2,30,5,23r5,-8l15,8,22,5,30,r7,xe" filled="f" strokecolor="#e15520" strokeweight="0">
                  <v:path arrowok="t" o:connecttype="custom" o:connectlocs="37,0;32,18;25,33;20,38;15,43;7,45;0,48;0,38;2,30;5,23;10,15;15,8;22,5;30,0;37,0" o:connectangles="0,0,0,0,0,0,0,0,0,0,0,0,0,0,0"/>
                </v:shape>
                <v:shape id="Freeform 7457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/KsIA&#10;AADcAAAADwAAAGRycy9kb3ducmV2LnhtbESPQWvCQBSE70L/w/IK3nS3FaJEV5GA1Ktp8fzIPpNg&#10;9m2S3Sbx37uFgsdhZr5hdofJNmKg3teONXwsFQjiwpmaSw0/36fFBoQPyAYbx6ThQR4O+7fZDlPj&#10;Rr7QkIdSRAj7FDVUIbSplL6oyKJfupY4ejfXWwxR9qU0PY4Rbhv5qVQiLdYcFypsKauouOe/VkM2&#10;XvMhvytnj1+brs1Ud1rLTuv5+3Tcggg0hVf4v302GlZJAn9n4hG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j8qwgAAANwAAAAPAAAAAAAAAAAAAAAAAJgCAABkcnMvZG93&#10;bnJldi54bWxQSwUGAAAAAAQABAD1AAAAhwMAAAAA&#10;" path="m5,l15,13r2,15l17,40,12,55,10,50,5,45,2,38,,30,,23,,15,2,8,5,xe" fillcolor="#f3be00" stroked="f">
                  <v:path arrowok="t" o:connecttype="custom" o:connectlocs="5,0;15,13;17,28;17,40;12,55;10,50;5,45;2,38;0,30;0,23;0,15;2,8;5,0" o:connectangles="0,0,0,0,0,0,0,0,0,0,0,0,0"/>
                </v:shape>
                <v:shape id="Freeform 7458" o:spid="_x0000_s1393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ursYA&#10;AADcAAAADwAAAGRycy9kb3ducmV2LnhtbESPQWvCQBSE74X+h+UVetNNWtASXUUKFRVb2ujB4yP7&#10;TILZt+nuqtFf3xWEHoeZ+YYZTzvTiBM5X1tWkPYTEMSF1TWXCrabj94bCB+QNTaWScGFPEwnjw9j&#10;zLQ98w+d8lCKCGGfoYIqhDaT0hcVGfR92xJHb2+dwRClK6V2eI5w08iXJBlIgzXHhQpbeq+oOORH&#10;o8D/Fpf0e8VLtz5+XT/TfaN381Sp56duNgIRqAv/4Xt7oRW8DoZwOxOP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gursYAAADcAAAADwAAAAAAAAAAAAAAAACYAgAAZHJz&#10;L2Rvd25yZXYueG1sUEsFBgAAAAAEAAQA9QAAAIsDAAAAAA==&#10;" path="m5,l15,13r2,15l17,40,12,55,10,50,5,45,2,38,,30,,23,,15,2,8,5,xe" filled="f" strokecolor="#e15520" strokeweight="0">
                  <v:path arrowok="t" o:connecttype="custom" o:connectlocs="5,0;15,13;17,28;17,40;12,55;10,50;5,45;2,38;0,30;0,23;0,15;2,8;5,0" o:connectangles="0,0,0,0,0,0,0,0,0,0,0,0,0"/>
                </v:shape>
                <v:shape id="Freeform 7459" o:spid="_x0000_s1394" style="position:absolute;left:6680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qkcAA&#10;AADcAAAADwAAAGRycy9kb3ducmV2LnhtbERPy4rCMBTdC/5DuAPuNB0FGTqmZRgQRFz4Wri8Nnea&#10;anJTmqj1781CmOXhvBdl76y4Uxcazwo+JxkI4srrhmsFx8Ny/AUiRGSN1jMpeFKAshgOFphr/+Ad&#10;3fexFimEQ44KTIxtLmWoDDkME98SJ+7Pdw5jgl0tdYePFO6snGbZXDpsODUYbOnXUHXd35yCdURr&#10;t+fT5uhvz6lrDv3lPDNKjT76n28Qkfr4L367V1rBbJ7WpjPpCMj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6qkcAAAADcAAAADwAAAAAAAAAAAAAAAACYAgAAZHJzL2Rvd25y&#10;ZXYueG1sUEsFBgAAAAAEAAQA9QAAAIUDAAAAAA==&#10;" path="m5,70r7,13l17,98r-2,15l10,128,7,123,2,118,,110r,-7l,93,,85,2,78,5,70xm5,70l12,,5,70xe" fillcolor="#f3be00" stroked="f">
                  <v:path arrowok="t" o:connecttype="custom" o:connectlocs="5,70;12,83;17,98;15,113;10,128;7,123;2,118;0,110;0,103;0,93;0,85;2,78;5,70;5,70;12,0;5,70" o:connectangles="0,0,0,0,0,0,0,0,0,0,0,0,0,0,0,0"/>
                  <o:lock v:ext="edit" verticies="t"/>
                </v:shape>
                <v:shape id="Freeform 7460" o:spid="_x0000_s1395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jS8UA&#10;AADcAAAADwAAAGRycy9kb3ducmV2LnhtbESPQWvCQBSE70L/w/IK3nTTKtamWaW0CIKINObQ4yP7&#10;mg1m34bsNsZ/7wqCx2FmvmGy9WAb0VPna8cKXqYJCOLS6ZorBcVxM1mC8AFZY+OYFFzIw3r1NMow&#10;1e7MP9TnoRIRwj5FBSaENpXSl4Ys+qlriaP35zqLIcqukrrDc4TbRr4myUJarDkuGGzpy1B5yv+t&#10;gu9c18vZvN/9anM4NmYo3g77k1Lj5+HzA0SgITzC9/ZWK5gt3uF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KNLxQAAANwAAAAPAAAAAAAAAAAAAAAAAJgCAABkcnMv&#10;ZG93bnJldi54bWxQSwUGAAAAAAQABAD1AAAAigMAAAAA&#10;" path="m5,r7,13l17,28,15,43,10,58,7,53,2,48,,40,,33,,23,,15,2,8,5,xe" filled="f" strokecolor="#e15520" strokeweight="0">
                  <v:path arrowok="t" o:connecttype="custom" o:connectlocs="5,0;12,13;17,28;15,43;10,58;7,53;2,48;0,40;0,33;0,23;0,15;2,8;5,0" o:connectangles="0,0,0,0,0,0,0,0,0,0,0,0,0"/>
                </v:shape>
                <v:shape id="Freeform 7461" o:spid="_x0000_s1396" style="position:absolute;left:6685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T8sEA&#10;AADcAAAADwAAAGRycy9kb3ducmV2LnhtbERPy4rCMBTdC/MP4Q7MTlMdUKmmRQZGBBG1M4jLS3P7&#10;wOamNFHr35uF4PJw3su0N424UedqywrGowgEcW51zaWC/7/f4RyE88gaG8uk4EEO0uRjsMRY2zsf&#10;6Zb5UoQQdjEqqLxvYyldXpFBN7ItceAK2xn0AXal1B3eQ7hp5CSKptJgzaGhwpZ+Ksov2dUo0I9y&#10;3e8mtL+cDm4/LooNbc9Wqa/PfrUA4an3b/HLvdEKvmd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k/LBAAAA3AAAAA8AAAAAAAAAAAAAAAAAmAIAAGRycy9kb3du&#10;cmV2LnhtbFBLBQYAAAAABAAEAPUAAACGAwAAAAA=&#10;" path="m,70l7,,,70e" filled="f" strokecolor="#e15520" strokeweight="0">
                  <v:path arrowok="t" o:connecttype="custom" o:connectlocs="0,70;7,0;0,70" o:connectangles="0,0,0"/>
                </v:shape>
                <v:shape id="Freeform 7462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5DMcA&#10;AADcAAAADwAAAGRycy9kb3ducmV2LnhtbESPQWvCQBSE7wX/w/IK3pqNFVpJs4oo0lAP0rSX3h7Z&#10;1ySYfRuza0z89a5Q6HGYmW+YdDWYRvTUudqyglkUgyAurK65VPD9tXtagHAeWWNjmRSM5GC1nDyk&#10;mGh74U/qc1+KAGGXoILK+zaR0hUVGXSRbYmD92s7gz7IrpS6w0uAm0Y+x/GLNFhzWKiwpU1FxTE/&#10;GwU/HzI7nBaH8Trs1sdme+7f+71Uavo4rN9AeBr8f/ivnWkF89cZ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RuQzHAAAA3AAAAA8AAAAAAAAAAAAAAAAAmAIAAGRy&#10;cy9kb3ducmV2LnhtbFBLBQYAAAAABAAEAPUAAACMAwAAAAA=&#10;" path="m5,l15,13r5,12l20,40,15,53,10,50,8,43,3,38,,30,,23,,15,3,5,5,xe" fillcolor="#f3be00" stroked="f">
                  <v:path arrowok="t" o:connecttype="custom" o:connectlocs="5,0;15,13;20,25;20,40;15,53;10,50;8,43;3,38;0,30;0,23;0,15;3,5;5,0" o:connectangles="0,0,0,0,0,0,0,0,0,0,0,0,0"/>
                </v:shape>
                <v:shape id="Freeform 7463" o:spid="_x0000_s1398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OXsUA&#10;AADcAAAADwAAAGRycy9kb3ducmV2LnhtbESPW2vCQBSE3wv+h+UIvhTdaOqF6CqlUOprvft2yB6T&#10;YPZsyK4a/fWuUOjjMDPfMLNFY0pxpdoVlhX0exEI4tTqgjMFm/V3dwLCeWSNpWVScCcHi3nrbYaJ&#10;tjf+pevKZyJA2CWoIPe+SqR0aU4GXc9WxME72dqgD7LOpK7xFuCmlIMoGkmDBYeFHCv6yik9ry5G&#10;gfzRH6f4+DgOtwd+36ejXVztjVKddvM5BeGp8f/hv/ZSK4jHA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k5exQAAANwAAAAPAAAAAAAAAAAAAAAAAJgCAABkcnMv&#10;ZG93bnJldi54bWxQSwUGAAAAAAQABAD1AAAAigMAAAAA&#10;" path="m5,l15,13r5,12l20,40,15,53,10,50,8,43,3,38,,30,,23,,15,3,5,5,xe" filled="f" strokecolor="#e15520" strokeweight="0">
                  <v:path arrowok="t" o:connecttype="custom" o:connectlocs="5,0;15,13;20,25;20,40;15,53;10,50;8,43;3,38;0,30;0,23;0,15;3,5;5,0" o:connectangles="0,0,0,0,0,0,0,0,0,0,0,0,0"/>
                </v:shape>
                <v:shape id="Freeform 7464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2esYA&#10;AADcAAAADwAAAGRycy9kb3ducmV2LnhtbESPT2sCMRTE7wW/Q3hCL1KzVrBlaxTxD/VSpLYeenvd&#10;vCaLycuyibr99qYg9DjMzG+Y6bzzTpypjXVgBaNhAYK4Crpmo+DzY/PwDCImZI0uMCn4pQjzWe9u&#10;iqUOF36n8z4ZkSEcS1RgU2pKKWNlyWMchoY4ez+h9ZiybI3ULV4y3Dv5WBQT6bHmvGCxoaWl6rg/&#10;eQW7NRcH86Vfd2bw/WYPC7da1U6p+363eAGRqEv/4Vt7qxWMn8bwdyYf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D2esYAAADcAAAADwAAAAAAAAAAAAAAAACYAgAAZHJz&#10;L2Rvd25yZXYueG1sUEsFBgAAAAAEAAQA9QAAAIsDAAAAAA==&#10;" path="m,67l3,,,67xe" fillcolor="#f3be00" stroked="f">
                  <v:path arrowok="t" o:connecttype="custom" o:connectlocs="0,67;3,0;0,67" o:connectangles="0,0,0"/>
                </v:shape>
                <v:shape id="Freeform 7465" o:spid="_x0000_s1400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TWMcA&#10;AADcAAAADwAAAGRycy9kb3ducmV2LnhtbESP3WoCMRSE74W+QzhC7zSrtf6sRtGWlkJbaFfR28Pm&#10;uLt0c7Ikqa5vbwoFL4eZ+YZZrFpTixM5X1lWMOgnIIhzqysuFOy2L70pCB+QNdaWScGFPKyWd50F&#10;ptqe+ZtOWShEhLBPUUEZQpNK6fOSDPq+bYijd7TOYIjSFVI7PEe4qeUwScbSYMVxocSGnkrKf7Jf&#10;oyBMvi5u81i/r/fNjDYfn8PnQ/aq1H23Xc9BBGrDLfzfftMKHiYj+DsTj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aE1jHAAAA3AAAAA8AAAAAAAAAAAAAAAAAmAIAAGRy&#10;cy9kb3ducmV2LnhtbFBLBQYAAAAABAAEAPUAAACMAwAAAAA=&#10;" path="m,67l3,,,67xe" filled="f" strokecolor="#e15520" strokeweight="0">
                  <v:path arrowok="t" o:connecttype="custom" o:connectlocs="0,67;3,0;0,67" o:connectangles="0,0,0"/>
                </v:shape>
                <v:shape id="Freeform 7466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q3cYA&#10;AADcAAAADwAAAGRycy9kb3ducmV2LnhtbESPQWsCMRSE74X+h/AEbzWrUlu2RimCWIq2VMXS2+vm&#10;uVlMXpZN1PXfN4LQ4zAz3zDjaeusOFETKs8K+r0MBHHhdcWlgu1m/vAMIkRkjdYzKbhQgOnk/m6M&#10;ufZn/qLTOpYiQTjkqMDEWOdShsKQw9DzNXHy9r5xGJNsSqkbPCe4s3KQZSPpsOK0YLCmmaHisD46&#10;BYPf9+Nytfje/3zKerP7cPZillapbqd9fQERqY3/4Vv7TSsYPj3C9U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Mq3cYAAADcAAAADwAAAAAAAAAAAAAAAACYAgAAZHJz&#10;L2Rvd25yZXYueG1sUEsFBgAAAAAEAAQA9QAAAIsDAAAAAA==&#10;" path="m5,l15,12r4,15l19,40,17,55,12,50,7,45,2,37,,32,,22,,15,2,7,5,xe" fillcolor="#f3be00" stroked="f">
                  <v:path arrowok="t" o:connecttype="custom" o:connectlocs="5,0;15,12;19,27;19,40;17,55;12,50;7,45;2,37;0,32;0,22;0,15;2,7;5,0" o:connectangles="0,0,0,0,0,0,0,0,0,0,0,0,0"/>
                </v:shape>
                <v:shape id="Freeform 7467" o:spid="_x0000_s1402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4ysMA&#10;AADcAAAADwAAAGRycy9kb3ducmV2LnhtbESP0WoCMRRE34X+Q7iFvkhN3OJatkaxguBrdT/gsrnd&#10;bJvcLJuo2369KRR8HGbmDLPajN6JCw2xC6xhPlMgiJtgOm411Kf98yuImJANusCk4YcibNYPkxVW&#10;Jlz5gy7H1IoM4VihBptSX0kZG0se4yz0xNn7DIPHlOXQSjPgNcO9k4VSpfTYcV6w2NPOUvN9PHsN&#10;U0kHsoti9749K/nb1e7LFXOtnx7H7RuIRGO6h//bB6PhZVnC35l8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p4ysMAAADcAAAADwAAAAAAAAAAAAAAAACYAgAAZHJzL2Rv&#10;d25yZXYueG1sUEsFBgAAAAAEAAQA9QAAAIgDAAAAAA==&#10;" path="m5,l15,12r4,15l19,40,17,55,12,50,7,45,2,37,,32,,22,,15,2,7,5,xe" filled="f" strokecolor="#e15520" strokeweight="0">
                  <v:path arrowok="t" o:connecttype="custom" o:connectlocs="5,0;15,12;19,27;19,40;17,55;12,50;7,45;2,37;0,32;0,22;0,15;2,7;5,0" o:connectangles="0,0,0,0,0,0,0,0,0,0,0,0,0"/>
                </v:shape>
                <v:shape id="Freeform 7468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vjsIA&#10;AADcAAAADwAAAGRycy9kb3ducmV2LnhtbESPT4vCMBTE7wv7HcJb8LYmKqh0jSKK4B79A14fzdu2&#10;tnmpTbRdP70RBI/DzPyGmS06W4kbNb5wrGHQVyCIU2cKzjQcD5vvKQgfkA1WjknDP3lYzD8/ZpgY&#10;1/KObvuQiQhhn6CGPIQ6kdKnOVn0fVcTR+/PNRZDlE0mTYNthNtKDpUaS4sFx4Uca1rllJb7q9Ww&#10;OV8u5ZqWd1n631PZbpVvrdK699Utf0AE6sI7/GpvjYbRZ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++OwgAAANwAAAAPAAAAAAAAAAAAAAAAAJgCAABkcnMvZG93&#10;bnJldi54bWxQSwUGAAAAAAQABAD1AAAAhwMAAAAA&#10;" path="m5,64l,,5,64xe" fillcolor="#f3be00" stroked="f">
                  <v:path arrowok="t" o:connecttype="custom" o:connectlocs="5,64;0,0;5,64" o:connectangles="0,0,0"/>
                </v:shape>
                <v:shape id="Freeform 7469" o:spid="_x0000_s1404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7774A&#10;AADcAAAADwAAAGRycy9kb3ducmV2LnhtbERPyQrCMBC9C/5DGMGbpiouVKOIIHgR3ECPYzO2xWZS&#10;m6j1781B8Ph4+2xRm0K8qHK5ZQW9bgSCOLE651TB6bjuTEA4j6yxsEwKPuRgMW82Zhhr++Y9vQ4+&#10;FSGEXYwKMu/LWEqXZGTQdW1JHLibrQz6AKtU6grfIdwUsh9FI2kw59CQYUmrjJL74WkUPK7WLLeX&#10;0cCvx9FwsrvezoxSqXarXk5BeKr9X/xzb7SCwTisDWfCEZ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Fe+++AAAA3AAAAA8AAAAAAAAAAAAAAAAAmAIAAGRycy9kb3ducmV2&#10;LnhtbFBLBQYAAAAABAAEAPUAAACDAwAAAAA=&#10;" path="m5,64l,,5,64xe" filled="f" strokecolor="#e15520" strokeweight="0">
                  <v:path arrowok="t" o:connecttype="custom" o:connectlocs="5,64;0,0;5,64" o:connectangles="0,0,0"/>
                </v:shape>
                <v:shape id="Freeform 7470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rW8YA&#10;AADcAAAADwAAAGRycy9kb3ducmV2LnhtbESPQWvCQBSE70L/w/IK3nTTitqm2UgQJQUPpVZKj4/s&#10;azY0+zZkV43/visIHoeZ+YbJVoNtxYl63zhW8DRNQBBXTjdcKzh8bScvIHxA1tg6JgUX8rDKH0YZ&#10;ptqd+ZNO+1CLCGGfogITQpdK6StDFv3UdcTR+3W9xRBlX0vd4znCbSufk2QhLTYcFwx2tDZU/e2P&#10;VkFn5vhTFNXHYVHuyvmyLb839Uyp8eNQvIEINIR7+NZ+1wpmy1e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irW8YAAADcAAAADwAAAAAAAAAAAAAAAACYAgAAZHJz&#10;L2Rvd25yZXYueG1sUEsFBgAAAAAEAAQA9QAAAIsDAAAAAA==&#10;" path="m2,l12,12r7,12l22,39,19,54,14,49,9,44,5,39,2,32,,24,,15,,7,2,xe" fillcolor="#f3be00" stroked="f">
                  <v:path arrowok="t" o:connecttype="custom" o:connectlocs="2,0;12,12;19,24;22,39;19,54;14,49;9,44;5,39;2,32;0,24;0,15;0,7;2,0" o:connectangles="0,0,0,0,0,0,0,0,0,0,0,0,0"/>
                </v:shape>
                <v:shape id="Freeform 7471" o:spid="_x0000_s1406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E58IA&#10;AADcAAAADwAAAGRycy9kb3ducmV2LnhtbERPz2vCMBS+C/4P4QneNN2EWTujbAPBwy52heHt0by1&#10;Yc1LSaKt/705CB4/vt/b/Wg7cSUfjGMFL8sMBHHttOFGQfVzWOQgQkTW2DkmBTcKsN9NJ1sstBv4&#10;RNcyNiKFcChQQRtjX0gZ6pYshqXriRP357zFmKBvpPY4pHDbydcse5MWDaeGFnv6aqn+Ly9WQX/x&#10;cnXeVJ+37/X69JsP5eFojFLz2fjxDiLSGJ/ih/uoFazyND+dS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sTnwgAAANwAAAAPAAAAAAAAAAAAAAAAAJgCAABkcnMvZG93&#10;bnJldi54bWxQSwUGAAAAAAQABAD1AAAAhwMAAAAA&#10;" path="m2,l12,12r7,12l22,39,19,54,14,49,9,44,5,39,2,32,,24,,15,,7,2,xe" filled="f" strokecolor="#e15520" strokeweight="0">
                  <v:path arrowok="t" o:connecttype="custom" o:connectlocs="2,0;12,12;19,24;22,39;19,54;14,49;9,44;5,39;2,32;0,24;0,15;0,7;2,0" o:connectangles="0,0,0,0,0,0,0,0,0,0,0,0,0"/>
                </v:shape>
                <v:shape id="Freeform 7472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6nccA&#10;AADcAAAADwAAAGRycy9kb3ducmV2LnhtbESPQWsCMRSE74X+h/AKvRTNbqUiq1FKbcEeenDVg7fH&#10;5nV36eYlJlF3/31TKHgcZuYbZrHqTScu5ENrWUE+zkAQV1a3XCvY7z5GMxAhImvsLJOCgQKslvd3&#10;Cyy0vfKWLmWsRYJwKFBBE6MrpAxVQwbD2Dri5H1bbzAm6WupPV4T3HTyOcum0mDLaaFBR28NVT/l&#10;2Sh4+Vo/6fN28n7My9Pg3eFzkw9OqceH/nUOIlIfb+H/9kYrmMxy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ep3HAAAA3AAAAA8AAAAAAAAAAAAAAAAAmAIAAGRy&#10;cy9kb3ducmV2LnhtbFBLBQYAAAAABAAEAPUAAACMAwAAAAA=&#10;" path="m5,68l,,5,68xe" fillcolor="#f3be00" stroked="f">
                  <v:path arrowok="t" o:connecttype="custom" o:connectlocs="5,68;0,0;5,68" o:connectangles="0,0,0"/>
                </v:shape>
                <v:shape id="Freeform 7473" o:spid="_x0000_s1408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ZjMQA&#10;AADcAAAADwAAAGRycy9kb3ducmV2LnhtbESP3WrCQBSE7wu+w3IE7+pGi0Wjq4gg1PSi+PMAx+wx&#10;Cdk9G7IbjW/vFgq9HGbmG2a16a0Rd2p95VjBZJyAIM6drrhQcDnv3+cgfEDWaByTgid52KwHbytM&#10;tXvwke6nUIgIYZ+igjKEJpXS5yVZ9GPXEEfv5lqLIcq2kLrFR4RbI6dJ8iktVhwXSmxoV1Jenzqr&#10;IGu+92hmWdc9LyY7mGu9+Am1UqNhv12CCNSH//Bf+0sr+JhP4f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WYzEAAAA3AAAAA8AAAAAAAAAAAAAAAAAmAIAAGRycy9k&#10;b3ducmV2LnhtbFBLBQYAAAAABAAEAPUAAACJAwAAAAA=&#10;" path="m5,68l,,5,68xe" filled="f" strokecolor="#e15520" strokeweight="0">
                  <v:path arrowok="t" o:connecttype="custom" o:connectlocs="5,68;0,0;5,68" o:connectangles="0,0,0"/>
                </v:shape>
                <v:shape id="Freeform 7474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N5sYA&#10;AADcAAAADwAAAGRycy9kb3ducmV2LnhtbESPQWvCQBSE70L/w/IKvelGhRLSbKS0WMSDaNKK3h7Z&#10;ZxKafZtmt5r+e1cQehxm5hsmXQymFWfqXWNZwXQSgSAurW64UvBZLMcxCOeRNbaWScEfOVhkD6MU&#10;E20vvKNz7isRIOwSVFB73yVSurImg25iO+LgnWxv0AfZV1L3eAlw08pZFD1Lgw2HhRo7equp/M5/&#10;jQLJP1/rXG+L035/eJ9ujh/xKjJKPT0Ory8gPA3+P3xvr7SCeTyH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N5sYAAADcAAAADwAAAAAAAAAAAAAAAACYAgAAZHJz&#10;L2Rvd25yZXYueG1sUEsFBgAAAAAEAAQA9QAAAIsDAAAAAA==&#10;" path="m5,l15,12r7,13l25,40,22,52,15,50,10,45,7,37,5,30,2,22,,15,2,7,5,xe" fillcolor="#f3be00" stroked="f">
                  <v:path arrowok="t" o:connecttype="custom" o:connectlocs="5,0;15,12;22,25;25,40;22,52;15,50;10,45;7,37;5,30;2,22;0,15;2,7;5,0" o:connectangles="0,0,0,0,0,0,0,0,0,0,0,0,0"/>
                </v:shape>
                <v:shape id="Freeform 7475" o:spid="_x0000_s1410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PQ8QA&#10;AADcAAAADwAAAGRycy9kb3ducmV2LnhtbESPQWvCQBSE7wX/w/KE3uqmiVRJXUUUqRcP2uL5NftM&#10;YrNvw+5q4r93hYLHYWa+YWaL3jTiSs7XlhW8jxIQxIXVNZcKfr43b1MQPiBrbCyTght5WMwHLzPM&#10;te14T9dDKEWEsM9RQRVCm0vpi4oM+pFtiaN3ss5giNKVUjvsItw0Mk2SD2mw5rhQYUurioq/w8Uo&#10;sOk+w+w8+ep2WXqcuO643vymSr0O++UniEB9eIb/21utIJuO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0z0PEAAAA3AAAAA8AAAAAAAAAAAAAAAAAmAIAAGRycy9k&#10;b3ducmV2LnhtbFBLBQYAAAAABAAEAPUAAACJAwAAAAA=&#10;" path="m5,l15,12r7,13l25,40,22,52,15,50,10,45,7,37,5,30,2,22,,15,2,7,5,e" filled="f" strokecolor="#e15520" strokeweight="0">
                  <v:path arrowok="t" o:connecttype="custom" o:connectlocs="5,0;15,12;22,25;25,40;22,52;15,50;10,45;7,37;5,30;2,22;0,15;2,7;5,0" o:connectangles="0,0,0,0,0,0,0,0,0,0,0,0,0"/>
                </v:shape>
                <v:shape id="Freeform 7476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9qMUA&#10;AADcAAAADwAAAGRycy9kb3ducmV2LnhtbESP3WrCQBSE7wu+w3IEb0rdqFgkdRNECUgphUbp9SF7&#10;8kOzZ0N2jcnbu4VCL4eZ+YbZp6NpxUC9aywrWC0jEMSF1Q1XCq6X7GUHwnlkja1lUjCRgzSZPe0x&#10;1vbOXzTkvhIBwi5GBbX3XSylK2oy6Ja2Iw5eaXuDPsi+krrHe4CbVq6j6FUabDgs1NjRsabiJ78Z&#10;BdnGbU8fXUlN+T28f+aYTc/TSqnFfDy8gfA0+v/wX/usFWx2W/g9E4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f2oxQAAANwAAAAPAAAAAAAAAAAAAAAAAJgCAABkcnMv&#10;ZG93bnJldi54bWxQSwUGAAAAAAQABAD1AAAAigMAAAAA&#10;" path="m7,70l,,7,70xe" fillcolor="#f3be00" stroked="f">
                  <v:path arrowok="t" o:connecttype="custom" o:connectlocs="7,70;0,0;7,70" o:connectangles="0,0,0"/>
                </v:shape>
                <v:shape id="Freeform 7477" o:spid="_x0000_s1412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6hcQA&#10;AADcAAAADwAAAGRycy9kb3ducmV2LnhtbESPT2vCQBTE7wW/w/IEb3WjgkjqKqVgyc02Ebw+s89s&#10;avZtyG7z59t3C4Ueh5n5DbM/jrYRPXW+dqxgtUxAEJdO11wpuBSn5x0IH5A1No5JwUQejofZ0x5T&#10;7Qb+pD4PlYgQ9ikqMCG0qZS+NGTRL11LHL276yyGKLtK6g6HCLeNXCfJVlqsOS4YbOnNUPnIv62C&#10;6jHVG+5vZvq6frhMF+u7O78rtZiPry8gAo3hP/zXzrSCzW4L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uoXEAAAA3AAAAA8AAAAAAAAAAAAAAAAAmAIAAGRycy9k&#10;b3ducmV2LnhtbFBLBQYAAAAABAAEAPUAAACJAwAAAAA=&#10;" path="m7,70l,,7,70xe" filled="f" strokecolor="#e15520" strokeweight="0">
                  <v:path arrowok="t" o:connecttype="custom" o:connectlocs="7,70;0,0;7,70" o:connectangles="0,0,0"/>
                </v:shape>
                <v:shape id="Freeform 7478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t+8IA&#10;AADcAAAADwAAAGRycy9kb3ducmV2LnhtbESP0YrCMBRE34X9h3AXfNNUF1SqUWRZYZ8WrP2A2+ba&#10;Vpub0qQa/34jCD4OM3OG2eyCacWNetdYVjCbJiCIS6sbrhTkp8NkBcJ5ZI2tZVLwIAe77cdog6m2&#10;dz7SLfOViBB2KSqove9SKV1Zk0E3tR1x9M62N+ij7Cupe7xHuGnlPEkW0mDDcaHGjr5rKq/ZYBSc&#10;ZXEthyIMhflbyi5c8ixpfpQaf4b9GoSn4N/hV/tXK/haLe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S37wgAAANwAAAAPAAAAAAAAAAAAAAAAAJgCAABkcnMvZG93&#10;bnJldi54bWxQSwUGAAAAAAQABAD1AAAAhwMAAAAA&#10;" path="m3,r7,5l15,13r5,5l23,25r,8l23,40r-3,8l15,58,10,53,8,48,3,40,,33,,25,,18,,8,3,xe" fillcolor="#f3be00" stroked="f">
                  <v:path arrowok="t" o:connecttype="custom" o:connectlocs="3,0;10,5;15,13;20,18;23,25;23,33;23,40;20,48;15,58;10,53;8,48;3,40;0,33;0,25;0,18;0,8;3,0" o:connectangles="0,0,0,0,0,0,0,0,0,0,0,0,0,0,0,0,0"/>
                </v:shape>
                <v:shape id="Freeform 7479" o:spid="_x0000_s1414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1JsMA&#10;AADcAAAADwAAAGRycy9kb3ducmV2LnhtbERPy2rCQBTdF/yH4QrdFJ1oqZjoKCIIwa5MfS2vmWsS&#10;zNwJmanGv3cWhS4P5z1fdqYWd2pdZVnBaBiBIM6trrhQsP/ZDKYgnEfWWFsmBU9ysFz03uaYaPvg&#10;Hd0zX4gQwi5BBaX3TSKly0sy6Ia2IQ7c1bYGfYBtIXWLjxBuajmOook0WHFoKLGhdUn5Lfs1Cs6x&#10;fn6ftll6Oe63l49DGmdfaazUe79bzUB46vy/+M+dagWf07A2nA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s1JsMAAADcAAAADwAAAAAAAAAAAAAAAACYAgAAZHJzL2Rv&#10;d25yZXYueG1sUEsFBgAAAAAEAAQA9QAAAIgDAAAAAA==&#10;" path="m3,r7,5l15,13r5,5l23,25r,8l23,40r-3,8l15,58,10,53,8,48,3,40,,33,,25,,18,,8,3,e" filled="f" strokecolor="#e15520" strokeweight="0">
                  <v:path arrowok="t" o:connecttype="custom" o:connectlocs="3,0;10,5;15,13;20,18;23,25;23,33;23,40;20,48;15,58;10,53;8,48;3,40;0,33;0,25;0,18;0,8;3,0" o:connectangles="0,0,0,0,0,0,0,0,0,0,0,0,0,0,0,0,0"/>
                </v:shape>
                <v:shape id="Freeform 7480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P9sQA&#10;AADcAAAADwAAAGRycy9kb3ducmV2LnhtbESPQWvCQBSE74X+h+UVequbtCJp6kakonitTcn1kX0m&#10;wezbuLua9N93hYLHYWa+YZaryfTiSs53lhWkswQEcW11x42C8nv7koHwAVljb5kU/JKHVfH4sMRc&#10;25G/6HoIjYgQ9jkqaEMYcil93ZJBP7MDcfSO1hkMUbpGaodjhJtevibJQhrsOC60ONBnS/XpcDEK&#10;9nyuUr0pd25XVludVf04zn+Uen6a1h8gAk3hHv5v77WCt+wdbm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T/bEAAAA3AAAAA8AAAAAAAAAAAAAAAAAmAIAAGRycy9k&#10;b3ducmV2LnhtbFBLBQYAAAAABAAEAPUAAACJAwAAAAA=&#10;" path="m,72l,,,72xe" fillcolor="#f3be00" stroked="f">
                  <v:path arrowok="t" o:connecttype="custom" o:connectlocs="0,72;0,0;0,72" o:connectangles="0,0,0"/>
                </v:shape>
                <v:shape id="Freeform 7481" o:spid="_x0000_s1416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9bNMIA&#10;AADcAAAADwAAAGRycy9kb3ducmV2LnhtbERPyW7CMBC9V+IfrEHiUoEDiC1gEEJCcODQAh8wxJMF&#10;4nGIDUn/vj5U6vHp7atNa0rxptoVlhUMBxEI4sTqgjMF18u+PwfhPLLG0jIp+CEHm3XnY4Wxtg1/&#10;0/vsMxFC2MWoIPe+iqV0SU4G3cBWxIFLbW3QB1hnUtfYhHBTylEUTaXBgkNDjhXtckoe55dRsHh8&#10;3abH5j4bPa+nl5mkn5f0QEr1uu12CcJT6//Ff+6jVjBehP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1s0wgAAANwAAAAPAAAAAAAAAAAAAAAAAJgCAABkcnMvZG93&#10;bnJldi54bWxQSwUGAAAAAAQABAD1AAAAhwMAAAAA&#10;" path="m,72l,,,72xe" filled="f" strokecolor="#e15520" strokeweight="0">
                  <v:path arrowok="t" o:connecttype="custom" o:connectlocs="0,72;0,0;0,72" o:connectangles="0,0,0"/>
                </v:shape>
                <v:shape id="Freeform 7482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Fv8QA&#10;AADcAAAADwAAAGRycy9kb3ducmV2LnhtbESPX2vCMBTF3wd+h3AF32bqHMNWo5ShMNjLVkVfL821&#10;LTY3NYm2+/bLYODj4fz5cVabwbTiTs43lhXMpgkI4tLqhisFh/3ueQHCB2SNrWVS8EMeNuvR0woz&#10;bXv+pnsRKhFH2GeooA6hy6T0ZU0G/dR2xNE7W2cwROkqqR32cdy08iVJ3qTBhiOhxo7eayovxc1E&#10;SOjla9scF1+F+0y31zTfnvJKqcl4yJcgAg3hEf5vf2gF83Q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Bb/EAAAA3AAAAA8AAAAAAAAAAAAAAAAAmAIAAGRycy9k&#10;b3ducmV2LnhtbFBLBQYAAAAABAAEAPUAAACJAwAAAAA=&#10;" path="m12,70l25,,12,70r,l12,70r5,15l20,100r-3,15l12,130,7,125,2,117,,110r,-8l,92,2,85,5,77r7,-7xe" fillcolor="#f3be00" stroked="f">
                  <v:path arrowok="t" o:connecttype="custom" o:connectlocs="12,70;25,0;12,70;12,70;12,70;17,85;20,100;17,115;12,130;7,125;2,117;0,110;0,102;0,92;2,85;5,77;12,70" o:connectangles="0,0,0,0,0,0,0,0,0,0,0,0,0,0,0,0,0"/>
                </v:shape>
                <v:shape id="Freeform 7483" o:spid="_x0000_s1418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F/8cA&#10;AADcAAAADwAAAGRycy9kb3ducmV2LnhtbESPQWvCQBSE70L/w/IKvelGhaDRNYSi2EILapXS2yP7&#10;TFKzb0N21dRf7xYKPQ4z8w0zTztTiwu1rrKsYDiIQBDnVldcKNh/rPoTEM4ja6wtk4IfcpAuHnpz&#10;TLS98pYuO1+IAGGXoILS+yaR0uUlGXQD2xAH72hbgz7ItpC6xWuAm1qOoiiWBisOCyU29FxSftqd&#10;jYLD+vXrtjzd9OTtPWvyg443n9+xUk+PXTYD4anz/+G/9otWMJ6O4Pd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3hf/HAAAA3AAAAA8AAAAAAAAAAAAAAAAAmAIAAGRy&#10;cy9kb3ducmV2LnhtbFBLBQYAAAAABAAEAPUAAACMAwAAAAA=&#10;" path="m12,70l25,,12,70r,l12,70r5,15l20,100r-3,15l12,130,7,125,2,117,,110r,-8l,92,2,85,5,77r7,-7e" filled="f" strokecolor="#e15520" strokeweight="0">
                  <v:path arrowok="t" o:connecttype="custom" o:connectlocs="12,70;25,0;12,70;12,70;12,70;17,85;20,100;17,115;12,130;7,125;2,117;0,110;0,102;0,92;2,85;5,77;12,70" o:connectangles="0,0,0,0,0,0,0,0,0,0,0,0,0,0,0,0,0"/>
                </v:shape>
                <v:shape id="Freeform 7484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SX8cA&#10;AADcAAAADwAAAGRycy9kb3ducmV2LnhtbESP3WrCQBSE7wu+w3IKvaubaqs2uopICyKIf6GQu0P2&#10;mASzZ0N21bRP7woFL4eZ+YaZzFpTiQs1rrSs4K0bgSDOrC45V5Acvl9HIJxH1lhZJgW/5GA27TxN&#10;MNb2yju67H0uAoRdjAoK7+tYSpcVZNB1bU0cvKNtDPogm1zqBq8BbirZi6KBNFhyWCiwpkVB2Wl/&#10;NgrWX+tk9bc9/Yz0e1rulud0uKEPpV6e2/kYhKfWP8L/7aVW0P/sw/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x0l/HAAAA3AAAAA8AAAAAAAAAAAAAAAAAmAIAAGRy&#10;cy9kb3ducmV2LnhtbFBLBQYAAAAABAAEAPUAAACMAwAAAAA=&#10;" path="m12,68l20,,12,68r,l12,68r5,15l20,98r-3,15l12,128,8,123,3,115,,108r,-8l,93,3,83,8,75r4,-7xe" fillcolor="#f3be00" stroked="f">
                  <v:path arrowok="t" o:connecttype="custom" o:connectlocs="12,68;20,0;12,68;12,68;12,68;17,83;20,98;17,113;12,128;8,123;3,115;0,108;0,100;0,93;3,83;8,75;12,68" o:connectangles="0,0,0,0,0,0,0,0,0,0,0,0,0,0,0,0,0"/>
                </v:shape>
                <v:shape id="Freeform 7485" o:spid="_x0000_s1420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VN8UA&#10;AADcAAAADwAAAGRycy9kb3ducmV2LnhtbESPQWvCQBSE7wX/w/KEXorZRIu1MRuRgtBb0Xjo8ZF9&#10;zYZk34bsqvHfu4VCj8PMfMMUu8n24kqjbx0ryJIUBHHtdMuNgnN1WGxA+ICssXdMCu7kYVfOngrM&#10;tbvxka6n0IgIYZ+jAhPCkEvpa0MWfeIG4uj9uNFiiHJspB7xFuG2l8s0XUuLLccFgwN9GKq708Uq&#10;eMte7PJenVv8ossq++6O66o3Sj3Pp/0WRKAp/If/2p9awer9FX7Px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NU3xQAAANwAAAAPAAAAAAAAAAAAAAAAAJgCAABkcnMv&#10;ZG93bnJldi54bWxQSwUGAAAAAAQABAD1AAAAigMAAAAA&#10;" path="m12,68l20,,12,68r,l12,68r5,15l20,98r-3,15l12,128,8,123,3,115,,108r,-8l,93,3,83,8,75r4,-7e" filled="f" strokecolor="#e15520" strokeweight="0">
                  <v:path arrowok="t" o:connecttype="custom" o:connectlocs="12,68;20,0;12,68;12,68;12,68;17,83;20,98;17,113;12,128;8,123;3,115;0,108;0,100;0,93;3,83;8,75;12,68" o:connectangles="0,0,0,0,0,0,0,0,0,0,0,0,0,0,0,0,0"/>
                </v:shape>
                <v:shape id="Freeform 7486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dg8QA&#10;AADcAAAADwAAAGRycy9kb3ducmV2LnhtbESPQWvCQBSE70L/w/IKXqRutKTU6EakINZT0Nj7I/tM&#10;QrJvQ3Zr4r93hUKPw8x8w2y2o2nFjXpXW1awmEcgiAuray4VXPL92ycI55E1tpZJwZ0cbNOXyQYT&#10;bQc+0e3sSxEg7BJUUHnfJVK6oiKDbm474uBdbW/QB9mXUvc4BLhp5TKKPqTBmsNChR19VVQ051+j&#10;4DRqtgcTl01+zWb5j4uz+HJUavo67tYgPI3+P/zX/tYK3lc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XYPEAAAA3AAAAA8AAAAAAAAAAAAAAAAAmAIAAGRycy9k&#10;b3ducmV2LnhtbFBLBQYAAAAABAAEAPUAAACJAwAAAAA=&#10;" path="m,67l5,,,67xe" fillcolor="#f3be00" stroked="f">
                  <v:path arrowok="t" o:connecttype="custom" o:connectlocs="0,67;5,0;0,67" o:connectangles="0,0,0"/>
                </v:shape>
                <v:shape id="Freeform 7487" o:spid="_x0000_s1422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+98UA&#10;AADcAAAADwAAAGRycy9kb3ducmV2LnhtbESPQWvCQBSE70L/w/IKvemmCtqmrlJEaQ8imhbPz+xr&#10;kjb7Ns2uZv33riB4HGbmG2Y6D6YWJ2pdZVnB8yABQZxbXXGh4Ptr1X8B4TyyxtoyKTiTg/nsoTfF&#10;VNuOd3TKfCEihF2KCkrvm1RKl5dk0A1sQxy9H9sa9FG2hdQtdhFuajlMkrE0WHFcKLGhRUn5X3Y0&#10;Cva//7xe5km9PS7DpjtMeBU+Rko9PYb3NxCegr+Hb+1PrWD0OobrmXg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v73xQAAANwAAAAPAAAAAAAAAAAAAAAAAJgCAABkcnMv&#10;ZG93bnJldi54bWxQSwUGAAAAAAQABAD1AAAAigMAAAAA&#10;" path="m,67l5,,,67xe" filled="f" strokecolor="#e15520" strokeweight="0">
                  <v:path arrowok="t" o:connecttype="custom" o:connectlocs="0,67;5,0;0,67" o:connectangles="0,0,0"/>
                </v:shape>
                <v:shape id="Freeform 7488" o:spid="_x0000_s1423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BhsMA&#10;AADcAAAADwAAAGRycy9kb3ducmV2LnhtbESPQUsDMRSE74L/ITzBm81Wsdq1aSnCQgUvVkF6e2ye&#10;m6Wbl23ybNN/bwTB4zAz3zCLVfaDOlJMfWAD00kFirgNtufOwMd7c/MIKgmyxSEwGThTgtXy8mKB&#10;tQ0nfqPjVjpVIJxqNOBExlrr1DrymCZhJC7eV4gepcjYaRvxVOB+0LdVNdMeey4LDkd6dtTut9/e&#10;wOsLDvckn5t0Puwax5JnTczGXF/l9RMooSz/4b/2xhq4mz/A75ly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+BhsMAAADcAAAADwAAAAAAAAAAAAAAAACYAgAAZHJzL2Rv&#10;d25yZXYueG1sUEsFBgAAAAAEAAQA9QAAAIgDAAAAAA==&#10;" path="m47,22l104,,47,22xm49,22l34,30,24,32,12,30,,25,5,20r5,-3l17,15r5,-3l29,12r8,3l42,17r7,5xe" fillcolor="#f3be00" stroked="f">
                  <v:path arrowok="t" o:connecttype="custom" o:connectlocs="47,22;104,0;47,22;49,22;34,30;24,32;12,30;0,25;5,20;10,17;17,15;22,12;29,12;37,15;42,17;49,22" o:connectangles="0,0,0,0,0,0,0,0,0,0,0,0,0,0,0,0"/>
                  <o:lock v:ext="edit" verticies="t"/>
                </v:shape>
                <v:shape id="Freeform 7489" o:spid="_x0000_s1424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PWsIA&#10;AADcAAAADwAAAGRycy9kb3ducmV2LnhtbERPXWvCMBR9H/gfwhX2NtMpDK1G2QaiMhBs3fDx0tw1&#10;Zc1NSbJa//3yMPDxcL5Xm8G2oicfGscKnicZCOLK6YZrBedy+zQHESKyxtYxKbhRgM169LDCXLsr&#10;n6gvYi1SCIccFZgYu1zKUBmyGCauI07ct/MWY4K+ltrjNYXbVk6z7EVabDg1GOzo3VD1U/xaBZfZ&#10;m/zs3e7YL8r6dijN1MuPL6Uex8PrEkSkId7F/+69VjBbpL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w9awgAAANwAAAAPAAAAAAAAAAAAAAAAAJgCAABkcnMvZG93&#10;bnJldi54bWxQSwUGAAAAAAQABAD1AAAAhwMAAAAA&#10;" path="m,22l57,,,22xe" filled="f" strokecolor="#e77817" strokeweight="0">
                  <v:path arrowok="t" o:connecttype="custom" o:connectlocs="0,22;57,0;0,22" o:connectangles="0,0,0"/>
                </v:shape>
                <v:shape id="Freeform 7490" o:spid="_x0000_s1425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X+MYA&#10;AADcAAAADwAAAGRycy9kb3ducmV2LnhtbESPQWvCQBSE7wX/w/KE3uomthWNbkQspS140ajnR/aZ&#10;BLNvQ3ZN0v76bqHgcZiZb5jVejC16Kh1lWUF8SQCQZxbXXGh4Ji9P81BOI+ssbZMCr7JwTodPaww&#10;0bbnPXUHX4gAYZeggtL7JpHS5SUZdBPbEAfvYluDPsi2kLrFPsBNLadRNJMGKw4LJTa0LSm/Hm5G&#10;wdeui6en1+z88/bycdMzu+0pq5R6HA+bJQhPg7+H/9ufWsHzYg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OX+MYAAADcAAAADwAAAAAAAAAAAAAAAACYAgAAZHJz&#10;L2Rvd25yZXYueG1sUEsFBgAAAAAEAAQA9QAAAIsDAAAAAA==&#10;" path="m49,10l34,18,24,20,12,18,,13,5,8,10,5,17,3,22,r7,l37,3r5,2l49,10e" filled="f" strokecolor="#e77817" strokeweight="0">
                  <v:path arrowok="t" o:connecttype="custom" o:connectlocs="49,10;34,18;24,20;12,18;0,13;5,8;10,5;17,3;22,0;29,0;37,3;42,5;49,10" o:connectangles="0,0,0,0,0,0,0,0,0,0,0,0,0"/>
                </v:shape>
                <v:shape id="Freeform 7491" o:spid="_x0000_s1426" style="position:absolute;left:6352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ImsQA&#10;AADcAAAADwAAAGRycy9kb3ducmV2LnhtbERPTWvCQBC9F/oflin0UnTTWkVSVxFLoa0SMJaeh+w0&#10;CWZnQ3Y0sb++exB6fLzvxWpwjTpTF2rPBh7HCSjiwtuaSwNfh7fRHFQQZIuNZzJwoQCr5e3NAlPr&#10;e97TOZdSxRAOKRqoRNpU61BU5DCMfUscuR/fOZQIu1LbDvsY7hr9lCQz7bDm2FBhS5uKimN+cga2&#10;k9fT9FM2H82ul+zXb7P9d/5gzP3dsH4BJTTIv/jqfrcGnpM4P56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SJrEAAAA3AAAAA8AAAAAAAAAAAAAAAAAmAIAAGRycy9k&#10;b3ducmV2LnhtbFBLBQYAAAAABAAEAPUAAACJAwAAAAA=&#10;" path="m47,8l102,,47,8xm47,8l35,15,22,18,10,15,,10,2,5,10,3,15,r7,l30,r5,l42,5r5,3xe" fillcolor="#f3be00" stroked="f">
                  <v:path arrowok="t" o:connecttype="custom" o:connectlocs="47,8;102,0;47,8;47,8;35,15;22,18;10,15;0,10;2,5;10,3;15,0;22,0;30,0;35,0;42,5;47,8" o:connectangles="0,0,0,0,0,0,0,0,0,0,0,0,0,0,0,0"/>
                  <o:lock v:ext="edit" verticies="t"/>
                </v:shape>
                <v:shape id="Freeform 7492" o:spid="_x0000_s1427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lDMYA&#10;AADcAAAADwAAAGRycy9kb3ducmV2LnhtbESP3WoCMRSE7wu+QzhC72p221p0NYpuaSkigj8PcNwc&#10;N0s3J0uS6vbtm0Khl8PMfMPMl71txZV8aBwryEcZCOLK6YZrBafj28MERIjIGlvHpOCbAiwXg7s5&#10;FtrdeE/XQ6xFgnAoUIGJsSukDJUhi2HkOuLkXZy3GJP0tdQebwluW/mYZS/SYsNpwWBHpaHq8/Bl&#10;FZTerPPNrtyOn87vr81uu16Np71S98N+NQMRqY//4b/2h1bwnOX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klDM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7493" o:spid="_x0000_s1428" style="position:absolute;left:6352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XUcEA&#10;AADcAAAADwAAAGRycy9kb3ducmV2LnhtbESPQYvCMBSE78L+h/AEb5pYFnGrUVxhYW9i9bK3R/Ns&#10;i81LaWLN/nsjCB6HmfmGWW+jbcVAvW8ca5jPFAji0pmGKw3n0890CcIHZIOtY9LwTx62m4/RGnPj&#10;7nykoQiVSBD2OWqoQ+hyKX1Zk0U/cx1x8i6utxiS7CtperwnuG1lptRCWmw4LdTY0b6m8lrcrIZ2&#10;MXi+zONAX0sV/5rCHL6zoPVkHHcrEIFieIdf7V+j4VNl8Dy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jF1HBAAAA3AAAAA8AAAAAAAAAAAAAAAAAmAIAAGRycy9kb3du&#10;cmV2LnhtbFBLBQYAAAAABAAEAPUAAACGAwAAAAA=&#10;" path="m47,8l35,15,22,18,10,15,,10,2,5,10,3,15,r7,l30,r5,l42,5r5,3e" filled="f" strokecolor="#e77817" strokeweight="0">
                  <v:path arrowok="t" o:connecttype="custom" o:connectlocs="47,8;35,15;22,18;10,15;0,10;2,5;10,3;15,0;22,0;30,0;35,0;42,5;47,8" o:connectangles="0,0,0,0,0,0,0,0,0,0,0,0,0"/>
                </v:shape>
                <v:shape id="Freeform 7494" o:spid="_x0000_s1429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W7ccA&#10;AADcAAAADwAAAGRycy9kb3ducmV2LnhtbESPUWvCQBCE3wv+h2MFX0q9VNsi0VOKpdDWIhhLn5fc&#10;moTm9kJuNam/3hMKfRxm5htmsepdrU7UhsqzgftxAoo497biwsDX/vVuBioIssXaMxn4pQCr5eBm&#10;gan1He/olEmhIoRDigZKkSbVOuQlOQxj3xBH7+BbhxJlW2jbYhfhrtaTJHnSDiuOCyU2tC4p/8mO&#10;zsBm+nJ8/JD1e/3ZyfbsN9vdd3ZrzGjYP89BCfXyH/5rv1kDD8kUrmfiEd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I1u3HAAAA3AAAAA8AAAAAAAAAAAAAAAAAmAIAAGRy&#10;cy9kb3ducmV2LnhtbFBLBQYAAAAABAAEAPUAAACMAwAAAAA=&#10;" path="m47,8l102,,47,8xm47,8l35,15,22,18,10,15,,10,5,5,10,3,15,r7,l30,r5,l42,5r5,3xe" fillcolor="#f3be00" stroked="f">
                  <v:path arrowok="t" o:connecttype="custom" o:connectlocs="47,8;102,0;47,8;47,8;35,15;22,18;10,15;0,10;5,5;10,3;15,0;22,0;30,0;35,0;42,5;47,8" o:connectangles="0,0,0,0,0,0,0,0,0,0,0,0,0,0,0,0"/>
                  <o:lock v:ext="edit" verticies="t"/>
                </v:shape>
              </v:group>
              <v:group id="Group 7495" o:spid="_x0000_s1430" style="position:absolute;left:4197;top:1854;width:2870;height:5499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<v:shape id="Freeform 7496" o:spid="_x0000_s1431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D8YA&#10;AADcAAAADwAAAGRycy9kb3ducmV2LnhtbESP0WoCMRRE3wX/IVyhb5q17Za6GkVXWoqIUO0H3G6u&#10;m6WbmyWJuv37plDo4zAzZ5jFqretuJIPjWMF00kGgrhyuuFawcfpZfwMIkRkja1jUvBNAVbL4WCB&#10;hXY3fqfrMdYiQTgUqMDE2BVShsqQxTBxHXHyzs5bjEn6WmqPtwS3rbzPsidpseG0YLCj0lD1dbxY&#10;BaU3m+nuUO7zh8/XbXPYb9b5rFfqbtSv5yAi9fE//Nd+0woes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IjD8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7497" o:spid="_x0000_s1432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RUsIA&#10;AADcAAAADwAAAGRycy9kb3ducmV2LnhtbESPzWrDMBCE74W+g9hCbrUUU0zqRgltoNBbiJtLb4u1&#10;/qHWyliKrb59FAj0OMzMN8x2H+0gZpp871jDOlMgiGtnem41nL8/nzcgfEA2ODgmDX/kYb97fNhi&#10;adzCJ5qr0IoEYV+ihi6EsZTS1x1Z9JkbiZPXuMliSHJqpZlwSXA7yFypQlrsOS10ONKho/q3ulgN&#10;QzF7btZxpteNij99ZY4fedB69RTf30AEiuE/fG9/GQ0vqoDbmXQE5O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BFSwgAAANwAAAAPAAAAAAAAAAAAAAAAAJgCAABkcnMvZG93&#10;bnJldi54bWxQSwUGAAAAAAQABAD1AAAAhwMAAAAA&#10;" path="m47,8l35,15,22,18,10,15,,10,5,5,10,3,15,r7,l30,r5,l42,5r5,3e" filled="f" strokecolor="#e77817" strokeweight="0">
                  <v:path arrowok="t" o:connecttype="custom" o:connectlocs="47,8;35,15;22,18;10,15;0,10;5,5;10,3;15,0;22,0;30,0;35,0;42,5;47,8" o:connectangles="0,0,0,0,0,0,0,0,0,0,0,0,0"/>
                </v:shape>
                <v:shape id="Freeform 7498" o:spid="_x0000_s1433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tIcUA&#10;AADcAAAADwAAAGRycy9kb3ducmV2LnhtbESPQWvCQBSE74X+h+UJvRTdVIrG6CpFFHIS1CAen9ln&#10;Esy+TbNbk/57t1DwOMzMN8xi1Zta3Kl1lWUFH6MIBHFudcWFguy4HcYgnEfWWFsmBb/kYLV8fVlg&#10;om3He7offCEChF2CCkrvm0RKl5dk0I1sQxy8q20N+iDbQuoWuwA3tRxH0UQarDgslNjQuqT8dvgx&#10;Ck6Xc3qO7T7fzmw2/n7f4aaXE6XeBv3XHISn3j/D/+1UK/iMpvB3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a0hxQAAANwAAAAPAAAAAAAAAAAAAAAAAJgCAABkcnMv&#10;ZG93bnJldi54bWxQSwUGAAAAAAQABAD1AAAAigMAAAAA&#10;" path="m50,25l105,,50,25xm50,25l38,30,25,35,13,32,,27,5,22r5,-5l18,15r7,l30,15r8,l45,20r5,5xe" fillcolor="#f3be00" stroked="f">
                  <v:path arrowok="t" o:connecttype="custom" o:connectlocs="50,25;105,0;50,25;50,25;38,30;25,35;13,32;0,27;5,22;10,17;18,15;25,15;30,15;38,15;45,20;50,25" o:connectangles="0,0,0,0,0,0,0,0,0,0,0,0,0,0,0,0"/>
                  <o:lock v:ext="edit" verticies="t"/>
                </v:shape>
                <v:shape id="Freeform 7499" o:spid="_x0000_s1434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EOsIA&#10;AADcAAAADwAAAGRycy9kb3ducmV2LnhtbERPPW/CMBDdK/EfrEPqVhwoqlCKExUqBAwdoF26HfGR&#10;RI3vItuF8O/xUKnj0/teloPr1IV8aIUNTCcZKOJKbMu1ga/PzdMCVIjIFjthMnCjAGUxelhibuXK&#10;B7ocY61SCIccDTQx9rnWoWrIYZhIT5y4s3iHMUFfa+vxmsJdp2dZ9qIdtpwaGuxp3VD1c/x1BmS/&#10;k+/3DVbT5/CxWgx+K6fZ1pjH8fD2CirSEP/Ff+6dNTDP0tp0Jh0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UQ6wgAAANwAAAAPAAAAAAAAAAAAAAAAAJgCAABkcnMvZG93&#10;bnJldi54bWxQSwUGAAAAAAQABAD1AAAAhwMAAAAA&#10;" path="m,25l55,,,25xe" filled="f" strokecolor="#e77817" strokeweight="0">
                  <v:path arrowok="t" o:connecttype="custom" o:connectlocs="0,25;55,0;0,25" o:connectangles="0,0,0"/>
                </v:shape>
                <v:shape id="Freeform 7500" o:spid="_x0000_s1435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JUsUA&#10;AADcAAAADwAAAGRycy9kb3ducmV2LnhtbESPT4vCMBTE74LfITxhb5oqi2jXKCKKunjxz6HHt83b&#10;tmvzUpuo3W9vBMHjMDO/YSazxpTiRrUrLCvo9yIQxKnVBWcKTsdVdwTCeWSNpWVS8E8OZtN2a4Kx&#10;tnfe0+3gMxEg7GJUkHtfxVK6NCeDrmcr4uD92tqgD7LOpK7xHuCmlIMoGkqDBYeFHCta5JSeD1ej&#10;wCZ/P8vL6PKdrNZ6nVTpZrvdJUp9dJr5FwhPjX+HX+2NVvAZj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MlSxQAAANwAAAAPAAAAAAAAAAAAAAAAAJgCAABkcnMv&#10;ZG93bnJldi54bWxQSwUGAAAAAAQABAD1AAAAigMAAAAA&#10;" path="m50,10l38,15,25,20,13,17,,12,5,7,10,2,18,r7,l30,r8,l45,5r5,5xe" filled="f" strokecolor="#e77817" strokeweight="0">
                  <v:path arrowok="t" o:connecttype="custom" o:connectlocs="50,10;38,15;25,20;13,17;0,12;5,7;10,2;18,0;25,0;30,0;38,0;45,5;50,10" o:connectangles="0,0,0,0,0,0,0,0,0,0,0,0,0"/>
                </v:shape>
                <v:shape id="Freeform 7501" o:spid="_x0000_s1436" style="position:absolute;left:6446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FoL8A&#10;AADcAAAADwAAAGRycy9kb3ducmV2LnhtbERPy6rCMBDdC/5DGMGdpl6klGoUES+4cGN9rIdmbIvN&#10;pDZRq19vFoLLw3nPl52pxYNaV1lWMBlHIIhzqysuFBwP/6MEhPPIGmvLpOBFDpaLfm+OqbZP3tMj&#10;84UIIexSVFB636RSurwkg25sG+LAXWxr0AfYFlK3+AzhppZ/URRLgxWHhhIbWpeUX7O7UZCdzkV9&#10;enV5TJvN7R2b3UomiVLDQbeagfDU+Z/4695qBdNJmB/O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AWgvwAAANwAAAAPAAAAAAAAAAAAAAAAAJgCAABkcnMvZG93bnJl&#10;di54bWxQSwUGAAAAAAQABAD1AAAAhAMAAAAA&#10;" path="m47,18l107,,47,18xm47,18l35,25,23,28r-13,l,23,5,18r5,-5l15,10r8,l30,10r5,l42,13r5,5xe" fillcolor="#f3be00" stroked="f">
                  <v:path arrowok="t" o:connecttype="custom" o:connectlocs="47,18;107,0;47,18;47,18;35,25;23,28;10,28;0,23;5,18;10,13;15,10;23,10;30,10;35,10;42,13;47,18" o:connectangles="0,0,0,0,0,0,0,0,0,0,0,0,0,0,0,0"/>
                  <o:lock v:ext="edit" verticies="t"/>
                </v:shape>
                <v:shape id="Freeform 7502" o:spid="_x0000_s1437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1fwMcA&#10;AADcAAAADwAAAGRycy9kb3ducmV2LnhtbESP3WoCMRSE7wt9h3AKvSk1Gy3WrkYRoVIQBH9AL083&#10;x91tNydLEnX79qZQ6OUwM98wk1lnG3EhH2rHGlQvA0FcOFNzqWG/e38egQgR2WDjmDT8UIDZ9P5u&#10;grlxV97QZRtLkSAcctRQxdjmUoaiIouh51ri5J2ctxiT9KU0Hq8JbhvZz7KhtFhzWqiwpUVFxff2&#10;bDUs41K9LvxbdyzVcZB9fq1Xo8OT1o8P3XwMIlIX/8N/7Q+j4UUp+D2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NX8DHAAAA3AAAAA8AAAAAAAAAAAAAAAAAmAIAAGRy&#10;cy9kb3ducmV2LnhtbFBLBQYAAAAABAAEAPUAAACMAwAAAAA=&#10;" path="m,18l60,,,18xe" filled="f" strokecolor="#e77817" strokeweight="0">
                  <v:path arrowok="t" o:connecttype="custom" o:connectlocs="0,18;60,0;0,18" o:connectangles="0,0,0"/>
                </v:shape>
                <v:shape id="Freeform 7503" o:spid="_x0000_s1438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u5cIA&#10;AADcAAAADwAAAGRycy9kb3ducmV2LnhtbESPT2sCMRTE7wW/Q3iCt5pVSimrUVRY67H+OXh8JM/s&#10;YvKybKKu394UCj0OM/MbZr7svRN36mITWMFkXIAg1sE0bBWcjtX7F4iYkA26wKTgSRGWi8HbHEsT&#10;Hryn+yFZkSEcS1RQp9SWUkZdk8c4Di1x9i6h85iy7Kw0HT4y3Ds5LYpP6bHhvFBjS5ua9PVw8wr2&#10;39KeHeqtrjb2h47rm6uupNRo2K9mIBL16T/8194ZBR+TKfyey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C7lwgAAANwAAAAPAAAAAAAAAAAAAAAAAJgCAABkcnMvZG93&#10;bnJldi54bWxQSwUGAAAAAAQABAD1AAAAhwMAAAAA&#10;" path="m47,8l35,15,23,18r-13,l,13,5,8,10,3,15,r8,l30,r5,l42,3r5,5xe" filled="f" strokecolor="#e77817" strokeweight="0">
                  <v:path arrowok="t" o:connecttype="custom" o:connectlocs="47,8;35,15;23,18;10,18;0,13;5,8;10,3;15,0;23,0;30,0;35,0;42,3;47,8" o:connectangles="0,0,0,0,0,0,0,0,0,0,0,0,0"/>
                </v:shape>
                <v:shape id="Freeform 7504" o:spid="_x0000_s1439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frcUA&#10;AADcAAAADwAAAGRycy9kb3ducmV2LnhtbESPQWvCQBSE7wX/w/IEb3VjW1qNriKi4ClQLaK3R/aZ&#10;RLNvw+5q4r/vFgoeh5n5hpktOlOLOzlfWVYwGiYgiHOrKy4U/Ow3r2MQPiBrrC2Tggd5WMx7LzNM&#10;tW35m+67UIgIYZ+igjKEJpXS5yUZ9EPbEEfvbJ3BEKUrpHbYRrip5VuSfEqDFceFEhtalZRfdzej&#10;oD0+xusve8hOdHJZWO8n2WWllRr0u+UURKAuPMP/7a1W8DF6h7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F+txQAAANwAAAAPAAAAAAAAAAAAAAAAAJgCAABkcnMv&#10;ZG93bnJldi54bWxQSwUGAAAAAAQABAD1AAAAigMAAAAA&#10;" path="m47,18l102,,47,18xm50,18l37,25,25,28r-12,l,23,5,18r5,-5l17,10,22,8r8,l37,10r5,3l50,18xe" fillcolor="#f3be00" stroked="f">
                  <v:path arrowok="t" o:connecttype="custom" o:connectlocs="47,18;102,0;47,18;50,18;37,25;25,28;13,28;0,23;5,18;10,13;17,10;22,8;30,8;37,10;42,13;50,18" o:connectangles="0,0,0,0,0,0,0,0,0,0,0,0,0,0,0,0"/>
                  <o:lock v:ext="edit" verticies="t"/>
                </v:shape>
                <v:shape id="Freeform 7505" o:spid="_x0000_s1440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p5sQA&#10;AADcAAAADwAAAGRycy9kb3ducmV2LnhtbESPQWvCQBSE7wX/w/IKXkrdKFJK6iqJIHgSTHvo8ZF9&#10;yQazb+PuqvHfdwuCx2FmvmFWm9H24ko+dI4VzGcZCOLa6Y5bBT/fu/dPECEia+wdk4I7BdisJy8r&#10;zLW78ZGuVWxFgnDIUYGJccilDLUhi2HmBuLkNc5bjEn6VmqPtwS3vVxk2Ye02HFaMDjQ1lB9qi5W&#10;waEpzbGRh9/idC6KqnRvl9KTUtPXsfgCEWmMz/CjvdcKlvMl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+aebEAAAA3AAAAA8AAAAAAAAAAAAAAAAAmAIAAGRycy9k&#10;b3ducmV2LnhtbFBLBQYAAAAABAAEAPUAAACJAwAAAAA=&#10;" path="m,18l55,,,18xe" filled="f" strokecolor="#e77817" strokeweight="0">
                  <v:path arrowok="t" o:connecttype="custom" o:connectlocs="0,18;55,0;0,18" o:connectangles="0,0,0"/>
                </v:shape>
                <v:shape id="Freeform 7506" o:spid="_x0000_s1441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StMQA&#10;AADcAAAADwAAAGRycy9kb3ducmV2LnhtbESPzWrDMBCE74W+g9hCb42c0hTHjRJCoSXklp9Lb4u1&#10;lpxYK2OptpunjwKBHoeZ+YZZrEbXiJ66UHtWMJ1kIIhLr2s2Co6Hr5ccRIjIGhvPpOCPAqyWjw8L&#10;LLQfeEf9PhqRIBwKVGBjbAspQ2nJYZj4ljh5le8cxiQ7I3WHQ4K7Rr5m2bt0WHNasNjSp6XyvP91&#10;Cvz29OP6tTF5rOhQ2e/5kF/mSj0/jesPEJHG+B++tzdawdt0B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krTEAAAA3AAAAA8AAAAAAAAAAAAAAAAAmAIAAGRycy9k&#10;b3ducmV2LnhtbFBLBQYAAAAABAAEAPUAAACJAwAAAAA=&#10;" path="m50,10l37,17,25,20r-12,l,15,5,10,10,5,17,2,22,r8,l37,2r5,3l50,10e" filled="f" strokecolor="#e77817" strokeweight="0">
                  <v:path arrowok="t" o:connecttype="custom" o:connectlocs="50,10;37,17;25,20;13,20;0,15;5,10;10,5;17,2;22,0;30,0;37,2;42,5;50,10" o:connectangles="0,0,0,0,0,0,0,0,0,0,0,0,0"/>
                </v:shape>
                <v:shape id="Freeform 7507" o:spid="_x0000_s1442" style="position:absolute;left:6503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YUsYA&#10;AADcAAAADwAAAGRycy9kb3ducmV2LnhtbESPQWvCQBSE74X+h+UVequbFImSuoptEYoUROPB3h7Z&#10;ZzaYfRuya4z/visIHoeZ+YaZLQbbiJ46XztWkI4SEMSl0zVXCvbF6m0KwgdkjY1jUnAlD4v589MM&#10;c+0uvKV+FyoRIexzVGBCaHMpfWnIoh+5ljh6R9dZDFF2ldQdXiLcNvI9STJpsea4YLClL0PlaXe2&#10;Cop0PKz76acuzOZ7cvi7Zub3uFbq9WVYfoAINIRH+N7+0QrGaQa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YUsYAAADcAAAADwAAAAAAAAAAAAAAAACYAgAAZHJz&#10;L2Rvd25yZXYueG1sUEsFBgAAAAAEAAQA9QAAAIsDAAAAAA==&#10;" path="m48,25l102,,48,25xm48,25l35,32,23,37,10,35,,30,3,25r7,-5l15,18r8,l28,18r7,l43,20r5,5xe" fillcolor="#f3be00" stroked="f">
                  <v:path arrowok="t" o:connecttype="custom" o:connectlocs="48,25;102,0;48,25;48,25;35,32;23,37;10,35;0,30;3,25;10,20;15,18;23,18;28,18;35,18;43,20;48,25" o:connectangles="0,0,0,0,0,0,0,0,0,0,0,0,0,0,0,0"/>
                  <o:lock v:ext="edit" verticies="t"/>
                </v:shape>
                <v:shape id="Freeform 7508" o:spid="_x0000_s1443" style="position:absolute;left:6551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X1sMA&#10;AADcAAAADwAAAGRycy9kb3ducmV2LnhtbESPQWsCMRSE7wX/Q3iCt5pdEStboxSxYI9uFentsXlu&#10;QjcvyyZ1t/31jSB4HGbmG2a1GVwjrtQF61lBPs1AEFdeW64VHD/fn5cgQkTW2HgmBb8UYLMePa2w&#10;0L7nA13LWIsE4VCgAhNjW0gZKkMOw9S3xMm7+M5hTLKrpe6wT3DXyFmWLaRDy2nBYEtbQ9V3+eMU&#10;1Pnf6Uwfi/7rsmRTWt7u7N4qNRkPb68gIg3xEb6391rBPH+B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X1sMAAADcAAAADwAAAAAAAAAAAAAAAACYAgAAZHJzL2Rv&#10;d25yZXYueG1sUEsFBgAAAAAEAAQA9QAAAIgDAAAAAA==&#10;" path="m,25l54,,,25xe" filled="f" strokecolor="#e77817" strokeweight="0">
                  <v:path arrowok="t" o:connecttype="custom" o:connectlocs="0,25;54,0;0,25" o:connectangles="0,0,0"/>
                </v:shape>
                <v:shape id="Freeform 7509" o:spid="_x0000_s1444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etMEA&#10;AADcAAAADwAAAGRycy9kb3ducmV2LnhtbERPy4rCMBTdD/gP4QpuBk19jEg1igiCoBvrLHR3bW4f&#10;2NyUJmr9e7MQXB7Oe7FqTSUe1LjSsoLhIAJBnFpdcq7g/7Ttz0A4j6yxskwKXuRgtez8LDDW9slH&#10;eiQ+FyGEXYwKCu/rWEqXFmTQDWxNHLjMNgZ9gE0udYPPEG4qOYqiqTRYcmgosKZNQektuRsFt/Xl&#10;lJ0P1TUt5XmU7Y80/rv8KtXrtus5CE+t/4o/7p1WMBmGteF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QnrTBAAAA3AAAAA8AAAAAAAAAAAAAAAAAmAIAAGRycy9kb3du&#10;cmV2LnhtbFBLBQYAAAAABAAEAPUAAACGAwAAAAA=&#10;" path="m48,7l35,14,23,19,10,17,,12,3,7,10,2,15,r8,l28,r7,l43,2r5,5xe" filled="f" strokecolor="#e77817" strokeweight="0">
                  <v:path arrowok="t" o:connecttype="custom" o:connectlocs="48,7;35,14;23,19;10,17;0,12;3,7;10,2;15,0;23,0;28,0;35,0;43,2;48,7" o:connectangles="0,0,0,0,0,0,0,0,0,0,0,0,0"/>
                </v:shape>
                <v:shape id="Freeform 7510" o:spid="_x0000_s1445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qcMUA&#10;AADcAAAADwAAAGRycy9kb3ducmV2LnhtbESPQUvDQBSE74L/YXmCt3YTK7GN3RZpFaSnWkvPj+wz&#10;Cc2+TbPPJPrrXUHwOMzMN8xyPbpG9dSF2rOBdJqAIi68rbk0cHx/mcxBBUG22HgmA18UYL26vlpi&#10;bv3Ab9QfpFQRwiFHA5VIm2sdioochqlviaP34TuHEmVXatvhEOGu0XdJkmmHNceFClvaVFScD5/O&#10;wHkvs8v3c3EKlD70GWXDVnZ7Y25vxqdHUEKj/If/2q/WwH26gN8z8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SpwxQAAANwAAAAPAAAAAAAAAAAAAAAAAJgCAABkcnMv&#10;ZG93bnJldi54bWxQSwUGAAAAAAQABAD1AAAAigMAAAAA&#10;" path="m47,38l102,,47,38xm49,38l35,45,22,50,12,53,,50,5,43r5,-5l15,35r7,-2l30,30r7,l42,33r7,5xe" fillcolor="#f3be00" stroked="f">
                  <v:path arrowok="t" o:connecttype="custom" o:connectlocs="47,38;102,0;47,38;49,38;35,45;22,50;12,53;0,50;5,43;10,38;15,35;22,33;30,30;37,30;42,33;49,38" o:connectangles="0,0,0,0,0,0,0,0,0,0,0,0,0,0,0,0"/>
                  <o:lock v:ext="edit" verticies="t"/>
                </v:shape>
                <v:shape id="Freeform 7511" o:spid="_x0000_s1446" style="position:absolute;left:6573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mq8AA&#10;AADcAAAADwAAAGRycy9kb3ducmV2LnhtbERP22rCQBB9L/QflhF8qxsvVImuUkShtFDw8gFDdsxG&#10;s7Mhu5r07zsPQh8P577a9L5WD2pjFdjAeJSBIi6Crbg0cD7t3xagYkK2WAcmA78UYbN+fVlhbkPH&#10;B3ocU6kkhGOOBlxKTa51LBx5jKPQEAt3Ca3HJLAttW2xk3Bf60mWvWuPFUuDw4a2jorb8e4NzLKf&#10;r+/utD9gx+5qm/m0qndTY4aD/mMJKlGf/sVP96cV30Tmyxk5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Imq8AAAADcAAAADwAAAAAAAAAAAAAAAACYAgAAZHJzL2Rvd25y&#10;ZXYueG1sUEsFBgAAAAAEAAQA9QAAAIUDAAAAAA==&#10;" path="m,38l55,,,38xe" filled="f" strokecolor="#e77817" strokeweight="0">
                  <v:path arrowok="t" o:connecttype="custom" o:connectlocs="0,38;55,0;0,38" o:connectangles="0,0,0"/>
                </v:shape>
                <v:shape id="Freeform 7512" o:spid="_x0000_s1447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1H8YA&#10;AADcAAAADwAAAGRycy9kb3ducmV2LnhtbESPQWvCQBSE74X+h+UJvdVNQhGJriJSS0GkVEXx9sg+&#10;N9Hs25hdNe2v7xYKPQ4z8w0znna2FjdqfeVYQdpPQBAXTldsFGw3i+chCB+QNdaOScEXeZhOHh/G&#10;mGt350+6rYMREcI+RwVlCE0upS9Ksuj7riGO3tG1FkOUrZG6xXuE21pmSTKQFiuOCyU2NC+pOK+v&#10;VkE4vZnV8vKRvtLQdPtDNtt+74xST71uNgIRqAv/4b/2u1bwkqXweyYeAT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1H8YAAADcAAAADwAAAAAAAAAAAAAAAACYAgAAZHJz&#10;L2Rvd25yZXYueG1sUEsFBgAAAAAEAAQA9QAAAIsDAAAAAA==&#10;" path="m49,8l35,15,22,20,12,23,,20,5,13,10,8,15,5,22,3,30,r7,l42,3r7,5xe" filled="f" strokecolor="#e77817" strokeweight="0">
                  <v:path arrowok="t" o:connecttype="custom" o:connectlocs="49,8;35,15;22,20;12,23;0,20;5,13;10,8;15,5;22,3;30,0;37,0;42,3;49,8" o:connectangles="0,0,0,0,0,0,0,0,0,0,0,0,0"/>
                </v:shape>
                <v:shape id="Freeform 7513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92sYA&#10;AADcAAAADwAAAGRycy9kb3ducmV2LnhtbESPT2vCQBTE74LfYXmCN7NpKkWiGykFsQcprbaKt0f2&#10;5Y/Nvo3ZrabfvisUPA4z8xtmsexNIy7UudqygocoBkGcW11zqeBzt5rMQDiPrLGxTAp+ycEyGw4W&#10;mGp75Q+6bH0pAoRdigoq79tUSpdXZNBFtiUOXmE7gz7IrpS6w2uAm0YmcfwkDdYcFips6aWi/Hv7&#10;YxTg/v2Q1NOiPb1tjo94tqv1Yfel1HjUP89BeOr9PfzfftUKpkkC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C92sYAAADcAAAADwAAAAAAAAAAAAAAAACYAgAAZHJz&#10;L2Rvd25yZXYueG1sUEsFBgAAAAAEAAQA9QAAAIsDAAAAAA==&#10;" path="m23,r,13l18,23,10,33,,40,,30,3,18,13,8,23,xe" fillcolor="#f3be00" stroked="f">
                  <v:path arrowok="t" o:connecttype="custom" o:connectlocs="23,0;23,13;18,23;10,33;0,40;0,30;3,18;13,8;23,0" o:connectangles="0,0,0,0,0,0,0,0,0"/>
                </v:shape>
                <v:shape id="Freeform 7514" o:spid="_x0000_s1449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sOcMA&#10;AADcAAAADwAAAGRycy9kb3ducmV2LnhtbESPQYvCMBSE74L/ITzBi6yprspSjSKCIIuLqAte3zbP&#10;tNi8lCZq/fdmQfA4zMw3zGzR2FLcqPaFYwWDfgKCOHO6YKPg97j++ALhA7LG0jEpeJCHxbzdmmGq&#10;3Z33dDsEIyKEfYoK8hCqVEqf5WTR911FHL2zqy2GKGsjdY33CLelHCbJRFosOC7kWNEqp+xyuFoF&#10;k+/e9u/EY9wabezu9HMe8Uoq1e00yymIQE14h1/tjVYwGn7C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+sOcMAAADcAAAADwAAAAAAAAAAAAAAAACYAgAAZHJzL2Rv&#10;d25yZXYueG1sUEsFBgAAAAAEAAQA9QAAAIgDAAAAAA==&#10;" path="m23,r,13l18,23,10,33,,40,,30,3,18,13,8,23,xe" filled="f" strokecolor="#e77817" strokeweight="0">
                  <v:path arrowok="t" o:connecttype="custom" o:connectlocs="23,0;23,13;18,23;10,33;0,40;0,30;3,18;13,8;23,0" o:connectangles="0,0,0,0,0,0,0,0,0"/>
                </v:shape>
                <v:shape id="Freeform 7515" o:spid="_x0000_s1450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N0MYA&#10;AADcAAAADwAAAGRycy9kb3ducmV2LnhtbESPQWvCQBSE74L/YXlCL6VulFja6CpBKKaI0Fqh10f2&#10;mQSzb8PuGtN/3y0UPA4z8w2z2gymFT0531hWMJsmIIhLqxuuFJy+3p5eQPiArLG1TAp+yMNmPR6t&#10;MNP2xp/UH0MlIoR9hgrqELpMSl/WZNBPbUccvbN1BkOUrpLa4S3CTSvnSfIsDTYcF2rsaFtTeTle&#10;jQJ+zBen7j0/JIUrttXH637XfDulHiZDvgQRaAj38H+70ArSe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N0MYAAADcAAAADwAAAAAAAAAAAAAAAACYAgAAZHJz&#10;L2Rvd25yZXYueG1sUEsFBgAAAAAEAAQA9QAAAIsDAAAAAA==&#10;" path="m27,42l24,54,20,64,12,74,,82,2,72,7,59,15,49,27,42xm27,42l67,,27,42xe" fillcolor="#f3be00" stroked="f">
                  <v:path arrowok="t" o:connecttype="custom" o:connectlocs="27,42;24,54;20,64;12,74;0,82;2,72;7,59;15,49;27,42;27,42;67,0;27,42" o:connectangles="0,0,0,0,0,0,0,0,0,0,0,0"/>
                  <o:lock v:ext="edit" verticies="t"/>
                </v:shape>
                <v:shape id="Freeform 7516" o:spid="_x0000_s1451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Nw8MA&#10;AADcAAAADwAAAGRycy9kb3ducmV2LnhtbESP3WoCMRSE7wt9h3AE7zSrtqWsRqlKxTt/H+C4OW4W&#10;NydLEnXbpzcFoZfDzHzDTGatrcWNfKgcKxj0MxDEhdMVlwqOh+/eJ4gQkTXWjknBDwWYTV9fJphr&#10;d+cd3faxFAnCIUcFJsYmlzIUhiyGvmuIk3d23mJM0pdSe7wnuK3lMMs+pMWK04LBhhaGisv+ahUs&#10;VmX4PSw35rzizfY0ynZzb+ZKdTvt1xhEpDb+h5/ttVbwNnyHvzPp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1Nw8MAAADcAAAADwAAAAAAAAAAAAAAAACYAgAAZHJzL2Rv&#10;d25yZXYueG1sUEsFBgAAAAAEAAQA9QAAAIgDAAAAAA==&#10;" path="m27,l24,12,20,22,12,32,,40,2,30,7,17,15,7,27,e" filled="f" strokecolor="#e77817" strokeweight="0">
                  <v:path arrowok="t" o:connecttype="custom" o:connectlocs="27,0;24,12;20,22;12,32;0,40;2,30;7,17;15,7;27,0" o:connectangles="0,0,0,0,0,0,0,0,0"/>
                </v:shape>
                <v:shape id="Freeform 7517" o:spid="_x0000_s1452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SPsUA&#10;AADcAAAADwAAAGRycy9kb3ducmV2LnhtbESPQUvDQBSE74L/YXkFb3bTIq2N3QQRimK92PZQb4/s&#10;Mwlm36a7zyb++64geBxm5htmXY6uU2cKsfVsYDbNQBFX3rZcGzjsN7f3oKIgW+w8k4EfilAW11dr&#10;zK0f+J3OO6lVgnDM0UAj0udax6ohh3Hqe+LkffrgUJIMtbYBhwR3nZ5n2UI7bDktNNjTU0PV1+7b&#10;GQjLk6y2r757xlN/fPvYLIMMwZibyfj4AEpolP/wX/vFGribL+D3TDoCu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FI+xQAAANwAAAAPAAAAAAAAAAAAAAAAAJgCAABkcnMv&#10;ZG93bnJldi54bWxQSwUGAAAAAAQABAD1AAAAigMAAAAA&#10;" path="m,42l40,,,42e" filled="f" strokecolor="#e77817" strokeweight="0">
                  <v:path arrowok="t" o:connecttype="custom" o:connectlocs="0,42;40,0;0,42" o:connectangles="0,0,0"/>
                </v:shape>
                <v:shape id="Freeform 7518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xZsIA&#10;AADcAAAADwAAAGRycy9kb3ducmV2LnhtbESPwarCMBRE9w/8h3AFd89UES3VKCI+6cKNth9wba5t&#10;sbkpTZ7WvzeC4HKYmTPMatObRtypc7VlBZNxBIK4sLrmUkGe/f3GIJxH1thYJgVPcrBZD35WmGj7&#10;4BPdz74UAcIuQQWV920ipSsqMujGtiUO3tV2Bn2QXSl1h48AN42cRtFcGqw5LFTY0q6i4nb+Nwri&#10;vb3Ec5mf8izLfXHYpkezS5UaDfvtEoSn3n/Dn3aqFcymC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3FmwgAAANwAAAAPAAAAAAAAAAAAAAAAAJgCAABkcnMvZG93&#10;bnJldi54bWxQSwUGAAAAAAQABAD1AAAAhwMAAAAA&#10;" path="m23,r,13l18,25,10,35,,43,,30,3,18,10,8,23,xe" fillcolor="#f3be00" stroked="f">
                  <v:path arrowok="t" o:connecttype="custom" o:connectlocs="23,0;23,13;18,25;10,35;0,43;0,30;3,18;10,8;23,0" o:connectangles="0,0,0,0,0,0,0,0,0"/>
                </v:shape>
                <v:shape id="Freeform 7519" o:spid="_x0000_s1454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oQ78A&#10;AADcAAAADwAAAGRycy9kb3ducmV2LnhtbERPyWrDMBC9F/IPYgK9NVKMKcWNEkIgpcfYLfQ6WBNb&#10;xBoZS/GSr68OhR4fb98dZteJkYZgPWvYbhQI4toby42G76/zyxuIEJENdp5Jw0IBDvvV0w4L4ycu&#10;aaxiI1IIhwI1tDH2hZShbslh2PieOHFXPziMCQ6NNANOKdx1MlPqVTq0nBpa7OnUUn2r7k6Dt9ZO&#10;tfrIfbmoDH8e5aU8zVo/r+fjO4hIc/wX/7k/jYY8S2vTmXQE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MKhDvwAAANwAAAAPAAAAAAAAAAAAAAAAAJgCAABkcnMvZG93bnJl&#10;di54bWxQSwUGAAAAAAQABAD1AAAAhAMAAAAA&#10;" path="m23,r,13l18,25,10,35,,43,,30,3,18,10,8,23,e" filled="f" strokecolor="#e77817" strokeweight="0">
                  <v:path arrowok="t" o:connecttype="custom" o:connectlocs="23,0;23,13;18,25;10,35;0,43;0,30;3,18;10,8;23,0" o:connectangles="0,0,0,0,0,0,0,0,0"/>
                </v:shape>
                <v:shape id="Freeform 7520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AdsYA&#10;AADcAAAADwAAAGRycy9kb3ducmV2LnhtbESPW2vCQBSE34X+h+UUfNNNxUubZhUpmvokaGvp4yF7&#10;cqHZsyG7xvjvu4Lg4zAz3zDJqje16Kh1lWUFL+MIBHFmdcWFgu+v7egVhPPIGmvLpOBKDlbLp0GC&#10;sbYXPlB39IUIEHYxKii9b2IpXVaSQTe2DXHwctsa9EG2hdQtXgLc1HISRXNpsOKwUGJDHyVlf8ez&#10;UfBTnD5xUefp5pzu0+168zvrTjulhs/9+h2Ep94/wvf2TiuYTt7g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FAdsYAAADcAAAADwAAAAAAAAAAAAAAAACYAgAAZHJz&#10;L2Rvd25yZXYueG1sUEsFBgAAAAAEAAQA9QAAAIsDAAAAAA==&#10;" path="m,44l34,,,44xe" fillcolor="#f3be00" stroked="f">
                  <v:path arrowok="t" o:connecttype="custom" o:connectlocs="0,44;34,0;0,44" o:connectangles="0,0,0"/>
                </v:shape>
                <v:shape id="Freeform 7521" o:spid="_x0000_s1456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ihr8A&#10;AADcAAAADwAAAGRycy9kb3ducmV2LnhtbERPy4rCMBTdD/gP4QruxtTHiFajqCgOzGrUD7g216bY&#10;3JQm2vr3ZiG4PJz3YtXaUjyo9oVjBYN+AoI4c7rgXMH5tP+egvABWWPpmBQ8ycNq2flaYKpdw//0&#10;OIZcxBD2KSowIVSplD4zZNH3XUUcuaurLYYI61zqGpsYbks5TJKJtFhwbDBY0dZQdjverQIZ0D3l&#10;LpnwT/M3u5vNRQ8OF6V63XY9BxGoDR/x2/2rFYxHcX48E4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p+KGvwAAANwAAAAPAAAAAAAAAAAAAAAAAJgCAABkcnMvZG93bnJl&#10;di54bWxQSwUGAAAAAAQABAD1AAAAhAMAAAAA&#10;" path="m,44l34,,,44xe" filled="f" strokecolor="#e77817" strokeweight="0">
                  <v:path arrowok="t" o:connecttype="custom" o:connectlocs="0,44;34,0;0,44" o:connectangles="0,0,0"/>
                </v:shape>
                <v:shape id="Freeform 7522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5GMYA&#10;AADcAAAADwAAAGRycy9kb3ducmV2LnhtbESPW2vCQBSE3wv+h+UIfasbLxRJXcVWBEHwElvq4yF7&#10;TILZszG71eivd4WCj8PMfMOMJo0pxZlqV1hW0O1EIIhTqwvOFHzv5m9DEM4jaywtk4IrOZiMWy8j&#10;jLW98JbOic9EgLCLUUHufRVL6dKcDLqOrYiDd7C1QR9knUld4yXATSl7UfQuDRYcFnKs6Cun9Jj8&#10;GQU/t2W6Pv06HES92W2xST73vGqUem030w8Qnhr/DP+3F1rBoN+Fx5l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h5GMYAAADcAAAADwAAAAAAAAAAAAAAAACYAgAAZHJz&#10;L2Rvd25yZXYueG1sUEsFBgAAAAAEAAQA9QAAAIsDAAAAAA==&#10;" path="m20,r,12l17,25r-7,7l,40,,30,2,17,10,7,20,xe" fillcolor="#f3be00" stroked="f">
                  <v:path arrowok="t" o:connecttype="custom" o:connectlocs="20,0;20,12;17,25;10,32;0,40;0,30;2,17;10,7;20,0" o:connectangles="0,0,0,0,0,0,0,0,0"/>
                </v:shape>
                <v:shape id="Freeform 7523" o:spid="_x0000_s1458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pH8UA&#10;AADcAAAADwAAAGRycy9kb3ducmV2LnhtbESPQWvCQBSE70L/w/KEXkQ3VWklukoRhCKCGAWvj+wz&#10;iWbfhuzGpP31XUHwOMzMN8xi1ZlS3Kl2hWUFH6MIBHFqdcGZgtNxM5yBcB5ZY2mZFPySg9XyrbfA&#10;WNuWD3RPfCYChF2MCnLvq1hKl+Zk0I1sRRy8i60N+iDrTOoa2wA3pRxH0ac0WHBYyLGidU7pLWmM&#10;goPbHqfrffJ1/Tvtzlkrm40bNEq997vvOQhPnX+Fn+0frWA6GcPj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qkfxQAAANwAAAAPAAAAAAAAAAAAAAAAAJgCAABkcnMv&#10;ZG93bnJldi54bWxQSwUGAAAAAAQABAD1AAAAigMAAAAA&#10;" path="m20,r,12l17,25r-7,7l,40,,30,2,17,10,7,20,e" filled="f" strokecolor="#e77817" strokeweight="0">
                  <v:path arrowok="t" o:connecttype="custom" o:connectlocs="20,0;20,12;17,25;10,32;0,40;0,30;2,17;10,7;20,0" o:connectangles="0,0,0,0,0,0,0,0,0"/>
                </v:shape>
                <v:shape id="Freeform 7524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DSMUA&#10;AADcAAAADwAAAGRycy9kb3ducmV2LnhtbESPX2vCMBTF3wd+h3CFvc10KlKqUcbmYA/uwTqYvl2a&#10;a1tsbkKS2frtl8HAx8P58+OsNoPpxJV8aC0reJ5kIIgrq1uuFXwd3p9yECEia+wsk4IbBdisRw8r&#10;LLTteU/XMtYijXAoUEEToyukDFVDBsPEOuLkna03GJP0tdQe+zRuOjnNsoU02HIiNOjotaHqUv6Y&#10;BPH7G27fvp3LF6fL565v5TEvlXocDy9LEJGGeA//tz+0gvl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NIxQAAANwAAAAPAAAAAAAAAAAAAAAAAJgCAABkcnMv&#10;ZG93bnJldi54bWxQSwUGAAAAAAQABAD1AAAAigMAAAAA&#10;" path="m,45l32,,,45xe" fillcolor="#f3be00" stroked="f">
                  <v:path arrowok="t" o:connecttype="custom" o:connectlocs="0,45;32,0;0,45" o:connectangles="0,0,0"/>
                </v:shape>
                <v:shape id="Freeform 7525" o:spid="_x0000_s1460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4psEA&#10;AADcAAAADwAAAGRycy9kb3ducmV2LnhtbESP2wrCMBBE3wX/Iazgm6ZeEKlGEVEQFMHLByzN2hab&#10;TdtErX9vBMHHYWbOMPNlYwrxpNrllhUM+hEI4sTqnFMF18u2NwXhPLLGwjIpeJOD5aLdmmOs7YtP&#10;9Dz7VAQIuxgVZN6XsZQuycig69uSOHg3Wxv0Qdap1DW+AtwUchhFE2kw57CQYUnrjJL7+WEU7N9V&#10;vps2g5OJqmSlb4fjproflep2mtUMhKfG/8O/9k4rGI/G8D0Tj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tOKbBAAAA3AAAAA8AAAAAAAAAAAAAAAAAmAIAAGRycy9kb3du&#10;cmV2LnhtbFBLBQYAAAAABAAEAPUAAACGAwAAAAA=&#10;" path="m,45l32,,,45xe" filled="f" strokecolor="#e77817" strokeweight="0">
                  <v:path arrowok="t" o:connecttype="custom" o:connectlocs="0,45;32,0;0,45" o:connectangles="0,0,0"/>
                </v:shape>
                <v:shape id="Freeform 7526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mlMYA&#10;AADcAAAADwAAAGRycy9kb3ducmV2LnhtbESPQWvCQBSE74L/YXlCb3VTa4tGV5FSoehBGsXzY/eZ&#10;xGbfxuwa0/76bqHgcZiZb5j5srOVaKnxpWMFT8MEBLF2puRcwWG/fpyA8AHZYOWYFHyTh+Wi35tj&#10;atyNP6nNQi4ihH2KCooQ6lRKrwuy6IeuJo7eyTUWQ5RNLk2Dtwi3lRwlyau0WHJcKLCmt4L0V3a1&#10;CvSxHE8vfNTvO8mXzebn3G63Z6UeBt1qBiJQF+7h//aHUTB+f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wmlMYAAADcAAAADwAAAAAAAAAAAAAAAACYAgAAZHJz&#10;L2Rvd25yZXYueG1sUEsFBgAAAAAEAAQA9QAAAIsDAAAAAA==&#10;" path="m18,r2,12l18,24,10,34,3,42,,32,3,20,8,7,18,xe" fillcolor="#f3be00" stroked="f">
                  <v:path arrowok="t" o:connecttype="custom" o:connectlocs="18,0;20,12;18,24;10,34;3,42;0,32;3,20;8,7;18,0" o:connectangles="0,0,0,0,0,0,0,0,0"/>
                </v:shape>
                <v:shape id="Freeform 7527" o:spid="_x0000_s1462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yusYA&#10;AADcAAAADwAAAGRycy9kb3ducmV2LnhtbESPQWvCQBSE74X+h+UVvIS6iVqR1FVKqFCEglp7f2Zf&#10;k2D2bdjdmvjv3YLQ4zAz3zDL9WBacSHnG8sKsnEKgri0uuFKwfFr87wA4QOyxtYyKbiSh/Xq8WGJ&#10;ubY97+lyCJWIEPY5KqhD6HIpfVmTQT+2HXH0fqwzGKJ0ldQO+wg3rZyk6VwabDgu1NhRUVN5Pvwa&#10;BaeX8y58v2/7IrHTz6za0DHZJkqNnoa3VxCBhvAfvrc/tILZdA5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2yusYAAADcAAAADwAAAAAAAAAAAAAAAACYAgAAZHJz&#10;L2Rvd25yZXYueG1sUEsFBgAAAAAEAAQA9QAAAIsDAAAAAA==&#10;" path="m18,r2,12l18,24,10,34,3,42,,32,3,20,8,7,18,e" filled="f" strokecolor="#e77817" strokeweight="0">
                  <v:path arrowok="t" o:connecttype="custom" o:connectlocs="18,0;20,12;18,24;10,34;3,42;0,32;3,20;8,7;18,0" o:connectangles="0,0,0,0,0,0,0,0,0"/>
                </v:shape>
                <v:shape id="Freeform 7528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ydMQA&#10;AADcAAAADwAAAGRycy9kb3ducmV2LnhtbESPQWsCMRSE7wX/Q3hCbzWrLW5ZjSJCaS8F3Rbq8Zm8&#10;7i7dvKxJquu/N4LgcZiZb5j5sretOJIPjWMF41EGglg703Cl4Pvr7ekVRIjIBlvHpOBMAZaLwcMc&#10;C+NOvKVjGSuRIBwKVFDH2BVSBl2TxTByHXHyfp23GJP0lTQeTwluWznJsqm02HBaqLGjdU36r/y3&#10;Cnze6MMm7rTHUu8/D2fe/eTvSj0O+9UMRKQ+3sO39odR8PKcw/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xcnTEAAAA3AAAAA8AAAAAAAAAAAAAAAAAmAIAAGRycy9k&#10;b3ducmV2LnhtbFBLBQYAAAAABAAEAPUAAACJAwAAAAA=&#10;" path="m,50l32,,,50xe" fillcolor="#f3be00" stroked="f">
                  <v:path arrowok="t" o:connecttype="custom" o:connectlocs="0,50;32,0;0,50" o:connectangles="0,0,0"/>
                </v:shape>
                <v:shape id="Freeform 7529" o:spid="_x0000_s1464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n4cEA&#10;AADcAAAADwAAAGRycy9kb3ducmV2LnhtbERP22rCQBB9L/gPywh9qxsvSI2uooJQKEK1fsCQHZNo&#10;djZk1yT+fedB6OPh3Feb3lWqpSaUng2MRwko4szbknMDl9/DxyeoEJEtVp7JwJMCbNaDtxWm1nd8&#10;ovYccyUhHFI0UMRYp1qHrCCHYeRrYuGuvnEYBTa5tg12Eu4qPUmSuXZYsjQUWNO+oOx+fjgp2T3d&#10;/Ht742xx2d9mJ/vTHvPOmPdhv12CitTHf/HL/WUNzKayVs7IEd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zp+HBAAAA3AAAAA8AAAAAAAAAAAAAAAAAmAIAAGRycy9kb3du&#10;cmV2LnhtbFBLBQYAAAAABAAEAPUAAACGAwAAAAA=&#10;" path="m,50l32,,,50xe" filled="f" strokecolor="#e77817" strokeweight="0">
                  <v:path arrowok="t" o:connecttype="custom" o:connectlocs="0,50;32,0;0,50" o:connectangles="0,0,0"/>
                </v:shape>
                <v:shape id="Freeform 7530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skcUA&#10;AADcAAAADwAAAGRycy9kb3ducmV2LnhtbESPT2sCMRTE7wW/Q3hCbzVrK0W3ZkWkhaIH0RbPj+R1&#10;/7h5WTfpuvXTG6HgcZiZ3zDzRW9r0VHrS8cKxqMEBLF2puRcwffXx9MUhA/IBmvHpOCPPCyywcMc&#10;U+POvKNuH3IRIexTVFCE0KRSel2QRT9yDXH0flxrMUTZ5tK0eI5wW8vnJHmVFkuOCwU2tCpIH/e/&#10;VoE+lJPZiQ/6fSv5tF5fqm6zqZR6HPbLNxCB+nAP/7c/jYLJyw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SyRxQAAANwAAAAPAAAAAAAAAAAAAAAAAJgCAABkcnMv&#10;ZG93bnJldi54bWxQSwUGAAAAAAQABAD1AAAAigMAAAAA&#10;" path="m18,r2,12l18,25,10,35,3,42,,32,3,20,8,7,18,xe" fillcolor="#f3be00" stroked="f">
                  <v:path arrowok="t" o:connecttype="custom" o:connectlocs="18,0;20,12;18,25;10,35;3,42;0,32;3,20;8,7;18,0" o:connectangles="0,0,0,0,0,0,0,0,0"/>
                </v:shape>
                <v:shape id="Freeform 7531" o:spid="_x0000_s1466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8KMEA&#10;AADcAAAADwAAAGRycy9kb3ducmV2LnhtbERPy4rCMBTdC/MP4Q7MpmjqE+kYZRAFEQStur/T3GmL&#10;zU1pMrb+vVkILg/nvVh1phJ3alxpWcFwEIMgzqwuOVdwOW/7cxDOI2usLJOCBzlYLT96C0y0bflE&#10;99TnIoSwS1BB4X2dSOmyggy6ga2JA/dnG4M+wCaXusE2hJtKjuJ4Jg2WHBoKrGldUHZL/42C3+nt&#10;6K+bfbuO7PgwzLd0ifaRUl+f3c83CE+df4tf7p1WM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e/CjBAAAA3AAAAA8AAAAAAAAAAAAAAAAAmAIAAGRycy9kb3du&#10;cmV2LnhtbFBLBQYAAAAABAAEAPUAAACGAwAAAAA=&#10;" path="m18,r2,12l18,25,10,35,3,42,,32,3,20,8,7,18,e" filled="f" strokecolor="#e77817" strokeweight="0">
                  <v:path arrowok="t" o:connecttype="custom" o:connectlocs="18,0;20,12;18,25;10,35;3,42;0,32;3,20;8,7;18,0" o:connectangles="0,0,0,0,0,0,0,0,0"/>
                </v:shape>
                <v:shape id="Freeform 7532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85sQA&#10;AADcAAAADwAAAGRycy9kb3ducmV2LnhtbESPQWsCMRSE70L/Q3iF3mp2RWpZjUspiL0U2lWox2fy&#10;3F3cvKxJ1PXfN4WCx2FmvmEW5WA7cSEfWscK8nEGglg703KtYLtZPb+CCBHZYOeYFNwoQLl8GC2w&#10;MO7K33SpYi0ShEOBCpoY+0LKoBuyGMauJ07ewXmLMUlfS+PxmuC2k5Mse5EWW04LDfb03pA+Vmer&#10;wM9affqKO+2x0vvP0413P7O1Uk+Pw9scRKQh3sP/7Q+jYDr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PObEAAAA3AAAAA8AAAAAAAAAAAAAAAAAmAIAAGRycy9k&#10;b3ducmV2LnhtbFBLBQYAAAAABAAEAPUAAACJAwAAAAA=&#10;" path="m,50l32,,,50xe" fillcolor="#f3be00" stroked="f">
                  <v:path arrowok="t" o:connecttype="custom" o:connectlocs="0,50;32,0;0,50" o:connectangles="0,0,0"/>
                </v:shape>
                <v:shape id="Freeform 7533" o:spid="_x0000_s1468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7I8UA&#10;AADcAAAADwAAAGRycy9kb3ducmV2LnhtbESPwWrDMBBE74H+g9hCL6GRE0woTpRQCgmF5lLHpddF&#10;2lgm1spYiu3+fVQo9DjMzBtmu59cKwbqQ+NZwXKRgSDW3jRcK6jOh+cXECEiG2w9k4IfCrDfPcy2&#10;WBg/8icNZaxFgnAoUIGNsSukDNqSw7DwHXHyLr53GJPsa2l6HBPctXKVZWvpsOG0YLGjN0v6Wt6c&#10;guOtKr91uzbaDvnhdP2gLz/OlXp6nF43ICJN8T/81343CvJ8Bb9n0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HsjxQAAANwAAAAPAAAAAAAAAAAAAAAAAJgCAABkcnMv&#10;ZG93bnJldi54bWxQSwUGAAAAAAQABAD1AAAAigMAAAAA&#10;" path="m,50l32,,,50xe" filled="f" strokecolor="#1f1a17" strokeweight="0">
                  <v:path arrowok="t" o:connecttype="custom" o:connectlocs="0,50;32,0;0,50" o:connectangles="0,0,0"/>
                </v:shape>
                <v:shape id="Freeform 7534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pjsUA&#10;AADcAAAADwAAAGRycy9kb3ducmV2LnhtbESP0WrCQBRE3wv+w3ILvpS6qYZSYjYiglSwD230Ay7Z&#10;a5KavRt2Nxr/3hUKfRxm5gyTr0bTiQs531pW8DZLQBBXVrdcKzgetq8fIHxA1thZJgU38rAqJk85&#10;Ztpe+YcuZahFhLDPUEETQp9J6auGDPqZ7Ymjd7LOYIjS1VI7vEa46eQ8Sd6lwZbjQoM9bRqqzuVg&#10;FIzd4M/z709KyX3tf3fly6baDkpNn8f1EkSgMfyH/9o7rSBNF/A4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CmOxQAAANwAAAAPAAAAAAAAAAAAAAAAAJgCAABkcnMv&#10;ZG93bnJldi54bWxQSwUGAAAAAAQABAD1AAAAigMAAAAA&#10;" path="m22,r3,7l25,12r,8l22,25,15,35,2,45,,32,2,20,10,10,22,xe" fillcolor="#f3be00" stroked="f">
                  <v:path arrowok="t" o:connecttype="custom" o:connectlocs="22,0;25,7;25,12;25,20;22,25;15,35;2,45;0,32;2,20;10,10;22,0" o:connectangles="0,0,0,0,0,0,0,0,0,0,0"/>
                </v:shape>
                <v:shape id="Freeform 7535" o:spid="_x0000_s1470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lqsQA&#10;AADcAAAADwAAAGRycy9kb3ducmV2LnhtbESP3WrCQBSE7wu+w3IE7+rGGkWjqxStKIiCPw9wzB6T&#10;aPZsyG41ffuuUOjlMDPfMNN5Y0rxoNoVlhX0uhEI4tTqgjMF59PqfQTCeWSNpWVS8EMO5rPW2xQT&#10;bZ98oMfRZyJA2CWoIPe+SqR0aU4GXddWxMG72tqgD7LOpK7xGeCmlB9RNJQGCw4LOVa0yCm9H7+N&#10;gt3+yw4OWyf3W3MxdLb98fK2VqrTbj4nIDw1/j/8195oBXEcw+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5arEAAAA3AAAAA8AAAAAAAAAAAAAAAAAmAIAAGRycy9k&#10;b3ducmV2LnhtbFBLBQYAAAAABAAEAPUAAACJAwAAAAA=&#10;" path="m22,r3,7l25,12r,8l22,25,15,35,2,45,,32,2,20,10,10,22,e" filled="f" strokecolor="#e77817" strokeweight="0">
                  <v:path arrowok="t" o:connecttype="custom" o:connectlocs="22,0;25,7;25,12;25,20;22,25;15,35;2,45;0,32;2,20;10,10;22,0" o:connectangles="0,0,0,0,0,0,0,0,0,0,0"/>
                </v:shape>
                <v:shape id="Freeform 7536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70MYA&#10;AADcAAAADwAAAGRycy9kb3ducmV2LnhtbESPT2vCQBTE7wW/w/IEb3XjXyR1lRixeOnB6KHHR/Y1&#10;Cc2+Ddk1pvn0bqHQ4zAzv2G2+97UoqPWVZYVzKYRCOLc6ooLBbfr6XUDwnlkjbVlUvBDDva70csW&#10;Y20ffKEu84UIEHYxKii9b2IpXV6SQTe1DXHwvmxr0AfZFlK3+AhwU8t5FK2lwYrDQokNpSXl39nd&#10;KEiuepUM6WZ2PHTvQ/Zhh890cVRqMu6TNxCeev8f/muftYLlcgW/Z8IRkL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i70MYAAADcAAAADwAAAAAAAAAAAAAAAACYAgAAZHJz&#10;L2Rvd25yZXYueG1sUEsFBgAAAAAEAAQA9QAAAIsDAAAAAA==&#10;" path="m,50l37,,,50xe" fillcolor="#f3be00" stroked="f">
                  <v:path arrowok="t" o:connecttype="custom" o:connectlocs="0,50;37,0;0,50" o:connectangles="0,0,0"/>
                </v:shape>
                <v:shape id="Freeform 7537" o:spid="_x0000_s1472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na8MA&#10;AADcAAAADwAAAGRycy9kb3ducmV2LnhtbESP0YrCMBRE34X9h3AXfNN0rUj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sna8MAAADcAAAADwAAAAAAAAAAAAAAAACYAgAAZHJzL2Rv&#10;d25yZXYueG1sUEsFBgAAAAAEAAQA9QAAAIgDAAAAAA==&#10;" path="m,50l37,,,50xe" filled="f" strokecolor="#1f1a17" strokeweight="0">
                  <v:path arrowok="t" o:connecttype="custom" o:connectlocs="0,50;37,0;0,50" o:connectangles="0,0,0"/>
                </v:shape>
                <v:shape id="Freeform 7538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ZbMYA&#10;AADcAAAADwAAAGRycy9kb3ducmV2LnhtbESP3WrCQBSE74W+w3IK3tVNJWhNs4oIglRqadoi3h2y&#10;Jz+YPRuyW019elcoeDnMzDdMuuhNI07UudqygudRBII4t7rmUsH31/rpBYTzyBoby6Tgjxws5g+D&#10;FBNtz/xJp8yXIkDYJaig8r5NpHR5RQbdyLbEwStsZ9AH2ZVSd3gOcNPIcRRNpMGaw0KFLa0qyo/Z&#10;r1FwmP68N/HF6Qh323o2G8v920eh1PCxX76C8NT7e/i/vdEK4ng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VZbMYAAADcAAAADwAAAAAAAAAAAAAAAACYAgAAZHJz&#10;L2Rvd25yZXYueG1sUEsFBgAAAAAEAAQA9QAAAIsDAAAAAA==&#10;" path="m30,40l75,,30,40r,l30,40,28,55,20,65,13,75,,82,,75,,70,3,62,8,57r2,-5l18,47r5,-5l30,40xe" fillcolor="#f3be00" stroked="f">
                  <v:path arrowok="t" o:connecttype="custom" o:connectlocs="30,40;75,0;30,40;30,40;30,40;28,55;20,65;13,75;0,82;0,75;0,70;3,62;8,57;10,52;18,47;23,42;30,40" o:connectangles="0,0,0,0,0,0,0,0,0,0,0,0,0,0,0,0,0"/>
                </v:shape>
                <v:shape id="Freeform 7539" o:spid="_x0000_s1474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CCb4A&#10;AADcAAAADwAAAGRycy9kb3ducmV2LnhtbERPuwrCMBTdBf8hXMFFNLWI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tggm+AAAA3AAAAA8AAAAAAAAAAAAAAAAAmAIAAGRycy9kb3ducmV2&#10;LnhtbFBLBQYAAAAABAAEAPUAAACDAwAAAAA=&#10;" path="m30,40l75,,30,40r,l30,40,28,55,20,65,13,75,,82,,75,,70,3,62,8,57r2,-5l18,47r5,-5l30,40e" filled="f" strokecolor="#e77817" strokeweight="0">
                  <v:path arrowok="t" o:connecttype="custom" o:connectlocs="30,40;75,0;30,40;30,40;30,40;28,55;20,65;13,75;0,82;0,75;0,70;3,62;8,57;10,52;18,47;23,42;30,40" o:connectangles="0,0,0,0,0,0,0,0,0,0,0,0,0,0,0,0,0"/>
                </v:shape>
                <v:shape id="Freeform 7540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o5sYA&#10;AADcAAAADwAAAGRycy9kb3ducmV2LnhtbESPQUsDMRSE74L/ITzBi7RZdbG6bVpUENqCtLZeents&#10;npvFzcuSPNv13xtB8DjMzDfMbDH4Th0ppjawgetxAYq4DrblxsD7/mV0DyoJssUuMBn4pgSL+fnZ&#10;DCsbTvxGx500KkM4VWjAifSV1ql25DGNQ0+cvY8QPUqWsdE24inDfadviuJOe2w5Lzjs6dlR/bn7&#10;8gbqYh3l6VU2+6tVGSZ4u9q65cGYy4vhcQpKaJD/8F97aQ2U5QP8ns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o5sYAAADcAAAADwAAAAAAAAAAAAAAAACYAgAAZHJz&#10;L2Rvd25yZXYueG1sUEsFBgAAAAAEAAQA9QAAAIsDAAAAAA==&#10;" path="m33,40l73,,33,40r,l33,40,30,53,23,65,13,73,3,80,,75,3,68,5,63,8,55r5,-5l18,45r7,-2l33,40xe" fillcolor="#f3be00" stroked="f">
                  <v:path arrowok="t" o:connecttype="custom" o:connectlocs="33,40;73,0;33,40;33,40;33,40;30,53;23,65;13,73;3,80;0,75;3,68;5,63;8,55;13,50;18,45;25,43;33,40" o:connectangles="0,0,0,0,0,0,0,0,0,0,0,0,0,0,0,0,0"/>
                </v:shape>
                <v:shape id="Freeform 7541" o:spid="_x0000_s1476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tK8MA&#10;AADcAAAADwAAAGRycy9kb3ducmV2LnhtbERPS2vCQBC+F/oflil4qxuLLZK6iogVoYfi4+Bx2J0m&#10;wexszK4m6a/vHAo9fnzv+bL3tbpTG6vABibjDBSxDa7iwsDp+PE8AxUTssM6MBkYKMJy8fgwx9yF&#10;jvd0P6RCSQjHHA2UKTW51tGW5DGOQ0Ms3HdoPSaBbaFdi52E+1q/ZNmb9lixNJTY0LokezncvJSc&#10;h87G7LLffK5/rrbbVrOv22DM6KlfvYNK1Kd/8Z975wxMX2W+nJE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htK8MAAADcAAAADwAAAAAAAAAAAAAAAACYAgAAZHJzL2Rv&#10;d25yZXYueG1sUEsFBgAAAAAEAAQA9QAAAIgDAAAAAA==&#10;" path="m33,40l73,,33,40r,l33,40,30,53,23,65,13,73,3,80,,75,3,68,5,63,8,55r5,-5l18,45r7,-2l33,40e" filled="f" strokecolor="#e77817" strokeweight="0">
                  <v:path arrowok="t" o:connecttype="custom" o:connectlocs="33,40;73,0;33,40;33,40;33,40;30,53;23,65;13,73;3,80;0,75;3,68;5,63;8,55;13,50;18,45;25,43;33,40" o:connectangles="0,0,0,0,0,0,0,0,0,0,0,0,0,0,0,0,0"/>
                </v:shape>
                <v:shape id="Freeform 7542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v3MYA&#10;AADcAAAADwAAAGRycy9kb3ducmV2LnhtbESPS2vDMBCE74X8B7GBXkwip6ShOJFDEgj0FppH094W&#10;a/0g1spYqqP++6pQ6HGYmW+Y1TqYVgzUu8aygtk0BUFcWN1wpeB82k9eQDiPrLG1TAq+ycE6Hz2s&#10;MNP2zm80HH0lIoRdhgpq77tMSlfUZNBNbUccvdL2Bn2UfSV1j/cIN618StOFNNhwXKixo11Nxe34&#10;ZRTg5T0czDZpk8+wH8rNh0vktVDqcRw2SxCegv8P/7VftYL58w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jv3MYAAADcAAAADwAAAAAAAAAAAAAAAACYAgAAZHJz&#10;L2Rvd25yZXYueG1sUEsFBgAAAAAEAAQA9QAAAIsDAAAAAA==&#10;" path="m,42l37,,,42xe" fillcolor="#f3be00" stroked="f">
                  <v:path arrowok="t" o:connecttype="custom" o:connectlocs="0,42;37,0;0,42" o:connectangles="0,0,0"/>
                </v:shape>
                <v:shape id="Freeform 7543" o:spid="_x0000_s1478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2f8YA&#10;AADcAAAADwAAAGRycy9kb3ducmV2LnhtbESPQUsDMRSE7wX/Q3hCb23WpYquTYsIhfZUWqvi7bl5&#10;3V26eYlJurv21xtB8DjMzDfMfDmYVnTkQ2NZwc00A0FcWt1wpeDwsprcgwgRWWNrmRR8U4Dl4mo0&#10;x0LbnnfU7WMlEoRDgQrqGF0hZShrMhim1hEn72i9wZikr6T22Ce4aWWeZXfSYMNpoUZHzzWVp/3Z&#10;KHg9dL17KGnzkb+d3eWLP7Ptu1dqfD08PYKINMT/8F97rRXMbn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c2f8YAAADcAAAADwAAAAAAAAAAAAAAAACYAgAAZHJz&#10;L2Rvd25yZXYueG1sUEsFBgAAAAAEAAQA9QAAAIsDAAAAAA==&#10;" path="m,42l37,,,42xe" filled="f" strokecolor="#e77817" strokeweight="0">
                  <v:path arrowok="t" o:connecttype="custom" o:connectlocs="0,42;37,0;0,42" o:connectangles="0,0,0"/>
                </v:shape>
                <v:shape id="Freeform 7544" o:spid="_x0000_s1479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WncYA&#10;AADcAAAADwAAAGRycy9kb3ducmV2LnhtbESPT2sCMRTE7wW/Q3gFbzVba1tZjWIFQeih6Prn+tg8&#10;N8tuXpYk6vbbN4VCj8PM/IaZL3vbihv5UDtW8DzKQBCXTtdcKTgUm6cpiBCRNbaOScE3BVguBg9z&#10;zLW7845u+1iJBOGQowITY5dLGUpDFsPIdcTJuzhvMSbpK6k93hPctnKcZW/SYs1pwWBHa0Nls79a&#10;BUVx/urPx+a0NevPDxy/N6U/HZQaPvarGYhIffwP/7W3WsHk9Q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7WncYAAADcAAAADwAAAAAAAAAAAAAAAACYAgAAZHJz&#10;L2Rvd25yZXYueG1sUEsFBgAAAAAEAAQA9QAAAIsDAAAAAA==&#10;" path="m47,15l104,,47,15xm47,15l34,20,22,23,10,20,,13,5,10,10,5,17,3r8,l30,5r7,l42,10r5,5xe" fillcolor="#f3be00" stroked="f">
                  <v:path arrowok="t" o:connecttype="custom" o:connectlocs="47,15;104,0;47,15;47,15;34,20;22,23;10,20;0,13;5,10;10,5;17,3;25,3;30,5;37,5;42,10;47,15" o:connectangles="0,0,0,0,0,0,0,0,0,0,0,0,0,0,0,0"/>
                  <o:lock v:ext="edit" verticies="t"/>
                </v:shape>
                <v:shape id="Freeform 7545" o:spid="_x0000_s1480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kzsUA&#10;AADcAAAADwAAAGRycy9kb3ducmV2LnhtbESP3WrCQBSE7wu+w3KE3tWNYotEN0GLthVKwZ8HOGaP&#10;2djs2ZBdY/r2bqHQy2Hmm2EWeW9r0VHrK8cKxqMEBHHhdMWlguNh8zQD4QOyxtoxKfghD3k2eFhg&#10;qt2Nd9TtQyliCfsUFZgQmlRKXxiy6EeuIY7e2bUWQ5RtKXWLt1huazlJkhdpseK4YLChV0PF9/5q&#10;FUw/pZGnt7LbHi7Lzfpdr/TXdaXU47BfzkEE6sN/+I/+0JF7n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mTOxQAAANwAAAAPAAAAAAAAAAAAAAAAAJgCAABkcnMv&#10;ZG93bnJldi54bWxQSwUGAAAAAAQABAD1AAAAigMAAAAA&#10;" path="m,15l57,,,15xe" filled="f" strokecolor="#e77817" strokeweight="0">
                  <v:path arrowok="t" o:connecttype="custom" o:connectlocs="0,15;57,0;0,15" o:connectangles="0,0,0"/>
                </v:shape>
                <v:shape id="Freeform 7546" o:spid="_x0000_s1481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cO8UA&#10;AADcAAAADwAAAGRycy9kb3ducmV2LnhtbESP3WrCQBSE7wu+w3IEb4JuKlUkuopUhEgvij8PcMge&#10;k2j2bNxdNb59t1Do5TAz3zCLVWca8SDna8sK3kcpCOLC6ppLBafjdjgD4QOyxsYyKXiRh9Wy97bA&#10;TNsn7+lxCKWIEPYZKqhCaDMpfVGRQT+yLXH0ztYZDFG6UmqHzwg3jRyn6VQarDkuVNjSZ0XF9XA3&#10;Cr67XfKS96/b+Jic2vPG5f6S5EoN+t16DiJQF/7Df+1cK/iYTO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Rw7xQAAANwAAAAPAAAAAAAAAAAAAAAAAJgCAABkcnMv&#10;ZG93bnJldi54bWxQSwUGAAAAAAQABAD1AAAAigMAAAAA&#10;" path="m47,12l34,17,22,20,10,17,,10,5,7,10,2,17,r8,l30,2r7,l42,7r5,5e" filled="f" strokecolor="#e77817" strokeweight="0">
                  <v:path arrowok="t" o:connecttype="custom" o:connectlocs="47,12;34,17;22,20;10,17;0,10;5,7;10,2;17,0;25,0;30,2;37,2;42,7;47,12" o:connectangles="0,0,0,0,0,0,0,0,0,0,0,0,0"/>
                </v:shape>
                <v:shape id="Freeform 7547" o:spid="_x0000_s1482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IPMYA&#10;AADcAAAADwAAAGRycy9kb3ducmV2LnhtbESPT2vCQBTE7wW/w/IKXopuGtKg0VWkIAihiH8OHh/Z&#10;ZxKafRuyaxK/fbdQ6HGYmd8w6+1oGtFT52rLCt7nEQjiwuqaSwXXy362AOE8ssbGMil4koPtZvKy&#10;xkzbgU/Un30pAoRdhgoq79tMSldUZNDNbUscvLvtDPogu1LqDocAN42MoyiVBmsOCxW29FlR8X1+&#10;GAX+eCuj/gsXcbI341t6zJftMldq+jruViA8jf4//Nc+aAXJRwq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zIPMYAAADcAAAADwAAAAAAAAAAAAAAAACYAgAAZHJz&#10;L2Rvd25yZXYueG1sUEsFBgAAAAAEAAQA9QAAAIsDAAAAAA==&#10;" path="m48,12r57,-2l48,12xm48,12l35,17r-12,l10,15,,10,5,5,10,2,18,r5,l30,2r8,l43,7r5,5xe" fillcolor="#f3be00" stroked="f">
                  <v:path arrowok="t" o:connecttype="custom" o:connectlocs="48,12;105,10;48,12;48,12;35,17;23,17;10,15;0,10;5,5;10,2;18,0;23,0;30,2;38,2;43,7;48,12" o:connectangles="0,0,0,0,0,0,0,0,0,0,0,0,0,0,0,0"/>
                  <o:lock v:ext="edit" verticies="t"/>
                </v:shape>
                <v:shape id="Freeform 7548" o:spid="_x0000_s1483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37cQA&#10;AADcAAAADwAAAGRycy9kb3ducmV2LnhtbESPT2vCQBTE74LfYXmF3nQT0RpSVxHBP9emPejtkX1N&#10;QrNvw+4ak2/fFQo9DjPzG2azG0wrenK+sawgnScgiEurG64UfH0eZxkIH5A1tpZJwUgedtvpZIO5&#10;tg/+oL4IlYgQ9jkqqEPocil9WZNBP7cdcfS+rTMYonSV1A4fEW5auUiSN2mw4bhQY0eHmsqf4m4U&#10;rIr+vjBmPN/OaXay17S8uTFT6vVl2L+DCDSE//Bf+6IVLFdreJ6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9+3EAAAA3AAAAA8AAAAAAAAAAAAAAAAAmAIAAGRycy9k&#10;b3ducmV2LnhtbFBLBQYAAAAABAAEAPUAAACJAwAAAAA=&#10;" path="m,2l57,,,2xe" filled="f" strokecolor="#e77817" strokeweight="0">
                  <v:path arrowok="t" o:connecttype="custom" o:connectlocs="0,2;57,0;0,2" o:connectangles="0,0,0"/>
                </v:shape>
                <v:shape id="Freeform 7549" o:spid="_x0000_s1484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E3cEA&#10;AADcAAAADwAAAGRycy9kb3ducmV2LnhtbERPTYvCMBC9C/sfwizsTdOKilSjuCvCgotiVbwOzdgW&#10;m0lpYq3/3hwWPD7e93zZmUq01LjSsoJ4EIEgzqwuOVdwOm76UxDOI2usLJOCJzlYLj56c0y0ffCB&#10;2tTnIoSwS1BB4X2dSOmyggy6ga2JA3e1jUEfYJNL3eAjhJtKDqNoIg2WHBoKrOmnoOyW3o2CyzZ1&#10;w/V+137v8B6v6XimPxMr9fXZrWYgPHX+Lf53/2oFo3FYG86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WhN3BAAAA3AAAAA8AAAAAAAAAAAAAAAAAmAIAAGRycy9kb3du&#10;cmV2LnhtbFBLBQYAAAAABAAEAPUAAACGAwAAAAA=&#10;" path="m48,12l35,17r-12,l10,15,,10,5,5,10,2,18,r5,l30,2r8,l43,7r5,5e" filled="f" strokecolor="#e77817" strokeweight="0">
                  <v:path arrowok="t" o:connecttype="custom" o:connectlocs="48,12;35,17;23,17;10,15;0,10;5,5;10,2;18,0;23,0;30,2;38,2;43,7;48,12" o:connectangles="0,0,0,0,0,0,0,0,0,0,0,0,0"/>
                </v:shape>
                <v:shape id="Freeform 7550" o:spid="_x0000_s1485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IDcYA&#10;AADcAAAADwAAAGRycy9kb3ducmV2LnhtbESPW2vCQBSE3wX/w3KEvtWNWm/RVcRaKEUELyC+HbLH&#10;JJg9G7Nbjf++KxR8HGbmG2Y6r00hblS53LKCTjsCQZxYnXOq4LD/eh+BcB5ZY2GZFDzIwXzWbEwx&#10;1vbOW7rtfCoChF2MCjLvy1hKl2Rk0LVtSRy8s60M+iCrVOoK7wFuCtmNooE0mHNYyLCkZUbJZfdr&#10;FPRX59O6p4+8L326GS7W1+Jz9aPUW6teTEB4qv0r/N/+1go++mN4ng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YIDcYAAADcAAAADwAAAAAAAAAAAAAAAACYAgAAZHJz&#10;L2Rvd25yZXYueG1sUEsFBgAAAAAEAAQA9QAAAIsDAAAAAA==&#10;" path="m50,13r54,-3l50,13xm50,13l35,18r-13,l13,15,,10,5,5,13,3,18,r7,l32,r5,3l45,8r5,5xe" fillcolor="#f3be00" stroked="f">
                  <v:path arrowok="t" o:connecttype="custom" o:connectlocs="50,13;104,10;50,13;50,13;35,18;22,18;13,15;0,10;5,5;13,3;18,0;25,0;32,0;37,3;45,8;50,13" o:connectangles="0,0,0,0,0,0,0,0,0,0,0,0,0,0,0,0"/>
                  <o:lock v:ext="edit" verticies="t"/>
                </v:shape>
                <v:shape id="Freeform 7551" o:spid="_x0000_s1486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DYr8A&#10;AADcAAAADwAAAGRycy9kb3ducmV2LnhtbERPTWvCQBC9C/6HZQredNOii6SuUoSi12o9eBuyYxLM&#10;zobsaqK/vnMQeny879Vm8I26UxfrwBbeZxko4iK4mksLv8fv6RJUTMgOm8Bk4UERNuvxaIW5Cz3/&#10;0P2QSiUhHHO0UKXU5lrHoiKPcRZaYuEuofOYBHaldh32Eu4b/ZFlRnusWRoqbGlbUXE93LyUnNLO&#10;Xc7LpzGn4zVo09e3RW/t5G34+gSVaEj/4pd77yzMjcyXM3IE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m8NivwAAANwAAAAPAAAAAAAAAAAAAAAAAJgCAABkcnMvZG93bnJl&#10;di54bWxQSwUGAAAAAAQABAD1AAAAhAMAAAAA&#10;" path="m,3l54,,,3xe" filled="f" strokecolor="#e77817" strokeweight="0">
                  <v:path arrowok="t" o:connecttype="custom" o:connectlocs="0,3;54,0;0,3" o:connectangles="0,0,0"/>
                </v:shape>
                <v:shape id="Freeform 7552" o:spid="_x0000_s1487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8jsMA&#10;AADcAAAADwAAAGRycy9kb3ducmV2LnhtbESP3WqDQBCF7wN5h2UCuYurkoZiXSUECrkJJSYPMHWn&#10;auvOiruNpk/fLRRyeTg/HycvZ9OLG42us6wgiWIQxLXVHTcKrpfXzTMI55E19pZJwZ0clMVykWOm&#10;7cRnulW+EWGEXYYKWu+HTEpXt2TQRXYgDt6HHQ36IMdG6hGnMG56mcbxThrsOBBaHOjQUv1VfZvA&#10;PT5VZ51K+XPF9zdfT/b02Vil1qt5/wLC0+wf4f/2USvY7hL4OxOO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8jsMAAADcAAAADwAAAAAAAAAAAAAAAACYAgAAZHJzL2Rv&#10;d25yZXYueG1sUEsFBgAAAAAEAAQA9QAAAIgDAAAAAA==&#10;" path="m50,13l35,18r-13,l13,15,,10,5,5,13,3,18,r7,l32,r5,3l45,8r5,5xe" filled="f" strokecolor="#e77817" strokeweight="0">
                  <v:path arrowok="t" o:connecttype="custom" o:connectlocs="50,13;35,18;22,18;13,15;0,10;5,5;13,3;18,0;25,0;32,0;37,3;45,8;50,13" o:connectangles="0,0,0,0,0,0,0,0,0,0,0,0,0"/>
                </v:shape>
                <v:shape id="Freeform 7553" o:spid="_x0000_s1488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NLMYA&#10;AADcAAAADwAAAGRycy9kb3ducmV2LnhtbESPT2vCQBTE74V+h+UVeqsb02IlukqJlQZ68t/9mX0m&#10;0ezbkN0msZ/eFQo9DjPzG2a+HEwtOmpdZVnBeBSBIM6trrhQsN+tX6YgnEfWWFsmBVdysFw8Pswx&#10;0bbnDXVbX4gAYZeggtL7JpHS5SUZdCPbEAfvZFuDPsi2kLrFPsBNLeMomkiDFYeFEhtKS8ov2x+j&#10;wK+O+0P91Wfr79dP/f57XaXmcFbq+Wn4mIHwNPj/8F870wreJjH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fNLMYAAADcAAAADwAAAAAAAAAAAAAAAACYAgAAZHJz&#10;L2Rvd25yZXYueG1sUEsFBgAAAAAEAAQA9QAAAIsDAAAAAA==&#10;" path="m47,20l104,,47,20xm47,20l35,25,22,28,10,25,,18,5,13r5,-3l17,8r8,l30,8r7,2l42,15r5,5xe" fillcolor="#f3be00" stroked="f">
                  <v:path arrowok="t" o:connecttype="custom" o:connectlocs="47,20;104,0;47,20;47,20;35,25;22,28;10,25;0,18;5,13;10,10;17,8;25,8;30,8;37,10;42,15;47,20" o:connectangles="0,0,0,0,0,0,0,0,0,0,0,0,0,0,0,0"/>
                  <o:lock v:ext="edit" verticies="t"/>
                </v:shape>
                <v:shape id="Freeform 7554" o:spid="_x0000_s1489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HJsYA&#10;AADcAAAADwAAAGRycy9kb3ducmV2LnhtbESPT2vCQBTE70K/w/IK3uqmtcQYXUUKglQq/j14e2Sf&#10;2dDs25Ddavrt3ULB4zAzv2Gm887W4kqtrxwreB0kIIgLpysuFRwPy5cMhA/IGmvHpOCXPMxnT70p&#10;5trdeEfXfShFhLDPUYEJocml9IUhi37gGuLoXVxrMUTZllK3eItwW8u3JEmlxYrjgsGGPgwV3/sf&#10;q2B8/tpmo8PYm5JXi0/MlulmfVKq/9wtJiACdeER/m+vtIL3d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RHJsYAAADcAAAADwAAAAAAAAAAAAAAAACYAgAAZHJz&#10;L2Rvd25yZXYueG1sUEsFBgAAAAAEAAQA9QAAAIsDAAAAAA==&#10;" path="m,20l57,,,20xe" filled="f" strokecolor="#e77817" strokeweight="0">
                  <v:path arrowok="t" o:connecttype="custom" o:connectlocs="0,20;57,0;0,20" o:connectangles="0,0,0"/>
                </v:shape>
                <v:shape id="Freeform 7555" o:spid="_x0000_s1490" style="position:absolute;left:6486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DXsMA&#10;AADcAAAADwAAAGRycy9kb3ducmV2LnhtbESPwWrDMBBE74H+g9hCb7HcYkJwIpsQGsg1canJbbG2&#10;thtrZSTVdv++KhR6HGbmDbMvFzOIiZzvLSt4TlIQxI3VPbcK3qrTegvCB2SNg2VS8E0eyuJhtcdc&#10;25kvNF1DKyKEfY4KuhDGXErfdGTQJ3Ykjt6HdQZDlK6V2uEc4WaQL2m6kQZ7jgsdjnTsqLlfv0yk&#10;fL72l1N1G7a14/s5yPepqo1ST4/LYQci0BL+w3/ts1aQbTL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DXsMAAADcAAAADwAAAAAAAAAAAAAAAACYAgAAZHJzL2Rv&#10;d25yZXYueG1sUEsFBgAAAAAEAAQA9QAAAIgDAAAAAA==&#10;" path="m47,12l35,17,22,20,10,17,,10,5,5,10,2,17,r8,l30,r7,2l42,7r5,5xe" filled="f" strokecolor="#e77817" strokeweight="0">
                  <v:path arrowok="t" o:connecttype="custom" o:connectlocs="47,12;35,17;22,20;10,17;0,10;5,5;10,2;17,0;25,0;30,0;37,2;42,7;47,12" o:connectangles="0,0,0,0,0,0,0,0,0,0,0,0,0"/>
                </v:shape>
                <v:shape id="Freeform 7556" o:spid="_x0000_s1491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jMsUA&#10;AADcAAAADwAAAGRycy9kb3ducmV2LnhtbESPzWvCQBTE7wX/h+UJvdWN/QghuopYBemlfh08PrLP&#10;JJh9G3bXmPrXu4VCj8PM/IaZznvTiI6cry0rGI8SEMSF1TWXCo6H9UsGwgdkjY1lUvBDHuazwdMU&#10;c21vvKNuH0oRIexzVFCF0OZS+qIig35kW+Lona0zGKJ0pdQObxFuGvmaJKk0WHNcqLClZUXFZX81&#10;Cjb3r/UpPWbbt+78+W0wS1fGoVLPw34xARGoD//hv/ZGK3hPP+D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eMyxQAAANwAAAAPAAAAAAAAAAAAAAAAAJgCAABkcnMv&#10;ZG93bnJldi54bWxQSwUGAAAAAAQABAD1AAAAigMAAAAA&#10;" path="m47,12l109,,47,12xm47,12l35,17,22,20,10,17,,10,5,7,10,2r7,l25,r5,2l37,2r5,5l47,12xe" fillcolor="#f3be00" stroked="f">
                  <v:path arrowok="t" o:connecttype="custom" o:connectlocs="47,12;109,0;47,12;47,12;35,17;22,20;10,17;0,10;5,7;10,2;17,2;25,0;30,2;37,2;42,7;47,12" o:connectangles="0,0,0,0,0,0,0,0,0,0,0,0,0,0,0,0"/>
                  <o:lock v:ext="edit" verticies="t"/>
                </v:shape>
                <v:shape id="Freeform 7557" o:spid="_x0000_s1492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QfMQA&#10;AADcAAAADwAAAGRycy9kb3ducmV2LnhtbESPQWvCQBSE7wX/w/KE3upGsUGiq4hQKNgctBWvj+wz&#10;iWbfht01if/eLRR6HGbmG2a1GUwjOnK+tqxgOklAEBdW11wq+Pn+eFuA8AFZY2OZFDzIw2Y9ellh&#10;pm3PB+qOoRQRwj5DBVUIbSalLyoy6Ce2JY7exTqDIUpXSu2wj3DTyFmSpNJgzXGhwpZ2FRW3490o&#10;+NI3115n7747HfbnaZ/n8+BypV7Hw3YJItAQ/sN/7U+tYJ6m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EHzEAAAA3AAAAA8AAAAAAAAAAAAAAAAAmAIAAGRycy9k&#10;b3ducmV2LnhtbFBLBQYAAAAABAAEAPUAAACJAwAAAAA=&#10;" path="m,12l62,,,12xe" filled="f" strokecolor="#e77817" strokeweight="0">
                  <v:path arrowok="t" o:connecttype="custom" o:connectlocs="0,12;62,0;0,12" o:connectangles="0,0,0"/>
                </v:shape>
                <v:shape id="Freeform 7558" o:spid="_x0000_s1493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dKcMA&#10;AADcAAAADwAAAGRycy9kb3ducmV2LnhtbESPQWvCQBSE7wX/w/KE3pqNpViJriJSIdeY0tDbI/tM&#10;otm3YXcb03/vCoUeh5n5htnsJtOLkZzvLCtYJCkI4trqjhsFn+XxZQXCB2SNvWVS8EsedtvZ0wYz&#10;bW9c0HgKjYgQ9hkqaEMYMil93ZJBn9iBOHpn6wyGKF0jtcNbhJtevqbpUhrsOC60ONChpfp6+jGR&#10;cvnoimP53a8qx9c8yK+xrIxSz/NpvwYRaAr/4b92rhW8Ld/hcS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dKcMAAADcAAAADwAAAAAAAAAAAAAAAACYAgAAZHJzL2Rv&#10;d25yZXYueG1sUEsFBgAAAAAEAAQA9QAAAIgDAAAAAA==&#10;" path="m47,12l35,17,22,20,10,17,,10,5,7,10,2r7,l25,r5,2l37,2r5,5l47,12xe" filled="f" strokecolor="#e77817" strokeweight="0">
                  <v:path arrowok="t" o:connecttype="custom" o:connectlocs="47,12;35,17;22,20;10,17;0,10;5,7;10,2;17,2;25,0;30,2;37,2;42,7;47,12" o:connectangles="0,0,0,0,0,0,0,0,0,0,0,0,0"/>
                </v:shape>
                <v:shape id="Freeform 7559" o:spid="_x0000_s1494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6F8EA&#10;AADcAAAADwAAAGRycy9kb3ducmV2LnhtbERPz2vCMBS+D/Y/hDfwtqY6KaM2itsYFDxVp+dH8myL&#10;zUtpMtv+9+Yw2PHj+13sJtuJOw2+daxgmaQgiLUzLdcKfk7fr+8gfEA22DkmBTN52G2fnwrMjRu5&#10;ovsx1CKGsM9RQRNCn0vpdUMWfeJ64shd3WAxRDjU0gw4xnDbyVWaZtJiy7GhwZ4+G9K3469VUB6q&#10;aj5/XK56VV7eUv21D2U7KrV4mfYbEIGm8C/+c5dGwTqL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DOhfBAAAA3AAAAA8AAAAAAAAAAAAAAAAAmAIAAGRycy9kb3du&#10;cmV2LnhtbFBLBQYAAAAABAAEAPUAAACGAwAAAAA=&#10;" path="m47,13l105,,47,13xm47,13l35,18,23,20,10,18,,10,5,8,10,3,18,r7,l30,r7,3l42,8r5,5xe" fillcolor="#f3be00" stroked="f">
                  <v:path arrowok="t" o:connecttype="custom" o:connectlocs="47,13;105,0;47,13;47,13;35,18;23,20;10,18;0,10;5,8;10,3;18,0;25,0;30,0;37,3;42,8;47,13" o:connectangles="0,0,0,0,0,0,0,0,0,0,0,0,0,0,0,0"/>
                  <o:lock v:ext="edit" verticies="t"/>
                </v:shape>
                <v:shape id="Freeform 7560" o:spid="_x0000_s1495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XSMMA&#10;AADcAAAADwAAAGRycy9kb3ducmV2LnhtbESPT4vCMBTE74LfITxhb5oqi2g1yqIIXjz4F4/P5tnU&#10;bV5Kk63db79ZEDwOM/MbZr5sbSkaqn3hWMFwkIAgzpwuOFdwOm76ExA+IGssHZOCX/KwXHQ7c0y1&#10;e/KemkPIRYSwT1GBCaFKpfSZIYt+4Cri6N1dbTFEWedS1/iMcFvKUZKMpcWC44LBilaGsu/Dj1Vw&#10;9RPHu+0jvzmzbnan9V5fzkapj177NQMRqA3v8Ku91Qo+x1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gXSMMAAADcAAAADwAAAAAAAAAAAAAAAACYAgAAZHJzL2Rv&#10;d25yZXYueG1sUEsFBgAAAAAEAAQA9QAAAIgDAAAAAA==&#10;" path="m,13l58,,,13xe" filled="f" strokecolor="#e77817" strokeweight="0">
                  <v:path arrowok="t" o:connecttype="custom" o:connectlocs="0,13;58,0;0,13" o:connectangles="0,0,0"/>
                </v:shape>
                <v:shape id="Freeform 7561" o:spid="_x0000_s1496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TgMMA&#10;AADcAAAADwAAAGRycy9kb3ducmV2LnhtbESPwWrDMAyG74O+g9Fgt9XZKG3J6pRRVui1TVnZTcRa&#10;kiWWg+2m2dtXh8GO4tf/Sd9mO7lejRRi69nAyzwDRVx523Jt4Fzun9egYkK22HsmA78UYVvMHjaY&#10;W3/jI42nVCuBcMzRQJPSkGsdq4YcxrkfiCX79sFhkjHU2ga8Cdz1+jXLltphy3KhwYF2DVXd6eqE&#10;8vPRHvflV7++BO4OSX+O5cUZ8/Q4vb+BSjSl/+W/9sEaWKzkfZEREd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ZTgMMAAADcAAAADwAAAAAAAAAAAAAAAACYAgAAZHJzL2Rv&#10;d25yZXYueG1sUEsFBgAAAAAEAAQA9QAAAIgDAAAAAA==&#10;" path="m47,13l35,18,23,20,10,18,,10,5,8,10,3,18,r7,l30,r7,3l42,8r5,5xe" filled="f" strokecolor="#e77817" strokeweight="0">
                  <v:path arrowok="t" o:connecttype="custom" o:connectlocs="47,13;35,18;23,20;10,18;0,10;5,8;10,3;18,0;25,0;30,0;37,3;42,8;47,13" o:connectangles="0,0,0,0,0,0,0,0,0,0,0,0,0"/>
                </v:shape>
                <v:shape id="Freeform 7562" o:spid="_x0000_s1497" style="position:absolute;left:6575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4AMUA&#10;AADcAAAADwAAAGRycy9kb3ducmV2LnhtbESPQWsCMRSE7wX/Q3iCt5q1SLWrUUSQWgQXtSDeHpvn&#10;7uLmZUmirv/eFAoeh5n5hpnOW1OLGzlfWVYw6CcgiHOrKy4U/B5W72MQPiBrrC2Tggd5mM86b1NM&#10;tb3zjm77UIgIYZ+igjKEJpXS5yUZ9H3bEEfvbJ3BEKUrpHZ4j3BTy48k+ZQGK44LJTa0LCm/7K9G&#10;wc92I222vbjH8Zzx1/fhtMpGJ6V63XYxARGoDa/wf3utFQxHA/g7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ngAxQAAANwAAAAPAAAAAAAAAAAAAAAAAJgCAABkcnMv&#10;ZG93bnJldi54bWxQSwUGAAAAAAQABAD1AAAAigMAAAAA&#10;" path="m48,20l105,,48,20xm48,20l35,28,23,30,10,28,,20,5,15r5,-2l18,10r7,l30,10r8,3l43,15r5,5xe" fillcolor="#f3be00" stroked="f">
                  <v:path arrowok="t" o:connecttype="custom" o:connectlocs="48,20;105,0;48,20;48,20;35,28;23,30;10,28;0,20;5,15;10,13;18,10;25,10;30,10;38,13;43,15;48,20" o:connectangles="0,0,0,0,0,0,0,0,0,0,0,0,0,0,0,0"/>
                  <o:lock v:ext="edit" verticies="t"/>
                </v:shape>
                <v:shape id="Freeform 7563" o:spid="_x0000_s1498" style="position:absolute;left:6623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0YMUA&#10;AADcAAAADwAAAGRycy9kb3ducmV2LnhtbESPQWvCQBSE7wX/w/KE3upGKRqjq0hBEEWxsT309sg+&#10;s8Hs25Ddavrvu4LgcZiZb5j5srO1uFLrK8cKhoMEBHHhdMWlgq/T+i0F4QOyxtoxKfgjD8tF72WO&#10;mXY3/qRrHkoRIewzVGBCaDIpfWHIoh+4hjh6Z9daDFG2pdQt3iLc1nKUJGNpseK4YLChD0PFJf+1&#10;CqY/+2M6OU29KXmz2mK6Hh9230q99rvVDESgLjzDj/ZGK3ifjOB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XRgxQAAANwAAAAPAAAAAAAAAAAAAAAAAJgCAABkcnMv&#10;ZG93bnJldi54bWxQSwUGAAAAAAQABAD1AAAAigMAAAAA&#10;" path="m,20l57,,,20xe" filled="f" strokecolor="#e77817" strokeweight="0">
                  <v:path arrowok="t" o:connecttype="custom" o:connectlocs="0,20;57,0;0,20" o:connectangles="0,0,0"/>
                </v:shape>
                <v:shape id="Freeform 7564" o:spid="_x0000_s1499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T8ccA&#10;AADcAAAADwAAAGRycy9kb3ducmV2LnhtbESPT0sDMRTE70K/Q3iF3mxWK1bXpkVKxfbQQ/+I9vbY&#10;PDfLbl7CJna3374RBI/DzPyGmS1624gztaFyrOBunIEgLpyuuFRwPLzdPoEIEVlj45gUXCjAYj64&#10;mWGuXcc7Ou9jKRKEQ44KTIw+lzIUhiyGsfPEyft2rcWYZFtK3WKX4LaR91n2KC1WnBYMeloaKur9&#10;j1Xg648v/gyrY71cvZvnU7fZ+uak1GjYv76AiNTH//Bfe60VPEwn8HsmH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zE/HHAAAA3AAAAA8AAAAAAAAAAAAAAAAAmAIAAGRy&#10;cy9kb3ducmV2LnhtbFBLBQYAAAAABAAEAPUAAACMAwAAAAA=&#10;" path="m48,10l35,18,23,20,10,18,,10,5,5,10,3,18,r7,l30,r8,3l43,5r5,5xe" filled="f" strokecolor="#e77817" strokeweight="0">
                  <v:path arrowok="t" o:connecttype="custom" o:connectlocs="48,10;35,18;23,20;10,18;0,10;5,5;10,3;18,0;25,0;30,0;38,3;43,5;48,10" o:connectangles="0,0,0,0,0,0,0,0,0,0,0,0,0"/>
                </v:shape>
                <v:shape id="Freeform 7565" o:spid="_x0000_s1500" style="position:absolute;left:6600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3JWcMA&#10;AADcAAAADwAAAGRycy9kb3ducmV2LnhtbESPQWsCMRSE7wX/Q3iCt5pVxMpqFBEW6sm6iuDtsXlu&#10;FpOXZZPq+u+bQqHHYWa+YVab3lnxoC40nhVMxhkI4srrhmsF51PxvgARIrJG65kUvCjAZj14W2Gu&#10;/ZOP9ChjLRKEQ44KTIxtLmWoDDkMY98SJ+/mO4cxya6WusNngjsrp1k2lw4bTgsGW9oZqu7lt1NQ&#10;XLL5vtwdXubriGSxLOThapUaDfvtEkSkPv6H/9qf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3JWcMAAADcAAAADwAAAAAAAAAAAAAAAACYAgAAZHJzL2Rv&#10;d25yZXYueG1sUEsFBgAAAAAEAAQA9QAAAIgDAAAAAA==&#10;" path="m50,30l107,,50,30xm50,30l38,38,23,43r-10,l,38,5,33r5,-5l18,25r7,-2l33,23r7,l45,25r5,5xe" fillcolor="#f3be00" stroked="f">
                  <v:path arrowok="t" o:connecttype="custom" o:connectlocs="50,30;107,0;50,30;50,30;38,38;23,43;13,43;0,38;5,33;10,28;18,25;25,23;33,23;40,23;45,25;50,30" o:connectangles="0,0,0,0,0,0,0,0,0,0,0,0,0,0,0,0"/>
                  <o:lock v:ext="edit" verticies="t"/>
                </v:shape>
                <v:shape id="Freeform 7566" o:spid="_x0000_s1501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MlMIA&#10;AADcAAAADwAAAGRycy9kb3ducmV2LnhtbESP3YrCMBSE7xd8h3AE79a04lqpRhHLsnvrzwMcmmNb&#10;bU5CktXu228WBC+HmfmGWW8H04s7+dBZVpBPMxDEtdUdNwrOp8/3JYgQkTX2lknBLwXYbkZvayy1&#10;ffCB7sfYiAThUKKCNkZXShnqlgyGqXXEybtYbzAm6RupPT4S3PRylmULabDjtNCio31L9e34YxQs&#10;r75wWdV9NXkli8pgv7u5XKnJeNitQEQa4iv8bH9rBfPiA/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cyUwgAAANwAAAAPAAAAAAAAAAAAAAAAAJgCAABkcnMvZG93&#10;bnJldi54bWxQSwUGAAAAAAQABAD1AAAAhwMAAAAA&#10;" path="m,30l57,,,30xe" filled="f" strokecolor="#e77817" strokeweight="0">
                  <v:path arrowok="t" o:connecttype="custom" o:connectlocs="0,30;57,0;0,30" o:connectangles="0,0,0"/>
                </v:shape>
                <v:shape id="Freeform 7567" o:spid="_x0000_s1502" style="position:absolute;left:6600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pY8QA&#10;AADcAAAADwAAAGRycy9kb3ducmV2LnhtbESPzWrDMBCE74W+g9hCb43cUhLHjRJCoaXklp9Lb4u1&#10;lpxYK2OptpunjwKBHIeZ+YZZrEbXiJ66UHtW8DrJQBCXXtdsFBz2Xy85iBCRNTaeScE/BVgtHx8W&#10;WGg/8Jb6XTQiQTgUqMDG2BZShtKSwzDxLXHyKt85jEl2RuoOhwR3jXzLsql0WHNasNjSp6XytPtz&#10;Cvzm+Ov6tTF5rGhf2e/5kJ/nSj0/jesPEJHGeA/f2j9awftsCtcz6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6WPEAAAA3AAAAA8AAAAAAAAAAAAAAAAAmAIAAGRycy9k&#10;b3ducmV2LnhtbFBLBQYAAAAABAAEAPUAAACJAwAAAAA=&#10;" path="m50,7l38,15,23,20r-10,l,15,5,10,10,5,18,2,25,r8,l40,r5,2l50,7e" filled="f" strokecolor="#e77817" strokeweight="0">
                  <v:path arrowok="t" o:connecttype="custom" o:connectlocs="50,7;38,15;23,20;13,20;0,15;5,10;10,5;18,2;25,0;33,0;40,0;45,2;50,7" o:connectangles="0,0,0,0,0,0,0,0,0,0,0,0,0"/>
                </v:shape>
                <v:shape id="Freeform 7568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J0sEA&#10;AADcAAAADwAAAGRycy9kb3ducmV2LnhtbESP3YrCMBSE7xd8h3AE79ZUKbZWo6gg6KU/D3Bojm2x&#10;OSlJ1Pr2RljYy2FmvmGW69604knON5YVTMYJCOLS6oYrBdfL/jcH4QOyxtYyKXiTh/Vq8LPEQtsX&#10;n+h5DpWIEPYFKqhD6AopfVmTQT+2HXH0btYZDFG6SmqHrwg3rZwmyUwabDgu1NjRrqbyfn4YBSeX&#10;57NrOm+3x+zmp+nuiMm+U2o07DcLEIH68B/+ax+0gjTL4HsmHg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idLBAAAA3AAAAA8AAAAAAAAAAAAAAAAAmAIAAGRycy9kb3du&#10;cmV2LnhtbFBLBQYAAAAABAAEAPUAAACGAwAAAAA=&#10;" path="m27,l24,13,19,23,9,33,,38,,28,5,15,14,5,27,xe" fillcolor="#f3be00" stroked="f">
                  <v:path arrowok="t" o:connecttype="custom" o:connectlocs="27,0;24,13;19,23;9,33;0,38;0,28;5,15;14,5;27,0" o:connectangles="0,0,0,0,0,0,0,0,0"/>
                </v:shape>
                <v:shape id="Freeform 7569" o:spid="_x0000_s1504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BMMMA&#10;AADcAAAADwAAAGRycy9kb3ducmV2LnhtbERPTWvCQBC9F/wPywheim5agobUVdpSwUMvJhHxNs1O&#10;k9DsbMiuSfrvu4eCx8f73u4n04qBetdYVvC0ikAQl1Y3XCko8sMyAeE8ssbWMin4JQf73exhi6m2&#10;I59oyHwlQgi7FBXU3neplK6syaBb2Y44cN+2N+gD7CupexxDuGnlcxStpcGGQ0ONHb3XVP5kN6PA&#10;Rx/x+S2/frlhKlweP34yXxKlFvPp9QWEp8nfxf/uo1YQb8LacC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BMMMAAADcAAAADwAAAAAAAAAAAAAAAACYAgAAZHJzL2Rv&#10;d25yZXYueG1sUEsFBgAAAAAEAAQA9QAAAIgDAAAAAA==&#10;" path="m27,l24,13,19,23,9,33,,38,,28,5,15,14,5,27,xe" filled="f" strokecolor="#e77817" strokeweight="0">
                  <v:path arrowok="t" o:connecttype="custom" o:connectlocs="27,0;24,13;19,23;9,33;0,38;0,28;5,15;14,5;27,0" o:connectangles="0,0,0,0,0,0,0,0,0"/>
                </v:shape>
                <v:shape id="Freeform 7570" o:spid="_x0000_s1505" style="position:absolute;left:644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5zsUA&#10;AADcAAAADwAAAGRycy9kb3ducmV2LnhtbESPQWsCMRSE74L/ITyhN812kWq3RhFRUKRCbQ89PjbP&#10;zdLNy5JEXf+9EQoeh5n5hpktOtuIC/lQO1bwOspAEJdO11wp+PneDKcgQkTW2DgmBTcKsJj3ezMs&#10;tLvyF12OsRIJwqFABSbGtpAylIYshpFriZN3ct5iTNJXUnu8JrhtZJ5lb9JizWnBYEsrQ+Xf8WwV&#10;rH033R1OZufPv3u9brb57XOfK/Uy6JYfICJ18Rn+b2+1gvHkHR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HnOxQAAANwAAAAPAAAAAAAAAAAAAAAAAJgCAABkcnMv&#10;ZG93bnJldi54bWxQSwUGAAAAAAQABAD1AAAAigMAAAAA&#10;" path="m30,37l27,50,22,60,12,70,,75,2,65,7,52,17,42,30,37xm30,37l74,,30,37xe" fillcolor="#f3be00" stroked="f">
                  <v:path arrowok="t" o:connecttype="custom" o:connectlocs="30,37;27,50;22,60;12,70;0,75;2,65;7,52;17,42;30,37;30,37;74,0;30,37" o:connectangles="0,0,0,0,0,0,0,0,0,0,0,0"/>
                  <o:lock v:ext="edit" verticies="t"/>
                </v:shape>
                <v:shape id="Freeform 7571" o:spid="_x0000_s1506" style="position:absolute;left:6449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YosMA&#10;AADcAAAADwAAAGRycy9kb3ducmV2LnhtbERPz2vCMBS+D/Y/hDfYbaarIqUaZQzEibvYbThvj+at&#10;LW1eShJt/e+Xg+Dx4/u9XI+mExdyvrGs4HWSgCAurW64UvD9tXnJQPiArLGzTAqu5GG9enxYYq7t&#10;wAe6FKESMYR9jgrqEPpcSl/WZNBPbE8cuT/rDIYIXSW1wyGGm06mSTKXBhuODTX29F5T2RZno+D3&#10;55y5NkxPezzycTvN0s/Dzij1/DS+LUAEGsNdfHN/aAWzLM6P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OYosMAAADcAAAADwAAAAAAAAAAAAAAAACYAgAAZHJzL2Rv&#10;d25yZXYueG1sUEsFBgAAAAAEAAQA9QAAAIgDAAAAAA==&#10;" path="m30,l27,13,22,23,12,33,,38,2,28,7,15,17,5,30,e" filled="f" strokecolor="#e77817" strokeweight="0">
                  <v:path arrowok="t" o:connecttype="custom" o:connectlocs="30,0;27,13;22,23;12,33;0,38;2,28;7,15;17,5;30,0" o:connectangles="0,0,0,0,0,0,0,0,0"/>
                </v:shape>
                <v:shape id="Freeform 7572" o:spid="_x0000_s1507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LZcUA&#10;AADcAAAADwAAAGRycy9kb3ducmV2LnhtbESPzWrDMBCE74G+g9hCL6WRXdo0OFFCCIT2lJLf82Jt&#10;bGNr5Uiq7bx9VSjkOMzMN8x8OZhGdOR8ZVlBOk5AEOdWV1woOB42L1MQPiBrbCyTght5WC4eRnPM&#10;tO15R90+FCJC2GeooAyhzaT0eUkG/di2xNG7WGcwROkKqR32EW4a+ZokE2mw4rhQYkvrkvJ6/2MU&#10;1OnpfLr1zfbz+8Ndiueuvr5vE6WeHofVDESgIdzD/+0vreBtm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8tlxQAAANwAAAAPAAAAAAAAAAAAAAAAAJgCAABkcnMv&#10;ZG93bnJldi54bWxQSwUGAAAAAAQABAD1AAAAigMAAAAA&#10;" path="m,37l44,,,37xe" filled="f" strokecolor="#e77817" strokeweight="0">
                  <v:path arrowok="t" o:connecttype="custom" o:connectlocs="0,37;44,0;0,37" o:connectangles="0,0,0"/>
                </v:shape>
                <v:shape id="Freeform 7573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PI8YA&#10;AADcAAAADwAAAGRycy9kb3ducmV2LnhtbESP0WrCQBRE3wv+w3IFX4rZVEobY1YpBa1oC9X2Ay7Z&#10;axKavRuyq65/7wpCH4eZOcMUi2BacaLeNZYVPCUpCOLS6oYrBb8/y3EGwnlkja1lUnAhB4v54KHA&#10;XNsz7+i095WIEHY5Kqi973IpXVmTQZfYjjh6B9sb9FH2ldQ9niPctHKSpi/SYMNxocaO3msq//ZH&#10;o2ATVh+Xz+/XxyZU07Dd0pdbLadKjYbhbQbCU/D/4Xt7rRU8Z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PPI8YAAADcAAAADwAAAAAAAAAAAAAAAACYAgAAZHJz&#10;L2Rvd25yZXYueG1sUEsFBgAAAAAEAAQA9QAAAIsDAAAAAA==&#10;" path="m25,r,12l20,25,10,32,,40,,27,5,17,15,7,25,xe" fillcolor="#f3be00" stroked="f">
                  <v:path arrowok="t" o:connecttype="custom" o:connectlocs="25,0;25,12;20,25;10,32;0,40;0,27;5,17;15,7;25,0" o:connectangles="0,0,0,0,0,0,0,0,0"/>
                </v:shape>
                <v:shape id="Freeform 7574" o:spid="_x0000_s1509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ch8UA&#10;AADcAAAADwAAAGRycy9kb3ducmV2LnhtbESPS4sCMRCE7wv+h9DCXhbNuD6Q0SiiCF724OPgsZ30&#10;PJhJZ5hEjf/eLCzssaiqr6jlOphGPKhzlWUFo2ECgjizuuJCweW8H8xBOI+ssbFMCl7kYL3qfSwx&#10;1fbJR3qcfCEihF2KCkrv21RKl5Vk0A1tSxy93HYGfZRdIXWHzwg3jfxOkpk0WHFcKLGlbUlZfbob&#10;Bflsd/0K47w+3urpJPnRwU+LoNRnP2wWIDwF/x/+ax+0gsl8DL9n4hG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VyHxQAAANwAAAAPAAAAAAAAAAAAAAAAAJgCAABkcnMv&#10;ZG93bnJldi54bWxQSwUGAAAAAAQABAD1AAAAigMAAAAA&#10;" path="m25,r,12l20,25,10,32,,40,,27,5,17,15,7,25,e" filled="f" strokecolor="#e77817" strokeweight="0">
                  <v:path arrowok="t" o:connecttype="custom" o:connectlocs="25,0;25,12;20,25;10,32;0,40;0,27;5,17;15,7;25,0" o:connectangles="0,0,0,0,0,0,0,0,0"/>
                </v:shape>
                <v:shape id="Freeform 7575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tusYA&#10;AADcAAAADwAAAGRycy9kb3ducmV2LnhtbESPQUsDMRSE70L/Q3gFbzZru5SybVqkUCvqxa7g9bF5&#10;u9l287ImsV399UYoeBxm5htmtRlsJ87kQ+tYwf0kA0FcOd1yo+C93N0tQISIrLFzTAq+KcBmPbpZ&#10;YaHdhd/ofIiNSBAOBSowMfaFlKEyZDFMXE+cvNp5izFJ30jt8ZLgtpPTLJtLiy2nBYM9bQ1Vp8OX&#10;VfBYT7Oy3P/k5mNWv36++GN8ro9K3Y6HhyWISEP8D1/bT1pBvsj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NtusYAAADcAAAADwAAAAAAAAAAAAAAAACYAgAAZHJz&#10;L2Rvd25yZXYueG1sUEsFBgAAAAAEAAQA9QAAAIsDAAAAAA==&#10;" path="m,40l42,,,40xe" fillcolor="#f3be00" stroked="f">
                  <v:path arrowok="t" o:connecttype="custom" o:connectlocs="0,40;42,0;0,40" o:connectangles="0,0,0"/>
                </v:shape>
                <v:shape id="Freeform 7576" o:spid="_x0000_s1511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mZsUA&#10;AADcAAAADwAAAGRycy9kb3ducmV2LnhtbESPQWvCQBSE74L/YXmF3nRTW0VS1yC2hd6KWkqPj+wz&#10;G5N9m2bXGPvrXUHwOMzMN8wi620tOmp96VjB0zgBQZw7XXKh4Hv3MZqD8AFZY+2YFJzJQ7YcDhaY&#10;anfiDXXbUIgIYZ+iAhNCk0rpc0MW/dg1xNHbu9ZiiLItpG7xFOG2lpMkmUmLJccFgw2tDeXV9mgV&#10;5OdN1YT3P/O7fn7rfuj4/7XCg1KPD/3qFUSgPtzDt/anVvAyn8L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iZmxQAAANwAAAAPAAAAAAAAAAAAAAAAAJgCAABkcnMv&#10;ZG93bnJldi54bWxQSwUGAAAAAAQABAD1AAAAigMAAAAA&#10;" path="m,40l42,,,40xe" filled="f" strokecolor="#e77817" strokeweight="0">
                  <v:path arrowok="t" o:connecttype="custom" o:connectlocs="0,40;42,0;0,40" o:connectangles="0,0,0"/>
                </v:shape>
                <v:shape id="Freeform 7577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JIMYA&#10;AADcAAAADwAAAGRycy9kb3ducmV2LnhtbESP3WrCQBSE74W+w3IKvRGzsYiNaVYpgj9oC9X2AQ7Z&#10;0yQ0ezZkV13fvlsQvBxm5humWATTijP1rrGsYJykIIhLqxuuFHx/rUYZCOeRNbaWScGVHCzmD4MC&#10;c20vfKDz0VciQtjlqKD2vsuldGVNBl1iO+Lo/djeoI+yr6Tu8RLhppXPaTqVBhuOCzV2tKyp/D2e&#10;jIJdWG+u758vwyZUs7Df04dbr2ZKPT2Gt1cQnoK/h2/trVYwya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jJIMYAAADcAAAADwAAAAAAAAAAAAAAAACYAgAAZHJz&#10;L2Rvd25yZXYueG1sUEsFBgAAAAAEAAQA9QAAAIsDAAAAAA==&#10;" path="m25,l22,12,17,25r-7,7l,40,,30,5,17,12,7,25,xe" fillcolor="#f3be00" stroked="f">
                  <v:path arrowok="t" o:connecttype="custom" o:connectlocs="25,0;22,12;17,25;10,32;0,40;0,30;5,17;12,7;25,0" o:connectangles="0,0,0,0,0,0,0,0,0"/>
                </v:shape>
                <v:shape id="Freeform 7578" o:spid="_x0000_s1513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sgMQA&#10;AADcAAAADwAAAGRycy9kb3ducmV2LnhtbESPT4vCMBTE74LfITzB25oqSy3VKLKLrCfBP0iPz+bZ&#10;FpuX0kTt7qc3woLHYWZ+w8yXnanFnVpXWVYwHkUgiHOrKy4UHA/rjwSE88gaa8uk4JccLBf93hxT&#10;bR+8o/veFyJA2KWooPS+SaV0eUkG3cg2xMG72NagD7ItpG7xEeCmlpMoiqXBisNCiQ19lZRf9zej&#10;IMrs9zZe/02Nzpw9/ZxXySUulBoOutUMhKfOv8P/7Y1W8JlM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LIDEAAAA3AAAAA8AAAAAAAAAAAAAAAAAmAIAAGRycy9k&#10;b3ducmV2LnhtbFBLBQYAAAAABAAEAPUAAACJAwAAAAA=&#10;" path="m25,l22,12,17,25r-7,7l,40,,30,5,17,12,7,25,xe" filled="f" strokecolor="#e77817" strokeweight="0">
                  <v:path arrowok="t" o:connecttype="custom" o:connectlocs="25,0;22,12;17,25;10,32;0,40;0,30;5,17;12,7;25,0" o:connectangles="0,0,0,0,0,0,0,0,0"/>
                </v:shape>
                <v:shape id="Freeform 7579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ftsIA&#10;AADcAAAADwAAAGRycy9kb3ducmV2LnhtbERPXWvCMBR9H/gfwhX2NlNlTKnGUgRRNgbaDX29NNe2&#10;mNyUJGr375eHwR4P53tVDNaIO/nQOVYwnWQgiGunO24UfH9tXxYgQkTWaByTgh8KUKxHTyvMtXvw&#10;ke5VbEQK4ZCjgjbGPpcy1C1ZDBPXEyfu4rzFmKBvpPb4SOHWyFmWvUmLHaeGFnvatFRfq5tVsD3P&#10;o7bvlTkdup353JTzgz9+KPU8HsoliEhD/Bf/ufdawes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x+2wgAAANwAAAAPAAAAAAAAAAAAAAAAAJgCAABkcnMvZG93&#10;bnJldi54bWxQSwUGAAAAAAQABAD1AAAAhwMAAAAA&#10;" path="m,40l37,,,40xe" fillcolor="#f3be00" stroked="f">
                  <v:path arrowok="t" o:connecttype="custom" o:connectlocs="0,40;37,0;0,40" o:connectangles="0,0,0"/>
                </v:shape>
                <v:shape id="Freeform 7580" o:spid="_x0000_s1515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peMYA&#10;AADcAAAADwAAAGRycy9kb3ducmV2LnhtbESPT2vCQBTE74V+h+UJvdWNUkoaXUVEodhDqfUP3h7Z&#10;ZxKbfRt2t0n67V1B6HGYmd8w03lvatGS85VlBaNhAoI4t7riQsHue/2cgvABWWNtmRT8kYf57PFh&#10;ipm2HX9Ruw2FiBD2GSooQ2gyKX1ekkE/tA1x9M7WGQxRukJqh12Em1qOk+RVGqw4LpTY0LKk/Gf7&#10;axRs3Or40Xe4qS5p+7nk7rA/rQ9KPQ36xQREoD78h+/td63gJX2D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PpeMYAAADcAAAADwAAAAAAAAAAAAAAAACYAgAAZHJz&#10;L2Rvd25yZXYueG1sUEsFBgAAAAAEAAQA9QAAAIsDAAAAAA==&#10;" path="m,40l37,,,40xe" filled="f" strokecolor="#e77817" strokeweight="0">
                  <v:path arrowok="t" o:connecttype="custom" o:connectlocs="0,40;37,0;0,40" o:connectangles="0,0,0"/>
                </v:shape>
                <v:shape id="Freeform 7581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QfMMA&#10;AADcAAAADwAAAGRycy9kb3ducmV2LnhtbERPz2vCMBS+D/wfwhN2m2mHyFaNIkLn5mEw9eLt0Tzb&#10;avNSk6yt/705DHb8+H4vVoNpREfO15YVpJMEBHFhdc2lguMhf3kD4QOyxsYyKbiTh9Vy9LTATNue&#10;f6jbh1LEEPYZKqhCaDMpfVGRQT+xLXHkztYZDBG6UmqHfQw3jXxNkpk0WHNsqLClTUXFdf9rFBTr&#10;73x7yy/p7Rp4aNKv0+7DnJR6Hg/rOYhAQ/gX/7k/tYLpe5wf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AQfMMAAADcAAAADwAAAAAAAAAAAAAAAACYAgAAZHJzL2Rv&#10;d25yZXYueG1sUEsFBgAAAAAEAAQA9QAAAIgDAAAAAA==&#10;" path="m22,r,12l19,25,12,35,2,42,,30,5,17,12,7,22,xe" fillcolor="#f3be00" stroked="f">
                  <v:path arrowok="t" o:connecttype="custom" o:connectlocs="22,0;22,12;19,25;12,35;2,42;0,30;5,17;12,7;22,0" o:connectangles="0,0,0,0,0,0,0,0,0"/>
                </v:shape>
                <v:shape id="Freeform 7582" o:spid="_x0000_s1517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P98QA&#10;AADcAAAADwAAAGRycy9kb3ducmV2LnhtbESP0WrCQBRE3wX/YbmCb7qJFLWpq6hF6EspRj/gkr1m&#10;g9m7Ibua6Nd3hUIfh5k5w6w2va3FnVpfOVaQThMQxIXTFZcKzqfDZAnCB2SNtWNS8CAPm/VwsMJM&#10;u46PdM9DKSKEfYYKTAhNJqUvDFn0U9cQR+/iWoshyraUusUuwm0tZ0kylxYrjgsGG9obKq75zSqw&#10;t6fJufv8SZ8n+y2Ph0W13C2UGo/67QeIQH34D/+1v7SCt/cUX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z/fEAAAA3AAAAA8AAAAAAAAAAAAAAAAAmAIAAGRycy9k&#10;b3ducmV2LnhtbFBLBQYAAAAABAAEAPUAAACJAwAAAAA=&#10;" path="m22,r,12l19,25,12,35,2,42,,30,5,17,12,7,22,e" filled="f" strokecolor="#e77817" strokeweight="0">
                  <v:path arrowok="t" o:connecttype="custom" o:connectlocs="22,0;22,12;19,25;12,35;2,42;0,30;5,17;12,7;22,0" o:connectangles="0,0,0,0,0,0,0,0,0"/>
                </v:shape>
                <v:shape id="Freeform 7583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k6cMA&#10;AADcAAAADwAAAGRycy9kb3ducmV2LnhtbESP3YrCMBSE74V9h3CEvRFN/XerURZFVPZqqw9waM62&#10;dZuT0kStb28EwcthvplhFqvGlOJKtSssK+j3IhDEqdUFZwpOx213BsJ5ZI2lZVJwJwer5UdrgbG2&#10;N/6la+IzEUrYxagg976KpXRpTgZdz1bEwfuztUEfZJ1JXeMtlJtSDqJoIg0WHBZyrGidU/qfXIyC&#10;oT/vksB15Hl4+Jkm4/6u2JRKfbab7zkIT41/w6/0XisYfQ3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Pk6cMAAADcAAAADwAAAAAAAAAAAAAAAACYAgAAZHJzL2Rv&#10;d25yZXYueG1sUEsFBgAAAAAEAAQA9QAAAIgDAAAAAA==&#10;" path="m,45l37,,,45xe" fillcolor="#f3be00" stroked="f">
                  <v:path arrowok="t" o:connecttype="custom" o:connectlocs="0,45;37,0;0,45" o:connectangles="0,0,0"/>
                </v:shape>
                <v:shape id="Freeform 7584" o:spid="_x0000_s1519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jrMQA&#10;AADcAAAADwAAAGRycy9kb3ducmV2LnhtbESPQWvCQBSE7wX/w/IEL0U3aiiauoooQq7VWvH2yD6T&#10;pdm3IbvG+O+7hUKPw8x8w6w2va1FR603jhVMJwkI4sJpw6WCz9NhvADhA7LG2jEpeJKHzXrwssJM&#10;uwd/UHcMpYgQ9hkqqEJoMil9UZFFP3ENcfRurrUYomxLqVt8RLit5SxJ3qRFw3GhwoZ2FRXfx7tV&#10;cL2dbGLOy9R2r/m5qPf55cukSo2G/fYdRKA+/If/2rlWkC7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46zEAAAA3AAAAA8AAAAAAAAAAAAAAAAAmAIAAGRycy9k&#10;b3ducmV2LnhtbFBLBQYAAAAABAAEAPUAAACJAwAAAAA=&#10;" path="m,45l37,,,45xe" filled="f" strokecolor="#e77817" strokeweight="0">
                  <v:path arrowok="t" o:connecttype="custom" o:connectlocs="0,45;37,0;0,45" o:connectangles="0,0,0"/>
                </v:shape>
                <v:shape id="Freeform 7585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YvcUA&#10;AADcAAAADwAAAGRycy9kb3ducmV2LnhtbESPQWvCQBSE7wX/w/KEXopuLCHE6CpSEQqlB20PHh/Z&#10;ZxLMvg3ZVxP767uFQo/DzHzDrLeja9WN+tB4NrCYJ6CIS28brgx8fhxmOaggyBZbz2TgTgG2m8nD&#10;GgvrBz7S7SSVihAOBRqoRbpC61DW5DDMfUccvYvvHUqUfaVtj0OEu1Y/J0mmHTYcF2rs6KWm8nr6&#10;cgau2dsgxydZ7PV7e//OfH5OKTfmcTruVqCERvkP/7VfrYF0mcLvmX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pi9xQAAANwAAAAPAAAAAAAAAAAAAAAAAJgCAABkcnMv&#10;ZG93bnJldi54bWxQSwUGAAAAAAQABAD1AAAAigMAAAAA&#10;" path="m22,r,15l17,25,12,35,2,43,,33,5,20,12,8,22,xe" fillcolor="#f3be00" stroked="f">
                  <v:path arrowok="t" o:connecttype="custom" o:connectlocs="22,0;22,15;17,25;12,35;2,43;0,33;5,20;12,8;22,0" o:connectangles="0,0,0,0,0,0,0,0,0"/>
                </v:shape>
                <v:shape id="Freeform 7586" o:spid="_x0000_s1521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vFcMA&#10;AADcAAAADwAAAGRycy9kb3ducmV2LnhtbESPQYvCMBSE7wv+h/CEva2p4kqtRpGisAcva/sDHs2z&#10;rTYvtYm1/nuzsOBxmJlvmPV2MI3oqXO1ZQXTSQSCuLC65lJBnh2+YhDOI2tsLJOCJznYbkYfa0y0&#10;ffAv9SdfigBhl6CCyvs2kdIVFRl0E9sSB+9sO4M+yK6UusNHgJtGzqJoIQ3WHBYqbCmtqLie7kaB&#10;u+XpHmOfZibP72c6xpdn75T6HA+7FQhPg3+H/9s/WsF8+Q1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8vFcMAAADcAAAADwAAAAAAAAAAAAAAAACYAgAAZHJzL2Rv&#10;d25yZXYueG1sUEsFBgAAAAAEAAQA9QAAAIgDAAAAAA==&#10;" path="m22,r,15l17,25,12,35,2,43,,33,5,20,12,8,22,e" filled="f" strokecolor="#e77817" strokeweight="0">
                  <v:path arrowok="t" o:connecttype="custom" o:connectlocs="22,0;22,15;17,25;12,35;2,43;0,33;5,20;12,8;22,0" o:connectangles="0,0,0,0,0,0,0,0,0"/>
                </v:shape>
                <v:shape id="Freeform 7587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ABcYA&#10;AADcAAAADwAAAGRycy9kb3ducmV2LnhtbESPQWvCQBSE70L/w/IK3symRkSjq7SCxUsPaikeH7vP&#10;JG32bZrdxrS/3i0IHoeZ+YZZrntbi45aXzlW8JSkIIi1MxUXCt6P29EMhA/IBmvHpOCXPKxXD4Ml&#10;5sZdeE/dIRQiQtjnqKAMocml9Lokiz5xDXH0zq61GKJsC2lavES4reU4TafSYsVxocSGNiXpr8OP&#10;VfCmm9mr7D7/io8sezl96zrT461Sw8f+eQEiUB/u4Vt7ZxRM5lP4P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ABcYAAADcAAAADwAAAAAAAAAAAAAAAACYAgAAZHJz&#10;L2Rvd25yZXYueG1sUEsFBgAAAAAEAAQA9QAAAIsDAAAAAA==&#10;" path="m,44l38,,,44xe" fillcolor="#f3be00" stroked="f">
                  <v:path arrowok="t" o:connecttype="custom" o:connectlocs="0,44;38,0;0,44" o:connectangles="0,0,0"/>
                </v:shape>
                <v:shape id="Freeform 7588" o:spid="_x0000_s1523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zI8YA&#10;AADcAAAADwAAAGRycy9kb3ducmV2LnhtbESP3WoCMRSE74W+QziF3ohmleLPahQRhSIF6SqCd4fN&#10;cXdxc7JuUo1v3xQKvRxm5htmvgymFndqXWVZwaCfgCDOra64UHA8bHsTEM4ja6wtk4InOVguXjpz&#10;TLV98BfdM1+ICGGXooLS+yaV0uUlGXR92xBH72Jbgz7KtpC6xUeEm1oOk2QkDVYcF0psaF1Sfs2+&#10;jYLxebjrdvX+drhSFk56lXxuw0apt9ewmoHwFPx/+K/9oRW8T8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zI8YAAADcAAAADwAAAAAAAAAAAAAAAACYAgAAZHJz&#10;L2Rvd25yZXYueG1sUEsFBgAAAAAEAAQA9QAAAIsDAAAAAA==&#10;" path="m,44l38,,,44xe" filled="f" strokecolor="#e77817" strokeweight="0">
                  <v:path arrowok="t" o:connecttype="custom" o:connectlocs="0,44;38,0;0,44" o:connectangles="0,0,0"/>
                </v:shape>
                <v:shape id="Freeform 7589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7Bb0A&#10;AADcAAAADwAAAGRycy9kb3ducmV2LnhtbERPSwrCMBDdC94hjOBOU0VEq1FEEEQQ/C26HJqxrTaT&#10;0sRab28WgsvH+y/XrSlFQ7UrLCsYDSMQxKnVBWcKbtfdYAbCeWSNpWVS8CEH61W3s8RY2zefqbn4&#10;TIQQdjEqyL2vYildmpNBN7QVceDutjboA6wzqWt8h3BTynEUTaXBgkNDjhVtc0qfl5dRcDjK++OV&#10;nPQWb6OmGvtDlCSoVL/XbhYgPLX+L/6591rBZB7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D7Bb0AAADcAAAADwAAAAAAAAAAAAAAAACYAgAAZHJzL2Rvd25yZXYu&#10;eG1sUEsFBgAAAAAEAAQA9QAAAIIDAAAAAA==&#10;" path="m25,r2,7l27,12r,7l25,24,15,34,,39,,29,5,17,15,7,25,xe" fillcolor="#f3be00" stroked="f">
                  <v:path arrowok="t" o:connecttype="custom" o:connectlocs="25,0;27,7;27,12;27,19;25,24;15,34;0,39;0,29;5,17;15,7;25,0" o:connectangles="0,0,0,0,0,0,0,0,0,0,0"/>
                </v:shape>
                <v:shape id="Freeform 7590" o:spid="_x0000_s1525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zWMcA&#10;AADcAAAADwAAAGRycy9kb3ducmV2LnhtbESPT2vCQBTE74V+h+UVvNVNShGNrqG28c9BUqqFXh/Z&#10;1yQ0+zbNrhq/vSsIHoeZ+Q0zS3vTiCN1rrasIB5GIIgLq2suFXzvl89jEM4ja2wsk4IzOUjnjw8z&#10;TLQ98Rcdd74UAcIuQQWV920ipSsqMuiGtiUO3q/tDPogu1LqDk8Bbhr5EkUjabDmsFBhS+8VFX+7&#10;g1HwuVjgT/aRZ3H+n6/WWbnNaz1WavDUv01BeOr9PXxrb7SC18kErmfC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hc1jHAAAA3AAAAA8AAAAAAAAAAAAAAAAAmAIAAGRy&#10;cy9kb3ducmV2LnhtbFBLBQYAAAAABAAEAPUAAACMAwAAAAA=&#10;" path="m25,r2,7l27,12r,7l25,24,15,34,,39,,29,5,17,15,7,25,e" filled="f" strokecolor="#e77817" strokeweight="0">
                  <v:path arrowok="t" o:connecttype="custom" o:connectlocs="25,0;27,7;27,12;27,19;25,24;15,34;0,39;0,29;5,17;15,7;25,0" o:connectangles="0,0,0,0,0,0,0,0,0,0,0"/>
                </v:shape>
                <v:shape id="Freeform 7591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l3MMA&#10;AADcAAAADwAAAGRycy9kb3ducmV2LnhtbERPy2rCQBTdC/7DcIVupM5Eaimpo4hSSMGND6rLS+aa&#10;hGbuhMw0Sf/eWQguD+e9XA+2Fh21vnKsIZkpEMS5MxUXGs6nr9cPED4gG6wdk4Z/8rBejUdLTI3r&#10;+UDdMRQihrBPUUMZQpNK6fOSLPqZa4gjd3OtxRBhW0jTYh/DbS3nSr1LixXHhhIb2paU/x7/rIa+&#10;UbdpMn+77n/O2a67ZP57l+Rav0yGzSeIQEN4ih/uzGhYqD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Ll3MMAAADcAAAADwAAAAAAAAAAAAAAAACYAgAAZHJzL2Rv&#10;d25yZXYueG1sUEsFBgAAAAAEAAQA9QAAAIgDAAAAAA==&#10;" path="m,48l42,,,48xe" fillcolor="#f3be00" stroked="f">
                  <v:path arrowok="t" o:connecttype="custom" o:connectlocs="0,48;42,0;0,48" o:connectangles="0,0,0"/>
                </v:shape>
                <v:shape id="Freeform 7592" o:spid="_x0000_s1527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2dcQA&#10;AADcAAAADwAAAGRycy9kb3ducmV2LnhtbESPS2sCQRCE74H8h6EDucUZAz7YOEoIEQS9+Dh47Oy0&#10;u4M7PctOq5t/7wQCHouq+oqaLfrQqCt1yUe2MBwYUMRldJ4rC4f98m0KKgmywyYyWfilBIv589MM&#10;CxdvvKXrTiqVIZwKtFCLtIXWqawpYBrEljh7p9gFlCy7SrsObxkeGv1uzFgH9JwXamzpq6byvLsE&#10;C5PzMpwm3z/TYzz4jVkfRfzFWfv60n9+gBLq5RH+b6+chZEZwt+Zf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XNnXEAAAA3AAAAA8AAAAAAAAAAAAAAAAAmAIAAGRycy9k&#10;b3ducmV2LnhtbFBLBQYAAAAABAAEAPUAAACJAwAAAAA=&#10;" path="m,48l42,,,48xe" filled="f" strokecolor="#e77817" strokeweight="0">
                  <v:path arrowok="t" o:connecttype="custom" o:connectlocs="0,48;42,0;0,48" o:connectangles="0,0,0"/>
                </v:shape>
                <v:shape id="Freeform 7593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MfsUA&#10;AADcAAAADwAAAGRycy9kb3ducmV2LnhtbESPS2vCQBSF90L/w3AL7uokVqukGaUUBIUW62Pj7jZz&#10;mwQzd4bMGNN/3xEKLg/n8XHyZW8a0VHra8sK0lECgriwuuZSwfGwepqD8AFZY2OZFPySh+XiYZBj&#10;pu2Vd9TtQyniCPsMFVQhuExKX1Rk0I+sI47ej20NhijbUuoWr3HcNHKcJC/SYM2RUKGj94qK8/5i&#10;Ivdz0j3P3GZ70uePzhW0Wn99p0oNH/u3VxCB+nAP/7fXWsE0GcP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Ax+xQAAANwAAAAPAAAAAAAAAAAAAAAAAJgCAABkcnMv&#10;ZG93bnJldi54bWxQSwUGAAAAAAQABAD1AAAAigMAAAAA&#10;" path="m35,37l84,,35,37r,l35,37,30,50,22,60,12,67,,72,,67,2,62,5,55r5,-5l15,45r7,-5l27,37r8,xe" fillcolor="#f3be00" stroked="f">
                  <v:path arrowok="t" o:connecttype="custom" o:connectlocs="35,37;84,0;35,37;35,37;35,37;30,50;22,60;12,67;0,72;0,67;2,62;5,55;10,50;15,45;22,40;27,37;35,37" o:connectangles="0,0,0,0,0,0,0,0,0,0,0,0,0,0,0,0,0"/>
                </v:shape>
                <v:shape id="Freeform 7594" o:spid="_x0000_s1529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jwMUA&#10;AADcAAAADwAAAGRycy9kb3ducmV2LnhtbESPQWsCMRSE74X+h/AKXoomrVV0NUopKPZi6erF2yN5&#10;7i5uXpZN1PXfG6HQ4zAz3zDzZedqcaE2VJ41vA0UCGLjbcWFhv1u1Z+ACBHZYu2ZNNwowHLx/DTH&#10;zPor/9Ilj4VIEA4ZaihjbDIpgynJYRj4hjh5R986jEm2hbQtXhPc1fJdqbF0WHFaKLGhr5LMKT87&#10;Deuf0e6g8Dyc0kfux8W32b6ujNa9l+5zBiJSF//Df+2N1TBSQ3ic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qPAxQAAANwAAAAPAAAAAAAAAAAAAAAAAJgCAABkcnMv&#10;ZG93bnJldi54bWxQSwUGAAAAAAQABAD1AAAAigMAAAAA&#10;" path="m35,37l84,,35,37r,l35,37,30,50,22,60,12,67,,72,,67,2,62,5,55r5,-5l15,45r7,-5l27,37r8,e" filled="f" strokecolor="#e77817" strokeweight="0">
                  <v:path arrowok="t" o:connecttype="custom" o:connectlocs="35,37;84,0;35,37;35,37;35,37;30,50;22,60;12,67;0,72;0,67;2,62;5,55;10,50;15,45;22,40;27,37;35,37" o:connectangles="0,0,0,0,0,0,0,0,0,0,0,0,0,0,0,0,0"/>
                </v:shape>
                <v:shape id="Freeform 7595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WbcQA&#10;AADcAAAADwAAAGRycy9kb3ducmV2LnhtbESPQWvCQBSE70L/w/IK3nTTYq1EVylFxVttLNTjI/ua&#10;hGbfhuyLif++WxA8DjPzDbPaDK5WF2pD5dnA0zQBRZx7W3Fh4Ou0myxABUG2WHsmA1cKsFk/jFaY&#10;Wt/zJ10yKVSEcEjRQCnSpFqHvCSHYeob4uj9+NahRNkW2rbYR7ir9XOSzLXDiuNCiQ29l5T/Zp0z&#10;UJ8OvL9+9P3iKH6Q3bb7Pr92xowfh7clKKFB7uFb+2ANvCQz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Vm3EAAAA3AAAAA8AAAAAAAAAAAAAAAAAmAIAAGRycy9k&#10;b3ducmV2LnhtbFBLBQYAAAAABAAEAPUAAACJAwAAAAA=&#10;" path="m35,38l80,,35,38r,l35,38,30,50,22,60r-9,8l,75,,68,3,63,5,58r5,-8l15,45r7,-2l27,40r8,-2xe" fillcolor="#f3be00" stroked="f">
                  <v:path arrowok="t" o:connecttype="custom" o:connectlocs="35,38;80,0;35,38;35,38;35,38;30,50;22,60;13,68;0,75;0,68;3,63;5,58;10,50;15,45;22,43;27,40;35,38" o:connectangles="0,0,0,0,0,0,0,0,0,0,0,0,0,0,0,0,0"/>
                </v:shape>
                <v:shape id="Freeform 7596" o:spid="_x0000_s1531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uVMQA&#10;AADcAAAADwAAAGRycy9kb3ducmV2LnhtbESP0WrCQBRE3wv+w3IF3+puxBSJrqJiwZciVT/gmr0m&#10;0ezdkN3G+PduodDHYWbOMItVb2vRUesrxxqSsQJBnDtTcaHhfPp8n4HwAdlg7Zg0PMnDajl4W2Bm&#10;3IO/qTuGQkQI+ww1lCE0mZQ+L8miH7uGOHpX11oMUbaFNC0+ItzWcqLUh7RYcVwosaFtSfn9+GM1&#10;TLvE8UU909u2OO/WX5tDsqsPWo+G/XoOIlAf/sN/7b3RkKo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LlTEAAAA3AAAAA8AAAAAAAAAAAAAAAAAmAIAAGRycy9k&#10;b3ducmV2LnhtbFBLBQYAAAAABAAEAPUAAACJAwAAAAA=&#10;" path="m35,38l80,,35,38r,l35,38,30,50,22,60r-9,8l,75,,68,3,63,5,58r5,-8l15,45r7,-2l27,40r8,-2e" filled="f" strokecolor="#e77817" strokeweight="0">
                  <v:path arrowok="t" o:connecttype="custom" o:connectlocs="35,38;80,0;35,38;35,38;35,38;30,50;22,60;13,68;0,75;0,68;3,63;5,58;10,50;15,45;22,43;27,40;35,38" o:connectangles="0,0,0,0,0,0,0,0,0,0,0,0,0,0,0,0,0"/>
                </v:shape>
                <v:shape id="Freeform 7597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a78MA&#10;AADcAAAADwAAAGRycy9kb3ducmV2LnhtbESPwWrDMBBE74X8g9hAb7WUQt3gWgklJeCDL3XyAYu1&#10;sU2tlWopjvP3VaHQ4zAzb5hyv9hRzDSFwbGGTaZAELfODNxpOJ+OT1sQISIbHB2ThjsF2O9WDyUW&#10;xt34k+YmdiJBOBSooY/RF1KGtieLIXOeOHkXN1mMSU6dNBPeEtyO8lmpXFocOC306OnQU/vVXK2G&#10;MG9el2/VycrbWOdV++Hz+qT143p5fwMRaYn/4b92ZTS8qBx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Oa78MAAADcAAAADwAAAAAAAAAAAAAAAACYAgAAZHJzL2Rv&#10;d25yZXYueG1sUEsFBgAAAAAEAAQA9QAAAIgDAAAAAA==&#10;" path="m,37l42,,,37xe" fillcolor="#f3be00" stroked="f">
                  <v:path arrowok="t" o:connecttype="custom" o:connectlocs="0,37;42,0;0,37" o:connectangles="0,0,0"/>
                </v:shape>
                <v:shape id="Freeform 7598" o:spid="_x0000_s1533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9vcYA&#10;AADcAAAADwAAAGRycy9kb3ducmV2LnhtbESPQWvCQBSE74X+h+UJvTUbpZqSukqxFEJ6MkqKt9fs&#10;Mwlm34bsqum/7xYEj8PMfMMs16PpxIUG11pWMI1iEMSV1S3XCva7z+dXEM4ja+wsk4JfcrBePT4s&#10;MdX2ylu6FL4WAcIuRQWN930qpasaMugi2xMH72gHgz7IoZZ6wGuAm07O4nghDbYcFhrsadNQdSrO&#10;RsHxJ0++D5lffNTV6eXrQGWbZ6VST5Px/Q2Ep9Hfw7d2phXM4wT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9vcYAAADcAAAADwAAAAAAAAAAAAAAAACYAgAAZHJz&#10;L2Rvd25yZXYueG1sUEsFBgAAAAAEAAQA9QAAAIsDAAAAAA==&#10;" path="m,37l42,,,37xe" filled="f" strokecolor="#e77817" strokeweight="0">
                  <v:path arrowok="t" o:connecttype="custom" o:connectlocs="0,37;42,0;0,37" o:connectangles="0,0,0"/>
                </v:shape>
                <v:shape id="Freeform 7599" o:spid="_x0000_s1534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iXb0A&#10;AADcAAAADwAAAGRycy9kb3ducmV2LnhtbERPy4rCMBTdC/5DuMLsNFEYKdUoIsi49AWzvdNcm2Jz&#10;U5uMtn9vFoLLw3kv152rxYPaUHnWMJ0oEMSFNxWXGi7n3TgDESKywdozaegpwHo1HCwxN/7JR3qc&#10;YilSCIccNdgYm1zKUFhyGCa+IU7c1bcOY4JtKU2LzxTuajlTai4dVpwaLDa0tVTcTv9OQ1lnf/fe&#10;GINze+hnmfxllf1o/TXqNgsQkbr4Eb/de6PhW6W16Uw6AnL1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0QiXb0AAADcAAAADwAAAAAAAAAAAAAAAACYAgAAZHJzL2Rvd25yZXYu&#10;eG1sUEsFBgAAAAAEAAQA9QAAAIIDAAAAAA==&#10;" path="m48,22l105,,48,22xm48,22l35,30,23,32,13,30,,25,5,20r5,-3l18,15r5,-3l30,12r8,3l43,17r5,5xe" fillcolor="#f3be00" stroked="f">
                  <v:path arrowok="t" o:connecttype="custom" o:connectlocs="48,22;105,0;48,22;48,22;35,30;23,32;13,30;0,25;5,20;10,17;18,15;23,12;30,12;38,15;43,17;48,22" o:connectangles="0,0,0,0,0,0,0,0,0,0,0,0,0,0,0,0"/>
                  <o:lock v:ext="edit" verticies="t"/>
                </v:shape>
                <v:shape id="Freeform 7600" o:spid="_x0000_s1535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9vsUA&#10;AADcAAAADwAAAGRycy9kb3ducmV2LnhtbESPQWsCMRSE74L/IbyCN81Waalbo7SF0oog1G3F42Pz&#10;ulncvCxJuq7/3ggFj8PMfMMsVr1tREc+1I4V3E8yEMSl0zVXCr6L9/ETiBCRNTaOScGZAqyWw8EC&#10;c+1O/EXdLlYiQTjkqMDE2OZShtKQxTBxLXHyfp23GJP0ldQeTwluGznNskdpsea0YLClN0Plcfdn&#10;FRxmr/Kncx/bbl5U53Vhpl5u9kqN7vqXZxCR+ngL/7c/tYKHbA7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v2+xQAAANwAAAAPAAAAAAAAAAAAAAAAAJgCAABkcnMv&#10;ZG93bnJldi54bWxQSwUGAAAAAAQABAD1AAAAigMAAAAA&#10;" path="m,22l57,,,22xe" filled="f" strokecolor="#e77817" strokeweight="0">
                  <v:path arrowok="t" o:connecttype="custom" o:connectlocs="0,22;57,0;0,22" o:connectangles="0,0,0"/>
                </v:shape>
                <v:shape id="Freeform 7601" o:spid="_x0000_s1536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nu8MA&#10;AADcAAAADwAAAGRycy9kb3ducmV2LnhtbERPz2vCMBS+D/wfwhvsNlOFjVmNMkTRHTzMKZu3R/Ns&#10;SpuX0ERb/3tzEHb8+H7PFr1txJXaUDlWMBpmIIgLpysuFRx+1q8fIEJE1tg4JgU3CrCYD55mmGvX&#10;8Tdd97EUKYRDjgpMjD6XMhSGLIah88SJO7vWYkywLaVusUvhtpHjLHuXFitODQY9LQ0V9f5iFfj6&#10;+Me/YXWol6uNmZy6r51vTkq9PPefUxCR+vgvfri3WsHbKM1P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9nu8MAAADcAAAADwAAAAAAAAAAAAAAAACYAgAAZHJzL2Rv&#10;d25yZXYueG1sUEsFBgAAAAAEAAQA9QAAAIgDAAAAAA==&#10;" path="m48,10l35,18,23,20,13,18,,13,5,8,10,5,18,3,23,r7,l38,3r5,2l48,10xe" filled="f" strokecolor="#e77817" strokeweight="0">
                  <v:path arrowok="t" o:connecttype="custom" o:connectlocs="48,10;35,18;23,20;13,18;0,13;5,8;10,5;18,3;23,0;30,0;38,3;43,5;48,10" o:connectangles="0,0,0,0,0,0,0,0,0,0,0,0,0"/>
                </v:shape>
                <v:shape id="Freeform 7602" o:spid="_x0000_s1537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e7MUA&#10;AADcAAAADwAAAGRycy9kb3ducmV2LnhtbESPT4vCMBTE78J+h/AWvGlawT9bjSKLot60K4K3Z/O2&#10;LTYvpYna/fYbQfA4zMxvmNmiNZW4U+NKywrifgSCOLO65FzB8Wfdm4BwHlljZZkU/JGDxfyjM8NE&#10;2wcf6J76XAQIuwQVFN7XiZQuK8ig69uaOHi/tjHog2xyqRt8BLip5CCKRtJgyWGhwJq+C8qu6c0o&#10;2ExO49EwPuyOu2W7/jrvL3RdjZXqfrbLKQhPrX+HX+2tVjCMY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h7sxQAAANwAAAAPAAAAAAAAAAAAAAAAAJgCAABkcnMv&#10;ZG93bnJldi54bWxQSwUGAAAAAAQABAD1AAAAigMAAAAA&#10;" path="m47,8l101,,47,8xm47,8l34,15,22,18,9,15,,10,2,5,9,3,14,r8,l29,r5,l42,3r5,5xe" fillcolor="#f3be00" stroked="f">
                  <v:path arrowok="t" o:connecttype="custom" o:connectlocs="47,8;101,0;47,8;47,8;34,15;22,18;9,15;0,10;2,5;9,3;14,0;22,0;29,0;34,0;42,3;47,8" o:connectangles="0,0,0,0,0,0,0,0,0,0,0,0,0,0,0,0"/>
                  <o:lock v:ext="edit" verticies="t"/>
                </v:shape>
                <v:shape id="Freeform 7603" o:spid="_x0000_s1538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B7cYA&#10;AADcAAAADwAAAGRycy9kb3ducmV2LnhtbESPUUvDMBSF3wX/Q7jCXmRLW9GNbtkQx8AhDKz7AZfm&#10;ru1sbkIS185fbwTBx8M55zuc1WY0vbiQD51lBfksA0FcW91xo+D4sZsuQISIrLG3TAquFGCzvr1Z&#10;YantwO90qWIjEoRDiQraGF0pZahbMhhm1hEn72S9wZikb6T2OCS46WWRZU/SYMdpoUVHLy3Vn9WX&#10;UeAO87nxxdnvH962wwG/91V+75Sa3I3PSxCRxvgf/mu/agWPeQG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TB7cYAAADcAAAADwAAAAAAAAAAAAAAAACYAgAAZHJz&#10;L2Rvd25yZXYueG1sUEsFBgAAAAAEAAQA9QAAAIsDAAAAAA==&#10;" path="m,8l54,,,8xe" filled="f" strokecolor="#e77817" strokeweight="0">
                  <v:path arrowok="t" o:connecttype="custom" o:connectlocs="0,8;54,0;0,8" o:connectangles="0,0,0"/>
                </v:shape>
                <v:shape id="Freeform 7604" o:spid="_x0000_s1539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E48IA&#10;AADcAAAADwAAAGRycy9kb3ducmV2LnhtbESPT2sCMRTE7wW/Q3gFbzVrxSJbo1Rha4/+O3h8JK/Z&#10;xeRl2URdv30jCD0OM/MbZr7svRNX6mITWMF4VIAg1sE0bBUcD9XbDERMyAZdYFJwpwjLxeBljqUJ&#10;N97RdZ+syBCOJSqoU2pLKaOuyWMchZY4e7+h85iy7Kw0Hd4y3Dv5XhQf0mPDeaHGltY16fP+4hXs&#10;NtKeHOpvXa3tlg6ri6vOpNTwtf/6BJGoT//hZ/vHKJiOJ/A4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YTjwgAAANwAAAAPAAAAAAAAAAAAAAAAAJgCAABkcnMvZG93&#10;bnJldi54bWxQSwUGAAAAAAQABAD1AAAAhwMAAAAA&#10;" path="m47,8l34,15,22,18,9,15,,10,2,5,9,3,14,r8,l29,r5,l42,3r5,5xe" filled="f" strokecolor="#e77817" strokeweight="0">
                  <v:path arrowok="t" o:connecttype="custom" o:connectlocs="47,8;34,15;22,18;9,15;0,10;2,5;9,3;14,0;22,0;29,0;34,0;42,3;47,8" o:connectangles="0,0,0,0,0,0,0,0,0,0,0,0,0"/>
                </v:shape>
                <v:shape id="Freeform 7605" o:spid="_x0000_s1540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X2ccA&#10;AADcAAAADwAAAGRycy9kb3ducmV2LnhtbESPUWvCQBCE3wv9D8cKfSl6sdYiqacUS6GtRTBKn5fc&#10;moTm9kJuNbG/vicUfBxm5htmvuxdrU7UhsqzgfEoAUWce1txYWC/exvOQAVBtlh7JgNnCrBc3N7M&#10;MbW+4y2dMilUhHBI0UAp0qRah7wkh2HkG+LoHXzrUKJsC21b7CLc1fohSZ60w4rjQokNrUrKf7Kj&#10;M7CevB6nn7L6qL862fz69Wb7nd0bczfoX55BCfVyDf+3362B6fgRLmfiEd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19nHAAAA3AAAAA8AAAAAAAAAAAAAAAAAmAIAAGRy&#10;cy9kb3ducmV2LnhtbFBLBQYAAAAABAAEAPUAAACMAwAAAAA=&#10;" path="m47,8l102,,47,8xm47,8l35,15,22,18,10,15,,10,5,5,10,3,15,r7,l30,r5,l42,3r5,5xe" fillcolor="#f3be00" stroked="f">
                  <v:path arrowok="t" o:connecttype="custom" o:connectlocs="47,8;102,0;47,8;47,8;35,15;22,18;10,15;0,10;5,5;10,3;15,0;22,0;30,0;35,0;42,3;47,8" o:connectangles="0,0,0,0,0,0,0,0,0,0,0,0,0,0,0,0"/>
                  <o:lock v:ext="edit" verticies="t"/>
                </v:shape>
                <v:shape id="Freeform 7606" o:spid="_x0000_s1541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T8YA&#10;AADcAAAADwAAAGRycy9kb3ducmV2LnhtbESPUWvCMBSF3wf7D+EO9jbTblRcZxTtcMgQYeoPuGvu&#10;mrLmpiRRu39vBoKPh3POdzjT+WA7cSIfWscK8lEGgrh2uuVGwWG/epqACBFZY+eYFPxRgPns/m6K&#10;pXZn/qLTLjYiQTiUqMDE2JdShtqQxTByPXHyfpy3GJP0jdQezwluO/mcZWNpseW0YLCnylD9uzta&#10;BZU3y/xzW22Kl++P93a7WS6K10Gpx4dh8QYi0hBv4Wt7rRUUeQH/Z9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T8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7607" o:spid="_x0000_s1542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ne8IA&#10;AADcAAAADwAAAGRycy9kb3ducmV2LnhtbESPQWsCMRSE74L/IbxCb5pVqJTVKK2w6rG6Hjw+ktfs&#10;YvKybKJu/30jFHocZuYbZrUZvBN36mMbWMFsWoAg1sG0bBWc62ryDiImZIMuMCn4oQib9Xi0wtKE&#10;Bx/pfkpWZAjHEhU0KXWllFE35DFOQ0ecve/Qe0xZ9laaHh8Z7p2cF8VCemw5LzTY0bYhfT3dvILj&#10;XtqLQ73T1dZ+Uf15c9WVlHp9GT6WIBIN6T/81z4YBW+zBTzP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id7wgAAANwAAAAPAAAAAAAAAAAAAAAAAJgCAABkcnMvZG93&#10;bnJldi54bWxQSwUGAAAAAAQABAD1AAAAhwMAAAAA&#10;" path="m47,8l35,15,22,18,10,15,,10,5,5,10,3,15,r7,l30,r5,l42,3r5,5xe" filled="f" strokecolor="#e77817" strokeweight="0">
                  <v:path arrowok="t" o:connecttype="custom" o:connectlocs="47,8;35,15;22,18;10,15;0,10;5,5;10,3;15,0;22,0;30,0;35,0;42,3;47,8" o:connectangles="0,0,0,0,0,0,0,0,0,0,0,0,0"/>
                </v:shape>
                <v:shape id="Freeform 7608" o:spid="_x0000_s1543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a/MQA&#10;AADcAAAADwAAAGRycy9kb3ducmV2LnhtbESPQWvCQBSE74L/YXmCN90oVCV1FRULCj1oWtoeH9nX&#10;JDT7NuyuMf77riB4HGbmG2a57kwtWnK+sqxgMk5AEOdWV1wo+Px4Gy1A+ICssbZMCm7kYb3q95aY&#10;anvlM7VZKESEsE9RQRlCk0rp85IM+rFtiKP3a53BEKUrpHZ4jXBTy2mSzKTBiuNCiQ3tSsr/sotR&#10;0J7e91/Hky7y7Tf/uEvN02PLSg0H3eYVRKAuPMOP9kEreJnM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mvzEAAAA3AAAAA8AAAAAAAAAAAAAAAAAmAIAAGRycy9k&#10;b3ducmV2LnhtbFBLBQYAAAAABAAEAPUAAACJAwAAAAA=&#10;" path="m47,25l105,,47,25xm50,25l37,33,25,38,13,35,,30,5,25r5,-5l18,18r7,l30,18r7,l42,23r8,2xe" fillcolor="#f3be00" stroked="f">
                  <v:path arrowok="t" o:connecttype="custom" o:connectlocs="47,25;105,0;47,25;50,25;37,33;25,38;13,35;0,30;5,25;10,20;18,18;25,18;30,18;37,18;42,23;50,25" o:connectangles="0,0,0,0,0,0,0,0,0,0,0,0,0,0,0,0"/>
                  <o:lock v:ext="edit" verticies="t"/>
                </v:shape>
                <v:shape id="Freeform 7609" o:spid="_x0000_s1544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rTcIA&#10;AADcAAAADwAAAGRycy9kb3ducmV2LnhtbERPTWsCMRC9F/ofwhS8SM0qamU1yiKIHixYK3odNtPN&#10;0s1kSaKu/94cCj0+3vdi1dlG3MiH2rGC4SADQVw6XXOl4PS9eZ+BCBFZY+OYFDwowGr5+rLAXLs7&#10;f9HtGCuRQjjkqMDE2OZShtKQxTBwLXHifpy3GBP0ldQe7yncNnKUZVNpsebUYLCltaHy93i1Copi&#10;etB+0//Y0/ZsPi/1uIkzp1TvrSvmICJ18V/8595pBZNhWpv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CtNwgAAANwAAAAPAAAAAAAAAAAAAAAAAJgCAABkcnMvZG93&#10;bnJldi54bWxQSwUGAAAAAAQABAD1AAAAhwMAAAAA&#10;" path="m,25l58,,,25xe" filled="f" strokecolor="#e77817" strokeweight="0">
                  <v:path arrowok="t" o:connecttype="custom" o:connectlocs="0,25;58,0;0,25" o:connectangles="0,0,0"/>
                </v:shape>
                <v:shape id="Freeform 7610" o:spid="_x0000_s1545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XLMQA&#10;AADcAAAADwAAAGRycy9kb3ducmV2LnhtbESPwWrDMBBE74X+g9hAbo2cQoPtRgmh0FJya9JLb4u1&#10;ltxYK2OptpOvrwKBHIeZecOst5NrxUB9aDwrWC4yEMSV1w0bBd/H96ccRIjIGlvPpOBMAbabx4c1&#10;ltqP/EXDIRqRIBxKVGBj7EopQ2XJYVj4jjh5te8dxiR7I3WPY4K7Vj5n2Uo6bDgtWOzozVJ1Ovw5&#10;BX7/++OGnTF5rOlY249izC+FUvPZtHsFEWmK9/Ct/akVvCwL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lyzEAAAA3AAAAA8AAAAAAAAAAAAAAAAAmAIAAGRycy9k&#10;b3ducmV2LnhtbFBLBQYAAAAABAAEAPUAAACJAwAAAAA=&#10;" path="m50,7l37,15,25,20,13,17,,12,5,7,10,2,18,r7,l30,r7,l42,5r8,2e" filled="f" strokecolor="#e77817" strokeweight="0">
                  <v:path arrowok="t" o:connecttype="custom" o:connectlocs="50,7;37,15;25,20;13,17;0,12;5,7;10,2;18,0;25,0;30,0;37,0;42,5;50,7" o:connectangles="0,0,0,0,0,0,0,0,0,0,0,0,0"/>
                </v:shape>
                <v:shape id="Freeform 7611" o:spid="_x0000_s1546" style="position:absolute;left:6491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NPsQA&#10;AADcAAAADwAAAGRycy9kb3ducmV2LnhtbERPTWvCQBC9F/wPywi9FLNRaG1jVpEGqfWSVAt6HLJj&#10;EszOhuxW03/fPRQ8Pt53uhpMK67Uu8aygmkUgyAurW64UvB92ExeQTiPrLG1TAp+ycFqOXpIMdH2&#10;xl903ftKhBB2CSqove8SKV1Zk0EX2Y44cGfbG/QB9pXUPd5CuGnlLI5fpMGGQ0ONHb3XVF72P0bB&#10;Z1lsj/M8y09vT8fsY1NglrudUo/jYb0A4Wnwd/G/e6sVPM/C/HA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jT7EAAAA3AAAAA8AAAAAAAAAAAAAAAAAmAIAAGRycy9k&#10;b3ducmV2LnhtbFBLBQYAAAAABAAEAPUAAACJAwAAAAA=&#10;" path="m47,20l107,,47,20xm47,20l35,27,22,30r-12,l,25,5,20r5,-5l15,12r7,l30,12r5,l42,15r5,5xe" fillcolor="#f3be00" stroked="f">
                  <v:path arrowok="t" o:connecttype="custom" o:connectlocs="47,20;107,0;47,20;47,20;35,27;22,30;10,30;0,25;5,20;10,15;15,12;22,12;30,12;35,12;42,15;47,20" o:connectangles="0,0,0,0,0,0,0,0,0,0,0,0,0,0,0,0"/>
                  <o:lock v:ext="edit" verticies="t"/>
                </v:shape>
                <v:shape id="Freeform 7612" o:spid="_x0000_s1547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hzMQA&#10;AADcAAAADwAAAGRycy9kb3ducmV2LnhtbESPzWrDMBCE74G8g9hAb4n8Q4NxophQWuixtQ3pcWtt&#10;bGNrZSw1cd++KhR6HGbmG+ZYLGYUN5pdb1lBvItAEDdW99wqqKuXbQbCeWSNo2VS8E0OitN6dcRc&#10;2zu/0630rQgQdjkq6Lyfcild05FBt7MTcfCudjbog5xbqWe8B7gZZRJFe2mw57DQ4URPHTVD+WUU&#10;JHWVDdfnatiPVn5e6CN9a+pUqYfNcj6A8LT4//Bf+1UreExi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FIczEAAAA3AAAAA8AAAAAAAAAAAAAAAAAmAIAAGRycy9k&#10;b3ducmV2LnhtbFBLBQYAAAAABAAEAPUAAACJAwAAAAA=&#10;" path="m,20l60,,,20xe" filled="f" strokecolor="#e77817" strokeweight="0">
                  <v:path arrowok="t" o:connecttype="custom" o:connectlocs="0,20;60,0;0,20" o:connectangles="0,0,0"/>
                </v:shape>
                <v:shape id="Freeform 7613" o:spid="_x0000_s1548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ErMIA&#10;AADcAAAADwAAAGRycy9kb3ducmV2LnhtbESPzWrDMBCE74W8g9hAb7VsQ0PiRDFJoNBbiZtLbou1&#10;/iHWyliKo759VQj0OMzMN8yuDGYQM02ut6wgS1IQxLXVPbcKLt8fb2sQziNrHCyTgh9yUO4XLzss&#10;tH3wmebKtyJC2BWooPN+LKR0dUcGXWJH4ug1djLoo5xaqSd8RLgZZJ6mK2mw57jQ4UinjupbdTcK&#10;htXsuMnCTJt1Gq59pb+OuVfqdRkOWxCegv8PP9ufWsF7nsPf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0SswgAAANwAAAAPAAAAAAAAAAAAAAAAAJgCAABkcnMvZG93&#10;bnJldi54bWxQSwUGAAAAAAQABAD1AAAAhwMAAAAA&#10;" path="m47,8l35,15,22,18r-12,l,13,5,8,10,3,15,r7,l30,r5,l42,3r5,5e" filled="f" strokecolor="#e77817" strokeweight="0">
                  <v:path arrowok="t" o:connecttype="custom" o:connectlocs="47,8;35,15;22,18;10,18;0,13;5,8;10,3;15,0;22,0;30,0;35,0;42,3;47,8" o:connectangles="0,0,0,0,0,0,0,0,0,0,0,0,0"/>
                </v:shape>
                <v:shape id="Freeform 7614" o:spid="_x0000_s1549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jcUA&#10;AADcAAAADwAAAGRycy9kb3ducmV2LnhtbESPT2vCQBTE7wW/w/IEb3Wj0qrRVUQs9BTwD6XeHtnX&#10;JDX7NuyuJn77rlDwOMzMb5jlujO1uJHzlWUFo2ECgji3uuJCwen48ToD4QOyxtoyKbiTh/Wq97LE&#10;VNuW93Q7hEJECPsUFZQhNKmUPi/JoB/ahjh6P9YZDFG6QmqHbYSbWo6T5F0arDgulNjQtqT8crga&#10;Be33fbab2q/sTGeXhd1xnv1utVKDfrdZgAjUhWf4v/2pFbyNJ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ZqNxQAAANwAAAAPAAAAAAAAAAAAAAAAAJgCAABkcnMv&#10;ZG93bnJldi54bWxQSwUGAAAAAAQABAD1AAAAigMAAAAA&#10;" path="m47,18l102,,47,18xm47,18l35,25,25,28r-13,l,23,5,18r5,-5l17,10,22,8r8,l37,10r5,3l47,18xe" fillcolor="#f3be00" stroked="f">
                  <v:path arrowok="t" o:connecttype="custom" o:connectlocs="47,18;102,0;47,18;47,18;35,25;25,28;12,28;0,23;5,18;10,13;17,10;22,8;30,8;37,10;42,13;47,18" o:connectangles="0,0,0,0,0,0,0,0,0,0,0,0,0,0,0,0"/>
                  <o:lock v:ext="edit" verticies="t"/>
                </v:shape>
                <v:shape id="Freeform 7615" o:spid="_x0000_s1550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sxsUA&#10;AADcAAAADwAAAGRycy9kb3ducmV2LnhtbESPwWrDMBBE74H+g9hAL6GWG9JSnCjBLhR6CsTJocfF&#10;Wlsm1sqVlMT9+6hQ6HGYmTfMZjfZQVzJh96xgucsB0HcON1zp+B0/Hh6AxEissbBMSn4oQC77cNs&#10;g4V2Nz7QtY6dSBAOBSowMY6FlKExZDFkbiROXuu8xZik76T2eEtwO8hlnr9Kiz2nBYMjvRtqzvXF&#10;Kti3lTm0cv9Vnr/Lsq7c4lJ5UupxPpVrEJGm+B/+a39qBS/LFfyeS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6zGxQAAANwAAAAPAAAAAAAAAAAAAAAAAJgCAABkcnMv&#10;ZG93bnJldi54bWxQSwUGAAAAAAQABAD1AAAAigMAAAAA&#10;" path="m,18l55,,,18xe" filled="f" strokecolor="#e77817" strokeweight="0">
                  <v:path arrowok="t" o:connecttype="custom" o:connectlocs="0,18;55,0;0,18" o:connectangles="0,0,0"/>
                </v:shape>
                <v:shape id="Freeform 7616" o:spid="_x0000_s1551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g28UA&#10;AADcAAAADwAAAGRycy9kb3ducmV2LnhtbESP0WrCQBRE3wv+w3IFX0LdNGAp0VXEIqT4IFU/4JK9&#10;JtHs3bi7avz7riD0cZiZM8xs0ZtW3Mj5xrKCj3EKgri0uuFKwWG/fv8C4QOyxtYyKXiQh8V88DbD&#10;XNs7/9JtFyoRIexzVFCH0OVS+rImg35sO+LoHa0zGKJ0ldQO7xFuWpml6ac02HBcqLGjVU3leXc1&#10;Crb9T/KQ180l2yeH7vjtCn9KCqVGw345BRGoD//hV7vQCibZBJ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mDbxQAAANwAAAAPAAAAAAAAAAAAAAAAAJgCAABkcnMv&#10;ZG93bnJldi54bWxQSwUGAAAAAAQABAD1AAAAigMAAAAA&#10;" path="m47,10l35,17,25,20r-13,l,15,5,10,10,5,17,2,22,r8,l37,2r5,3l47,10e" filled="f" strokecolor="#e77817" strokeweight="0">
                  <v:path arrowok="t" o:connecttype="custom" o:connectlocs="47,10;35,17;25,20;12,20;0,15;5,10;10,5;17,2;22,0;30,0;37,2;42,5;47,10" o:connectangles="0,0,0,0,0,0,0,0,0,0,0,0,0"/>
                </v:shape>
                <v:shape id="Freeform 7617" o:spid="_x0000_s1552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dcscA&#10;AADcAAAADwAAAGRycy9kb3ducmV2LnhtbESPT2vCQBTE7wW/w/IKvTUbxaYSXcU/FIoUpMaD3h7Z&#10;ZzY0+zZktzF++26h0OMwM79hFqvBNqKnzteOFYyTFARx6XTNlYJT8fY8A+EDssbGMSm4k4fVcvSw&#10;wFy7G39SfwyViBD2OSowIbS5lL40ZNEnriWO3tV1FkOUXSV1h7cIt42cpGkmLdYcFwy2tDVUfh2/&#10;rYJiPB32/WyjC3PYvZ4v98x8XPdKPT0O6zmIQEP4D/+137WCl0k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G3XLHAAAA3AAAAA8AAAAAAAAAAAAAAAAAmAIAAGRy&#10;cy9kb3ducmV2LnhtbFBLBQYAAAAABAAEAPUAAACMAwAAAAA=&#10;" path="m49,25l102,,49,25xm49,25l37,32,24,37,12,35,,30,5,25r5,-5l17,17r7,l29,17r8,l44,20r5,5xe" fillcolor="#f3be00" stroked="f">
                  <v:path arrowok="t" o:connecttype="custom" o:connectlocs="49,25;102,0;49,25;49,25;37,32;24,37;12,35;0,30;5,25;10,20;17,17;24,17;29,17;37,17;44,20;49,25" o:connectangles="0,0,0,0,0,0,0,0,0,0,0,0,0,0,0,0"/>
                  <o:lock v:ext="edit" verticies="t"/>
                </v:shape>
                <v:shape id="Freeform 7618" o:spid="_x0000_s1553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e5MQA&#10;AADcAAAADwAAAGRycy9kb3ducmV2LnhtbESPT2sCMRTE7wW/Q3hCbzWr+I/VKCIUvPTQrajHx+a5&#10;G928bJOo229vCoUeh5n5DbNcd7YRd/LBOFYwHGQgiEunDVcK9l/vb3MQISJrbByTgh8KsF71XpaY&#10;a/fgT7oXsRIJwiFHBXWMbS5lKGuyGAauJU7e2XmLMUlfSe3xkeC2kaMsm0qLhtNCjS1tayqvxc0q&#10;yD6Kiz/uiu0xmMNYTr9PN9ONlXrtd5sFiEhd/A//tXdawWQ0g98z6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fnuTEAAAA3AAAAA8AAAAAAAAAAAAAAAAAmAIAAGRycy9k&#10;b3ducmV2LnhtbFBLBQYAAAAABAAEAPUAAACJAwAAAAA=&#10;" path="m,25l53,,,25xe" filled="f" strokecolor="#e77817" strokeweight="0">
                  <v:path arrowok="t" o:connecttype="custom" o:connectlocs="0,25;53,0;0,25" o:connectangles="0,0,0"/>
                </v:shape>
                <v:shape id="Freeform 7619" o:spid="_x0000_s1554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5fMEA&#10;AADcAAAADwAAAGRycy9kb3ducmV2LnhtbERPTYvCMBC9C/sfwix409SiItUoi8uighetu+ehGduy&#10;zaQ0sa3+enMQPD7e92rTm0q01LjSsoLJOAJBnFldcq7gkv6MFiCcR9ZYWSYFd3KwWX8MVpho2/GJ&#10;2rPPRQhhl6CCwvs6kdJlBRl0Y1sTB+5qG4M+wCaXusEuhJtKxlE0lwZLDg0F1rQtKPs/34yCw7Gd&#10;xL+z9O/xPd3d9NxuO0pLpYaf/dcShKfev8Uv914rmMV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rOXzBAAAA3AAAAA8AAAAAAAAAAAAAAAAAmAIAAGRycy9kb3du&#10;cmV2LnhtbFBLBQYAAAAABAAEAPUAAACGAwAAAAA=&#10;" path="m49,8l37,15,24,20,12,18,,13,5,8,10,3,17,r7,l29,r8,l44,3r5,5e" filled="f" strokecolor="#e77817" strokeweight="0">
                  <v:path arrowok="t" o:connecttype="custom" o:connectlocs="49,8;37,15;24,20;12,18;0,13;5,8;10,3;17,0;24,0;29,0;37,0;44,3;49,8" o:connectangles="0,0,0,0,0,0,0,0,0,0,0,0,0"/>
                </v:shape>
                <v:shape id="Freeform 7620" o:spid="_x0000_s1555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7JFsUA&#10;AADcAAAADwAAAGRycy9kb3ducmV2LnhtbESPQWvCQBSE7wX/w/KE3urGgMVGV5FgoRZ6qKkHb4/s&#10;MxvMvg27WxP/fbdQ6HGYmW+Y9Xa0nbiRD61jBfNZBoK4drrlRsFX9fq0BBEissbOMSm4U4DtZvKw&#10;xkK7gT/pdoyNSBAOBSowMfaFlKE2ZDHMXE+cvIvzFmOSvpHa45DgtpN5lj1Liy2nBYM9lYbq6/Hb&#10;KjgfhtxV5SIPp49DubybrHr3e6Uep+NuBSLSGP/Df+03rWCRv8D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skWxQAAANwAAAAPAAAAAAAAAAAAAAAAAJgCAABkcnMv&#10;ZG93bnJldi54bWxQSwUGAAAAAAQABAD1AAAAigMAAAAA&#10;" path="m48,35l102,,48,35xm48,35l35,45,23,50,13,52,,47,5,42r5,-5l15,35r8,-3l30,30r8,l43,32r5,3xe" fillcolor="#f3be00" stroked="f">
                  <v:path arrowok="t" o:connecttype="custom" o:connectlocs="48,35;102,0;48,35;48,35;35,45;23,50;13,52;0,47;5,42;10,37;15,35;23,32;30,30;38,30;43,32;48,35" o:connectangles="0,0,0,0,0,0,0,0,0,0,0,0,0,0,0,0"/>
                  <o:lock v:ext="edit" verticies="t"/>
                </v:shape>
                <v:shape id="Freeform 7621" o:spid="_x0000_s1556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7/FcAA&#10;AADcAAAADwAAAGRycy9kb3ducmV2LnhtbERP3WrCMBS+H+wdwhl4MzSt20SrUUQoeLnpHuDQHJti&#10;c1KS9Me3NxeDXX58/7vDZFsxkA+NYwX5IgNBXDndcK3g91rO1yBCRNbYOiYFDwpw2L++7LDQbuQf&#10;Gi6xFimEQ4EKTIxdIWWoDFkMC9cRJ+7mvMWYoK+l9jimcNvKZZatpMWGU4PBjk6Gqvultwpu36X9&#10;7PXaN6v3s5m41mVebpSavU3HLYhIU/wX/7nPWsHXR5qfzqQjIP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67/FcAAAADcAAAADwAAAAAAAAAAAAAAAACYAgAAZHJzL2Rvd25y&#10;ZXYueG1sUEsFBgAAAAAEAAQA9QAAAIUDAAAAAA==&#10;" path="m,35l54,,,35xe" filled="f" strokecolor="#e77817" strokeweight="0">
                  <v:path arrowok="t" o:connecttype="custom" o:connectlocs="0,35;54,0;0,35" o:connectangles="0,0,0"/>
                </v:shape>
                <v:shape id="Freeform 7622" o:spid="_x0000_s1557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+AcUA&#10;AADcAAAADwAAAGRycy9kb3ducmV2LnhtbESPzWrDMBCE74W8g9hAb7XslpTEiWJCwbgl9BDHD7BY&#10;6x9irVxLTdy3rwKFHoeZ+YbZZbMZxJUm11tWkEQxCOLa6p5bBdU5f1qDcB5Z42CZFPyQg2y/eNhh&#10;qu2NT3QtfSsChF2KCjrvx1RKV3dk0EV2JA5eYyeDPsiplXrCW4CbQT7H8as02HNY6HCkt47qS/lt&#10;FHwVWGzG/qP4dCXnq2NTtTKvlHpczoctCE+z/w//td+1gtVLAvc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f4BxQAAANwAAAAPAAAAAAAAAAAAAAAAAJgCAABkcnMv&#10;ZG93bnJldi54bWxQSwUGAAAAAAQABAD1AAAAigMAAAAA&#10;" path="m48,5l35,15,23,20,13,22,,17,5,12,10,7,15,5,23,2,30,r8,l43,2r5,3e" filled="f" strokecolor="#e77817" strokeweight="0">
                  <v:path arrowok="t" o:connecttype="custom" o:connectlocs="48,5;35,15;23,20;13,22;0,17;5,12;10,7;15,5;23,2;30,0;38,0;43,2;48,5" o:connectangles="0,0,0,0,0,0,0,0,0,0,0,0,0"/>
                </v:shape>
                <v:shape id="Freeform 7623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0JWcYA&#10;AADcAAAADwAAAGRycy9kb3ducmV2LnhtbESP3WrCQBSE7wu+w3IKvSm6qUWt0U0oBa34A631AQ7Z&#10;0ySYPRuyW13fvisIXg4z8w0zz4NpxIk6V1tW8DJIQBAXVtdcKjj8LPpvIJxH1thYJgUXcpBnvYc5&#10;ptqe+ZtOe1+KCGGXooLK+zaV0hUVGXQD2xJH79d2Bn2UXSl1h+cIN40cJslYGqw5LlTY0kdFxXH/&#10;ZxSsw/Lzsv2aPNehnIbNhnZuuZgq9fQY3mcgPAV/D9/aK61g9DqE65l4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0JWcYAAADcAAAADwAAAAAAAAAAAAAAAACYAgAAZHJz&#10;L2Rvd25yZXYueG1sUEsFBgAAAAAEAAQA9QAAAIsDAAAAAA==&#10;" path="m25,r,13l20,23,12,33,2,40,,30,5,18,15,8,25,xe" fillcolor="#f3be00" stroked="f">
                  <v:path arrowok="t" o:connecttype="custom" o:connectlocs="25,0;25,13;20,23;12,33;2,40;0,30;5,18;15,8;25,0" o:connectangles="0,0,0,0,0,0,0,0,0"/>
                </v:shape>
                <v:shape id="Freeform 7624" o:spid="_x0000_s1559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s+cQA&#10;AADcAAAADwAAAGRycy9kb3ducmV2LnhtbESPQYvCMBSE7wv+h/AEb9tUxSrVKKLIehLWFfH4bJ5t&#10;sXkpTdSuv94IC3scZuYbZrZoTSXu1LjSsoJ+FIMgzqwuOVdw+Nl8TkA4j6yxskwKfsnBYt75mGGq&#10;7YO/6b73uQgQdikqKLyvUyldVpBBF9maOHgX2xj0QTa51A0+AtxUchDHiTRYclgosKZVQdl1fzMK&#10;4pNd75LNc2z0ydnj13k5uSS5Ur1uu5yC8NT6//Bfe6sVjIZD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7PnEAAAA3AAAAA8AAAAAAAAAAAAAAAAAmAIAAGRycy9k&#10;b3ducmV2LnhtbFBLBQYAAAAABAAEAPUAAACJAwAAAAA=&#10;" path="m25,r,13l20,23,12,33,2,40,,30,5,18,15,8,25,xe" filled="f" strokecolor="#e77817" strokeweight="0">
                  <v:path arrowok="t" o:connecttype="custom" o:connectlocs="25,0;25,13;20,23;12,33;2,40;0,30;5,18;15,8;25,0" o:connectangles="0,0,0,0,0,0,0,0,0"/>
                </v:shape>
                <v:shape id="Freeform 7625" o:spid="_x0000_s1560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Fv8cA&#10;AADcAAAADwAAAGRycy9kb3ducmV2LnhtbESPT08CMRTE7yZ8h+aZeJMuyL8sFGKMJms8gMCB42P7&#10;3F3cvjZthdVPb01IPE5m5jeZxaozrTiTD41lBYN+BoK4tLrhSsF+93I/AxEissbWMin4pgCrZe9m&#10;gbm2F36n8zZWIkE45KigjtHlUoayJoOhbx1x8j6sNxiT9JXUHi8Jblo5zLKJNNhwWqjR0VNN5ef2&#10;yygYutfnUVG+tQM+btxpfZgW+x+v1N1t9zgHEamL/+Fru9AKxg8j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6Rb/HAAAA3AAAAA8AAAAAAAAAAAAAAAAAmAIAAGRy&#10;cy9kb3ducmV2LnhtbFBLBQYAAAAABAAEAPUAAACMAwAAAAA=&#10;" path="m28,43l25,55,20,65,13,75,,83,,73,8,60,15,50,28,43xm28,43l67,,28,43xe" fillcolor="#f3be00" stroked="f">
                  <v:path arrowok="t" o:connecttype="custom" o:connectlocs="28,43;25,55;20,65;13,75;0,83;0,73;8,60;15,50;28,43;28,43;67,0;28,43" o:connectangles="0,0,0,0,0,0,0,0,0,0,0,0"/>
                  <o:lock v:ext="edit" verticies="t"/>
                </v:shape>
                <v:shape id="Freeform 7626" o:spid="_x0000_s1561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2eYsUA&#10;AADcAAAADwAAAGRycy9kb3ducmV2LnhtbESPQWsCMRSE70L/Q3gFb5pVscpqlFIq9FAKVUGPj80z&#10;u+2+l2WT6uqvbwoFj8PMfMMs1x3X6kxtqLwYGA0zUCSFt5U4A/vdZjAHFSKKxdoLGbhSgPXqobfE&#10;3PqLfNJ5G51KEAk5GihjbHKtQ1ESYxj6hiR5J98yxiRbp22LlwTnWo+z7EkzVpIWSmzopaTie/vD&#10;Bo6H255n181rfePR+H3mPth9kTH9x+55ASpSF+/h//abNTCdTOHvTD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Z5ixQAAANwAAAAPAAAAAAAAAAAAAAAAAJgCAABkcnMv&#10;ZG93bnJldi54bWxQSwUGAAAAAAQABAD1AAAAigMAAAAA&#10;" path="m28,l25,12,20,22,13,32,,40,,30,8,17,15,7,28,e" filled="f" strokecolor="#e77817" strokeweight="0">
                  <v:path arrowok="t" o:connecttype="custom" o:connectlocs="28,0;25,12;20,22;13,32;0,40;0,30;8,17;15,7;28,0" o:connectangles="0,0,0,0,0,0,0,0,0"/>
                </v:shape>
                <v:shape id="Freeform 7627" o:spid="_x0000_s1562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8CsUA&#10;AADcAAAADwAAAGRycy9kb3ducmV2LnhtbESPT2vCQBTE74LfYXlCb7rRokjqJlRLoR48mP45v2af&#10;SWj2bdzdavLt3ULB4zAzv2E2eW9acSHnG8sK5rMEBHFpdcOVgo/31+kahA/IGlvLpGAgD3k2Hm0w&#10;1fbKR7oUoRIRwj5FBXUIXSqlL2sy6Ge2I47eyTqDIUpXSe3wGuGmlYskWUmDDceFGjva1VT+FL9G&#10;gdufupfPYeu+2kMiz+ti+N4eG6UeJv3zE4hAfbiH/9tvWsHycQV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wKxQAAANwAAAAPAAAAAAAAAAAAAAAAAJgCAABkcnMv&#10;ZG93bnJldi54bWxQSwUGAAAAAAQABAD1AAAAigMAAAAA&#10;" path="m,43l39,,,43e" filled="f" strokecolor="#e77817" strokeweight="0">
                  <v:path arrowok="t" o:connecttype="custom" o:connectlocs="0,43;39,0;0,43" o:connectangles="0,0,0"/>
                </v:shape>
                <v:shape id="Freeform 7628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WbcYA&#10;AADcAAAADwAAAGRycy9kb3ducmV2LnhtbESPT2vCQBTE74V+h+UVehHd2D8xRFcpLQWheNB68PjI&#10;PpNg9m3IvprYT98VhB6HmfkNs1gNrlFn6kLt2cB0koAiLrytuTSw//4cZ6CCIFtsPJOBCwVYLe/v&#10;Fphb3/OWzjspVYRwyNFAJdLmWoeiIodh4lvi6B1951Ci7EptO+wj3DX6KUlS7bDmuFBhS+8VFafd&#10;jzNwSr962Y5k+qE3zeU39dnhhTJjHh+GtzkooUH+w7f22hp4fZ7B9Uw8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tWbcYAAADcAAAADwAAAAAAAAAAAAAAAACYAgAAZHJz&#10;L2Rvd25yZXYueG1sUEsFBgAAAAAEAAQA9QAAAIsDAAAAAA==&#10;" path="m22,r,13l17,25r-7,8l,43,,30,3,18,10,8,22,xe" fillcolor="#f3be00" stroked="f">
                  <v:path arrowok="t" o:connecttype="custom" o:connectlocs="22,0;22,13;17,25;10,33;0,43;0,30;3,18;10,8;22,0" o:connectangles="0,0,0,0,0,0,0,0,0"/>
                </v:shape>
                <v:shape id="Freeform 7629" o:spid="_x0000_s1564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4TcMA&#10;AADcAAAADwAAAGRycy9kb3ducmV2LnhtbERPTU/CQBC9k/AfNkPiTbYqEK0shGgaIHqhaLxOumNb&#10;6c7W7grl3zMHE44v73u+7F2jjtSF2rOBu3ECirjwtubSwMc+u30EFSKyxcYzGThTgOViOJhjav2J&#10;d3TMY6kkhEOKBqoY21TrUFTkMIx9Syzct+8cRoFdqW2HJwl3jb5Pkpl2WLM0VNjSS0XFIf9zBqZZ&#10;/rQ92E//s39bvWbnydfve7s25mbUr55BRerjVfzv3ljxPchaOSNHQC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d4TcMAAADcAAAADwAAAAAAAAAAAAAAAACYAgAAZHJzL2Rv&#10;d25yZXYueG1sUEsFBgAAAAAEAAQA9QAAAIgDAAAAAA==&#10;" path="m22,r,13l17,25r-7,8l,43,,30,3,18,10,8,22,xe" filled="f" strokecolor="#e77817" strokeweight="0">
                  <v:path arrowok="t" o:connecttype="custom" o:connectlocs="22,0;22,13;17,25;10,33;0,43;0,30;3,18;10,8;22,0" o:connectangles="0,0,0,0,0,0,0,0,0"/>
                </v:shape>
                <v:shape id="Freeform 7630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mU8YA&#10;AADcAAAADwAAAGRycy9kb3ducmV2LnhtbESPW2sCMRSE34X+h3AKfavZKopuzUoRFJU+eEP6eNic&#10;vbSbkyVJ1+2/bwoFH4eZ+YZZLHvTiI6cry0reBkmIIhzq2suFVzO6+cZCB+QNTaWScEPeVhmD4MF&#10;ptre+EjdKZQiQtinqKAKoU2l9HlFBv3QtsTRK6wzGKJ0pdQObxFuGjlKkqk0WHNcqLClVUX51+nb&#10;KPhwn9P3btNMNmgxOVyL/Xa32yv19Ni/vYII1Id7+L+91Qom4z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FmU8YAAADcAAAADwAAAAAAAAAAAAAAAACYAgAAZHJz&#10;L2Rvd25yZXYueG1sUEsFBgAAAAAEAAQA9QAAAIsDAAAAAA==&#10;" path="m,44l35,,,44xe" fillcolor="#f3be00" stroked="f">
                  <v:path arrowok="t" o:connecttype="custom" o:connectlocs="0,44;35,0;0,44" o:connectangles="0,0,0"/>
                </v:shape>
                <v:shape id="Freeform 7631" o:spid="_x0000_s1566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r5cMA&#10;AADcAAAADwAAAGRycy9kb3ducmV2LnhtbERPy2rCQBTdF/yH4QrdFJ0YqpTUUURS6KaQRim6u2Ru&#10;k2DmTshMHv17ZyF0eTjv7X4yjRioc7VlBatlBIK4sLrmUsH59LF4A+E8ssbGMin4Iwf73expi4m2&#10;I3/TkPtShBB2CSqovG8TKV1RkUG3tC1x4H5tZ9AH2JVSdziGcNPIOIo20mDNoaHClo4VFbe8Nwqu&#10;9ut6yOPsZ3V5WfeRTccY00yp5/l0eAfhafL/4of7UytYv4b54Uw4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cr5cMAAADcAAAADwAAAAAAAAAAAAAAAACYAgAAZHJzL2Rv&#10;d25yZXYueG1sUEsFBgAAAAAEAAQA9QAAAIgDAAAAAA==&#10;" path="m,44l35,,,44xe" filled="f" strokecolor="#e77817" strokeweight="0">
                  <v:path arrowok="t" o:connecttype="custom" o:connectlocs="0,44;35,0;0,44" o:connectangles="0,0,0"/>
                </v:shape>
                <v:shape id="Freeform 7632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F+MYA&#10;AADcAAAADwAAAGRycy9kb3ducmV2LnhtbESPQWvCQBSE70L/w/IKvelGsVKim1AtBUGoNlX0+Mg+&#10;k9Ds2zS7auqv7wpCj8PMfMPM0s7U4kytqywrGA4iEMS51RUXCrZf7/0XEM4ja6wtk4JfcpAmD70Z&#10;xtpe+JPOmS9EgLCLUUHpfRNL6fKSDLqBbYiDd7StQR9kW0jd4iXATS1HUTSRBisOCyU2tCgp/85O&#10;RsHuusrXP3uH42j0dl1usvmBPzqlnh671ykIT53/D9/bS63geTyE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8F+MYAAADcAAAADwAAAAAAAAAAAAAAAACYAgAAZHJz&#10;L2Rvd25yZXYueG1sUEsFBgAAAAAEAAQA9QAAAIsDAAAAAA==&#10;" path="m20,r,12l18,25r-8,7l,40,,30,3,17,10,7,20,xe" fillcolor="#f3be00" stroked="f">
                  <v:path arrowok="t" o:connecttype="custom" o:connectlocs="20,0;20,12;18,25;10,32;0,40;0,30;3,17;10,7;20,0" o:connectangles="0,0,0,0,0,0,0,0,0"/>
                </v:shape>
                <v:shape id="Freeform 7633" o:spid="_x0000_s1568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ffsMA&#10;AADcAAAADwAAAGRycy9kb3ducmV2LnhtbESPQWvCQBSE7wX/w/IEb/UlUotGV5FKUXqrFrw+s88k&#10;mH2bZleN/74rCD0OM/MNM192tlZXbn3lREM6TECx5M5UUmj42X++TkD5QGKodsIa7uxhuei9zCkz&#10;7ibffN2FQkWI+Iw0lCE0GaLPS7bkh65hid7JtZZClG2BpqVbhNsaR0nyjpYqiQslNfxRcn7eXayG&#10;fTo9GLwf0f5+5cfJND1tzBq1HvS71QxU4C78h5/trdEwfhvB40w8Ar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affsMAAADcAAAADwAAAAAAAAAAAAAAAACYAgAAZHJzL2Rv&#10;d25yZXYueG1sUEsFBgAAAAAEAAQA9QAAAIgDAAAAAA==&#10;" path="m20,r,12l18,25r-8,7l,40,,30,3,17,10,7,20,xe" filled="f" strokecolor="#e77817" strokeweight="0">
                  <v:path arrowok="t" o:connecttype="custom" o:connectlocs="20,0;20,12;18,25;10,32;0,40;0,30;3,17;10,7;20,0" o:connectangles="0,0,0,0,0,0,0,0,0"/>
                </v:shape>
                <v:shape id="Freeform 7634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mJsYA&#10;AADcAAAADwAAAGRycy9kb3ducmV2LnhtbESPQWvCQBSE74X+h+UJvdWNrVpNs5ESVEovovXg8ZF9&#10;JqHZtzG7jdFf7xaEHoeZ+YZJFr2pRUetqywrGA0jEMS51RUXCvbfq+cZCOeRNdaWScGFHCzSx4cE&#10;Y23PvKVu5wsRIOxiVFB638RSurwkg25oG+LgHW1r0AfZFlK3eA5wU8uXKJpKgxWHhRIbykrKf3a/&#10;RsHX28quT5usm3vJs8P4tLxOs6VST4P+4x2Ep97/h+/tT61gMn6F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QmJsYAAADcAAAADwAAAAAAAAAAAAAAAACYAgAAZHJz&#10;L2Rvd25yZXYueG1sUEsFBgAAAAAEAAQA9QAAAIsDAAAAAA==&#10;" path="m,45l33,,,45xe" fillcolor="#f3be00" stroked="f">
                  <v:path arrowok="t" o:connecttype="custom" o:connectlocs="0,45;33,0;0,45" o:connectangles="0,0,0"/>
                </v:shape>
                <v:shape id="Freeform 7635" o:spid="_x0000_s1570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xfscA&#10;AADcAAAADwAAAGRycy9kb3ducmV2LnhtbESP3WrCQBSE7wt9h+UUvNNN619NXaUKWi1UqAr28pA9&#10;TYLZsyG7JvHt3YLQy2FmvmGm89YUoqbK5ZYVPPciEMSJ1TmnCo6HVfcVhPPIGgvLpOBKDuazx4cp&#10;xto2/E313qciQNjFqCDzvoyldElGBl3PlsTB+7WVQR9klUpdYRPgppAvUTSSBnMOCxmWtMwoOe8v&#10;RsF2vGjM+rw7lR+LL9sfYv35M6mV6jy1728gPLX+P3xvb7SC4WAA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JMX7HAAAA3AAAAA8AAAAAAAAAAAAAAAAAmAIAAGRy&#10;cy9kb3ducmV2LnhtbFBLBQYAAAAABAAEAPUAAACMAwAAAAA=&#10;" path="m,45l33,,,45xe" filled="f" strokecolor="#e77817" strokeweight="0">
                  <v:path arrowok="t" o:connecttype="custom" o:connectlocs="0,45;33,0;0,45" o:connectangles="0,0,0"/>
                </v:shape>
                <v:shape id="Freeform 7636" o:spid="_x0000_s1571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JjsYA&#10;AADcAAAADwAAAGRycy9kb3ducmV2LnhtbESPQWvCQBSE74L/YXmFXkQ3LVokdROkxeJJ0BQht0f2&#10;maTNvt1mtxr/vVsoeBxm5htmlQ+mE2fqfWtZwdMsAUFcWd1yreCz2EyXIHxA1thZJgVX8pBn49EK&#10;U20vvKfzIdQiQtinqKAJwaVS+qohg35mHXH0TrY3GKLsa6l7vES46eRzkrxIgy3HhQYdvTVUfR9+&#10;TaR8lLtrXRbuVB7dZHP8+Ur29K7U48OwfgURaAj38H97qxUs5gv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JjsYAAADcAAAADwAAAAAAAAAAAAAAAACYAgAAZHJz&#10;L2Rvd25yZXYueG1sUEsFBgAAAAAEAAQA9QAAAIsDAAAAAA==&#10;" path="m18,r2,13l18,25,10,35,3,43,,33,3,20,8,8,18,xe" fillcolor="#f3be00" stroked="f">
                  <v:path arrowok="t" o:connecttype="custom" o:connectlocs="18,0;20,13;18,25;10,35;3,43;0,33;3,20;8,8;18,0" o:connectangles="0,0,0,0,0,0,0,0,0"/>
                </v:shape>
                <v:shape id="Freeform 7637" o:spid="_x0000_s1572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0BsUA&#10;AADcAAAADwAAAGRycy9kb3ducmV2LnhtbESPT2sCMRTE74LfITyhN81aVMrWKFYRlF7810Nvr5tn&#10;dnXzsiSpbr99UxB6HGbmN8x03tpa3MiHyrGC4SADQVw4XbFRcDqu+y8gQkTWWDsmBT8UYD7rdqaY&#10;a3fnPd0O0YgE4ZCjgjLGJpcyFCVZDAPXECfv7LzFmKQ3Unu8J7it5XOWTaTFitNCiQ0tSyquh2+r&#10;wC8/zOV9fPY+fq0M7d4+V1vZKPXUaxevICK18T/8aG+0gvFoA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HQGxQAAANwAAAAPAAAAAAAAAAAAAAAAAJgCAABkcnMv&#10;ZG93bnJldi54bWxQSwUGAAAAAAQABAD1AAAAigMAAAAA&#10;" path="m18,r2,13l18,25,10,35,3,43,,33,3,20,8,8,18,xe" filled="f" strokecolor="#e77817" strokeweight="0">
                  <v:path arrowok="t" o:connecttype="custom" o:connectlocs="18,0;20,13;18,25;10,35;3,43;0,33;3,20;8,8;18,0" o:connectangles="0,0,0,0,0,0,0,0,0"/>
                </v:shape>
                <v:shape id="Freeform 7638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D0sYA&#10;AADcAAAADwAAAGRycy9kb3ducmV2LnhtbESP3WrCQBSE7wXfYTmF3ohuLP6RZiMiLbSlYDTS60P2&#10;NAlmz4bsNsa37xaEXg4z8w2TbAfTiJ46V1tWMJ9FIIgLq2suFZzz1+kGhPPIGhvLpOBGDrbpeJRg&#10;rO2Vj9SffCkChF2MCirv21hKV1Rk0M1sSxy8b9sZ9EF2pdQdXgPcNPIpilbSYM1hocKW9hUVl9OP&#10;UbA/LCYmP+Rf0fCR3bLP996+UK/U48OwewbhafD/4Xv7TStYLt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D0sYAAADcAAAADwAAAAAAAAAAAAAAAACYAgAAZHJz&#10;L2Rvd25yZXYueG1sUEsFBgAAAAAEAAQA9QAAAIsDAAAAAA==&#10;" path="m,49l32,,,49xe" fillcolor="#f3be00" stroked="f">
                  <v:path arrowok="t" o:connecttype="custom" o:connectlocs="0,49;32,0;0,49" o:connectangles="0,0,0"/>
                </v:shape>
                <v:shape id="Freeform 7639" o:spid="_x0000_s1574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NXMEA&#10;AADcAAAADwAAAGRycy9kb3ducmV2LnhtbERPW2vCMBR+H+w/hDPwbSaz25BqlHkDXybYjT0fmmNT&#10;bE5KE2v998uD4OPHd58vB9eInrpQe9bwNlYgiEtvaq40/P7sXqcgQkQ22HgmDTcKsFw8P80xN/7K&#10;R+qLWIkUwiFHDTbGNpcylJYchrFviRN38p3DmGBXSdPhNYW7Rk6U+pQOa04NFltaWyrPxcVp2Ng/&#10;ue8PfPvOtkFlp2m9ylSh9ehl+JqBiDTEh/ju3hsNH+9pbT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qzVzBAAAA3AAAAA8AAAAAAAAAAAAAAAAAmAIAAGRycy9kb3du&#10;cmV2LnhtbFBLBQYAAAAABAAEAPUAAACGAwAAAAA=&#10;" path="m,49l32,,,49xe" filled="f" strokecolor="#e77817" strokeweight="0">
                  <v:path arrowok="t" o:connecttype="custom" o:connectlocs="0,49;32,0;0,49" o:connectangles="0,0,0"/>
                </v:shape>
                <v:shape id="Freeform 7640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QccUA&#10;AADcAAAADwAAAGRycy9kb3ducmV2LnhtbESPT2sCMRTE70K/Q3gFb5ptUalbs1JKhaIH0RbPj+R1&#10;/3Tzsm7SdfXTG0HocZiZ3zCLZW9r0VHrS8cKnsYJCGLtTMm5gu+v1egFhA/IBmvHpOBMHpbZw2CB&#10;qXEn3lG3D7mIEPYpKihCaFIpvS7Ioh+7hjh6P661GKJsc2laPEW4reVzksykxZLjQoENvRekf/d/&#10;VoE+lJP5kQ/6Yyv5uF5fqm6zqZQaPvZvryAC9eE/fG9/GgXTyR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lBxxQAAANwAAAAPAAAAAAAAAAAAAAAAAJgCAABkcnMv&#10;ZG93bnJldi54bWxQSwUGAAAAAAQABAD1AAAAigMAAAAA&#10;" path="m17,r3,12l17,24,10,34,3,42,,32,3,19,8,7,17,xe" fillcolor="#f3be00" stroked="f">
                  <v:path arrowok="t" o:connecttype="custom" o:connectlocs="17,0;20,12;17,24;10,34;3,42;0,32;3,19;8,7;17,0" o:connectangles="0,0,0,0,0,0,0,0,0"/>
                </v:shape>
                <v:shape id="Freeform 7641" o:spid="_x0000_s1576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laMEA&#10;AADcAAAADwAAAGRycy9kb3ducmV2LnhtbERPTYvCMBC9C/sfwix4KWuqS2XpGkVEQQRBq97HZrYt&#10;NpPSRNv99+YgeHy879miN7V4UOsqywrGoxgEcW51xYWC82nz9QPCeWSNtWVS8E8OFvOPwQxTbTs+&#10;0iPzhQgh7FJUUHrfpFK6vCSDbmQb4sD92dagD7AtpG6xC+GmlpM4nkqDFYeGEhtalZTfsrtRcE1u&#10;B39Z77pVZL/342JD52gXKTX87Je/IDz1/i1+ubdaQZKE+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mZWjBAAAA3AAAAA8AAAAAAAAAAAAAAAAAmAIAAGRycy9kb3du&#10;cmV2LnhtbFBLBQYAAAAABAAEAPUAAACGAwAAAAA=&#10;" path="m17,r3,12l17,24,10,34,3,42,,32,3,19,8,7,17,e" filled="f" strokecolor="#e77817" strokeweight="0">
                  <v:path arrowok="t" o:connecttype="custom" o:connectlocs="17,0;20,12;17,24;10,34;3,42;0,32;3,19;8,7;17,0" o:connectangles="0,0,0,0,0,0,0,0,0"/>
                </v:shape>
                <v:shape id="Freeform 7642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E6cQA&#10;AADcAAAADwAAAGRycy9kb3ducmV2LnhtbESPQWsCMRSE74X+h/AKvdXsSi1lNUoptJTqpWsPHh+b&#10;5ya4eVmS6K7/3giCx2FmvmEWq9F14kQhWs8KykkBgrjx2nKr4H/79fIOIiZkjZ1nUnCmCKvl48MC&#10;K+0H/qNTnVqRIRwrVGBS6ispY2PIYZz4njh7ex8cpixDK3XAIcNdJ6dF8SYdWs4LBnv6NNQc6qNT&#10;UOvBHsPa/Nqi/y7TZvc6PW+9Us9P48ccRKIx3cO39o9WMJuV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hOnEAAAA3AAAAA8AAAAAAAAAAAAAAAAAmAIAAGRycy9k&#10;b3ducmV2LnhtbFBLBQYAAAAABAAEAPUAAACJAwAAAAA=&#10;" path="m,50l33,,,50xe" fillcolor="#f3be00" stroked="f">
                  <v:path arrowok="t" o:connecttype="custom" o:connectlocs="0,50;33,0;0,50" o:connectangles="0,0,0"/>
                </v:shape>
                <v:shape id="Freeform 7643" o:spid="_x0000_s1578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br8cA&#10;AADcAAAADwAAAGRycy9kb3ducmV2LnhtbESPT2vCQBTE7wW/w/IEL6VuFFIkupFqW+ipULVCbq/Z&#10;lz+YfRuya4x++m5B6HGYmd8wq/VgGtFT52rLCmbTCARxbnXNpYLD/v1pAcJ5ZI2NZVJwJQfrdPSw&#10;wkTbC39Rv/OlCBB2CSqovG8TKV1ekUE3tS1x8ArbGfRBdqXUHV4C3DRyHkXP0mDNYaHClrYV5afd&#10;2Si46eIn/vx+u56y13yWbW7HHh+NUpPx8LIE4Wnw/+F7+0MriOM5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Y26/HAAAA3AAAAA8AAAAAAAAAAAAAAAAAmAIAAGRy&#10;cy9kb3ducmV2LnhtbFBLBQYAAAAABAAEAPUAAACMAwAAAAA=&#10;" path="m,50l33,,,50xe" filled="f" strokecolor="#e77817" strokeweight="0">
                  <v:path arrowok="t" o:connecttype="custom" o:connectlocs="0,50;33,0;0,50" o:connectangles="0,0,0"/>
                </v:shape>
                <v:shape id="Freeform 7644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1UsYA&#10;AADcAAAADwAAAGRycy9kb3ducmV2LnhtbESPQU/CQBSE7yb8h80j8SZbMAhWFkJAoyeIRRO9PbqP&#10;bqH7tumubf33romJx8nMfJNZrHpbiZYaXzpWMB4lIIhzp0suFLwdnm7mIHxA1lg5JgXf5GG1HFwt&#10;MNWu41dqs1CICGGfogITQp1K6XNDFv3I1cTRO7nGYoiyKaRusItwW8lJktxJiyXHBYM1bQzll+zL&#10;KrDtnvPt+8fzvTnvTsfHz45nWaHU9bBfP4AI1If/8F/7RSuYTm/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N1UsYAAADcAAAADwAAAAAAAAAAAAAAAACYAgAAZHJz&#10;L2Rvd25yZXYueG1sUEsFBgAAAAAEAAQA9QAAAIsDAAAAAA==&#10;" path="m23,r2,7l25,12r,8l23,25,15,35,,44,,32,3,20,10,10,23,xe" fillcolor="#f3be00" stroked="f">
                  <v:path arrowok="t" o:connecttype="custom" o:connectlocs="23,0;25,7;25,12;25,20;23,25;15,35;0,44;0,32;3,20;10,10;23,0" o:connectangles="0,0,0,0,0,0,0,0,0,0,0"/>
                </v:shape>
                <v:shape id="Freeform 7645" o:spid="_x0000_s1580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aLFcIA&#10;AADcAAAADwAAAGRycy9kb3ducmV2LnhtbESPT4vCMBTE74LfIbwFL6KpshXpNhURBG/iP7w+mrdt&#10;2ealJFG7++nNguBxmJnfMPmqN624k/ONZQWzaQKCuLS64UrB+bSdLEH4gKyxtUwKfsnDqhgOcsy0&#10;ffCB7sdQiQhhn6GCOoQuk9KXNRn0U9sRR+/bOoMhSldJ7fAR4aaV8yRZSIMNx4UaO9rUVP4cb0aB&#10;2dPcXdPN4eSvnF78jc5/bqzU6KNff4EI1Id3+NXeaQVp+gn/Z+IRk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osVwgAAANwAAAAPAAAAAAAAAAAAAAAAAJgCAABkcnMvZG93&#10;bnJldi54bWxQSwUGAAAAAAQABAD1AAAAhwMAAAAA&#10;" path="m23,r2,7l25,12r,8l23,25,15,35,,44,,32,3,20,10,10,23,e" filled="f" strokecolor="#e77817" strokeweight="0">
                  <v:path arrowok="t" o:connecttype="custom" o:connectlocs="23,0;25,7;25,12;25,20;23,25;15,35;0,44;0,32;3,20;10,10;23,0" o:connectangles="0,0,0,0,0,0,0,0,0,0,0"/>
                </v:shape>
                <v:shape id="Freeform 7646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ikMUA&#10;AADcAAAADwAAAGRycy9kb3ducmV2LnhtbESPQWvCQBSE7wX/w/IEb3WjkiLRVWKk0ksPjR48PrLP&#10;JJh9G7LbGPPru4VCj8PMfMNs94NpRE+dqy0rWMwjEMSF1TWXCi7n99c1COeRNTaWScGTHOx3k5ct&#10;Jto++Iv63JciQNglqKDyvk2kdEVFBt3ctsTBu9nOoA+yK6Xu8BHgppHLKHqTBmsOCxW2lFVU3PNv&#10;oyA96zgds/XieOhPY/5px2u2Oio1mw7pBoSnwf+H/9ofWkEcx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CKQxQAAANwAAAAPAAAAAAAAAAAAAAAAAJgCAABkcnMv&#10;ZG93bnJldi54bWxQSwUGAAAAAAQABAD1AAAAigMAAAAA&#10;" path="m,50l37,,,50xe" fillcolor="#f3be00" stroked="f">
                  <v:path arrowok="t" o:connecttype="custom" o:connectlocs="0,50;37,0;0,50" o:connectangles="0,0,0"/>
                </v:shape>
                <v:shape id="Freeform 7647" o:spid="_x0000_s1582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+K8MA&#10;AADcAAAADwAAAGRycy9kb3ducmV2LnhtbESP0YrCMBRE34X9h3AXfNN0LUr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+K8MAAADcAAAADwAAAAAAAAAAAAAAAACYAgAAZHJzL2Rv&#10;d25yZXYueG1sUEsFBgAAAAAEAAQA9QAAAIgDAAAAAA==&#10;" path="m,50l37,,,50xe" filled="f" strokecolor="#1f1a17" strokeweight="0">
                  <v:path arrowok="t" o:connecttype="custom" o:connectlocs="0,50;37,0;0,50" o:connectangles="0,0,0"/>
                </v:shape>
                <v:shape id="Freeform 7648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ALMYA&#10;AADcAAAADwAAAGRycy9kb3ducmV2LnhtbESP3WoCMRSE7wXfIRzBO81WtOrWrEihUJQq1ZbSu8Pm&#10;7A9uTpZNqqtPbwShl8PMfMMslq2pxIkaV1pW8DSMQBCnVpecK/g6vA1mIJxH1lhZJgUXcrBMup0F&#10;xtqe+ZNOe5+LAGEXo4LC+zqW0qUFGXRDWxMHL7ONQR9kk0vd4DnATSVHUfQsDZYcFgqs6bWg9Lj/&#10;Mwp+p98f1fjqdITbTTmfj+TPepcp1e+1qxcQnlr/H36037WCyWQK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3ALMYAAADcAAAADwAAAAAAAAAAAAAAAACYAgAAZHJz&#10;L2Rvd25yZXYueG1sUEsFBgAAAAAEAAQA9QAAAIsDAAAAAA==&#10;" path="m30,40l75,,30,40r,l30,40,27,55,20,65,12,75,,82,,75,,70,3,62,5,57r5,-5l17,47r5,-5l30,40xe" fillcolor="#f3be00" stroked="f">
                  <v:path arrowok="t" o:connecttype="custom" o:connectlocs="30,40;75,0;30,40;30,40;30,40;27,55;20,65;12,75;0,82;0,75;0,70;3,62;5,57;10,52;17,47;22,42;30,40" o:connectangles="0,0,0,0,0,0,0,0,0,0,0,0,0,0,0,0,0"/>
                </v:shape>
                <v:shape id="Freeform 7649" o:spid="_x0000_s1584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bSb4A&#10;AADcAAAADwAAAGRycy9kb3ducmV2LnhtbERPuwrCMBTdBf8hXMFFNLWg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VG0m+AAAA3AAAAA8AAAAAAAAAAAAAAAAAmAIAAGRycy9kb3ducmV2&#10;LnhtbFBLBQYAAAAABAAEAPUAAACDAwAAAAA=&#10;" path="m30,40l75,,30,40r,l30,40,27,55,20,65,12,75,,82,,75,,70,3,62,5,57r5,-5l17,47r5,-5l30,40e" filled="f" strokecolor="#e77817" strokeweight="0">
                  <v:path arrowok="t" o:connecttype="custom" o:connectlocs="30,40;75,0;30,40;30,40;30,40;27,55;20,65;12,75;0,82;0,75;0,70;3,62;5,57;10,52;17,47;22,42;30,40" o:connectangles="0,0,0,0,0,0,0,0,0,0,0,0,0,0,0,0,0"/>
                </v:shape>
                <v:shape id="Freeform 7650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388UA&#10;AADcAAAADwAAAGRycy9kb3ducmV2LnhtbESP0WrCQBRE3wv+w3IFX0rd2DbSRleRitLmzSQfcJu9&#10;JsHs3ZBdTfr3bqHQx2FmzjDr7WhacaPeNZYVLOYRCOLS6oYrBUV+eHoD4TyyxtYyKfghB9vN5GGN&#10;ibYDn+iW+UoECLsEFdTed4mUrqzJoJvbjjh4Z9sb9EH2ldQ9DgFuWvkcRUtpsOGwUGNHHzWVl+xq&#10;FDxyRnuT5un3S/76ddaXqoiOO6Vm03G3AuFp9P/hv/anVhDH7/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7fzxQAAANwAAAAPAAAAAAAAAAAAAAAAAJgCAABkcnMv&#10;ZG93bnJldi54bWxQSwUGAAAAAAQABAD1AAAAigMAAAAA&#10;" path="m33,40l72,,33,40r,l33,40,30,53,23,65,13,73,,80,,75,3,68,5,63,8,55r5,-5l18,45r7,-2l33,40xe" fillcolor="#f3be00" stroked="f">
                  <v:path arrowok="t" o:connecttype="custom" o:connectlocs="33,40;72,0;33,40;33,40;33,40;30,53;23,65;13,73;0,80;0,75;3,68;5,63;8,55;13,50;18,45;25,43;33,40" o:connectangles="0,0,0,0,0,0,0,0,0,0,0,0,0,0,0,0,0"/>
                </v:shape>
                <v:shape id="Freeform 7651" o:spid="_x0000_s1586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J98MA&#10;AADcAAAADwAAAGRycy9kb3ducmV2LnhtbERPz2vCMBS+C/sfwht402SOVelMyyjIPMjAuoHHZ/PW&#10;dmteShO1+++Xg+Dx4/u9zkfbiQsNvnWs4WmuQBBXzrRca/g8bGYrED4gG+wck4Y/8pBnD5M1psZd&#10;eU+XMtQihrBPUUMTQp9K6auGLPq564kj9+0GiyHCoZZmwGsMt51cKJVIiy3HhgZ7Khqqfsuz1dAm&#10;xU+ylEf+OJzev57NsVQ7VWg9fRzfXkEEGsNdfHNvjYaXJM6P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tJ98MAAADcAAAADwAAAAAAAAAAAAAAAACYAgAAZHJzL2Rv&#10;d25yZXYueG1sUEsFBgAAAAAEAAQA9QAAAIgDAAAAAA==&#10;" path="m33,40l72,,33,40r,l33,40,30,53,23,65,13,73,,80,,75,3,68,5,63,8,55r5,-5l18,45r7,-2l33,40e" filled="f" strokecolor="#e77817" strokeweight="0">
                  <v:path arrowok="t" o:connecttype="custom" o:connectlocs="33,40;72,0;33,40;33,40;33,40;30,53;23,65;13,73;0,80;0,75;3,68;5,63;8,55;13,50;18,45;25,43;33,40" o:connectangles="0,0,0,0,0,0,0,0,0,0,0,0,0,0,0,0,0"/>
                </v:shape>
                <v:shape id="Freeform 7652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q/MUA&#10;AADcAAAADwAAAGRycy9kb3ducmV2LnhtbESPQWvCQBSE74L/YXlCL6HZWFAkdRNUEHor2tbq7ZF9&#10;JqHZtyG7jdt/3y0UPA4z8w2zLoPpxEiDay0rmKcZCOLK6pZrBe9v+8cVCOeRNXaWScEPOSiL6WSN&#10;ubY3PtB49LWIEHY5Kmi873MpXdWQQZfanjh6VzsY9FEOtdQD3iLcdPIpy5bSYMtxocGedg1VX8dv&#10;owA/TuHVbJMuuYT9eN2cXSI/K6UeZmHzDMJT8Pfwf/tFK1gs5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Sr8xQAAANwAAAAPAAAAAAAAAAAAAAAAAJgCAABkcnMv&#10;ZG93bnJldi54bWxQSwUGAAAAAAQABAD1AAAAigMAAAAA&#10;" path="m,42l37,,,42xe" fillcolor="#f3be00" stroked="f">
                  <v:path arrowok="t" o:connecttype="custom" o:connectlocs="0,42;37,0;0,42" o:connectangles="0,0,0"/>
                </v:shape>
                <v:shape id="Freeform 7653" o:spid="_x0000_s1588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zX8YA&#10;AADcAAAADwAAAGRycy9kb3ducmV2LnhtbESPT0sDMRTE70K/Q3gFbzbrgkXXpkUKhXoS+0fx9tw8&#10;dxc3L2mS7q799E2h4HGYmd8ws8VgWtGRD41lBfeTDARxaXXDlYLddnX3CCJEZI2tZVLwRwEW89HN&#10;DAtte36nbhMrkSAcClRQx+gKKUNZk8EwsY44eT/WG4xJ+kpqj32Cm1bmWTaVBhtOCzU6WtZU/m6O&#10;RsF+1/XuqaTXr/zj6E4H/s7ePr1St+Ph5RlEpCH+h6/ttVbwMM3hciYd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rzX8YAAADcAAAADwAAAAAAAAAAAAAAAACYAgAAZHJz&#10;L2Rvd25yZXYueG1sUEsFBgAAAAAEAAQA9QAAAIsDAAAAAA==&#10;" path="m,42l37,,,42xe" filled="f" strokecolor="#e77817" strokeweight="0">
                  <v:path arrowok="t" o:connecttype="custom" o:connectlocs="0,42;37,0;0,42" o:connectangles="0,0,0"/>
                </v:shape>
                <v:shape id="Freeform 7654" o:spid="_x0000_s1589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O8UA&#10;AADcAAAADwAAAGRycy9kb3ducmV2LnhtbESPW2sCMRSE3wv+h3CEvtWs9YKsG8VWBKFPXhAfj5uz&#10;F9ycbJNU1/76plDo4zAz3zDZsjONuJHztWUFw0ECgji3uuZSwfGweZmB8AFZY2OZFDzIw3LRe8ow&#10;1fbOO7rtQykihH2KCqoQ2lRKn1dk0A9sSxy9wjqDIUpXSu3wHuGmka9JMpUGa44LFbb0XlF+3X+Z&#10;SHFybN6C+R4fi8O2XX9ePk5np9Rzv1vNQQTqwn/4r73VCibTE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fg7xQAAANwAAAAPAAAAAAAAAAAAAAAAAJgCAABkcnMv&#10;ZG93bnJldi54bWxQSwUGAAAAAAQABAD1AAAAigMAAAAA&#10;" path="m22,75l17,r5,75xm22,75r3,17l25,107r-3,8l17,120r-5,5l7,132,3,125,,115r,-8l,100,3,92,7,85r5,-8l22,75xe" fillcolor="#f3be00" stroked="f">
                  <v:path arrowok="t" o:connecttype="custom" o:connectlocs="22,75;17,0;22,75;22,75;25,92;25,107;22,115;17,120;12,125;7,132;3,125;0,115;0,107;0,100;3,92;7,85;12,77;22,75" o:connectangles="0,0,0,0,0,0,0,0,0,0,0,0,0,0,0,0,0,0"/>
                  <o:lock v:ext="edit" verticies="t"/>
                </v:shape>
                <v:shape id="Freeform 7655" o:spid="_x0000_s1590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5FsYA&#10;AADcAAAADwAAAGRycy9kb3ducmV2LnhtbESPQWvCQBSE74L/YXmCN90oVmrqJrSiIEgP2lo8PrKv&#10;SWj2bZJdTfrvu4LQ4zAz3zDrtDeVuFHrSssKZtMIBHFmdcm5gs+P3eQZhPPIGivLpOCXHKTJcLDG&#10;WNuOj3Q7+VwECLsYFRTe17GULivIoJvamjh437Y16INsc6lb7ALcVHIeRUtpsOSwUGBNm4Kyn9PV&#10;KJjvZ4fo8nZpSuqqr3Ozao7v20ap8ah/fQHhqff/4Ud7rxU8LRdw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K5FsYAAADcAAAADwAAAAAAAAAAAAAAAACYAgAAZHJz&#10;L2Rvd25yZXYueG1sUEsFBgAAAAAEAAQA9QAAAIsDAAAAAA==&#10;" path="m5,75l,,5,75xe" filled="f" strokecolor="#e15520" strokeweight="0">
                  <v:path arrowok="t" o:connecttype="custom" o:connectlocs="5,75;0,0;5,75" o:connectangles="0,0,0"/>
                </v:shape>
                <v:shape id="Freeform 7656" o:spid="_x0000_s1591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GecUA&#10;AADcAAAADwAAAGRycy9kb3ducmV2LnhtbESPzWrDMBCE74W8g9hAb40cg0PiRjFNS6HH5oekx621&#10;sYytlbFUx337qhDIcZiZb5h1MdpWDNT72rGC+SwBQVw6XXOl4Hh4f1qC8AFZY+uYFPySh2IzeVhj&#10;rt2VdzTsQyUihH2OCkwIXS6lLw1Z9DPXEUfv4nqLIcq+krrHa4TbVqZJspAWa44LBjt6NVQ2+x+r&#10;4HRcOTq8yUv6tfr8Ltvz1qTNTqnH6fjyDCLQGO7hW/tDK8gWG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8Z5xQAAANwAAAAPAAAAAAAAAAAAAAAAAJgCAABkcnMv&#10;ZG93bnJldi54bWxQSwUGAAAAAAQABAD1AAAAigMAAAAA&#10;" path="m22,r3,17l25,32r-3,8l17,45r-5,5l7,57,3,50,,40,,32,,25,3,17,7,10,12,2,22,e" filled="f" strokecolor="#e15520" strokeweight="0">
                  <v:path arrowok="t" o:connecttype="custom" o:connectlocs="22,0;25,17;25,32;22,40;17,45;12,50;7,57;3,50;0,40;0,32;0,25;3,17;7,10;12,2;22,0" o:connectangles="0,0,0,0,0,0,0,0,0,0,0,0,0,0,0"/>
                </v:shape>
                <v:shape id="Freeform 7657" o:spid="_x0000_s1592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708MA&#10;AADcAAAADwAAAGRycy9kb3ducmV2LnhtbESPQWvCQBSE7wX/w/IEb3VjsEGiq4hQEXsoNeL5kX1m&#10;g9m3IbtN4r/vFgo9DjPzDbPZjbYRPXW+dqxgMU9AEJdO11wpuBbvrysQPiBrbByTgid52G0nLxvM&#10;tRv4i/pLqESEsM9RgQmhzaX0pSGLfu5a4ujdXWcxRNlVUnc4RLhtZJokmbRYc1ww2NLBUPm4fFsF&#10;hUmXLvsoez73Axaf9TG9LY9Kzabjfg0i0Bj+w3/tk1bwlm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708MAAADcAAAADwAAAAAAAAAAAAAAAACYAgAAZHJzL2Rv&#10;d25yZXYueG1sUEsFBgAAAAAEAAQA9QAAAIgDAAAAAA==&#10;" path="m19,67l32,,19,67xm19,67r5,15l22,100r-3,5l17,112r-5,5l4,122,2,117,,107r,-7l,92,2,85,7,77r5,-7l19,67xe" fillcolor="#f3be00" stroked="f">
                  <v:path arrowok="t" o:connecttype="custom" o:connectlocs="19,67;32,0;19,67;19,67;24,82;22,100;19,105;17,112;12,117;4,122;2,117;0,107;0,100;0,92;2,85;7,77;12,70;19,67" o:connectangles="0,0,0,0,0,0,0,0,0,0,0,0,0,0,0,0,0,0"/>
                  <o:lock v:ext="edit" verticies="t"/>
                </v:shape>
                <v:shape id="Freeform 7658" o:spid="_x0000_s1593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YX8YA&#10;AADcAAAADwAAAGRycy9kb3ducmV2LnhtbESPQWsCMRSE7wX/Q3hCL6VmFbrKapRWsPRS6mop9PbY&#10;PDerm5clibr9902h4HGYmW+Yxaq3rbiQD41jBeNRBoK4crrhWsHnfvM4AxEissbWMSn4oQCr5eBu&#10;gYV2Vy7psou1SBAOBSowMXaFlKEyZDGMXEecvIPzFmOSvpba4zXBbSsnWZZLiw2nBYMdrQ1Vp93Z&#10;KvCvR84ePs4v382s3JZ7Y+N7/qXU/bB/noOI1Mdb+L/9phU85V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JYX8YAAADcAAAADwAAAAAAAAAAAAAAAACYAgAAZHJz&#10;L2Rvd25yZXYueG1sUEsFBgAAAAAEAAQA9QAAAIsDAAAAAA==&#10;" path="m,67l13,,,67xe" filled="f" strokecolor="#e15520" strokeweight="0">
                  <v:path arrowok="t" o:connecttype="custom" o:connectlocs="0,67;13,0;0,67" o:connectangles="0,0,0"/>
                </v:shape>
                <v:shape id="Freeform 7659" o:spid="_x0000_s1594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t2MMA&#10;AADcAAAADwAAAGRycy9kb3ducmV2LnhtbERPz2vCMBS+D/wfwhO8zXRliuuMIjpBEESdF2+P5q2t&#10;a15KErX1rzeHwY4f3+/pvDW1uJHzlWUFb8MEBHFudcWFgtP3+nUCwgdkjbVlUtCRh/ms9zLFTNs7&#10;H+h2DIWIIewzVFCG0GRS+rwkg35oG+LI/VhnMEToCqkd3mO4qWWaJGNpsOLYUGJDy5Ly3+PVKLhc&#10;HukW3z+qXbcfpavHedutvpxSg367+AQRqA3/4j/3RisYjePaeC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t2MMAAADcAAAADwAAAAAAAAAAAAAAAACYAgAAZHJzL2Rv&#10;d25yZXYueG1sUEsFBgAAAAAEAAQA9QAAAIgDAAAAAA==&#10;" path="m19,r5,15l22,33r-3,5l17,45r-5,5l4,55,2,50,,40,,33,,25,2,18,7,10,12,3,19,e" filled="f" strokecolor="#e15520" strokeweight="0">
                  <v:path arrowok="t" o:connecttype="custom" o:connectlocs="19,0;24,15;22,33;19,38;17,45;12,50;4,55;2,50;0,40;0,33;0,25;2,18;7,10;12,3;19,0" o:connectangles="0,0,0,0,0,0,0,0,0,0,0,0,0,0,0"/>
                </v:shape>
                <v:shape id="Freeform 7660" o:spid="_x0000_s1595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2gMQA&#10;AADcAAAADwAAAGRycy9kb3ducmV2LnhtbESPQWvCQBSE70L/w/IKvUjdKLi00VWKUvSiYFro9Zl9&#10;TYLZtyG7mvjvXUHwOMx8M8x82dtaXKj1lWMN41ECgjh3puJCw+/P9/sHCB+QDdaOScOVPCwXL4M5&#10;psZ1fKBLFgoRS9inqKEMoUml9HlJFv3INcTR+3etxRBlW0jTYhfLbS0nSaKkxYrjQokNrUrKT9nZ&#10;apiuT2sVDt3f1OT7zWp4VPVuorR+e+2/ZiAC9eEZftBbEzn1Cf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9oDEAAAA3AAAAA8AAAAAAAAAAAAAAAAAmAIAAGRycy9k&#10;b3ducmV2LnhtbFBLBQYAAAAABAAEAPUAAACJAwAAAAA=&#10;" path="m23,67l35,,23,67xm23,67r2,15l25,100r-2,5l18,112r-5,5l8,122,3,117r,-7l,100,3,92,5,85r5,-8l15,70r8,-3xe" fillcolor="#f3be00" stroked="f">
                  <v:path arrowok="t" o:connecttype="custom" o:connectlocs="23,67;35,0;23,67;23,67;25,82;25,100;23,105;18,112;13,117;8,122;3,117;3,110;0,100;3,92;5,85;10,77;15,70;23,67" o:connectangles="0,0,0,0,0,0,0,0,0,0,0,0,0,0,0,0,0,0"/>
                  <o:lock v:ext="edit" verticies="t"/>
                </v:shape>
                <v:shape id="Freeform 7661" o:spid="_x0000_s1596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/asMA&#10;AADcAAAADwAAAGRycy9kb3ducmV2LnhtbERPy2oCMRTdF/oP4Ra6qxmrVhmNIq2iG6GOD1xeJteZ&#10;weRmnESd/n2zKHR5OO/JrLVG3KnxlWMF3U4Cgjh3uuJCwX63fBuB8AFZo3FMCn7Iw2z6/DTBVLsH&#10;b+mehULEEPYpKihDqFMpfV6SRd9xNXHkzq6xGCJsCqkbfMRwa+R7knxIixXHhhJr+iwpv2Q3q8C1&#10;12yht/XR9A691ffXadnfXI1Sry/tfAwiUBv+xX/utVYwGMb58Uw8An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/asMAAADcAAAADwAAAAAAAAAAAAAAAACYAgAAZHJzL2Rv&#10;d25yZXYueG1sUEsFBgAAAAAEAAQA9QAAAIgDAAAAAA==&#10;" path="m,67l12,,,67xe" filled="f" strokecolor="#e15520" strokeweight="0">
                  <v:path arrowok="t" o:connecttype="custom" o:connectlocs="0,67;12,0;0,67" o:connectangles="0,0,0"/>
                </v:shape>
                <v:shape id="Freeform 7662" o:spid="_x0000_s1597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5n8UA&#10;AADcAAAADwAAAGRycy9kb3ducmV2LnhtbESPQWvCQBSE74L/YXmCt7qJ2Cqpq4ggWiyUxlLo7ZF9&#10;JsHs2yW7avz3rlDwOMzMN8x82ZlGXKj1tWUF6SgBQVxYXXOp4OeweZmB8AFZY2OZFNzIw3LR780x&#10;0/bK33TJQykihH2GCqoQXCalLyoy6EfWEUfvaFuDIcq2lLrFa4SbRo6T5E0arDkuVOhoXVFxys9G&#10;we8s+ftIy8l558ZuX39amW6/pFLDQbd6BxGoC8/wf3unFbxO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/mfxQAAANwAAAAPAAAAAAAAAAAAAAAAAJgCAABkcnMv&#10;ZG93bnJldi54bWxQSwUGAAAAAAQABAD1AAAAigMAAAAA&#10;" path="m23,r2,15l25,33r-2,5l18,45r-5,5l8,55,3,50r,-7l,33,3,25,5,18r5,-8l15,3,23,xe" filled="f" strokecolor="#e15520" strokeweight="0">
                  <v:path arrowok="t" o:connecttype="custom" o:connectlocs="23,0;25,15;25,33;23,38;18,45;13,50;8,55;3,50;3,43;0,33;3,25;5,18;10,10;15,3;23,0" o:connectangles="0,0,0,0,0,0,0,0,0,0,0,0,0,0,0"/>
                </v:shape>
                <v:shape id="Freeform 7663" o:spid="_x0000_s1598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NIsYA&#10;AADcAAAADwAAAGRycy9kb3ducmV2LnhtbESPW2vCQBSE3wX/w3IKfaubBrQlukrxUgUvUPXFt0P2&#10;NIlmz4bsGuO/dwsFH4eZ+YYZTVpTioZqV1hW8N6LQBCnVhecKTgeFm+fIJxH1lhaJgV3cjAZdzsj&#10;TLS98Q81e5+JAGGXoILc+yqR0qU5GXQ9WxEH79fWBn2QdSZ1jbcAN6WMo2ggDRYcFnKsaJpTetlf&#10;jYLTtlj483oZZzv6bq7VbjOfzZxSry/t1xCEp9Y/w//tlVbQ/4jh70w4An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NIsYAAADcAAAADwAAAAAAAAAAAAAAAACYAgAAZHJz&#10;L2Rvd25yZXYueG1sUEsFBgAAAAAEAAQA9QAAAIsDAAAAAA==&#10;" path="m22,74l15,r7,74xm22,74r5,18l24,107r-2,7l19,119r-4,8l7,132,5,124,2,117,,107,2,99,5,92r5,-8l15,77r7,-3xe" fillcolor="#f3be00" stroked="f">
                  <v:path arrowok="t" o:connecttype="custom" o:connectlocs="22,74;15,0;22,74;22,74;27,92;24,107;22,114;19,119;15,127;7,132;5,124;2,117;0,107;2,99;5,92;10,84;15,77;22,74" o:connectangles="0,0,0,0,0,0,0,0,0,0,0,0,0,0,0,0,0,0"/>
                  <o:lock v:ext="edit" verticies="t"/>
                </v:shape>
                <v:shape id="Freeform 7664" o:spid="_x0000_s1599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nXsUA&#10;AADcAAAADwAAAGRycy9kb3ducmV2LnhtbESPQWsCMRSE70L/Q3gFb5qti62sRqmtghcRrXp+bl43&#10;Szcvyybq+u+NUPA4zMw3zGTW2kpcqPGlYwVv/QQEce50yYWC/c+yNwLhA7LGyjEpuJGH2fSlM8FM&#10;uytv6bILhYgQ9hkqMCHUmZQ+N2TR911NHL1f11gMUTaF1A1eI9xWcpAk79JiyXHBYE1fhvK/3dkq&#10;WK23fjgyt818v6i+z6djWh44Var72n6OQQRqwzP8315pBcOPFB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GdexQAAANwAAAAPAAAAAAAAAAAAAAAAAJgCAABkcnMv&#10;ZG93bnJldi54bWxQSwUGAAAAAAQABAD1AAAAigMAAAAA&#10;" path="m7,74l,,7,74xe" filled="f" strokecolor="#e15520" strokeweight="0">
                  <v:path arrowok="t" o:connecttype="custom" o:connectlocs="7,74;0,0;7,74" o:connectangles="0,0,0"/>
                </v:shape>
                <v:shape id="Freeform 7665" o:spid="_x0000_s1600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3eccA&#10;AADcAAAADwAAAGRycy9kb3ducmV2LnhtbESPW0sDMRSE3wX/QziCbzbb4qVsm5bSUhWE4vbm62Fz&#10;TJZuTpZN3K7+eiMIfRxm5htmOu9dLTpqQ+VZwXCQgSAuva7YKNjv1ndjECEia6w9k4JvCjCfXV9N&#10;Mdf+zAV122hEgnDIUYGNscmlDKUlh2HgG+LkffrWYUyyNVK3eE5wV8tRlj1KhxWnBYsNLS2Vp+2X&#10;U1CY/fuL/RiaxZs/PI+648+m4JVStzf9YgIiUh8v4f/2q1bw8HQP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2d3nHAAAA3AAAAA8AAAAAAAAAAAAAAAAAmAIAAGRy&#10;cy9kb3ducmV2LnhtbFBLBQYAAAAABAAEAPUAAACMAwAAAAA=&#10;" path="m22,r5,18l24,33r-2,7l19,45r-4,8l7,58,5,50,2,43,,33,2,25,5,18r5,-8l15,3,22,e" filled="f" strokecolor="#e15520" strokeweight="0">
                  <v:path arrowok="t" o:connecttype="custom" o:connectlocs="22,0;27,18;24,33;22,40;19,45;15,53;7,58;5,50;2,43;0,33;2,25;5,18;10,10;15,3;22,0" o:connectangles="0,0,0,0,0,0,0,0,0,0,0,0,0,0,0"/>
                </v:shape>
                <v:shape id="Freeform 7666" o:spid="_x0000_s1601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YC8UA&#10;AADcAAAADwAAAGRycy9kb3ducmV2LnhtbESPQWvCQBSE70L/w/IKvenGgrVEV1FpIQcpaEQ9PrLP&#10;JJp9G3a3Gv99VxB6HGbmG2Y670wjruR8bVnBcJCAIC6srrlUsMu/+58gfEDW2FgmBXfyMJ+99KaY&#10;anvjDV23oRQRwj5FBVUIbSqlLyoy6Ae2JY7eyTqDIUpXSu3wFuGmke9J8iEN1hwXKmxpVVFx2f4a&#10;BZvh2Czz4/2Ym/05c5leH36+1kq9vXaLCYhAXfgPP9uZVjAaj+B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dgLxQAAANwAAAAPAAAAAAAAAAAAAAAAAJgCAABkcnMv&#10;ZG93bnJldi54bWxQSwUGAAAAAAQABAD1AAAAigMAAAAA&#10;" path="m22,78l22,r,78xm22,78r5,17l25,110r-3,7l20,122r-5,8l7,135,2,127,,120,,110r2,-8l5,95,7,88r8,-8l22,78xe" fillcolor="#f3be00" stroked="f">
                  <v:path arrowok="t" o:connecttype="custom" o:connectlocs="22,78;22,0;22,78;22,78;27,95;25,110;22,117;20,122;15,130;7,135;2,127;0,120;0,110;2,102;5,95;7,88;15,80;22,78" o:connectangles="0,0,0,0,0,0,0,0,0,0,0,0,0,0,0,0,0,0"/>
                  <o:lock v:ext="edit" verticies="t"/>
                </v:shape>
                <v:shape id="Freeform 7667" o:spid="_x0000_s1602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jo8cA&#10;AADcAAAADwAAAGRycy9kb3ducmV2LnhtbESPQWvCQBSE7wX/w/KEXkrdWDGV6CpasXgL2h7a22v2&#10;mQSzb9PsGqO/3i0IPQ4z8w0zW3SmEi01rrSsYDiIQBBnVpecK/j82DxPQDiPrLGyTAou5GAx7z3M&#10;MNH2zDtq9z4XAcIuQQWF93UipcsKMugGtiYO3sE2Bn2QTS51g+cAN5V8iaJYGiw5LBRY01tB2XF/&#10;MgquP7/p6ittR5P4sv1OKTZP72uj1GO/W05BeOr8f/je3moF49cY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5I6PHAAAA3AAAAA8AAAAAAAAAAAAAAAAAmAIAAGRy&#10;cy9kb3ducmV2LnhtbFBLBQYAAAAABAAEAPUAAACMAwAAAAA=&#10;" path="m,78l,,,78xe" filled="f" strokecolor="#e15520" strokeweight="0">
                  <v:path arrowok="t" o:connecttype="custom" o:connectlocs="0,78;0,0;0,78" o:connectangles="0,0,0"/>
                </v:shape>
                <v:shape id="Freeform 7668" o:spid="_x0000_s1603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HacMA&#10;AADcAAAADwAAAGRycy9kb3ducmV2LnhtbESPQYvCMBSE74L/ITxhb5oq7SrVKCJ08bAXddfzo3k2&#10;xealNFHrvzcLwh6HmfmGWW1624g7db52rGA6SUAQl07XXCn4ORXjBQgfkDU2jknBkzxs1sPBCnPt&#10;Hnyg+zFUIkLY56jAhNDmUvrSkEU/cS1x9C6usxii7CqpO3xEuG3kLEk+pcWa44LBlnaGyuvxZhVU&#10;37MynIvMfbVFunva3zQzRarUx6jfLkEE6sN/+N3eawXZfA5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HacMAAADcAAAADwAAAAAAAAAAAAAAAACYAgAAZHJzL2Rv&#10;d25yZXYueG1sUEsFBgAAAAAEAAQA9QAAAIgDAAAAAA==&#10;" path="m22,r5,17l25,32r-3,7l20,44r-5,8l7,57,2,49,,42,,32,2,24,5,17,7,10,15,2,22,e" filled="f" strokecolor="#e15520" strokeweight="0">
                  <v:path arrowok="t" o:connecttype="custom" o:connectlocs="22,0;27,17;25,32;22,39;20,44;15,52;7,57;2,49;0,42;0,32;2,24;5,17;7,10;15,2;22,0" o:connectangles="0,0,0,0,0,0,0,0,0,0,0,0,0,0,0"/>
                </v:shape>
                <v:shape id="Freeform 7669" o:spid="_x0000_s1604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sTMIA&#10;AADcAAAADwAAAGRycy9kb3ducmV2LnhtbERPyWrDMBC9B/oPYgq9xbIbmiZuFFMChlydhSa3qTW1&#10;TK2RsRTH/fvqUOjx8fZNMdlOjDT41rGCLElBENdOt9woOB3L+QqED8gaO8ek4Ic8FNuH2QZz7e5c&#10;0XgIjYgh7HNUYELocyl9bciiT1xPHLkvN1gMEQ6N1APeY7jt5HOaLqXFlmODwZ52hurvw80q2Gfr&#10;Y3aplouyDPXiY7pW5+bTKPX0OL2/gQg0hX/xn3uvFby8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KxMwgAAANwAAAAPAAAAAAAAAAAAAAAAAJgCAABkcnMvZG93&#10;bnJldi54bWxQSwUGAAAAAAQABAD1AAAAhwMAAAAA&#10;" path="m20,70l20,r,70xm20,70r5,18l25,103r-2,7l18,118r-5,5l8,127,3,120,,113r,-8l,98,3,88,8,80r5,-5l20,70xe" fillcolor="#f3be00" stroked="f">
                  <v:path arrowok="t" o:connecttype="custom" o:connectlocs="20,70;20,0;20,70;20,70;25,88;25,103;23,110;18,118;13,123;8,127;3,120;0,113;0,105;0,98;3,88;8,80;13,75;20,70" o:connectangles="0,0,0,0,0,0,0,0,0,0,0,0,0,0,0,0,0,0"/>
                  <o:lock v:ext="edit" verticies="t"/>
                </v:shape>
                <v:shape id="Freeform 7670" o:spid="_x0000_s1605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bc8UA&#10;AADcAAAADwAAAGRycy9kb3ducmV2LnhtbESPQWvCQBSE7wX/w/IEb3XT1hpNXaWUFoM304LXZ/Y1&#10;G5p9G7NrjP/eLRR6HGbmG2a1GWwjeup87VjBwzQBQVw6XXOl4Ovz434BwgdkjY1jUnAlD5v16G6F&#10;mXYX3lNfhEpECPsMFZgQ2kxKXxqy6KeuJY7et+sshii7SuoOLxFuG/mYJHNpsea4YLClN0PlT3G2&#10;CmanU77dNen7kyn6/GDS4pjrWqnJeHh9ARFoCP/hv3auFTynS/g9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JtzxQAAANwAAAAPAAAAAAAAAAAAAAAAAJgCAABkcnMv&#10;ZG93bnJldi54bWxQSwUGAAAAAAQABAD1AAAAigMAAAAA&#10;" path="m,70l,,,70xe" filled="f" strokecolor="#e15520" strokeweight="0">
                  <v:path arrowok="t" o:connecttype="custom" o:connectlocs="0,70;0,0;0,70" o:connectangles="0,0,0"/>
                </v:shape>
                <v:shape id="Freeform 7671" o:spid="_x0000_s1606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DG8IA&#10;AADcAAAADwAAAGRycy9kb3ducmV2LnhtbERPz2vCMBS+D/Y/hDfYbaYrTGo1yjYZ7LhacTs+m2dT&#10;bF5KE9vuvzcHwePH93u1mWwrBup941jB6ywBQVw53XCtYF9+vWQgfEDW2DomBf/kYbN+fFhhrt3I&#10;BQ27UIsYwj5HBSaELpfSV4Ys+pnriCN3cr3FEGFfS93jGMNtK9MkmUuLDccGgx19GqrOu4tVcNgv&#10;HJVbeUr/Fj/Hqv39MOm5UOr5aXpfggg0hbv45v7WCt6yOD+eiUd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IMbwgAAANwAAAAPAAAAAAAAAAAAAAAAAJgCAABkcnMvZG93&#10;bnJldi54bWxQSwUGAAAAAAQABAD1AAAAhwMAAAAA&#10;" path="m20,r5,18l25,33r-2,7l18,48r-5,5l8,57,3,50,,43,,35,,28,3,18,8,10,13,5,20,e" filled="f" strokecolor="#e15520" strokeweight="0">
                  <v:path arrowok="t" o:connecttype="custom" o:connectlocs="20,0;25,18;25,33;23,40;18,48;13,53;8,57;3,50;0,43;0,35;0,28;3,18;8,10;13,5;20,0" o:connectangles="0,0,0,0,0,0,0,0,0,0,0,0,0,0,0"/>
                </v:shape>
                <v:shape id="Freeform 7672" o:spid="_x0000_s1607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pmMYA&#10;AADcAAAADwAAAGRycy9kb3ducmV2LnhtbESPT2sCMRTE74V+h/AKvdXEgltZjSJC0UNpqS2Ct+fm&#10;7R/cvKxJdLffvikUPA4z8xtmvhxsK67kQ+NYw3ikQBAXzjRcafj+en2agggR2WDrmDT8UIDl4v5u&#10;jrlxPX/SdRcrkSAcctRQx9jlUoaiJoth5Dri5JXOW4xJ+koaj32C21Y+K5VJiw2nhRo7WtdUnHYX&#10;q2H98nbINmVpS/X+0alz5i/7/qj148OwmoGINMRb+L+9NRom0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pmMYAAADcAAAADwAAAAAAAAAAAAAAAACYAgAAZHJz&#10;L2Rvd25yZXYueG1sUEsFBgAAAAAEAAQA9QAAAIsDAAAAAA==&#10;" path="m22,73l10,,22,73xm22,73r3,17l25,105r-3,8l20,118r-5,7l7,130,5,123,2,115,,108,,98,2,90,7,83r8,-5l22,73xe" fillcolor="#f3be00" stroked="f">
                  <v:path arrowok="t" o:connecttype="custom" o:connectlocs="22,73;10,0;22,73;22,73;25,90;25,105;22,113;20,118;15,125;7,130;5,123;2,115;0,108;0,98;2,90;7,83;15,78;22,73" o:connectangles="0,0,0,0,0,0,0,0,0,0,0,0,0,0,0,0,0,0"/>
                  <o:lock v:ext="edit" verticies="t"/>
                </v:shape>
                <v:shape id="Freeform 7673" o:spid="_x0000_s1608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gMMA&#10;AADcAAAADwAAAGRycy9kb3ducmV2LnhtbESPUWvCMBSF34X9h3AHvmm6gkM60yIbijgQVmXPd81d&#10;U9bchCZq/ffLQNjj4ZzvHM6qGm0vLjSEzrGCp3kGgrhxuuNWwem4mS1BhIissXdMCm4UoCofJiss&#10;tLvyB13q2IpUwqFABSZGX0gZGkMWw9x54uR9u8FiTHJopR7wmsptL/Mse5YWO04LBj29Gmp+6rNV&#10;sPDmkK/r3m+/Pt+yyPv97d2jUtPHcf0CItIY/8N3eqcTt8zh70w6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kgMMAAADcAAAADwAAAAAAAAAAAAAAAACYAgAAZHJzL2Rv&#10;d25yZXYueG1sUEsFBgAAAAAEAAQA9QAAAIgDAAAAAA==&#10;" path="m12,73l,,12,73xe" filled="f" strokecolor="#e15520" strokeweight="0">
                  <v:path arrowok="t" o:connecttype="custom" o:connectlocs="12,73;0,0;12,73" o:connectangles="0,0,0"/>
                </v:shape>
                <v:shape id="Freeform 7674" o:spid="_x0000_s1609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dbMQA&#10;AADcAAAADwAAAGRycy9kb3ducmV2LnhtbESPT4vCMBTE74LfITzBm6ZWdtGuUdwVwaP/cPf4tnk2&#10;xealNFG7394sCB6HmfkNM1u0thI3anzpWMFomIAgzp0uuVBwPKwHExA+IGusHJOCP/KwmHc7M8y0&#10;u/OObvtQiAhhn6ECE0KdSelzQxb90NXE0Tu7xmKIsimkbvAe4baSaZK8S4slxwWDNX0Zyi/7q1Vw&#10;Ok4dHVbynP5Mt7959f1p0stOqX6vXX6ACNSGV/jZ3mgFb5Mx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HWzEAAAA3AAAAA8AAAAAAAAAAAAAAAAAmAIAAGRycy9k&#10;b3ducmV2LnhtbFBLBQYAAAAABAAEAPUAAACJAwAAAAA=&#10;" path="m22,r3,17l25,32r-3,8l20,45r-5,7l7,57,5,50,2,42,,35,,25,2,17,7,10,15,5,22,e" filled="f" strokecolor="#e15520" strokeweight="0">
                  <v:path arrowok="t" o:connecttype="custom" o:connectlocs="22,0;25,17;25,32;22,40;20,45;15,52;7,57;5,50;2,42;0,35;0,25;2,17;7,10;15,5;22,0" o:connectangles="0,0,0,0,0,0,0,0,0,0,0,0,0,0,0"/>
                </v:shape>
                <v:shape id="Freeform 7675" o:spid="_x0000_s1610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ptsQA&#10;AADcAAAADwAAAGRycy9kb3ducmV2LnhtbESPQWsCMRSE7wX/Q3iCF6nZWtvq1ihSKHjoRVvw+tg8&#10;N6HJy5Kkuv77RhA8DjPzDbNc996JE8VkAyt4mlQgiJugLbcKfr4/H+cgUkbW6AKTggslWK8GD0us&#10;dTjzjk773IoC4VSjApNzV0uZGkMe0yR0xMU7hugxFxlbqSOeC9w7Oa2qV+nRclkw2NGHoeZ3/+cV&#10;uOPYz6aLWI0P7sLm6+3ZLuxBqdGw37yDyNTne/jW3moFL/MZXM+U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abbEAAAA3AAAAA8AAAAAAAAAAAAAAAAAmAIAAGRycy9k&#10;b3ducmV2LnhtbFBLBQYAAAAABAAEAPUAAACJAwAAAAA=&#10;" path="m22,77l,,22,77xm22,77r5,18l30,112r,8l27,127r-5,5l17,140r-5,-8l10,122,7,115r,-10l7,97r3,-7l15,82r7,-5xe" fillcolor="#f3be00" stroked="f">
                  <v:path arrowok="t" o:connecttype="custom" o:connectlocs="22,77;0,0;22,77;22,77;27,95;30,112;30,120;27,127;22,132;17,140;12,132;10,122;7,115;7,105;7,97;10,90;15,82;22,77" o:connectangles="0,0,0,0,0,0,0,0,0,0,0,0,0,0,0,0,0,0"/>
                  <o:lock v:ext="edit" verticies="t"/>
                </v:shape>
                <v:shape id="Freeform 7676" o:spid="_x0000_s1611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4VcMA&#10;AADcAAAADwAAAGRycy9kb3ducmV2LnhtbESPQWvCQBSE7wX/w/KE3urGghKiq8SAEHpr4qG9PbLP&#10;JCb7NmS3Mf333YLgcZiZb5j9cTa9mGh0rWUF61UEgriyuuVawaU8v8UgnEfW2FsmBb/k4HhYvOwx&#10;0fbOnzQVvhYBwi5BBY33QyKlqxoy6FZ2IA7e1Y4GfZBjLfWI9wA3vXyPoq002HJYaHCgrKGqK36M&#10;gu9TkWb01dn29lGWeV3FJrdOqdflnO5AeJr9M/xo51rBJt7A/5lwBO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4VcMAAADcAAAADwAAAAAAAAAAAAAAAACYAgAAZHJzL2Rv&#10;d25yZXYueG1sUEsFBgAAAAAEAAQA9QAAAIgDAAAAAA==&#10;" path="m22,77l,,22,77xe" filled="f" strokecolor="#e15520" strokeweight="0">
                  <v:path arrowok="t" o:connecttype="custom" o:connectlocs="22,77;0,0;22,77" o:connectangles="0,0,0"/>
                </v:shape>
                <v:shape id="Freeform 7677" o:spid="_x0000_s1612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deMMA&#10;AADcAAAADwAAAGRycy9kb3ducmV2LnhtbESPUWvCMBSF34X9h3CFvWmiw1I7o4jg2JtU/QGX5q7t&#10;1txkTab13y+C4OPhnPMdzmoz2E5cqA+tYw2zqQJBXDnTcq3hfNpPchAhIhvsHJOGGwXYrF9GKyyM&#10;u3JJl2OsRYJwKFBDE6MvpAxVQxbD1Hni5H253mJMsq+l6fGa4LaTc6UyabHltNCgp11D1c/xz2pY&#10;frzl5JUqD3W2DaG8LX73317r1/GwfQcRaYjP8KP9aTQs8gz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deMMAAADcAAAADwAAAAAAAAAAAAAAAACYAgAAZHJzL2Rv&#10;d25yZXYueG1sUEsFBgAAAAAEAAQA9QAAAIgDAAAAAA==&#10;" path="m15,r5,18l23,35r,8l20,50r-5,5l10,63,5,55,3,45,,38,,28,,20,3,13,8,5,15,e" filled="f" strokecolor="#e15520" strokeweight="0">
                  <v:path arrowok="t" o:connecttype="custom" o:connectlocs="15,0;20,18;23,35;23,43;20,50;15,55;10,63;5,55;3,45;0,38;0,28;0,20;3,13;8,5;15,0" o:connectangles="0,0,0,0,0,0,0,0,0,0,0,0,0,0,0"/>
                </v:shape>
                <v:shape id="Freeform 7678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4nsYA&#10;AADcAAAADwAAAGRycy9kb3ducmV2LnhtbESPzWrDMBCE74W8g9hAbo2cQtzEjRKCoaEUcmh+XHxb&#10;rK1taq2Mpdru20eFQo7DzHzDbHajaURPnastK1jMIxDEhdU1lwou59fHFQjnkTU2lknBLznYbScP&#10;G0y0HfiD+pMvRYCwS1BB5X2bSOmKigy6uW2Jg/dlO4M+yK6UusMhwE0jn6IolgZrDgsVtpRWVHyf&#10;fowCU6ybKM6H42eap8uM9eH6zplSs+m4fwHhafT38H/7TStYrp7h70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I4nsYAAADcAAAADwAAAAAAAAAAAAAAAACYAgAAZHJz&#10;L2Rvd25yZXYueG1sUEsFBgAAAAAEAAQA9QAAAIsDAAAAAA==&#10;" path="m,l15,7,28,17r7,13l40,45,35,42,28,40,20,35,15,30,10,25,5,17,3,10,,xe" fillcolor="#f3be00" stroked="f">
                  <v:path arrowok="t" o:connecttype="custom" o:connectlocs="0,0;15,7;28,17;35,30;40,45;35,42;28,40;20,35;15,30;10,25;5,17;3,10;0,0" o:connectangles="0,0,0,0,0,0,0,0,0,0,0,0,0"/>
                </v:shape>
                <v:shape id="Freeform 7679" o:spid="_x0000_s1614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i5MIA&#10;AADcAAAADwAAAGRycy9kb3ducmV2LnhtbERPTWsCMRC9F/wPYQQvUrMtVGQ1itgWPJRC3eJ5TMbN&#10;4mayJKm7+uubQ6HHx/tebQbXiiuF2HhW8DQrQBBrbxquFXxX748LEDEhG2w9k4IbRdisRw8rLI3v&#10;+Yuuh1SLHMKxRAU2pa6UMmpLDuPMd8SZO/vgMGUYamkC9jnctfK5KObSYcO5wWJHO0v6cvhxCqb8&#10;Gt4qXen7yR6r6fGz/vDzXqnJeNguQSQa0r/4z703Cl4WeW0+k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qLkwgAAANwAAAAPAAAAAAAAAAAAAAAAAJgCAABkcnMvZG93&#10;bnJldi54bWxQSwUGAAAAAAQABAD1AAAAhwMAAAAA&#10;" path="m,l15,7,28,17r7,13l40,45,35,42,28,40,20,35,15,30,10,25,5,17,3,10,,e" filled="f" strokecolor="#e15520" strokeweight="0">
                  <v:path arrowok="t" o:connecttype="custom" o:connectlocs="0,0;15,7;28,17;35,30;40,45;35,42;28,40;20,35;15,30;10,25;5,17;3,10;0,0" o:connectangles="0,0,0,0,0,0,0,0,0,0,0,0,0"/>
                </v:shape>
                <v:shape id="Freeform 7680" o:spid="_x0000_s1615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RR8UA&#10;AADcAAAADwAAAGRycy9kb3ducmV2LnhtbESPQWvCQBSE7wX/w/KE3upGaSVGVxFB2ko9NApen9ln&#10;sph9G7Jbk/rru4VCj8PMfMMsVr2txY1abxwrGI8SEMSF04ZLBcfD9ikF4QOyxtoxKfgmD6vl4GGB&#10;mXYdf9ItD6WIEPYZKqhCaDIpfVGRRT9yDXH0Lq61GKJsS6lb7CLc1nKSJFNp0XBcqLChTUXFNf+y&#10;Cvb5++T5xI7vu+KIcno2249Xo9TjsF/PQQTqw3/4r/2mFbyk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pFHxQAAANwAAAAPAAAAAAAAAAAAAAAAAJgCAABkcnMv&#10;ZG93bnJldi54bWxQSwUGAAAAAAQABAD1AAAAigMAAAAA&#10;" path="m35,63r15,7l63,80r7,13l75,110r-7,-2l63,105r-8,-5l50,95,45,88,40,80,38,70,35,63xm35,63l,,35,63xe" fillcolor="#f3be00" stroked="f">
                  <v:path arrowok="t" o:connecttype="custom" o:connectlocs="35,63;50,70;63,80;70,93;75,110;68,108;63,105;55,100;50,95;45,88;40,80;38,70;35,63;35,63;0,0;35,63" o:connectangles="0,0,0,0,0,0,0,0,0,0,0,0,0,0,0,0"/>
                  <o:lock v:ext="edit" verticies="t"/>
                </v:shape>
                <v:shape id="Freeform 7681" o:spid="_x0000_s1616" style="position:absolute;left:6697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R3sAA&#10;AADcAAAADwAAAGRycy9kb3ducmV2LnhtbERPTYvCMBC9L/gfwgje1kTRVatRRBA8LILugtehGdti&#10;M6lJtPXfbw7CHh/ve7XpbC2e5EPlWMNoqEAQ585UXGj4/dl/zkGEiGywdkwaXhRgs+59rDAzruUT&#10;Pc+xECmEQ4YayhibTMqQl2QxDF1DnLir8xZjgr6QxmObwm0tx0p9SYsVp4YSG9qVlN/OD6tBntow&#10;vqjvmT1OLrOHcujl8a71oN9tlyAidfFf/HYfjIbpIs1PZ9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MR3sAAAADcAAAADwAAAAAAAAAAAAAAAACYAgAAZHJzL2Rvd25y&#10;ZXYueG1sUEsFBgAAAAAEAAQA9QAAAIUDAAAAAA==&#10;" path="m,l15,7,28,17r7,13l40,47,33,45,28,42,20,37,15,32,10,25,5,17,3,7,,xe" filled="f" strokecolor="#e15520" strokeweight="0">
                  <v:path arrowok="t" o:connecttype="custom" o:connectlocs="0,0;15,7;28,17;35,30;40,47;33,45;28,42;20,37;15,32;10,25;5,17;3,7;0,0" o:connectangles="0,0,0,0,0,0,0,0,0,0,0,0,0"/>
                </v:shape>
                <v:shape id="Freeform 7682" o:spid="_x0000_s1617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008YA&#10;AADcAAAADwAAAGRycy9kb3ducmV2LnhtbESPT2sCMRTE7wW/Q3hCbzWroG1Xo/iHgkU8uJaen8nr&#10;ZunmZd1E3X57Uyj0OMzMb5jZonO1uFIbKs8KhoMMBLH2puJSwcfx7ekFRIjIBmvPpOCHAizmvYcZ&#10;5sbf+EDXIpYiQTjkqMDG2ORSBm3JYRj4hjh5X751GJNsS2lavCW4q+UoyybSYcVpwWJDa0v6u7g4&#10;Bbp4Pu21fd/ujs25+ixXmzC5bJR67HfLKYhIXfwP/7W3RsH4dQi/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y008YAAADcAAAADwAAAAAAAAAAAAAAAACYAgAAZHJz&#10;L2Rvd25yZXYueG1sUEsFBgAAAAAEAAQA9QAAAIsDAAAAAA==&#10;" path="m35,63l,,35,63e" filled="f" strokecolor="#e15520" strokeweight="0">
                  <v:path arrowok="t" o:connecttype="custom" o:connectlocs="35,63;0,0;35,63" o:connectangles="0,0,0"/>
                </v:shape>
                <v:shape id="Freeform 7683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JFccA&#10;AADcAAAADwAAAGRycy9kb3ducmV2LnhtbESPQUsDMRSE7wX/Q3hCb23WrYquTYsI1qJe7ApeH5u3&#10;m62blzVJ221/fSMIHoeZ+YaZLwfbiT350DpWcDXNQBBXTrfcKPgsnyd3IEJE1tg5JgVHCrBcXIzm&#10;WGh34A/ab2IjEoRDgQpMjH0hZagMWQxT1xMnr3beYkzSN1J7PCS47WSeZbfSYstpwWBPT4aq783O&#10;KljVeVaWL6dr8zWr33/e/Da+1lulxpfD4wOISEP8D/+111rBzX0Ov2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uyRXHAAAA3AAAAA8AAAAAAAAAAAAAAAAAmAIAAGRy&#10;cy9kb3ducmV2LnhtbFBLBQYAAAAABAAEAPUAAACMAwAAAAA=&#10;" path="m,l15,5,27,15r8,10l42,40r-7,l27,38,20,33,15,28,7,23,5,15,,8,,xe" fillcolor="#f3be00" stroked="f">
                  <v:path arrowok="t" o:connecttype="custom" o:connectlocs="0,0;15,5;27,15;35,25;42,40;35,40;27,38;20,33;15,28;7,23;5,15;0,8;0,0" o:connectangles="0,0,0,0,0,0,0,0,0,0,0,0,0"/>
                </v:shape>
                <v:shape id="Freeform 7684" o:spid="_x0000_s1619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oYcYA&#10;AADcAAAADwAAAGRycy9kb3ducmV2LnhtbESPQWvCQBSE74L/YXmCF6mbttrW6CpFKOhJtKXa2yP7&#10;TGKzb0N2jcm/dwXB4zAz3zCzRWMKUVPlcssKnocRCOLE6pxTBT/fX08fIJxH1lhYJgUtOVjMu50Z&#10;xtpeeEv1zqciQNjFqCDzvoyldElGBt3QlsTBO9rKoA+ySqWu8BLgppAvUfQmDeYcFjIsaZlR8r87&#10;GwXLgz9t2tbsNUWj3/f1oP5Lxhul+r3mcwrCU+Mf4Xt7pRWMJ69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roYcYAAADcAAAADwAAAAAAAAAAAAAAAACYAgAAZHJz&#10;L2Rvd25yZXYueG1sUEsFBgAAAAAEAAQA9QAAAIsDAAAAAA==&#10;" path="m,l15,5,27,15r8,10l42,40r-7,l27,38,20,33,15,28,7,23,5,15,,8,,e" filled="f" strokecolor="#e15520" strokeweight="0">
                  <v:path arrowok="t" o:connecttype="custom" o:connectlocs="0,0;15,5;27,15;35,25;42,40;35,40;27,38;20,33;15,28;7,23;5,15;0,8;0,0" o:connectangles="0,0,0,0,0,0,0,0,0,0,0,0,0"/>
                </v:shape>
                <v:shape id="Freeform 7685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c4scA&#10;AADcAAAADwAAAGRycy9kb3ducmV2LnhtbESPS2vCQBSF94X+h+EW3BSdVFsfqaNIoNDaja+Nu0vm&#10;mqTN3Ikzo4n/vlModHk4j48zX3amFldyvrKs4GmQgCDOra64UHDYv/WnIHxA1lhbJgU38rBc3N/N&#10;MdW25S1dd6EQcYR9igrKEJpUSp+XZNAPbEMcvZN1BkOUrpDaYRvHTS2HSTKWBiuOhBIbykrKv3cX&#10;E7lf2Sc/Xjbn0fFjlLVufZtlk0qp3kO3egURqAv/4b/2u1bwMnu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l3OLHAAAA3AAAAA8AAAAAAAAAAAAAAAAAmAIAAGRy&#10;cy9kb3ducmV2LnhtbFBLBQYAAAAABAAEAPUAAACMAwAAAAA=&#10;" path="m40,59l,,40,59xe" fillcolor="#f3be00" stroked="f">
                  <v:path arrowok="t" o:connecttype="custom" o:connectlocs="40,59;0,0;40,59" o:connectangles="0,0,0"/>
                </v:shape>
                <v:shape id="Freeform 7686" o:spid="_x0000_s1621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S68UA&#10;AADcAAAADwAAAGRycy9kb3ducmV2LnhtbESPQWsCMRSE74X+h/AKXkpNXFmpW6NIscWrayk9PjbP&#10;3cXNy5qkuv33jSB4HGbmG2axGmwnzuRD61jDZKxAEFfOtFxr+Np/vLyCCBHZYOeYNPxRgNXy8WGB&#10;hXEX3tG5jLVIEA4Famhi7AspQ9WQxTB2PXHyDs5bjEn6WhqPlwS3ncyUmkmLLaeFBnt6b6g6lr9W&#10;g8qe1z+7+fTTf2cRD9PTcYvDRuvR07B+AxFpiPfwrb01GvJ5D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LrxQAAANwAAAAPAAAAAAAAAAAAAAAAAJgCAABkcnMv&#10;ZG93bnJldi54bWxQSwUGAAAAAAQABAD1AAAAigMAAAAA&#10;" path="m40,59l,,40,59xe" filled="f" strokecolor="#e15520" strokeweight="0">
                  <v:path arrowok="t" o:connecttype="custom" o:connectlocs="40,59;0,0;40,59" o:connectangles="0,0,0"/>
                </v:shape>
                <v:shape id="Freeform 7687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ZEsYA&#10;AADcAAAADwAAAGRycy9kb3ducmV2LnhtbESPQWvCQBSE7wX/w/IEb3WjVq2pq5SWioJQGj3Y2yP7&#10;mgSzb8Pu1sR/3y0IHoeZb4ZZrjtTiws5X1lWMBomIIhzqysuFBwPH4/PIHxA1lhbJgVX8rBe9R6W&#10;mGrb8hddslCIWMI+RQVlCE0qpc9LMuiHtiGO3o91BkOUrpDaYRvLTS3HSTKTBiuOCyU29FZSfs5+&#10;jYLpSC7a7x1vTtPjZ3Z6b+ZPk71TatDvXl9ABOrCPXyjtzpyi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ZEsYAAADcAAAADwAAAAAAAAAAAAAAAACYAgAAZHJz&#10;L2Rvd25yZXYueG1sUEsFBgAAAAAEAAQA9QAAAIsDAAAAAA==&#10;" path="m,l15,5r13,8l38,25r5,12l38,37,30,35,23,32,15,27,10,23,5,15,3,8,,xe" fillcolor="#f3be00" stroked="f">
                  <v:path arrowok="t" o:connecttype="custom" o:connectlocs="0,0;15,5;28,13;38,25;43,37;38,37;30,35;23,32;15,27;10,23;5,15;3,8;0,0" o:connectangles="0,0,0,0,0,0,0,0,0,0,0,0,0"/>
                </v:shape>
                <v:shape id="Freeform 7688" o:spid="_x0000_s1623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HK8MA&#10;AADcAAAADwAAAGRycy9kb3ducmV2LnhtbESPQYvCMBSE74L/ITxhb5q6sFqrUZZdBD3aevH2aJ5t&#10;bfNSmmyt/34jCB6HmfmG2ewG04ieOldZVjCfRSCIc6srLhScs/00BuE8ssbGMil4kIPddjzaYKLt&#10;nU/Up74QAcIuQQWl920ipctLMuhmtiUO3tV2Bn2QXSF1h/cAN438jKKFNFhxWCixpZ+S8jr9Mwqu&#10;y6Otb4d5n2J98b+POLvsOVPqYzJ8r0F4Gvw7/GoftIKv1RK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sHK8MAAADcAAAADwAAAAAAAAAAAAAAAACYAgAAZHJzL2Rv&#10;d25yZXYueG1sUEsFBgAAAAAEAAQA9QAAAIgDAAAAAA==&#10;" path="m,l15,5r13,8l38,25r5,12l38,37,30,35,23,32,15,27,10,23,5,15,3,8,,xe" filled="f" strokecolor="#e15520" strokeweight="0">
                  <v:path arrowok="t" o:connecttype="custom" o:connectlocs="0,0;15,5;28,13;38,25;43,37;38,37;30,35;23,32;15,27;10,23;5,15;3,8;0,0" o:connectangles="0,0,0,0,0,0,0,0,0,0,0,0,0"/>
                </v:shape>
                <v:shape id="Freeform 7689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p68AA&#10;AADcAAAADwAAAGRycy9kb3ducmV2LnhtbERPTWsCMRC9F/wPYYTealZBqVujFEHwJq5V6G3YTDeL&#10;m8maRE3/vTkIHh/ve7FKthM38qF1rGA8KkAQ10633Cj4OWw+PkGEiKyxc0wK/inAajl4W2Cp3Z33&#10;dKtiI3IIhxIVmBj7UspQG7IYRq4nztyf8xZjhr6R2uM9h9tOTopiJi22nBsM9rQ2VJ+rq1VwvujJ&#10;Lu3ag06Vmfnr8fdUbKdKvQ/T9xeISCm+xE/3ViuYzvPafCYfAb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Qp68AAAADcAAAADwAAAAAAAAAAAAAAAACYAgAAZHJzL2Rvd25y&#10;ZXYueG1sUEsFBgAAAAAEAAQA9QAAAIUDAAAAAA==&#10;" path="m42,52l,,42,52xe" fillcolor="#f3be00" stroked="f">
                  <v:path arrowok="t" o:connecttype="custom" o:connectlocs="42,52;0,0;42,52" o:connectangles="0,0,0"/>
                </v:shape>
                <v:shape id="Freeform 7690" o:spid="_x0000_s1625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YV8YA&#10;AADcAAAADwAAAGRycy9kb3ducmV2LnhtbESPX2vCQBDE34V+h2MLfdNLhZYaPUUUQWix9Q/o45Jb&#10;k9jcXshtNfrpvUKhj8PM/IYZTVpXqTM1ofRs4LmXgCLOvC05N7DbLrpvoIIgW6w8k4ErBZiMHzoj&#10;TK2/8JrOG8lVhHBI0UAhUqdah6wgh6Hna+LoHX3jUKJscm0bvES4q3Q/SV61w5LjQoE1zQrKvjc/&#10;zsDsa7VfBXk/yL5a3Oa308fnkjJjnh7b6RCUUCv/4b/20hp4GQzg90w8Anp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KYV8YAAADcAAAADwAAAAAAAAAAAAAAAACYAgAAZHJz&#10;L2Rvd25yZXYueG1sUEsFBgAAAAAEAAQA9QAAAIsDAAAAAA==&#10;" path="m42,52l,,42,52xe" filled="f" strokecolor="#e15520" strokeweight="0">
                  <v:path arrowok="t" o:connecttype="custom" o:connectlocs="42,52;0,0;42,52" o:connectangles="0,0,0"/>
                </v:shape>
                <v:shape id="Freeform 7691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yUMMA&#10;AADcAAAADwAAAGRycy9kb3ducmV2LnhtbERPTYvCMBC9C/sfwizsTVMVVKpRVkVYFhaxFfE4NGNb&#10;t5nUJmr99+YgeHy879miNZW4UeNKywr6vQgEcWZ1ybmCfbrpTkA4j6yxskwKHuRgMf/ozDDW9s47&#10;uiU+FyGEXYwKCu/rWEqXFWTQ9WxNHLiTbQz6AJtc6gbvIdxUchBFI2mw5NBQYE2rgrL/5GoUXHfb&#10;3+GxP14/Dsv2b3nO0stlkCr19dl+T0F4av1b/HL/aAWjKMwP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1yUMMAAADcAAAADwAAAAAAAAAAAAAAAACYAgAAZHJzL2Rv&#10;d25yZXYueG1sUEsFBgAAAAAEAAQA9QAAAIgDAAAAAA==&#10;" path="m,l17,2r13,8l40,22r7,13l40,35r-8,l25,30,17,25,12,20,5,15,2,7,,xe" fillcolor="#f3be00" stroked="f">
                  <v:path arrowok="t" o:connecttype="custom" o:connectlocs="0,0;17,2;30,10;40,22;47,35;40,35;32,35;25,30;17,25;12,20;5,15;2,7;0,0" o:connectangles="0,0,0,0,0,0,0,0,0,0,0,0,0"/>
                </v:shape>
                <v:shape id="Freeform 7692" o:spid="_x0000_s1627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UucQA&#10;AADcAAAADwAAAGRycy9kb3ducmV2LnhtbESPzWrDMBCE74W8g9hAb42UgkNxo4TS1KTX/GF8W6yN&#10;bWqtHEtxnLePCoUeh5n5hlmuR9uKgXrfONYwnykQxKUzDVcajofs5Q2ED8gGW8ek4U4e1qvJ0xJT&#10;4268o2EfKhEh7FPUUIfQpVL6siaLfuY64uidXW8xRNlX0vR4i3DbylelFtJiw3Ghxo4+ayp/9ler&#10;4YBfl7xQSZ4kp1272Z5Mdi6C1s/T8eMdRKAx/If/2t9Gw0LN4f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lLnEAAAA3AAAAA8AAAAAAAAAAAAAAAAAmAIAAGRycy9k&#10;b3ducmV2LnhtbFBLBQYAAAAABAAEAPUAAACJAwAAAAA=&#10;" path="m,l17,2r13,8l40,22r7,13l40,35r-8,l25,30,17,25,12,20,5,15,2,7,,e" filled="f" strokecolor="#e15520" strokeweight="0">
                  <v:path arrowok="t" o:connecttype="custom" o:connectlocs="0,0;17,2;30,10;40,22;47,35;40,35;32,35;25,30;17,25;12,20;5,15;2,7;0,0" o:connectangles="0,0,0,0,0,0,0,0,0,0,0,0,0"/>
                </v:shape>
                <v:shape id="Freeform 7693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y7MMA&#10;AADcAAAADwAAAGRycy9kb3ducmV2LnhtbESPzWrDMBCE74G+g9hAbokUH0xxogQn0NJAL03yAIu1&#10;tUytlbHkn759FSjkOMzMN8z+OLtWjNSHxrOG7UaBIK68abjWcL+9rV9BhIhssPVMGn4pwPHwsthj&#10;YfzEXzReYy0ShEOBGmyMXSFlqCw5DBvfESfv2/cOY5J9LU2PU4K7VmZK5dJhw2nBYkdnS9XPdXAa&#10;/Kks37vMqmGbD3iR43T+vJRar5ZzuQMRaY7P8H/7w2jIVQaPM+kI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y7MMAAADcAAAADwAAAAAAAAAAAAAAAACYAgAAZHJzL2Rv&#10;d25yZXYueG1sUEsFBgAAAAAEAAQA9QAAAIgDAAAAAA==&#10;" path="m47,58l,,47,58xe" fillcolor="#f3be00" stroked="f">
                  <v:path arrowok="t" o:connecttype="custom" o:connectlocs="47,58;0,0;47,58" o:connectangles="0,0,0"/>
                </v:shape>
                <v:shape id="Freeform 7694" o:spid="_x0000_s1629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eXcQA&#10;AADcAAAADwAAAGRycy9kb3ducmV2LnhtbESPQWvCQBSE7wX/w/KEXqRuWjFodJXSqujNRvH8yD6T&#10;YPZtyG40/ntXEHocZuYbZr7sTCWu1LjSsoLPYQSCOLO65FzB8bD+mIBwHlljZZkU3MnBctF7m2Oi&#10;7Y3/6Jr6XAQIuwQVFN7XiZQuK8igG9qaOHhn2xj0QTa51A3eAtxU8iuKYmmw5LBQYE0/BWWXtDUK&#10;dvdpm/6uNniJ9ziatNVpPJAbpd773fcMhKfO/4df7a1WEEc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nl3EAAAA3AAAAA8AAAAAAAAAAAAAAAAAmAIAAGRycy9k&#10;b3ducmV2LnhtbFBLBQYAAAAABAAEAPUAAACJAwAAAAA=&#10;" path="m47,58l,,47,58xe" filled="f" strokecolor="#e15520" strokeweight="0">
                  <v:path arrowok="t" o:connecttype="custom" o:connectlocs="47,58;0,0;47,58" o:connectangles="0,0,0"/>
                </v:shape>
                <v:shape id="Freeform 7695" o:spid="_x0000_s1630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JKsQA&#10;AADcAAAADwAAAGRycy9kb3ducmV2LnhtbESPQWvCQBSE74X+h+UVvBTdKBKS1FWCIIilhxq9P7Kv&#10;2WD2bciuGv99Vyj0OMzMN8xqM9pO3GjwrWMF81kCgrh2uuVGwanaTTMQPiBr7ByTggd52KxfX1ZY&#10;aHfnb7odQyMihH2BCkwIfSGlrw1Z9DPXE0fvxw0WQ5RDI/WA9wi3nVwkSSotthwXDPa0NVRfjler&#10;4OvT51eTVfx+rrJDbvIybS+lUpO3sfwAEWgM/+G/9l4rSJMl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iSrEAAAA3AAAAA8AAAAAAAAAAAAAAAAAmAIAAGRycy9k&#10;b3ducmV2LnhtbFBLBQYAAAAABAAEAPUAAACJAwAAAAA=&#10;" path="m,l17,5r13,8l40,23r7,15l40,38,32,35,25,33,20,28,12,23,8,15,3,8,,xe" fillcolor="#f3be00" stroked="f">
                  <v:path arrowok="t" o:connecttype="custom" o:connectlocs="0,0;17,5;30,13;40,23;47,38;40,38;32,35;25,33;20,28;12,23;8,15;3,8;0,0" o:connectangles="0,0,0,0,0,0,0,0,0,0,0,0,0"/>
                </v:shape>
              </v:group>
              <v:group id="Group 7696" o:spid="_x0000_s1631" style="position:absolute;left:4400;top:457;width:3239;height:6610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<v:shape id="Freeform 7697" o:spid="_x0000_s1632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gj8QA&#10;AADcAAAADwAAAGRycy9kb3ducmV2LnhtbESPQWsCMRSE74X+h/AKvRRNWnCpq1FEKLRHV4V6e2ye&#10;u6ublzWJuv57IxR6HGbmG2Y6720rLuRD41jD+1CBIC6dabjSsFl/DT5BhIhssHVMGm4UYD57fppi&#10;btyVV3QpYiUShEOOGuoYu1zKUNZkMQxdR5y8vfMWY5K+ksbjNcFtKz+UyqTFhtNCjR0tayqPxdlq&#10;2J52b4fl+ndsPYZddlbNqPi5af360i8mICL18T/81/42GjKVweNMO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YI/EAAAA3AAAAA8AAAAAAAAAAAAAAAAAmAIAAGRycy9k&#10;b3ducmV2LnhtbFBLBQYAAAAABAAEAPUAAACJAwAAAAA=&#10;" path="m,l17,5r13,8l40,23r7,15l40,38,32,35,25,33,20,28,12,23,8,15,3,8,,xe" filled="f" strokecolor="#e15520" strokeweight="0">
                  <v:path arrowok="t" o:connecttype="custom" o:connectlocs="0,0;17,5;30,13;40,23;47,38;40,38;32,35;25,33;20,28;12,23;8,15;3,8;0,0" o:connectangles="0,0,0,0,0,0,0,0,0,0,0,0,0"/>
                </v:shape>
                <v:shape id="Freeform 7698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AyMUA&#10;AADcAAAADwAAAGRycy9kb3ducmV2LnhtbESPT2vCQBTE7wW/w/IKXoruKq2G1E1QQeix8Q/t8ZF9&#10;TUKzb2N21fTbdwsFj8PM/IZZ5YNtxZV63zjWMJsqEMSlMw1XGo6H3SQB4QOywdYxafghD3k2elhh&#10;atyNC7ruQyUihH2KGuoQulRKX9Zk0U9dRxy9L9dbDFH2lTQ93iLctnKu1EJabDgu1NjRtqbye3+x&#10;GopyfU7U53KTfBTt87s60csFn7QePw7rVxCBhnAP/7ffjIaFW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UDIxQAAANwAAAAPAAAAAAAAAAAAAAAAAJgCAABkcnMv&#10;ZG93bnJldi54bWxQSwUGAAAAAAQABAD1AAAAigMAAAAA&#10;" path="m47,55l,,47,55xe" fillcolor="#f3be00" stroked="f">
                  <v:path arrowok="t" o:connecttype="custom" o:connectlocs="47,55;0,0;47,55" o:connectangles="0,0,0"/>
                </v:shape>
                <v:shape id="Freeform 7699" o:spid="_x0000_s1634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A7sIA&#10;AADcAAAADwAAAGRycy9kb3ducmV2LnhtbERPz2vCMBS+D/Y/hDfwMjSZBzdqU9kcA51eVsXzo3mm&#10;xealNJlW/3pzGOz48f3OF4NrxZn60HjW8DJRIIgrbxq2Gva7r/EbiBCRDbaeScOVAiyKx4ccM+Mv&#10;/EPnMlqRQjhkqKGOscukDFVNDsPEd8SJO/reYUywt9L0eEnhrpVTpWbSYcOpocaOljVVp/LXabCH&#10;783nK175RusPtlu1f15ulNajp+F9DiLSEP/Ff+6V0TBTaW06k4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IDuwgAAANwAAAAPAAAAAAAAAAAAAAAAAJgCAABkcnMvZG93&#10;bnJldi54bWxQSwUGAAAAAAQABAD1AAAAhwMAAAAA&#10;" path="m47,55l,,47,55xe" filled="f" strokecolor="#e15520" strokeweight="0">
                  <v:path arrowok="t" o:connecttype="custom" o:connectlocs="47,55;0,0;47,55" o:connectangles="0,0,0"/>
                </v:shape>
                <v:shape id="Freeform 7700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8u8AA&#10;AADcAAAADwAAAGRycy9kb3ducmV2LnhtbESPzQrCMBCE74LvEFbwpqkeRKtRRBTEn4M/D7A2a1ts&#10;NqWJtb69EQSPw8x8w8wWjSlETZXLLSsY9CMQxInVOacKrpdNbwzCeWSNhWVS8CYHi3m7NcNY2xef&#10;qD77VAQIuxgVZN6XsZQuycig69uSOHh3Wxn0QVap1BW+AtwUchhFI2kw57CQYUmrjJLH+WkU1DUd&#10;jLvZI8pkvcfHcbcqDzulup1mOQXhqfH/8K+91QpG0QS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m8u8AAAADcAAAADwAAAAAAAAAAAAAAAACYAgAAZHJzL2Rvd25y&#10;ZXYueG1sUEsFBgAAAAAEAAQA9QAAAIUDAAAAAA==&#10;" path="m,l10,r7,2l24,5r5,5l34,15r5,7l42,30r2,10l39,40,32,37,24,35,17,30,12,22,5,15,2,7,,xe" fillcolor="#f3be00" stroked="f">
                  <v:path arrowok="t" o:connecttype="custom" o:connectlocs="0,0;10,0;17,2;24,5;29,10;34,15;39,22;42,30;44,40;39,40;32,37;24,35;17,30;12,22;5,15;2,7;0,0" o:connectangles="0,0,0,0,0,0,0,0,0,0,0,0,0,0,0,0,0"/>
                </v:shape>
                <v:shape id="Freeform 7701" o:spid="_x0000_s1636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5gcAA&#10;AADcAAAADwAAAGRycy9kb3ducmV2LnhtbERPTYvCMBC9C/6HMII3TdVdkWoUkRX0tNh68Dg0Y1ts&#10;JiXJ1vrvNwfB4+N9b3a9aURHzteWFcymCQjiwuqaSwXX/DhZgfABWWNjmRS8yMNuOxxsMNX2yRfq&#10;slCKGMI+RQVVCG0qpS8qMuintiWO3N06gyFCV0rt8BnDTSPnSbKUBmuODRW2dKioeGR/RsH3uZv/&#10;nH5viy93yfPz9XFoG86UGo/6/RpEoD58xG/3SStYzuL8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r5gcAAAADcAAAADwAAAAAAAAAAAAAAAACYAgAAZHJzL2Rvd25y&#10;ZXYueG1sUEsFBgAAAAAEAAQA9QAAAIUDAAAAAA==&#10;" path="m,l10,r7,2l24,5r5,5l34,15r5,7l42,30r2,10l39,40,32,37,24,35,17,30,12,22,5,15,2,7,,e" filled="f" strokecolor="#e15520" strokeweight="0">
                  <v:path arrowok="t" o:connecttype="custom" o:connectlocs="0,0;10,0;17,2;24,5;29,10;34,15;39,22;42,30;44,40;39,40;32,37;24,35;17,30;12,22;5,15;2,7;0,0" o:connectangles="0,0,0,0,0,0,0,0,0,0,0,0,0,0,0,0,0"/>
                </v:shape>
                <v:shape id="Freeform 7702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6acQA&#10;AADcAAAADwAAAGRycy9kb3ducmV2LnhtbESPQWvCQBSE70L/w/IK3nSTFEOJrtIKQqR4UHvw+Mw+&#10;k7TZtyG7Nem/dwXB4zAz3zCL1WAacaXO1ZYVxNMIBHFhdc2lgu/jZvIOwnlkjY1lUvBPDlbLl9EC&#10;M2173tP14EsRIOwyVFB532ZSuqIig25qW+LgXWxn0AfZlVJ32Ae4aWQSRak0WHNYqLCldUXF7+HP&#10;KDj+SPrsk7fTbvuVD+c4yVOaWaXGr8PHHISnwT/Dj3auFaRxDP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OmnEAAAA3AAAAA8AAAAAAAAAAAAAAAAAmAIAAGRycy9k&#10;b3ducmV2LnhtbFBLBQYAAAAABAAEAPUAAACJAwAAAAA=&#10;" path="m48,63l,,48,63xe" fillcolor="#f3be00" stroked="f">
                  <v:path arrowok="t" o:connecttype="custom" o:connectlocs="48,63;0,0;48,63" o:connectangles="0,0,0"/>
                </v:shape>
                <v:shape id="Freeform 7703" o:spid="_x0000_s1638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gB8QA&#10;AADcAAAADwAAAGRycy9kb3ducmV2LnhtbESPQWvCQBSE74L/YXmCN7OJgi3RVaQQ6KEHTVvo8SX7&#10;TILZtyG7TeK/d4VCj8PMfMPsj5NpxUC9aywrSKIYBHFpdcOVgq/PbPUKwnlkja1lUnAnB8fDfLbH&#10;VNuRLzTkvhIBwi5FBbX3XSqlK2sy6CLbEQfvanuDPsi+krrHMcBNK9dxvJUGGw4LNXb0VlN5y3+N&#10;AqqG7CxvHxe7Qc6Tn1PRfb8USi0X02kHwtPk/8N/7XetYJus4XkmHA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oAfEAAAA3AAAAA8AAAAAAAAAAAAAAAAAmAIAAGRycy9k&#10;b3ducmV2LnhtbFBLBQYAAAAABAAEAPUAAACJAwAAAAA=&#10;" path="m48,63l,,48,63xe" filled="f" strokecolor="#e15520" strokeweight="0">
                  <v:path arrowok="t" o:connecttype="custom" o:connectlocs="48,63;0,0;48,63" o:connectangles="0,0,0"/>
                </v:shape>
                <v:shape id="Freeform 7704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vM8YA&#10;AADcAAAADwAAAGRycy9kb3ducmV2LnhtbESPX2vCQBDE3wv9DscWfKt3sSJt9JSiFAQp1D/Q+rbk&#10;tkkwtxdyq8Zv3ysU+jjMzG+Y2aL3jbpQF+vAFrKhAUVcBFdzaeGwf3t8BhUF2WETmCzcKMJifn83&#10;w9yFK2/pspNSJQjHHC1UIm2udSwq8hiHoSVO3nfoPEqSXaldh9cE940eGTPRHmtOCxW2tKyoOO3O&#10;3sLJ7FdHHteZ2XyM2q/3zxcJB7F28NC/TkEJ9fIf/muvnYVJ9gS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1vM8YAAADcAAAADwAAAAAAAAAAAAAAAACYAgAAZHJz&#10;L2Rvd25yZXYueG1sUEsFBgAAAAAEAAQA9QAAAIsDAAAAAA==&#10;" path="m32,67l,,32,67r,l32,67r15,8l57,87r8,15l69,120r-7,-3l55,115r-8,-8l42,102,37,95,35,85,32,77r,-10xe" fillcolor="#f3be00" stroked="f">
                  <v:path arrowok="t" o:connecttype="custom" o:connectlocs="32,67;0,0;32,67;32,67;32,67;47,75;57,87;65,102;69,120;62,117;55,115;47,107;42,102;37,95;35,85;32,77;32,67" o:connectangles="0,0,0,0,0,0,0,0,0,0,0,0,0,0,0,0,0"/>
                </v:shape>
                <v:shape id="Freeform 7705" o:spid="_x0000_s1640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6acEA&#10;AADcAAAADwAAAGRycy9kb3ducmV2LnhtbESPzarCMBSE94LvEI5wdzatSJFqFBHrdesPrg/NsS02&#10;J6WJtvftbwTB5TAz3zCrzWAa8aLO1ZYVJFEMgriwuuZSwfWSTxcgnEfW2FgmBX/kYLMej1aYadvz&#10;iV5nX4oAYZehgsr7NpPSFRUZdJFtiYN3t51BH2RXSt1hH+CmkbM4TqXBmsNChS3tKioe56dR0J5y&#10;nm+Tx+9eH/wz7W95OjOJUj+TYbsE4Wnw3/CnfdQK0mQO7zPh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4umnBAAAA3AAAAA8AAAAAAAAAAAAAAAAAmAIAAGRycy9kb3du&#10;cmV2LnhtbFBLBQYAAAAABAAEAPUAAACGAwAAAAA=&#10;" path="m32,67l,,32,67r,l32,67r15,8l57,87r8,15l69,120r-7,-3l55,115r-8,-8l42,102,37,95,35,85,32,77r,-10e" filled="f" strokecolor="#e15520" strokeweight="0">
                  <v:path arrowok="t" o:connecttype="custom" o:connectlocs="32,67;0,0;32,67;32,67;32,67;47,75;57,87;65,102;69,120;62,117;55,115;47,107;42,102;37,95;35,85;32,77;32,67" o:connectangles="0,0,0,0,0,0,0,0,0,0,0,0,0,0,0,0,0"/>
                </v:shape>
                <v:shape id="Freeform 7706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K7sMA&#10;AADcAAAADwAAAGRycy9kb3ducmV2LnhtbESPwWrDMBBE74X8g9hAb41sh4bgRgl1oKXXOG16Xayt&#10;bWytjKTYzt9XhUKOw8y8YXaH2fRiJOdbywrSVQKCuLK65VrB5/ntaQvCB2SNvWVScCMPh/3iYYe5&#10;thOfaCxDLSKEfY4KmhCGXEpfNWTQr+xAHL0f6wyGKF0ttcMpwk0vsyTZSIMtx4UGBzo2VHXl1Sjo&#10;1l/h9l0M7bqTp4svygwn967U43J+fQERaA738H/7QyvYpM/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4K7sMAAADcAAAADwAAAAAAAAAAAAAAAACYAgAAZHJzL2Rv&#10;d25yZXYueG1sUEsFBgAAAAAEAAQA9QAAAIgDAAAAAA==&#10;" path="m35,62l,,35,62r,l35,62r15,8l60,82r7,15l72,112r-7,l58,107r-8,-5l45,95,40,87,35,80r,-10l35,62xe" fillcolor="#f3be00" stroked="f">
                  <v:path arrowok="t" o:connecttype="custom" o:connectlocs="35,62;0,0;35,62;35,62;35,62;50,70;60,82;67,97;72,112;65,112;58,107;50,102;45,95;40,87;35,80;35,70;35,62" o:connectangles="0,0,0,0,0,0,0,0,0,0,0,0,0,0,0,0,0"/>
                </v:shape>
                <v:shape id="Freeform 7707" o:spid="_x0000_s1642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SIMMA&#10;AADcAAAADwAAAGRycy9kb3ducmV2LnhtbESPzWrDMBCE74W8g9hAb43sUkxxo4QQ0p9j47b4ulhb&#10;y1RaGUuR3bevCoUeh5n5htnuF2dFoikMnhWUmwIEcef1wL2C97fHm3sQISJrtJ5JwTcF2O9WV1us&#10;tZ/5TKmJvcgQDjUqMDGOtZShM+QwbPxInL1PPzmMWU691BPOGe6svC2KSjocOC8YHOloqPtqLk7B&#10;c5vatrybkz2bdOIne3z9uDRKXa+XwwOISEv8D/+1X7SCqqz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xSIMMAAADcAAAADwAAAAAAAAAAAAAAAACYAgAAZHJzL2Rv&#10;d25yZXYueG1sUEsFBgAAAAAEAAQA9QAAAIgDAAAAAA==&#10;" path="m35,62l,,35,62r,l35,62r15,8l60,82r7,15l72,112r-7,l58,107r-8,-5l45,95,40,87,35,80r,-10l35,62e" filled="f" strokecolor="#e15520" strokeweight="0">
                  <v:path arrowok="t" o:connecttype="custom" o:connectlocs="35,62;0,0;35,62;35,62;35,62;50,70;60,82;67,97;72,112;65,112;58,107;50,102;45,95;40,87;35,80;35,70;35,62" o:connectangles="0,0,0,0,0,0,0,0,0,0,0,0,0,0,0,0,0"/>
                </v:shape>
                <v:shape id="Freeform 7708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g/cEA&#10;AADcAAAADwAAAGRycy9kb3ducmV2LnhtbESPQYvCMBSE7wv+h/AEb9u0e9C1GkUEWT2J0R/waJ5t&#10;sXkpTWzrvzcLC3scZuYbZr0dbSN66nztWEGWpCCIC2dqLhXcrofPbxA+IBtsHJOCF3nYbiYfa8yN&#10;G/hCvQ6liBD2OSqoQmhzKX1RkUWfuJY4enfXWQxRdqU0HQ4Rbhv5laZzabHmuFBhS/uKiod+WgXn&#10;ZXHpgx5eVGZt9tNobU9YKzWbjrsViEBj+A//tY9GwTxbwO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9oP3BAAAA3AAAAA8AAAAAAAAAAAAAAAAAmAIAAGRycy9kb3du&#10;cmV2LnhtbFBLBQYAAAAABAAEAPUAAACGAwAAAAA=&#10;" path="m37,57l,,37,57xe" fillcolor="#f3be00" stroked="f">
                  <v:path arrowok="t" o:connecttype="custom" o:connectlocs="37,57;0,0;37,57" o:connectangles="0,0,0"/>
                </v:shape>
                <v:shape id="Freeform 7709" o:spid="_x0000_s1644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6dcQA&#10;AADcAAAADwAAAGRycy9kb3ducmV2LnhtbERPy4rCMBTdC/5DuMJsZEydhWjHKI4oPhai9QGzuzR3&#10;2jLNTWmi1r83C8Hl4bzH08aU4ka1Kywr6PciEMSp1QVnCk7H5ecQhPPIGkvLpOBBDqaTdmuMsbZ3&#10;PtAt8ZkIIexiVJB7X8VSujQng65nK+LA/dnaoA+wzqSu8R7CTSm/omggDRYcGnKsaJ5T+p9cjYKZ&#10;G3VXi93pxwyvv/t0czxfttFSqY9OM/sG4anxb/HLvdYKBv2wNpwJR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OnXEAAAA3AAAAA8AAAAAAAAAAAAAAAAAmAIAAGRycy9k&#10;b3ducmV2LnhtbFBLBQYAAAAABAAEAPUAAACJAwAAAAA=&#10;" path="m37,57l,,37,57xe" filled="f" strokecolor="#e15520" strokeweight="0">
                  <v:path arrowok="t" o:connecttype="custom" o:connectlocs="37,57;0,0;37,57" o:connectangles="0,0,0"/>
                </v:shape>
                <v:shape id="Freeform 7710" o:spid="_x0000_s1645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Ki8MA&#10;AADcAAAADwAAAGRycy9kb3ducmV2LnhtbESPT4vCMBTE7wv7HcJb2NuaWpaiXaOIqHha/7LnR/Ns&#10;i81LSWKt334jCB6HmfkNM5n1phEdOV9bVjAcJCCIC6trLhWcjquvEQgfkDU2lknBnTzMpu9vE8y1&#10;vfGeukMoRYSwz1FBFUKbS+mLigz6gW2Jo3e2zmCI0pVSO7xFuGlkmiSZNFhzXKiwpUVFxeVwNQp2&#10;+25rls13/3dfZXruN+lv6tZKfX708x8QgfrwCj/bG60gG47hcSYe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3Ki8MAAADcAAAADwAAAAAAAAAAAAAAAACYAgAAZHJzL2Rv&#10;d25yZXYueG1sUEsFBgAAAAAEAAQA9QAAAIgDAAAAAA==&#10;" path="m25,69l27,,25,69xm25,69r2,18l25,102r-5,7l17,114r-7,5l5,122,3,117,,107,,99,3,92,5,84r5,-5l17,74r8,-5xe" fillcolor="#f3be00" stroked="f">
                  <v:path arrowok="t" o:connecttype="custom" o:connectlocs="25,69;27,0;25,69;25,69;27,87;25,102;20,109;17,114;10,119;5,122;3,117;0,107;0,99;3,92;5,84;10,79;17,74;25,69" o:connectangles="0,0,0,0,0,0,0,0,0,0,0,0,0,0,0,0,0,0"/>
                  <o:lock v:ext="edit" verticies="t"/>
                </v:shape>
                <v:shape id="Freeform 7711" o:spid="_x0000_s1646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BsMAA&#10;AADcAAAADwAAAGRycy9kb3ducmV2LnhtbERPTYvCMBC9C/6HMMLeNFW0SDWKCIV1D4LdBa9jM7bV&#10;ZlKarK3/3hwEj4/3vd72phYPal1lWcF0EoEgzq2uuFDw95uOlyCcR9ZYWyYFT3Kw3QwHa0y07fhE&#10;j8wXIoSwS1BB6X2TSOnykgy6iW2IA3e1rUEfYFtI3WIXwk0tZ1EUS4MVh4YSG9qXlN+zf6MAD313&#10;s4snpcdLkcb1TzY/Y6XU16jfrUB46v1H/HZ/awXxLMwPZ8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CBsMAAAADcAAAADwAAAAAAAAAAAAAAAACYAgAAZHJzL2Rvd25y&#10;ZXYueG1sUEsFBgAAAAAEAAQA9QAAAIUDAAAAAA==&#10;" path="m,69l2,,,69xe" filled="f" strokecolor="#e15520" strokeweight="0">
                  <v:path arrowok="t" o:connecttype="custom" o:connectlocs="0,69;2,0;0,69" o:connectangles="0,0,0"/>
                </v:shape>
                <v:shape id="Freeform 7712" o:spid="_x0000_s1647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AT8YA&#10;AADcAAAADwAAAGRycy9kb3ducmV2LnhtbESPS2vCQBSF94X+h+EWumsmShGJjiIVwVJcmPrA3SVz&#10;TYZm7qSZaYz++k5B6PJwHh9nOu9tLTpqvXGsYJCkIIgLpw2XCnafq5cxCB+QNdaOScGVPMxnjw9T&#10;zLS78Ja6PJQijrDPUEEVQpNJ6YuKLPrENcTRO7vWYoiyLaVu8RLHbS2HaTqSFg1HQoUNvVVUfOU/&#10;NkLk6eN93X0fctOb435zXb5u8abU81O/mIAI1If/8L291gpGww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BAT8YAAADcAAAADwAAAAAAAAAAAAAAAACYAgAAZHJz&#10;L2Rvd25yZXYueG1sUEsFBgAAAAAEAAQA9QAAAIsDAAAAAA==&#10;" path="m25,r2,18l25,33r-5,7l17,45r-7,5l5,53,3,48,,38,,30,3,23,5,15r5,-5l17,5,25,e" filled="f" strokecolor="#e15520" strokeweight="0">
                  <v:path arrowok="t" o:connecttype="custom" o:connectlocs="25,0;27,18;25,33;20,40;17,45;10,50;5,53;3,48;0,38;0,30;3,23;5,15;10,10;17,5;25,0" o:connectangles="0,0,0,0,0,0,0,0,0,0,0,0,0,0,0"/>
                </v:shape>
                <v:shape id="Freeform 7713" o:spid="_x0000_s1648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WO8UA&#10;AADcAAAADwAAAGRycy9kb3ducmV2LnhtbESPQWvCQBSE7wX/w/IEb3VjaKVEV1FBKDnVWMXjI/tM&#10;YrJvY3bV9N93CwWPw8x8w8yXvWnEnTpXWVYwGUcgiHOrKy4UfO+3rx8gnEfW2FgmBT/kYLkYvMwx&#10;0fbBO7pnvhABwi5BBaX3bSKly0sy6Ma2JQ7e2XYGfZBdIXWHjwA3jYyjaCoNVhwWSmxpU1JeZzej&#10;IDuc9l/1un5Pr7u3uDi66yXdpEqNhv1qBsJT75/h//anVjCNY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RY7xQAAANwAAAAPAAAAAAAAAAAAAAAAAJgCAABkcnMv&#10;ZG93bnJldi54bWxQSwUGAAAAAAQABAD1AAAAigMAAAAA&#10;" path="m24,65l42,,24,65xm24,62r,18l22,95r-7,12l2,115,,110r,-8l,92,2,85,5,77r5,-5l17,67r7,-5xe" fillcolor="#f3be00" stroked="f">
                  <v:path arrowok="t" o:connecttype="custom" o:connectlocs="24,65;42,0;24,65;24,62;24,80;22,95;15,107;2,115;0,110;0,102;0,92;2,85;5,77;10,72;17,67;24,62" o:connectangles="0,0,0,0,0,0,0,0,0,0,0,0,0,0,0,0"/>
                  <o:lock v:ext="edit" verticies="t"/>
                </v:shape>
                <v:shape id="Freeform 7714" o:spid="_x0000_s1649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jCsQA&#10;AADcAAAADwAAAGRycy9kb3ducmV2LnhtbESPQWvCQBSE74L/YXlCL6IbtQRJ3QRRWuyxWun1kX3J&#10;ps2+Ddmtif++Wyj0OMzMN8yuGG0rbtT7xrGC1TIBQVw63XCt4P3yvNiC8AFZY+uYFNzJQ5FPJzvM&#10;tBv4jW7nUIsIYZ+hAhNCl0npS0MW/dJ1xNGrXG8xRNnXUvc4RLht5TpJUmmx4bhgsKODofLr/G0V&#10;hOpjfjUrfn3Z7jfV5XE4dhI/lXqYjfsnEIHG8B/+a5+0gnS9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3owrEAAAA3AAAAA8AAAAAAAAAAAAAAAAAmAIAAGRycy9k&#10;b3ducmV2LnhtbFBLBQYAAAAABAAEAPUAAACJAwAAAAA=&#10;" path="m,65l18,,,65xe" filled="f" strokecolor="#e15520" strokeweight="0">
                  <v:path arrowok="t" o:connecttype="custom" o:connectlocs="0,65;18,0;0,65" o:connectangles="0,0,0"/>
                </v:shape>
                <v:shape id="Freeform 7715" o:spid="_x0000_s1650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SscMA&#10;AADcAAAADwAAAGRycy9kb3ducmV2LnhtbESPT4vCMBTE7wt+h/AEb2uq7opUo7grsqJe/Ht+NM+2&#10;2LyUJmr77Y2w4HGYmd8wk1ltCnGnyuWWFfS6EQjixOqcUwXHw/JzBMJ5ZI2FZVLQkIPZtPUxwVjb&#10;B+/ovvepCBB2MSrIvC9jKV2SkUHXtSVx8C62MuiDrFKpK3wEuClkP4qG0mDOYSHDkn4zSq77m1Hw&#10;N9gkaKKf87L51ovt+uR0k26V6rTr+RiEp9q/w//tlVYw7H/B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eSscMAAADcAAAADwAAAAAAAAAAAAAAAACYAgAAZHJzL2Rv&#10;d25yZXYueG1sUEsFBgAAAAAEAAQA9QAAAIgDAAAAAA==&#10;" path="m24,r,18l22,33,15,45,2,53,,48,,40,,30,2,23,5,15r5,-5l17,5,24,xe" filled="f" strokecolor="#e15520" strokeweight="0">
                  <v:path arrowok="t" o:connecttype="custom" o:connectlocs="24,0;24,18;22,33;15,45;2,53;0,48;0,40;0,30;2,23;5,15;10,10;17,5;24,0" o:connectangles="0,0,0,0,0,0,0,0,0,0,0,0,0"/>
                </v:shape>
                <v:shape id="Freeform 7716" o:spid="_x0000_s1651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OT8UA&#10;AADcAAAADwAAAGRycy9kb3ducmV2LnhtbESPQWvCQBSE74X+h+UJvdWNoYpEV7GCIDnVWMXjI/tM&#10;YrJvY3ar8d+7hUKPw8x8w8yXvWnEjTpXWVYwGkYgiHOrKy4UfO8371MQziNrbCyTggc5WC5eX+aY&#10;aHvnHd0yX4gAYZeggtL7NpHS5SUZdEPbEgfvbDuDPsiukLrDe4CbRsZRNJEGKw4LJba0Limvsx+j&#10;IDuc9l/1Zz1Or7uPuDi66yVdp0q9DfrVDISn3v+H/9pbrWASj+H3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I5PxQAAANwAAAAPAAAAAAAAAAAAAAAAAJgCAABkcnMv&#10;ZG93bnJldi54bWxQSwUGAAAAAAQABAD1AAAAigMAAAAA&#10;" path="m25,62l42,,25,62xm25,62r,15l22,92r-7,13l3,115,,107r,-7l,92,3,85,5,77r5,-7l17,65r8,-3xe" fillcolor="#f3be00" stroked="f">
                  <v:path arrowok="t" o:connecttype="custom" o:connectlocs="25,62;42,0;25,62;25,62;25,77;22,92;15,105;3,115;0,107;0,100;0,92;3,85;5,77;10,70;17,65;25,62" o:connectangles="0,0,0,0,0,0,0,0,0,0,0,0,0,0,0,0"/>
                  <o:lock v:ext="edit" verticies="t"/>
                </v:shape>
                <v:shape id="Freeform 7717" o:spid="_x0000_s1652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g+8YA&#10;AADcAAAADwAAAGRycy9kb3ducmV2LnhtbESPQWsCMRSE7wX/Q3hCbzXrti66NYqKBemhRdtDj4/N&#10;c7O4eVmSqOu/N4VCj8PMfMPMl71txYV8aBwrGI8yEMSV0w3XCr6/3p6mIEJE1tg6JgU3CrBcDB7m&#10;WGp35T1dDrEWCcKhRAUmxq6UMlSGLIaR64iTd3TeYkzS11J7vCa4bWWeZYW02HBaMNjRxlB1Opyt&#10;go/s9LmdrSfrvjWT2ftzvvMvzY9Sj8N+9QoiUh//w3/tnVZQ5AX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dg+8YAAADcAAAADwAAAAAAAAAAAAAAAACYAgAAZHJz&#10;L2Rvd25yZXYueG1sUEsFBgAAAAAEAAQA9QAAAIsDAAAAAA==&#10;" path="m,62l17,,,62xe" filled="f" strokecolor="#e15520" strokeweight="0">
                  <v:path arrowok="t" o:connecttype="custom" o:connectlocs="0,62;17,0;0,62" o:connectangles="0,0,0"/>
                </v:shape>
                <v:shape id="Freeform 7718" o:spid="_x0000_s1653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16MMQA&#10;AADcAAAADwAAAGRycy9kb3ducmV2LnhtbESPQYvCMBSE78L+h/CEvWlqUdetRlksgnizuoe9PZpn&#10;W2xeShNr998bQfA4zMw3zGrTm1p01LrKsoLJOAJBnFtdcaHgfNqNFiCcR9ZYWyYF/+Rgs/4YrDDR&#10;9s5H6jJfiABhl6CC0vsmkdLlJRl0Y9sQB+9iW4M+yLaQusV7gJtaxlE0lwYrDgslNrQtKb9mN6Og&#10;3nW337/p1aZpkZ9n8UEvUvmt1Oew/1mC8NT7d/jV3msF8/gL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ejDEAAAA3AAAAA8AAAAAAAAAAAAAAAAAmAIAAGRycy9k&#10;b3ducmV2LnhtbFBLBQYAAAAABAAEAPUAAACJAwAAAAA=&#10;" path="m25,r,15l22,30,15,43,3,53,,45,,38,,30,3,23,5,15,10,8,17,3,25,xe" filled="f" strokecolor="#e15520" strokeweight="0">
                  <v:path arrowok="t" o:connecttype="custom" o:connectlocs="25,0;25,15;22,30;15,43;3,53;0,45;0,38;0,30;3,23;5,15;10,8;17,3;25,0" o:connectangles="0,0,0,0,0,0,0,0,0,0,0,0,0"/>
                </v:shape>
                <v:shape id="Freeform 7719" o:spid="_x0000_s1654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0AsMA&#10;AADcAAAADwAAAGRycy9kb3ducmV2LnhtbERPz2vCMBS+D/wfwhN2m6nC1HVGkdHBdhGsu+z21ry1&#10;xealJqlt/euXw8Djx/d7sxtMI67kfG1ZwXyWgCAurK65VPB1en9ag/ABWWNjmRSM5GG3nTxsMNW2&#10;5yNd81CKGMI+RQVVCG0qpS8qMuhntiWO3K91BkOErpTaYR/DTSMXSbKUBmuODRW29FZRcc47o+D7&#10;wodVhpfnl8Pts7uNpcvy+Y9Sj9Nh/woi0BDu4n/3h1awXMS18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f0AsMAAADcAAAADwAAAAAAAAAAAAAAAACYAgAAZHJzL2Rv&#10;d25yZXYueG1sUEsFBgAAAAAEAAQA9QAAAIgDAAAAAA==&#10;" path="m25,70l22,r3,70xm25,70r,17l22,102r-2,5l15,112r-5,5l5,122,,114r,-7l,99,3,92,5,85r5,-8l15,72,25,70xe" fillcolor="#f3be00" stroked="f">
                  <v:path arrowok="t" o:connecttype="custom" o:connectlocs="25,70;22,0;25,70;25,70;25,87;22,102;20,107;15,112;10,117;5,122;0,114;0,107;0,99;3,92;5,85;10,77;15,72;25,70" o:connectangles="0,0,0,0,0,0,0,0,0,0,0,0,0,0,0,0,0,0"/>
                  <o:lock v:ext="edit" verticies="t"/>
                </v:shape>
                <v:shape id="Freeform 7720" o:spid="_x0000_s1655" style="position:absolute;left:6821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MZ8MA&#10;AADcAAAADwAAAGRycy9kb3ducmV2LnhtbESPQWvCQBSE7wX/w/IKvdVNPARNXSVUisZbbdHrI/ua&#10;BLNvw+7WJP++Kwg9DjPzDbPejqYTN3K+tawgnScgiCurW64VfH99vC5B+ICssbNMCibysN3MntaY&#10;azvwJ91OoRYRwj5HBU0IfS6lrxoy6Oe2J47ej3UGQ5SultrhEOGmk4skyaTBluNCgz29N1RdT79G&#10;wRUvWW/K1XTcuTI77+2QpFgo9fI8Fm8gAo3hP/xoH7SCbLGC+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MZ8MAAADcAAAADwAAAAAAAAAAAAAAAACYAgAAZHJzL2Rv&#10;d25yZXYueG1sUEsFBgAAAAAEAAQA9QAAAIgDAAAAAA==&#10;" path="m3,70l,,3,70xe" filled="f" strokecolor="#e15520" strokeweight="0">
                  <v:path arrowok="t" o:connecttype="custom" o:connectlocs="3,70;0,0;3,70" o:connectangles="0,0,0"/>
                </v:shape>
                <v:shape id="Freeform 7721" o:spid="_x0000_s1656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jI8IA&#10;AADcAAAADwAAAGRycy9kb3ducmV2LnhtbERPPWvDMBDdA/0P4grdYrk2xMWNEkpDaJcMTornq3W1&#10;3VonIymx+++jIZDx8b7X29kM4kLO95YVPCcpCOLG6p5bBV+n/fIFhA/IGgfLpOCfPGw3D4s1ltpO&#10;XNHlGFoRQ9iXqKALYSyl9E1HBn1iR+LI/VhnMEToWqkdTjHcDDJL05U02HNs6HCk946av+PZKLBZ&#10;lWP+W3xMhzyrCzfVu/13ptTT4/z2CiLQHO7im/tTK1jlcX48E4+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qMjwgAAANwAAAAPAAAAAAAAAAAAAAAAAJgCAABkcnMvZG93&#10;bnJldi54bWxQSwUGAAAAAAQABAD1AAAAhwMAAAAA&#10;" path="m25,r,17l22,32r-2,5l15,42r-5,5l5,52,,44,,37,,29,3,22,5,15,10,7,15,2,25,e" filled="f" strokecolor="#e15520" strokeweight="0">
                  <v:path arrowok="t" o:connecttype="custom" o:connectlocs="25,0;25,17;22,32;20,37;15,42;10,47;5,52;0,44;0,37;0,29;3,22;5,15;10,7;15,2;25,0" o:connectangles="0,0,0,0,0,0,0,0,0,0,0,0,0,0,0"/>
                </v:shape>
                <v:shape id="Freeform 7722" o:spid="_x0000_s1657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nosUA&#10;AADcAAAADwAAAGRycy9kb3ducmV2LnhtbESPQWvCQBSE7wX/w/KE3upmLYSSuoZQEDyIoC3t9TX7&#10;TGJ334bsqqm/vlsQPA4z8w2zKEdnxZmG0HnWoGYZCOLam44bDR/vq6cXECEiG7SeScMvBSiXk4cF&#10;FsZfeEfnfWxEgnAoUEMbY19IGeqWHIaZ74mTd/CDw5jk0Egz4CXBnZXzLMulw47TQos9vbVU/+xP&#10;ToO1X9VWNXFz2lyvn7uQq+9jr7R+nI7VK4hIY7yHb+210ZA/K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KeixQAAANwAAAAPAAAAAAAAAAAAAAAAAJgCAABkcnMv&#10;ZG93bnJldi54bWxQSwUGAAAAAAQABAD1AAAAigMAAAAA&#10;" path="m25,73l32,,25,73xm25,73r2,17l25,105r-3,5l17,118r-5,5l5,125,2,120,,110r,-7l2,95,7,88r5,-5l17,78r8,-5xe" fillcolor="#f3be00" stroked="f">
                  <v:path arrowok="t" o:connecttype="custom" o:connectlocs="25,73;32,0;25,73;25,73;27,90;25,105;22,110;17,118;12,123;5,125;2,120;0,110;0,103;2,95;7,88;12,83;17,78;25,73" o:connectangles="0,0,0,0,0,0,0,0,0,0,0,0,0,0,0,0,0,0"/>
                  <o:lock v:ext="edit" verticies="t"/>
                </v:shape>
                <v:shape id="Freeform 7723" o:spid="_x0000_s1658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+FMUA&#10;AADcAAAADwAAAGRycy9kb3ducmV2LnhtbESPQWvCQBSE74X+h+UVvNVNI6QluooUK54sSYt4fGSf&#10;SWj2bdxdNfn3bqHQ4zAz3zCL1WA6cSXnW8sKXqYJCOLK6pZrBd9fH89vIHxA1thZJgUjeVgtHx8W&#10;mGt744KuZahFhLDPUUETQp9L6auGDPqp7Ymjd7LOYIjS1VI7vEW46WSaJJk02HJcaLCn94aqn/Ji&#10;FJxfz8f9ehw3xdaVmyKdZcnhM1Nq8jSs5yACDeE//NfeaQXZL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r4UxQAAANwAAAAPAAAAAAAAAAAAAAAAAJgCAABkcnMv&#10;ZG93bnJldi54bWxQSwUGAAAAAAQABAD1AAAAigMAAAAA&#10;" path="m,73l7,,,73xe" filled="f" strokecolor="#e15520" strokeweight="0">
                  <v:path arrowok="t" o:connecttype="custom" o:connectlocs="0,73;7,0;0,73" o:connectangles="0,0,0"/>
                </v:shape>
                <v:shape id="Freeform 7724" o:spid="_x0000_s1659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nysYA&#10;AADcAAAADwAAAGRycy9kb3ducmV2LnhtbESP0WrCQBRE3wX/YblC33TThkqNrqIVoSoUEvsBl+w1&#10;G5q9m2ZXTfv13YLQx2FmzjCLVW8bcaXO144VPE4SEMSl0zVXCj5Ou/ELCB+QNTaOScE3eVgth4MF&#10;ZtrdOKdrESoRIewzVGBCaDMpfWnIop+4ljh6Z9dZDFF2ldQd3iLcNvIpSabSYs1xwWBLr4bKz+Ji&#10;FfSnvcm3s/eg0+ftz+yw3xy/qlyph1G/noMI1If/8L39phVM0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MnysYAAADcAAAADwAAAAAAAAAAAAAAAACYAgAAZHJz&#10;L2Rvd25yZXYueG1sUEsFBgAAAAAEAAQA9QAAAIsDAAAAAA==&#10;" path="m25,r2,17l25,32r-3,5l17,45r-5,5l5,52,2,47,,37,,30,2,22,7,15r5,-5l17,5,25,e" filled="f" strokecolor="#e15520" strokeweight="0">
                  <v:path arrowok="t" o:connecttype="custom" o:connectlocs="25,0;27,17;25,32;22,37;17,45;12,50;5,52;2,47;0,37;0,30;2,22;7,15;12,10;17,5;25,0" o:connectangles="0,0,0,0,0,0,0,0,0,0,0,0,0,0,0"/>
                </v:shape>
                <v:shape id="Freeform 7725" o:spid="_x0000_s1660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8ysMQA&#10;AADcAAAADwAAAGRycy9kb3ducmV2LnhtbESPQWvCQBSE7wX/w/KE3upmUwmSuoq0CL14qBXi8ZF9&#10;TYK7b0N2jem/dwtCj8PMfMOst5OzYqQhdJ41qEUGgrj2puNGw+l7/7ICESKyQeuZNPxSgO1m9rTG&#10;0vgbf9F4jI1IEA4lamhj7EspQ92Sw7DwPXHyfvzgMCY5NNIMeEtwZ2WeZYV02HFaaLGn95bqy/Hq&#10;NFR8Hmu1Ux/FSR0qsjav1CXX+nk+7d5ARJrif/jR/jQaitcl/J1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MrDEAAAA3AAAAA8AAAAAAAAAAAAAAAAAmAIAAGRycy9k&#10;b3ducmV2LnhtbFBLBQYAAAAABAAEAPUAAACJAwAAAAA=&#10;" path="m23,65l30,,23,65xm23,65r2,17l23,97r-3,5l15,110r-5,5l5,117,,112r,-7l,95,,87,5,80,8,75r7,-5l23,65xe" fillcolor="#f3be00" stroked="f">
                  <v:path arrowok="t" o:connecttype="custom" o:connectlocs="23,65;30,0;23,65;23,65;25,82;23,97;20,102;15,110;10,115;5,117;0,112;0,105;0,95;0,87;5,80;8,75;15,70;23,65" o:connectangles="0,0,0,0,0,0,0,0,0,0,0,0,0,0,0,0,0,0"/>
                  <o:lock v:ext="edit" verticies="t"/>
                </v:shape>
                <v:shape id="Freeform 7726" o:spid="_x0000_s1661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MzsYA&#10;AADcAAAADwAAAGRycy9kb3ducmV2LnhtbESPT2sCMRTE74V+h/CE3mqiVllWo0hB2ksF/4DX5+a5&#10;Wd28rJuo22/fFAo9DjPzG2a26Fwt7tSGyrOGQV+BIC68qbjUsN+tXjMQISIbrD2Thm8KsJg/P80w&#10;N/7BG7pvYykShEOOGmyMTS5lKCw5DH3fECfv5FuHMcm2lKbFR4K7Wg6VmkiHFacFiw29Wyou25vT&#10;cPw42bXKbl+jw2F5zVbny/ptp7R+6XXLKYhIXfwP/7U/jYbJaAy/Z9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iMzsYAAADcAAAADwAAAAAAAAAAAAAAAACYAgAAZHJz&#10;L2Rvd25yZXYueG1sUEsFBgAAAAAEAAQA9QAAAIsDAAAAAA==&#10;" path="m,65l7,,,65xe" filled="f" strokecolor="#e15520" strokeweight="0">
                  <v:path arrowok="t" o:connecttype="custom" o:connectlocs="0,65;7,0;0,65" o:connectangles="0,0,0"/>
                </v:shape>
                <v:shape id="Freeform 7727" o:spid="_x0000_s1662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ezMUA&#10;AADcAAAADwAAAGRycy9kb3ducmV2LnhtbESPQWvCQBSE74L/YXlCb7oxgViia5CWYC89aIvn1+wz&#10;SZt9G3ZXk/77bqHQ4zAz3zC7cjK9uJPznWUF61UCgri2uuNGwftbtXwE4QOyxt4yKfgmD+V+Ptth&#10;oe3IJ7qfQyMihH2BCtoQhkJKX7dk0K/sQBy9q3UGQ5SukdrhGOGml2mS5NJgx3GhxYGeWqq/zjej&#10;wKanDLPPzXF8zdLLxo2X5+ojVephMR22IAJN4T/8137RCvIsh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57MxQAAANwAAAAPAAAAAAAAAAAAAAAAAJgCAABkcnMv&#10;ZG93bnJldi54bWxQSwUGAAAAAAQABAD1AAAAigMAAAAA&#10;" path="m23,r2,17l23,32r-3,5l15,45r-5,5l5,52,,47,,40,,30,,22,5,15,8,10,15,5,23,e" filled="f" strokecolor="#e15520" strokeweight="0">
                  <v:path arrowok="t" o:connecttype="custom" o:connectlocs="23,0;25,17;23,32;20,37;15,45;10,50;5,52;0,47;0,40;0,30;0,22;5,15;8,10;15,5;23,0" o:connectangles="0,0,0,0,0,0,0,0,0,0,0,0,0,0,0"/>
                </v:shape>
                <v:shape id="Freeform 7728" o:spid="_x0000_s1663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6dMYA&#10;AADcAAAADwAAAGRycy9kb3ducmV2LnhtbESPQWvCQBSE7wX/w/IEb3WjFZXoKioULXhoowe9PbPP&#10;JJh9G7KrSf+9KxR6HGbmG2a+bE0pHlS7wrKCQT8CQZxaXXCm4Hj4fJ+CcB5ZY2mZFPySg+Wi8zbH&#10;WNuGf+iR+EwECLsYFeTeV7GULs3JoOvbijh4V1sb9EHWmdQ1NgFuSjmMorE0WHBYyLGiTU7pLbkb&#10;BefjffN92o+GzbZcZ5evdbFPBolSvW67moHw1Pr/8F97pxWMPybwOh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S6dMYAAADcAAAADwAAAAAAAAAAAAAAAACYAgAAZHJz&#10;L2Rvd25yZXYueG1sUEsFBgAAAAAEAAQA9QAAAIsDAAAAAA==&#10;" path="m25,70l20,r5,70xm25,70r2,18l25,103r-3,7l17,115r-5,5l5,125,2,118,,110r,-7l2,93,5,85r5,-5l17,75r8,-5xe" fillcolor="#f3be00" stroked="f">
                  <v:path arrowok="t" o:connecttype="custom" o:connectlocs="25,70;20,0;25,70;25,70;27,88;25,103;22,110;17,115;12,120;5,125;2,118;0,110;0,103;2,93;5,85;10,80;17,75;25,70" o:connectangles="0,0,0,0,0,0,0,0,0,0,0,0,0,0,0,0,0,0"/>
                  <o:lock v:ext="edit" verticies="t"/>
                </v:shape>
                <v:shape id="Freeform 7729" o:spid="_x0000_s1664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N28EA&#10;AADcAAAADwAAAGRycy9kb3ducmV2LnhtbERPTWsCMRC9C/6HMEJvmtUWkdUosiItFA9VL96GzbhZ&#10;3UzWJOr23zcHocfH+16sOtuIB/lQO1YwHmUgiEuna64UHA/b4QxEiMgaG8ek4JcCrJb93gJz7Z78&#10;Q499rEQK4ZCjAhNjm0sZSkMWw8i1xIk7O28xJugrqT0+U7ht5CTLptJizanBYEuFofK6v1sFfnf6&#10;PhTt54ftsq25FGOzudVGqbdBt56DiNTFf/HL/aUVTN/T2nQmHQ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pDdvBAAAA3AAAAA8AAAAAAAAAAAAAAAAAmAIAAGRycy9kb3du&#10;cmV2LnhtbFBLBQYAAAAABAAEAPUAAACGAwAAAAA=&#10;" path="m5,70l,,5,70xe" filled="f" strokecolor="#e15520" strokeweight="0">
                  <v:path arrowok="t" o:connecttype="custom" o:connectlocs="5,70;0,0;5,70" o:connectangles="0,0,0"/>
                </v:shape>
                <v:shape id="Freeform 7730" o:spid="_x0000_s1665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6iMYA&#10;AADcAAAADwAAAGRycy9kb3ducmV2LnhtbESPT2vCQBTE7wW/w/IEL1I32hLamI34h5ZCL2qK50f2&#10;mQSzb2N2jem37xYKPQ4z8xsmXQ2mET11rrasYD6LQBAXVtdcKvjK3x5fQDiPrLGxTAq+ycEqGz2k&#10;mGh75wP1R1+KAGGXoILK+zaR0hUVGXQz2xIH72w7gz7IrpS6w3uAm0YuoiiWBmsOCxW2tK2ouBxv&#10;RgFO837/WTuXX3fT+HkTn1DP35WajIf1EoSnwf+H/9ofWkH89Aq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O6iMYAAADcAAAADwAAAAAAAAAAAAAAAACYAgAAZHJz&#10;L2Rvd25yZXYueG1sUEsFBgAAAAAEAAQA9QAAAIsDAAAAAA==&#10;" path="m25,r2,18l25,33r-3,7l17,45r-5,5l5,55,2,48,,40,,33,2,23,5,15r5,-5l17,5,25,e" filled="f" strokecolor="#e15520" strokeweight="0">
                  <v:path arrowok="t" o:connecttype="custom" o:connectlocs="25,0;27,18;25,33;22,40;17,45;12,50;5,55;2,48;0,40;0,33;2,23;5,15;10,10;17,5;25,0" o:connectangles="0,0,0,0,0,0,0,0,0,0,0,0,0,0,0"/>
                </v:shape>
                <v:shape id="Freeform 7731" o:spid="_x0000_s1666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GmcEA&#10;AADcAAAADwAAAGRycy9kb3ducmV2LnhtbERPz2vCMBS+D/wfwhO8zVQdop1RRBGcssPq2Pmtebal&#10;zUtJolb/enMY7Pjx/V6sOtOIKzlfWVYwGiYgiHOrKy4UfJ92rzMQPiBrbCyTgjt5WC17LwtMtb3x&#10;F12zUIgYwj5FBWUIbSqlz0sy6Ie2JY7c2TqDIUJXSO3wFsNNI8dJMpUGK44NJba0KSmvs4tR8FGz&#10;OSIefufb+8n8TGo3fnw6pQb9bv0OIlAX/sV/7r1WMH2L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2hpnBAAAA3AAAAA8AAAAAAAAAAAAAAAAAmAIAAGRycy9kb3du&#10;cmV2LnhtbFBLBQYAAAAABAAEAPUAAACGAwAAAAA=&#10;" path="m18,77l5,,18,77xm18,75r2,20l20,110r,7l15,122r-2,8l8,135,3,127,,117r,-7l,102,,92,5,85r5,-5l18,75xe" fillcolor="#f3be00" stroked="f">
                  <v:path arrowok="t" o:connecttype="custom" o:connectlocs="18,77;5,0;18,77;18,75;20,95;20,110;20,117;15,122;13,130;8,135;3,127;0,117;0,110;0,102;0,92;5,85;10,80;18,75" o:connectangles="0,0,0,0,0,0,0,0,0,0,0,0,0,0,0,0,0,0"/>
                  <o:lock v:ext="edit" verticies="t"/>
                </v:shape>
                <v:shape id="Freeform 7732" o:spid="_x0000_s1667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s4cQA&#10;AADcAAAADwAAAGRycy9kb3ducmV2LnhtbESP3UoDMRSE7wXfIRyhd21SkUXWpsUfrCJCsRW8PWyO&#10;m203J0uStunbN0LBy2FmvmFmi+x6caAQO88aphMFgrjxpuNWw/fmdXwPIiZkg71n0nCiCIv59dUM&#10;a+OP/EWHdWpFgXCsUYNNaailjI0lh3HiB+Li/frgMBUZWmkCHgvc9fJWqUo67LgsWBzo2VKzW++d&#10;BloqFT7Nx0+u3IsNq6dtXr5ttB7d5McHEIly+g9f2u9GQ3U3hb8z5QjI+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LOHEAAAA3AAAAA8AAAAAAAAAAAAAAAAAmAIAAGRycy9k&#10;b3ducmV2LnhtbFBLBQYAAAAABAAEAPUAAACJAwAAAAA=&#10;" path="m13,77l,,13,77xe" filled="f" strokecolor="#e15520" strokeweight="0">
                  <v:path arrowok="t" o:connecttype="custom" o:connectlocs="13,77;0,0;13,77" o:connectangles="0,0,0"/>
                </v:shape>
                <v:shape id="Freeform 7733" o:spid="_x0000_s1668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91scA&#10;AADcAAAADwAAAGRycy9kb3ducmV2LnhtbESPQWvCQBSE7wX/w/IEL1I3jTVIdBUpCrbgQS3Y3h7Z&#10;ZxLMvg27q8Z/3y0Uehxm5htmvuxMI27kfG1ZwcsoAUFcWF1zqeDzuHmegvABWWNjmRQ8yMNy0Xua&#10;Y67tnfd0O4RSRAj7HBVUIbS5lL6oyKAf2ZY4emfrDIYoXSm1w3uEm0amSZJJgzXHhQpbequouByu&#10;RsFw8p6uT9/Terz7yk4u7T7WwyZTatDvVjMQgbrwH/5rb7WC7DW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DvdbHAAAA3AAAAA8AAAAAAAAAAAAAAAAAmAIAAGRy&#10;cy9kb3ducmV2LnhtbFBLBQYAAAAABAAEAPUAAACMAwAAAAA=&#10;" path="m18,r2,20l20,35r,7l15,47r-2,8l8,60,3,52,,42,,35,,27,,17,5,10,10,5,18,e" filled="f" strokecolor="#e15520" strokeweight="0">
                  <v:path arrowok="t" o:connecttype="custom" o:connectlocs="18,0;20,20;20,35;20,42;15,47;13,55;8,60;3,52;0,42;0,35;0,27;0,17;5,10;10,5;18,0" o:connectangles="0,0,0,0,0,0,0,0,0,0,0,0,0,0,0"/>
                </v:shape>
                <v:shape id="Freeform 7734" o:spid="_x0000_s1669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gVMEA&#10;AADcAAAADwAAAGRycy9kb3ducmV2LnhtbESP3YrCMBSE7wXfIRzBO039wZ9qFFlc8HbVBzg2x7ba&#10;nJQkW+s+vVkQvBxm5htmvW1NJRpyvrSsYDRMQBBnVpecKzifvgcLED4ga6wsk4Inedhuup01pto+&#10;+IeaY8hFhLBPUUERQp1K6bOCDPqhrYmjd7XOYIjS5VI7fES4qeQ4SWbSYMlxocCavgrK7sdfo+DS&#10;7r0+G+MONCb7N782t/lSKtXvtbsViEBt+ITf7YNWMJtO4P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MoFTBAAAA3AAAAA8AAAAAAAAAAAAAAAAAmAIAAGRycy9kb3du&#10;cmV2LnhtbFBLBQYAAAAABAAEAPUAAACGAwAAAAA=&#10;" path="m,l15,7,25,17r7,13l35,45,30,42,22,40,17,35,12,30,7,22,2,15,2,7,,xe" fillcolor="#f3be00" stroked="f">
                  <v:path arrowok="t" o:connecttype="custom" o:connectlocs="0,0;15,7;25,17;32,30;35,45;30,42;22,40;17,35;12,30;7,22;2,15;2,7;0,0" o:connectangles="0,0,0,0,0,0,0,0,0,0,0,0,0"/>
                </v:shape>
                <v:shape id="Freeform 7735" o:spid="_x0000_s1670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/9MQA&#10;AADcAAAADwAAAGRycy9kb3ducmV2LnhtbESP3YrCMBSE74V9h3AW9k7TFRHpNhVxFUUR8YfFy0Nz&#10;bIvNSWmyWt/eCIKXw8x8wyTj1lTiSo0rLSv47kUgiDOrS84VHA/z7giE88gaK8uk4E4OxulHJ8FY&#10;2xvv6Lr3uQgQdjEqKLyvYyldVpBB17M1cfDOtjHog2xyqRu8BbipZD+KhtJgyWGhwJqmBWWX/b9R&#10;YI70t9nOVqxZtov17+FkJtulUl+f7eQHhKfWv8Ov9lIrGA4G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8v/TEAAAA3AAAAA8AAAAAAAAAAAAAAAAAmAIAAGRycy9k&#10;b3ducmV2LnhtbFBLBQYAAAAABAAEAPUAAACJAwAAAAA=&#10;" path="m,l15,7,25,17r7,13l35,45,30,42,22,40,17,35,12,30,7,22,2,15,2,7,,xe" filled="f" strokecolor="#e15520" strokeweight="0">
                  <v:path arrowok="t" o:connecttype="custom" o:connectlocs="0,0;15,7;25,17;32,30;35,45;30,42;22,40;17,35;12,30;7,22;2,15;2,7;0,0" o:connectangles="0,0,0,0,0,0,0,0,0,0,0,0,0"/>
                </v:shape>
                <v:shape id="Freeform 7736" o:spid="_x0000_s1671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wrsIA&#10;AADcAAAADwAAAGRycy9kb3ducmV2LnhtbESPwW7CMBBE70j8g7VIvYENKihNMQhBET1S6Ads420S&#10;Ea8j2yXh7zFSJY6jmXmjWa5724gr+VA71jCdKBDEhTM1lxq+z/txBiJEZIONY9JwowDr1XCwxNy4&#10;jr/oeoqlSBAOOWqoYmxzKUNRkcUwcS1x8n6dtxiT9KU0HrsEt42cKbWQFmtOCxW2tK2ouJz+rAZ/&#10;PhzUh59h9kO0c932OH9TpdYvo37zDiJSH5/h//an0bB4ncPjTD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nCuwgAAANwAAAAPAAAAAAAAAAAAAAAAAJgCAABkcnMvZG93&#10;bnJldi54bWxQSwUGAAAAAAQABAD1AAAAhwMAAAAA&#10;" path="m27,62r13,8l50,82r7,13l60,110r-5,l47,105r-5,-5l37,95,32,87,30,80,27,70r,-8xm27,62l,,27,62xe" fillcolor="#f3be00" stroked="f">
                  <v:path arrowok="t" o:connecttype="custom" o:connectlocs="27,62;40,70;50,82;57,95;60,110;55,110;47,105;42,100;37,95;32,87;30,80;27,70;27,62;27,62;0,0;27,62" o:connectangles="0,0,0,0,0,0,0,0,0,0,0,0,0,0,0,0"/>
                  <o:lock v:ext="edit" verticies="t"/>
                </v:shape>
                <v:shape id="Freeform 7737" o:spid="_x0000_s1672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Z4sYA&#10;AADcAAAADwAAAGRycy9kb3ducmV2LnhtbESPQWvCQBSE74X+h+UJXopuTEvQNJtQA6KUXqqCPT6y&#10;zySYfRuyq6b/vlso9DjMNzNMVoymEzcaXGtZwWIegSCurG65VnA8bGZLEM4ja+wsk4JvclDkjw8Z&#10;ptre+ZNue1+LUMIuRQWN930qpasaMujmticO3tkOBn2QQy31gPdQbjoZR1EiDbYcFhrsqWyouuyv&#10;RsHqfbk7rJ+vm7J8+gpgvK3PHyelppPx7RWEp9H/w3/pnVaQvCTweyYc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XZ4sYAAADcAAAADwAAAAAAAAAAAAAAAACYAgAAZHJz&#10;L2Rvd25yZXYueG1sUEsFBgAAAAAEAAQA9QAAAIsDAAAAAA==&#10;" path="m,l13,8,23,20r7,13l33,48r-5,l20,43,15,38,10,33,5,25,3,18,,8,,e" filled="f" strokecolor="#e15520" strokeweight="0">
                  <v:path arrowok="t" o:connecttype="custom" o:connectlocs="0,0;13,8;23,20;30,33;33,48;28,48;20,43;15,38;10,33;5,25;3,18;0,8;0,0" o:connectangles="0,0,0,0,0,0,0,0,0,0,0,0,0"/>
                </v:shape>
                <v:shape id="Freeform 7738" o:spid="_x0000_s1673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eucMA&#10;AADcAAAADwAAAGRycy9kb3ducmV2LnhtbESP3WoCMRSE7wt9h3AKvdOkYlVWoyyCUtCCv/fHzelm&#10;cXOybFLdvn1TEHo5zMw3zGzRuVrcqA2VZw1vfQWCuPCm4lLD6bjqTUCEiGyw9kwafijAYv78NMPM&#10;+Dvv6XaIpUgQDhlqsDE2mZShsOQw9H1DnLwv3zqMSbalNC3eE9zVcqDUSDqsOC1YbGhpqbgevp2G&#10;s3vP1XbniVW9vX5e8s1wbTdav750+RREpC7+hx/tD6NhNBzD3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VeucMAAADcAAAADwAAAAAAAAAAAAAAAACYAgAAZHJzL2Rv&#10;d25yZXYueG1sUEsFBgAAAAAEAAQA9QAAAIgDAAAAAA==&#10;" path="m27,62l,,27,62e" filled="f" strokecolor="#e15520" strokeweight="0">
                  <v:path arrowok="t" o:connecttype="custom" o:connectlocs="27,62;0,0;27,62" o:connectangles="0,0,0"/>
                </v:shape>
                <v:shape id="Freeform 7739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AG8AA&#10;AADcAAAADwAAAGRycy9kb3ducmV2LnhtbERPy4rCMBTdC/MP4Q6409QiIh2jOAPCzNLHwu6uzZ2m&#10;2NyUJmr0681CcHk478Uq2lZcqfeNYwWTcQaCuHK64VrBYb8ZzUH4gKyxdUwK7uRhtfwYLLDQ7sZb&#10;uu5CLVII+wIVmBC6QkpfGbLox64jTty/6y2GBPta6h5vKdy2Ms+ymbTYcGow2NGPoeq8u1gFp+iP&#10;33+T8lFmtszzfXTbuXFKDT/j+gtEoBje4pf7VyuYTdPa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kAG8AAAADcAAAADwAAAAAAAAAAAAAAAACYAgAAZHJzL2Rvd25y&#10;ZXYueG1sUEsFBgAAAAAEAAQA9QAAAIUDAAAAAA==&#10;" path="m,l13,7r12,8l33,27r2,15l28,39,23,37,15,34,10,27,5,22,3,15,,7,,xe" fillcolor="#f3be00" stroked="f">
                  <v:path arrowok="t" o:connecttype="custom" o:connectlocs="0,0;13,7;25,15;33,27;35,42;28,39;23,37;15,34;10,27;5,22;3,15;0,7;0,0" o:connectangles="0,0,0,0,0,0,0,0,0,0,0,0,0"/>
                </v:shape>
                <v:shape id="Freeform 7740" o:spid="_x0000_s1675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6HsQA&#10;AADcAAAADwAAAGRycy9kb3ducmV2LnhtbESPQUvDQBSE70L/w/IK3uxGkVJjt0UDBaGnRkW8PbKv&#10;2dDd92J2beK/7wqCx2FmvmHW2yl4daYhdsIGbhcFKOJGbMetgbfX3c0KVEzIFr0wGfihCNvN7GqN&#10;pZWRD3SuU6syhGOJBlxKfal1bBwFjAvpibN3lCFgynJotR1wzPDg9V1RLHXAjvOCw54qR82p/g4G&#10;PvauKT7fpX7er8avylY78eKNuZ5PT4+gEk3pP/zXfrEGlvcP8HsmHwG9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Oh7EAAAA3AAAAA8AAAAAAAAAAAAAAAAAmAIAAGRycy9k&#10;b3ducmV2LnhtbFBLBQYAAAAABAAEAPUAAACJAwAAAAA=&#10;" path="m,l13,7r12,8l33,27r2,15l28,39,23,37,15,34,10,27,5,22,3,15,,7,,e" filled="f" strokecolor="#e15520" strokeweight="0">
                  <v:path arrowok="t" o:connecttype="custom" o:connectlocs="0,0;13,7;25,15;33,27;35,42;28,39;23,37;15,34;10,27;5,22;3,15;0,7;0,0" o:connectangles="0,0,0,0,0,0,0,0,0,0,0,0,0"/>
                </v:shape>
                <v:shape id="Freeform 7741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WIsEA&#10;AADcAAAADwAAAGRycy9kb3ducmV2LnhtbERPy2oCMRTdF/oP4Rbc1YxCfYxGKU4Fod047QdcJtfJ&#10;4ORmmkSNf28WhS4P573eJtuLK/nQOVYwGRcgiBunO24V/HzvXxcgQkTW2DsmBXcKsN08P62x1O7G&#10;R7rWsRU5hEOJCkyMQyllaAxZDGM3EGfu5LzFmKFvpfZ4y+G2l9OimEmLHecGgwPtDDXn+mIVfKX0&#10;8TmfT4z2Vbc//va7alnVSo1e0vsKRKQU/8V/7oNWMHvL8/OZf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+liLBAAAA3AAAAA8AAAAAAAAAAAAAAAAAmAIAAGRycy9kb3du&#10;cmV2LnhtbFBLBQYAAAAABAAEAPUAAACGAwAAAAA=&#10;" path="m32,60l,,32,60xe" fillcolor="#f3be00" stroked="f">
                  <v:path arrowok="t" o:connecttype="custom" o:connectlocs="32,60;0,0;32,60" o:connectangles="0,0,0"/>
                </v:shape>
                <v:shape id="Freeform 7742" o:spid="_x0000_s1677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U9cMA&#10;AADcAAAADwAAAGRycy9kb3ducmV2LnhtbESPT4vCMBTE7wt+h/AEb2tawT9Uo4igeJPVgnp7NM+2&#10;2LzUJGr3228WFvY4zMxvmMWqM414kfO1ZQXpMAFBXFhdc6kgP20/ZyB8QNbYWCYF3+Rhtex9LDDT&#10;9s1f9DqGUkQI+wwVVCG0mZS+qMigH9qWOHo36wyGKF0ptcN3hJtGjpJkIg3WHBcqbGlTUXE/Po2C&#10;NV9ym7vDND0bs3ucy+tzHFqlBv1uPQcRqAv/4b/2XiuYjFP4PR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MU9cMAAADcAAAADwAAAAAAAAAAAAAAAACYAgAAZHJzL2Rv&#10;d25yZXYueG1sUEsFBgAAAAAEAAQA9QAAAIgDAAAAAA==&#10;" path="m32,60l,,32,60xe" filled="f" strokecolor="#e15520" strokeweight="0">
                  <v:path arrowok="t" o:connecttype="custom" o:connectlocs="32,60;0,0;32,60" o:connectangles="0,0,0"/>
                </v:shape>
                <v:shape id="Freeform 7743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+TcIA&#10;AADcAAAADwAAAGRycy9kb3ducmV2LnhtbESPQYvCMBSE78L+h/AW9iKarqAs1SilsOAeW3XPz+bZ&#10;FpuX0sS2/nsjCB6HmfmG2exG04ieOldbVvA9j0AQF1bXXCo4Hn5nPyCcR9bYWCYFd3Kw235MNhhr&#10;O3BGfe5LESDsYlRQed/GUrqiIoNublvi4F1sZ9AH2ZVSdzgEuGnkIopW0mDNYaHCltKKimt+MwqS&#10;rB/6jHKZ/E3P6dnqU5v+N0p9fY7JGoSn0b/Dr/ZeK1gtF/A8E4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r5NwgAAANwAAAAPAAAAAAAAAAAAAAAAAJgCAABkcnMvZG93&#10;bnJldi54bWxQSwUGAAAAAAQABAD1AAAAhwMAAAAA&#10;" path="m,l15,8r10,7l32,28r5,15l30,40,22,38,17,35,12,28,7,23,2,15,,8,,xe" fillcolor="#f3be00" stroked="f">
                  <v:path arrowok="t" o:connecttype="custom" o:connectlocs="0,0;15,8;25,15;32,28;37,43;30,40;22,38;17,35;12,28;7,23;2,15;0,8;0,0" o:connectangles="0,0,0,0,0,0,0,0,0,0,0,0,0"/>
                </v:shape>
                <v:shape id="Freeform 7744" o:spid="_x0000_s1679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D8cQA&#10;AADcAAAADwAAAGRycy9kb3ducmV2LnhtbESPzWoCQRCE70LeYehAbjoTgxJWR9GQgOQUNyHnZqf3&#10;h93pWXZaXd8+Iwg5FlX1FbXejr5TZxpiE9jC88yAIi6Ca7iy8PP9MX0FFQXZYReYLFwpwnbzMFlj&#10;5sKFj3TOpVIJwjFDC7VIn2kdi5o8xlnoiZNXhsGjJDlU2g14SXDf6bkxS+2x4bRQY09vNRVtfvIW&#10;9r/m0F6L8qtc+GOUfdV+yrux9ulx3K1ACY3yH763D87CcvECtzPp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A/HEAAAA3AAAAA8AAAAAAAAAAAAAAAAAmAIAAGRycy9k&#10;b3ducmV2LnhtbFBLBQYAAAAABAAEAPUAAACJAwAAAAA=&#10;" path="m,l15,8r10,7l32,28r5,15l30,40,22,38,17,35,12,28,7,23,2,15,,8,,xe" filled="f" strokecolor="#e15520" strokeweight="0">
                  <v:path arrowok="t" o:connecttype="custom" o:connectlocs="0,0;15,8;25,15;32,28;37,43;30,40;22,38;17,35;12,28;7,23;2,15;0,8;0,0" o:connectangles="0,0,0,0,0,0,0,0,0,0,0,0,0"/>
                </v:shape>
                <v:shape id="Freeform 7745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6m8YA&#10;AADcAAAADwAAAGRycy9kb3ducmV2LnhtbESPQWvCQBSE74X+h+UVequbFGtDmk0oiqAeCmrp+Zl9&#10;JsHs25Bdk/jv3UKhx2FmvmGyYjKtGKh3jWUF8SwCQVxa3XCl4Pu4fklAOI+ssbVMCm7koMgfHzJM&#10;tR15T8PBVyJA2KWooPa+S6V0ZU0G3cx2xME7296gD7KvpO5xDHDTytcoWkiDDYeFGjta1lReDlej&#10;gHbbzfJE25+v8hQn69U8eb8dE6Wen6bPDxCeJv8f/mtvtILF2xx+z4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16m8YAAADcAAAADwAAAAAAAAAAAAAAAACYAgAAZHJz&#10;L2Rvd25yZXYueG1sUEsFBgAAAAAEAAQA9QAAAIsDAAAAAA==&#10;" path="m35,55l,,35,55xe" fillcolor="#f3be00" stroked="f">
                  <v:path arrowok="t" o:connecttype="custom" o:connectlocs="35,55;0,0;35,55" o:connectangles="0,0,0"/>
                </v:shape>
                <v:shape id="Freeform 7746" o:spid="_x0000_s1681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drMQA&#10;AADcAAAADwAAAGRycy9kb3ducmV2LnhtbESPT4vCMBTE78J+h/AW9qbpCi1uNYosiF48+Oewx2fz&#10;bKPNS2midv30RhA8DjPzG2Yy62wtrtR641jB9yABQVw4bbhUsN8t+iMQPiBrrB2Tgn/yMJt+9CaY&#10;a3fjDV23oRQRwj5HBVUITS6lLyqy6AeuIY7e0bUWQ5RtKXWLtwi3tRwmSSYtGo4LFTb0W1Fx3l6s&#10;gvXILo1JD+fscvj548bftdYnpb4+u/kYRKAuvMOv9koryNIU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XazEAAAA3AAAAA8AAAAAAAAAAAAAAAAAmAIAAGRycy9k&#10;b3ducmV2LnhtbFBLBQYAAAAABAAEAPUAAACJAwAAAAA=&#10;" path="m35,55l,,35,55xe" filled="f" strokecolor="#e15520" strokeweight="0">
                  <v:path arrowok="t" o:connecttype="custom" o:connectlocs="35,55;0,0;35,55" o:connectangles="0,0,0"/>
                </v:shape>
                <v:shape id="Freeform 7747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U8MYA&#10;AADcAAAADwAAAGRycy9kb3ducmV2LnhtbESPQUsDMRSE74L/ITzBm81a20W2TYsUtEW92BW8PjZv&#10;N9tuXrZJ2q7+eiMUPA4z8w0zXw62EyfyoXWs4H6UgSCunG65UfBZPt89gggRWWPnmBR8U4Dl4vpq&#10;joV2Z/6g0zY2IkE4FKjAxNgXUobKkMUwcj1x8mrnLcYkfSO1x3OC206OsyyXFltOCwZ7Whmq9tuj&#10;VfBSj7OyXP9MzNdD/X5487v4Wu+Uur0ZnmYgIg3xP3xpb7SCfJrD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kU8MYAAADcAAAADwAAAAAAAAAAAAAAAACYAgAAZHJz&#10;L2Rvd25yZXYueG1sUEsFBgAAAAAEAAQA9QAAAIsDAAAAAA==&#10;" path="m,l15,5,27,15,37,25r5,15l35,40,27,37,22,32,15,27,10,22,5,15,2,7,,xe" fillcolor="#f3be00" stroked="f">
                  <v:path arrowok="t" o:connecttype="custom" o:connectlocs="0,0;15,5;27,15;37,25;42,40;35,40;27,37;22,32;15,27;10,22;5,15;2,7;0,0" o:connectangles="0,0,0,0,0,0,0,0,0,0,0,0,0"/>
                </v:shape>
                <v:shape id="Freeform 7748" o:spid="_x0000_s1683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k8cYA&#10;AADcAAAADwAAAGRycy9kb3ducmV2LnhtbESPQWvCQBSE74L/YXkFb7qpYtqmrhIERXpS20qPj+xr&#10;kpp9G7Nrkv77bkHwOMzMN8xi1ZtKtNS40rKCx0kEgjizuuRcwcf7ZvwMwnlkjZVlUvBLDlbL4WCB&#10;ibYdH6g9+lwECLsEFRTe14mULivIoJvYmjh437Yx6INscqkb7ALcVHIaRbE0WHJYKLCmdUHZ+Xg1&#10;CtL1y5batH3rLvuveHaJTz/686TU6KFPX0F46v09fGvvtIJ4/gT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ak8cYAAADcAAAADwAAAAAAAAAAAAAAAACYAgAAZHJz&#10;L2Rvd25yZXYueG1sUEsFBgAAAAAEAAQA9QAAAIsDAAAAAA==&#10;" path="m,l15,5,27,15,37,25r5,15l35,40,27,37,22,32,15,27,10,22,5,15,2,7,,xe" filled="f" strokecolor="#e15520" strokeweight="0">
                  <v:path arrowok="t" o:connecttype="custom" o:connectlocs="0,0;15,5;27,15;37,25;42,40;35,40;27,37;22,32;15,27;10,22;5,15;2,7;0,0" o:connectangles="0,0,0,0,0,0,0,0,0,0,0,0,0"/>
                </v:shape>
                <v:shape id="Freeform 7749" o:spid="_x0000_s1684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YCMEA&#10;AADcAAAADwAAAGRycy9kb3ducmV2LnhtbERPy4rCMBTdC/MP4Q64kTGd+kA6RhkEwaVWhVlem9uH&#10;09yUJtr692YhuDyc93Ldm1rcqXWVZQXf4wgEcWZ1xYWC03H7tQDhPLLG2jIpeJCD9epjsMRE244P&#10;dE99IUIIuwQVlN43iZQuK8mgG9uGOHC5bQ36ANtC6ha7EG5qGUfRXBqsODSU2NCmpOw/vRkFf/nk&#10;7Au5jfPuUp2m8f46mqVXpYaf/e8PCE+9f4tf7p1WMJ+F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BmAjBAAAA3AAAAA8AAAAAAAAAAAAAAAAAmAIAAGRycy9kb3du&#10;cmV2LnhtbFBLBQYAAAAABAAEAPUAAACGAwAAAAA=&#10;" path="m37,58l,,37,58xe" fillcolor="#f3be00" stroked="f">
                  <v:path arrowok="t" o:connecttype="custom" o:connectlocs="37,58;0,0;37,58" o:connectangles="0,0,0"/>
                </v:shape>
                <v:shape id="Freeform 7750" o:spid="_x0000_s1685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HvMUA&#10;AADcAAAADwAAAGRycy9kb3ducmV2LnhtbESPUWvCQBCE3wv+h2OFvtWLRYNGTwlCqRT60NQfsObW&#10;JJrbi3dXE/+9Vyj0cZidb3bW28G04kbON5YVTCcJCOLS6oYrBYfvt5cFCB+QNbaWScGdPGw3o6c1&#10;Ztr2/EW3IlQiQthnqKAOocuk9GVNBv3EdsTRO1lnMETpKqkd9hFuWvmaJKk02HBsqLGjXU3lpfgx&#10;8Y3zZ753XTHzqb/c3/PjNe9nH0o9j4d8BSLQEP6P/9J7rSCdL+F3TCS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4e8xQAAANwAAAAPAAAAAAAAAAAAAAAAAJgCAABkcnMv&#10;ZG93bnJldi54bWxQSwUGAAAAAAQABAD1AAAAigMAAAAA&#10;" path="m37,58l,,37,58xe" filled="f" strokecolor="#e15520" strokeweight="0">
                  <v:path arrowok="t" o:connecttype="custom" o:connectlocs="37,58;0,0;37,58" o:connectangles="0,0,0"/>
                </v:shape>
                <v:shape id="Freeform 7751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j3L8A&#10;AADcAAAADwAAAGRycy9kb3ducmV2LnhtbERPvW7CMBDekfoO1lXqBg4MLgoYhFpVypAF0gc42dck&#10;anw2sRvC29cDEuOn739/nN0gJhpj71nDelWAIDbe9txq+G6+llsQMSFbHDyThjtFOB5eFnssrb/x&#10;maZLakUO4Viihi6lUEoZTUcO48oH4sz9+NFhynBspR3xlsPdIDdFoaTDnnNDh4E+OjK/lz+nIU7r&#10;9/latLIKLtWqMp9B1Y3Wb6/zaQci0Zye4oe7shqUyvPzmXwE5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3CPcvwAAANwAAAAPAAAAAAAAAAAAAAAAAJgCAABkcnMvZG93bnJl&#10;di54bWxQSwUGAAAAAAQABAD1AAAAhAMAAAAA&#10;" path="m,l17,5,27,15,37,25r5,12l35,37,27,35,22,32,15,27,10,22,5,15,2,7,,xe" fillcolor="#f3be00" stroked="f">
                  <v:path arrowok="t" o:connecttype="custom" o:connectlocs="0,0;17,5;27,15;37,25;42,37;35,37;27,35;22,32;15,27;10,22;5,15;2,7;0,0" o:connectangles="0,0,0,0,0,0,0,0,0,0,0,0,0"/>
                </v:shape>
                <v:shape id="Freeform 7752" o:spid="_x0000_s1687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8gsYA&#10;AADcAAAADwAAAGRycy9kb3ducmV2LnhtbESPQWvCQBSE70L/w/KEXqRuohAkdRVbahVEQtWCx0f2&#10;mYRm34bs1qT/3i0IHoeZ+YaZL3tTiyu1rrKsIB5HIIhzqysuFJyO65cZCOeRNdaWScEfOVgungZz&#10;TLXt+IuuB1+IAGGXooLS+yaV0uUlGXRj2xAH72Jbgz7ItpC6xS7ATS0nUZRIgxWHhRIbei8p/zn8&#10;GgW7+G2zjndZdv7Afff9mY0mZjpS6nnYr15BeOr9I3xvb7WCJInh/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8gsYAAADcAAAADwAAAAAAAAAAAAAAAACYAgAAZHJz&#10;L2Rvd25yZXYueG1sUEsFBgAAAAAEAAQA9QAAAIsDAAAAAA==&#10;" path="m,l17,5,27,15,37,25r5,12l35,37,27,35,22,32,15,27,10,22,5,15,2,7,,xe" filled="f" strokecolor="#e15520" strokeweight="0">
                  <v:path arrowok="t" o:connecttype="custom" o:connectlocs="0,0;17,5;27,15;37,25;42,37;35,37;27,35;22,32;15,27;10,22;5,15;2,7;0,0" o:connectangles="0,0,0,0,0,0,0,0,0,0,0,0,0"/>
                </v:shape>
                <v:shape id="Freeform 7753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ENccA&#10;AADcAAAADwAAAGRycy9kb3ducmV2LnhtbESPQWvCQBSE74X+h+UVvJS6qWCQ6Cq2IojtocaK10f2&#10;mYRm38bdVVN/fVcoeBxm5htmMutMI87kfG1ZwWs/AUFcWF1zqeB7u3wZgfABWWNjmRT8kofZ9PFh&#10;gpm2F97QOQ+liBD2GSqoQmgzKX1RkUHfty1x9A7WGQxRulJqh5cIN40cJEkqDdYcFyps6b2i4ic/&#10;GQWfrl0s17t9frXr4/Nw/vE2+gobpXpP3XwMIlAX7uH/9korSNMB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eBDXHAAAA3AAAAA8AAAAAAAAAAAAAAAAAmAIAAGRy&#10;cy9kb3ducmV2LnhtbFBLBQYAAAAABAAEAPUAAACMAwAAAAA=&#10;" path="m39,58l,,39,58xe" fillcolor="#f3be00" stroked="f">
                  <v:path arrowok="t" o:connecttype="custom" o:connectlocs="39,58;0,0;39,58" o:connectangles="0,0,0"/>
                </v:shape>
                <v:shape id="Freeform 7754" o:spid="_x0000_s1689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vicMA&#10;AADcAAAADwAAAGRycy9kb3ducmV2LnhtbESPQWsCMRSE7wX/Q3hCbzWxhaWsRlHBYqFQugp6fGye&#10;2cXNy7KJmv77plDocZiZb5j5MrlO3GgIrWcN04kCQVx707LVcNhvn15BhIhssPNMGr4pwHIxephj&#10;afydv+hWRSsyhEOJGpoY+1LKUDfkMEx8T5y9sx8cxiwHK82A9wx3nXxWqpAOW84LDfa0aai+VFen&#10;QaXjR7VJcs2WDX12707Z05vWj+O0moGIlOJ/+K+9MxqK4gV+z+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XvicMAAADcAAAADwAAAAAAAAAAAAAAAACYAgAAZHJzL2Rv&#10;d25yZXYueG1sUEsFBgAAAAAEAAQA9QAAAIgDAAAAAA==&#10;" path="m39,58l,,39,58xe" filled="f" strokecolor="#e15520" strokeweight="0">
                  <v:path arrowok="t" o:connecttype="custom" o:connectlocs="39,58;0,0;39,58" o:connectangles="0,0,0"/>
                </v:shape>
                <v:shape id="Freeform 7755" o:spid="_x0000_s1690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TZMIA&#10;AADcAAAADwAAAGRycy9kb3ducmV2LnhtbESPy2rDMBBF94X+g5hCdrWcEkxwooQQUyfbPDbZDdbU&#10;NrVGrqXayt9HhUKWl/s43PU2mE6MNLjWsoJ5koIgrqxuuVZwvXy+L0E4j6yxs0wK7uRgu3l9WWOu&#10;7cQnGs++FnGEXY4KGu/7XEpXNWTQJbYnjt6XHQz6KIda6gGnOG46+ZGmmTTYciQ02NO+oer7/Gsi&#10;RJbLMi1MKHp/O/y0+9Nc7oJSs7ewW4HwFPwz/N8+agVZtoC/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BNkwgAAANwAAAAPAAAAAAAAAAAAAAAAAJgCAABkcnMvZG93&#10;bnJldi54bWxQSwUGAAAAAAQABAD1AAAAhwMAAAAA&#10;" path="m,l7,,17,3r5,5l27,13r5,5l34,25r3,8l39,43r-7,l27,40,19,35,14,30,9,23,4,15,2,8,,xe" fillcolor="#f3be00" stroked="f">
                  <v:path arrowok="t" o:connecttype="custom" o:connectlocs="0,0;7,0;17,3;22,8;27,13;32,18;34,25;37,33;39,43;32,43;27,40;19,35;14,30;9,23;4,15;2,8;0,0" o:connectangles="0,0,0,0,0,0,0,0,0,0,0,0,0,0,0,0,0"/>
                </v:shape>
                <v:shape id="Freeform 7756" o:spid="_x0000_s1691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qrcQA&#10;AADcAAAADwAAAGRycy9kb3ducmV2LnhtbESPQWvCQBSE74L/YXlCb7qxYJTUVYq0Ug8KSRRyfGRf&#10;k9Ds25Ddavz3bqHgcZiZb5j1djCtuFLvGssK5rMIBHFpdcOVgnP+OV2BcB5ZY2uZFNzJwXYzHq0x&#10;0fbGKV0zX4kAYZeggtr7LpHSlTUZdDPbEQfv2/YGfZB9JXWPtwA3rXyNolgabDgs1NjRrqbyJ/s1&#10;CopcfxzoctIFc4HHdpnuszRV6mUyvL+B8DT4Z/i//aUVxPEC/s6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qq3EAAAA3AAAAA8AAAAAAAAAAAAAAAAAmAIAAGRycy9k&#10;b3ducmV2LnhtbFBLBQYAAAAABAAEAPUAAACJAwAAAAA=&#10;" path="m,l7,,17,3r5,5l27,13r5,5l34,25r3,8l39,43r-7,l27,40,19,35,14,30,9,23,4,15,2,8,,e" filled="f" strokecolor="#e15520" strokeweight="0">
                  <v:path arrowok="t" o:connecttype="custom" o:connectlocs="0,0;7,0;17,3;22,8;27,13;32,18;34,25;37,33;39,43;32,43;27,40;19,35;14,30;9,23;4,15;2,8;0,0" o:connectangles="0,0,0,0,0,0,0,0,0,0,0,0,0,0,0,0,0"/>
                </v:shape>
                <v:shape id="Freeform 7757" o:spid="_x0000_s1692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hxMQA&#10;AADcAAAADwAAAGRycy9kb3ducmV2LnhtbESPQWuDQBSE74X8h+UFcmtWPUhqswkmjaRQeojtD3i4&#10;rypx34q7VfPvu4FAj8PMfMNs97PpxEiDay0riNcRCOLK6pZrBd9fxfMGhPPIGjvLpOBGDva7xdMW&#10;M20nvtBY+loECLsMFTTe95mUrmrIoFvbnjh4P3Yw6IMcaqkHnALcdDKJolQabDksNNjTsaHqWv4a&#10;BW9u82GtO+VdXibnl+tncSjjWKnVcs5fQXia/X/40X7XCtI0hfuZc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ocTEAAAA3AAAAA8AAAAAAAAAAAAAAAAAmAIAAGRycy9k&#10;b3ducmV2LnhtbFBLBQYAAAAABAAEAPUAAACJAwAAAAA=&#10;" path="m38,65l,,38,65xe" fillcolor="#f3be00" stroked="f">
                  <v:path arrowok="t" o:connecttype="custom" o:connectlocs="38,65;0,0;38,65" o:connectangles="0,0,0"/>
                </v:shape>
                <v:shape id="Freeform 7758" o:spid="_x0000_s1693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BSMUA&#10;AADcAAAADwAAAGRycy9kb3ducmV2LnhtbESP3WrCQBSE7wt9h+UUelc3sSVKdBNU0JaCF/48wCF7&#10;TGKyZ0N2jenbdwsFL4eZ+YZZ5qNpxUC9qy0riCcRCOLC6ppLBefT9m0Ownlkja1lUvBDDvLs+WmJ&#10;qbZ3PtBw9KUIEHYpKqi871IpXVGRQTexHXHwLrY36IPsS6l7vAe4aeU0ihJpsOawUGFHm4qK5ngz&#10;Cm6b9n2/a+iq4+3nt1zv5XT3MSj1+jKuFiA8jf4R/m9/aQVJMoO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AFIxQAAANwAAAAPAAAAAAAAAAAAAAAAAJgCAABkcnMv&#10;ZG93bnJldi54bWxQSwUGAAAAAAQABAD1AAAAigMAAAAA&#10;" path="m38,65l,,38,65xe" filled="f" strokecolor="#e15520" strokeweight="0">
                  <v:path arrowok="t" o:connecttype="custom" o:connectlocs="38,65;0,0;38,65" o:connectangles="0,0,0"/>
                </v:shape>
                <v:shape id="Freeform 7759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sTcMA&#10;AADcAAAADwAAAGRycy9kb3ducmV2LnhtbERPy2oCMRTdF/oP4RbciGa0MMholNL6KuLCx6LLS3Ln&#10;gZObYRJ17Nc3C6HLw3nPFp2txY1aXzlWMBomIIi1MxUXCs6n1WACwgdkg7VjUvAgD4v568sMM+Pu&#10;fKDbMRQihrDPUEEZQpNJ6XVJFv3QNcSRy11rMUTYFtK0eI/htpbjJEmlxYpjQ4kNfZakL8erVZC/&#10;p99bu8/7S335fXzt1v5nc9BK9d66jymIQF34Fz/dW6MgTeP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sTcMAAADcAAAADwAAAAAAAAAAAAAAAACYAgAAZHJzL2Rv&#10;d25yZXYueG1sUEsFBgAAAAAEAAQA9QAAAIgDAAAAAA==&#10;" path="m25,67l,,25,67r,l25,64,37,74r8,13l52,102r,17l47,117r-7,-5l35,107,30,99,25,92,22,84r,-10l25,67xe" fillcolor="#f3be00" stroked="f">
                  <v:path arrowok="t" o:connecttype="custom" o:connectlocs="25,67;0,0;25,67;25,67;25,64;37,74;45,87;52,102;52,119;47,117;40,112;35,107;30,99;25,92;22,84;22,74;25,67" o:connectangles="0,0,0,0,0,0,0,0,0,0,0,0,0,0,0,0,0"/>
                </v:shape>
                <v:shape id="Freeform 7760" o:spid="_x0000_s1695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TvsQA&#10;AADcAAAADwAAAGRycy9kb3ducmV2LnhtbESP3YrCMBSE7wXfIRxhb0TTVShajSK7iCIo+IPXh+bY&#10;ljYnpcnW7tubhQUvh5n5hlmuO1OJlhpXWFbwOY5AEKdWF5wpuF23oxkI55E1VpZJwS85WK/6vSUm&#10;2j75TO3FZyJA2CWoIPe+TqR0aU4G3djWxMF72MagD7LJpG7wGeCmkpMoiqXBgsNCjjV95ZSWlx+j&#10;4NEei0gPv0+7eznt7lTupD+wUh+DbrMA4anz7/B/e68VxPEc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Yk77EAAAA3AAAAA8AAAAAAAAAAAAAAAAAmAIAAGRycy9k&#10;b3ducmV2LnhtbFBLBQYAAAAABAAEAPUAAACJAwAAAAA=&#10;" path="m25,67l,,25,67r,l25,64,37,74r8,13l52,102r,17l47,117r-7,-5l35,107,30,99,25,92,22,84r,-10l25,67e" filled="f" strokecolor="#e15520" strokeweight="0">
                  <v:path arrowok="t" o:connecttype="custom" o:connectlocs="25,67;0,0;25,67;25,67;25,64;37,74;45,87;52,102;52,119;47,117;40,112;35,107;30,99;25,92;22,84;22,74;25,67" o:connectangles="0,0,0,0,0,0,0,0,0,0,0,0,0,0,0,0,0"/>
                </v:shape>
                <v:shape id="Freeform 7761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oBcIA&#10;AADcAAAADwAAAGRycy9kb3ducmV2LnhtbERPTWvCQBC9F/oflil4qxs9aImuIhWhpS1FDYK3ITtm&#10;Q7OzMbNq+u+7h4LHx/ueL3vfqCt1Ugc2MBpmoIjLYGuuDBT7zfMLKInIFpvAZOCXBJaLx4c55jbc&#10;eEvXXaxUCmHJ0YCLsc21ltKRRxmGljhxp9B5jAl2lbYd3lK4b/Q4yybaY82pwWFLr47Kn93FG1gf&#10;iqnIeVt8hU/6eB/J0ZXfrTGDp341AxWpj3fxv/vNGphM0/x0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GgFwgAAANwAAAAPAAAAAAAAAAAAAAAAAJgCAABkcnMvZG93&#10;bnJldi54bWxQSwUGAAAAAAQABAD1AAAAhwMAAAAA&#10;" path="m25,62l,,25,62r,l25,62,38,72,48,85r5,15l55,115r-5,-3l43,107r-5,-5l33,95,28,87,25,80r,-10l25,62xe" fillcolor="#f3be00" stroked="f">
                  <v:path arrowok="t" o:connecttype="custom" o:connectlocs="25,62;0,0;25,62;25,62;25,62;38,72;48,85;53,100;55,115;50,112;43,107;38,102;33,95;28,87;25,80;25,70;25,62" o:connectangles="0,0,0,0,0,0,0,0,0,0,0,0,0,0,0,0,0"/>
                </v:shape>
                <v:shape id="Freeform 7762" o:spid="_x0000_s1697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FQMQA&#10;AADcAAAADwAAAGRycy9kb3ducmV2LnhtbESP0WoCMRRE3wv+Q7iCbzVrpSqrUUQR+1Aorn7AZXPd&#10;Xd3crEmq6d83hYKPw8ycYRaraFpxJ+cbywpGwwwEcWl1w5WC03H3OgPhA7LG1jIp+CEPq2XvZYG5&#10;tg8+0L0IlUgQ9jkqqEPocil9WZNBP7QdcfLO1hkMSbpKaoePBDetfMuyiTTYcFqosaNNTeW1+DYK&#10;Ljpm+3i6uW10XfG1Pc7ex7dPpQb9uJ6DCBTDM/zf/tAKJtMR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BUDEAAAA3AAAAA8AAAAAAAAAAAAAAAAAmAIAAGRycy9k&#10;b3ducmV2LnhtbFBLBQYAAAAABAAEAPUAAACJAwAAAAA=&#10;" path="m25,62l,,25,62r,l25,62,38,72,48,85r5,15l55,115r-5,-3l43,107r-5,-5l33,95,28,87,25,80r,-10l25,62e" filled="f" strokecolor="#e15520" strokeweight="0">
                  <v:path arrowok="t" o:connecttype="custom" o:connectlocs="25,62;0,0;25,62;25,62;25,62;38,72;48,85;53,100;55,115;50,112;43,107;38,102;33,95;28,87;25,80;25,70;25,62" o:connectangles="0,0,0,0,0,0,0,0,0,0,0,0,0,0,0,0,0"/>
                </v:shape>
                <v:shape id="Freeform 7763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QS8MA&#10;AADcAAAADwAAAGRycy9kb3ducmV2LnhtbESPQWuDQBSE74H8h+UFepFkNRRTTFZJSgulN429P9xX&#10;lbpvxd1G+++7hUKOw8x8w5yKxQziRpPrLStIdjEI4sbqnlsF9fV1+wTCeWSNg2VS8EMOiny9OmGm&#10;7cwl3SrfigBhl6GCzvsxk9I1HRl0OzsSB+/TTgZ9kFMr9YRzgJtB7uM4lQZ7DgsdjvTcUfNVfRsF&#10;tn5pk48yukQzP5bvc5KMBgelHjbL+QjC0+Lv4f/2m1aQHvbwdy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DQS8MAAADcAAAADwAAAAAAAAAAAAAAAACYAgAAZHJzL2Rv&#10;d25yZXYueG1sUEsFBgAAAAAEAAQA9QAAAIgDAAAAAA==&#10;" path="m28,60l,,28,60xe" fillcolor="#f3be00" stroked="f">
                  <v:path arrowok="t" o:connecttype="custom" o:connectlocs="28,60;0,0;28,60" o:connectangles="0,0,0"/>
                </v:shape>
                <v:shape id="Freeform 7764" o:spid="_x0000_s1699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LJ8MA&#10;AADcAAAADwAAAGRycy9kb3ducmV2LnhtbESP0YrCMBRE34X9h3AX9k1TXbDSNYqIyj4pVj/g2txt&#10;S5ub0sTa9euNIPg4zMwZZr7sTS06al1pWcF4FIEgzqwuOVdwPm2HMxDOI2usLZOCf3KwXHwM5pho&#10;e+MjdanPRYCwS1BB4X2TSOmyggy6kW2Ig/dnW4M+yDaXusVbgJtaTqJoKg2WHBYKbGhdUFalV6NA&#10;V5dstdfjXYz6cN9sr1EXnyulvj771Q8IT71/h1/tX61gGn/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LJ8MAAADcAAAADwAAAAAAAAAAAAAAAACYAgAAZHJzL2Rv&#10;d25yZXYueG1sUEsFBgAAAAAEAAQA9QAAAIgDAAAAAA==&#10;" path="m28,60l,,28,60xe" filled="f" strokecolor="#e15520" strokeweight="0">
                  <v:path arrowok="t" o:connecttype="custom" o:connectlocs="28,60;0,0;28,60" o:connectangles="0,0,0"/>
                </v:shape>
                <v:shape id="Freeform 7765" o:spid="_x0000_s1700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EVsUA&#10;AADcAAAADwAAAGRycy9kb3ducmV2LnhtbESPQWvCQBSE70L/w/IKvemmtsSSukoJTZuDoI16f2Sf&#10;SWj2bchuY/z3XUHwOMzMN8xyPZpWDNS7xrKC51kEgri0uuFKwWGfTd9AOI+ssbVMCi7kYL16mCwx&#10;0fbMPzQUvhIBwi5BBbX3XSKlK2sy6Ga2Iw7eyfYGfZB9JXWP5wA3rZxHUSwNNhwWauworan8Lf6M&#10;gvT0Nezo+9DlO/uyOeJnsc3mF6WeHsePdxCeRn8P39q5VhAvXu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0RW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Freeform 7766" o:spid="_x0000_s1701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WU8UA&#10;AADcAAAADwAAAGRycy9kb3ducmV2LnhtbESPQWvCQBSE70L/w/IK3nRTUVNiNlLE0EJPtUKvj+wz&#10;iWbfht1Vk/76bqHQ4zAz3zD5djCduJHzrWUFT/MEBHFldcu1guNnOXsG4QOyxs4yKRjJw7Z4mOSY&#10;aXvnD7odQi0ihH2GCpoQ+kxKXzVk0M9tTxy9k3UGQ5SultrhPcJNJxdJspYGW44LDfa0a6i6HK5G&#10;AV7H5fi9WO2P7y4526/XMi1Dp9T0cXjZgAg0hP/wX/tNK1inK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ZT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Freeform 7767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W6MUA&#10;AADcAAAADwAAAGRycy9kb3ducmV2LnhtbESPQWvCQBSE74L/YXmCN90k0Cipa1BBqJeCtgePr9nX&#10;bGr2bciumvbXdwsFj8PMfMOsysG24ka9bxwrSOcJCOLK6YZrBe9v+9kShA/IGlvHpOCbPJTr8WiF&#10;hXZ3PtLtFGoRIewLVGBC6AopfWXIop+7jjh6n663GKLsa6l7vEe4bWWWJLm02HBcMNjRzlB1OV2t&#10;An/Os+318FEfN0+ve+e3P6nJvpSaTobNM4hAQ3iE/9svWkG+y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Rbo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Freeform 7768" o:spid="_x0000_s1703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YgcUA&#10;AADcAAAADwAAAGRycy9kb3ducmV2LnhtbESPQWvCQBSE74L/YXlCL1I3DVQldRURBPEgxNaDt0f2&#10;mQR334bsNkn99W6h0OMwM98wq81gjeio9bVjBW+zBARx4XTNpYKvz/3rEoQPyBqNY1LwQx426/Fo&#10;hZl2PefUnUMpIoR9hgqqEJpMSl9UZNHPXEMcvZtrLYYo21LqFvsIt0amSTKXFmuOCxU2tKuouJ+/&#10;rQIcbtOTLuXx0bybi7+micmvd6VeJsP2A0SgIfyH/9oHrWC+WMDv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hiB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Freeform 7769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e9sIA&#10;AADcAAAADwAAAGRycy9kb3ducmV2LnhtbERPS2rDMBDdB3IHMYHuEjktpIkT2ZjSlha6iZMDDNbE&#10;NrZGjqX609NXi0KXj/c/pZNpxUC9qy0r2G4iEMSF1TWXCq6Xt/UehPPIGlvLpGAmB2myXJww1nbk&#10;Mw25L0UIYRejgsr7LpbSFRUZdBvbEQfuZnuDPsC+lLrHMYSbVj5G0U4arDk0VNjRS0VFk38bBcP9&#10;ndxllq/R1+H2045lk30+NUo9rKbsCMLT5P/Ff+4PrWD3HNaGM+EI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d72wgAAANwAAAAPAAAAAAAAAAAAAAAAAJgCAABkcnMvZG93&#10;bnJldi54bWxQSwUGAAAAAAQABAD1AAAAhw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Freeform 7770" o:spid="_x0000_s1705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ynMUA&#10;AADcAAAADwAAAGRycy9kb3ducmV2LnhtbESPS4vCQBCE74L/YWjBm07WQ1yzjiKKD2RBfFz21mTa&#10;JGymJ2RGE/+9Iwgei6r6iprOW1OKO9WusKzgaxiBIE6tLjhTcDmvB98gnEfWWFomBQ9yMJ91O1NM&#10;tG34SPeTz0SAsEtQQe59lUjp0pwMuqGtiIN3tbVBH2SdSV1jE+CmlKMoiqXBgsNCjhUtc0r/Tzej&#10;oNi20Wbyly0Oj0Nz5XQX739Xe6X6vXbxA8JT6z/hd3unFcTjC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bKcxQAAANw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Freeform 7771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srMEA&#10;AADcAAAADwAAAGRycy9kb3ducmV2LnhtbERPz2uDMBS+F/o/hFfYrcYOVsQZpRTGBm6HtT3s+DBP&#10;Y2texGTV/ffLYbDjx/e7qBY7iDtNvnesYJekIIgbp3vuFFzOL9sMhA/IGgfHpOCHPFTlelVgrt3M&#10;n3Q/hU7EEPY5KjAhjLmUvjFk0SduJI5c6yaLIcKpk3rCOYbbQT6m6V5a7Dk2GBzpaKi5nb6tgrbb&#10;mfc+q/GV9Ae216cGv2qv1MNmOTyDCLSEf/Gf+00r2GdxfjwTj4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LKzBAAAA3AAAAA8AAAAAAAAAAAAAAAAAmAIAAGRycy9kb3du&#10;cmV2LnhtbFBLBQYAAAAABAAEAPUAAACGAwAAAAA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Freeform 7772" o:spid="_x0000_s1707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2q8AA&#10;AADcAAAADwAAAGRycy9kb3ducmV2LnhtbESPzQrCMBCE74LvEFbwpqkeRKpRpEXoSfDn4HHbrG2x&#10;2ZQman17Iwgeh5n5hllve9OIJ3WutqxgNo1AEBdW11wquJz3kyUI55E1NpZJwZscbDfDwRpjbV98&#10;pOfJlyJA2MWooPK+jaV0RUUG3dS2xMG72c6gD7Irpe7wFeCmkfMoWkiDNYeFCltKKirup4dRcE0O&#10;edq80zrtz7Y45Fn2SBKr1HjU71YgPPX+H/61M61gsZzB90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e2q8AAAADcAAAADwAAAAAAAAAAAAAAAACYAgAAZHJzL2Rvd25y&#10;ZXYueG1sUEsFBgAAAAAEAAQA9QAAAIU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Freeform 7773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SnccA&#10;AADcAAAADwAAAGRycy9kb3ducmV2LnhtbESPX2vCMBTF3wW/Q7iCL2Omc6Or1ShjIIy9DHUb7O3a&#10;XNtuzU2XZLV++0UQfDycPz/OYtWbRnTkfG1Zwd0kAUFcWF1zqeB9t77NQPiArLGxTApO5GG1HA4W&#10;mGt75A1121CKOMI+RwVVCG0upS8qMugntiWO3sE6gyFKV0rt8BjHTSOnSZJKgzVHQoUtPVdU/Gz/&#10;TIR81Y8z/Ohev+/dw/701vzefJapUuNR/zQHEagP1/Cl/aIVpNkUzmfi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Up3HAAAA3AAAAA8AAAAAAAAAAAAAAAAAmAIAAGRy&#10;cy9kb3ducmV2LnhtbFBLBQYAAAAABAAEAPUAAACMAwAAAAA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Freeform 7774" o:spid="_x0000_s1709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ngcMA&#10;AADcAAAADwAAAGRycy9kb3ducmV2LnhtbESPUWvCMBSF3wf+h3CFva2pE6TURhHFIWMw5oS9Xppr&#10;E2xuSpPW7t8vg8EeD+ec73Cq7eRaMVIfrGcFiywHQVx7bblRcPk8PhUgQkTW2HomBd8UYLuZPVRY&#10;an/nDxrPsREJwqFEBSbGrpQy1IYchsx3xMm7+t5hTLJvpO7xnuCulc95vpIOLacFgx3tDdW38+AU&#10;8GC+mt1rtC/4bmW3uBT6oN+UepxPuzWISFP8D/+1T1rBqlj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ngcMAAADcAAAADwAAAAAAAAAAAAAAAACYAgAAZHJzL2Rv&#10;d25yZXYueG1sUEsFBgAAAAAEAAQA9QAAAIgD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Freeform 7775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JSsYA&#10;AADcAAAADwAAAGRycy9kb3ducmV2LnhtbESPQWvCQBSE70L/w/IKvRTd2KpI6irSIkhR0Sj0+sg+&#10;k2j2bciuJv57Vyh4HGbmG2Yya00prlS7wrKCfi8CQZxaXXCm4LBfdMcgnEfWWFomBTdyMJu+dCYY&#10;a9vwjq6Jz0SAsItRQe59FUvp0pwMup6tiIN3tLVBH2SdSV1jE+CmlB9RNJIGCw4LOVb0nVN6Ti5G&#10;wWZ9zH7Xl9PftnnXP371WbR2mCj19trOv0B4av0z/N9eagWj8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0JSsYAAADcAAAADwAAAAAAAAAAAAAAAACYAgAAZHJz&#10;L2Rvd25yZXYueG1sUEsFBgAAAAAEAAQA9QAAAIsDAAAAAA=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Freeform 7776" o:spid="_x0000_s1711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vdcUA&#10;AADcAAAADwAAAGRycy9kb3ducmV2LnhtbESPQWvCQBSE74X+h+UVequbCopNXaUWxB68uPbQ4yP7&#10;mqTJvo3ZVxP/vSsUehxm5htmuR59q87UxzqwgedJBoq4CK7m0sDncfu0ABUF2WEbmAxcKMJ6dX+3&#10;xNyFgQ90tlKqBOGYo4FKpMu1jkVFHuMkdMTJ+w69R0myL7XrcUhw3+ppls21x5rTQoUdvVdUNPbX&#10;J8rXvtg3zfbFtj+n3bCxUtupGPP4ML69ghIa5T/81/5wBuaLGdzOpCO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+91xQAAANw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Freeform 7777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3tMsQA&#10;AADcAAAADwAAAGRycy9kb3ducmV2LnhtbESPT2sCMRTE7wW/Q3iCt5pV7CKrUUQQCsVS/xw8PjfP&#10;3cXNS9hEjd/eFAo9DjPzG2a+jKYVd+p8Y1nBaJiBIC6tbrhScDxs3qcgfEDW2FomBU/ysFz03uZY&#10;aPvgHd33oRIJwr5ABXUIrpDSlzUZ9EPriJN3sZ3BkGRXSd3hI8FNK8dZlkuDDaeFGh2tayqv+5tR&#10;MDk9q+/NKLqvuNrGs6P48XPbKTXox9UMRKAY/sN/7U+tIJ/m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7TLEAAAA3AAAAA8AAAAAAAAAAAAAAAAAmAIAAGRycy9k&#10;b3ducmV2LnhtbFBLBQYAAAAABAAEAPUAAACJAw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Freeform 7778" o:spid="_x0000_s1713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SW8MA&#10;AADcAAAADwAAAGRycy9kb3ducmV2LnhtbESP0WoCMRRE34X+Q7hC39ysPljZGkUL0oIVdO0HXDfX&#10;zeLmZkmibv++KQg+DjNzhpkve9uKG/nQOFYwznIQxJXTDdcKfo6b0QxEiMgaW8ek4JcCLBcvgzkW&#10;2t35QLcy1iJBOBSowMTYFVKGypDFkLmOOHln5y3GJH0ttcd7gttWTvJ8Ki02nBYMdvRhqLqUV6uA&#10;V1tttp/rXTk++XUMbf19tXulXof96h1EpD4+w4/2l1Ywnb3B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ZSW8MAAADc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Freeform 7779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S4sEA&#10;AADcAAAADwAAAGRycy9kb3ducmV2LnhtbERPzWoCMRC+F3yHMIK3mtWDyGqUUlAsaEvVBxiS6Wbr&#10;ZrJs0uzq0zeHQo8f3/96O7hGJOpC7VnBbFqAINbe1FwpuF52z0sQISIbbDyTgjsF2G5GT2ssje/5&#10;k9I5ViKHcChRgY2xLaUM2pLDMPUtcea+fOcwZthV0nTY53DXyHlRLKTDmnODxZZeLenb+ccp2N/S&#10;+7dN6UhDf3rTfv6h7w+p1GQ8vKxARBriv/jPfTAKFsu8Np/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4UuLBAAAA3AAAAA8AAAAAAAAAAAAAAAAAmAIAAGRycy9kb3du&#10;cmV2LnhtbFBLBQYAAAAABAAEAPUAAACGAwAAAAA=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Freeform 7780" o:spid="_x0000_s1715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YcQA&#10;AADcAAAADwAAAGRycy9kb3ducmV2LnhtbESPQWsCMRSE7wX/Q3iCt5q1oLirUURa2EMv1R7q7bl5&#10;bhY3L0uSutt/3wiCx2Hmm2HW28G24kY+NI4VzKYZCOLK6YZrBd/Hj9cliBCRNbaOScEfBdhuRi9r&#10;LLTr+Ytuh1iLVMKhQAUmxq6QMlSGLIap64iTd3HeYkzS11J77FO5beVbli2kxYbTgsGO9oaq6+HX&#10;KliUM/157vW8Cnlj/Hv5c8qvpVKT8bBbgYg0xGf4QZc6ccsc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jmHEAAAA3AAAAA8AAAAAAAAAAAAAAAAAmAIAAGRycy9k&#10;b3ducmV2LnhtbFBLBQYAAAAABAAEAPUAAACJAwAAAAA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Freeform 7781" o:spid="_x0000_s171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ixLwA&#10;AADcAAAADwAAAGRycy9kb3ducmV2LnhtbERPSwrCMBDdC94hjOBO0wqKVqOoILjzS8Hd0IxtsZmU&#10;Jmq9vVkILh/vv1i1phIvalxpWUE8jEAQZ1aXnCu4XnaDKQjnkTVWlknBhxyslt3OAhNt33yi19nn&#10;IoSwS1BB4X2dSOmyggy6oa2JA3e3jUEfYJNL3eA7hJtKjqJoIg2WHBoKrGlbUPY4P40CPpYppeOp&#10;PmT+trFxvD8abZXq99r1HISn1v/FP/deK5jMwvx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4GLEvAAAANwAAAAPAAAAAAAAAAAAAAAAAJgCAABkcnMvZG93bnJldi54&#10;bWxQSwUGAAAAAAQABAD1AAAAgQMAAAAA&#10;" path="m,222r3,-2l5,220r3,l10,222r-5,l,222xm110,5r,-5l110,5r,xe" fillcolor="#e15520" stroked="f">
                  <v:path arrowok="t" o:connecttype="custom" o:connectlocs="0,222;3,220;5,220;8,220;10,222;5,222;0,222;110,5;110,0;110,5;110,5" o:connectangles="0,0,0,0,0,0,0,0,0,0,0"/>
                  <o:lock v:ext="edit" verticies="t"/>
                </v:shape>
                <v:shape id="Freeform 7782" o:spid="_x0000_s1717" style="position:absolute;left:6757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c28YA&#10;AADcAAAADwAAAGRycy9kb3ducmV2LnhtbESPQWvCQBSE74X+h+UVvOkmFaVN3YhUBQ+C1PbQ3h7Z&#10;12Sb7NuQXWP8964g9DjMzDfMYjnYRvTUeeNYQTpJQBAXThsuFXx9bscvIHxA1tg4JgUX8rDMHx8W&#10;mGl35g/qj6EUEcI+QwVVCG0mpS8qsugnriWO3q/rLIYou1LqDs8Rbhv5nCRzadFwXKiwpfeKivp4&#10;sgo2p1X9s95O93/mu6hrs28OPEuVGj0NqzcQgYbwH763d1rB/DWF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pc28YAAADcAAAADwAAAAAAAAAAAAAAAACYAgAAZHJz&#10;L2Rvd25yZXYueG1sUEsFBgAAAAAEAAQA9QAAAIsDAAAAAA==&#10;" path="m107,r,l104,5r3,l107,xm,217r2,2l7,219r5,-2l7,217,5,214,,217xe" fillcolor="#e15820" stroked="f">
                  <v:path arrowok="t" o:connecttype="custom" o:connectlocs="107,0;107,0;104,5;107,5;107,0;0,217;2,219;7,219;12,217;7,217;5,214;0,217" o:connectangles="0,0,0,0,0,0,0,0,0,0,0,0"/>
                  <o:lock v:ext="edit" verticies="t"/>
                </v:shape>
                <v:shape id="Freeform 7783" o:spid="_x0000_s1718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KRcUA&#10;AADcAAAADwAAAGRycy9kb3ducmV2LnhtbESPzWrCQBSF9wXfYbhCd3XSLGKTOkoRpCWg0Ch0e8lc&#10;k2jmTshMk7RP7xQKLg/n5+OsNpNpxUC9aywreF5EIIhLqxuuFJyOu6cXEM4ja2wtk4IfcrBZzx5W&#10;mGk78icNha9EGGGXoYLa+y6T0pU1GXQL2xEH72x7gz7IvpK6xzGMm1bGUZRIgw0HQo0dbWsqr8W3&#10;Cdz3k/+NistUtnK/zL/OhzyNSanH+fT2CsLT5O/h//aHVpCk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QpFxQAAANwAAAAPAAAAAAAAAAAAAAAAAJgCAABkcnMv&#10;ZG93bnJldi54bWxQSwUGAAAAAAQABAD1AAAAigMAAAAA&#10;" path="m105,r,l102,5r3,l105,xm,215r3,l5,217r5,-2l15,215r-5,-3l5,210r-2,2l,215xe" fillcolor="#e25b20" stroked="f">
                  <v:path arrowok="t" o:connecttype="custom" o:connectlocs="105,0;105,0;102,5;105,5;105,0;0,215;3,215;5,217;10,215;15,215;10,212;5,210;3,212;0,215" o:connectangles="0,0,0,0,0,0,0,0,0,0,0,0,0,0"/>
                  <o:lock v:ext="edit" verticies="t"/>
                </v:shape>
                <v:shape id="Freeform 7784" o:spid="_x0000_s1719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RgMcA&#10;AADcAAAADwAAAGRycy9kb3ducmV2LnhtbESPT2vCQBTE74V+h+UVeim6aQpRo6sUwdKT1D8HvT2z&#10;zySYfRt3V43fvlsoeBxm5jfMZNaZRlzJ+dqygvd+AoK4sLrmUsF2s+gNQfiArLGxTAru5GE2fX6a&#10;YK7tjVd0XYdSRAj7HBVUIbS5lL6oyKDv25Y4ekfrDIYoXSm1w1uEm0amSZJJgzXHhQpbmldUnNYX&#10;o2CQJfsvuXPN4rAfvXXp8pz+XDKlXl+6zzGIQF14hP/b31pBNvqA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kYDHAAAA3AAAAA8AAAAAAAAAAAAAAAAAmAIAAGRy&#10;cy9kb3ducmV2LnhtbFBLBQYAAAAABAAEAPUAAACMAwAAAAA=&#10;" path="m102,l99,r,5l102,5r,-5xm,209r2,3l7,212r5,l20,212r-8,-3l2,207r,l,209xe" fillcolor="#e25e20" stroked="f">
                  <v:path arrowok="t" o:connecttype="custom" o:connectlocs="102,0;99,0;99,5;102,5;102,0;0,209;2,212;7,212;12,212;20,212;12,209;2,207;2,207;0,209" o:connectangles="0,0,0,0,0,0,0,0,0,0,0,0,0,0"/>
                  <o:lock v:ext="edit" verticies="t"/>
                </v:shape>
                <v:shape id="Freeform 7785" o:spid="_x0000_s1720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XAcMA&#10;AADcAAAADwAAAGRycy9kb3ducmV2LnhtbESPQWsCMRSE74L/ITyhN83aqujWKFJpET2ppefH5nU3&#10;mLxsN6mu/94IgsdhZr5h5svWWXGmJhjPCoaDDARx4bXhUsH38bM/BREiskbrmRRcKcBy0e3MMdf+&#10;wns6H2IpEoRDjgqqGOtcylBU5DAMfE2cvF/fOIxJNqXUDV4S3Fn5mmUT6dBwWqiwpo+KitPh3yl4&#10;+1r/7ewOjf3Zjo2th+uZs0elXnrt6h1EpDY+w4/2RiuYzE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TXAcMAAADcAAAADwAAAAAAAAAAAAAAAACYAgAAZHJzL2Rv&#10;d25yZXYueG1sUEsFBgAAAAAEAAQA9QAAAIgDAAAAAA==&#10;" path="m100,l97,r,5l97,5r3,l100,xm,205r5,2l10,210r8,l25,207,13,205,3,202,,205r,xe" fillcolor="#e36121" stroked="f">
                  <v:path arrowok="t" o:connecttype="custom" o:connectlocs="100,0;97,0;97,5;97,5;100,5;100,0;0,205;5,207;10,210;18,210;25,207;13,205;3,202;0,205;0,205" o:connectangles="0,0,0,0,0,0,0,0,0,0,0,0,0,0,0"/>
                  <o:lock v:ext="edit" verticies="t"/>
                </v:shape>
                <v:shape id="Freeform 7786" o:spid="_x0000_s1721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EasUA&#10;AADcAAAADwAAAGRycy9kb3ducmV2LnhtbESPQWvCQBSE7wX/w/KE3uqmgUqNrqG0FHOtFfX4zD6T&#10;YPZt2F1jzK/vFgo9DjPzDbPKB9OKnpxvLCt4niUgiEurG64U7L4/n15B+ICssbVMCu7kIV9PHlaY&#10;aXvjL+q3oRIRwj5DBXUIXSalL2sy6Ge2I47e2TqDIUpXSe3wFuGmlWmSzKXBhuNCjR2911Retlej&#10;oNv0p/H6Ufh9OpwWo5UHdz9ulHqcDm9LEIGG8B/+axdawXzx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kRqxQAAANwAAAAPAAAAAAAAAAAAAAAAAJgCAABkcnMv&#10;ZG93bnJldi54bWxQSwUGAAAAAAQABAD1AAAAigMAAAAA&#10;" path="m100,l97,r,5l97,5r3,2l100,xm,202r10,2l18,207r7,-3l33,204,18,202,5,197r-2,2l,202xe" fillcolor="#e36421" stroked="f">
                  <v:path arrowok="t" o:connecttype="custom" o:connectlocs="100,0;97,0;97,5;97,5;100,7;100,0;0,202;10,204;18,207;25,204;33,204;18,202;5,197;3,199;0,202" o:connectangles="0,0,0,0,0,0,0,0,0,0,0,0,0,0,0"/>
                  <o:lock v:ext="edit" verticies="t"/>
                </v:shape>
                <v:shape id="Freeform 7787" o:spid="_x0000_s1722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KVcQA&#10;AADcAAAADwAAAGRycy9kb3ducmV2LnhtbESPwWrDMBBE74X+g9hAb43shprEtRzaQKC0uST1ByzW&#10;xjaxVkZSHPvvq0Ihx2Fm3jDFdjK9GMn5zrKCdJmAIK6t7rhRUP3sn9cgfEDW2FsmBTN52JaPDwXm&#10;2t74SOMpNCJC2OeooA1hyKX0dUsG/dIOxNE7W2cwROkaqR3eItz08iVJMmmw47jQ4kC7lurL6WoU&#10;rA7V/KrPMuXvMd04U33MX2FS6mkxvb+BCDSFe/i//akVZJsM/s7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ilXEAAAA3AAAAA8AAAAAAAAAAAAAAAAAmAIAAGRycy9k&#10;b3ducmV2LnhtbFBLBQYAAAAABAAEAPUAAACJAwAAAAA=&#10;" path="m97,l94,r,l92,5r2,l97,8,97,xm,197r10,3l22,202r8,l40,200,20,197,5,193r-3,2l,197xe" fillcolor="#e46721" stroked="f">
                  <v:path arrowok="t" o:connecttype="custom" o:connectlocs="97,0;94,0;94,0;92,5;94,5;97,8;97,0;0,197;10,200;22,202;30,202;40,200;20,197;5,193;2,195;0,197" o:connectangles="0,0,0,0,0,0,0,0,0,0,0,0,0,0,0,0"/>
                  <o:lock v:ext="edit" verticies="t"/>
                </v:shape>
                <v:shape id="Freeform 7788" o:spid="_x0000_s1723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848IA&#10;AADcAAAADwAAAGRycy9kb3ducmV2LnhtbESPT4vCMBTE74LfITxhL6LpLqx/qlFEEHpbrCIeH82z&#10;LTYvpcna+O3NwoLHYWZ+w6y3wTTiQZ2rLSv4nCYgiAuray4VnE+HyQKE88gaG8uk4EkOtpvhYI2p&#10;tj0f6ZH7UkQIuxQVVN63qZSuqMigm9qWOHo32xn0UXal1B32EW4a+ZUkM2mw5rhQYUv7iop7/msU&#10;RFpxHI+Tq3X5JXz/9FmoZabUxyjsViA8Bf8O/7czrWC2nMPf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7zjwgAAANwAAAAPAAAAAAAAAAAAAAAAAJgCAABkcnMvZG93&#10;bnJldi54bWxQSwUGAAAAAAQABAD1AAAAhwMAAAAA&#10;" path="m95,2l92,r,l90,5r2,l95,7r,-5xm,192r13,5l28,199r7,-2l45,194r-2,l40,194r-17,l3,190r,l,192xe" fillcolor="#e46a21" stroked="f">
                  <v:path arrowok="t" o:connecttype="custom" o:connectlocs="95,2;92,0;92,0;90,5;92,5;95,7;95,2;0,192;13,197;28,199;35,197;45,194;43,194;40,194;23,194;3,190;3,190;0,192" o:connectangles="0,0,0,0,0,0,0,0,0,0,0,0,0,0,0,0,0,0"/>
                  <o:lock v:ext="edit" verticies="t"/>
                </v:shape>
                <v:shape id="Freeform 7789" o:spid="_x0000_s1724" style="position:absolute;left:6772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h88EA&#10;AADcAAAADwAAAGRycy9kb3ducmV2LnhtbERPTYvCMBC9C/6HMII3TRUUtxpFFhZE8FAVV29DM7bV&#10;ZlKaVOu/NwfB4+N9L1atKcWDaldYVjAaRiCIU6sLzhQcD3+DGQjnkTWWlknBixyslt3OAmNtn5zQ&#10;Y+8zEULYxagg976KpXRpTgbd0FbEgbva2qAPsM6krvEZwk0px1E0lQYLDg05VvSbU3rfN0bBKUkm&#10;5ybZ3S/2f7bDZr29na+oVL/XrucgPLX+K/64N1rB9CesDW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jIfPBAAAA3AAAAA8AAAAAAAAAAAAAAAAAmAIAAGRycy9kb3du&#10;cmV2LnhtbFBLBQYAAAAABAAEAPUAAACGAwAAAAA=&#10;" path="m92,3l89,,87,r,5l89,8r,l92,3xm,188r15,4l35,195r7,-3l49,190r-7,l37,190r-17,l2,185,,188r,xe" fillcolor="#e56d21" stroked="f">
                  <v:path arrowok="t" o:connecttype="custom" o:connectlocs="92,3;89,0;87,0;87,5;89,8;89,8;92,3;0,188;15,192;35,195;42,192;49,190;42,190;37,190;20,190;2,185;0,188;0,188" o:connectangles="0,0,0,0,0,0,0,0,0,0,0,0,0,0,0,0,0,0"/>
                  <o:lock v:ext="edit" verticies="t"/>
                </v:shape>
                <v:shape id="Freeform 7790" o:spid="_x0000_s1725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+GsQA&#10;AADcAAAADwAAAGRycy9kb3ducmV2LnhtbESP3YrCMBSE74V9h3AWvNPURfypRpGWhRVE0HXvD82x&#10;LTYnpYlt9+2NIHg5zMw3zHrbm0q01LjSsoLJOAJBnFldcq7g8vs9WoBwHlljZZkU/JOD7eZjsMZY&#10;245P1J59LgKEXYwKCu/rWEqXFWTQjW1NHLyrbQz6IJtc6ga7ADeV/IqimTRYclgosKakoOx2vhsF&#10;8/5uzfHPLNL9tEt3p0vSpodEqeFnv1uB8NT7d/jV/tEKZs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KPhrEAAAA3AAAAA8AAAAAAAAAAAAAAAAAmAIAAGRycy9k&#10;b3ducmV2LnhtbFBLBQYAAAAABAAEAPUAAACJAwAAAAA=&#10;" path="m92,2l89,,87,r,5l89,7r,l92,2xm,185r20,4l37,189r3,l42,189r5,-2l52,185r,l45,185r-8,l20,185,5,180r-3,2l,185xe" fillcolor="#e57121" stroked="f">
                  <v:path arrowok="t" o:connecttype="custom" o:connectlocs="92,2;89,0;87,0;87,5;89,7;89,7;92,2;0,185;20,189;37,189;40,189;42,189;47,187;52,185;52,185;45,185;37,185;20,185;5,180;2,182;0,185" o:connectangles="0,0,0,0,0,0,0,0,0,0,0,0,0,0,0,0,0,0,0,0,0"/>
                  <o:lock v:ext="edit" verticies="t"/>
                </v:shape>
                <v:shape id="Freeform 7791" o:spid="_x0000_s1726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desIA&#10;AADcAAAADwAAAGRycy9kb3ducmV2LnhtbERPvW7CMBDeK/EO1iGxVGCHoa0CJgpUUTt0KeUBDvtI&#10;QuJzFLuQvn09VOr46fvfFpPrxY3G0HrWkK0UCGLjbcu1htNXtXwBESKyxd4zafihAMVu9rDF3Po7&#10;f9LtGGuRQjjkqKGJccilDKYhh2HlB+LEXfzoMCY41tKOeE/hrpdrpZ6kw5ZTQ4MDHRoy3fHbadif&#10;u+uVH7EKZngrVXv6eK0yo/ViPpUbEJGm+C/+c79bDc8qzU9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116wgAAANwAAAAPAAAAAAAAAAAAAAAAAJgCAABkcnMvZG93&#10;bnJldi54bWxQSwUGAAAAAAQABAD1AAAAhwMAAAAA&#10;" path="m87,3r,l85,,82,5r3,3l87,8r,-5xm,180r18,5l35,185r5,l47,185r,l50,183r2,l52,180r-7,l35,180r-15,l5,175r-2,3l,180xe" fillcolor="#e57422" stroked="f">
                  <v:path arrowok="t" o:connecttype="custom" o:connectlocs="87,3;87,3;85,0;82,5;85,8;87,8;87,3;0,180;18,185;35,185;40,185;47,185;47,185;50,183;52,183;52,180;45,180;35,180;20,180;5,175;3,178;0,180" o:connectangles="0,0,0,0,0,0,0,0,0,0,0,0,0,0,0,0,0,0,0,0,0,0"/>
                  <o:lock v:ext="edit" verticies="t"/>
                </v:shape>
                <v:shape id="Freeform 7792" o:spid="_x0000_s1727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od8MA&#10;AADcAAAADwAAAGRycy9kb3ducmV2LnhtbESPUWvCQBCE3wv+h2OFvtWLLdgSPSVYCi3aB60/YMmt&#10;yWF2L82dGv+9Jwg+DjPzDTNb9NyoE3XBeTEwHmWgSEpvnVQGdn9fLx+gQkSx2HghAxcKsJgPnmaY&#10;W3+WDZ22sVIJIiFHA3WMba51KGtiDCPfkiRv7zvGmGRXadvhOcG50a9ZNtGMTtJCjS0tayoP2yMb&#10;KHrH7dv680g/m9Vv+N9z4ZCNeR72xRRUpD4+wvf2tzXwno3hdiYdAT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Dod8MAAADcAAAADwAAAAAAAAAAAAAAAACYAgAAZHJzL2Rv&#10;d25yZXYueG1sUEsFBgAAAAAEAAQA9QAAAIgDAAAAAA==&#10;" path="m84,2r,l82,,79,5r3,2l84,10r,-8xm,175r15,5l32,180r8,l47,180r2,-3l52,172r-10,3l32,175r-15,l5,170r-3,2l,175xe" fillcolor="#e67723" stroked="f">
                  <v:path arrowok="t" o:connecttype="custom" o:connectlocs="84,2;84,2;82,0;79,5;82,7;84,10;84,2;0,175;15,180;32,180;40,180;47,180;49,177;52,172;42,175;32,175;17,175;5,170;2,172;0,175" o:connectangles="0,0,0,0,0,0,0,0,0,0,0,0,0,0,0,0,0,0,0,0"/>
                  <o:lock v:ext="edit" verticies="t"/>
                </v:shape>
                <v:shape id="Freeform 7793" o:spid="_x0000_s1728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rx8cA&#10;AADcAAAADwAAAGRycy9kb3ducmV2LnhtbESPQWvCQBSE7wX/w/IEL6VuzKFpU1cRacFTrdYeentk&#10;Xzeh2bcxuybRX98VhB6HmfmGmS8HW4uOWl85VjCbJiCIC6crNgoOn28PTyB8QNZYOyYFZ/KwXIzu&#10;5phr1/OOun0wIkLY56igDKHJpfRFSRb91DXE0ftxrcUQZWukbrGPcFvLNEkepcWK40KJDa1LKn73&#10;J6vg/Wtz2N2bbfbhjs13+nzpX7POKDUZD6sXEIGG8B++tTdaQZakcD0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Ka8fHAAAA3AAAAA8AAAAAAAAAAAAAAAAAmAIAAGRy&#10;cy9kb3ducmV2LnhtbFBLBQYAAAAABAAEAPUAAACMAwAAAAA=&#10;" path="m82,3r-2,l77,r,5l80,8r2,2l82,3xm,170r15,5l30,175r10,l47,175r3,-5l52,168r-12,2l30,170r-12,l3,168r,l,170xe" fillcolor="#e67924" stroked="f">
                  <v:path arrowok="t" o:connecttype="custom" o:connectlocs="82,3;80,3;77,0;77,5;80,8;82,10;82,3;0,170;15,175;30,175;40,175;47,175;50,170;52,168;40,170;30,170;18,170;3,168;3,168;0,170" o:connectangles="0,0,0,0,0,0,0,0,0,0,0,0,0,0,0,0,0,0,0,0"/>
                  <o:lock v:ext="edit" verticies="t"/>
                </v:shape>
                <v:shape id="Freeform 7794" o:spid="_x0000_s1729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incUA&#10;AADcAAAADwAAAGRycy9kb3ducmV2LnhtbESPT2sCMRTE70K/Q3gFL6LZKlRZzUqrFLxUMIrn5+bt&#10;H7p5WTepbr99Uyh4HGbmN8xq3dtG3KjztWMFL5MEBHHuTM2lgtPxY7wA4QOywcYxKfghD+vsabDC&#10;1Lg7H+imQykihH2KCqoQ2lRKn1dk0U9cSxy9wnUWQ5RdKU2H9wi3jZwmyau0WHNcqLClTUX5l/62&#10;Ct7158xzYQ/73UZfw2W7t/o8Umr43L8tQQTqwyP8394ZBfNk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6KdxQAAANwAAAAPAAAAAAAAAAAAAAAAAJgCAABkcnMv&#10;ZG93bnJldi54bWxQSwUGAAAAAAQABAD1AAAAigMAAAAA&#10;" path="m79,5l77,2,74,r,5l77,7r2,3l79,5xm,165r12,5l27,170r10,l47,167r2,-2l49,162r-10,3l27,165r-12,l2,162,,165r,xe" fillcolor="#e77c25" stroked="f">
                  <v:path arrowok="t" o:connecttype="custom" o:connectlocs="79,5;77,2;74,0;74,5;77,7;79,10;79,5;0,165;12,170;27,170;37,170;47,167;49,165;49,162;39,165;27,165;15,165;2,162;0,165;0,165" o:connectangles="0,0,0,0,0,0,0,0,0,0,0,0,0,0,0,0,0,0,0,0"/>
                  <o:lock v:ext="edit" verticies="t"/>
                </v:shape>
                <v:shape id="Freeform 7795" o:spid="_x0000_s1730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4QcMA&#10;AADcAAAADwAAAGRycy9kb3ducmV2LnhtbESP0YrCMBRE34X9h3CFfdNUEZWuUUQouvuiVT/g0txt&#10;i81NSbK1/v1GEHwcZuYMs9r0phEdOV9bVjAZJyCIC6trLhVcL9loCcIHZI2NZVLwIA+b9cdgham2&#10;d86pO4dSRAj7FBVUIbSplL6oyKAf25Y4er/WGQxRulJqh/cIN42cJslcGqw5LlTY0q6i4nb+MwqW&#10;p2l+7PcZ7bqHnJfuJ7t8zzKlPof99gtEoD68w6/2QStYJD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K4QcMAAADcAAAADwAAAAAAAAAAAAAAAACYAgAAZHJzL2Rv&#10;d25yZXYueG1sUEsFBgAAAAAEAAQA9QAAAIgDAAAAAA==&#10;" path="m79,5l77,3,74,r,5l77,8r2,2l79,5xm,163r15,2l27,165r10,l49,163r,-3l52,158r-13,2l27,160r-12,l5,158r-3,2l,163xe" fillcolor="#e77f26" stroked="f">
                  <v:path arrowok="t" o:connecttype="custom" o:connectlocs="79,5;77,3;74,0;74,5;77,8;79,10;79,5;0,163;15,165;27,165;37,165;49,163;49,160;52,158;39,160;27,160;15,160;5,158;2,160;0,163" o:connectangles="0,0,0,0,0,0,0,0,0,0,0,0,0,0,0,0,0,0,0,0"/>
                  <o:lock v:ext="edit" verticies="t"/>
                </v:shape>
                <v:shape id="Freeform 7796" o:spid="_x0000_s1731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PRsEA&#10;AADcAAAADwAAAGRycy9kb3ducmV2LnhtbESP3arCMBCE7w/4DmEF746pij9Uo4igeCGC1QdYmrUt&#10;NpvSxFp9eiMIXg4z8w2zWLWmFA3VrrCsYNCPQBCnVhecKbict/8zEM4jaywtk4InOVgtO38LjLV9&#10;8ImaxGciQNjFqCD3voqldGlOBl3fVsTBu9raoA+yzqSu8RHgppTDKJpIgwWHhRwr2uSU3pK7UWCS&#10;ZjCWo9f0jrzhw84e2+x1VKrXbddzEJ5a/wt/23utYBqN4X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YD0bBAAAA3AAAAA8AAAAAAAAAAAAAAAAAmAIAAGRycy9kb3du&#10;cmV2LnhtbFBLBQYAAAAABAAEAPUAAACGAwAAAAA=&#10;" path="m77,5l75,2,72,,70,5r5,2l77,12r,-7xm,157r13,3l25,160r12,l47,157r3,-2l52,152r-12,3l25,155r-10,l5,152r-2,3l,157xe" fillcolor="#e88227" stroked="f">
                  <v:path arrowok="t" o:connecttype="custom" o:connectlocs="77,5;75,2;72,0;70,5;75,7;77,12;77,5;0,157;13,160;25,160;37,160;47,157;50,155;52,152;40,155;25,155;15,155;5,152;3,155;0,157" o:connectangles="0,0,0,0,0,0,0,0,0,0,0,0,0,0,0,0,0,0,0,0"/>
                  <o:lock v:ext="edit" verticies="t"/>
                </v:shape>
                <v:shape id="Freeform 7797" o:spid="_x0000_s1732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zJMUA&#10;AADcAAAADwAAAGRycy9kb3ducmV2LnhtbESPzW7CMBCE75V4B2sr9Vac9gAlYKIKqRK5NfwcuC32&#10;kkSN10lsQnh7XKlSj6OZ+UazykbbiIF6XztW8DZNQBBrZ2ouFRz2X68fIHxANtg4JgV38pCtJ08r&#10;TI27cUHDLpQiQtinqKAKoU2l9Loii37qWuLoXVxvMUTZl9L0eItw28j3JJlJizXHhQpb2lSkf3ZX&#10;q6A47cvmmHfh+9Cd61M+N60uFkq9PI+fSxCBxvAf/mtvjYJ5Mo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7MkxQAAANwAAAAPAAAAAAAAAAAAAAAAAJgCAABkcnMv&#10;ZG93bnJldi54bWxQSwUGAAAAAAQABAD1AAAAigMAAAAA&#10;" path="m74,5l72,3,69,,67,5r5,5l74,13r,-8xm,153r10,2l22,155r12,l47,153r2,-3l49,145r-12,5l22,150r-10,l2,148r,2l,153xe" fillcolor="#e88527" stroked="f">
                  <v:path arrowok="t" o:connecttype="custom" o:connectlocs="74,5;72,3;69,0;67,5;72,10;74,13;74,5;0,153;10,155;22,155;34,155;47,153;49,150;49,145;37,150;22,150;12,150;2,148;2,150;0,153" o:connectangles="0,0,0,0,0,0,0,0,0,0,0,0,0,0,0,0,0,0,0,0"/>
                  <o:lock v:ext="edit" verticies="t"/>
                </v:shape>
                <v:shape id="Freeform 7798" o:spid="_x0000_s1733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S08QA&#10;AADcAAAADwAAAGRycy9kb3ducmV2LnhtbESPwWrDMBBE74X8g9hALiWR7UJdnCghBAz1sW56X6yN&#10;5dZaGUt1nHx9VSj0OMzMG2Z3mG0vJhp951hBuklAEDdOd9wqOL+X6xcQPiBr7B2Tght5OOwXDzss&#10;tLvyG011aEWEsC9QgQlhKKT0jSGLfuMG4uhd3GgxRDm2Uo94jXDbyyxJnqXFjuOCwYFOhpqv+tsq&#10;yKp736ZP50vzmH+67FaWpho+lFot5+MWRKA5/If/2q9aQZ7k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2EtPEAAAA3AAAAA8AAAAAAAAAAAAAAAAAmAIAAGRycy9k&#10;b3ducmV2LnhtbFBLBQYAAAAABAAEAPUAAACJAwAAAAA=&#10;" path="m72,7l70,2,65,r,5l70,10r2,2l72,7xm,147r10,3l20,150r15,l47,147r,-5l50,140r-15,5l20,145r-7,l3,142,,145r,2xe" fillcolor="#e98929" stroked="f">
                  <v:path arrowok="t" o:connecttype="custom" o:connectlocs="72,7;70,2;65,0;65,5;70,10;72,12;72,7;0,147;10,150;20,150;35,150;47,147;47,142;50,140;35,145;20,145;13,145;3,142;0,145;0,147" o:connectangles="0,0,0,0,0,0,0,0,0,0,0,0,0,0,0,0,0,0,0,0"/>
                  <o:lock v:ext="edit" verticies="t"/>
                </v:shape>
                <v:shape id="Freeform 7799" o:spid="_x0000_s1734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Ga8IA&#10;AADcAAAADwAAAGRycy9kb3ducmV2LnhtbERPyWrDMBC9F/IPYgK91XJyaF3HSggBk0BpoXE/YGKN&#10;F2KNjKV4+fvqUOjx8fbsMJtOjDS41rKCTRSDIC6tbrlW8FPkLwkI55E1dpZJwUIODvvVU4apthN/&#10;03j1tQgh7FJU0Hjfp1K6siGDLrI9ceAqOxj0AQ611ANOIdx0chvHr9Jgy6GhwZ5ODZX368MoqO6f&#10;+XjOTXW6vbdJN43Fx/JVKPW8no87EJ5m/y/+c1+0grc4rA1nw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cZrwgAAANwAAAAPAAAAAAAAAAAAAAAAAJgCAABkcnMvZG93&#10;bnJldi54bWxQSwUGAAAAAAQABAD1AAAAhwMAAAAA&#10;" path="m72,8l70,5,65,r,5l70,10r2,3l72,8xm,143r10,2l20,145r15,l47,140r3,-2l52,135r-15,5l20,140r-7,l5,140r-2,l,143xe" fillcolor="#e98c2a" stroked="f">
                  <v:path arrowok="t" o:connecttype="custom" o:connectlocs="72,8;70,5;65,0;65,5;70,10;72,13;72,8;0,143;10,145;20,145;35,145;47,140;50,138;52,135;37,140;20,140;13,140;5,140;3,140;0,143" o:connectangles="0,0,0,0,0,0,0,0,0,0,0,0,0,0,0,0,0,0,0,0"/>
                  <o:lock v:ext="edit" verticies="t"/>
                </v:shape>
                <v:shape id="Freeform 7800" o:spid="_x0000_s1735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dKsYA&#10;AADcAAAADwAAAGRycy9kb3ducmV2LnhtbESPQWvCQBSE7wX/w/IKvYhubKHV1FVCi9WbmGrB2yP7&#10;mixm34bsauK/dwtCj8PMfMPMl72txYVabxwrmIwTEMSF04ZLBfvv1WgKwgdkjbVjUnAlD8vF4GGO&#10;qXYd7+iSh1JECPsUFVQhNKmUvqjIoh+7hjh6v661GKJsS6lb7CLc1vI5SV6lRcNxocKGPioqTvnZ&#10;KjjO8Msc+1O2HR66dfZj88+X2ij19Nhn7yAC9eE/fG9vtIK3ZA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mdKsYAAADcAAAADwAAAAAAAAAAAAAAAACYAgAAZHJz&#10;L2Rvd25yZXYueG1sUEsFBgAAAAAEAAQA9QAAAIsDAAAAAA==&#10;" path="m69,7l67,5,62,,59,7r5,3l69,15r,-8xm,137r10,3l17,140r15,l47,135r2,-3l49,127r-15,5l17,135r-7,l5,135r-3,2l,137xe" fillcolor="#ea8f2b" stroked="f">
                  <v:path arrowok="t" o:connecttype="custom" o:connectlocs="69,7;67,5;62,0;59,7;64,10;69,15;69,7;0,137;10,140;17,140;32,140;47,135;49,132;49,127;34,132;17,135;10,135;5,135;2,137;0,137" o:connectangles="0,0,0,0,0,0,0,0,0,0,0,0,0,0,0,0,0,0,0,0"/>
                  <o:lock v:ext="edit" verticies="t"/>
                </v:shape>
                <v:shape id="Freeform 7801" o:spid="_x0000_s1736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KEcIA&#10;AADcAAAADwAAAGRycy9kb3ducmV2LnhtbESPTYvCQAyG7wv+hyGCt3Xqgh9URxGhstdWDx5DJ7bF&#10;TqZ2ZrXrr98cFjyGN++TJ5vd4Fr1oD40ng3Mpgko4tLbhisD51P2uQIVIrLF1jMZ+KUAu+3oY4Op&#10;9U/O6VHESgmEQ4oG6hi7VOtQ1uQwTH1HLNnV9w6jjH2lbY9PgbtWfyXJQjtsWC7U2NGhpvJW/DjR&#10;ONriOCfbXPbnPNznXfbKY2bMZDzs16AiDfG9/N/+tgaWM9GXZ4QA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YoRwgAAANwAAAAPAAAAAAAAAAAAAAAAAJgCAABkcnMvZG93&#10;bnJldi54bWxQSwUGAAAAAAQABAD1AAAAhwMAAAAA&#10;" path="m67,8l65,5,60,,57,8r5,2l67,15r,-7xm,135r8,l15,135r17,l47,130r,-5l50,123r-18,5l15,130r-5,l3,130r,3l,135xe" fillcolor="#eb922b" stroked="f">
                  <v:path arrowok="t" o:connecttype="custom" o:connectlocs="67,8;65,5;60,0;57,8;62,10;67,15;67,8;0,135;8,135;15,135;32,135;47,130;47,125;50,123;32,128;15,130;10,130;3,130;3,133;0,135" o:connectangles="0,0,0,0,0,0,0,0,0,0,0,0,0,0,0,0,0,0,0,0"/>
                  <o:lock v:ext="edit" verticies="t"/>
                </v:shape>
                <v:shape id="Freeform 7802" o:spid="_x0000_s1737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M9MYA&#10;AADcAAAADwAAAGRycy9kb3ducmV2LnhtbESPQWvCQBSE70L/w/IKvekmpdEYXaW0CvUi1gpen9ln&#10;Esy+DdlV0/76riB4HGbmG2Y670wtLtS6yrKCeBCBIM6trrhQsPtZ9lMQziNrrC2Tgl9yMJ899aaY&#10;aXvlb7psfSEChF2GCkrvm0xKl5dk0A1sQxy8o20N+iDbQuoWrwFuavkaRUNpsOKwUGJDHyXlp+3Z&#10;KEgPm/EmSQ/JW8Kr8996vzD7z5NSL8/d+wSEp84/wvf2l1YwimO4nQ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M9MYAAADcAAAADwAAAAAAAAAAAAAAAACYAgAAZHJz&#10;L2Rvd25yZXYueG1sUEsFBgAAAAAEAAQA9QAAAIsDAAAAAA==&#10;" path="m64,8l59,3,54,r,5l59,10r5,5l64,10r,-2xm,128r5,l12,128r17,-3l44,120r3,-2l49,113r-10,5l32,120r-10,3l12,123r-5,l2,123,,125r,3xe" fillcolor="#eb952b" stroked="f">
                  <v:path arrowok="t" o:connecttype="custom" o:connectlocs="64,8;59,3;54,0;54,5;59,10;64,15;64,10;64,8;0,128;5,128;12,128;29,125;44,120;47,118;49,113;39,118;32,120;22,123;12,123;7,123;2,123;0,125;0,128" o:connectangles="0,0,0,0,0,0,0,0,0,0,0,0,0,0,0,0,0,0,0,0,0,0,0"/>
                  <o:lock v:ext="edit" verticies="t"/>
                </v:shape>
                <v:shape id="Freeform 7803" o:spid="_x0000_s1738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30MMA&#10;AADcAAAADwAAAGRycy9kb3ducmV2LnhtbESP3YrCMBCF7xd8hzCCd2uqC65Uo1hhURERfx5gbMa2&#10;2ExKE2t9eyMseHk4Px9nOm9NKRqqXWFZwaAfgSBOrS44U3A+/X2PQTiPrLG0TAqe5GA+63xNMdb2&#10;wQdqjj4TYYRdjApy76tYSpfmZND1bUUcvKutDfog60zqGh9h3JRyGEUjabDgQMixomVO6e14N4G7&#10;uK4av9kl++Ryb3+KXbJdnQ5K9brtYgLCU+s/4f/2Wiv4HQz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830MMAAADcAAAADwAAAAAAAAAAAAAAAACYAgAAZHJzL2Rv&#10;d25yZXYueG1sUEsFBgAAAAAEAAQA9QAAAIgDAAAAAA==&#10;" path="m64,7l59,2,54,r,5l59,10r5,5l64,12r,-5xm,122r7,l12,122r17,-2l47,115r2,-5l49,105r-7,7l32,115r-10,2l12,117r-5,l5,117r-3,3l,122xe" fillcolor="#ec982a" stroked="f">
                  <v:path arrowok="t" o:connecttype="custom" o:connectlocs="64,7;59,2;54,0;54,5;59,10;64,15;64,12;64,7;0,122;7,122;12,122;29,120;47,115;49,110;49,105;42,112;32,115;22,117;12,117;7,117;5,117;2,120;0,122" o:connectangles="0,0,0,0,0,0,0,0,0,0,0,0,0,0,0,0,0,0,0,0,0,0,0"/>
                  <o:lock v:ext="edit" verticies="t"/>
                </v:shape>
                <v:shape id="Freeform 7804" o:spid="_x0000_s1739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+ncQA&#10;AADcAAAADwAAAGRycy9kb3ducmV2LnhtbESPT2sCMRTE7wW/Q3iCt5pVS5XVKGIRXHoQ/4DXx+a5&#10;G9y8LEmq2376plDwOMzMb5jFqrONuJMPxrGC0TADQVw6bbhScD5tX2cgQkTW2DgmBd8UYLXsvSww&#10;1+7BB7ofYyUShEOOCuoY21zKUNZkMQxdS5y8q/MWY5K+ktrjI8FtI8dZ9i4tGk4LNba0qam8Hb+s&#10;go/99PZZ/BRmbIrr22XfavYuKjXod+s5iEhdfIb/2zutYDqa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/p3EAAAA3AAAAA8AAAAAAAAAAAAAAAAAmAIAAGRycy9k&#10;b3ducmV2LnhtbFBLBQYAAAAABAAEAPUAAACJAwAAAAA=&#10;" path="m62,10l57,5,52,,50,5r7,5l62,18r,-5l62,10xm,118r5,l10,118r10,l30,115r7,-2l47,108r,-5l50,100r-10,5l32,110r-10,3l10,113r-2,l3,113r,2l,118xe" fillcolor="#ec9b29" stroked="f">
                  <v:path arrowok="t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  <o:lock v:ext="edit" verticies="t"/>
                </v:shape>
                <v:shape id="Freeform 7805" o:spid="_x0000_s1740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+HsUA&#10;AADcAAAADwAAAGRycy9kb3ducmV2LnhtbESP3WrCQBSE7wXfYTlC73RjkSqpqwRBKpQK/lBvD9lj&#10;EsyeDbtrjH36riB4OczMN8x82ZlatOR8ZVnBeJSAIM6trrhQcDyshzMQPiBrrC2Tgjt5WC76vTmm&#10;2t54R+0+FCJC2KeooAyhSaX0eUkG/cg2xNE7W2cwROkKqR3eItzU8j1JPqTBiuNCiQ2tSsov+6tR&#10;gNfZ6evnz+1+s9M927b6e1uHqVJvgy77BBGoC6/ws73RCqbjC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z4exQAAANwAAAAPAAAAAAAAAAAAAAAAAJgCAABkcnMv&#10;ZG93bnJldi54bWxQSwUGAAAAAAQABAD1AAAAigMAAAAA&#10;" path="m59,10l54,5,49,,47,2r,3l54,12r5,8l59,15r,-5xm,112r2,l7,112r10,l27,110r10,-3l44,100r3,-3l47,92r-8,8l29,105r-10,2l7,107r-2,l2,107,,110r,2xe" fillcolor="#ed9e27" stroked="f">
                  <v:path arrowok="t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  <o:lock v:ext="edit" verticies="t"/>
                </v:shape>
                <v:shape id="Freeform 7806" o:spid="_x0000_s1741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zIcMA&#10;AADcAAAADwAAAGRycy9kb3ducmV2LnhtbESP0YrCMBRE3wX/IVzBtzVVXJVqFFlW2QdZbPUDrs21&#10;LTY3pYm1/r1ZWPBxmJkzzGrTmUq01LjSsoLxKAJBnFldcq7gfNp9LEA4j6yxskwKnuRgs+73Vhhr&#10;++CE2tTnIkDYxaig8L6OpXRZQQbdyNbEwbvaxqAPssmlbvAR4KaSkyiaSYMlh4UCa/oqKLuld6PA&#10;J4lNZq2pMdpfbsfp73c7OZyVGg667RKEp86/w//tH61gPv6E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azIcMAAADcAAAADwAAAAAAAAAAAAAAAACYAgAAZHJzL2Rv&#10;d25yZXYueG1sUEsFBgAAAAAEAAQA9QAAAIgDAAAAAA==&#10;" path="m59,13l54,5,47,r,3l47,5r7,8l59,23r,-5l59,13xm,108r5,l7,108r12,l29,105r8,-5l47,95r,-5l49,85r-7,8l32,98r-13,5l7,103r-2,l5,103r-3,2l,108xe" fillcolor="#eda223" stroked="f">
                  <v:path arrowok="t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  <o:lock v:ext="edit" verticies="t"/>
                </v:shape>
                <v:shape id="Freeform 7807" o:spid="_x0000_s1742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dncUA&#10;AADcAAAADwAAAGRycy9kb3ducmV2LnhtbESPQYvCMBSE74L/ITzBm6Z6qFKNogsLHlbRrof19mie&#10;bbF5KU3WdvfXG0HwOMzMN8xy3ZlK3KlxpWUFk3EEgjizuuRcwfn7czQH4TyyxsoyKfgjB+tVv7fE&#10;RNuWT3RPfS4ChF2CCgrv60RKlxVk0I1tTRy8q20M+iCbXOoG2wA3lZxGUSwNlhwWCqzpo6Dslv4a&#10;Bf+X89c2Ldt5F//oi9ngsT3sj0oNB91mAcJT59/hV3unFcwmM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V2dxQAAANwAAAAPAAAAAAAAAAAAAAAAAJgCAABkcnMv&#10;ZG93bnJldi54bWxQSwUGAAAAAAQABAD1AAAAigMAAAAA&#10;" path="m57,15l52,7,45,r,2l45,5r7,10l57,25r,-5l57,15xm,102r3,l5,102r12,l27,100,37,95r8,-8l47,82r3,-5l40,85,30,92,17,97,5,97r,l3,97r,3l,102xe" fillcolor="#eea520" stroked="f">
                  <v:path arrowok="t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  <o:lock v:ext="edit" verticies="t"/>
                </v:shape>
                <v:shape id="Freeform 7808" o:spid="_x0000_s1743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A68UA&#10;AADcAAAADwAAAGRycy9kb3ducmV2LnhtbESPT4vCMBTE7wt+h/AEL6JpPWyXahTxH+JFVr14ezTP&#10;ttq8lCbW7rc3Cwt7HGbmN8xs0ZlKtNS40rKCeByBIM6sLjlXcDlvR18gnEfWWFkmBT/kYDHvfcww&#10;1fbF39SefC4ChF2KCgrv61RKlxVk0I1tTRy8m20M+iCbXOoGXwFuKjmJok9psOSwUGBNq4Kyx+lp&#10;FFxxd2iPt/jpzptHtk8u95KHa6UG/W45BeGp8//hv/ZeK0jiBH7Ph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wDrxQAAANwAAAAPAAAAAAAAAAAAAAAAAJgCAABkcnMv&#10;ZG93bnJldi54bWxQSwUGAAAAAAQABAD1AAAAigMAAAAA&#10;" path="m54,18l49,8,42,r,3l39,5,49,18r3,12l54,23r,-5xm,98r,l2,98r12,l27,93,37,88r7,-8l47,73r,-5l39,78,29,85,17,93,2,93,,95r,3xe" fillcolor="#eea91a" stroked="f">
                  <v:path arrowok="t" o:connecttype="custom" o:connectlocs="54,18;49,8;42,0;42,3;39,5;49,18;52,30;54,23;54,18;0,98;0,98;2,98;14,98;27,93;37,88;44,80;47,73;47,68;39,78;29,85;17,93;2,93;0,95;0,98" o:connectangles="0,0,0,0,0,0,0,0,0,0,0,0,0,0,0,0,0,0,0,0,0,0,0,0"/>
                  <o:lock v:ext="edit" verticies="t"/>
                </v:shape>
                <v:shape id="Freeform 7809" o:spid="_x0000_s1744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FMMEA&#10;AADcAAAADwAAAGRycy9kb3ducmV2LnhtbERPTWvCQBC9F/oflin0UurGHqqkriJFwZNQFbxOsmM2&#10;NjsbsquJ/945CB4f73u2GHyjrtTFOrCB8SgDRVwGW3Nl4LBff05BxYRssQlMBm4UYTF/fZlhbkPP&#10;f3TdpUpJCMccDbiU2lzrWDryGEehJRbuFDqPSWBXadthL+G+0V9Z9q091iwNDlv6dVT+7y5eevvi&#10;Y3neHo6XotiuXTGUR1pFY97fhuUPqERDeoof7o01MBnLWjkjR0DP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1RTDBAAAA3AAAAA8AAAAAAAAAAAAAAAAAmAIAAGRycy9kb3du&#10;cmV2LnhtbFBLBQYAAAAABAAEAPUAAACGAwAAAAA=&#10;" path="m54,20l49,10,42,,39,2r,3l44,12r5,8l52,30r,10l52,40r,-10l54,20xm,92r2,l2,92r12,l27,87,37,80,47,72,49,62r,-10l44,65,34,77r-7,5l19,85r-7,2l5,87,2,90,,92xe" fillcolor="#efac12" stroked="f">
                  <v:path arrowok="t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  <o:lock v:ext="edit" verticies="t"/>
                </v:shape>
                <v:shape id="Freeform 7810" o:spid="_x0000_s1745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/g8UA&#10;AADcAAAADwAAAGRycy9kb3ducmV2LnhtbESPS2/CMBCE70j9D9ZW4gYOHHikGJQiAb3xaKVeV/E2&#10;jhqv09iQlF+PkZA4jmbmG81i1dlKXKjxpWMFo2ECgjh3uuRCwdfnZjAD4QOyxsoxKfgnD6vlS2+B&#10;qXYtH+lyCoWIEPYpKjAh1KmUPjdk0Q9dTRy9H9dYDFE2hdQNthFuKzlOkom0WHJcMFjT2lD+ezpb&#10;BZn+m7bjw/v1+M3b/c5sMl/Ig1L91y57AxGoC8/wo/2hFUxHc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f+DxQAAANwAAAAPAAAAAAAAAAAAAAAAAJgCAABkcnMv&#10;ZG93bnJldi54bWxQSwUGAAAAAAQABAD1AAAAigMAAAAA&#10;" path="m50,25l47,13,37,r,3l37,8r5,5l45,20r2,8l47,38r,7l45,55r-5,8l35,68r-8,7l20,80r-8,3l5,83,3,85,,88r15,l27,80,37,73,45,63,50,43r,-18xe" fillcolor="#efaf04" stroked="f">
                  <v:path arrowok="t" o:connecttype="custom" o:connectlocs="50,25;47,13;37,0;37,3;37,8;42,13;45,20;47,28;47,38;47,45;45,55;40,63;35,68;27,75;20,80;12,83;5,83;3,85;0,88;15,88;27,80;37,73;45,63;50,43;50,25" o:connectangles="0,0,0,0,0,0,0,0,0,0,0,0,0,0,0,0,0,0,0,0,0,0,0,0,0"/>
                </v:shape>
                <v:shape id="Freeform 7811" o:spid="_x0000_s1746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TAsQA&#10;AADcAAAADwAAAGRycy9kb3ducmV2LnhtbERPy2oCMRTdF/oP4Rbc1YwubB2NMrT0gdBSH4jL6+Q6&#10;GTq5mSbpOP69WRS6PJz3fNnbRnTkQ+1YwWiYgSAuna65UrDbvtw/gggRWWPjmBRcKMBycXszx1y7&#10;M6+p28RKpBAOOSowMba5lKE0ZDEMXUucuJPzFmOCvpLa4zmF20aOs2wiLdacGgy29GSo/N78WgVv&#10;H+YwvRSrVzx+dvyzN4Wvnr+UGtz1xQxEpD7+i//c71rBwzjNT2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3EwLEAAAA3AAAAA8AAAAAAAAAAAAAAAAAmAIAAGRycy9k&#10;b3ducmV2LnhtbFBLBQYAAAAABAAEAPUAAACJAwAAAAA=&#10;" path="m47,35r,-10l44,15,39,7,34,r,5l32,7r7,13l42,35r,7l39,50r-5,7l29,62r-5,8l17,72,9,77r-7,l2,80,,82r7,l14,80r8,-3l29,72,39,60,44,47r3,-7l47,35r,xe" fillcolor="#f0b200" stroked="f">
                  <v:path arrowok="t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  </v:shape>
                <v:shape id="Freeform 7812" o:spid="_x0000_s1747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we8QA&#10;AADcAAAADwAAAGRycy9kb3ducmV2LnhtbESPQWsCMRSE74X+h/AKXopm1aJlNYoIQkEoVAWvj83r&#10;bnDzsiRxN+2vbwqFHoeZ+YZZb5NtRU8+GMcKppMCBHHltOFaweV8GL+CCBFZY+uYFHxRgO3m8WGN&#10;pXYDf1B/irXIEA4lKmhi7EopQ9WQxTBxHXH2Pp23GLP0tdQehwy3rZwVxUJaNJwXGuxo31B1O92t&#10;grOf+10y31c0fahejum5iMO7UqOntFuBiJTif/iv/aYVLGdT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MHvEAAAA3AAAAA8AAAAAAAAAAAAAAAAAmAIAAGRycy9k&#10;b3ducmV2LnhtbFBLBQYAAAAABAAEAPUAAACJAwAAAAA=&#10;" path="m42,30r,-10l40,12,37,5,32,,30,2r,3l35,15r2,15l37,37r-2,5l32,50r-5,7l22,62r-7,3l10,67,3,70,,72r,3l7,75r8,-3l22,67r8,-7l35,55r5,-8l42,37r,-7xe" fillcolor="#f1b600" stroked="f">
                  <v:path arrowok="t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  </v:shape>
                <v:shape id="Freeform 7813" o:spid="_x0000_s1748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On8QA&#10;AADcAAAADwAAAGRycy9kb3ducmV2LnhtbESPQWvCQBSE74L/YXmCt7oxBy3RNYhQ2lO1tojHZ/aZ&#10;LMm+TbNbTf59t1DwOMzMN8w6720jbtR541jBfJaAIC6cNlwq+Pp8eXoG4QOyxsYxKRjIQ74Zj9aY&#10;aXfnD7odQykihH2GCqoQ2kxKX1Rk0c9cSxy9q+sshii7UuoO7xFuG5kmyUJaNBwXKmxpV1FRH3+s&#10;gld5CLv9Rc/Nfvh29el9SM/WKDWd9NsViEB9eIT/229awTJN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Dp/EAAAA3AAAAA8AAAAAAAAAAAAAAAAAmAIAAGRycy9k&#10;b3ducmV2LnhtbFBLBQYAAAAABAAEAPUAAACJAwAAAAA=&#10;" path="m40,28l37,13,30,r,3l30,5r2,10l35,28,32,40,25,53r-8,7l5,65,3,68,,70r7,l15,65r7,-2l27,55r5,-5l37,43r3,-8l40,28xe" fillcolor="#f2ba00" stroked="f">
                  <v:path arrowok="t" o:connecttype="custom" o:connectlocs="40,28;37,13;30,0;30,3;30,5;32,15;35,28;32,40;25,53;17,60;5,65;3,68;0,70;7,70;15,65;22,63;27,55;32,50;37,43;40,35;40,28" o:connectangles="0,0,0,0,0,0,0,0,0,0,0,0,0,0,0,0,0,0,0,0,0"/>
                </v:shape>
                <v:shape id="Freeform 7814" o:spid="_x0000_s1749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9gcQA&#10;AADcAAAADwAAAGRycy9kb3ducmV2LnhtbESPQUsDMRSE74L/ITyhN5s1BSvbpkVF0V4E20Kvj83r&#10;7tbNy5LE3fTfm0LB4zAz3zDLdbKdGMiH1rGGh2kBgrhypuVaw373fv8EIkRkg51j0nCmAOvV7c0S&#10;S+NG/qZhG2uRIRxK1NDE2JdShqohi2HqeuLsHZ23GLP0tTQexwy3nVRF8SgttpwXGuzptaHqZ/tr&#10;NajNy2Zen+KX9ePbQSU1fKSz1Hpyl54XICKl+B++tj+Nhrmawe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PYHEAAAA3AAAAA8AAAAAAAAAAAAAAAAAmAIAAGRycy9k&#10;b3ducmV2LnhtbFBLBQYAAAAABAAEAPUAAACJAwAAAAA=&#10;" path="m34,25l32,10,27,r,2l24,7r5,8l29,25,27,35,22,47r-8,8l2,60r,2l,65,7,62r5,-2l19,57r5,-5l29,45r3,-8l34,32r,-7xe" fillcolor="#f3bf00" stroked="f">
                  <v:path arrowok="t" o:connecttype="custom" o:connectlocs="34,25;32,10;27,0;27,2;24,7;29,15;29,25;27,35;22,47;14,55;2,60;2,62;0,65;7,62;12,60;19,57;24,52;29,45;32,37;34,32;34,25" o:connectangles="0,0,0,0,0,0,0,0,0,0,0,0,0,0,0,0,0,0,0,0,0"/>
                </v:shape>
                <v:shape id="Freeform 7815" o:spid="_x0000_s1750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PqsMA&#10;AADcAAAADwAAAGRycy9kb3ducmV2LnhtbESPQYvCMBSE7wv7H8ITvCyaWmRXqlEWQRAUZHW9P5tn&#10;U2xeShNr/fdGEDwOM/MNM1t0thItNb50rGA0TEAQ506XXCj4P6wGExA+IGusHJOCO3lYzD8/Zphp&#10;d+M/avehEBHCPkMFJoQ6k9Lnhiz6oauJo3d2jcUQZVNI3eAtwm0l0yT5lhZLjgsGa1oayi/7q1Vw&#10;2fhtOrGnr3UrDe50V62S+1Gpfq/7nYII1IV3+NVeawU/6R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PqsMAAADcAAAADwAAAAAAAAAAAAAAAACYAgAAZHJzL2Rv&#10;d25yZXYueG1sUEsFBgAAAAAEAAQA9QAAAIgDAAAAAA==&#10;" path="m30,23l27,10,25,,22,5r,3l25,15r,8l22,33,17,43r-5,7l2,55,,58r,2l12,55r8,-7l27,35,30,23xe" fillcolor="#f5c300" stroked="f">
                  <v:path arrowok="t" o:connecttype="custom" o:connectlocs="30,23;27,10;25,0;22,5;22,8;25,15;25,23;22,33;17,43;12,50;2,55;0,58;0,60;12,55;20,48;27,35;30,23" o:connectangles="0,0,0,0,0,0,0,0,0,0,0,0,0,0,0,0,0"/>
                </v:shape>
                <v:shape id="Freeform 7816" o:spid="_x0000_s1751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WR8UA&#10;AADcAAAADwAAAGRycy9kb3ducmV2LnhtbESPwWrDMBBE74X8g9hAb42c0CbBtRLcQqGXHmrnktti&#10;bS071spYimP/fVUo5DjMzBsmO062EyMNvnGsYL1KQBBXTjdcKziVH097ED4ga+wck4KZPBwPi4cM&#10;U+1u/E1jEWoRIexTVGBC6FMpfWXIol+5njh6P26wGKIcaqkHvEW47eQmSbbSYsNxwWBP74aqS3G1&#10;Cuw+L/Pnc/tlsLgW7fg2a5vMSj0up/wVRKAp3MP/7U+tYLd5gb8z8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VZHxQAAANwAAAAPAAAAAAAAAAAAAAAAAJgCAABkcnMv&#10;ZG93bnJldi54bWxQSwUGAAAAAAQABAD1AAAAigMAAAAA&#10;" path="m27,18l27,8,22,r,3l20,5r2,5l22,18r,7l17,33r-5,7l5,45,2,48,,53,12,48r8,-8l25,28,27,18xe" fillcolor="#f5c700" stroked="f">
                  <v:path arrowok="t" o:connecttype="custom" o:connectlocs="27,18;27,8;22,0;22,3;20,5;22,10;22,18;22,25;17,33;12,40;5,45;2,48;0,53;12,48;20,40;25,28;27,18" o:connectangles="0,0,0,0,0,0,0,0,0,0,0,0,0,0,0,0,0"/>
                </v:shape>
                <v:shape id="Freeform 7817" o:spid="_x0000_s1752" style="position:absolute;left:6821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g/sMA&#10;AADcAAAADwAAAGRycy9kb3ducmV2LnhtbESPQWsCMRSE7wX/Q3hCbzXbPWjZGsUqQk+F2tJeH8lz&#10;s7p5CZvo7v77piB4HGbmG2a5HlwrrtTFxrOC51kBglh703Ct4Ptr//QCIiZkg61nUjBShPVq8rDE&#10;yvieP+l6SLXIEI4VKrAphUrKqC05jDMfiLN39J3DlGVXS9Nhn+GulWVRzKXDhvOCxUBbS/p8uDgF&#10;v299uftxp7AodauD5fFDx1Gpx+mweQWRaEj38K39bhQsyjn8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g/sMAAADcAAAADwAAAAAAAAAAAAAAAACYAgAAZHJzL2Rv&#10;d25yZXYueG1sUEsFBgAAAAAEAAQA9QAAAIgDAAAAAA==&#10;" path="m23,15r,-8l20,,18,2r,5l18,10r,5l18,22r-3,5l10,35,5,40,3,42,,47,10,42r5,-7l20,25,23,15xe" fillcolor="#f6cb00" stroked="f">
                  <v:path arrowok="t" o:connecttype="custom" o:connectlocs="23,15;23,7;20,0;18,2;18,7;18,10;18,15;18,22;15,27;10,35;5,40;3,42;0,47;10,42;15,35;20,25;23,15" o:connectangles="0,0,0,0,0,0,0,0,0,0,0,0,0,0,0,0,0"/>
                </v:shape>
                <v:shape id="Freeform 7818" o:spid="_x0000_s1753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kXccA&#10;AADcAAAADwAAAGRycy9kb3ducmV2LnhtbESP3WrCQBSE74W+w3IEb4puKm1TUldpleJPe6PJAxyy&#10;xyRt9mzMrhrf3hUKXg4z8w0zmXWmFidqXWVZwdMoAkGcW11xoSBLv4ZvIJxH1lhbJgUXcjCbPvQm&#10;mGh75i2ddr4QAcIuQQWl900ipctLMuhGtiEO3t62Bn2QbSF1i+cAN7UcR9GrNFhxWCixoXlJ+d/u&#10;aBSsN99+tTz8fKbZ8sUt9IYfn39ZqUG/+3gH4anz9/B/e6UVxOMY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JF3HAAAA3AAAAA8AAAAAAAAAAAAAAAAAmAIAAGRy&#10;cy9kb3ducmV2LnhtbFBLBQYAAAAABAAEAPUAAACMAwAAAAA=&#10;" path="m17,13r,-8l15,r,5l12,10r,3l10,23,5,33,2,35,,40,7,35r5,-7l17,20r,-7xe" fillcolor="#f7cf00" stroked="f">
                  <v:path arrowok="t" o:connecttype="custom" o:connectlocs="17,13;17,5;15,0;15,5;12,10;12,13;10,23;5,33;2,35;0,40;7,35;12,28;17,20;17,13" o:connectangles="0,0,0,0,0,0,0,0,0,0,0,0,0,0"/>
                </v:shape>
                <v:shape id="Freeform 7819" o:spid="_x0000_s1754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Q88EA&#10;AADcAAAADwAAAGRycy9kb3ducmV2LnhtbERPO2/CMBDekfofrENiIw4MpE0xCFVUZOjStEu3U3x5&#10;qPY5iq8Q/n09VOr46Xvvj7N36kpTHAIb2GQ5KOIm2IE7A58fr+tHUFGQLbrAZOBOEY6Hh8UeSxtu&#10;/E7XWjqVQjiWaKAXGUutY9OTx5iFkThxbZg8SoJTp+2EtxTund7m+U57HDg19DjSS0/Nd/3jDbjN&#10;pToXbxzkydVj255DIV+VMavlfHoGJTTLv/jPXVkDxTatTWfSEd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q0PPBAAAA3AAAAA8AAAAAAAAAAAAAAAAAmAIAAGRycy9kb3du&#10;cmV2LnhtbFBLBQYAAAAABAAEAPUAAACGAwAAAAA=&#10;" path="m13,8r,-5l13,,5,15,,33,5,28r5,-8l13,15r,-7xe" fillcolor="#f7d200" stroked="f">
                  <v:path arrowok="t" o:connecttype="custom" o:connectlocs="13,8;13,3;13,0;5,15;0,33;5,28;10,20;13,15;13,8" o:connectangles="0,0,0,0,0,0,0,0,0"/>
                </v:shape>
                <v:shape id="Freeform 7820" o:spid="_x0000_s1755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UcEA&#10;AADcAAAADwAAAGRycy9kb3ducmV2LnhtbESPzYrCMBSF98K8Q7gD7jQdF6NWo8hAZWZZdeHy0lyb&#10;YnNTkmjr25sBweXh/Hyc9XawrbiTD41jBV/TDARx5XTDtYLTsZgsQISIrLF1TAoeFGC7+RitMdeu&#10;55Luh1iLNMIhRwUmxi6XMlSGLIap64iTd3HeYkzS11J77NO4beUsy76lxYYTwWBHP4aq6+FmE9cW&#10;rjz3zrRZ/bf3Z1s+inmp1Phz2K1ARBriO/xq/2oF89kS/s+k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1BlHBAAAA3AAAAA8AAAAAAAAAAAAAAAAAmAIAAGRycy9kb3du&#10;cmV2LnhtbFBLBQYAAAAABAAEAPUAAACGAwAAAAA=&#10;" path="m7,3l7,,2,10,,23,5,13,7,3xe" fillcolor="#f7d400" stroked="f">
                  <v:path arrowok="t" o:connecttype="custom" o:connectlocs="7,3;7,0;2,10;0,23;5,13;7,3" o:connectangles="0,0,0,0,0,0"/>
                </v:shape>
                <v:shape id="Freeform 7821" o:spid="_x0000_s175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6rzL4A&#10;AADcAAAADwAAAGRycy9kb3ducmV2LnhtbERPuwrCMBTdBf8hXMFFNK2KSjWKCKKDiy9wvDTXttjc&#10;lCZq/XszCI6H816sGlOKF9WusKwgHkQgiFOrC84UXM7b/gyE88gaS8uk4EMOVst2a4GJtm8+0uvk&#10;MxFC2CWoIPe+SqR0aU4G3cBWxIG729qgD7DOpK7xHcJNKYdRNJEGCw4NOVa0ySl9nJ5GgdvH1+Mh&#10;pbh32/k7j914Vt2sUt1Os56D8NT4v/jn3msF01G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q8y+AAAA3AAAAA8AAAAAAAAAAAAAAAAAmAIAAGRycy9kb3ducmV2&#10;LnhtbFBLBQYAAAAABAAEAPUAAACDAwAAAAA=&#10;" path="m,222l28,198,48,173,65,150,77,125,87,98,95,70r7,-32l110,r-3,58l105,110r-3,25l95,158,85,183,70,208r-17,7l35,217r-17,3l,222xe" filled="f" strokecolor="#e15520" strokeweight="0">
                  <v:path arrowok="t" o:connecttype="custom" o:connectlocs="0,222;28,198;48,173;65,150;77,125;87,98;95,70;102,38;110,0;107,58;105,110;102,135;95,158;85,183;70,208;53,215;35,217;18,220;0,222" o:connectangles="0,0,0,0,0,0,0,0,0,0,0,0,0,0,0,0,0,0,0"/>
                </v:shape>
                <v:shape id="Freeform 7822" o:spid="_x0000_s1757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XFsUA&#10;AADcAAAADwAAAGRycy9kb3ducmV2LnhtbESPQWvCQBSE7wX/w/KE3ppNFKykbkJpEXuolETx/Mi+&#10;ZkOzb0N21fTfdwuCx2FmvmE25WR7caHRd44VZEkKgrhxuuNWwfGwfVqD8AFZY++YFPySh7KYPWww&#10;1+7KFV3q0IoIYZ+jAhPCkEvpG0MWfeIG4uh9u9FiiHJspR7xGuG2l4s0XUmLHccFgwO9GWp+6rNV&#10;sJMnv6q7yp+affW1f8/69tNslXqcT68vIAJN4R6+tT+0gudl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lcWxQAAANwAAAAPAAAAAAAAAAAAAAAAAJgCAABkcnMv&#10;ZG93bnJldi54bWxQSwUGAAAAAAQABAD1AAAAigMAAAAA&#10;" path="m3,5l,,3,5r,xe" fillcolor="#e15520" stroked="f">
                  <v:path arrowok="t" o:connecttype="custom" o:connectlocs="3,5;0,0;3,5;3,5" o:connectangles="0,0,0,0"/>
                </v:shape>
                <v:shape id="Freeform 7823" o:spid="_x0000_s1758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k68UA&#10;AADcAAAADwAAAGRycy9kb3ducmV2LnhtbESP3WoCMRSE74W+QzgF72q2FqrdGqU/KEqvan2Aw+a4&#10;Wbo5SZN0d/XpG6Hg5TAz3zCL1WBb0VGIjWMF95MCBHHldMO1gsPX+m4OIiZkja1jUnCiCKvlzWiB&#10;pXY9f1K3T7XIEI4lKjAp+VLKWBmyGCfOE2fv6ILFlGWopQ7YZ7ht5bQoHqXFhvOCQU9vhqrv/a9V&#10;8HN4ej9uw+vMnOebvrF+150/vFLj2+HlGUSiIV3D/+2tVjB7mMLlTD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+TrxQAAANwAAAAPAAAAAAAAAAAAAAAAAJgCAABkcnMv&#10;ZG93bnJldi54bWxQSwUGAAAAAAQABAD1AAAAigMAAAAA&#10;" path="m,l,,2,5r,l,xe" fillcolor="#e15820" stroked="f">
                  <v:path arrowok="t" o:connecttype="custom" o:connectlocs="0,0;0,0;2,5;2,5;0,0" o:connectangles="0,0,0,0,0"/>
                </v:shape>
                <v:shape id="Freeform 7824" o:spid="_x0000_s1759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t18YA&#10;AADcAAAADwAAAGRycy9kb3ducmV2LnhtbESPQWvCQBSE74L/YXkFb7qpgpbUVaTSKqK0tVLw9sg+&#10;k9js25hdTfz3riD0OMzMN8x42phCXKhyuWUFz70IBHFidc6pgt3Pe/cFhPPIGgvLpOBKDqaTdmuM&#10;sbY1f9Nl61MRIOxiVJB5X8ZSuiQjg65nS+LgHWxl0AdZpVJXWAe4KWQ/iobSYM5hIcOS3jJK/rZn&#10;o2D+YT/3i9Nik+7qlcSv37U9HJ1Snadm9grCU+P/w4/2UisYDQZ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Ot18YAAADcAAAADwAAAAAAAAAAAAAAAACYAgAAZHJz&#10;L2Rvd25yZXYueG1sUEsFBgAAAAAEAAQA9QAAAIsDAAAAAA==&#10;" path="m,l,,2,5,5,2,,xm49,219r,-2l52,217r-3,2xe" fillcolor="#e25b20" stroked="f">
                  <v:path arrowok="t" o:connecttype="custom" o:connectlocs="0,0;0,0;2,5;5,2;0,0;49,219;49,217;52,217;49,219" o:connectangles="0,0,0,0,0,0,0,0,0"/>
                  <o:lock v:ext="edit" verticies="t"/>
                </v:shape>
                <v:shape id="Freeform 7825" o:spid="_x0000_s1760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9scUA&#10;AADcAAAADwAAAGRycy9kb3ducmV2LnhtbESPzWoCQRCE74LvMHQglxBnoxJl4yiSIOQWs4rnZqfd&#10;n+z0rNsTXd8+IwQ8FlX1FbVY9a5RZ+qk8mzgZZSAIs69rbgwsN9tnuegJCBbbDyTgSsJrJbDwQJT&#10;6y/8TecsFCpCWFI0UIbQplpLXpJDGfmWOHpH3zkMUXaFth1eItw1epwkr9phxXGhxJbeS8p/sl9n&#10;QCqZPbWH8an+ks1pezx8TOd1bczjQ79+AxWoD/fwf/vTGphNpnA7E4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P2xxQAAANwAAAAPAAAAAAAAAAAAAAAAAJgCAABkcnMv&#10;ZG93bnJldi54bWxQSwUGAAAAAAQABAD1AAAAigMAAAAA&#10;" path="m,l,,3,3r,l,xm47,217r,-5l50,212r2,l50,215r-3,2xe" fillcolor="#e25e20" stroked="f">
                  <v:path arrowok="t" o:connecttype="custom" o:connectlocs="0,0;0,0;3,3;3,3;0,0;47,217;47,212;50,212;52,212;50,215;47,217" o:connectangles="0,0,0,0,0,0,0,0,0,0,0"/>
                  <o:lock v:ext="edit" verticies="t"/>
                </v:shape>
                <v:shape id="Freeform 7826" o:spid="_x0000_s1761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oWMQA&#10;AADcAAAADwAAAGRycy9kb3ducmV2LnhtbESPS0/DMBCE70j9D9ZW6o06baGPtG6FghAcoY/7Kt4m&#10;UeN1sE1q+usxEhLH0cx8o9nsomlFT843lhVMxhkI4tLqhisFx8PL/RKED8gaW8uk4Js87LaDuw3m&#10;2l75g/p9qESCsM9RQR1Cl0vpy5oM+rHtiJN3ts5gSNJVUju8Jrhp5TTL5tJgw2mhxo6KmsrL/sso&#10;cKtYlFiE51V1++Tba+xP7w9npUbD+LQGESiG//Bf+00rWMwe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86FjEAAAA3AAAAA8AAAAAAAAAAAAAAAAAmAIAAGRycy9k&#10;b3ducmV2LnhtbFBLBQYAAAAABAAEAPUAAACJAwAAAAA=&#10;" path="m3,l,3,3,5r2,l3,xm47,215r3,l52,212r3,-2l52,210r-5,l47,215xe" fillcolor="#e36121" stroked="f">
                  <v:path arrowok="t" o:connecttype="custom" o:connectlocs="3,0;0,3;3,5;5,5;3,0;47,215;50,215;52,212;55,210;52,210;47,210;47,215" o:connectangles="0,0,0,0,0,0,0,0,0,0,0,0"/>
                  <o:lock v:ext="edit" verticies="t"/>
                </v:shape>
                <v:shape id="Freeform 7827" o:spid="_x0000_s1762" style="position:absolute;left:6638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86McA&#10;AADcAAAADwAAAGRycy9kb3ducmV2LnhtbESPT2sCMRTE7wW/Q3hCL6LZWtGyGqUIpe3Bvy30+tg8&#10;dxc3L3GTuqufvhGEHoeZ+Q0zW7SmEmeqfWlZwdMgAUGcWV1yruD7663/AsIHZI2VZVJwIQ+Leedh&#10;hqm2De/ovA+5iBD2KSooQnCplD4ryKAfWEccvYOtDYYo61zqGpsIN5UcJslYGiw5LhToaFlQdtz/&#10;GgXV++pz26xH7vKzPMjTsHd1m9NVqcdu+zoFEagN/+F7+0MrmDyP4X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aPOjHAAAA3AAAAA8AAAAAAAAAAAAAAAAAmAIAAGRy&#10;cy9kb3ducmV2LnhtbFBLBQYAAAAABAAEAPUAAACMAwAAAAA=&#10;" path="m,l,,2,5r,l5,5,,xm44,209r3,l49,209r3,-2l52,204r-3,l47,204r-3,5xe" fillcolor="#e36421" stroked="f">
                  <v:path arrowok="t" o:connecttype="custom" o:connectlocs="0,0;0,0;2,5;2,5;5,5;0,0;44,209;47,209;49,209;52,207;52,204;49,204;47,204;44,209" o:connectangles="0,0,0,0,0,0,0,0,0,0,0,0,0,0"/>
                  <o:lock v:ext="edit" verticies="t"/>
                </v:shape>
                <v:shape id="Freeform 7828" o:spid="_x0000_s1763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TUsYA&#10;AADcAAAADwAAAGRycy9kb3ducmV2LnhtbESPQWvCQBSE74L/YXlCL1I3VtCSukqpBDwoYtLi9ZF9&#10;TdJm34bdNab/visUehxm5htmvR1MK3pyvrGsYD5LQBCXVjdcKXgvssdnED4ga2wtk4If8rDdjEdr&#10;TLW98Zn6PFQiQtinqKAOoUul9GVNBv3MdsTR+7TOYIjSVVI7vEW4aeVTkiylwYbjQo0dvdVUfudX&#10;oyDJDkW4HHaFm/aXr+PpnOX94kOph8nw+gIi0BD+w3/tvVawWqzgfi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9TUsYAAADcAAAADwAAAAAAAAAAAAAAAACYAgAAZHJz&#10;L2Rvd25yZXYueG1sUEsFBgAAAAAEAAQA9QAAAIsDAAAAAA==&#10;" path="m2,l,,2,5r3,l5,5,2,xm44,205r5,l52,205r2,-3l54,200r-2,l47,200r-3,5xe" fillcolor="#e46821" stroked="f">
                  <v:path arrowok="t" o:connecttype="custom" o:connectlocs="2,0;0,0;2,5;5,5;5,5;2,0;44,205;49,205;52,205;54,202;54,200;52,200;47,200;44,205" o:connectangles="0,0,0,0,0,0,0,0,0,0,0,0,0,0"/>
                  <o:lock v:ext="edit" verticies="t"/>
                </v:shape>
                <v:shape id="Freeform 7829" o:spid="_x0000_s1764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CW8IA&#10;AADcAAAADwAAAGRycy9kb3ducmV2LnhtbERPXWvCMBR9H/gfwhX2pqkbTOkaZToGMibSat8vzbXp&#10;1tyUJrP135uHwR4P5zvbjLYVV+p941jBYp6AIK6cbrhWcD59zFYgfEDW2DomBTfysFlPHjJMtRs4&#10;p2sRahFD2KeowITQpVL6ypBFP3cdceQurrcYIuxrqXscYrht5VOSvEiLDccGgx3tDFU/xa9VwLvl&#10;ZXssv/aH5vxe5EP56b8NKvU4Hd9eQQQaw7/4z73XCpbPcW0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4JbwgAAANwAAAAPAAAAAAAAAAAAAAAAAJgCAABkcnMvZG93&#10;bnJldi54bWxQSwUGAAAAAAQABAD1AAAAhwMAAAAA&#10;" path="m3,l,,,,3,5r,l5,5,3,xm45,199r2,l50,199r5,-2l57,194r-7,l45,194r,5xe" fillcolor="#e46b21" stroked="f">
                  <v:path arrowok="t" o:connecttype="custom" o:connectlocs="3,0;0,0;0,0;3,5;3,5;5,5;3,0;45,199;47,199;50,199;55,197;57,194;50,194;45,194;45,199" o:connectangles="0,0,0,0,0,0,0,0,0,0,0,0,0,0,0"/>
                  <o:lock v:ext="edit" verticies="t"/>
                </v:shape>
                <v:shape id="Freeform 7830" o:spid="_x0000_s1765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rRMYA&#10;AADcAAAADwAAAGRycy9kb3ducmV2LnhtbESPW2vCQBSE34X+h+UUfNONF7ykriItLb6JUfH1mD1N&#10;gtmzMbvG2F/fFQp9HGbmG2axak0pGqpdYVnBoB+BIE6tLjhTcNh/9mYgnEfWWFomBQ9ysFq+dBYY&#10;a3vnHTWJz0SAsItRQe59FUvp0pwMur6tiIP3bWuDPsg6k7rGe4CbUg6jaCINFhwWcqzoPaf0ktyM&#10;gi0255+P88401+M0uW6+xrdTYZXqvrbrNxCeWv8f/mtvtILpaA7P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VrRMYAAADcAAAADwAAAAAAAAAAAAAAAACYAgAAZHJz&#10;L2Rvd25yZXYueG1sUEsFBgAAAAAEAAQA9QAAAIsDAAAAAA==&#10;" path="m3,r,l,,3,5r2,l8,3,3,xm45,195r5,l52,195r5,-3l60,187r-8,3l45,190r,5xe" fillcolor="#e56e21" stroked="f">
                  <v:path arrowok="t" o:connecttype="custom" o:connectlocs="3,0;3,0;0,0;3,5;5,5;8,3;3,0;45,195;50,195;52,195;57,192;60,187;52,190;45,190;45,195" o:connectangles="0,0,0,0,0,0,0,0,0,0,0,0,0,0,0"/>
                  <o:lock v:ext="edit" verticies="t"/>
                </v:shape>
                <v:shape id="Freeform 7831" o:spid="_x0000_s1766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JocEA&#10;AADcAAAADwAAAGRycy9kb3ducmV2LnhtbERPTYvCMBC9L+x/CLPgbU0VcaUaRUSl9CJbhb3ONmNb&#10;bCa1ibX+e3MQPD7e92LVm1p01LrKsoLRMAJBnFtdcaHgdNx9z0A4j6yxtkwKHuRgtfz8WGCs7Z1/&#10;qct8IUIIuxgVlN43sZQuL8mgG9qGOHBn2xr0AbaF1C3eQ7ip5TiKptJgxaGhxIY2JeWX7GYUdFmy&#10;Pcrr5JGc0sP+z+zT879MlRp89es5CE+9f4tf7kQr+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bSaHBAAAA3AAAAA8AAAAAAAAAAAAAAAAAmAIAAGRycy9kb3du&#10;cmV2LnhtbFBLBQYAAAAABAAEAPUAAACGAwAAAAA=&#10;" path="m2,l,,,,2,5,2,2r3,l2,xm42,189r5,l54,189r3,-5l59,182r-10,2l42,184r,5xe" fillcolor="#e57121" stroked="f">
                  <v:path arrowok="t" o:connecttype="custom" o:connectlocs="2,0;0,0;0,0;2,5;2,2;5,2;2,0;42,189;47,189;54,189;57,184;59,182;49,184;42,184;42,189" o:connectangles="0,0,0,0,0,0,0,0,0,0,0,0,0,0,0"/>
                  <o:lock v:ext="edit" verticies="t"/>
                </v:shape>
                <v:shape id="Freeform 7832" o:spid="_x0000_s1767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U7sQA&#10;AADcAAAADwAAAGRycy9kb3ducmV2LnhtbESPUWvCMBSF3wf7D+EO9jbTlqqjGmUUBgMfRN0PuDTX&#10;tqy5CUlWu/16Iwg+Hs453+Gst5MZxEg+9JYV5LMMBHFjdc+tgu/T59s7iBCRNQ6WScEfBdhunp/W&#10;WGl74QONx9iKBOFQoYIuRldJGZqODIaZdcTJO1tvMCbpW6k9XhLcDLLIsoU02HNa6NBR3VHzc/w1&#10;Curdwu9LN/fulI/8vyyLketCqdeX6WMFItIUH+F7+0srWJY53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7FO7EAAAA3AAAAA8AAAAAAAAAAAAAAAAAmAIAAGRycy9k&#10;b3ducmV2LnhtbFBLBQYAAAAABAAEAPUAAACJAwAAAAA=&#10;" path="m5,l2,2,,2,2,7,5,5r2,l5,xm42,187r7,l57,184r2,-2l62,179r-10,3l42,182r,2l42,187xe" fillcolor="#e57422" stroked="f">
                  <v:path arrowok="t" o:connecttype="custom" o:connectlocs="5,0;2,2;0,2;2,7;5,5;7,5;5,0;42,187;49,187;57,184;59,182;62,179;52,182;42,182;42,184;42,187" o:connectangles="0,0,0,0,0,0,0,0,0,0,0,0,0,0,0,0"/>
                  <o:lock v:ext="edit" verticies="t"/>
                </v:shape>
                <v:shape id="Freeform 7833" o:spid="_x0000_s1768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ZD8MA&#10;AADcAAAADwAAAGRycy9kb3ducmV2LnhtbESPT4vCMBTE7wt+h/AEb2tq8R/VKCK7oKfF6t7fNs+m&#10;2LyUJmr99mZB8DjMzG+Y5bqztbhR6yvHCkbDBARx4XTFpYLT8ftzDsIHZI21Y1LwIA/rVe9jiZl2&#10;dz7QLQ+liBD2GSowITSZlL4wZNEPXUMcvbNrLYYo21LqFu8RbmuZJslUWqw4LhhsaGuouORXq2D3&#10;k/7u/76KyTUhHp/nk0M+mhqlBv1uswARqAvv8Ku90wpm4x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EZD8MAAADcAAAADwAAAAAAAAAAAAAAAACYAgAAZHJzL2Rv&#10;d25yZXYueG1sUEsFBgAAAAAEAAQA9QAAAIgDAAAAAA==&#10;" path="m3,l,,,3,3,5r2,l8,5,3,xm40,182r7,l57,180r3,-3l62,172r-10,5l40,177r,5xe" fillcolor="#e67824" stroked="f">
                  <v:path arrowok="t" o:connecttype="custom" o:connectlocs="3,0;0,0;0,3;3,5;5,5;8,5;3,0;40,182;47,182;57,180;60,177;62,172;52,177;40,177;40,182" o:connectangles="0,0,0,0,0,0,0,0,0,0,0,0,0,0,0"/>
                  <o:lock v:ext="edit" verticies="t"/>
                </v:shape>
                <v:shape id="Freeform 7834" o:spid="_x0000_s1769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ZccUA&#10;AADcAAAADwAAAGRycy9kb3ducmV2LnhtbESPQWsCMRSE7wX/Q3iCt5qopZatUbRV2F4EV2mvj81z&#10;s7h5WTZRt/++KRR6HGbmG2ax6l0jbtSF2rOGyViBIC69qbnScDruHl9AhIhssPFMGr4pwGo5eFhg&#10;ZvydD3QrYiUShEOGGmyMbSZlKC05DGPfEifv7DuHMcmukqbDe4K7Rk6VepYOa04LFlt6s1ReiqvT&#10;MMvbfTFxGzvP7XbzqT6+3k+KtR4N+/UriEh9/A//tXOjYf40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JlxxQAAANwAAAAPAAAAAAAAAAAAAAAAAJgCAABkcnMv&#10;ZG93bnJldi54bWxQSwUGAAAAAAQABAD1AAAAigMAAAAA&#10;" path="m5,l3,,,2,3,5r2,l8,5,5,xm40,177r10,l60,174r2,-5l65,167r-13,2l40,172r,2l40,177xe" fillcolor="#e67a24" stroked="f">
                  <v:path arrowok="t" o:connecttype="custom" o:connectlocs="5,0;3,0;0,2;3,5;5,5;8,5;5,0;40,177;50,177;60,174;62,169;65,167;52,169;40,172;40,174;40,177" o:connectangles="0,0,0,0,0,0,0,0,0,0,0,0,0,0,0,0"/>
                  <o:lock v:ext="edit" verticies="t"/>
                </v:shape>
                <v:shape id="Freeform 7835" o:spid="_x0000_s1770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G1MMA&#10;AADcAAAADwAAAGRycy9kb3ducmV2LnhtbESPT2vCQBTE74LfYXmF3nRTG/8QXUUKhXoqRr0/ss9s&#10;MPs2ZrdJ/PZuodDjMDO/YTa7wdaio9ZXjhW8TRMQxIXTFZcKzqfPyQqED8gaa8ek4EEedtvxaIOZ&#10;dj0fqctDKSKEfYYKTAhNJqUvDFn0U9cQR+/qWoshyraUusU+wm0tZ0mykBYrjgsGG/owVNzyH6vg&#10;8O36+/tjOTfptSFfnrtL6qVSry/Dfg0i0BD+w3/tL61gmab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HG1MMAAADcAAAADwAAAAAAAAAAAAAAAACYAgAAZHJzL2Rv&#10;d25yZXYueG1sUEsFBgAAAAAEAAQA9QAAAIgDAAAAAA==&#10;" path="m5,l2,,,,2,5r3,l7,5,5,xm37,172r12,l59,167r3,-2l64,160r-12,5l37,167r,3l37,172xe" fillcolor="#e77d25" stroked="f">
                  <v:path arrowok="t" o:connecttype="custom" o:connectlocs="5,0;2,0;0,0;2,5;5,5;7,5;5,0;37,172;49,172;59,167;62,165;64,160;52,165;37,167;37,170;37,172" o:connectangles="0,0,0,0,0,0,0,0,0,0,0,0,0,0,0,0"/>
                  <o:lock v:ext="edit" verticies="t"/>
                </v:shape>
                <v:shape id="Freeform 7836" o:spid="_x0000_s1771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TWMcA&#10;AADcAAAADwAAAGRycy9kb3ducmV2LnhtbESP3WrCQBSE7wu+w3IK3pmNxZ+SuopVQoQGoanQ20P2&#10;NAnNng3ZVWOfvlsQejnMzDfMajOYVlyod41lBdMoBkFcWt1wpeD0kU6eQTiPrLG1TApu5GCzHj2s&#10;MNH2yu90KXwlAoRdggpq77tESlfWZNBFtiMO3pftDfog+0rqHq8Bblr5FMcLabDhsFBjR7uayu/i&#10;bBSYn7fXQ9ZNT59Zum/S4+DKfJYrNX4cti8gPA3+P3xvH7SC5WwO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cU1jHAAAA3AAAAA8AAAAAAAAAAAAAAAAAmAIAAGRy&#10;cy9kb3ducmV2LnhtbFBLBQYAAAAABAAEAPUAAACMAwAAAAA=&#10;" path="m5,l2,,,,2,2r,3l5,5,9,2,5,xm37,167r12,-3l62,162r2,-5l64,154r-12,5l37,162r,2l37,167xe" fillcolor="#e78026" stroked="f">
                  <v:path arrowok="t" o:connecttype="custom" o:connectlocs="5,0;2,0;0,0;2,2;2,5;5,5;9,2;5,0;37,167;49,164;62,162;64,157;64,154;52,159;37,162;37,164;37,167" o:connectangles="0,0,0,0,0,0,0,0,0,0,0,0,0,0,0,0,0"/>
                  <o:lock v:ext="edit" verticies="t"/>
                </v:shape>
                <v:shape id="Freeform 7837" o:spid="_x0000_s1772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m0sUA&#10;AADcAAAADwAAAGRycy9kb3ducmV2LnhtbESP0WoCMRRE3wv9h3ALfdNsbVFZjaItgvZFXP2A6+a6&#10;WZrcbDepu/17UxD6OMzMGWa+7J0VV2pD7VnByzADQVx6XXOl4HTcDKYgQkTWaD2Tgl8KsFw8Pswx&#10;177jA12LWIkE4ZCjAhNjk0sZSkMOw9A3xMm7+NZhTLKtpG6xS3Bn5SjLxtJhzWnBYEPvhsqv4scp&#10;WHVbU1zizn5+nDf7b3swx9dyrdTzU7+agYjUx//wvb3VCiZvY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ibSxQAAANwAAAAPAAAAAAAAAAAAAAAAAJgCAABkcnMv&#10;ZG93bnJldi54bWxQSwUGAAAAAAQABAD1AAAAigMAAAAA&#10;" path="m5,l3,,,,3,5r2,l7,3,5,xm35,162r15,-2l62,155r,-3l65,147r-13,8l37,157r-2,3l35,162xe" fillcolor="#e88327" stroked="f">
                  <v:path arrowok="t" o:connecttype="custom" o:connectlocs="5,0;3,0;0,0;3,5;5,5;7,3;5,0;35,162;50,160;62,155;62,152;65,147;52,155;37,157;35,160;35,162" o:connectangles="0,0,0,0,0,0,0,0,0,0,0,0,0,0,0,0"/>
                  <o:lock v:ext="edit" verticies="t"/>
                </v:shape>
                <v:shape id="Freeform 7838" o:spid="_x0000_s1773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lT8MA&#10;AADcAAAADwAAAGRycy9kb3ducmV2LnhtbESPUWvCMBSF3wf+h3CFvc1UGeuoTUXF4YZPq/6AS3NN&#10;i81NSTKt+/XLYLDHwznnO5xyNdpeXMmHzrGC+SwDQdw43bFRcDq+Pb2CCBFZY++YFNwpwKqaPJRY&#10;aHfjT7rW0YgE4VCggjbGoZAyNC1ZDDM3ECfv7LzFmKQ3Unu8Jbjt5SLLXqTFjtNCiwNtW2ou9ZdV&#10;4Dff0ZuLyc0u28vDgU8fmnZKPU7H9RJEpDH+h//a71pB/pzD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clT8MAAADcAAAADwAAAAAAAAAAAAAAAACYAgAAZHJzL2Rv&#10;d25yZXYueG1sUEsFBgAAAAAEAAQA9QAAAIgDAAAAAA==&#10;" path="m7,l3,3,,3,3,8,5,5r5,l7,xm35,160r15,-3l62,152r3,-5l67,142,52,152r-15,3l37,157r-2,3xe" fillcolor="#e88728" stroked="f">
                  <v:path arrowok="t" o:connecttype="custom" o:connectlocs="7,0;3,3;0,3;3,8;5,5;10,5;7,0;35,160;50,157;62,152;65,147;67,142;52,152;37,155;37,157;35,160" o:connectangles="0,0,0,0,0,0,0,0,0,0,0,0,0,0,0,0"/>
                  <o:lock v:ext="edit" verticies="t"/>
                </v:shape>
                <v:shape id="Freeform 7839" o:spid="_x0000_s1774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jscIA&#10;AADcAAAADwAAAGRycy9kb3ducmV2LnhtbERPz2vCMBS+D/wfwhN2GZpubCrVKOvGcNdWe+jt0Tyb&#10;YvNSmlS7/345DHb8+H7vDpPtxI0G3zpW8LxMQBDXTrfcKDifvhYbED4ga+wck4If8nDYzx52mGp3&#10;55xuRWhEDGGfogITQp9K6WtDFv3S9cSRu7jBYohwaKQe8B7DbSdfkmQlLbYcGwz29GGovhajVVAe&#10;T8fP9s1UdbmWWV6N5qnBTKnH+fS+BRFoCv/iP/e3VrB+j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KOxwgAAANwAAAAPAAAAAAAAAAAAAAAAAJgCAABkcnMvZG93&#10;bnJldi54bWxQSwUGAAAAAAQABAD1AAAAhwMAAAAA&#10;" path="m4,l2,2,,2,,7,4,5r5,l4,xm34,154r15,-2l62,144r2,-2l64,137r,l49,144r-15,5l34,152r,2xe" fillcolor="#e98a29" stroked="f">
                  <v:path arrowok="t" o:connecttype="custom" o:connectlocs="4,0;2,2;0,2;0,7;4,5;9,5;4,0;34,154;49,152;62,144;64,142;64,137;64,137;49,144;34,149;34,152;34,154" o:connectangles="0,0,0,0,0,0,0,0,0,0,0,0,0,0,0,0,0"/>
                  <o:lock v:ext="edit" verticies="t"/>
                </v:shape>
                <v:shape id="Freeform 7840" o:spid="_x0000_s1775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/CsYA&#10;AADcAAAADwAAAGRycy9kb3ducmV2LnhtbESPQUvDQBSE70L/w/IKXsRulFht7LaItpiriVCPj+xr&#10;Nph9G7Nrk/77bqHQ4zAz3zDL9WhbcaDeN44VPMwSEMSV0w3XCr7L7f0LCB+QNbaOScGRPKxXk5sl&#10;ZtoN/EWHItQiQthnqMCE0GVS+sqQRT9zHXH09q63GKLsa6l7HCLctvIxSebSYsNxwWBH74aq3+Lf&#10;KvjcyOHpI81NW+Tlz+Zvvruz6U6p2+n49goi0Biu4Us71wqe0wWcz8QjI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/CsYAAADcAAAADwAAAAAAAAAAAAAAAACYAgAAZHJz&#10;L2Rvd25yZXYueG1sUEsFBgAAAAAEAAQA9QAAAIsDAAAAAA==&#10;" path="m7,l2,,,3,2,8,7,5r2,l9,3,7,xm34,150r15,-3l64,137r,l64,135r,l64,132r-15,8l34,145r,2l34,150xe" fillcolor="#ea8d2a" stroked="f">
                  <v:path arrowok="t" o:connecttype="custom" o:connectlocs="7,0;2,0;0,3;2,8;7,5;9,5;9,3;7,0;34,150;49,147;64,137;64,137;64,135;64,135;64,132;49,140;34,145;34,147;34,150" o:connectangles="0,0,0,0,0,0,0,0,0,0,0,0,0,0,0,0,0,0,0"/>
                  <o:lock v:ext="edit" verticies="t"/>
                </v:shape>
                <v:shape id="Freeform 7841" o:spid="_x0000_s1776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KQMIA&#10;AADcAAAADwAAAGRycy9kb3ducmV2LnhtbERPTYvCMBC9C/6HMIKXZU1V1LUaRQuih92D7uJ5aMa2&#10;2kxKE7X6681hwePjfc+XjSnFjWpXWFbQ70UgiFOrC84U/P1uPr9AOI+ssbRMCh7kYLlot+YYa3vn&#10;Pd0OPhMhhF2MCnLvq1hKl+Zk0PVsRRy4k60N+gDrTOoa7yHclHIQRWNpsODQkGNFSU7p5XA1Cory&#10;mXyfZYI/05U7TtYfQz6lW6W6nWY1A+Gp8W/xv3unFUxGYX4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wpAwgAAANwAAAAPAAAAAAAAAAAAAAAAAJgCAABkcnMvZG93&#10;bnJldi54bWxQSwUGAAAAAAQABAD1AAAAhwMAAAAA&#10;" path="m9,l4,,,2,2,5r,2l7,5r5,l9,2,9,xm34,144r15,-5l64,132r,-3l64,127r-15,7l34,139r,3l34,144xe" fillcolor="#ea902b" stroked="f">
                  <v:path arrowok="t" o:connecttype="custom" o:connectlocs="9,0;4,0;0,2;2,5;2,7;7,5;12,5;9,2;9,0;34,144;49,139;64,132;64,129;64,127;49,134;34,139;34,142;34,144" o:connectangles="0,0,0,0,0,0,0,0,0,0,0,0,0,0,0,0,0,0"/>
                  <o:lock v:ext="edit" verticies="t"/>
                </v:shape>
                <v:shape id="Freeform 7842" o:spid="_x0000_s1777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7xcUA&#10;AADcAAAADwAAAGRycy9kb3ducmV2LnhtbESPQWsCMRSE74X+h/AKvdXsCq2yGqUULN5KrYt6e26e&#10;u4ublzVJNf33Rih4HGbmG2Y6j6YTZ3K+tawgH2QgiCurW64VrH8WL2MQPiBr7CyTgj/yMJ89Pkyx&#10;0PbC33RehVokCPsCFTQh9IWUvmrIoB/Ynjh5B+sMhiRdLbXDS4KbTg6z7E0abDktNNjTR0PVcfVr&#10;FLjROj8Nt5vFLsbTcvv1WZp9LJV6forvExCBYriH/9tLrWD0msP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3vFxQAAANwAAAAPAAAAAAAAAAAAAAAAAJgCAABkcnMv&#10;ZG93bnJldi54bWxQSwUGAAAAAAQABAD1AAAAigMAAAAA&#10;" path="m7,l5,,,3,,5r2,l7,5r5,l7,xm32,140r15,-5l62,127r,-2l62,122r-15,8l32,135r,2l32,140xe" fillcolor="#eb932b" stroked="f">
                  <v:path arrowok="t" o:connecttype="custom" o:connectlocs="7,0;5,0;0,3;0,5;2,5;7,5;12,5;7,0;32,140;47,135;62,127;62,125;62,122;47,130;32,135;32,137;32,140" o:connectangles="0,0,0,0,0,0,0,0,0,0,0,0,0,0,0,0,0"/>
                  <o:lock v:ext="edit" verticies="t"/>
                </v:shape>
                <v:shape id="Freeform 7843" o:spid="_x0000_s1778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ufMIA&#10;AADcAAAADwAAAGRycy9kb3ducmV2LnhtbESPS6vCMBSE94L/IRzBnU0t+KAa5XLhgivBB7g9NMe2&#10;tDnpbWKt/nojCC6HmfmGWW97U4uOWldaVjCNYhDEmdUl5wrOp7/JEoTzyBpry6TgQQ62m+Fgjam2&#10;dz5Qd/S5CBB2KSoovG9SKV1WkEEX2YY4eFfbGvRBtrnULd4D3NQyieO5NFhyWCiwod+Csup4M4FS&#10;dfvb9amTSv5f/C4+uHk1zZQaj/qfFQhPvf+GP+2dVrCYJf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y58wgAAANwAAAAPAAAAAAAAAAAAAAAAAJgCAABkcnMvZG93&#10;bnJldi54bWxQSwUGAAAAAAQABAD1AAAAhwMAAAAA&#10;" path="m10,l5,,,2r2,l2,5r5,l12,5r,-3l10,xm32,134r15,-5l62,122r,-3l62,114,47,124r-15,5l32,132r,2xe" fillcolor="#eb962a" stroked="f">
                  <v:path arrowok="t" o:connecttype="custom" o:connectlocs="10,0;5,0;0,2;2,2;2,5;7,5;12,5;12,2;10,0;32,134;47,129;62,122;62,119;62,114;47,124;32,129;32,132;32,134" o:connectangles="0,0,0,0,0,0,0,0,0,0,0,0,0,0,0,0,0,0"/>
                  <o:lock v:ext="edit" verticies="t"/>
                </v:shape>
                <v:shape id="Freeform 7844" o:spid="_x0000_s1779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IEsUA&#10;AADcAAAADwAAAGRycy9kb3ducmV2LnhtbESPQWvCQBSE7wX/w/IEb3XTFNuQugYRAnoRTT14fGRf&#10;k9Ts25DdmvjvXUHocZiZb5hlNppWXKl3jWUFb/MIBHFpdcOVgtN3/pqAcB5ZY2uZFNzIQbaavCwx&#10;1XbgI10LX4kAYZeigtr7LpXSlTUZdHPbEQfvx/YGfZB9JXWPQ4CbVsZR9CENNhwWauxoU1N5Kf6M&#10;guK3OctDvruNR7aXZL/dyThZKDWbjusvEJ5G/x9+trdawefiHR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QgSxQAAANwAAAAPAAAAAAAAAAAAAAAAAJgCAABkcnMv&#10;ZG93bnJldi54bWxQSwUGAAAAAAQABAD1AAAAigMAAAAA&#10;" path="m10,l5,,,,,3,3,5r5,l13,5,10,3,10,xm30,130r15,-5l60,117r,-5l60,110,45,120r-15,5l30,127r,3xe" fillcolor="#ec9a2a" stroked="f">
                  <v:path arrowok="t" o:connecttype="custom" o:connectlocs="10,0;5,0;0,0;0,3;3,5;8,5;13,5;10,3;10,0;30,130;45,125;60,117;60,112;60,110;45,120;30,125;30,127;30,130" o:connectangles="0,0,0,0,0,0,0,0,0,0,0,0,0,0,0,0,0,0"/>
                  <o:lock v:ext="edit" verticies="t"/>
                </v:shape>
                <v:shape id="Freeform 7845" o:spid="_x0000_s1780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Zh8UA&#10;AADcAAAADwAAAGRycy9kb3ducmV2LnhtbESPzWoCQRCE7wHfYWjBS9DZSBJldZQgRswhB38eoNlp&#10;dxZ3etadVjdvnxECORZV9RU1X3a+VjdqYxXYwMsoA0VcBFtxaeB4+BxOQUVBtlgHJgM/FGG56D3N&#10;Mbfhzju67aVUCcIxRwNOpMm1joUjj3EUGuLknULrUZJsS21bvCe4r/U4y961x4rTgsOGVo6K8/7q&#10;DWxOrvFf7vkiuyDH9UZPv8O4MGbQ7z5moIQ6+Q//tbfWwOTtFR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9mHxQAAANwAAAAPAAAAAAAAAAAAAAAAAJgCAABkcnMv&#10;ZG93bnJldi54bWxQSwUGAAAAAAQABAD1AAAAigMAAAAA&#10;" path="m10,l5,,,,3,2r,3l8,5r7,l13,2,10,xm30,124r15,-5l60,109r,-2l58,104,45,114r-15,5l30,122r,2xe" fillcolor="#ec9d28" stroked="f">
                  <v:path arrowok="t" o:connecttype="custom" o:connectlocs="10,0;5,0;0,0;3,2;3,5;8,5;15,5;13,2;10,0;30,124;45,119;60,109;60,107;58,104;45,114;30,119;30,122;30,124" o:connectangles="0,0,0,0,0,0,0,0,0,0,0,0,0,0,0,0,0,0"/>
                  <o:lock v:ext="edit" verticies="t"/>
                </v:shape>
                <v:shape id="Freeform 7846" o:spid="_x0000_s1781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eXcYA&#10;AADcAAAADwAAAGRycy9kb3ducmV2LnhtbESPX0vDQBDE3wt+h2OFvhS7sVL/xF5LKS220Ber9HnJ&#10;rUkwtxfvrkn89p4g+DjMzG+YxWqwjerYh9qJhttpBoqlcKaWUsP72+7mEVSIJIYaJ6zhmwOsllej&#10;BeXG9fLK3SmWKkEk5KShirHNEUNRsaUwdS1L8j6ctxST9CUaT32C2wZnWXaPlmpJCxW1vKm4+Dxd&#10;rIZ+8mKezsft3aH7Ejy2OPFnvGg9vh7Wz6AiD/E//NfeGw0P8zn8nklHA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reXcYAAADcAAAADwAAAAAAAAAAAAAAAACYAgAAZHJz&#10;L2Rvd25yZXYueG1sUEsFBgAAAAAEAAQA9QAAAIsDAAAAAA==&#10;" path="m10,l5,,,,,3,2,5r5,l12,3r,l10,xm27,120r15,-5l57,105r-2,-3l55,100,42,110r-15,5l27,117r,3xe" fillcolor="#eda025" stroked="f">
                  <v:path arrowok="t" o:connecttype="custom" o:connectlocs="10,0;5,0;0,0;0,3;2,5;7,5;12,3;12,3;10,0;27,120;42,115;57,105;55,102;55,100;42,110;27,115;27,117;27,120" o:connectangles="0,0,0,0,0,0,0,0,0,0,0,0,0,0,0,0,0,0"/>
                  <o:lock v:ext="edit" verticies="t"/>
                </v:shape>
                <v:shape id="Freeform 7847" o:spid="_x0000_s1782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mQcUA&#10;AADcAAAADwAAAGRycy9kb3ducmV2LnhtbESP3WoCMRSE7wXfIRzBu5ptaVW2RhFFa0HBnz7AYXO6&#10;WXZzsiRRt2/fFApeDjPzDTNbdLYRN/KhcqzgeZSBIC6crrhU8HXZPE1BhIissXFMCn4owGLe780w&#10;1+7OJ7qdYykShEOOCkyMbS5lKAxZDCPXEifv23mLMUlfSu3xnuC2kS9ZNpYWK04LBltaGSrq89Uq&#10;oIvfHut6sllvD/tPXdrdx9q8KjUcdMt3EJG6+Aj/t3daweRtD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OZBxQAAANwAAAAPAAAAAAAAAAAAAAAAAJgCAABkcnMv&#10;ZG93bnJldi54bWxQSwUGAAAAAAQABAD1AAAAigMAAAAA&#10;" path="m12,l5,,,,2,2r,3l7,5,15,2r,l12,r,xm27,114r15,-5l55,99r,-2l55,94,42,104r-15,5l27,112r,2xe" fillcolor="#eda322" stroked="f">
                  <v:path arrowok="t" o:connecttype="custom" o:connectlocs="12,0;5,0;0,0;2,2;2,5;7,5;15,2;15,2;12,0;12,0;27,114;42,109;55,99;55,97;55,94;42,104;27,109;27,112;27,114" o:connectangles="0,0,0,0,0,0,0,0,0,0,0,0,0,0,0,0,0,0,0"/>
                  <o:lock v:ext="edit" verticies="t"/>
                </v:shape>
                <v:shape id="Freeform 7848" o:spid="_x0000_s1783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sGMQA&#10;AADcAAAADwAAAGRycy9kb3ducmV2LnhtbESPQUsDMRSE74L/ITzBm81qqWvXpkWKxepBsC09PzbP&#10;JLh5WZK43f57Iwgeh5n5hlmsRt+JgWJygRXcTioQxG3Qjo2Cw35z8wAiZWSNXWBScKYEq+XlxQIb&#10;HU78QcMuG1EgnBpUYHPuGylTa8ljmoSeuHifIXrMRUYjdcRTgftO3lXVvfTouCxY7Gltqf3afXsF&#10;ydmXuK2m5vl9OryZ43rj5q+dUtdX49MjiExj/g//tbdaQT2r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bBjEAAAA3AAAAA8AAAAAAAAAAAAAAAAAmAIAAGRycy9k&#10;b3ducmV2LnhtbFBLBQYAAAAABAAEAPUAAACJAwAAAAA=&#10;" path="m10,l5,2,,2,,5,,7r8,l13,5r,l15,5,13,2,10,xm25,112r15,-5l53,97r,-3l53,92,40,102r-15,5l25,109r,3xe" fillcolor="#eea61e" stroked="f">
                  <v:path arrowok="t" o:connecttype="custom" o:connectlocs="10,0;5,2;0,2;0,5;0,7;8,7;13,5;13,5;15,5;13,2;10,0;25,112;40,107;53,97;53,94;53,92;40,102;25,107;25,109;25,112" o:connectangles="0,0,0,0,0,0,0,0,0,0,0,0,0,0,0,0,0,0,0,0"/>
                  <o:lock v:ext="edit" verticies="t"/>
                </v:shape>
                <v:shape id="Freeform 7849" o:spid="_x0000_s1784" style="position:absolute;left:6662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OhMMA&#10;AADcAAAADwAAAGRycy9kb3ducmV2LnhtbERPu2rDMBTdA/0HcQtdQiO3kAduZGMakpRsTrt0u1i3&#10;sql15Vpy7Px9NBQyHs57m0+2FRfqfeNYwcsiAUFcOd2wUfD1uX/egPABWWPrmBRcyUOePcy2mGo3&#10;ckmXczAihrBPUUEdQpdK6auaLPqF64gj9+N6iyHC3kjd4xjDbStfk2QlLTYcG2rs6L2m6vc8WAWH&#10;Yv49jPKI7m+3OZxMNy9KMyj19DgVbyACTeEu/nd/aAXrZVwbz8Qj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8OhMMAAADcAAAADwAAAAAAAAAAAAAAAACYAgAAZHJzL2Rv&#10;d25yZXYueG1sUEsFBgAAAAAEAAQA9QAAAIgDAAAAAA==&#10;" path="m13,r,l5,3,,3,,5,3,8r5,l13,5r2,l15,5r,-2l13,xm25,107r15,-5l53,92r,-2l50,85r-5,7l40,97r-7,3l25,102r,3l25,107xe" fillcolor="#efab15" stroked="f">
                  <v:path arrowok="t" o:connecttype="custom" o:connectlocs="13,0;13,0;5,3;0,3;0,5;3,8;8,8;13,5;15,5;15,5;15,3;13,0;25,107;40,102;53,92;53,90;50,85;45,92;40,97;33,100;25,102;25,105;25,107" o:connectangles="0,0,0,0,0,0,0,0,0,0,0,0,0,0,0,0,0,0,0,0,0,0,0"/>
                  <o:lock v:ext="edit" verticies="t"/>
                </v:shape>
                <v:shape id="Freeform 7850" o:spid="_x0000_s1785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K9cUA&#10;AADcAAAADwAAAGRycy9kb3ducmV2LnhtbESPT2uDQBTE74F+h+UVekvWFlKrySaIUFvwlD/Q64v7&#10;ohL3rbhbtd++WyjkOMzMb5jtfjadGGlwrWUFz6sIBHFldcu1gvPpffkGwnlkjZ1lUvBDDva7h8UW&#10;U20nPtB49LUIEHYpKmi871MpXdWQQbeyPXHwrnYw6IMcaqkHnALcdPIlil6lwZbDQoM95Q1Vt+O3&#10;UZDFWBZxOV3i80eZFF+m7ZN1rtTT45xtQHia/T383/7UCuJ1A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8r1xQAAANwAAAAPAAAAAAAAAAAAAAAAAJgCAABkcnMv&#10;ZG93bnJldi54bWxQSwUGAAAAAAQABAD1AAAAigMAAAAA&#10;" path="m15,l13,r,l8,2,,2,3,5r,2l8,5r5,l15,5r3,2l15,2,15,xm25,102l40,97,53,87,50,82r,-2l45,87r-5,5l33,94r-8,3l25,99r,3xe" fillcolor="#efae09" stroked="f">
                  <v:path arrowok="t" o:connecttype="custom" o:connectlocs="15,0;13,0;13,0;8,2;0,2;3,5;3,7;8,5;13,5;15,5;18,7;15,2;15,0;25,102;40,97;53,87;50,82;50,80;45,87;40,92;33,94;25,97;25,99;25,102" o:connectangles="0,0,0,0,0,0,0,0,0,0,0,0,0,0,0,0,0,0,0,0,0,0,0,0"/>
                  <o:lock v:ext="edit" verticies="t"/>
                </v:shape>
                <v:shape id="Freeform 7851" o:spid="_x0000_s1786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ClsAA&#10;AADcAAAADwAAAGRycy9kb3ducmV2LnhtbERPy4rCMBTdC/5DuII7TceFjh1TEcVBEQZ8fMCd5vbB&#10;NDelydj492YhuDyc92odTCPu1LnasoKPaQKCOLe65lLB7bqffIJwHlljY5kUPMjBOhsOVphq2/OZ&#10;7hdfihjCLkUFlfdtKqXLKzLoprYljlxhO4M+wq6UusM+hptGzpJkLg3WHBsqbGlbUf53+TcKbH9E&#10;vVnufoKf/Z5O4fZd9Huj1HgUNl8gPAX/Fr/cB61gMY/z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VClsAAAADcAAAADwAAAAAAAAAAAAAAAACYAgAAZHJzL2Rvd25y&#10;ZXYueG1sUEsFBgAAAAAEAAQA9QAAAIUDAAAAAA==&#10;" path="m12,r,l10,,5,3,,3,,5,2,8,5,5r5,l12,5r5,3l15,5,12,xm22,97r8,-2l37,92r5,-5l47,80r,-2l47,75r-5,5l35,85r-5,5l22,92r,3l22,97xe" fillcolor="#f0b100" stroked="f">
                  <v:path arrowok="t" o:connecttype="custom" o:connectlocs="12,0;12,0;10,0;5,3;0,3;0,5;2,8;5,5;10,5;12,5;17,8;15,5;12,0;22,97;30,95;37,92;42,87;47,80;47,78;47,75;42,80;35,85;30,90;22,92;22,95;22,97" o:connectangles="0,0,0,0,0,0,0,0,0,0,0,0,0,0,0,0,0,0,0,0,0,0,0,0,0,0"/>
                  <o:lock v:ext="edit" verticies="t"/>
                </v:shape>
                <v:shape id="Freeform 7852" o:spid="_x0000_s1787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0MMYA&#10;AADcAAAADwAAAGRycy9kb3ducmV2LnhtbESPT2vCQBTE74V+h+UJXorupmAq0VVCqaAXoekf8Paa&#10;fSbB7NuQXTX99l2h4HGYmd8wy/VgW3Gh3jeONSRTBYK4dKbhSsPnx2YyB+EDssHWMWn4JQ/r1ePD&#10;EjPjrvxOlyJUIkLYZ6ihDqHLpPRlTRb91HXE0Tu63mKIsq+k6fEa4baVz0ql0mLDcaHGjl5rKk/F&#10;2WrYpLu0nH2pg+Kf77fDLN/nRfKk9Xg05AsQgYZwD/+3t0bDS5rA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0MMYAAADcAAAADwAAAAAAAAAAAAAAAACYAgAAZHJz&#10;L2Rvd25yZXYueG1sUEsFBgAAAAAEAAQA9QAAAIsDAAAAAA==&#10;" path="m15,2l12,,10,,5,,,2,2,5r,2l5,5r5,l15,5r2,2l17,5,15,2xm22,92r8,-3l37,87r5,-5l47,75r,-3l45,70r-5,5l35,79r-5,5l22,87r,2l22,92xe" fillcolor="#f0b500" stroked="f">
                  <v:path arrowok="t" o:connecttype="custom" o:connectlocs="15,2;12,0;10,0;5,0;0,2;2,5;2,7;5,5;10,5;15,5;17,7;17,5;15,2;22,92;30,89;37,87;42,82;47,75;47,72;45,70;40,75;35,79;30,84;22,87;22,89;22,92" o:connectangles="0,0,0,0,0,0,0,0,0,0,0,0,0,0,0,0,0,0,0,0,0,0,0,0,0,0"/>
                  <o:lock v:ext="edit" verticies="t"/>
                </v:shape>
                <v:shape id="Freeform 7853" o:spid="_x0000_s1788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OmsYA&#10;AADcAAAADwAAAGRycy9kb3ducmV2LnhtbESP3WrCQBSE74W+w3IKvdNNBbVEN0GkhUAp0lTw9pg9&#10;+bHZsyG7aurTu0LBy2FmvmFW6WBacabeNZYVvE4iEMSF1Q1XCnY/H+M3EM4ja2wtk4I/cpAmT6MV&#10;xtpe+JvOua9EgLCLUUHtfRdL6YqaDLqJ7YiDV9reoA+yr6Tu8RLgppXTKJpLgw2HhRo72tRU/OYn&#10;o8Auuq/Z5/7Kx/LQ7NflNs+y941SL8/DegnC0+Af4f92phUs5lO4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OmsYAAADcAAAADwAAAAAAAAAAAAAAAACYAgAAZHJz&#10;L2Rvd25yZXYueG1sUEsFBgAAAAAEAAQA9QAAAIsDAAAAAA==&#10;" path="m15,3l10,,8,,3,,,3,,5,,8,5,5r3,l13,8r5,l15,5r,-2xm20,87r8,-2l33,80r7,-5l45,70,43,68r,-5l38,70r-5,5l28,80r-8,2l20,85r,2xe" fillcolor="#f2b900" stroked="f">
                  <v:path arrowok="t" o:connecttype="custom" o:connectlocs="15,3;10,0;8,0;3,0;0,3;0,5;0,8;5,5;8,5;13,8;18,8;15,5;15,3;20,87;28,85;33,80;40,75;45,70;43,68;43,63;38,70;33,75;28,80;20,82;20,85;20,87" o:connectangles="0,0,0,0,0,0,0,0,0,0,0,0,0,0,0,0,0,0,0,0,0,0,0,0,0,0"/>
                  <o:lock v:ext="edit" verticies="t"/>
                </v:shape>
                <v:shape id="Freeform 7854" o:spid="_x0000_s1789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JlsMA&#10;AADcAAAADwAAAGRycy9kb3ducmV2LnhtbESPQYvCMBSE7wv+h/CEva2pCm6pRhFFkMWLreL10Tzb&#10;YvNSmrTWf79ZEPY4zMw3zGozmFr01LrKsoLpJAJBnFtdcaHgkh2+YhDOI2usLZOCFznYrEcfK0y0&#10;ffKZ+tQXIkDYJaig9L5JpHR5SQbdxDbEwbvb1qAPsi2kbvEZ4KaWsyhaSIMVh4USG9qVlD/SzijI&#10;6Brf9tvZT/rquhNm8f3UZb1Sn+NhuwThafD/4Xf7qBV8L+bwd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JlsMAAADcAAAADwAAAAAAAAAAAAAAAACYAgAAZHJzL2Rv&#10;d25yZXYueG1sUEsFBgAAAAAEAAQA9QAAAIgDAAAAAA==&#10;" path="m15,2l13,,8,,3,,,2,,5r3,l5,5r3,l13,7r7,l18,5,15,2xm20,82r8,-3l33,74r5,-4l43,65r,-5l40,57r-2,8l33,70r-8,4l20,77r,2l20,82xe" fillcolor="#f3be00" stroked="f">
                  <v:path arrowok="t" o:connecttype="custom" o:connectlocs="15,2;13,0;8,0;3,0;0,2;0,5;3,5;5,5;8,5;13,7;20,7;18,5;15,2;20,82;28,79;33,74;38,70;43,65;43,60;40,57;38,65;33,70;25,74;20,77;20,79;20,82" o:connectangles="0,0,0,0,0,0,0,0,0,0,0,0,0,0,0,0,0,0,0,0,0,0,0,0,0,0"/>
                  <o:lock v:ext="edit" verticies="t"/>
                </v:shape>
                <v:shape id="Freeform 7855" o:spid="_x0000_s1790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3CsUA&#10;AADcAAAADwAAAGRycy9kb3ducmV2LnhtbESPQWvCQBSE7wX/w/IEb83GVqOkWUUKBQ9SqO2lt9fs&#10;M0mTfRuyq1n/vVsoeBxm5hum2AbTiQsNrrGsYJ6kIIhLqxuuFHx9vj2uQTiPrLGzTAqu5GC7mTwU&#10;mGs78gddjr4SEcIuRwW1930upStrMugS2xNH72QHgz7KoZJ6wDHCTSef0jSTBhuOCzX29FpT2R7P&#10;RkG7PB9G+/7zbPtfjYtVtQz79Fup2TTsXkB4Cv4e/m/vtYJVtoC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7cKxQAAANwAAAAPAAAAAAAAAAAAAAAAAJgCAABkcnMv&#10;ZG93bnJldi54bWxQSwUGAAAAAAQABAD1AAAAigMAAAAA&#10;" path="m18,3r-5,l8,,5,,,3r3,l3,5r2,l8,5r7,3l23,10,20,5,18,3xm20,77r8,-2l33,70r5,-5l43,58,40,55r,-5l38,58r-5,7l25,70r-7,2l20,75r,2xe" fillcolor="#f4c200" stroked="f">
                  <v:path arrowok="t" o:connecttype="custom" o:connectlocs="18,3;13,3;8,0;5,0;0,3;3,3;3,5;5,5;8,5;15,8;23,10;20,5;18,3;20,77;28,75;33,70;38,65;43,58;40,55;40,50;38,58;33,65;25,70;18,72;20,75;20,77" o:connectangles="0,0,0,0,0,0,0,0,0,0,0,0,0,0,0,0,0,0,0,0,0,0,0,0,0,0"/>
                  <o:lock v:ext="edit" verticies="t"/>
                </v:shape>
                <v:shape id="Freeform 7856" o:spid="_x0000_s1791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0m8QA&#10;AADcAAAADwAAAGRycy9kb3ducmV2LnhtbESPT2sCMRTE74V+h/AEbzVrtf5ZjSKCtIdeqgWvj+S5&#10;Wdy8bJNUt376plDwOMzMb5jlunONuFCItWcFw0EBglh7U3Ol4POwe5qBiAnZYOOZFPxQhPXq8WGJ&#10;pfFX/qDLPlUiQziWqMCm1JZSRm3JYRz4ljh7Jx8cpixDJU3Aa4a7Rj4XxUQ6rDkvWGxpa0mf999O&#10;AQX7Oh4d+cs4v5nfjNbTQ/OuVL/XbRYgEnXpHv5vvxkF08kL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9JvEAAAA3AAAAA8AAAAAAAAAAAAAAAAAmAIAAGRycy9k&#10;b3ducmV2LnhtbFBLBQYAAAAABAAEAPUAAACJAwAAAAA=&#10;" path="m17,2r-7,l5,,2,,,,,2,2,5r,l5,5r7,2l20,10r,-3l17,2xm17,72r5,-3l30,65r5,-5l37,52r,-5l35,45r-3,7l30,57r-8,8l15,67r,2l17,72xe" fillcolor="#f5c600" stroked="f">
                  <v:path arrowok="t" o:connecttype="custom" o:connectlocs="17,2;10,2;5,0;2,0;0,0;0,2;2,5;2,5;5,5;12,7;20,10;20,7;17,2;17,72;22,69;30,65;35,60;37,52;37,47;35,45;32,52;30,57;22,65;15,67;15,69;17,72" o:connectangles="0,0,0,0,0,0,0,0,0,0,0,0,0,0,0,0,0,0,0,0,0,0,0,0,0,0"/>
                  <o:lock v:ext="edit" verticies="t"/>
                </v:shape>
                <v:shape id="Freeform 7857" o:spid="_x0000_s1792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tssMA&#10;AADcAAAADwAAAGRycy9kb3ducmV2LnhtbESPQWsCMRSE70L/Q3hCL6KJQtOyGkUqBa+rPfT42Dx3&#10;FzcvSxLdbX99Uyh4HGbmG2azG10n7hRi69nAcqFAEFfetlwb+Dx/zN9AxIRssfNMBr4pwm77NNlg&#10;Yf3AJd1PqRYZwrFAA01KfSFlrBpyGBe+J87exQeHKctQSxtwyHDXyZVSWjpsOS802NN7Q9X1dHMG&#10;tOr1vlyVh59BHcPX7EXe2vJizPN03K9BJBrTI/zfPloDr1rD3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tssMAAADcAAAADwAAAAAAAAAAAAAAAACYAgAAZHJzL2Rv&#10;d25yZXYueG1sUEsFBgAAAAAEAAQA9QAAAIgDAAAAAA==&#10;" path="m20,5l12,3,5,,2,,,,2,3r,2l2,5r3,l15,8r7,5l20,8r,-3xm15,67r7,-2l30,60r5,-7l37,45,35,40r,-2l32,45r-5,8l22,58r-7,5l15,65r,2xe" fillcolor="#f6ca00" stroked="f">
                  <v:path arrowok="t" o:connecttype="custom" o:connectlocs="20,5;12,3;5,0;2,0;0,0;2,3;2,5;2,5;5,5;15,8;22,13;20,8;20,5;15,67;22,65;30,60;35,53;37,45;35,40;35,38;32,45;27,53;22,58;15,63;15,65;15,67" o:connectangles="0,0,0,0,0,0,0,0,0,0,0,0,0,0,0,0,0,0,0,0,0,0,0,0,0,0"/>
                  <o:lock v:ext="edit" verticies="t"/>
                </v:shape>
                <v:shape id="Freeform 7858" o:spid="_x0000_s1793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FrMYA&#10;AADcAAAADwAAAGRycy9kb3ducmV2LnhtbESPQWvCQBSE74L/YXmF3nSjB2PSbERsBXusloK3R/Y1&#10;Cc2+jbtbE/vru4WCx2FmvmGKzWg6cSXnW8sKFvMEBHFldcu1gvfTfrYG4QOyxs4yKbiRh005nRSY&#10;azvwG12PoRYRwj5HBU0IfS6lrxoy6Oe2J47ep3UGQ5SultrhEOGmk8skWUmDLceFBnvaNVR9Hb+N&#10;guWz2378LF6zffdyDpfLkI3nNFPq8WHcPoEINIZ7+L990ArSVQp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jFrMYAAADcAAAADwAAAAAAAAAAAAAAAACYAgAAZHJz&#10;L2Rvd25yZXYueG1sUEsFBgAAAAAEAAQA9QAAAIsDAAAAAA==&#10;" path="m18,5l10,2,3,,,,,,,2,,5r3,l3,5r7,2l15,10r5,2l25,20,23,12,18,5xm13,62r7,-2l28,52r2,-5l33,40,30,32,28,25r2,5l30,32r-2,8l25,47r-5,5l13,57r,3l13,62xe" fillcolor="#f7cd00" stroked="f">
                  <v:path arrowok="t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  <o:lock v:ext="edit" verticies="t"/>
                </v:shape>
                <v:shape id="Freeform 7859" o:spid="_x0000_s1794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gKr0A&#10;AADcAAAADwAAAGRycy9kb3ducmV2LnhtbERPvQrCMBDeBd8hnOAimipSpRpFBNHFQSvOR3O2xeZS&#10;mmjr25tBcPz4/tfbzlTiTY0rLSuYTiIQxJnVJecKbulhvAThPLLGyjIp+JCD7abfW2OibcsXel99&#10;LkIIuwQVFN7XiZQuK8igm9iaOHAP2xj0ATa51A22IdxUchZFsTRYcmgosKZ9Qdnz+jIKzu2cRvM2&#10;SvdZfD9Nj1zVo/Sg1HDQ7VYgPHX+L/65T1rBIg5rw5l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SgKr0AAADcAAAADwAAAAAAAAAAAAAAAACYAgAAZHJzL2Rvd25yZXYu&#10;eG1sUEsFBgAAAAAEAAQA9QAAAIIDAAAAAA==&#10;" path="m20,8l13,3,3,,,,,,,3,3,5r,l13,8r7,5l25,20r3,10l25,38r-2,5l18,50r-5,3l13,55r,3l20,53r5,-5l30,40r3,-7l28,20,20,8xe" fillcolor="#f8d100" stroked="f">
                  <v:path arrowok="t" o:connecttype="custom" o:connectlocs="20,8;13,3;3,0;0,0;0,0;0,3;3,5;3,5;13,8;20,13;25,20;28,30;25,38;23,43;18,50;13,53;13,55;13,58;20,53;25,48;30,40;33,33;28,20;20,8" o:connectangles="0,0,0,0,0,0,0,0,0,0,0,0,0,0,0,0,0,0,0,0,0,0,0,0"/>
                </v:shape>
                <v:shape id="Freeform 7860" o:spid="_x0000_s1795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YQ8UA&#10;AADcAAAADwAAAGRycy9kb3ducmV2LnhtbESPzWoCMRSF9wXfIVyhG6mZdjFOR6OUQqGLFqzTRZeX&#10;yTUzmNwMSapjn74RBJeH8/NxVpvRWXGkEHvPCh7nBQji1uuejYLv5u2hAhETskbrmRScKcJmPblb&#10;Ya39ib/ouEtG5BGONSroUhpqKWPbkcM49wNx9vY+OExZBiN1wFMed1Y+FUUpHfacCR0O9NpRe9j9&#10;ugyZhcO5/Glmptn+fdpFqKz5qJS6n44vSxCJxnQLX9vvWsGifIbLmXw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phDxQAAANwAAAAPAAAAAAAAAAAAAAAAAJgCAABkcnMv&#10;ZG93bnJldi54bWxQSwUGAAAAAAQABAD1AAAAigMAAAAA&#10;" path="m30,27r,-2l28,20r,-3l25,15,20,7,15,5,10,2,3,r,l,,3,2r,3l10,7r8,5l23,20r2,7l23,35r-3,5l18,45r-5,2l13,50r,2l20,47r5,-5l28,35r2,-8xe" fillcolor="#f7d400" stroked="f">
                  <v:path arrowok="t" o:connecttype="custom" o:connectlocs="30,27;30,25;28,20;28,17;25,15;20,7;15,5;10,2;3,0;3,0;0,0;3,2;3,5;10,7;18,12;23,20;25,27;23,35;20,40;18,45;13,47;13,50;13,52;20,47;25,42;28,35;30,27" o:connectangles="0,0,0,0,0,0,0,0,0,0,0,0,0,0,0,0,0,0,0,0,0,0,0,0,0,0,0"/>
                </v:shape>
                <v:shape id="Freeform 7861" o:spid="_x0000_s1796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CfsQA&#10;AADcAAAADwAAAGRycy9kb3ducmV2LnhtbERPTWsCMRC9F/wPYQpepGYrWMvWKFIUPOhhrQd7m26m&#10;m6WbyZpEXf315iD0+Hjf03lnG3EmH2rHCl6HGQji0umaKwX7r9XLO4gQkTU2jknBlQLMZ72nKeba&#10;Xbig8y5WIoVwyFGBibHNpQylIYth6FrixP06bzEm6CupPV5SuG3kKMvepMWaU4PBlj4NlX+7k1Vw&#10;/D6ZTf1z88V4EAbLsojd7bBVqv/cLT5AROriv/jhXmsFk0man8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gn7EAAAA3AAAAA8AAAAAAAAAAAAAAAAAmAIAAGRycy9k&#10;b3ducmV2LnhtbFBLBQYAAAAABAAEAPUAAACJAwAAAAA=&#10;" path="m25,25l22,15,17,8,10,3,,,,,,3,,5,7,8r8,5l17,18r3,7l17,30r,5l12,40r-2,3l10,45r,3l15,45r5,-7l22,33r3,-8xe" fillcolor="#f6d700" stroked="f">
                  <v:path arrowok="t" o:connecttype="custom" o:connectlocs="25,25;22,15;17,8;10,3;0,0;0,0;0,3;0,5;7,8;15,13;17,18;20,25;17,30;17,35;12,40;10,43;10,45;10,48;15,45;20,38;22,33;25,25" o:connectangles="0,0,0,0,0,0,0,0,0,0,0,0,0,0,0,0,0,0,0,0,0,0"/>
                </v:shape>
                <v:shape id="Freeform 7862" o:spid="_x0000_s1797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Uw8YA&#10;AADcAAAADwAAAGRycy9kb3ducmV2LnhtbESPT2vCQBTE70K/w/KEXkQ3sZBIdJUiLUQKhfrn4O2R&#10;fSbB7NuQ3Sbx23cLhR6HmfkNs9mNphE9da62rCBeRCCIC6trLhWcT+/zFQjnkTU2lknBgxzstk+T&#10;DWbaDvxF/dGXIkDYZaig8r7NpHRFRQbdwrbEwbvZzqAPsiul7nAIcNPIZRQl0mDNYaHClvYVFffj&#10;t1Fw+pS9vyzfWspnyT3+2B9eerwq9TwdX9cgPI3+P/zXzrWCNI3h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Uw8YAAADcAAAADwAAAAAAAAAAAAAAAACYAgAAZHJz&#10;L2Rvd25yZXYueG1sUEsFBgAAAAAEAAQA9QAAAIsDAAAAAA==&#10;" path="m22,22l20,15,15,7,7,2,,,,2,2,5,7,7r5,5l15,17r2,5l15,30r-5,7l10,40r,2l15,40r2,-5l20,30r2,-8xe" fillcolor="#f5d900" stroked="f">
                  <v:path arrowok="t" o:connecttype="custom" o:connectlocs="22,22;20,15;15,7;7,2;0,0;0,2;2,5;7,7;12,12;15,17;17,22;15,30;10,37;10,40;10,42;15,40;17,35;20,30;22,22" o:connectangles="0,0,0,0,0,0,0,0,0,0,0,0,0,0,0,0,0,0,0"/>
                </v:shape>
                <v:shape id="Freeform 7863" o:spid="_x0000_s1798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iVbsA&#10;AADcAAAADwAAAGRycy9kb3ducmV2LnhtbERPSwrCMBDdC94hjOBOU12oVKOIILj0i7gbmrEtNpOS&#10;RK2e3giCy/fnzRaNqcSDnC8tKxj0ExDEmdUl5wqOh3VvAsIHZI2VZVLwIg+Lebs1w1TbJ+/osQ+5&#10;iCXsU1RQhFCnUvqsIIO+b2viqF2tMxgidLnUDp+x3FRymCQjabDkuFBgTauCstv+bhRc37Q1VXZZ&#10;1RypA79OZ7ddK9XtNMspiEBN+Jt/6Y1WMB4P4XsmHgE5/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IGolW7AAAA3AAAAA8AAAAAAAAAAAAAAAAAmAIAAGRycy9kb3ducmV2Lnht&#10;bFBLBQYAAAAABAAEAPUAAACAAwAAAAA=&#10;" path="m20,20l17,13,15,8,7,3,,,2,3r,2l7,8r3,2l12,15r3,5l12,28,7,33r3,2l10,38r2,-3l17,30r,-5l20,20xe" fillcolor="#f4db00" stroked="f">
                  <v:path arrowok="t" o:connecttype="custom" o:connectlocs="20,20;17,13;15,8;7,3;0,0;2,3;2,5;7,8;10,10;12,15;15,20;12,28;7,33;10,35;10,38;12,35;17,30;17,25;20,20" o:connectangles="0,0,0,0,0,0,0,0,0,0,0,0,0,0,0,0,0,0,0"/>
                </v:shape>
                <v:shape id="Freeform 7864" o:spid="_x0000_s1799" style="position:absolute;left:6677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J9MIA&#10;AADcAAAADwAAAGRycy9kb3ducmV2LnhtbESPQWvCQBSE7wX/w/KE3pqNVpqaugYJFjxarffH7jMJ&#10;zb4N2dWk/fVdQfA4zMw3zKoYbSuu1PvGsYJZkoIg1s40XCn4Pn6+vIPwAdlg65gU/JKHYj15WmFu&#10;3MBfdD2ESkQI+xwV1CF0uZRe12TRJ64jjt7Z9RZDlH0lTY9DhNtWztP0TVpsOC7U2FFZk/45XKyC&#10;bkg1NUtd4vh3Ou1nCxy2BpV6no6bDxCBxvAI39s7oyDLXuF2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wn0wgAAANwAAAAPAAAAAAAAAAAAAAAAAJgCAABkcnMvZG93&#10;bnJldi54bWxQSwUGAAAAAAQABAD1AAAAhwMAAAAA&#10;" path="m15,17l13,12,10,7,5,2,,,,2,,5r8,5l10,17,8,22,5,27r,3l8,32r5,-7l15,17xe" fillcolor="#f4dd00" stroked="f">
                  <v:path arrowok="t" o:connecttype="custom" o:connectlocs="15,17;13,12;10,7;5,2;0,0;0,2;0,5;8,10;10,17;8,22;5,27;5,30;8,32;13,25;15,17" o:connectangles="0,0,0,0,0,0,0,0,0,0,0,0,0,0,0"/>
                </v:shape>
                <v:shape id="Freeform 7865" o:spid="_x0000_s1800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E8cA&#10;AADcAAAADwAAAGRycy9kb3ducmV2LnhtbESPW2vCQBSE3wv+h+UIfSl10wsmxKwigtCXWrxBHw/Z&#10;k4tmz6bZrUZ/fbcg+DjMzDdMNutNI07UudqygpdRBII4t7rmUsFuu3xOQDiPrLGxTAou5GA2HTxk&#10;mGp75jWdNr4UAcIuRQWV920qpcsrMuhGtiUOXmE7gz7IrpS6w3OAm0a+RtFYGqw5LFTY0qKi/Lj5&#10;NQry789rsoqf9PhafK0Ol/3P2z5BpR6H/XwCwlPv7+Fb+0MriON3+D8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hHBPHAAAA3AAAAA8AAAAAAAAAAAAAAAAAmAIAAGRy&#10;cy9kb3ducmV2LnhtbFBLBQYAAAAABAAEAPUAAACMAwAAAAA=&#10;" path="m13,15l10,10,8,5,5,3,,,,3,3,8r2,2l8,15r,3l5,20r,5l5,28r5,-5l13,15xe" fillcolor="#f3e000" stroked="f">
                  <v:path arrowok="t" o:connecttype="custom" o:connectlocs="13,15;10,10;8,5;5,3;0,0;0,3;3,8;5,10;8,15;8,18;5,20;5,25;5,28;10,23;13,15" o:connectangles="0,0,0,0,0,0,0,0,0,0,0,0,0,0,0"/>
                </v:shape>
                <v:shape id="Freeform 7866" o:spid="_x0000_s1801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CQsYA&#10;AADcAAAADwAAAGRycy9kb3ducmV2LnhtbESPQWvCQBSE7wX/w/KE3urGgklIXaWIlVJowajg8ZF9&#10;zYZm34bsqsm/7xYKHoeZ+YZZrgfbiiv1vnGsYD5LQBBXTjdcKzge3p5yED4ga2wdk4KRPKxXk4cl&#10;FtrdeE/XMtQiQtgXqMCE0BVS+sqQRT9zHXH0vl1vMUTZ11L3eItw28rnJEmlxYbjgsGONoaqn/Ji&#10;FbhDGxb59vPrY2dNlp7rzem8H5V6nA6vLyACDeEe/m+/awVZtoC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CQsYAAADcAAAADwAAAAAAAAAAAAAAAACYAgAAZHJz&#10;L2Rvd25yZXYueG1sUEsFBgAAAAAEAAQA9QAAAIsDAAAAAA==&#10;" path="m10,12l8,5,,,3,5r,2l5,10r,2l5,15r,l5,17r,5l8,17r2,-5xe" fillcolor="#f3e200" stroked="f">
                  <v:path arrowok="t" o:connecttype="custom" o:connectlocs="10,12;8,5;0,0;3,5;3,7;5,10;5,12;5,15;5,15;5,17;5,22;8,17;10,12" o:connectangles="0,0,0,0,0,0,0,0,0,0,0,0,0"/>
                </v:shape>
                <v:shape id="Freeform 7867" o:spid="_x0000_s1802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pMsUA&#10;AADcAAAADwAAAGRycy9kb3ducmV2LnhtbESPS4sCMRCE74L/IfSCN82ssOqORlEXHxcRH5e9NZN2&#10;MjjpDJOos/9+Iwgei6r6iprMGluKO9W+cKzgs5eAIM6cLjhXcD6tuiMQPiBrLB2Tgj/yMJu2WxNM&#10;tXvwge7HkIsIYZ+iAhNClUrpM0MWfc9VxNG7uNpiiLLOpa7xEeG2lP0kGUiLBccFgxUtDWXX480q&#10;GH1VOvtdX879/fdhd/ox+01YSKU6H818DCJQE97hV3urFQyHA3iei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ykyxQAAANwAAAAPAAAAAAAAAAAAAAAAAJgCAABkcnMv&#10;ZG93bnJldi54bWxQSwUGAAAAAAQABAD1AAAAigMAAAAA&#10;" path="m5,7l2,2,,,,7r2,5l5,10,5,7xe" fillcolor="#f3e400" stroked="f">
                  <v:path arrowok="t" o:connecttype="custom" o:connectlocs="5,7;2,2;0,0;0,7;2,12;5,10;5,7" o:connectangles="0,0,0,0,0,0,0"/>
                </v:shape>
                <v:shape id="Freeform 7868" o:spid="_x0000_s1803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p5ccA&#10;AADcAAAADwAAAGRycy9kb3ducmV2LnhtbESPQWvCQBSE74X+h+UVvDUbAzU2ukqpFLSooC0Vb4/s&#10;MwnNvk2zq8Z/7xYEj8PMfMOMp52pxYlaV1lW0I9iEMS51RUXCr6/Pp6HIJxH1lhbJgUXcjCdPD6M&#10;MdP2zBs6bX0hAoRdhgpK75tMSpeXZNBFtiEO3sG2Bn2QbSF1i+cAN7VM4nggDVYcFkps6L2k/Hd7&#10;NArM4mWwe13vZ6vFT8KHzewvGS4/leo9dW8jEJ46fw/f2nOtIE1T+D8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6eXHAAAA3AAAAA8AAAAAAAAAAAAAAAAAmAIAAGRy&#10;cy9kb3ducmV2LnhtbFBLBQYAAAAABAAEAPUAAACMAwAAAAA=&#10;" path="m2,5l2,3,,,,5,2,8r,l2,5xe" fillcolor="#f2e500" stroked="f">
                  <v:path arrowok="t" o:connecttype="custom" o:connectlocs="2,5;2,3;0,0;0,5;2,8;2,8;2,5" o:connectangles="0,0,0,0,0,0,0"/>
                </v:shape>
                <v:shape id="Freeform 7869" o:spid="_x0000_s1804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AocIA&#10;AADcAAAADwAAAGRycy9kb3ducmV2LnhtbERPyWrDMBC9B/oPYgq9JXJyaIIb2ZhAoaTQ0Dgh9DZY&#10;U9vUGhlJXvr31aGQ4+Pt+3w2nRjJ+daygvUqAUFcWd1yreBSvi53IHxA1thZJgW/5CHPHhZ7TLWd&#10;+JPGc6hFDGGfooImhD6V0lcNGfQr2xNH7ts6gyFCV0vtcIrhppObJHmWBluODQ32dGio+jkPRkE5&#10;HN/JFXK8fiG6j1Mx3lielHp6nIsXEIHmcBf/u9+0gu02ro1n4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sChwgAAANwAAAAPAAAAAAAAAAAAAAAAAJgCAABkcnMvZG93&#10;bnJldi54bWxQSwUGAAAAAAQABAD1AAAAhwMAAAAA&#10;" path="m52,224r5,-32l57,162,55,135,50,110,42,85,32,57,18,30,,,32,42,57,80r13,20l77,122r8,25l87,172r-7,17l72,202,62,212,52,224e" filled="f" strokecolor="#e15520" strokeweight="0">
                  <v:path arrowok="t" o:connecttype="custom" o:connectlocs="52,224;57,192;57,162;55,135;50,110;42,85;32,57;18,30;0,0;32,42;57,80;70,100;77,122;85,147;87,172;80,189;72,202;62,212;52,224" o:connectangles="0,0,0,0,0,0,0,0,0,0,0,0,0,0,0,0,0,0,0"/>
                </v:shape>
                <v:shape id="Freeform 7870" o:spid="_x0000_s1805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i0MMA&#10;AADcAAAADwAAAGRycy9kb3ducmV2LnhtbESPQYvCMBSE74L/ITzBm6Z60N1qFFFkPShLu+L50Tyb&#10;YvNSmqx2//1GEDwOM/MNs1x3thZ3an3lWMFknIAgLpyuuFRw/tmPPkD4gKyxdkwK/sjDetXvLTHV&#10;7sEZ3fNQighhn6ICE0KTSukLQxb92DXE0bu61mKIsi2lbvER4baW0ySZSYsVxwWDDW0NFbf81yr4&#10;khc/y6vMX4pT9n3aTeryaPZKDQfdZgEiUBfe4Vf7oBXM55/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7i0MMAAADcAAAADwAAAAAAAAAAAAAAAACYAgAAZHJzL2Rv&#10;d25yZXYueG1sUEsFBgAAAAAEAAQA9QAAAIgDAAAAAA==&#10;" path="m,3r,l3,r,3l,5,,3xe" fillcolor="#e15520" stroked="f">
                  <v:path arrowok="t" o:connecttype="custom" o:connectlocs="0,3;0,3;3,0;3,3;0,5;0,3" o:connectangles="0,0,0,0,0,0"/>
                </v:shape>
                <v:shape id="Freeform 7871" o:spid="_x0000_s1806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5JsMA&#10;AADcAAAADwAAAGRycy9kb3ducmV2LnhtbERPy2rCQBTdC/2H4Rbc6aRdaEidBBELpYi0WsHlJXPz&#10;0MydNDMm8e87i4LLw3mvstE0oqfO1ZYVvMwjEMS51TWXCn6O77MYhPPIGhvLpOBODrL0abLCRNuB&#10;v6k/+FKEEHYJKqi8bxMpXV6RQTe3LXHgCtsZ9AF2pdQdDiHcNPI1ihbSYM2hocKWNhXl18PNKNh9&#10;ni5fJ97uz3fCoYi3/fH3Uig1fR7XbyA8jf4h/nd/aAXLOMwPZ8IR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Q5JsMAAADcAAAADwAAAAAAAAAAAAAAAACYAgAAZHJzL2Rv&#10;d25yZXYueG1sUEsFBgAAAAAEAAQA9QAAAIgDAAAAAA==&#10;" path="m5,l2,,,2,,5,2,2,5,xe" fillcolor="#e15720" stroked="f">
                  <v:path arrowok="t" o:connecttype="custom" o:connectlocs="5,0;2,0;0,2;0,5;2,2;5,0" o:connectangles="0,0,0,0,0,0"/>
                </v:shape>
                <v:shape id="Freeform 7872" o:spid="_x0000_s1807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tsMMA&#10;AADcAAAADwAAAGRycy9kb3ducmV2LnhtbESPQYvCMBSE78L+h/AWvGlaEZWuURZl0YsHo5e9PZpn&#10;W2xeuk3W1n9vBMHjMDPfMMt1b2txo9ZXjhWk4wQEce5MxYWC8+lntADhA7LB2jEpuJOH9epjsMTM&#10;uI6PdNOhEBHCPkMFZQhNJqXPS7Lox64hjt7FtRZDlG0hTYtdhNtaTpJkJi1WHBdKbGhTUn7V/1ZB&#10;2Fnzu+/0Zvande+3iUt3h6lSw8/++wtEoD68w6/23iiYL1J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vtsMMAAADcAAAADwAAAAAAAAAAAAAAAACYAgAAZHJzL2Rv&#10;d25yZXYueG1sUEsFBgAAAAAEAAQA9QAAAIgDAAAAAA==&#10;" path="m5,2l5,,,5r3,l3,7,3,5,5,2xe" fillcolor="#e25a20" stroked="f">
                  <v:path arrowok="t" o:connecttype="custom" o:connectlocs="5,2;5,0;0,5;3,5;3,7;3,5;5,2" o:connectangles="0,0,0,0,0,0,0"/>
                </v:shape>
                <v:shape id="Freeform 7873" o:spid="_x0000_s1808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dZcAA&#10;AADcAAAADwAAAGRycy9kb3ducmV2LnhtbESPQYvCMBSE7wv+h/AEb5quwlq6RlkExatV74/m2YZN&#10;Xtomav33RljY4zAz3zCrzeCsuFMfjGcFn7MMBHHlteFawfm0m+YgQkTWaD2TgicF2KxHHysstH/w&#10;ke5lrEWCcChQQRNjW0gZqoYchplviZN39b3DmGRfS93jI8GdlfMs+5IODaeFBlvaNlT9ljenwO5t&#10;Ji/m0N06k5f5ouNd3bFSk/Hw8w0i0hD/w3/tg1awzOfwP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zdZcAAAADcAAAADwAAAAAAAAAAAAAAAACYAgAAZHJzL2Rvd25y&#10;ZXYueG1sUEsFBgAAAAAEAAQA9QAAAIUDAAAAAA==&#10;" path="m234,3r,-3l229,3r2,2l231,8r3,-3l234,3xm,110r,l,110r,xe" fillcolor="#e25d20" stroked="f">
                  <v:path arrowok="t" o:connecttype="custom" o:connectlocs="234,3;234,0;229,3;231,5;231,8;234,5;234,3;0,110;0,110;0,110;0,110" o:connectangles="0,0,0,0,0,0,0,0,0,0,0"/>
                  <o:lock v:ext="edit" verticies="t"/>
                </v:shape>
                <v:shape id="Freeform 7874" o:spid="_x0000_s1809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POMUA&#10;AADcAAAADwAAAGRycy9kb3ducmV2LnhtbESP0WrCQBRE34X+w3ILfdNNW7SSukqpBBQf1LUfcJu9&#10;JsHs3ZBdNfr1riD4OMzMGWYy62wtTtT6yrGC90ECgjh3puJCwd8u649B+IBssHZMCi7kYTZ96U0w&#10;Ne7MWzrpUIgIYZ+igjKEJpXS5yVZ9APXEEdv71qLIcq2kKbFc4TbWn4kyUharDgulNjQb0n5QR+t&#10;glW93B8yPcz+L1rvrt362mzkXKm31+7nG0SgLjzDj/bCKPgaf8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E84xQAAANwAAAAPAAAAAAAAAAAAAAAAAJgCAABkcnMv&#10;ZG93bnJldi54bWxQSwUGAAAAAAQABAD1AAAAigMAAAAA&#10;" path="m234,2r,-2l231,r-2,2l229,5r2,2l231,5r3,-3xm,107r3,l3,107r,2l3,109,,107xe" fillcolor="#e35f20" stroked="f">
                  <v:path arrowok="t" o:connecttype="custom" o:connectlocs="234,2;234,0;231,0;229,2;229,5;231,7;231,5;234,2;0,107;3,107;3,107;3,109;3,109;0,107" o:connectangles="0,0,0,0,0,0,0,0,0,0,0,0,0,0"/>
                  <o:lock v:ext="edit" verticies="t"/>
                </v:shape>
                <v:shape id="Freeform 7875" o:spid="_x0000_s1810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zj8UA&#10;AADcAAAADwAAAGRycy9kb3ducmV2LnhtbESPQWsCMRSE74L/ITyhN81axC5boxSLIPVQupbS42Pz&#10;TNZuXpZNdNd/3xQKHoeZ+YZZbQbXiCt1ofasYD7LQBBXXtdsFHwed9McRIjIGhvPpOBGATbr8WiF&#10;hfY9f9C1jEYkCIcCFdgY20LKUFlyGGa+JU7eyXcOY5KdkbrDPsFdIx+zbCkd1pwWLLa0tVT9lBen&#10;4P1Q6vK7f327mX1c2CO73py/lHqYDC/PICIN8R7+b++1gqd8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OPxQAAANwAAAAPAAAAAAAAAAAAAAAAAJgCAABkcnMv&#10;ZG93bnJldi54bWxQSwUGAAAAAAQABAD1AAAAigMAAAAA&#10;" path="m231,5r,-3l229,r-3,5l229,7r,3l231,7r,-2xm,107r,l3,109r4,3l5,109r,-2l,107xe" fillcolor="#e36221" stroked="f">
                  <v:path arrowok="t" o:connecttype="custom" o:connectlocs="231,5;231,2;229,0;226,5;229,7;229,10;231,7;231,5;0,107;0,107;3,109;7,112;5,109;5,107;0,107" o:connectangles="0,0,0,0,0,0,0,0,0,0,0,0,0,0,0"/>
                  <o:lock v:ext="edit" verticies="t"/>
                </v:shape>
                <v:shape id="Freeform 7876" o:spid="_x0000_s1811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Xx8MA&#10;AADcAAAADwAAAGRycy9kb3ducmV2LnhtbESPQWsCMRSE7wX/Q3iCt5q11CqrUaxQ0IvQVe+PzTNZ&#10;3bwsm+hu/30jFHocZuYbZrnuXS0e1IbKs4LJOANBXHpdsVFwOn69zkGEiKyx9kwKfijAejV4WWKu&#10;fcff9CiiEQnCIUcFNsYmlzKUlhyGsW+Ik3fxrcOYZGukbrFLcFfLtyz7kA4rTgsWG9paKm/F3Sl4&#10;D59T2lfd3Zyba2Fn5rDfOlJqNOw3CxCR+vgf/mvvtILZfArP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XXx8MAAADcAAAADwAAAAAAAAAAAAAAAACYAgAAZHJzL2Rv&#10;d25yZXYueG1sUEsFBgAAAAAEAAQA9QAAAIgDAAAAAA==&#10;" path="m228,5l226,3r,-3l221,3r2,2l223,10r3,-2l228,5xm,105r,2l4,110r3,l7,107,4,105r-4,xe" fillcolor="#e46521" stroked="f">
                  <v:path arrowok="t" o:connecttype="custom" o:connectlocs="228,5;226,3;226,0;221,3;223,5;223,10;226,8;228,5;0,105;0,107;4,110;7,110;7,107;4,105;0,105" o:connectangles="0,0,0,0,0,0,0,0,0,0,0,0,0,0,0"/>
                  <o:lock v:ext="edit" verticies="t"/>
                </v:shape>
                <v:shape id="Freeform 7877" o:spid="_x0000_s1812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vdcMA&#10;AADcAAAADwAAAGRycy9kb3ducmV2LnhtbESPQWsCMRSE74X+h/AKvdWkHuyyNYoWbHsqqN37Y/Pc&#10;XU1eliSu23/fCILHYWa+YebL0VkxUIidZw2vEwWCuPam40bD737zUoCICdmg9Uwa/ijCcvH4MMfS&#10;+AtvadilRmQIxxI1tCn1pZSxbslhnPieOHsHHxymLEMjTcBLhjsrp0rNpMOO80KLPX20VJ92Z6dB&#10;BVPZfvN5pGOhqoMd1uPXz1rr56dx9Q4i0Zju4Vv722h4K2ZwPZ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dvdcMAAADcAAAADwAAAAAAAAAAAAAAAACYAgAAZHJzL2Rv&#10;d25yZXYueG1sUEsFBgAAAAAEAAQA9QAAAIgDAAAAAA==&#10;" path="m224,5r,-3l221,r-5,2l219,5r2,5l221,7r3,-2xm,102r,2l2,107r3,l10,109,7,104,5,99,,102xe" fillcolor="#e46821" stroked="f">
                  <v:path arrowok="t" o:connecttype="custom" o:connectlocs="224,5;224,2;221,0;216,2;219,5;221,10;221,7;224,5;0,102;0,104;2,107;5,107;10,109;7,104;5,99;0,102" o:connectangles="0,0,0,0,0,0,0,0,0,0,0,0,0,0,0,0"/>
                  <o:lock v:ext="edit" verticies="t"/>
                </v:shape>
                <v:shape id="Freeform 7878" o:spid="_x0000_s1813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C4cMA&#10;AADcAAAADwAAAGRycy9kb3ducmV2LnhtbESPQYvCMBSE74L/ITzBm6ausEo1iogLgqdWRbw9mmdb&#10;bF5qE2v3328WBI/DzHzDLNedqURLjSstK5iMIxDEmdUl5wpOx5/RHITzyBory6TglxysV/3eEmNt&#10;X5xQm/pcBAi7GBUU3texlC4ryKAb25o4eDfbGPRBNrnUDb4C3FTyK4q+pcGSw0KBNW0Lyu7p0yh4&#10;VCdKHrskjQ6XZNoeD/VNn69KDQfdZgHCU+c/4Xd7rxXM5jP4Px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XC4cMAAADcAAAADwAAAAAAAAAAAAAAAACYAgAAZHJzL2Rv&#10;d25yZXYueG1sUEsFBgAAAAAEAAQA9QAAAIgDAAAAAA==&#10;" path="m219,7r,-5l217,r-3,2l214,5r,2l217,12r2,-2l219,7xm,102r3,2l3,107r5,2l10,112,8,104,5,99,,102xe" fillcolor="#e46a21" stroked="f">
                  <v:path arrowok="t" o:connecttype="custom" o:connectlocs="219,7;219,2;217,0;214,2;214,5;214,7;217,12;219,10;219,7;0,102;3,104;3,107;8,109;10,112;8,104;5,99;0,102" o:connectangles="0,0,0,0,0,0,0,0,0,0,0,0,0,0,0,0,0"/>
                  <o:lock v:ext="edit" verticies="t"/>
                </v:shape>
                <v:shape id="Freeform 7879" o:spid="_x0000_s1814" style="position:absolute;left:65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jn8IA&#10;AADcAAAADwAAAGRycy9kb3ducmV2LnhtbERPz2vCMBS+C/4P4Qm7iKZ60NoZZQykuziwm54fzVtT&#10;bF5KE223v94cBh4/vt/b/WAbcafO144VLOYJCOLS6ZorBd9fh1kKwgdkjY1jUvBLHva78WiLmXY9&#10;n+hehErEEPYZKjAhtJmUvjRk0c9dSxy5H9dZDBF2ldQd9jHcNnKZJCtpsebYYLCld0PltbhZBTlf&#10;b58beSzOh/5P52l+mh4vRqmXyfD2CiLQEJ7if/eHVrBO49p4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2OfwgAAANwAAAAPAAAAAAAAAAAAAAAAAJgCAABkcnMvZG93&#10;bnJldi54bWxQSwUGAAAAAAQABAD1AAAAhwMAAAAA&#10;" path="m216,8l214,3,211,r-2,3l211,8r3,5l214,10r2,-2xm,97r2,5l5,107r2,3l12,112,7,105,5,97,,97xe" fillcolor="#e56d21" stroked="f">
                  <v:path arrowok="t" o:connecttype="custom" o:connectlocs="216,8;214,3;211,0;209,3;211,8;214,13;214,10;216,8;0,97;2,102;5,107;7,110;12,112;7,105;5,97;0,97" o:connectangles="0,0,0,0,0,0,0,0,0,0,0,0,0,0,0,0"/>
                  <o:lock v:ext="edit" verticies="t"/>
                </v:shape>
                <v:shape id="Freeform 7880" o:spid="_x0000_s1815" style="position:absolute;left:65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cY8cA&#10;AADcAAAADwAAAGRycy9kb3ducmV2LnhtbESPT2vCQBTE7wW/w/KEXopu2oJ/opsggUIvPdRW0dsz&#10;+8wGs29DdqPx23cLhR6HmfkNs84H24grdb52rOB5moAgLp2uuVLw/fU2WYDwAVlj45gU3MlDno0e&#10;1phqd+NPum5DJSKEfYoKTAhtKqUvDVn0U9cSR+/sOoshyq6SusNbhNtGviTJTFqsOS4YbKkwVF62&#10;vVXgZx+n3VNx329Cf8Djqx/2RW+UehwPmxWIQEP4D/+137WC+WIJv2fi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8HGPHAAAA3AAAAA8AAAAAAAAAAAAAAAAAmAIAAGRy&#10;cy9kb3ducmV2LnhtbFBLBQYAAAAABAAEAPUAAACMAwAAAAA=&#10;" path="m212,7l209,2r,-2l207,r-3,2l207,7r2,5l212,10r,-3xm,94r3,5l5,107r5,2l13,112,8,102,5,94,,94xe" fillcolor="#e57021" stroked="f">
                  <v:path arrowok="t" o:connecttype="custom" o:connectlocs="212,7;209,2;209,0;207,0;204,2;207,7;209,12;212,10;212,7;0,94;3,99;5,107;10,109;13,112;8,102;5,94;0,94" o:connectangles="0,0,0,0,0,0,0,0,0,0,0,0,0,0,0,0,0"/>
                  <o:lock v:ext="edit" verticies="t"/>
                </v:shape>
                <v:shape id="Freeform 7881" o:spid="_x0000_s1816" style="position:absolute;left:6578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gJ8EA&#10;AADcAAAADwAAAGRycy9kb3ducmV2LnhtbERPy4rCMBTdC/5DuIIb0XQEq9MxiggjxYXiY/aX5k5b&#10;bG5KE2v9e7MQXB7Oe7nuTCVaalxpWcHXJAJBnFldcq7gevkdL0A4j6yxskwKnuRgver3lpho++AT&#10;tWefixDCLkEFhfd1IqXLCjLoJrYmDty/bQz6AJtc6gYfIdxUchpFsTRYcmgosKZtQdntfDcK4ni2&#10;vfPfwezj7HgZzXdpG11TpYaDbvMDwlPnP+K3O9UK5t9hfjg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4CfBAAAA3AAAAA8AAAAAAAAAAAAAAAAAmAIAAGRycy9kb3du&#10;cmV2LnhtbFBLBQYAAAAABAAEAPUAAACGAwAAAAA=&#10;" path="m209,10l206,5,204,r-3,2l199,2r2,5l204,12r2,l209,10xm,94r2,8l7,109r3,3l15,114,10,104,5,92,,94xe" fillcolor="#e57322" stroked="f">
                  <v:path arrowok="t" o:connecttype="custom" o:connectlocs="209,10;206,5;204,0;201,2;199,2;201,7;204,12;206,12;209,10;0,94;2,102;7,109;10,112;15,114;10,104;5,92;0,94" o:connectangles="0,0,0,0,0,0,0,0,0,0,0,0,0,0,0,0,0"/>
                  <o:lock v:ext="edit" verticies="t"/>
                </v:shape>
                <v:shape id="Freeform 7882" o:spid="_x0000_s1817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mS8cA&#10;AADcAAAADwAAAGRycy9kb3ducmV2LnhtbESPT2sCMRTE7wW/Q3hCL0WzlqXarVFEtKgXW/sHj8/N&#10;c3dx87IkUddv3xQKPQ4z8xtmPG1NLS7kfGVZwaCfgCDOra64UPD5seyNQPiArLG2TApu5GE66dyN&#10;MdP2yu902YVCRAj7DBWUITSZlD4vyaDv24Y4ekfrDIYoXSG1w2uEm1o+JsmTNFhxXCixoXlJ+Wl3&#10;NgoWr2/0nabr5MutNofTPN0/bPO9UvfddvYCIlAb/sN/7ZVWMHwewO+Ze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ZJkvHAAAA3AAAAA8AAAAAAAAAAAAAAAAAmAIAAGRy&#10;cy9kb3ducmV2LnhtbFBLBQYAAAAABAAEAPUAAACMAwAAAAA=&#10;" path="m204,10l202,5,199,r-2,3l199,8r3,5l202,10r2,xm,92r3,8l8,110r5,2l18,115,10,102,5,90,,92xe" fillcolor="#e67523" stroked="f">
                  <v:path arrowok="t" o:connecttype="custom" o:connectlocs="204,10;202,5;199,0;197,3;199,8;202,13;202,10;204,10;0,92;3,100;8,110;13,112;18,115;10,102;5,90;0,92" o:connectangles="0,0,0,0,0,0,0,0,0,0,0,0,0,0,0,0"/>
                  <o:lock v:ext="edit" verticies="t"/>
                </v:shape>
                <v:shape id="Freeform 7883" o:spid="_x0000_s1818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VdcUA&#10;AADcAAAADwAAAGRycy9kb3ducmV2LnhtbESPT4vCMBTE74LfITzBi2i6Iv6pRpGFgpcFdUXw9mie&#10;bbF5qU2s3W9vBGGPw8z8hlltWlOKhmpXWFbwNYpAEKdWF5wpOP0mwzkI55E1lpZJwR852Ky7nRXG&#10;2j75QM3RZyJA2MWoIPe+iqV0aU4G3chWxMG72tqgD7LOpK7xGeCmlOMomkqDBYeFHCv6zim9HR9G&#10;weO8vw725eCQ3H5cMWnulyaZXZTq99rtEoSn1v+HP+2dVjBbjOF9Jh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dV1xQAAANwAAAAPAAAAAAAAAAAAAAAAAJgCAABkcnMv&#10;ZG93bnJldi54bWxQSwUGAAAAAAQABAD1AAAAigMAAAAA&#10;" path="m199,10l196,5,194,r,3l191,5r3,5l196,15r3,-2l199,10xm,90r5,12l10,112r5,3l20,117,10,102,5,90,,90xe" fillcolor="#e67824" stroked="f">
                  <v:path arrowok="t" o:connecttype="custom" o:connectlocs="199,10;196,5;194,0;194,3;191,5;194,10;196,15;199,13;199,10;0,90;5,102;10,112;15,115;20,117;10,102;5,90;0,90" o:connectangles="0,0,0,0,0,0,0,0,0,0,0,0,0,0,0,0,0"/>
                  <o:lock v:ext="edit" verticies="t"/>
                </v:shape>
                <v:shape id="Freeform 7884" o:spid="_x0000_s1819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6i8QA&#10;AADcAAAADwAAAGRycy9kb3ducmV2LnhtbESPQYvCMBSE74L/ITxhb5rqort2jaKCUFEWrAteH82z&#10;Ldu8lCZq/fdGEDwOM/MNM1u0phJXalxpWcFwEIEgzqwuOVfwd9z0v0E4j6yxskwK7uRgMe92Zhhr&#10;e+MDXVOfiwBhF6OCwvs6ltJlBRl0A1sTB+9sG4M+yCaXusFbgJtKjqJoIg2WHBYKrGldUPafXoyC&#10;duvdJTmfxkc93g33m+SQRr8rpT567fIHhKfWv8OvdqIVfE0/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OovEAAAA3AAAAA8AAAAAAAAAAAAAAAAAmAIAAGRycy9k&#10;b3ducmV2LnhtbFBLBQYAAAAABAAEAPUAAACJAwAAAAA=&#10;" path="m197,10l194,5,192,r-5,2l189,10r3,5l194,12r3,-2xm,87l5,99r8,13l18,114r5,l13,102,5,87,,87xe" fillcolor="#e67a24" stroked="f">
                  <v:path arrowok="t" o:connecttype="custom" o:connectlocs="197,10;194,5;192,0;187,2;189,10;192,15;194,12;197,10;0,87;5,99;13,112;18,114;23,114;13,102;5,87;0,87" o:connectangles="0,0,0,0,0,0,0,0,0,0,0,0,0,0,0,0"/>
                  <o:lock v:ext="edit" verticies="t"/>
                </v:shape>
                <v:shape id="Freeform 7885" o:spid="_x0000_s1820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fpMUA&#10;AADcAAAADwAAAGRycy9kb3ducmV2LnhtbESP0WrCQBRE34X+w3KFvoS6W5VWU1eR0EJfTGniB1yy&#10;t0kwezdkV03/3i0IfRxm5gyz2Y22ExcafOtYw/NMgSCunGm51nAsP55WIHxANtg5Jg2/5GG3fZhs&#10;MDXuyt90KUItIoR9ihqaEPpUSl81ZNHPXE8cvR83WAxRDrU0A14j3HZyrtSLtNhyXGiwp6yh6lSc&#10;rYa8z94XZbE65DJJpPuqjdpnQevH6bh/AxFoDP/he/vTaHhdL+HvTD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J+kxQAAANwAAAAPAAAAAAAAAAAAAAAAAJgCAABkcnMv&#10;ZG93bnJldi54bWxQSwUGAAAAAAQABAD1AAAAigMAAAAA&#10;" path="m191,10l189,5,186,r-2,l181,3r3,7l186,15r3,-2l191,10xm,85l5,97r10,15l20,112r5,3l12,100,5,82,,85xe" fillcolor="#e77c25" stroked="f">
                  <v:path arrowok="t" o:connecttype="custom" o:connectlocs="191,10;189,5;186,0;184,0;181,3;184,10;186,15;189,13;191,10;0,85;5,97;15,112;20,112;25,115;12,100;5,82;0,85" o:connectangles="0,0,0,0,0,0,0,0,0,0,0,0,0,0,0,0,0"/>
                  <o:lock v:ext="edit" verticies="t"/>
                </v:shape>
                <v:shape id="Freeform 7886" o:spid="_x0000_s1821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ZBcIA&#10;AADcAAAADwAAAGRycy9kb3ducmV2LnhtbESPzWrDMBCE74W8g9hAb42cQtPaiRJKIEmv+aHnxdrY&#10;JtLKSIqtvn1VCPQ4zMw3zGqTrBED+dA5VjCfFSCIa6c7bhRczruXDxAhIms0jknBDwXYrCdPK6y0&#10;G/lIwyk2IkM4VKigjbGvpAx1SxbDzPXE2bs6bzFm6RupPY4Zbo18LYqFtNhxXmixp21L9e10twqG&#10;crszpjx8D8c0HlLwl/2cbko9T9PnEkSkFP/Dj/aXVvBevsHf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JkFwgAAANwAAAAPAAAAAAAAAAAAAAAAAJgCAABkcnMvZG93&#10;bnJldi54bWxQSwUGAAAAAAQABAD1AAAAhwMAAAAA&#10;" path="m187,13l184,8,182,r-3,3l177,5r5,5l184,18r,-3l187,13xm,85r8,15l18,112r5,3l28,117,13,100,5,82,,85xe" fillcolor="#e77f26" stroked="f">
                  <v:path arrowok="t" o:connecttype="custom" o:connectlocs="187,13;184,8;182,0;179,3;177,5;182,10;184,18;184,15;187,13;0,85;8,100;18,112;23,115;28,117;13,100;5,82;0,85" o:connectangles="0,0,0,0,0,0,0,0,0,0,0,0,0,0,0,0,0"/>
                  <o:lock v:ext="edit" verticies="t"/>
                </v:shape>
                <v:shape id="Freeform 7887" o:spid="_x0000_s1822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l4sUA&#10;AADcAAAADwAAAGRycy9kb3ducmV2LnhtbESPQWvCQBSE70L/w/IK3symUqJJs0opCAVB0Up7fc2+&#10;JsHs25Bdk9hf3xWEHoeZ+YbJ16NpRE+dqy0reIpiEMSF1TWXCk4fm9kShPPIGhvLpOBKDtarh0mO&#10;mbYDH6g/+lIECLsMFVTet5mUrqjIoItsSxy8H9sZ9EF2pdQdDgFuGjmP40QarDksVNjSW0XF+Xgx&#10;Cs6a/OX5y7pC6t9tnzaL3ef+W6np4/j6AsLT6P/D9/a7VrBIE7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SXixQAAANwAAAAPAAAAAAAAAAAAAAAAAJgCAABkcnMv&#10;ZG93bnJldi54bWxQSwUGAAAAAAQABAD1AAAAigMAAAAA&#10;" path="m181,12l179,7,176,r-2,2l174,2r2,8l179,17r2,-2l181,12xm,79l7,97r13,15l25,114r5,l22,107,15,99,7,89,5,79,,79xe" fillcolor="#e88227" stroked="f">
                  <v:path arrowok="t" o:connecttype="custom" o:connectlocs="181,12;179,7;176,0;174,2;174,2;176,10;179,17;181,15;181,12;0,79;7,97;20,112;25,114;30,114;22,107;15,99;7,89;5,79;0,79" o:connectangles="0,0,0,0,0,0,0,0,0,0,0,0,0,0,0,0,0,0,0"/>
                  <o:lock v:ext="edit" verticies="t"/>
                </v:shape>
                <v:shape id="Freeform 7888" o:spid="_x0000_s1823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KlMQA&#10;AADcAAAADwAAAGRycy9kb3ducmV2LnhtbESPT2vCQBTE7wW/w/KE3upGBa2pq2hxQegpVjy/Zl+T&#10;0OzbkN3mz7fvFgSPw8z8htnuB1uLjlpfOVYwnyUgiHNnKi4UXD/1yysIH5AN1o5JwUge9rvJ0xZT&#10;43rOqLuEQkQI+xQVlCE0qZQ+L8min7mGOHrfrrUYomwLaVrsI9zWcpEkK2mx4rhQYkPvJeU/l1+r&#10;4HbowofWo87yr36RHZfXUfuTUs/T4fAGItAQHuF7+2wUrDdr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SpTEAAAA3AAAAA8AAAAAAAAAAAAAAAAAmAIAAGRycy9k&#10;b3ducmV2LnhtbFBLBQYAAAAABAAEAPUAAACJAwAAAAA=&#10;" path="m179,13l177,5,172,r,l169,3r3,7l174,18r3,-3l179,13xm,77l8,95r15,17l28,112r5,l23,105,15,97,10,87,3,77,,77xe" fillcolor="#e88527" stroked="f">
                  <v:path arrowok="t" o:connecttype="custom" o:connectlocs="179,13;177,5;172,0;172,0;169,3;172,10;174,18;177,15;179,13;0,77;8,95;23,112;28,112;33,112;23,105;15,97;10,87;3,77;0,77" o:connectangles="0,0,0,0,0,0,0,0,0,0,0,0,0,0,0,0,0,0,0"/>
                  <o:lock v:ext="edit" verticies="t"/>
                </v:shape>
                <v:shape id="Freeform 7889" o:spid="_x0000_s1824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E08IA&#10;AADcAAAADwAAAGRycy9kb3ducmV2LnhtbERPz2vCMBS+C/4P4Qm7aepgU6tRZDoYMg/rBK+P5tkU&#10;m5faxLb7781h4PHj+73a9LYSLTW+dKxgOklAEOdOl1woOP1+jucgfEDWWDkmBX/kYbMeDlaYatfx&#10;D7VZKEQMYZ+iAhNCnUrpc0MW/cTVxJG7uMZiiLAppG6wi+G2kq9J8i4tlhwbDNb0YSi/ZnerYP+2&#10;61pfZPfZ0W3n5vtwPt72Z6VeRv12CSJQH57if/eXVjBbxLXx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ETTwgAAANwAAAAPAAAAAAAAAAAAAAAAAJgCAABkcnMvZG93&#10;bnJldi54bWxQSwUGAAAAAAQABAD1AAAAhwMAAAAA&#10;" path="m174,15l171,8,169,r-3,3l164,3r2,10l169,20r2,-2l174,15xm,77l2,87r8,10l17,105r8,7l27,112r3,l32,112,22,105,15,95,10,87,2,75,,77xe" fillcolor="#e88728" stroked="f">
                  <v:path arrowok="t" o:connecttype="custom" o:connectlocs="174,15;171,8;169,0;166,3;164,3;166,13;169,20;171,18;174,15;0,77;2,87;10,97;17,105;25,112;27,112;30,112;32,112;22,105;15,95;10,87;2,75;0,77" o:connectangles="0,0,0,0,0,0,0,0,0,0,0,0,0,0,0,0,0,0,0,0,0,0"/>
                  <o:lock v:ext="edit" verticies="t"/>
                </v:shape>
                <v:shape id="Freeform 7890" o:spid="_x0000_s1825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QFsYA&#10;AADcAAAADwAAAGRycy9kb3ducmV2LnhtbESPQWvCQBSE7wX/w/KE3upuhdYmuooKrQVPtaJ4e2Sf&#10;SWr2bcyuMf77bkHocZiZb5jJrLOVaKnxpWMNzwMFgjhzpuRcw/b7/ekNhA/IBivHpOFGHmbT3sME&#10;U+Ou/EXtJuQiQtinqKEIoU6l9FlBFv3A1cTRO7rGYoiyyaVp8BrhtpJDpV6lxZLjQoE1LQvKTpuL&#10;1UCrdZLvFofFXJ3Pt/XL/tR+/CitH/vdfAwiUBf+w/f2p9EwShL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QFsYAAADcAAAADwAAAAAAAAAAAAAAAACYAgAAZHJz&#10;L2Rvd25yZXYueG1sUEsFBgAAAAAEAAQA9QAAAIsDAAAAAA==&#10;" path="m171,15l169,7,166,r-2,l161,2r5,8l169,20r,-3l171,15xm,74l7,84r5,10l20,102r10,7l30,109r2,l35,109,25,102,17,92,12,82,5,72,,74xe" fillcolor="#e98a29" stroked="f">
                  <v:path arrowok="t" o:connecttype="custom" o:connectlocs="171,15;169,7;166,0;164,0;161,2;166,10;169,20;169,17;171,15;0,74;7,84;12,94;20,102;30,109;30,109;32,109;35,109;25,102;17,92;12,82;5,72;0,74" o:connectangles="0,0,0,0,0,0,0,0,0,0,0,0,0,0,0,0,0,0,0,0,0,0"/>
                  <o:lock v:ext="edit" verticies="t"/>
                </v:shape>
                <v:shape id="Freeform 7891" o:spid="_x0000_s1826" style="position:absolute;left:6600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ADsEA&#10;AADcAAAADwAAAGRycy9kb3ducmV2LnhtbERPy4rCMBTdC/MP4Q64EU1HwZaOUWRAHAQXVsHtpbl9&#10;MM1NbaKtfz9ZCC4P573aDKYRD+pcbVnB1ywCQZxbXXOp4HLeTRMQziNrbCyTgic52Kw/RitMte35&#10;RI/MlyKEsEtRQeV9m0rp8ooMupltiQNX2M6gD7Arpe6wD+GmkfMoWkqDNYeGClv6qSj/y+5GwaFY&#10;mDgv+qvZZ5NTEj99f9sflRp/DttvEJ4G/xa/3L9aQRKF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VQA7BAAAA3AAAAA8AAAAAAAAAAAAAAAAAmAIAAGRycy9kb3du&#10;cmV2LnhtbFBLBQYAAAAABAAEAPUAAACGAwAAAAA=&#10;" path="m167,17r-3,-7l162,r-3,2l157,5r5,7l164,22r3,-2l167,17xm,72l8,84r5,8l20,102r10,7l33,109r2,-2l28,99,18,92,13,82,5,72,,72xe" fillcolor="#ea8d2a" stroked="f">
                  <v:path arrowok="t" o:connecttype="custom" o:connectlocs="167,17;164,10;162,0;159,2;157,5;162,12;164,22;167,20;167,17;0,72;8,84;13,92;20,102;30,109;33,109;35,107;28,99;18,92;13,82;5,72;0,72" o:connectangles="0,0,0,0,0,0,0,0,0,0,0,0,0,0,0,0,0,0,0,0,0"/>
                  <o:lock v:ext="edit" verticies="t"/>
                </v:shape>
                <v:shape id="Freeform 7892" o:spid="_x0000_s1827" style="position:absolute;left:6603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LpMQA&#10;AADcAAAADwAAAGRycy9kb3ducmV2LnhtbESP32rCMBTG7wXfIZzB7jSpA6mdUaYwtqvBqg9w1hzb&#10;bs1JbbK27unNQPDy4/vz41tvR9uInjpfO9aQzBUI4sKZmksNx8PrLAXhA7LBxjFpuJCH7WY6WWNm&#10;3MCf1OehFHGEfYYaqhDaTEpfVGTRz11LHL2T6yyGKLtSmg6HOG4buVBqKS3WHAkVtrSvqPjJf22E&#10;fJ9VuT8NfZJ+meKy+3j6W+VvWj8+jC/PIAKN4R6+td+NhlQl8H8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i6TEAAAA3AAAAA8AAAAAAAAAAAAAAAAAmAIAAGRycy9k&#10;b3ducmV2LnhtbFBLBQYAAAAABAAEAPUAAACJAwAAAAA=&#10;" path="m164,18l161,8,156,r-2,3l154,3r2,10l159,23r2,-3l164,18xm,70l7,80r5,10l20,100r10,7l32,105r3,l27,97,17,90,12,80,5,67,,70xe" fillcolor="#ea902b" stroked="f">
                  <v:path arrowok="t" o:connecttype="custom" o:connectlocs="164,18;161,8;156,0;154,3;154,3;156,13;159,23;161,20;164,18;0,70;7,80;12,90;20,100;30,107;32,105;35,105;27,97;17,90;12,80;5,67;0,70" o:connectangles="0,0,0,0,0,0,0,0,0,0,0,0,0,0,0,0,0,0,0,0,0"/>
                  <o:lock v:ext="edit" verticies="t"/>
                </v:shape>
                <v:shape id="Freeform 7893" o:spid="_x0000_s1828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er8YA&#10;AADcAAAADwAAAGRycy9kb3ducmV2LnhtbESPT2sCMRTE7wW/Q3hCbzXbPYhdjVIKoh4q/kPo7bF5&#10;Zlc3L8sm6uqnN0LB4zAzv2FGk9ZW4kKNLx0r+OwlIIhzp0s2Cnbb6ccAhA/IGivHpOBGHibjztsI&#10;M+2uvKbLJhgRIewzVFCEUGdS+rwgi77nauLoHVxjMUTZGKkbvEa4rWSaJH1pseS4UGBNPwXlp83Z&#10;Krhru1pOf49mfTLp4bg47/++Zlap9277PQQRqA2v8H97rhUMkhSeZ+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Ber8YAAADcAAAADwAAAAAAAAAAAAAAAACYAgAAZHJz&#10;L2Rvd25yZXYueG1sUEsFBgAAAAAEAAQA9QAAAIsDAAAAAA==&#10;" path="m159,17l157,7,152,r,l149,2r3,10l154,22r3,-2l159,17xm,67l8,77r5,10l23,94r7,8l33,102r5,-3l28,94,18,84,13,74,5,64,,67xe" fillcolor="#eb922b" stroked="f">
                  <v:path arrowok="t" o:connecttype="custom" o:connectlocs="159,17;157,7;152,0;152,0;149,2;152,12;154,22;157,20;159,17;0,67;8,77;13,87;23,94;30,102;33,102;38,99;28,94;18,84;13,74;5,64;0,67" o:connectangles="0,0,0,0,0,0,0,0,0,0,0,0,0,0,0,0,0,0,0,0,0"/>
                  <o:lock v:ext="edit" verticies="t"/>
                </v:shape>
                <v:shape id="Freeform 7894" o:spid="_x0000_s1829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zusQA&#10;AADcAAAADwAAAGRycy9kb3ducmV2LnhtbESPQWvCQBSE7wX/w/IEb7pRaZXUVUQUchK0Ra/P7Gs2&#10;bfZtyK4m9te7BaHHYWa+YRarzlbiRo0vHSsYjxIQxLnTJRcKPj92wzkIH5A1Vo5JwZ08rJa9lwWm&#10;2rV8oNsxFCJC2KeowIRQp1L63JBFP3I1cfS+XGMxRNkUUjfYRrit5CRJ3qTFkuOCwZo2hvKf49Uq&#10;+N2bq8u60/b1LE+XrP2erc32otSg363fQQTqwn/42c60gnky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M7rEAAAA3AAAAA8AAAAAAAAAAAAAAAAAmAIAAGRycy9k&#10;b3ducmV2LnhtbFBLBQYAAAAABAAEAPUAAACJAwAAAAA=&#10;" path="m154,20l151,10,149,r-3,2l144,2r2,10l149,25r2,-3l154,20xm,64l7,77r5,10l22,94r8,8l35,99r2,l27,92,17,84,12,74,5,64,,64xe" fillcolor="#eb952b" stroked="f">
                  <v:path arrowok="t" o:connecttype="custom" o:connectlocs="154,20;151,10;149,0;146,2;144,2;146,12;149,25;151,22;154,20;0,64;7,77;12,87;22,94;30,102;35,99;37,99;27,92;17,84;12,74;5,64;0,64" o:connectangles="0,0,0,0,0,0,0,0,0,0,0,0,0,0,0,0,0,0,0,0,0"/>
                  <o:lock v:ext="edit" verticies="t"/>
                </v:shape>
                <v:shape id="Freeform 7895" o:spid="_x0000_s1830" style="position:absolute;left:6610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qvsUA&#10;AADcAAAADwAAAGRycy9kb3ducmV2LnhtbESPQWvCQBSE7wX/w/KE3upupIqkrhJEwUsPjT20t0f2&#10;maTNvo3ZNUn/fVcQPA4z8w2z3o62ET11vnasIZkpEMSFMzWXGj5Ph5cVCB+QDTaOScMfedhuJk9r&#10;TI0b+IP6PJQiQtinqKEKoU2l9EVFFv3MtcTRO7vOYoiyK6XpcIhw28i5Uktpsea4UGFLu4qK3/xq&#10;NSzz8etnz0NyeU9O/ff8nC0SlWn9PB2zNxCBxvAI39tHo2GlXuF2Jh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2q+xQAAANwAAAAPAAAAAAAAAAAAAAAAAJgCAABkcnMv&#10;ZG93bnJldi54bWxQSwUGAAAAAAQABAD1AAAAigMAAAAA&#10;" path="m149,20l147,10,144,r-2,l139,3r5,10l144,25r3,-2l149,20xm,62l8,72r5,10l23,92r10,5l35,97r3,l28,90,18,82,13,72,5,62,,62xe" fillcolor="#ec982a" stroked="f">
                  <v:path arrowok="t" o:connecttype="custom" o:connectlocs="149,20;147,10;144,0;142,0;139,3;144,13;144,25;147,23;149,20;0,62;8,72;13,82;23,92;33,97;35,97;38,97;28,90;18,82;13,72;5,62;0,62" o:connectangles="0,0,0,0,0,0,0,0,0,0,0,0,0,0,0,0,0,0,0,0,0"/>
                  <o:lock v:ext="edit" verticies="t"/>
                </v:shape>
                <v:shape id="Freeform 7896" o:spid="_x0000_s1831" style="position:absolute;left:6613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OtrcYA&#10;AADcAAAADwAAAGRycy9kb3ducmV2LnhtbESP0WrCQBRE3wv+w3IF3+puhdoQXaUKLSp9sLYfcM1e&#10;k2j2bppdY/x7VxD6OMzMGWY672wlWmp86VjDy1CBIM6cKTnX8Pvz8ZyA8AHZYOWYNFzJw3zWe5pi&#10;atyFv6ndhVxECPsUNRQh1KmUPivIoh+6mjh6B9dYDFE2uTQNXiLcVnKk1FhaLDkuFFjTsqDstDtb&#10;Ddl6K09/+/2mUu3ounj7TI7bw5fWg373PgERqAv/4Ud7ZTQk6hX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OtrcYAAADcAAAADwAAAAAAAAAAAAAAAACYAgAAZHJz&#10;L2Rvd25yZXYueG1sUEsFBgAAAAAEAAQA9QAAAIsDAAAAAA==&#10;" path="m144,23l141,10,139,r-3,3l134,3r5,12l141,28r,-3l144,23xm,62l7,72r5,10l22,90r10,7l35,97r2,-2l27,90,20,80,10,72,5,60,,62xe" fillcolor="#ec9b29" stroked="f">
                  <v:path arrowok="t" o:connecttype="custom" o:connectlocs="144,23;141,10;139,0;136,3;134,3;139,15;141,28;141,25;144,23;0,62;7,72;12,82;22,90;32,97;35,97;37,95;27,90;20,80;10,72;5,60;0,62" o:connectangles="0,0,0,0,0,0,0,0,0,0,0,0,0,0,0,0,0,0,0,0,0"/>
                  <o:lock v:ext="edit" verticies="t"/>
                </v:shape>
              </v:group>
              <v:group id="Group 7897" o:spid="_x0000_s1832" style="position:absolute;left:4400;top:1377;width:3093;height:5830" coordorigin="6354,631" coordsize="48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<v:shape id="Freeform 7898" o:spid="_x0000_s1833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dVcUA&#10;AADcAAAADwAAAGRycy9kb3ducmV2LnhtbESPT2vCQBTE7wW/w/KE3urGUqJGV5G0BS8e1Bw8PrKv&#10;SWj27ZLd/Om37xYKHoeZ+Q2zO0ymFQN1vrGsYLlIQBCXVjdcKShuny9rED4ga2wtk4If8nDYz552&#10;mGk78oWGa6hEhLDPUEEdgsuk9GVNBv3COuLofdnOYIiyq6TucIxw08rXJEmlwYbjQo2O8prK72tv&#10;FJw/uLiHzdt771yxaS+rlE55qtTzfDpuQQSawiP83z5pBetkBX9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F1VxQAAANwAAAAPAAAAAAAAAAAAAAAAAJgCAABkcnMv&#10;ZG93bnJldi54bWxQSwUGAAAAAAQABAD1AAAAigMAAAAA&#10;" path="m139,22r,-12l134,r-2,l129,2r5,13l137,27r2,-2l139,22xm,59l8,69r5,10l23,87r10,7l35,92r5,l28,84,20,77,10,67,5,57,,59xe" fillcolor="#ec9d28" stroked="f">
                  <v:path arrowok="t" o:connecttype="custom" o:connectlocs="139,22;139,10;134,0;132,0;129,2;134,15;137,27;139,25;139,22;0,59;8,69;13,79;23,87;33,94;35,92;40,92;28,84;20,77;10,67;5,57;0,59" o:connectangles="0,0,0,0,0,0,0,0,0,0,0,0,0,0,0,0,0,0,0,0,0"/>
                  <o:lock v:ext="edit" verticies="t"/>
                </v:shape>
                <v:shape id="Freeform 7899" o:spid="_x0000_s1834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nucEA&#10;AADcAAAADwAAAGRycy9kb3ducmV2LnhtbERPTYvCMBC9C/6HMIIX0VRZqlajiKy6p4WtgtehGdvS&#10;ZlKabK3/fnMQ9vh439t9b2rRUetKywrmswgEcWZ1ybmC2/U0XYFwHlljbZkUvMjBfjccbDHR9sk/&#10;1KU+FyGEXYIKCu+bREqXFWTQzWxDHLiHbQ36ANtc6hafIdzUchFFsTRYcmgosKFjQVmV/hoFfn1c&#10;Vh/z7h7Hl+8FplSdJ+tPpcaj/rAB4an3/+K3+0srWEVhbTg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EJ7nBAAAA3AAAAA8AAAAAAAAAAAAAAAAAmAIAAGRycy9kb3du&#10;cmV2LnhtbFBLBQYAAAAABAAEAPUAAACGAwAAAAA=&#10;" path="m136,25l134,12,129,r-3,2l126,5r3,10l131,30r,l134,27r2,-2xm,57l5,69r10,8l22,87r10,5l37,92r2,-3l27,84,20,77,12,67,5,57,,57xe" fillcolor="#eda025" stroked="f">
                  <v:path arrowok="t" o:connecttype="custom" o:connectlocs="136,25;134,12;129,0;126,2;126,5;129,15;131,30;131,30;134,27;136,25;0,57;5,69;15,77;22,87;32,92;37,92;39,89;27,84;20,77;12,67;5,57;0,57" o:connectangles="0,0,0,0,0,0,0,0,0,0,0,0,0,0,0,0,0,0,0,0,0,0"/>
                  <o:lock v:ext="edit" verticies="t"/>
                </v:shape>
                <v:shape id="Freeform 7900" o:spid="_x0000_s1835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xk8QA&#10;AADcAAAADwAAAGRycy9kb3ducmV2LnhtbESPwWrDMBBE74H+g9hAL6GRkkNInCghbWkp9BS7H7BY&#10;a8uJtTKWart/XxUKOQ4z84Y5nCbXioH60HjWsFoqEMSlNw3XGr6Kt6ctiBCRDbaeScMPBTgdH2YH&#10;zIwf+UJDHmuRIBwy1GBj7DIpQ2nJYVj6jjh5le8dxiT7WpoexwR3rVwrtZEOG04LFjt6sVTe8m+n&#10;oVCf11BMa7/I31evGzaVOT9XWj/Op/MeRKQp3sP/7Q+jYat28HcmHQ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sZPEAAAA3AAAAA8AAAAAAAAAAAAAAAAAmAIAAGRycy9k&#10;b3ducmV2LnhtbFBLBQYAAAAABAAEAPUAAACJAwAAAAA=&#10;" path="m132,25l129,13,124,r,3l122,3r2,12l127,28r,l127,30r2,-2l132,25xm,55l5,65,15,75r8,7l35,90r2,-3l40,87,30,80,20,72,13,65,5,55,,55xe" fillcolor="#eda322" stroked="f">
                  <v:path arrowok="t" o:connecttype="custom" o:connectlocs="132,25;129,13;124,0;124,3;122,3;124,15;127,28;127,28;127,30;129,28;132,25;0,55;5,65;15,75;23,82;35,90;37,87;40,87;30,80;20,72;13,65;5,55;0,55" o:connectangles="0,0,0,0,0,0,0,0,0,0,0,0,0,0,0,0,0,0,0,0,0,0,0"/>
                  <o:lock v:ext="edit" verticies="t"/>
                </v:shape>
                <v:shape id="Freeform 7901" o:spid="_x0000_s1836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mcIA&#10;AADcAAAADwAAAGRycy9kb3ducmV2LnhtbERPy4rCMBTdC/MP4Q64kTHRRZGOUaTDgLhQfGxmd2nu&#10;NGWam9JkavXrzUJweTjv5XpwjeipC7VnDbOpAkFcelNzpeFy/v5YgAgR2WDjmTTcKMB69TZaYm78&#10;lY/Un2IlUgiHHDXYGNtcylBachimviVO3K/vHMYEu0qaDq8p3DVyrlQmHdacGiy2VFgq/07/ToP6&#10;4Tbrvw5ZgRt1t8VuP7GHvdbj92HzCSLSEF/ip3trNCxmaX4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iaZwgAAANwAAAAPAAAAAAAAAAAAAAAAAJgCAABkcnMvZG93&#10;bnJldi54bWxQSwUGAAAAAAQABAD1AAAAhwMAAAAA&#10;" path="m126,25l124,10,121,r-2,l116,2r3,10l121,25r,2l121,30r3,-3l126,25r,xm,52l7,62r8,10l22,79r12,5l37,84r2,-2l30,77,20,69,12,62,5,50,,52xe" fillcolor="#eea520" stroked="f">
                  <v:path arrowok="t" o:connecttype="custom" o:connectlocs="126,25;124,10;121,0;119,0;116,2;119,12;121,25;121,27;121,30;124,27;126,25;126,25;0,52;7,62;15,72;22,79;34,84;37,84;39,82;30,77;20,69;12,62;5,50;0,52" o:connectangles="0,0,0,0,0,0,0,0,0,0,0,0,0,0,0,0,0,0,0,0,0,0,0,0"/>
                  <o:lock v:ext="edit" verticies="t"/>
                </v:shape>
                <v:shape id="Freeform 7902" o:spid="_x0000_s1837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t/MYA&#10;AADcAAAADwAAAGRycy9kb3ducmV2LnhtbESPS2vDMBCE74X8B7GB3hrZpbTBiRJCoCGXQJvHIbeN&#10;tX4Qa+VIsuP211eFQo/DzHzDzJeDaURPzteWFaSTBARxbnXNpYLj4f1pCsIHZI2NZVLwRR6Wi9HD&#10;HDNt7/xJ/T6UIkLYZ6igCqHNpPR5RQb9xLbE0SusMxiidKXUDu8Rbhr5nCSv0mDNcaHCltYV5dd9&#10;ZxScX9ymuHXmUrx9mF13Wofvvtwp9TgeVjMQgYbwH/5rb7WCaZr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t/MYAAADcAAAADwAAAAAAAAAAAAAAAACYAgAAZHJz&#10;L2Rvd25yZXYueG1sUEsFBgAAAAAEAAQA9QAAAIsDAAAAAA==&#10;" path="m122,25l119,12,117,r-3,2l112,2r2,10l117,25r,2l114,32r5,-2l122,27r,-2l122,25xm,52l8,62r7,7l25,77r10,7l37,82r5,-3l30,77,20,69,13,59,5,50,,52xe" fillcolor="#eea91a" stroked="f">
                  <v:path arrowok="t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  <o:lock v:ext="edit" verticies="t"/>
                </v:shape>
                <v:shape id="Freeform 7903" o:spid="_x0000_s1838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qPcYA&#10;AADcAAAADwAAAGRycy9kb3ducmV2LnhtbESPQWvCQBSE74L/YXlCL6FuVJCQukoRxB4q0qQ99Paa&#10;fc2GZt+G7BrTf+8KhR6HmfmG2exG24qBet84VrCYpyCIK6cbrhW8l4fHDIQPyBpbx6TglzzsttPJ&#10;BnPtrvxGQxFqESHsc1RgQuhyKX1lyKKfu444et+utxii7Gupe7xGuG3lMk3X0mLDccFgR3tD1U9x&#10;sQqSwqw+k2FIytXXsTx/aP2apSelHmbj8xOIQGP4D/+1X7SCbLGE+5l4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qPcYAAADcAAAADwAAAAAAAAAAAAAAAACYAgAAZHJz&#10;L2Rvd25yZXYueG1sUEsFBgAAAAAEAAQA9QAAAIsDAAAAAA==&#10;" path="m116,23l114,10,111,r-2,l107,3r2,10l111,23r,5l109,33r2,-3l116,28r,-3l116,23xm,48l7,60r8,7l25,75r9,5l39,77r3,l29,72,20,65,12,57,5,48r-3,l,48xe" fillcolor="#efac12" stroked="f">
                  <v:path arrowok="t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  <o:lock v:ext="edit" verticies="t"/>
                </v:shape>
                <v:shape id="Freeform 7904" o:spid="_x0000_s1839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zKMQA&#10;AADcAAAADwAAAGRycy9kb3ducmV2LnhtbESPQYvCMBSE74L/ITzBm6bugmjXtIiLsHiwqHvw+Gje&#10;tmWbl9pEW/+9EQSPw8x8w6zS3tTiRq2rLCuYTSMQxLnVFRcKfk/byQKE88gaa8uk4E4O0mQ4WGGs&#10;bccHuh19IQKEXYwKSu+bWEqXl2TQTW1DHLw/2xr0QbaF1C12AW5q+RFFc2mw4rBQYkObkvL/49Uo&#10;kJt9n+HhvM++8+6SnXfzYil3So1H/foLhKfev8Ov9o9WsJh9wv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MyjEAAAA3AAAAA8AAAAAAAAAAAAAAAAAmAIAAGRycy9k&#10;b3ducmV2LnhtbFBLBQYAAAAABAAEAPUAAACJAwAAAAA=&#10;" path="m112,23l109,10,107,r-2,3l102,3r3,10l107,23r,5l105,35r2,-2l109,30r3,-5l112,23xm,48r8,9l15,67r10,8l37,77r3,l45,75,32,72,20,65,13,57,5,45,,48xe" fillcolor="#efaf04" stroked="f">
                  <v:path arrowok="t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  <o:lock v:ext="edit" verticies="t"/>
                </v:shape>
                <v:shape id="Freeform 7905" o:spid="_x0000_s1840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t58cA&#10;AADcAAAADwAAAGRycy9kb3ducmV2LnhtbESPQWvCQBSE74L/YXmF3nSjSCvRVSQoSC+tNrR6e2Sf&#10;SWj2bcxuTfTXu0Khx2FmvmHmy85U4kKNKy0rGA0jEMSZ1SXnCtLPzWAKwnlkjZVlUnAlB8tFvzfH&#10;WNuWd3TZ+1wECLsYFRTe17GULivIoBvamjh4J9sY9EE2udQNtgFuKjmOohdpsOSwUGBNSUHZz/7X&#10;KFh9VW+JvL5vk/XhNU1vu4/z8btV6vmpW81AeOr8f/ivvdUKpqMJ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5befHAAAA3AAAAA8AAAAAAAAAAAAAAAAAmAIAAGRy&#10;cy9kb3ducmV2LnhtbFBLBQYAAAAABAAEAPUAAACMAwAAAAA=&#10;" path="m106,20l104,10,102,,99,r,2l99,10r3,10l99,27r,8l102,32r2,-2l106,25r,-5xm,45r7,9l15,62r9,7l37,74r5,-2l44,69,32,67,22,62,12,52,5,42,,45xe" fillcolor="#f0b100" stroked="f">
                  <v:path arrowok="t" o:connecttype="custom" o:connectlocs="106,20;104,10;102,0;99,0;99,2;99,10;102,20;99,27;99,35;102,32;104,30;106,25;106,20;0,45;7,54;15,62;24,69;37,74;42,72;44,69;32,67;22,62;12,52;5,42;0,45" o:connectangles="0,0,0,0,0,0,0,0,0,0,0,0,0,0,0,0,0,0,0,0,0,0,0,0,0"/>
                  <o:lock v:ext="edit" verticies="t"/>
                </v:shape>
                <v:shape id="Freeform 7906" o:spid="_x0000_s1841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fM8QA&#10;AADcAAAADwAAAGRycy9kb3ducmV2LnhtbESPX2vCQBDE3wv9DscWfKsXlYpEL6FWSktBitYHH5fc&#10;5g/mdkPuqum37wmCj8PM/IZZ5YNr1Zl63wgbmIwTUMSF2IYrA4ef9+cFKB+QLbbCZOCPPOTZ48MK&#10;UysX3tF5HyoVIexTNFCH0KVa+6Imh34sHXH0Sukdhij7StseLxHuWj1Nkrl22HBcqLGjt5qK0/7X&#10;GfBYfjgRlHU3O5a7r7XebspvY0ZPw+sSVKAh3MO39qc1sJi8wPVMPAI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nzPEAAAA3AAAAA8AAAAAAAAAAAAAAAAAmAIAAGRycy9k&#10;b3ducmV2LnhtbFBLBQYAAAAABAAEAPUAAACJAwAAAAA=&#10;" path="m102,20l100,10,97,r,2l95,2r,8l97,20,95,30,92,40r5,-5l100,32r2,-7l102,20xm,42l8,54r7,8l27,69r13,3l42,69r5,-2l47,67r-12,l22,59,13,52,5,42,,42xe" fillcolor="#f0b500" stroked="f">
                  <v:path arrowok="t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  <o:lock v:ext="edit" verticies="t"/>
                </v:shape>
                <v:shape id="Freeform 7907" o:spid="_x0000_s1842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TRcMA&#10;AADcAAAADwAAAGRycy9kb3ducmV2LnhtbESPQYvCMBSE74L/ITxhb5rqoSvVKCrdxR61Xrw9mmdb&#10;bF5qE2v3328WFjwOM/MNs94OphE9da62rGA+i0AQF1bXXCq45F/TJQjnkTU2lknBDznYbsajNSba&#10;vvhE/dmXIkDYJaig8r5NpHRFRQbdzLbEwbvZzqAPsiul7vAV4KaRiyiKpcGaw0KFLR0qKu7np1GQ&#10;cSOz8hin/WH3mX8/0v01zfZKfUyG3QqEp8G/w//to1awnMfwdy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TRcMAAADcAAAADwAAAAAAAAAAAAAAAACYAgAAZHJzL2Rv&#10;d25yZXYueG1sUEsFBgAAAAAEAAQA9QAAAIgDAAAAAA==&#10;" path="m97,18l94,8,94,,92,,89,3r3,7l92,18,89,30,84,40r5,-2l94,33r,-8l97,18xm,40l7,50,17,60r10,5l39,67r5,-2l49,62r-2,l44,62r-12,l19,57,12,50,5,40,,40xe" fillcolor="#f2b900" stroked="f">
                  <v:path arrowok="t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  <o:lock v:ext="edit" verticies="t"/>
                </v:shape>
                <v:shape id="Freeform 7908" o:spid="_x0000_s1843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/XcQA&#10;AADcAAAADwAAAGRycy9kb3ducmV2LnhtbESPT2vCQBTE7wW/w/KE3uomhfonuoqIgrfSJAePz+wz&#10;CWbfht1tjN++Wyj0OMzMb5jNbjSdGMj51rKCdJaAIK6sbrlWUBantyUIH5A1dpZJwZM87LaTlw1m&#10;2j74i4Y81CJC2GeooAmhz6T0VUMG/cz2xNG7WWcwROlqqR0+Itx08j1J5tJgy3GhwZ4ODVX3/Nso&#10;KPZ1GRYfRXkZrulnPrflKnFHpV6n434NItAY/sN/7bNWsEw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v13EAAAA3AAAAA8AAAAAAAAAAAAAAAAAmAIAAGRycy9k&#10;b3ducmV2LnhtbFBLBQYAAAAABAAEAPUAAACJAwAAAAA=&#10;" path="m92,18l90,8,90,,87,3r-2,l87,10r,8l87,25r-2,8l80,38r-3,7l82,40r5,-2l90,28,92,18xm,40l8,50r9,7l30,65r12,l42,65r8,-3l55,60r-5,l42,60r-12,l20,55,10,47,5,38,,40xe" fillcolor="#f3bd00" stroked="f">
                  <v:path arrowok="t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  <o:lock v:ext="edit" verticies="t"/>
                </v:shape>
                <v:shape id="Freeform 7909" o:spid="_x0000_s1844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PV8EA&#10;AADcAAAADwAAAGRycy9kb3ducmV2LnhtbERPTYvCMBC9C/sfwix401QPWqpRxGVBFkGtInscmtk2&#10;2ExKk7X135uD4PHxvpfr3tbiTq03jhVMxgkI4sJpw6WCy/l7lILwAVlj7ZgUPMjDevUxWGKmXccn&#10;uuehFDGEfYYKqhCaTEpfVGTRj11DHLk/11oMEbal1C12MdzWcpokM2nRcGyosKFtRcUt/7cKzkbS&#10;ldLDvMt/vx7H/Jb8mP1FqeFnv1mACNSHt/jl3mkF6SS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Sj1fBAAAA3AAAAA8AAAAAAAAAAAAAAAAAmAIAAGRycy9kb3du&#10;cmV2LnhtbFBLBQYAAAAABAAEAPUAAACGAwAAAAA=&#10;" path="m87,15r,-8l84,,82,,79,2r3,5l82,15r-3,7l79,30r-5,7l69,42r-7,7l57,52,47,54r-8,l29,54,19,49,10,42,5,35r-3,l,37,7,47r7,7l27,59r12,l42,59r2,l64,49,79,37,84,27,87,15xe" fillcolor="#f3bf00" stroked="f">
                  <v:path arrowok="t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  </v:shape>
                <v:shape id="Freeform 7910" o:spid="_x0000_s1845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n0b8A&#10;AADcAAAADwAAAGRycy9kb3ducmV2LnhtbESPT4vCMBDF7wt+hzDC3ta0e3C1GkWFBfFm1fvYjG2x&#10;mZRm1O63N8KCx8fv/eHNl71r1J26UHs2kI4SUMSFtzWXBo6H368JqCDIFhvPZOCPAiwXg485ZtY/&#10;eE/3XEoVSzhkaKASaTOtQ1GRwzDyLXFkF985lCi7UtsOH7HcNfo7ScbaYc1xocKWNhUV1/zmDJzZ&#10;rX8kkvWu9reSLmku/mTM57BfzUAJ9fI2/6e31sAkncLrTDwCe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iGfRvwAAANwAAAAPAAAAAAAAAAAAAAAAAJgCAABkcnMvZG93bnJl&#10;di54bWxQSwUGAAAAAAQABAD1AAAAhAMAAAAA&#10;" path="m82,15r,-8l80,,77,2r-2,l77,7r,8l77,22r-2,8l70,35r-5,7l60,47r-8,2l45,52r-8,l27,52,17,47,10,42,5,35,,35r5,9l15,52r10,5l37,57r8,l50,57,60,49,72,42r3,-7l80,30r2,-8l82,15xe" fillcolor="#f5c300" stroked="f">
                  <v:path arrowok="t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  </v:shape>
                <v:shape id="Freeform 7911" o:spid="_x0000_s1846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f4sIA&#10;AADcAAAADwAAAGRycy9kb3ducmV2LnhtbERPTWsCMRC9C/6HMIIX0WxFi2yNokKhh1aoCtXbsJlu&#10;lm4mSxLd9d83B8Hj430v152txY18qBwreJlkIIgLpysuFZyO7+MFiBCRNdaOScGdAqxX/d4Sc+1a&#10;/qbbIZYihXDIUYGJscmlDIUhi2HiGuLE/TpvMSboS6k9tinc1nKaZa/SYsWpwWBDO0PF3+FqFYx+&#10;sna7u5xPM4v7T+++5uYcLkoNB93mDUSkLj7FD/eHVrCYpv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B/iwgAAANwAAAAPAAAAAAAAAAAAAAAAAJgCAABkcnMvZG93&#10;bnJldi54bWxQSwUGAAAAAAQABAD1AAAAhwMAAAAA&#10;" path="m77,13r,-8l74,,72,,69,3r3,5l72,13r,7l69,25r-5,8l62,38r-8,4l49,45r-7,2l34,47r-10,l17,42,9,38,2,30,,33r5,7l14,47r10,5l34,52r8,l52,50r5,-3l64,40r5,-5l74,28r,-8l77,13xe" fillcolor="#f5c700" stroked="f">
                  <v:path arrowok="t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  </v:shape>
                <v:shape id="Freeform 7912" o:spid="_x0000_s1847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4zcYA&#10;AADcAAAADwAAAGRycy9kb3ducmV2LnhtbESPzWrCQBSF9wXfYbiCm9JMEkqVmFFEKAiuYkVc3mau&#10;SdrMnZiZatKn7xQKXR7Oz8fJ14NpxY1611hWkEQxCOLS6oYrBce316cFCOeRNbaWScFIDtaryUOO&#10;mbZ3Luh28JUII+wyVFB732VSurImgy6yHXHwLrY36IPsK6l7vIdx08o0jl+kwYYDocaOtjWVn4cv&#10;EyDuu/s4Pe7fr6fz6K5J+pzOi51Ss+mwWYLwNPj/8F97pxUs0g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i4zcYAAADcAAAADwAAAAAAAAAAAAAAAACYAgAAZHJz&#10;L2Rvd25yZXYueG1sUEsFBgAAAAAEAAQA9QAAAIsDAAAAAA==&#10;" path="m72,13r,-8l70,,67,3r-2,l67,8r,5l67,18r-2,7l62,30r-5,5l52,40r-7,2l40,45r-8,l25,45,15,42,10,38,3,30,,33r5,7l12,45r10,5l32,50r8,l47,47r8,-2l60,40r5,-7l70,28r2,-8l72,13xe" fillcolor="#f6cb00" stroked="f">
                  <v:path arrowok="t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  </v:shape>
                <v:shape id="Freeform 7913" o:spid="_x0000_s1848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DNcMA&#10;AADcAAAADwAAAGRycy9kb3ducmV2LnhtbESPT2vCQBTE7wW/w/IEb3Vj0BJSVxFB8CSY9pLba/aZ&#10;RLNvQ3bzx2/vFgo9DjPzG2a7n0wjBupcbVnBahmBIC6srrlU8P11ek9AOI+ssbFMCp7kYL+bvW0x&#10;1XbkKw2ZL0WAsEtRQeV9m0rpiooMuqVtiYN3s51BH2RXSt3hGOCmkXEUfUiDNYeFCls6VlQ8st4o&#10;uGsp1/lmY5ufPO+vyaogvCRKLebT4ROEp8n/h//aZ60giWP4PROO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BDNcMAAADcAAAADwAAAAAAAAAAAAAAAACYAgAAZHJzL2Rv&#10;d25yZXYueG1sUEsFBgAAAAAEAAQA9QAAAIgDAAAAAA==&#10;" path="m70,10r,-5l67,,65,r,2l65,5r,5l62,22,55,32,45,37,32,39r-7,l17,37,10,32,5,27r-2,l,27r7,8l15,39r7,5l32,44r8,l47,42r5,-3l60,35r2,-5l67,22r3,-5l70,10xe" fillcolor="#f7cd00" stroked="f">
                  <v:path arrowok="t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  </v:shape>
                <v:shape id="Freeform 7914" o:spid="_x0000_s1849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xBcIA&#10;AADcAAAADwAAAGRycy9kb3ducmV2LnhtbESP0YrCMBRE3wX/IVzBN01VWLQaRVcE92XB6gdcmmtb&#10;bW66SbTdv98sCD4OM3OGWW06U4snOV9ZVjAZJyCIc6srLhRczofRHIQPyBpry6Tglzxs1v3eClNt&#10;Wz7RMwuFiBD2KSooQ2hSKX1ekkE/tg1x9K7WGQxRukJqh22Em1pOk+RDGqw4LpTY0GdJ+T17GAX7&#10;rN3Vt2P3szfo8Htx+trm1Cg1HHTbJYhAXXiHX+2jVjCfzuD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bEFwgAAANwAAAAPAAAAAAAAAAAAAAAAAJgCAABkcnMvZG93&#10;bnJldi54bWxQSwUGAAAAAAQABAD1AAAAhwMAAAAA&#10;" path="m64,10r,-5l62,r,2l59,2r,3l59,10,57,20,49,30r-7,7l29,37r-7,l17,35,9,30,4,25,2,27,,27r7,8l12,39r10,3l29,42r8,l42,39r7,-2l54,32r5,-5l62,22r2,-7l64,10xe" fillcolor="#f8d100" stroked="f">
                  <v:path arrowok="t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  </v:shape>
                <v:shape id="Freeform 7915" o:spid="_x0000_s1850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H3sYA&#10;AADcAAAADwAAAGRycy9kb3ducmV2LnhtbESPQWvCQBSE7wX/w/KEXkQ3FWklukoRCiKU1tSLt0f2&#10;NQndfZtmnyb++26h0OMwM98w6+3gnbpSF5vABh5mGSjiMtiGKwOnj5fpElQUZIsuMBm4UYTtZnS3&#10;xtyGno90LaRSCcIxRwO1SJtrHcuaPMZZaImT9xk6j5JkV2nbYZ/g3ul5lj1qjw2nhRpb2tVUfhUX&#10;b0D682HhBvd6OUyevif74iZv7ztj7sfD8wqU0CD/4b/23hpYzhfweyYd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6H3sYAAADcAAAADwAAAAAAAAAAAAAAAACYAgAAZHJz&#10;L2Rvd25yZXYueG1sUEsFBgAAAAAEAAQA9QAAAIsDAAAAAA==&#10;" path="m60,8r,-5l60,,57,,55,3r,2l55,8,52,18r-5,7l37,33r-10,l20,33,15,30,10,28,5,23,,25r5,5l12,35r8,2l27,37,40,35,50,30,57,20,60,8xe" fillcolor="#f7d400" stroked="f">
                  <v:path arrowok="t" o:connecttype="custom" o:connectlocs="60,8;60,3;60,0;57,0;55,3;55,5;55,8;52,18;47,25;37,33;27,33;20,33;15,30;10,28;5,23;0,25;5,30;12,35;20,37;27,37;40,35;50,30;57,20;60,8" o:connectangles="0,0,0,0,0,0,0,0,0,0,0,0,0,0,0,0,0,0,0,0,0,0,0,0"/>
                </v:shape>
                <v:shape id="Freeform 7916" o:spid="_x0000_s1851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4ssMA&#10;AADcAAAADwAAAGRycy9kb3ducmV2LnhtbESP3YrCMBSE7xd8h3AE79ZUqYtUo4igiCz4i9eH5tgW&#10;m5OSRFvffrOwsJfDzHzDzJedqcWLnK8sKxgNExDEudUVFwqul83nFIQPyBpry6TgTR6Wi97HHDNt&#10;Wz7R6xwKESHsM1RQhtBkUvq8JIN+aBvi6N2tMxiidIXUDtsIN7UcJ8mXNFhxXCixoXVJ+eP8NApC&#10;ejA7fZhcUve83dLv/fG4da1Sg363moEI1IX/8F97pxVMxxP4PR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4ssMAAADcAAAADwAAAAAAAAAAAAAAAACYAgAAZHJzL2Rv&#10;d25yZXYueG1sUEsFBgAAAAAEAAQA9QAAAIgDAAAAAA==&#10;" path="m55,8r,-5l55,,53,3r-3,l50,5r,3l48,18r-5,7l35,30,25,33,20,30,15,28,10,25,5,23r-2,l,23r5,5l13,33r5,2l25,35r13,l45,28,53,18,55,8xe" fillcolor="#f6d500" stroked="f">
                  <v:path arrowok="t" o:connecttype="custom" o:connectlocs="55,8;55,3;55,0;53,3;50,3;50,5;50,8;48,18;43,25;35,30;25,33;20,30;15,28;10,25;5,23;3,23;0,23;5,28;13,33;18,35;25,35;38,35;45,28;53,18;55,8" o:connectangles="0,0,0,0,0,0,0,0,0,0,0,0,0,0,0,0,0,0,0,0,0,0,0,0,0"/>
                </v:shape>
                <v:shape id="Freeform 7917" o:spid="_x0000_s1852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AF8YA&#10;AADcAAAADwAAAGRycy9kb3ducmV2LnhtbESPQWvCQBSE7wX/w/KEXoruVtBKdBOkIBTqodpeentk&#10;Xzeh2bcxu9Hk33eFgsdhZr5htsXgGnGhLtSeNTzPFQji0puarYavz/1sDSJEZIONZ9IwUoAinzxs&#10;MTP+yke6nKIVCcIhQw1VjG0mZSgrchjmviVO3o/vHMYkOytNh9cEd41cKLWSDmtOCxW29FpR+Xvq&#10;nYaP8/J9+N7349i4qF6eDnapeqv143TYbUBEGuI9/N9+MxrWixXczq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CAF8YAAADcAAAADwAAAAAAAAAAAAAAAACYAgAAZHJz&#10;L2Rvd25yZXYueG1sUEsFBgAAAAAEAAQA9QAAAIsDAAAAAA==&#10;" path="m50,5r,-3l50,,47,,45,2r,l45,5r-3,7l37,20r-5,5l22,27,12,25,5,17,,20r5,5l10,27r5,3l22,30r10,l42,22r5,-7l50,5xe" fillcolor="#f6d700" stroked="f">
                  <v:path arrowok="t" o:connecttype="custom" o:connectlocs="50,5;50,2;50,0;47,0;45,2;45,2;45,5;42,12;37,20;32,25;22,27;12,25;5,17;0,20;5,25;10,27;15,30;22,30;32,30;42,22;47,15;50,5" o:connectangles="0,0,0,0,0,0,0,0,0,0,0,0,0,0,0,0,0,0,0,0,0,0"/>
                </v:shape>
                <v:shape id="Freeform 7918" o:spid="_x0000_s1853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IVMMA&#10;AADcAAAADwAAAGRycy9kb3ducmV2LnhtbESP0WrCQBRE3wv+w3IF3+rGKFWjq4hQENuXWj/gkr1m&#10;Y7J3Q3Zr4t+7BcHHYWbOMOttb2txo9aXjhVMxgkI4tzpkgsF59/P9wUIH5A11o5JwZ08bDeDtzVm&#10;2nX8Q7dTKESEsM9QgQmhyaT0uSGLfuwa4uhdXGsxRNkWUrfYRbitZZokH9JiyXHBYEN7Q3l1+rMK&#10;0nTKh7lZ3nvbfR+PVTW7Jl9OqdGw361ABOrDK/xsH7SCRTqH/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aIVMMAAADcAAAADwAAAAAAAAAAAAAAAACYAgAAZHJzL2Rv&#10;d25yZXYueG1sUEsFBgAAAAAEAAQA9QAAAIgDAAAAAA==&#10;" path="m45,5r,-3l45,,43,2r-3,l40,2r,3l38,12r-3,5l28,22r-8,3l13,22,5,17r-2,l,20r5,2l10,25r5,2l20,30,30,27r8,-5l43,15,45,5xe" fillcolor="#f5da00" stroked="f">
                  <v:path arrowok="t" o:connecttype="custom" o:connectlocs="45,5;45,2;45,0;43,2;40,2;40,2;40,5;38,12;35,17;28,22;20,25;13,22;5,17;3,17;0,20;5,22;10,25;15,27;20,30;30,27;38,22;43,15;45,5" o:connectangles="0,0,0,0,0,0,0,0,0,0,0,0,0,0,0,0,0,0,0,0,0,0,0"/>
                </v:shape>
                <v:shape id="Freeform 7919" o:spid="_x0000_s1854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hLcEA&#10;AADcAAAADwAAAGRycy9kb3ducmV2LnhtbERPy4rCMBTdC/MP4Q7MzqbjYqjVKCIOKLjxsZjlneba&#10;Fpub0MS2+vVmIbg8nPd8OZhGdNT62rKC7yQFQVxYXXOp4Hz6HWcgfEDW2FgmBXfysFx8jOaYa9vz&#10;gbpjKEUMYZ+jgioEl0vpi4oM+sQ64shdbGswRNiWUrfYx3DTyEma/kiDNceGCh2tKyqux5tRcNl1&#10;wTz+nbv3f7eN3Uwf2d6elPr6HFYzEIGG8Ba/3FutIJv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UoS3BAAAA3AAAAA8AAAAAAAAAAAAAAAAAmAIAAGRycy9kb3du&#10;cmV2LnhtbFBLBQYAAAAABAAEAPUAAACGAwAAAAA=&#10;" path="m40,3l40,r,l37,,35,3r,l32,8r-2,7l25,18r-8,2l10,18,5,15r-3,l,15r7,8l17,25,27,23r5,-5l37,10,40,3xe" fillcolor="#f4dc00" stroked="f">
                  <v:path arrowok="t" o:connecttype="custom" o:connectlocs="40,3;40,0;40,0;37,0;35,3;35,3;32,8;30,15;25,18;17,20;10,18;5,15;2,15;0,15;7,23;17,25;27,23;32,18;37,10;40,3" o:connectangles="0,0,0,0,0,0,0,0,0,0,0,0,0,0,0,0,0,0,0,0"/>
                </v:shape>
                <v:shape id="Freeform 7920" o:spid="_x0000_s1855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oB8YA&#10;AADcAAAADwAAAGRycy9kb3ducmV2LnhtbESPT2vCQBTE7wW/w/IEb81GD5LGrCLSohRa/1TE4yP7&#10;TILZtyG7TdJ++m6h0OMw85thstVgatFR6yrLCqZRDII4t7riQsH54+UxAeE8ssbaMin4Iger5egh&#10;w1Tbno/UnXwhQgm7FBWU3jeplC4vyaCLbEMcvJttDfog20LqFvtQbmo5i+O5NFhxWCixoU1J+f30&#10;aRQkr5cG9/u7xmP+/Xw9vHfbt6JTajIe1gsQngb/H/6jdzpwsy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oB8YAAADcAAAADwAAAAAAAAAAAAAAAACYAgAAZHJz&#10;L2Rvd25yZXYueG1sUEsFBgAAAAAEAAQA9QAAAIsDAAAAAA==&#10;" path="m35,3l35,r,l33,3r-3,l28,8r-3,5l20,15r-5,3l10,15,5,13,3,15,,15r8,5l15,23r8,-3l30,15r3,-5l35,3xe" fillcolor="#f4dd00" stroked="f">
                  <v:path arrowok="t" o:connecttype="custom" o:connectlocs="35,3;35,0;35,0;33,3;30,3;28,8;25,13;20,15;15,18;10,15;5,13;3,15;0,15;8,20;15,23;23,20;30,15;33,10;35,3" o:connectangles="0,0,0,0,0,0,0,0,0,0,0,0,0,0,0,0,0,0,0"/>
                </v:shape>
                <v:shape id="Freeform 7921" o:spid="_x0000_s1856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idcMA&#10;AADcAAAADwAAAGRycy9kb3ducmV2LnhtbERPy2rCQBTdF/oPwy10VyemKiE6igS03QUfKO6umdsk&#10;NHMnZEYT/76zKLg8nPdiNZhG3KlztWUF41EEgriwuuZSwfGw+UhAOI+ssbFMCh7kYLV8fVlgqm3P&#10;O7rvfSlCCLsUFVTet6mUrqjIoBvZljhwP7Yz6APsSqk77EO4aWQcRTNpsObQUGFLWUXF7/5mFGzc&#10;9pJcr7FOsml+yscn+3W+TZR6fxvWcxCeBv8U/7u/tYLkM8wP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CidcMAAADcAAAADwAAAAAAAAAAAAAAAACYAgAAZHJzL2Rv&#10;d25yZXYueG1sUEsFBgAAAAAEAAQA9QAAAIgDAAAAAA==&#10;" path="m30,r,l27,,25,,22,5,20,7r-3,3l12,12,10,10r-5,l2,10,,12r5,3l12,17r8,-2l25,12,27,5,30,xe" fillcolor="#f4df00" stroked="f">
                  <v:path arrowok="t" o:connecttype="custom" o:connectlocs="30,0;30,0;27,0;25,0;22,5;20,7;17,10;12,12;10,10;5,10;2,10;0,12;5,15;12,17;20,15;25,12;27,5;30,0" o:connectangles="0,0,0,0,0,0,0,0,0,0,0,0,0,0,0,0,0,0"/>
                </v:shape>
                <v:shape id="Freeform 7922" o:spid="_x0000_s1857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1BsYA&#10;AADcAAAADwAAAGRycy9kb3ducmV2LnhtbESPT2sCMRTE7wW/Q3hCL6JZqxRZjSJKbU9K/QMeH5vn&#10;7urmZUmiu/32TUHocZiZ3zCzRWsq8SDnS8sKhoMEBHFmdcm5guPhoz8B4QOyxsoyKfghD4t552WG&#10;qbYNf9NjH3IRIexTVFCEUKdS+qwgg35ga+LoXawzGKJ0udQOmwg3lXxLkndpsOS4UGBNq4Ky2/5u&#10;FNzGu8/NKd9sm+tuPT67O/OhN1LqtdsupyACteE//Gx/aQWT0RD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n1BsYAAADcAAAADwAAAAAAAAAAAAAAAACYAgAAZHJz&#10;L2Rvd25yZXYueG1sUEsFBgAAAAAEAAQA9QAAAIsDAAAAAA==&#10;" path="m,10r5,2l10,15r5,-3l20,10,23,5,25,,23,2r-3,l15,7r-5,3l8,10,8,7,3,10,,10xe" fillcolor="#f3e100" stroked="f">
                  <v:path arrowok="t" o:connecttype="custom" o:connectlocs="0,10;5,12;10,15;15,12;20,10;23,5;25,0;23,2;20,2;15,7;10,10;8,10;8,7;3,10;0,10" o:connectangles="0,0,0,0,0,0,0,0,0,0,0,0,0,0,0"/>
                </v:shape>
                <v:shape id="Freeform 7923" o:spid="_x0000_s1858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8l8UA&#10;AADcAAAADwAAAGRycy9kb3ducmV2LnhtbESPW2sCMRSE3wv+h3AE32rWlaqsRhFREUrxis+HzdmL&#10;bk6WTdTtv28KhT4OM/MNM1u0phJPalxpWcGgH4EgTq0uOVdwOW/eJyCcR9ZYWSYF3+RgMe+8zTDR&#10;9sVHep58LgKEXYIKCu/rREqXFmTQ9W1NHLzMNgZ9kE0udYOvADeVjKNoJA2WHBYKrGlVUHo/PYyC&#10;7EKxX13X269bu8zGh/39Y/S5VqrXbZdTEJ5a/x/+a++0gskwht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ryXxQAAANwAAAAPAAAAAAAAAAAAAAAAAJgCAABkcnMv&#10;ZG93bnJldi54bWxQSwUGAAAAAAQABAD1AAAAigMAAAAA&#10;" path="m,10r5,l7,12r5,-2l15,7,17,5,20,,17,2,12,5r-2,l7,7r,l5,7,,10xe" fillcolor="#f3e300" stroked="f">
                  <v:path arrowok="t" o:connecttype="custom" o:connectlocs="0,10;5,10;7,12;12,10;15,7;17,5;20,0;17,2;12,5;10,5;7,7;7,7;5,7;0,10" o:connectangles="0,0,0,0,0,0,0,0,0,0,0,0,0,0"/>
                </v:shape>
                <v:shape id="Freeform 7924" o:spid="_x0000_s1859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lhMYA&#10;AADcAAAADwAAAGRycy9kb3ducmV2LnhtbESPQWsCMRSE74X+h/AKvRTNVqHIapRaqJXequJen5vn&#10;Zm3yst2k67a/vhEKHoeZ+YaZLXpnRUdtqD0reBxmIIhLr2uuFOy2r4MJiBCRNVrPpOCHAizmtzcz&#10;zLU/8wd1m1iJBOGQowITY5NLGUpDDsPQN8TJO/rWYUyyraRu8ZzgzspRlj1JhzWnBYMNvRgqPzff&#10;TsGhMKv3t5Nc2+K0L6x5WP5+dUul7u/65ymISH28hv/ba61gMh7D5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6lhMYAAADcAAAADwAAAAAAAAAAAAAAAACYAgAAZHJz&#10;L2Rvd25yZXYueG1sUEsFBgAAAAAEAAQA9QAAAIsDAAAAAA==&#10;" path="m,5l,8r2,l7,5,12,,5,3,,5xe" fillcolor="#f3e400" stroked="f">
                  <v:path arrowok="t" o:connecttype="custom" o:connectlocs="0,5;0,8;2,8;7,5;12,0;5,3;0,5" o:connectangles="0,0,0,0,0,0,0"/>
                </v:shape>
                <v:shape id="Freeform 7925" o:spid="_x0000_s1860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yPsQA&#10;AADcAAAADwAAAGRycy9kb3ducmV2LnhtbESPQWvCQBSE7wX/w/IEb3WjFpHUVarQYhUEo70/ss9s&#10;aPZtyK4m9dd3BcHjMDPfMPNlZytxpcaXjhWMhgkI4tzpkgsFp+Pn6wyED8gaK8ek4I88LBe9lzmm&#10;2rV8oGsWChEh7FNUYEKoUyl9bsiiH7qaOHpn11gMUTaF1A22EW4rOU6SqbRYclwwWNPaUP6bXayC&#10;H3Nrt/Z4xttutTf198VlX7uNUoN+9/EOIlAXnuFHe6MVzCZv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sj7EAAAA3AAAAA8AAAAAAAAAAAAAAAAAmAIAAGRycy9k&#10;b3ducmV2LnhtbFBLBQYAAAAABAAEAPUAAACJAwAAAAA=&#10;" path="m,2r,l3,,5,,3,,,2xe" fillcolor="#f2e600" stroked="f">
                  <v:path arrowok="t" o:connecttype="custom" o:connectlocs="0,2;0,2;3,0;5,0;3,0;0,2" o:connectangles="0,0,0,0,0,0"/>
                </v:shape>
                <v:shape id="Freeform 7926" o:spid="_x0000_s1861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8u8QA&#10;AADcAAAADwAAAGRycy9kb3ducmV2LnhtbESPT4vCMBTE7wt+h/AEb2tqZbVUo8iCIHva9Q94fDTP&#10;tpi8lCbb1m+/EYQ9DjPzG2a9HawRHbW+dqxgNk1AEBdO11wqOJ/27xkIH5A1Gsek4EEetpvR2xpz&#10;7Xr+oe4YShEh7HNUUIXQ5FL6oiKLfuoa4ujdXGsxRNmWUrfYR7g1Mk2ShbRYc1yosKHPior78dcq&#10;SB9L6757vbh0lGXp1cy+7uai1GQ87FYgAg3hP/xqH7SCbP4B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oPLvEAAAA3AAAAA8AAAAAAAAAAAAAAAAAmAIAAGRycy9k&#10;b3ducmV2LnhtbFBLBQYAAAAABAAEAPUAAACJAwAAAAA=&#10;" path="m,115l37,105,70,98,99,88,129,75,157,63,181,45,211,25,239,,224,25,206,48,189,68,169,88r-22,17l122,120,94,132,65,142,45,140,30,132,15,122,,115e" filled="f" strokecolor="#e77817" strokeweight="0">
                  <v:path arrowok="t" o:connecttype="custom" o:connectlocs="0,115;37,105;70,98;99,88;129,75;157,63;181,45;211,25;239,0;224,25;206,48;189,68;169,88;147,105;122,120;94,132;65,142;45,140;30,132;15,122;0,115" o:connectangles="0,0,0,0,0,0,0,0,0,0,0,0,0,0,0,0,0,0,0,0,0"/>
                </v:shape>
                <v:shape id="Freeform 7927" o:spid="_x0000_s1862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bNMMA&#10;AADcAAAADwAAAGRycy9kb3ducmV2LnhtbESPQYvCMBSE78L+h/AWvGnqLhSpRll2EfegSKt4fjTP&#10;pti8lCZq/fdGEDwOM/MNM1/2thFX6nztWMFknIAgLp2uuVJw2K9GUxA+IGtsHJOCO3lYLj4Gc8y0&#10;u3FO1yJUIkLYZ6jAhNBmUvrSkEU/di1x9E6usxii7CqpO7xFuG3kV5Kk0mLNccFgS7+GynNxsQrW&#10;8ujTos79sdzmu+3fpKk2ZqXU8LP/mYEI1Id3+NX+1wqm3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9bNMMAAADcAAAADwAAAAAAAAAAAAAAAACYAgAAZHJzL2Rv&#10;d25yZXYueG1sUEsFBgAAAAAEAAQA9QAAAIgDAAAAAA==&#10;" path="m3,5l,,3,3r,2l3,5xe" fillcolor="#e15520" stroked="f">
                  <v:path arrowok="t" o:connecttype="custom" o:connectlocs="3,5;0,0;3,3;3,5;3,5" o:connectangles="0,0,0,0,0"/>
                </v:shape>
                <v:rect id="Rectangle 7928" o:spid="_x0000_s1863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NysQA&#10;AADcAAAADwAAAGRycy9kb3ducmV2LnhtbESPQWvCQBSE74X+h+UVeqsbFWxIXUVCC4XqoSp4fWRf&#10;s8Hs2zT71PTfdwXB4zAz3zDz5eBbdaY+NoENjEcZKOIq2IZrA/vdx0sOKgqyxTYwGfijCMvF48Mc&#10;Cxsu/E3nrdQqQTgWaMCJdIXWsXLkMY5CR5y8n9B7lCT7WtseLwnuWz3Jspn22HBacNhR6ag6bk/e&#10;wKR9P+j1pvyN4y+X16dpKZk0xjw/Das3UEKD3MO39qc1kE9f4Xo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DcrEAAAA3AAAAA8AAAAAAAAAAAAAAAAAmAIAAGRycy9k&#10;b3ducmV2LnhtbFBLBQYAAAAABAAEAPUAAACJAwAAAAA=&#10;" fillcolor="#e15820" stroked="f"/>
                <v:shape id="Freeform 7929" o:spid="_x0000_s1864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bHcIA&#10;AADcAAAADwAAAGRycy9kb3ducmV2LnhtbERPy2oCMRTdF/yHcIVuimampSKjUUSxdOHGB7q9JtfJ&#10;4ORmmEQd/75ZCF0ezns671wt7tSGyrOCfJiBINbeVFwqOOzXgzGIEJEN1p5JwZMCzGe9tykWxj94&#10;S/ddLEUK4VCgAhtjU0gZtCWHYegb4sRdfOswJtiW0rT4SOGulp9ZNpIOK04NFhtaWtLX3c0p0Kcf&#10;0stz/nEJq2O++T5v5XNklXrvd4sJiEhd/Be/3L9GwfgrrU1n0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ZsdwgAAANwAAAAPAAAAAAAAAAAAAAAAAJgCAABkcnMvZG93&#10;bnJldi54bWxQSwUGAAAAAAQABAD1AAAAhwMAAAAA&#10;" path="m,l,,,5r2,l,xe" fillcolor="#e25c20" stroked="f">
                  <v:path arrowok="t" o:connecttype="custom" o:connectlocs="0,0;0,0;0,5;2,5;0,0" o:connectangles="0,0,0,0,0"/>
                </v:shape>
                <v:shape id="Freeform 7930" o:spid="_x0000_s1865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PS8UA&#10;AADcAAAADwAAAGRycy9kb3ducmV2LnhtbESPQWvCQBSE74L/YXkFb7pphZJGV7GC2NKCmgpeX7Ov&#10;yWL2bciuGv+9KxQ8DjPzDTOdd7YWZ2q9cazgeZSAIC6cNlwq2P+shikIH5A11o5JwZU8zGf93hQz&#10;7S68o3MeShEh7DNUUIXQZFL6oiKLfuQa4uj9udZiiLItpW7xEuG2li9J8iotGo4LFTa0rKg45ier&#10;YLPIP1f798P2d3n9Wu9MnXprvpUaPHWLCYhAXXiE/9sfWkE6foP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s9LxQAAANwAAAAPAAAAAAAAAAAAAAAAAJgCAABkcnMv&#10;ZG93bnJldi54bWxQSwUGAAAAAAQABAD1AAAAigMAAAAA&#10;" path="m,l,,,5r2,l,xe" fillcolor="#e35f20" stroked="f">
                  <v:path arrowok="t" o:connecttype="custom" o:connectlocs="0,0;0,0;0,5;2,5;0,0" o:connectangles="0,0,0,0,0"/>
                </v:shape>
                <v:shape id="Freeform 7931" o:spid="_x0000_s1866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yDsIA&#10;AADcAAAADwAAAGRycy9kb3ducmV2LnhtbERPW2vCMBR+F/Yfwhn4pumcDKlGGQNhgyKt2xi+HZrT&#10;C2tOSpK19d+bB2GPH999d5hMJwZyvrWs4GmZgCAurW65VvD1eVxsQPiArLGzTAqu5OGwf5jtMNV2&#10;5IKGc6hFDGGfooImhD6V0pcNGfRL2xNHrrLOYIjQ1VI7HGO46eQqSV6kwZZjQ4M9vTVU/p7/jIJE&#10;V9mYuULm+Xd14o/TD60vz0rNH6fXLYhAU/gX393vWsFmHefH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7IOwgAAANwAAAAPAAAAAAAAAAAAAAAAAJgCAABkcnMvZG93&#10;bnJldi54bWxQSwUGAAAAAAQABAD1AAAAhwMAAAAA&#10;" path="m2,l,,,5r2,l2,5,2,xm54,175r,l67,175r10,-5l64,172r-10,3xe" fillcolor="#e36321" stroked="f">
                  <v:path arrowok="t" o:connecttype="custom" o:connectlocs="2,0;0,0;0,5;2,5;2,5;2,0;54,175;54,175;67,175;77,170;64,172;54,175" o:connectangles="0,0,0,0,0,0,0,0,0,0,0,0"/>
                  <o:lock v:ext="edit" verticies="t"/>
                </v:shape>
                <v:shape id="Freeform 7932" o:spid="_x0000_s1867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m2cUA&#10;AADcAAAADwAAAGRycy9kb3ducmV2LnhtbESPQWvCQBSE74L/YXmCFzEbRWqIriJCpdBemgji7ZF9&#10;JsHs25DdJum/7xYKPQ4z8w2zP46mET11rrasYBXFIIgLq2suFVzz12UCwnlkjY1lUvBNDo6H6WSP&#10;qbYDf1Kf+VIECLsUFVTet6mUrqjIoItsSxy8h+0M+iC7UuoOhwA3jVzH8Ys0WHNYqLClc0XFM/sy&#10;Ctbxc9uP948kW+SX4T333LrNTan5bDztQHga/X/4r/2mFSSbF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SbZxQAAANwAAAAPAAAAAAAAAAAAAAAAAJgCAABkcnMv&#10;ZG93bnJldi54bWxQSwUGAAAAAAQABAD1AAAAigMAAAAA&#10;" path="m2,l,,2,5r,l5,5,2,xm102,154r-3,l99,154r-2,l99,154r3,xm52,169r2,l54,172r10,l72,169r5,-2l84,162r-15,5l52,169xe" fillcolor="#e46721" stroked="f">
                  <v:path arrowok="t" o:connecttype="custom" o:connectlocs="2,0;0,0;2,5;2,5;5,5;2,0;102,154;99,154;99,154;97,154;99,154;102,154;52,169;54,169;54,172;64,172;72,169;77,167;84,162;69,167;52,169" o:connectangles="0,0,0,0,0,0,0,0,0,0,0,0,0,0,0,0,0,0,0,0,0"/>
                  <o:lock v:ext="edit" verticies="t"/>
                </v:shape>
                <v:shape id="Freeform 7933" o:spid="_x0000_s1868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+13cMA&#10;AADcAAAADwAAAGRycy9kb3ducmV2LnhtbESPT2vCQBTE7wW/w/IEL6VulCqSukoQSr0V/1y8PbLP&#10;JJh9G3afGr+9KxR6HGbmN8xy3btW3SjExrOByTgDRVx623Bl4Hj4/liAioJssfVMBh4UYb0avC0x&#10;t/7OO7rtpVIJwjFHA7VIl2sdy5ocxrHviJN39sGhJBkqbQPeE9y1epplc+2w4bRQY0ebmsrL/uoM&#10;hPPxXWYnwkv/+1MUk20pFUZjRsO++AIl1Mt/+K+9tQYWn1N4nUlH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+13cMAAADcAAAADwAAAAAAAAAAAAAAAACYAgAAZHJzL2Rv&#10;d25yZXYueG1sUEsFBgAAAAAEAAQA9QAAAIgDAAAAAA==&#10;" path="m2,r,l,,2,8,2,5r3,l2,xm54,170r10,-3l77,165r10,-8l102,152r-3,-2l97,150r-10,5l74,160r-10,2l49,165r3,2l54,170xe" fillcolor="#e46a21" stroked="f">
                  <v:path arrowok="t" o:connecttype="custom" o:connectlocs="2,0;2,0;0,0;2,8;2,5;5,5;2,0;54,170;64,167;77,165;87,157;102,152;99,150;97,150;87,155;74,160;64,162;49,165;52,167;54,170" o:connectangles="0,0,0,0,0,0,0,0,0,0,0,0,0,0,0,0,0,0,0,0"/>
                  <o:lock v:ext="edit" verticies="t"/>
                </v:shape>
                <v:shape id="Freeform 7934" o:spid="_x0000_s1869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78cUA&#10;AADcAAAADwAAAGRycy9kb3ducmV2LnhtbESPT2sCMRTE7wW/Q3hCbzVra1tZjVIEQVp68M9Bb4/N&#10;M1l287IkUbff3hQKPQ4z8xtmvuxdK64UYu1ZwXhUgCCuvK7ZKDjs109TEDEha2w9k4IfirBcDB7m&#10;WGp/4y1dd8mIDOFYogKbUldKGStLDuPId8TZO/vgMGUZjNQBbxnuWvlcFG/SYc15wWJHK0tVs7s4&#10;Bc0+HpvPgOZk3zfmi76L18vpoNTjsP+YgUjUp//wX3ujFUwnL/B7Jh8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vvxxQAAANwAAAAPAAAAAAAAAAAAAAAAAJgCAABkcnMv&#10;ZG93bnJldi54bWxQSwUGAAAAAAQABAD1AAAAigMAAAAA&#10;" path="m3,l,,,,,7,3,5r,l3,xm50,164r17,-2l82,157r5,-5l95,149r2,l97,149r-2,-2l95,144r-13,8l72,154r-12,3l47,159r,l45,159r2,3l50,164xe" fillcolor="#e56e21" stroked="f">
                  <v:path arrowok="t" o:connecttype="custom" o:connectlocs="3,0;0,0;0,0;0,7;3,5;3,5;3,0;50,164;67,162;82,157;87,152;95,149;97,149;97,149;95,147;95,144;82,152;72,154;60,157;47,159;47,159;45,159;47,162;50,164" o:connectangles="0,0,0,0,0,0,0,0,0,0,0,0,0,0,0,0,0,0,0,0,0,0,0,0"/>
                  <o:lock v:ext="edit" verticies="t"/>
                </v:shape>
                <v:shape id="Freeform 7935" o:spid="_x0000_s1870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/GsQA&#10;AADcAAAADwAAAGRycy9kb3ducmV2LnhtbESPQWvCQBSE74X+h+UVequbipQQXUWEgqfSxqLt7Zl9&#10;JsHdtyH7NOm/7xaEHoeZ+YZZrEbv1JX62AY28DzJQBFXwbZcG/jcvT7loKIgW3SBycAPRVgt7+8W&#10;WNgw8AddS6lVgnAs0EAj0hVax6ohj3ESOuLknULvUZLsa217HBLcOz3NshftseW00GBHm4aqc3nx&#10;BvZWym86DPHLHe0huPzybuXNmMeHcT0HJTTKf/jW3loD+WwGf2fS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/PxrEAAAA3AAAAA8AAAAAAAAAAAAAAAAAmAIAAGRycy9k&#10;b3ducmV2LnhtbFBLBQYAAAAABAAEAPUAAACJAwAAAAA=&#10;" path="m3,l,,,3,,8,3,5r2,l3,xm47,160r15,-3l72,155r13,-5l95,145r,-3l92,142r-10,5l70,150r-10,2l47,155r-2,l45,155r,2l47,160xe" fillcolor="#e57222" stroked="f">
                  <v:path arrowok="t" o:connecttype="custom" o:connectlocs="3,0;0,0;0,3;0,8;3,5;5,5;3,0;47,160;62,157;72,155;85,150;95,145;95,142;92,142;82,147;70,150;60,152;47,155;45,155;45,155;45,157;47,160" o:connectangles="0,0,0,0,0,0,0,0,0,0,0,0,0,0,0,0,0,0,0,0,0,0"/>
                  <o:lock v:ext="edit" verticies="t"/>
                </v:shape>
                <v:shape id="Freeform 7936" o:spid="_x0000_s1871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EDsUA&#10;AADcAAAADwAAAGRycy9kb3ducmV2LnhtbESPQWvCQBSE70L/w/KE3nRjWyVGV5HSQhEvaoUeH9ln&#10;Nph9G7KrSf31riB4HGbmG2a+7GwlLtT40rGC0TABQZw7XXKh4Hf/PUhB+ICssXJMCv7Jw3Lx0ptj&#10;pl3LW7rsQiEihH2GCkwIdSalzw1Z9ENXE0fv6BqLIcqmkLrBNsJtJd+SZCItlhwXDNb0aSg/7c42&#10;Ug7X9r1Nz5up/PsaT/bmMF2tR0q99rvVDESgLjzDj/aPVpB+jO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8QOxQAAANwAAAAPAAAAAAAAAAAAAAAAAJgCAABkcnMv&#10;ZG93bnJldi54bWxQSwUGAAAAAAQABAD1AAAAigMAAAAA&#10;" path="m3,r,l,2,,7,3,5r2,l3,xm45,154r2,l47,154r13,-2l72,149r10,-2l95,139r-3,l90,137r-10,5l70,147r-10,2l47,149r-2,l42,149r3,3l45,154xe" fillcolor="#e67523" stroked="f">
                  <v:path arrowok="t" o:connecttype="custom" o:connectlocs="3,0;3,0;0,2;0,7;3,5;5,5;3,0;45,154;47,154;47,154;60,152;72,149;82,147;95,139;92,139;90,137;80,142;70,147;60,149;47,149;45,149;42,149;45,152;45,154" o:connectangles="0,0,0,0,0,0,0,0,0,0,0,0,0,0,0,0,0,0,0,0,0,0,0,0"/>
                  <o:lock v:ext="edit" verticies="t"/>
                </v:shape>
                <v:shape id="Freeform 7937" o:spid="_x0000_s1872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QY8YA&#10;AADcAAAADwAAAGRycy9kb3ducmV2LnhtbESPQWvCQBSE74X+h+UVepG6MdYgqauIpSAWBFORHh/Z&#10;1yQ0+zZkt2b9964g9DjMzDfMYhVMK87Uu8aygsk4AUFcWt1wpeD49fEyB+E8ssbWMim4kIPV8vFh&#10;gbm2Ax/oXPhKRAi7HBXU3ne5lK6syaAb2444ej+2N+ij7Cupexwi3LQyTZJMGmw4LtTY0aam8rf4&#10;MwrCqL1MdulQ7t9n2yzI79M0/TRKPT+F9RsIT8H/h+/trVYwf83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QY8YAAADcAAAADwAAAAAAAAAAAAAAAACYAgAAZHJz&#10;L2Rvd25yZXYueG1sUEsFBgAAAAAEAAQA9QAAAIsDAAAAAA==&#10;" path="m5,l3,,,3,,8,3,5r2,l5,xm45,150r,l47,150r13,-3l70,145r12,-3l92,137r-2,-2l87,135r-10,2l67,142r-10,3l47,145r-2,l40,145r2,2l45,150xe" fillcolor="#e67824" stroked="f">
                  <v:path arrowok="t" o:connecttype="custom" o:connectlocs="5,0;3,0;0,3;0,8;3,5;5,5;5,0;45,150;45,150;47,150;60,147;70,145;82,142;92,137;90,135;87,135;77,137;67,142;57,145;47,145;45,145;40,145;42,147;45,150" o:connectangles="0,0,0,0,0,0,0,0,0,0,0,0,0,0,0,0,0,0,0,0,0,0,0,0"/>
                  <o:lock v:ext="edit" verticies="t"/>
                </v:shape>
                <v:shape id="Freeform 7938" o:spid="_x0000_s1873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DtscA&#10;AADcAAAADwAAAGRycy9kb3ducmV2LnhtbESPQWvCQBSE70L/w/KE3nSjSJWYjZTSiofSamzB3h7Z&#10;ZxKSfRuyq0n/fbcgeBxm5hsm2QymEVfqXGVZwWwagSDOra64UPB1fJusQDiPrLGxTAp+ycEmfRgl&#10;GGvb84GumS9EgLCLUUHpfRtL6fKSDLqpbYmDd7adQR9kV0jdYR/gppHzKHqSBisOCyW29FJSXmcX&#10;o4AuP6/VTn/0+/38vT7V7ed2+X1W6nE8PK9BeBr8PXxr77SC1WI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w7bHAAAA3AAAAA8AAAAAAAAAAAAAAAAAmAIAAGRy&#10;cy9kb3ducmV2LnhtbFBLBQYAAAAABAAEAPUAAACMAwAAAAA=&#10;" path="m5,l3,,,2,3,7,5,5r3,l5,xm42,144r3,l47,144r13,l70,142r10,-5l90,132r-3,l85,129r-18,8l47,139r-5,l37,139r3,3l42,144xe" fillcolor="#e77c25" stroked="f">
                  <v:path arrowok="t" o:connecttype="custom" o:connectlocs="5,0;3,0;0,2;3,7;5,5;8,5;5,0;42,144;45,144;47,144;60,144;70,142;80,137;90,132;87,132;85,129;67,137;47,139;42,139;37,139;40,142;42,144" o:connectangles="0,0,0,0,0,0,0,0,0,0,0,0,0,0,0,0,0,0,0,0,0,0"/>
                  <o:lock v:ext="edit" verticies="t"/>
                </v:shape>
                <v:shape id="Freeform 7939" o:spid="_x0000_s1874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kVL0A&#10;AADcAAAADwAAAGRycy9kb3ducmV2LnhtbERPSwrCMBDdC94hjOBOU0VEqlGqIiiCYPUAQzO2xWZS&#10;mqjt7c1CcPl4/9WmNZV4U+NKywom4wgEcWZ1ybmC++0wWoBwHlljZZkUdORgs+73Vhhr++ErvVOf&#10;ixDCLkYFhfd1LKXLCjLoxrYmDtzDNgZ9gE0udYOfEG4qOY2iuTRYcmgosKZdQdkzfRkFTs+j9DS1&#10;+zw5Xy+X87aj1qRKDQdtsgThqfV/8c991AoWs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gjkVL0AAADcAAAADwAAAAAAAAAAAAAAAACYAgAAZHJzL2Rvd25yZXYu&#10;eG1sUEsFBgAAAAAEAAQA9QAAAIIDAAAAAA==&#10;" path="m5,l3,,,3,3,8,5,5r3,l5,xm40,140r5,l47,140r10,l67,137r10,-5l87,130r-2,-3l82,125r-17,7l47,135r-5,l37,132r,5l40,140xe" fillcolor="#e77f26" stroked="f">
                  <v:path arrowok="t" o:connecttype="custom" o:connectlocs="5,0;3,0;0,3;3,8;5,5;8,5;5,0;40,140;45,140;47,140;57,140;67,137;77,132;87,130;85,127;82,125;65,132;47,135;42,135;37,132;37,137;40,140" o:connectangles="0,0,0,0,0,0,0,0,0,0,0,0,0,0,0,0,0,0,0,0,0,0"/>
                  <o:lock v:ext="edit" verticies="t"/>
                </v:shape>
                <v:shape id="Freeform 7940" o:spid="_x0000_s1875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tN8EA&#10;AADcAAAADwAAAGRycy9kb3ducmV2LnhtbESPy4rCMBSG9wO+QziCuzH1gmOrUWQGUdyNCm6PzelF&#10;m5PSRK1vb4SBWX78N/75sjWVuFPjSssKBv0IBHFqdcm5guNh/TkF4TyyxsoyKXiSg+Wi8zHHRNsH&#10;/9J973MRStglqKDwvk6kdGlBBl3f1sRBy2xj0AdscqkbfIRyU8lhFE2kwZLDQoE1fReUXvc3o2B3&#10;xp94ZDd08tVp/LXKAu0uSvW67WoGwlPr/81/6a1WMB3H8D4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3LTfBAAAA3AAAAA8AAAAAAAAAAAAAAAAAmAIAAGRycy9kb3du&#10;cmV2LnhtbFBLBQYAAAAABAAEAPUAAACGAwAAAAA=&#10;" path="m5,l2,,,2,,7r2,l5,5,5,xm34,134r5,l44,134r20,-2l82,124r-3,-2l77,122r-15,5l44,129r-5,l32,127r2,2l34,134xe" fillcolor="#e88327" stroked="f">
                  <v:path arrowok="t" o:connecttype="custom" o:connectlocs="5,0;2,0;0,2;0,7;2,7;5,5;5,0;34,134;39,134;44,134;64,132;82,124;79,122;77,122;62,127;44,129;39,129;32,127;34,129;34,134" o:connectangles="0,0,0,0,0,0,0,0,0,0,0,0,0,0,0,0,0,0,0,0"/>
                  <o:lock v:ext="edit" verticies="t"/>
                </v:shape>
                <v:shape id="Freeform 7941" o:spid="_x0000_s1876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aMMIA&#10;AADcAAAADwAAAGRycy9kb3ducmV2LnhtbERPy2rCQBTdF/yH4Qru6kSxRaJjCGLBTUur0fUlc/PQ&#10;zJ0wMzXp33cWhS4P573NRtOJBznfWlawmCcgiEurW64VFOe35zUIH5A1dpZJwQ95yHaTpy2m2g78&#10;RY9TqEUMYZ+igiaEPpXSlw0Z9HPbE0euss5giNDVUjscYrjp5DJJXqXBlmNDgz3tGyrvp2+jIL/5&#10;92Phrq4qqsOw+ri0S/zcKzWbjvkGRKAx/Iv/3EetYP0S58c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lowwgAAANwAAAAPAAAAAAAAAAAAAAAAAJgCAABkcnMvZG93&#10;bnJldi54bWxQSwUGAAAAAAQABAD1AAAAhwMAAAAA&#10;" path="m5,l2,,,3r,7l2,8,5,5,5,xm34,127r5,3l44,130r18,-3l79,120r-2,l74,117r-15,5l44,125r-7,l29,122r3,3l34,127xe" fillcolor="#e88728" stroked="f">
                  <v:path arrowok="t" o:connecttype="custom" o:connectlocs="5,0;2,0;0,3;0,10;2,8;5,5;5,0;34,127;39,130;44,130;62,127;79,120;77,120;74,117;59,122;44,125;37,125;29,122;32,125;34,127" o:connectangles="0,0,0,0,0,0,0,0,0,0,0,0,0,0,0,0,0,0,0,0"/>
                  <o:lock v:ext="edit" verticies="t"/>
                </v:shape>
                <v:shape id="Freeform 7942" o:spid="_x0000_s1877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M4MUA&#10;AADcAAAADwAAAGRycy9kb3ducmV2LnhtbESPQUsDMRSE74L/ITzBm81uwVrWpkWEgmihdC2Ct8fm&#10;mSxuXpYkdrf99U1B6HGYmW+YxWp0nThQiK1nBeWkAEHceN2yUbD/XD/MQcSErLHzTAqOFGG1vL1Z&#10;YKX9wDs61MmIDOFYoQKbUl9JGRtLDuPE98TZ+/HBYcoyGKkDDhnuOjktipl02HJesNjTq6Xmt/5z&#10;Ckz4rr92crCb9+K0P5r+42lbBqXu78aXZxCJxnQN/7fftIL5YwmXM/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szgxQAAANwAAAAPAAAAAAAAAAAAAAAAAJgCAABkcnMv&#10;ZG93bnJldi54bWxQSwUGAAAAAAQABAD1AAAAigMAAAAA&#10;" path="m5,l2,2,,2,,9,5,7,7,5,5,xm32,122r7,2l44,124r18,-2l77,117r-3,-3l72,112r-13,5l44,119r-7,l29,117r,2l32,122xe" fillcolor="#e98a29" stroked="f">
                  <v:path arrowok="t" o:connecttype="custom" o:connectlocs="5,0;2,2;0,2;0,9;5,7;7,5;5,0;32,122;39,124;44,124;62,122;77,117;74,114;72,112;59,117;44,119;37,119;29,117;29,119;32,122" o:connectangles="0,0,0,0,0,0,0,0,0,0,0,0,0,0,0,0,0,0,0,0"/>
                  <o:lock v:ext="edit" verticies="t"/>
                </v:shape>
                <v:shape id="Freeform 7943" o:spid="_x0000_s1878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pHsQA&#10;AADcAAAADwAAAGRycy9kb3ducmV2LnhtbESPQWvCQBSE7wX/w/KE3uqmwbYhdRWRCD21NKb3R/Y1&#10;Cc2+Dbsbjf56tyB4HGbmG2a1mUwvjuR8Z1nB8yIBQVxb3XGjoDrsnzIQPiBr7C2TgjN52KxnDyvM&#10;tT3xNx3L0IgIYZ+jgjaEIZfS1y0Z9As7EEfv1zqDIUrXSO3wFOGml2mSvEqDHceFFgfatVT/laNR&#10;MLqvn6a47LKsOLtq+xY+lz2OSj3Op+07iEBTuIdv7Q+tIHtJ4f9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KR7EAAAA3AAAAA8AAAAAAAAAAAAAAAAAmAIAAGRycy9k&#10;b3ducmV2LnhtbFBLBQYAAAAABAAEAPUAAACJAwAAAAA=&#10;" path="m5,l2,3,,5r2,5l5,7,7,5,5,xm29,117r8,3l44,120r15,-3l74,112r-2,-2l69,110r-12,2l44,115r-7,l27,112r2,3l29,117xe" fillcolor="#ea8e2b" stroked="f">
                  <v:path arrowok="t" o:connecttype="custom" o:connectlocs="5,0;2,3;0,5;2,10;5,7;7,5;5,0;29,117;37,120;44,120;59,117;74,112;72,110;69,110;57,112;44,115;37,115;27,112;29,115;29,117" o:connectangles="0,0,0,0,0,0,0,0,0,0,0,0,0,0,0,0,0,0,0,0"/>
                  <o:lock v:ext="edit" verticies="t"/>
                </v:shape>
                <v:shape id="Freeform 7944" o:spid="_x0000_s1879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KBMQA&#10;AADcAAAADwAAAGRycy9kb3ducmV2LnhtbESPT4vCMBTE7wt+h/AEL6Lp6ipSjSIL/oHdy6qIx0fz&#10;bIvNS2nSWr+9EYQ9DjPzG2axak0hGqpcblnB5zACQZxYnXOq4HTcDGYgnEfWWFgmBQ9ysFp2PhYY&#10;a3vnP2oOPhUBwi5GBZn3ZSylSzIy6Ia2JA7e1VYGfZBVKnWF9wA3hRxF0VQazDksZFjSd0bJ7VAb&#10;BTm7n19fRzvs16Px9sxfTXq9KNXrtus5CE+t/w+/23utYDYZ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CgTEAAAA3AAAAA8AAAAAAAAAAAAAAAAAmAIAAGRycy9k&#10;b3ducmV2LnhtbFBLBQYAAAAABAAEAPUAAACJAwAAAAA=&#10;" path="m7,l5,2,,4,2,9,5,7,7,4,7,xm29,112r8,2l44,114r15,-2l72,107r-3,l67,104r-10,3l44,109r-10,l24,107r3,2l29,112xe" fillcolor="#eb912b" stroked="f">
                  <v:path arrowok="t" o:connecttype="custom" o:connectlocs="7,0;5,2;0,4;2,9;5,7;7,4;7,0;29,112;37,114;44,114;59,112;72,107;69,107;67,104;57,107;44,109;34,109;24,107;27,109;29,112" o:connectangles="0,0,0,0,0,0,0,0,0,0,0,0,0,0,0,0,0,0,0,0"/>
                  <o:lock v:ext="edit" verticies="t"/>
                </v:shape>
                <v:shape id="Freeform 7945" o:spid="_x0000_s1880" style="position:absolute;left:6640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I8MQA&#10;AADcAAAADwAAAGRycy9kb3ducmV2LnhtbESPQWvCQBSE7wX/w/IEb82mWm2IrhICgUJPjUKvj+wz&#10;Cd19G7Krpv31XUHocZiZb5jdYbJGXGn0vWMFL0kKgrhxuudWwelYPWcgfEDWaByTgh/ycNjPnnaY&#10;a3fjT7rWoRURwj5HBV0IQy6lbzqy6BM3EEfv7EaLIcqxlXrEW4RbI5dpupEWe44LHQ5UdtR81xer&#10;wCyHt7Io+sJ68/X7kWUrqtYrpRbzqdiCCDSF//Cj/a4VZOtXuJ+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SPDEAAAA3AAAAA8AAAAAAAAAAAAAAAAAmAIAAGRycy9k&#10;b3ducmV2LnhtbFBLBQYAAAAABAAEAPUAAACJAwAAAAA=&#10;" path="m5,l3,2,,5r,7l3,7,8,5,5,xm25,107r10,3l42,110r13,-3l67,105r-2,-3l65,100r-10,5l42,105,32,102,22,100r,5l25,107xe" fillcolor="#eb952b" stroked="f">
                  <v:path arrowok="t" o:connecttype="custom" o:connectlocs="5,0;3,2;0,5;0,12;3,7;8,5;5,0;25,107;35,110;42,110;55,107;67,105;65,102;65,100;55,105;42,105;32,102;22,100;22,105;25,107" o:connectangles="0,0,0,0,0,0,0,0,0,0,0,0,0,0,0,0,0,0,0,0"/>
                  <o:lock v:ext="edit" verticies="t"/>
                </v:shape>
                <v:shape id="Freeform 7946" o:spid="_x0000_s1881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MI8YA&#10;AADcAAAADwAAAGRycy9kb3ducmV2LnhtbESPQWvCQBSE7wX/w/KE3urGQEpIXaUUbKWnaOvB2yP7&#10;mgSzb8PuapL++m5B8DjMzDfMajOaTlzJ+dayguUiAUFcWd1yreD7a/uUg/ABWWNnmRRM5GGznj2s&#10;sNB24D1dD6EWEcK+QAVNCH0hpa8aMugXtieO3o91BkOUrpba4RDhppNpkjxLgy3HhQZ7emuoOh8u&#10;RoEuP993STr9fjh9ri75aTwO5V6px/n4+gIi0Bju4Vt7pxXkWQb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MI8YAAADcAAAADwAAAAAAAAAAAAAAAACYAgAAZHJz&#10;L2Rvd25yZXYueG1sUEsFBgAAAAAEAAQA9QAAAIsDAAAAAA==&#10;" path="m5,l3,3,,5r,8l5,8,8,5,5,xm22,103r10,2l42,105r13,-2l65,100r,-2l62,98r-10,2l42,100,32,98,20,95r2,3l22,103xe" fillcolor="#ec992a" stroked="f">
                  <v:path arrowok="t" o:connecttype="custom" o:connectlocs="5,0;3,3;0,5;0,13;5,8;8,5;5,0;22,103;32,105;42,105;55,103;65,100;65,98;62,98;52,100;42,100;32,98;20,95;22,98;22,103" o:connectangles="0,0,0,0,0,0,0,0,0,0,0,0,0,0,0,0,0,0,0,0"/>
                  <o:lock v:ext="edit" verticies="t"/>
                </v:shape>
                <v:shape id="Freeform 7947" o:spid="_x0000_s1882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wocUA&#10;AADcAAAADwAAAGRycy9kb3ducmV2LnhtbESPQWvCQBSE74X+h+UVems2FQ0hdRUbEKQ3rYLH1+wz&#10;Ce6+DdmNRn+9Wyj0OMzMN8x8OVojLtT71rGC9yQFQVw53XKtYP+9fstB+ICs0TgmBTfysFw8P82x&#10;0O7KW7rsQi0ihH2BCpoQukJKXzVk0SeuI47eyfUWQ5R9LXWP1wi3Rk7SNJMWW44LDXZUNlSdd4NV&#10;UN73+HnSs2H7c/s6dMepWZ0zo9Try7j6ABFoDP/hv/ZGK8hnGfy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fChxQAAANwAAAAPAAAAAAAAAAAAAAAAAJgCAABkcnMv&#10;ZG93bnJldi54bWxQSwUGAAAAAAQABAD1AAAAigMAAAAA&#10;" path="m8,l3,2,,7r,5l5,7,8,5,8,xm22,95r10,2l42,100r13,l65,95r-3,l60,92r-8,3l42,95,30,92,20,90r,2l22,95xe" fillcolor="#ec9c29" stroked="f">
                  <v:path arrowok="t" o:connecttype="custom" o:connectlocs="8,0;3,2;0,7;0,12;5,7;8,5;8,0;22,95;32,97;42,100;55,100;65,95;62,95;60,92;52,95;42,95;30,92;20,90;20,92;22,95" o:connectangles="0,0,0,0,0,0,0,0,0,0,0,0,0,0,0,0,0,0,0,0"/>
                  <o:lock v:ext="edit" verticies="t"/>
                </v:shape>
                <v:shape id="Freeform 7948" o:spid="_x0000_s1883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IesYA&#10;AADcAAAADwAAAGRycy9kb3ducmV2LnhtbESPW2vCQBSE3wX/w3KEvohuWtoo0Y1IsVKwCl7w+ZA9&#10;uWD2bMxuNf33XaHQx2FmvmHmi87U4katqywreB5HIIgzqysuFJyOH6MpCOeRNdaWScEPOVik/d4c&#10;E23vvKfbwRciQNglqKD0vkmkdFlJBt3YNsTBy21r0AfZFlK3eA9wU8uXKIqlwYrDQokNvZeUXQ7f&#10;RsFrHp91tFmf3HplGx9/DeV1u1PqadAtZyA8df4//Nf+1AqmbxN4nA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IesYAAADcAAAADwAAAAAAAAAAAAAAAACYAgAAZHJz&#10;L2Rvd25yZXYueG1sUEsFBgAAAAAEAAQA9QAAAIsDAAAAAA==&#10;" path="m8,l5,3,,8r3,7l5,10,10,5,8,xm20,90r12,3l42,95r10,l62,93,60,90,57,88r-7,2l42,90,30,88,17,83r3,5l20,90xe" fillcolor="#eda025" stroked="f">
                  <v:path arrowok="t" o:connecttype="custom" o:connectlocs="8,0;5,3;0,8;3,15;5,10;10,5;8,0;20,90;32,93;42,95;52,95;62,93;60,90;57,88;50,90;42,90;30,88;17,83;20,88;20,90" o:connectangles="0,0,0,0,0,0,0,0,0,0,0,0,0,0,0,0,0,0,0,0"/>
                  <o:lock v:ext="edit" verticies="t"/>
                </v:shape>
                <v:shape id="Freeform 7949" o:spid="_x0000_s1884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HBMIA&#10;AADcAAAADwAAAGRycy9kb3ducmV2LnhtbERPTWvCQBC9C/0PyxR6M5taFEldRYRQoRerxfM0O02W&#10;ZmdDdoypv757KHh8vO/VZvStGqiPLrCB5ywHRVwF67g28Hkqp0tQUZAttoHJwC9F2KwfJissbLjy&#10;Bw1HqVUK4ViggUakK7SOVUMeYxY64sR9h96jJNjX2vZ4TeG+1bM8X2iPjlNDgx3tGqp+jhdvQN4u&#10;MpQvX27mzu/nwzbe9uXuZszT47h9BSU0yl38795bA8t5WpvOp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QcEwgAAANwAAAAPAAAAAAAAAAAAAAAAAJgCAABkcnMvZG93&#10;bnJldi54bWxQSwUGAAAAAAQABAD1AAAAhwMAAAAA&#10;" path="m8,l5,2,,7r3,5l3,15,5,10,10,5,8,xm20,85r10,2l42,90r10,l60,87,57,85,55,82r-5,3l42,85,30,82,17,77r,3l20,85xe" fillcolor="#eea421" stroked="f">
                  <v:path arrowok="t" o:connecttype="custom" o:connectlocs="8,0;5,2;0,7;3,12;3,15;5,10;10,5;8,0;20,85;30,87;42,90;52,90;60,87;57,85;55,82;50,85;42,85;30,82;17,77;17,80;20,85" o:connectangles="0,0,0,0,0,0,0,0,0,0,0,0,0,0,0,0,0,0,0,0,0"/>
                  <o:lock v:ext="edit" verticies="t"/>
                </v:shape>
                <v:shape id="Freeform 7950" o:spid="_x0000_s1885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vZsQA&#10;AADcAAAADwAAAGRycy9kb3ducmV2LnhtbESPUWvCMBSF3wf+h3CFvQxNVlC0M4pMhD0N7PYDrs21&#10;KWtuahNr/feLIPh4OOd8h7PaDK4RPXWh9qzhfapAEJfe1Fxp+P3ZTxYgQkQ22HgmDTcKsFmPXlaY&#10;G3/lA/VFrESCcMhRg42xzaUMpSWHYepb4uSdfOcwJtlV0nR4TXDXyEypuXRYc1qw2NKnpfKvuDgN&#10;6nj5LjJ1fMN+F08ze8vOB5Np/Toeth8gIg3xGX60v4yGxWwJ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r2bEAAAA3AAAAA8AAAAAAAAAAAAAAAAAmAIAAGRycy9k&#10;b3ducmV2LnhtbFBLBQYAAAAABAAEAPUAAACJAwAAAAA=&#10;" path="m7,l2,5,,10r,3l,18,5,10,10,5,7,xm14,78r13,5l39,85r8,l54,83,52,80,49,78r-5,2l39,80r-7,l24,78,17,75,12,70r2,5l14,78xe" fillcolor="#eea81d" stroked="f">
                  <v:path arrowok="t" o:connecttype="custom" o:connectlocs="7,0;2,5;0,10;0,13;0,18;5,10;10,5;7,0;14,78;27,83;39,85;47,85;54,83;52,80;49,78;44,80;39,80;32,80;24,78;17,75;12,70;14,75;14,78" o:connectangles="0,0,0,0,0,0,0,0,0,0,0,0,0,0,0,0,0,0,0,0,0,0,0"/>
                  <o:lock v:ext="edit" verticies="t"/>
                </v:shape>
                <v:shape id="Freeform 7951" o:spid="_x0000_s1886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l8sEA&#10;AADcAAAADwAAAGRycy9kb3ducmV2LnhtbERPW2vCMBR+H/gfwhH2NtMJFu2MIhVB2F684POhOWvK&#10;mpOSxLbbr18eBB8/vvt6O9pW9ORD41jB+ywDQVw53XCt4Ho5vC1BhIissXVMCn4pwHYzeVljod3A&#10;J+rPsRYphEOBCkyMXSFlqAxZDDPXESfu23mLMUFfS+1xSOG2lfMsy6XFhlODwY5KQ9XP+W4VDKvb&#10;xZl96U/Z38Lg7qvJ+89SqdfpuPsAEWmMT/HDfdQKlnm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xJfLBAAAA3AAAAA8AAAAAAAAAAAAAAAAAmAIAAGRycy9kb3du&#10;cmV2LnhtbFBLBQYAAAAABAAEAPUAAACGAwAAAAA=&#10;" path="m7,l2,5,,10r,5l,20,5,12,10,5r,-3l7,xm14,72r13,5l39,80r8,l52,77,49,75r,l44,75r-5,l32,75,24,72,17,67,10,62r2,5l14,72xe" fillcolor="#efac12" stroked="f">
                  <v:path arrowok="t" o:connecttype="custom" o:connectlocs="7,0;2,5;0,10;0,15;0,20;5,12;10,5;10,2;7,0;14,72;27,77;39,80;47,80;52,77;49,75;49,75;44,75;39,75;32,75;24,72;17,67;10,62;12,67;14,72" o:connectangles="0,0,0,0,0,0,0,0,0,0,0,0,0,0,0,0,0,0,0,0,0,0,0,0"/>
                  <o:lock v:ext="edit" verticies="t"/>
                </v:shape>
                <v:shape id="Freeform 7952" o:spid="_x0000_s1887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D38UA&#10;AADcAAAADwAAAGRycy9kb3ducmV2LnhtbESPQYvCMBSE7wv7H8Jb8LamKhapRtkVBAVB7XrZ26N5&#10;ttXmpTRRq7/eCILHYWa+YSaz1lTiQo0rLSvodSMQxJnVJecK9n+L7xEI55E1VpZJwY0czKafHxNM&#10;tL3yji6pz0WAsEtQQeF9nUjpsoIMuq6tiYN3sI1BH2STS93gNcBNJftRFEuDJYeFAmuaF5Sd0rNR&#10;cN+Wdx7G68F5sFqsfjf/t/3wmCrV+Wp/xiA8tf4dfrWXWsEo7sH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IPfxQAAANwAAAAPAAAAAAAAAAAAAAAAAJgCAABkcnMv&#10;ZG93bnJldi54bWxQSwUGAAAAAAQABAD1AAAAigMAAAAA&#10;" path="m10,l5,5,,13r,5l2,23,5,13,10,5r,-2l10,xm12,65r5,5l24,73r8,2l39,75r5,l49,73r-2,l47,70r-5,l39,70r-7,l22,65,14,60,10,55r,5l12,65xe" fillcolor="#efb000" stroked="f">
                  <v:path arrowok="t" o:connecttype="custom" o:connectlocs="10,0;5,5;0,13;0,18;2,23;5,13;10,5;10,3;10,0;12,65;17,70;24,73;32,75;39,75;44,75;49,73;47,73;47,70;42,70;39,70;32,70;22,65;14,60;10,55;10,60;12,65" o:connectangles="0,0,0,0,0,0,0,0,0,0,0,0,0,0,0,0,0,0,0,0,0,0,0,0,0,0"/>
                  <o:lock v:ext="edit" verticies="t"/>
                </v:shape>
                <v:shape id="Freeform 7953" o:spid="_x0000_s1888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LqsYA&#10;AADcAAAADwAAAGRycy9kb3ducmV2LnhtbESPQWvCQBSE7wX/w/KEXoLZGIqkqavYguCptFGKx0f2&#10;NQlm34bs1iT++m6h4HGYmW+Y9XY0rbhS7xrLCpZxAoK4tLrhSsHpuF9kIJxH1thaJgUTOdhuZg9r&#10;zLUd+JOuha9EgLDLUUHtfZdL6cqaDLrYdsTB+7a9QR9kX0nd4xDgppVpkqykwYbDQo0dvdVUXoof&#10;o6AbPtzr+TYto6ih533x9P5VDZFSj/Nx9wLC0+jv4f/2QSvIVi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JLqsYAAADcAAAADwAAAAAAAAAAAAAAAACYAgAAZHJz&#10;L2Rvd25yZXYueG1sUEsFBgAAAAAEAAQA9QAAAIsDAAAAAA==&#10;" path="m10,l5,7,,15r2,7l2,27r,l5,15,12,5,10,2,10,xm10,57r7,5l24,67r8,3l39,70r5,l49,70,47,67,44,65r-2,l39,65,29,62,19,60,12,52,7,42r3,8l10,57xe" fillcolor="#f0b300" stroked="f">
                  <v:path arrowok="t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  <o:lock v:ext="edit" verticies="t"/>
                </v:shape>
                <v:shape id="Freeform 7954" o:spid="_x0000_s1889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YbMIA&#10;AADcAAAADwAAAGRycy9kb3ducmV2LnhtbESPzYoCMRCE7wu+Q2hhb2vGFUVGo4iwoOzJnwdoknZm&#10;cNIZkuhEn36zIHgsquorarlOthV38qFxrGA8KkAQa2carhScTz9fcxAhIhtsHZOCBwVYrwYfSyyN&#10;6/lA92OsRIZwKFFBHWNXShl0TRbDyHXE2bs4bzFm6StpPPYZblv5XRQzabHhvFBjR9ua9PV4swp0&#10;mx6b6f53O3H6ma79uJN+P1Xqc5g2CxCRUnyHX+2dUTCfTeD/TD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9hswgAAANwAAAAPAAAAAAAAAAAAAAAAAJgCAABkcnMvZG93&#10;bnJldi54bWxQSwUGAAAAAAQABAD1AAAAhwMAAAAA&#10;" path="m8,l3,8,,18,3,33,8,50r4,5l20,60r10,5l37,65r3,l45,65,42,63,40,60r,l37,60r-7,l25,58,20,55,12,50,10,45,8,40,5,33,3,25,5,15,10,5r,-2l8,xe" fillcolor="#f2b900" stroked="f">
                  <v:path arrowok="t" o:connecttype="custom" o:connectlocs="8,0;3,8;0,18;3,33;8,50;12,55;20,60;30,65;37,65;40,65;45,65;42,63;40,60;40,60;37,60;30,60;25,58;20,55;12,50;10,45;8,40;5,33;3,25;5,15;10,5;10,3;8,0" o:connectangles="0,0,0,0,0,0,0,0,0,0,0,0,0,0,0,0,0,0,0,0,0,0,0,0,0,0,0"/>
                </v:shape>
                <v:shape id="Freeform 7955" o:spid="_x0000_s1890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lG8UA&#10;AADcAAAADwAAAGRycy9kb3ducmV2LnhtbESPzWrDMBCE74W+g9hCb43cUBzjWDZpgqGHXpKWnrfW&#10;+odYK2Mptvv2VSCQ4zA73+xkxWJ6MdHoOssKXlcRCOLK6o4bBd9f5UsCwnlkjb1lUvBHDor88SHD&#10;VNuZjzSdfCMChF2KClrvh1RKV7Vk0K3sQBy82o4GfZBjI/WIc4CbXq6jKJYGOw4NLQ60b6k6ny4m&#10;vFHLPR5w/fm+uxwPc1xu5p/kV6nnp2W3BeFp8ffjW/pDK0jiN7iOCQS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SUbxQAAANwAAAAPAAAAAAAAAAAAAAAAAJgCAABkcnMv&#10;ZG93bnJldi54bWxQSwUGAAAAAAQABAD1AAAAigMAAAAA&#10;" path="m10,l3,10,,22r,l3,30r2,7l10,47r7,8l27,57r10,3l40,60r2,l40,57,37,55r,l25,52,15,45,8,35,5,22,8,12,10,5r,-3l10,xe" fillcolor="#f3be00" stroked="f">
                  <v:path arrowok="t" o:connecttype="custom" o:connectlocs="10,0;3,10;0,22;0,22;3,30;5,37;10,47;17,55;27,57;37,60;40,60;42,60;40,57;37,55;37,55;25,52;15,45;8,35;5,22;8,12;10,5;10,2;10,0" o:connectangles="0,0,0,0,0,0,0,0,0,0,0,0,0,0,0,0,0,0,0,0,0,0,0"/>
                </v:shape>
                <v:shape id="Freeform 7956" o:spid="_x0000_s1891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m6cIA&#10;AADcAAAADwAAAGRycy9kb3ducmV2LnhtbESPzYoCMRCE7wu+Q2hhb2tGRZHRKKKIi3vy5wGaSTsz&#10;mO4Mk6izb78RhD0WVfUVtVh17NSD2lB7MTAcZKBICm9rKQ1czruvGagQUSw6L2TglwKslr2PBebW&#10;P+VIj1MsVYJIyNFAFWOTax2KihjDwDckybv6ljEm2ZbatvhMcHZ6lGVTzVhLWqiwoU1Fxe10ZwMN&#10;Hjs+nP3wsvtxBzee8Dbs2ZjPfreeg4rUxf/wu/1tDcymE3idSUd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mbpwgAAANwAAAAPAAAAAAAAAAAAAAAAAJgCAABkcnMvZG93&#10;bnJldi54bWxQSwUGAAAAAAQABAD1AAAAhwMAAAAA&#10;" path="m7,l2,10,,20r2,8l5,35r2,5l9,45r8,5l22,53r5,2l34,55r3,l37,55,34,53r,-3l22,48,14,40,7,33,5,20,7,13,9,5,7,3,7,xe" fillcolor="#f4c200" stroked="f">
                  <v:path arrowok="t" o:connecttype="custom" o:connectlocs="7,0;2,10;0,20;2,28;5,35;7,40;9,45;17,50;22,53;27,55;34,55;37,55;37,55;34,53;34,50;22,48;14,40;7,33;5,20;7,13;9,5;7,3;7,0" o:connectangles="0,0,0,0,0,0,0,0,0,0,0,0,0,0,0,0,0,0,0,0,0,0,0"/>
                </v:shape>
                <v:shape id="Freeform 7957" o:spid="_x0000_s1892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AW8QA&#10;AADcAAAADwAAAGRycy9kb3ducmV2LnhtbESPQWvCQBSE74L/YXmCN93YQ5DUVUpFEIoUYy69PbKv&#10;2dDs27i7xvTfdwuCx2FmvmE2u9F2YiAfWscKVssMBHHtdMuNgupyWKxBhIissXNMCn4pwG47nWyw&#10;0O7OZxrK2IgE4VCgAhNjX0gZakMWw9L1xMn7dt5iTNI3Unu8J7jt5EuW5dJiy2nBYE/vhuqf8mYV&#10;3Px4aU6D25cVraqvj09zLYezUvPZ+PYKItIYn+FH+6gVrPMc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wFvEAAAA3AAAAA8AAAAAAAAAAAAAAAAAmAIAAGRycy9k&#10;b3ducmV2LnhtbFBLBQYAAAAABAAEAPUAAACJAwAAAAA=&#10;" path="m5,l3,7,,17,3,30r7,10l20,47r12,3l32,50,30,47r,-2l20,42,12,35,7,27,5,17,7,12,7,7,7,2,5,xe" fillcolor="#f5c700" stroked="f">
                  <v:path arrowok="t" o:connecttype="custom" o:connectlocs="5,0;3,7;0,17;3,30;10,40;20,47;32,50;32,50;30,47;30,45;20,42;12,35;7,27;5,17;7,12;7,7;7,2;5,0" o:connectangles="0,0,0,0,0,0,0,0,0,0,0,0,0,0,0,0,0,0"/>
                </v:shape>
                <v:shape id="Freeform 7958" o:spid="_x0000_s1893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aycUA&#10;AADcAAAADwAAAGRycy9kb3ducmV2LnhtbESPQWvCQBSE74L/YXmCN93YQ5ToKqLW1pJL1YPHR/aZ&#10;xGTfhuxW47/vCoUeh5n5hlmsOlOLO7WutKxgMo5AEGdWl5wrOJ/eRzMQziNrrC2Tgic5WC37vQUm&#10;2j74m+5Hn4sAYZeggsL7JpHSZQUZdGPbEAfvaluDPsg2l7rFR4CbWr5FUSwNlhwWCmxoU1BWHX+M&#10;grjZptX09rHb+8tXnp6j9HmonFLDQbeeg/DU+f/wX/tTK5jFU3i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NrJxQAAANwAAAAPAAAAAAAAAAAAAAAAAJgCAABkcnMv&#10;ZG93bnJldi54bWxQSwUGAAAAAAQABAD1AAAAigMAAAAA&#10;" path="m4,l2,8,,15,2,28r7,7l17,43r12,2l27,43,24,40,17,35,12,30,7,23,4,15,7,10,7,8,4,5,4,xe" fillcolor="#f6cb00" stroked="f">
                  <v:path arrowok="t" o:connecttype="custom" o:connectlocs="4,0;2,8;0,15;2,28;9,35;17,43;29,45;27,43;24,40;17,35;12,30;7,23;4,15;7,10;7,8;4,5;4,0" o:connectangles="0,0,0,0,0,0,0,0,0,0,0,0,0,0,0,0,0"/>
                </v:shape>
                <v:shape id="Freeform 7959" o:spid="_x0000_s1894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NYsIA&#10;AADcAAAADwAAAGRycy9kb3ducmV2LnhtbERPTYvCMBC9C/sfwix407R7KNI1iiiyghfbFbzONmNb&#10;bSalibb6681B2OPjfc+Xg2nEnTpXW1YQTyMQxIXVNZcKjr/byQyE88gaG8uk4EEOlouP0RxTbXvO&#10;6J77UoQQdikqqLxvUyldUZFBN7UtceDOtjPoA+xKqTvsQ7hp5FcUJdJgzaGhwpbWFRXX/GYUJD/7&#10;LO6vcbNZ5f3jcPq7ZMn2qdT4c1h9g/A0+H/x273TCmZJ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M1iwgAAANwAAAAPAAAAAAAAAAAAAAAAAJgCAABkcnMvZG93&#10;bnJldi54bWxQSwUGAAAAAAQABAD1AAAAhwMAAAAA&#10;" path="m2,r,5l,10,2,20r5,8l15,35r10,3l22,35,20,30,15,28,10,23,7,18,5,10,5,8,7,5,5,3,2,xe" fillcolor="#f7d000" stroked="f">
                  <v:path arrowok="t" o:connecttype="custom" o:connectlocs="2,0;2,5;0,10;2,20;7,28;15,35;25,38;22,35;20,30;15,28;10,23;7,18;5,10;5,8;7,5;5,3;2,0" o:connectangles="0,0,0,0,0,0,0,0,0,0,0,0,0,0,0,0,0"/>
                </v:shape>
                <v:shape id="Freeform 7960" o:spid="_x0000_s1895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yTMUA&#10;AADcAAAADwAAAGRycy9kb3ducmV2LnhtbESPQWsCMRSE7wX/Q3iCt5q1FNHVKKKUFooW19Lzc/O6&#10;u3XzsiRRV3+9EQoeh5n5hpnOW1OLEzlfWVYw6CcgiHOrKy4UfO/enkcgfEDWWFsmBRfyMJ91nqaY&#10;anvmLZ2yUIgIYZ+igjKEJpXS5yUZ9H3bEEfv1zqDIUpXSO3wHOGmli9JMpQGK44LJTa0LCk/ZEej&#10;YIuuef+5bjK5e/1a7Q9/n+uMnFK9bruYgAjUhkf4v/2hFYyGY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LJMxQAAANwAAAAPAAAAAAAAAAAAAAAAAJgCAABkcnMv&#10;ZG93bnJldi54bWxQSwUGAAAAAAQABAD1AAAAigMAAAAA&#10;" path="m3,r,2l,7r3,8l8,22r5,5l20,32,18,27,15,25,8,17,5,7r,l5,2,3,xe" fillcolor="#f7d400" stroked="f">
                  <v:path arrowok="t" o:connecttype="custom" o:connectlocs="3,0;3,2;0,7;3,15;8,22;13,27;20,32;18,27;15,25;8,17;5,7;5,7;5,2;3,0" o:connectangles="0,0,0,0,0,0,0,0,0,0,0,0,0,0"/>
                </v:shape>
                <v:shape id="Freeform 7961" o:spid="_x0000_s1896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QZMIA&#10;AADcAAAADwAAAGRycy9kb3ducmV2LnhtbERPz2vCMBS+C/sfwht4s+l2cKUzypBNhDnEuoPHZ/Ns&#10;O5uXkmRt998vB8Hjx/d7sRpNK3pyvrGs4ClJQRCXVjdcKfg+fswyED4ga2wtk4I/8rBaPkwWmGs7&#10;8IH6IlQihrDPUUEdQpdL6cuaDPrEdsSRu1hnMEToKqkdDjHctPI5TefSYMOxocaO1jWV1+LXKPg8&#10;8U+Wdefm/at01QU3+93OSaWmj+PbK4hAY7iLb+6tVpC9xPnx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BBkwgAAANwAAAAPAAAAAAAAAAAAAAAAAJgCAABkcnMvZG93&#10;bnJldi54bWxQSwUGAAAAAAQABAD1AAAAhwMAAAAA&#10;" path="m2,l,3,,5r2,8l5,18r5,5l15,25,7,15,2,xe" fillcolor="#f6d600" stroked="f">
                  <v:path arrowok="t" o:connecttype="custom" o:connectlocs="2,0;0,3;0,5;2,13;5,18;10,23;15,25;7,15;2,0" o:connectangles="0,0,0,0,0,0,0,0,0"/>
                </v:shape>
                <v:shape id="Freeform 7962" o:spid="_x0000_s1897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6ZMUA&#10;AADcAAAADwAAAGRycy9kb3ducmV2LnhtbESPT2vCQBTE7wW/w/KE3urGKhqiq0hBsGAPjYLXl+zL&#10;H8y+TbNbE7+9Wyh4HGbmN8x6O5hG3KhztWUF00kEgji3uuZSwfm0f4tBOI+ssbFMCu7kYLsZvawx&#10;0bbnb7qlvhQBwi5BBZX3bSKlyysy6Ca2JQ5eYTuDPsiulLrDPsBNI9+jaCEN1hwWKmzpo6L8mv4a&#10;BV9ZMdPm6Baf8/SSLfc/WVz0mVKv42G3AuFp8M/wf/ugFcTLKfyd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rpkxQAAANwAAAAPAAAAAAAAAAAAAAAAAJgCAABkcnMv&#10;ZG93bnJldi54bWxQSwUGAAAAAAQABAD1AAAAigMAAAAA&#10;" path="m,l,,3,10r7,8l5,8,,xe" fillcolor="#f5d900" stroked="f">
                  <v:path arrowok="t" o:connecttype="custom" o:connectlocs="0,0;0,0;3,10;10,18;5,8;0,0" o:connectangles="0,0,0,0,0,0"/>
                </v:shape>
                <v:shape id="Freeform 7963" o:spid="_x0000_s1898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oq8cA&#10;AADcAAAADwAAAGRycy9kb3ducmV2LnhtbESP3WoCMRSE7wt9h3AK3iyarVKV1SjSIijU4h/i5WFz&#10;uru4OVmSqOvbN4VCL4eZ+YaZzltTixs5X1lW8NpLQRDnVldcKDgelt0xCB+QNdaWScGDPMxnz09T&#10;zLS9845u+1CICGGfoYIyhCaT0uclGfQ92xBH79s6gyFKV0jt8B7hppb9NB1KgxXHhRIbei8pv+yv&#10;RsH5bXNKFtvPoRtcZLL+SK9fu4SU6ry0iwmIQG34D/+1V1rBeNSH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/aKvHAAAA3AAAAA8AAAAAAAAAAAAAAAAAmAIAAGRy&#10;cy9kb3ducmV2LnhtbFBLBQYAAAAABAAEAPUAAACMAwAAAAA=&#10;" path="m105,167l82,152,62,135,47,120,37,100,20,57,,,10,50r8,50l23,122r9,23l42,165r15,20l82,177r23,-10e" filled="f" strokecolor="#e15520" strokeweight="0">
                  <v:path arrowok="t" o:connecttype="custom" o:connectlocs="105,167;82,152;62,135;47,120;37,100;20,57;0,0;10,50;18,100;23,122;32,145;42,165;57,185;82,177;105,167" o:connectangles="0,0,0,0,0,0,0,0,0,0,0,0,0,0,0"/>
                </v:shape>
                <v:shape id="Freeform 7964" o:spid="_x0000_s1899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CJcUA&#10;AADcAAAADwAAAGRycy9kb3ducmV2LnhtbESPQUvDQBSE74L/YXlCb3ajgsa021KEgJcKtmnx+Mi+&#10;ZlOzb0P2tY3/3hWEHoeZ+YaZL0ffqTMNsQ1s4GGagSKug225MVBty/scVBRki11gMvBDEZaL25s5&#10;FjZc+JPOG2lUgnAs0IAT6QutY+3IY5yGnjh5hzB4lCSHRtsBLwnuO/2YZc/aY8tpwWFPb47q783J&#10;Gzgd83a135WV/pLq9cOV68MuE2Mmd+NqBkpolGv4v/1uDeQvT/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IIlxQAAANwAAAAPAAAAAAAAAAAAAAAAAJgCAABkcnMv&#10;ZG93bnJldi54bWxQSwUGAAAAAAQABAD1AAAAigMAAAAA&#10;" path="m169,20r,l169,20r,xm5,l2,,,,5,3r,l5,xe" fillcolor="#e15520" stroked="f">
                  <v:path arrowok="t" o:connecttype="custom" o:connectlocs="169,20;169,20;169,20;169,20;5,0;2,0;0,0;5,3;5,3;5,0" o:connectangles="0,0,0,0,0,0,0,0,0,0"/>
                  <o:lock v:ext="edit" verticies="t"/>
                </v:shape>
                <v:shape id="Freeform 7965" o:spid="_x0000_s1900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r/8YA&#10;AADcAAAADwAAAGRycy9kb3ducmV2LnhtbESPT2vCQBTE7wW/w/KE3urGUlqJbkSslh4q/gWvz+xL&#10;sph9G7JbTfvpu0LB4zAzv2Em087W4kKtN44VDAcJCOLcacOlgsN++TQC4QOyxtoxKfghD9Os9zDB&#10;VLsrb+myC6WIEPYpKqhCaFIpfV6RRT9wDXH0CtdaDFG2pdQtXiPc1vI5SV6lRcNxocKG5hXl5923&#10;VfBrZl/H1XlVvK8/1ptTWLAZnlipx343G4MI1IV7+L/9qRWM3l7gd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5r/8YAAADcAAAADwAAAAAAAAAAAAAAAACYAgAAZHJz&#10;L2Rvd25yZXYueG1sUEsFBgAAAAAEAAQA9QAAAIsDAAAAAA==&#10;" path="m,l,3,5,5,5,3r,l3,,,xm167,20r-3,l164,23r,2l164,23r3,-3xm159,52r5,-7l164,37r-2,8l159,52xe" fillcolor="#e25920" stroked="f">
                  <v:path arrowok="t" o:connecttype="custom" o:connectlocs="0,0;0,3;5,5;5,3;5,3;3,0;0,0;167,20;164,20;164,23;164,25;164,23;167,20;159,52;164,45;164,37;162,45;159,52" o:connectangles="0,0,0,0,0,0,0,0,0,0,0,0,0,0,0,0,0,0"/>
                  <o:lock v:ext="edit" verticies="t"/>
                </v:shape>
                <v:shape id="Freeform 7966" o:spid="_x0000_s1901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NsQA&#10;AADcAAAADwAAAGRycy9kb3ducmV2LnhtbESPwWrDMBBE74X+g9hCL6WRE2gTnCghhIT20kOTfMDW&#10;2ljG1kp4ldj9+6pQ6HGYmTfMajP6Tt2olyawgemkAEVcBdtwbeB8OjwvQElCttgFJgPfJLBZ39+t&#10;sLRh4E+6HVOtMoSlRAMupVhqLZUjjzIJkTh7l9B7TFn2tbY9DhnuOz0rilftseG84DDSzlHVHq/e&#10;gGxj574+DvudtFN5eot7HKQ15vFh3C5BJRrTf/iv/W4NLOYv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mDbEAAAA3AAAAA8AAAAAAAAAAAAAAAAAmAIAAGRycy9k&#10;b3ducmV2LnhtbFBLBQYAAAAABAAEAPUAAACJAwAAAAA=&#10;" path="m164,20r,l161,20r-2,l159,25r,5l156,42r-2,15l154,55r7,-18l164,20xm,l,3r,l5,5r,l5,3,2,3,,xe" fillcolor="#e25d20" stroked="f">
                  <v:path arrowok="t" o:connecttype="custom" o:connectlocs="164,20;164,20;161,20;159,20;159,25;159,30;156,42;154,57;154,55;161,37;164,20;0,0;0,3;0,3;5,5;5,5;5,3;2,3;0,0" o:connectangles="0,0,0,0,0,0,0,0,0,0,0,0,0,0,0,0,0,0,0"/>
                  <o:lock v:ext="edit" verticies="t"/>
                </v:shape>
                <v:shape id="Freeform 7967" o:spid="_x0000_s1902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HZcQA&#10;AADcAAAADwAAAGRycy9kb3ducmV2LnhtbESPW2sCMRSE3wv+h3AE32q2Puh2a5QqCIJCWy/vh83Z&#10;i92cLEl013/fCEIfh5lvhpkve9OIGzlfW1bwNk5AEOdW11wqOB03rykIH5A1NpZJwZ08LBeDlzlm&#10;2nb8Q7dDKEUsYZ+hgiqENpPS5xUZ9GPbEkevsM5giNKVUjvsYrlp5CRJptJgzXGhwpbWFeW/h6tR&#10;kF5d8n5ZdedQnBh3xXd6+Wr2So2G/ecHiEB9+A8/6a2O3GwKj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x2XEAAAA3AAAAA8AAAAAAAAAAAAAAAAAmAIAAGRycy9k&#10;b3ducmV2LnhtbFBLBQYAAAAABAAEAPUAAACJAwAAAAA=&#10;" path="m159,22r,-2l159,17r-2,l154,20r,2l154,27r-2,15l150,54r2,l152,52r2,l154,49r3,-7l159,34r-2,-7l159,22xm,l,,,2,5,5,5,2,5,,3,,,xe" fillcolor="#e36221" stroked="f">
                  <v:path arrowok="t" o:connecttype="custom" o:connectlocs="159,22;159,20;159,17;157,17;154,20;154,22;154,27;152,42;150,54;152,54;152,52;154,52;154,49;157,42;159,34;157,27;159,22;0,0;0,0;0,2;5,5;5,2;5,0;3,0;0,0" o:connectangles="0,0,0,0,0,0,0,0,0,0,0,0,0,0,0,0,0,0,0,0,0,0,0,0,0"/>
                  <o:lock v:ext="edit" verticies="t"/>
                </v:shape>
                <v:shape id="Freeform 7968" o:spid="_x0000_s1903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yLMUA&#10;AADcAAAADwAAAGRycy9kb3ducmV2LnhtbESPzWrDMBCE74W+g9hCb43cHhrjRgmlUCgkUPJzyHFj&#10;bS270spY28R5+yoQyHGYmW+Y2WIMXh1pSG1kA8+TAhRxHW3LjYHd9vOpBJUE2aKPTAbOlGAxv7+b&#10;YWXjidd03EijMoRThQacSF9pnWpHAdMk9sTZ+4lDQMlyaLQd8JThweuXonjVAVvOCw57+nBU/27+&#10;ggG/Knu//I6HQ5HO233dSec6MebxYXx/AyU0yi18bX9ZA+V0Cpcz+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fIsxQAAANwAAAAPAAAAAAAAAAAAAAAAAJgCAABkcnMv&#10;ZG93bnJldi54bWxQSwUGAAAAAAQABAD1AAAAigMAAAAA&#10;" path="m154,27r,-5l154,17r-3,3l149,20r,5l149,27r-2,15l144,54r3,l149,54r2,-15l154,27xm,l,2r,l2,7,5,2,5,,2,,,xe" fillcolor="#e46621" stroked="f">
                  <v:path arrowok="t" o:connecttype="custom" o:connectlocs="154,27;154,22;154,17;151,20;149,20;149,25;149,27;147,42;144,54;147,54;149,54;151,39;154,27;0,0;0,2;0,2;2,7;5,2;5,0;2,0;0,0" o:connectangles="0,0,0,0,0,0,0,0,0,0,0,0,0,0,0,0,0,0,0,0,0"/>
                  <o:lock v:ext="edit" verticies="t"/>
                </v:shape>
                <v:shape id="Freeform 7969" o:spid="_x0000_s1904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g170A&#10;AADcAAAADwAAAGRycy9kb3ducmV2LnhtbERPuwrCMBTdBf8hXMFFNFVBSzWKCIKjjzq4XZprW2xu&#10;ShNt/XszCI6H815vO1OJNzWutKxgOolAEGdWl5wrSK+HcQzCeWSNlWVS8CEH202/t8ZE25bP9L74&#10;XIQQdgkqKLyvEyldVpBBN7E1ceAetjHoA2xyqRtsQ7ip5CyKFtJgyaGhwJr2BWXPy8soON7mS4pS&#10;R/NdedWjWLf3+nVSajjodisQnjr/F//cR60gXoa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Bwg170AAADcAAAADwAAAAAAAAAAAAAAAACYAgAAZHJzL2Rvd25yZXYu&#10;eG1sUEsFBgAAAAAEAAQA9QAAAIIDAAAAAA==&#10;" path="m149,27r,-5l149,20r-2,l145,20r,5l145,27r-3,15l140,54r2,l145,54r2,-12l149,27xm,l,2,,5,,7r3,l5,5,5,,3,,,xe" fillcolor="#e46a21" stroked="f">
                  <v:path arrowok="t" o:connecttype="custom" o:connectlocs="149,27;149,22;149,20;147,20;145,20;145,25;145,27;142,42;140,54;142,54;145,54;147,42;149,27;0,0;0,2;0,5;0,7;3,7;5,5;5,0;3,0;0,0" o:connectangles="0,0,0,0,0,0,0,0,0,0,0,0,0,0,0,0,0,0,0,0,0,0"/>
                  <o:lock v:ext="edit" verticies="t"/>
                </v:shape>
                <v:shape id="Freeform 7970" o:spid="_x0000_s1905" style="position:absolute;left:6421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9t8UA&#10;AADcAAAADwAAAGRycy9kb3ducmV2LnhtbESPQUsDMRSE74L/ITzBm81WpLuuTUutCPYiWJVeXzfP&#10;zdLkZUlid/vvm4LgcZiZb5j5cnRWHCnEzrOC6aQAQdx43XGr4Ovz9a4CEROyRuuZFJwownJxfTXH&#10;WvuBP+i4Ta3IEI41KjAp9bWUsTHkME58T5y9Hx8cpixDK3XAIcOdlfdFMZMOO84LBntaG2oO21+n&#10;oK+G74cdzWxp98Pz+t2Uq5dNUOr2Zlw9gUg0pv/wX/tNK6jKR7icy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n23xQAAANwAAAAPAAAAAAAAAAAAAAAAAJgCAABkcnMv&#10;ZG93bnJldi54bWxQSwUGAAAAAAQABAD1AAAAigMAAAAA&#10;" path="m147,27r,-2l147,20r-2,l142,22r,3l142,27r-2,15l135,54r5,l142,54r3,-12l147,27xm3,r,2l,7r5,3l8,5,8,2,5,,3,xe" fillcolor="#e56f21" stroked="f">
                  <v:path arrowok="t" o:connecttype="custom" o:connectlocs="147,27;147,25;147,20;145,20;142,22;142,25;142,27;140,42;135,54;140,54;142,54;145,42;147,27;3,0;3,2;0,7;5,10;8,5;8,2;5,0;3,0" o:connectangles="0,0,0,0,0,0,0,0,0,0,0,0,0,0,0,0,0,0,0,0,0"/>
                  <o:lock v:ext="edit" verticies="t"/>
                </v:shape>
                <v:shape id="Freeform 7971" o:spid="_x0000_s1906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z5sEA&#10;AADcAAAADwAAAGRycy9kb3ducmV2LnhtbERPTUsDMRC9C/0PYYTebLYWZN02LaUgFtRDW0GPw2a6&#10;u5hMliS28d87B8Hj432vNsU7daGYhsAG5rMKFHEb7MCdgffT010NKmVkiy4wGfihBJv15GaFjQ1X&#10;PtDlmDslIZwaNNDnPDZap7Ynj2kWRmLhziF6zAJjp23Eq4R7p++r6kF7HFgaehxp11P7dfz20use&#10;T5/l482/vhQ3t1t63h/iwpjpbdkuQWUq+V/8595bA3Ut8+W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58+bBAAAA3AAAAA8AAAAAAAAAAAAAAAAAmAIAAGRycy9kb3du&#10;cmV2LnhtbFBLBQYAAAAABAAEAPUAAACGAwAAAAA=&#10;" path="m142,27r,-2l142,20r-3,2l137,22r,3l137,27r-3,15l129,57r3,-3l137,54r2,-12l142,27xm2,r,5l,7r5,5l7,7,7,2,5,2,2,xe" fillcolor="#e57322" stroked="f">
                  <v:path arrowok="t" o:connecttype="custom" o:connectlocs="142,27;142,25;142,20;139,22;137,22;137,25;137,27;134,42;129,57;132,54;137,54;139,42;142,27;2,0;2,5;0,7;5,12;7,7;7,2;5,2;2,0" o:connectangles="0,0,0,0,0,0,0,0,0,0,0,0,0,0,0,0,0,0,0,0,0"/>
                  <o:lock v:ext="edit" verticies="t"/>
                </v:shape>
                <v:shape id="Freeform 7972" o:spid="_x0000_s1907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1F5MQA&#10;AADcAAAADwAAAGRycy9kb3ducmV2LnhtbESP0WrCQBRE34X+w3ILfZG60UJJUlepgmAhDzH6AZfs&#10;bRKSvRuyq0n/3hWEPg4zc4ZZbyfTiRsNrrGsYLmIQBCXVjdcKbicD+8xCOeRNXaWScEfOdhuXmZr&#10;TLUd+US3wlciQNilqKD2vk+ldGVNBt3C9sTB+7WDQR/kUEk94BjgppOrKPqUBhsOCzX2tK+pbIur&#10;UYBV1lKy/8nzfKfnSSuzj4srlXp7nb6/QHia/H/42T5qBXG8hMe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ReTEAAAA3AAAAA8AAAAAAAAAAAAAAAAAmAIAAGRycy9k&#10;b3ducmV2LnhtbFBLBQYAAAAABAAEAPUAAACJAwAAAAA=&#10;" path="m137,25r,-2l137,20r-2,l132,20r,3l132,25r-2,15l125,55r2,l130,52r5,-12l137,25xm3,r,3l,8r3,2l5,10,5,5,8,,5,,3,xe" fillcolor="#e67723" stroked="f">
                  <v:path arrowok="t" o:connecttype="custom" o:connectlocs="137,25;137,23;137,20;135,20;132,20;132,23;132,25;130,40;125,55;127,55;130,52;135,40;137,25;3,0;3,3;0,8;3,10;5,10;5,5;8,0;5,0;3,0" o:connectangles="0,0,0,0,0,0,0,0,0,0,0,0,0,0,0,0,0,0,0,0,0,0"/>
                  <o:lock v:ext="edit" verticies="t"/>
                </v:shape>
                <v:shape id="Freeform 7973" o:spid="_x0000_s1908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FAMQA&#10;AADcAAAADwAAAGRycy9kb3ducmV2LnhtbESP3WrCQBSE74W+w3IKvdONQktM3YiItumd1T7AIXvy&#10;Y7NnQ3bz49u7hYKXw8x8w2y2k2nEQJ2rLStYLiIQxLnVNZcKfi7HeQzCeWSNjWVScCMH2/RptsFE&#10;25G/aTj7UgQIuwQVVN63iZQur8igW9iWOHiF7Qz6ILtS6g7HADeNXEXRmzRYc1iosKV9RfnvuTcK&#10;8GtN1+mQ9Zf6+Hpy7VV/fBZrpV6ep907CE+Tf4T/25lWEMcr+Ds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RQDEAAAA3AAAAA8AAAAAAAAAAAAAAAAAmAIAAGRycy9k&#10;b3ducmV2LnhtbFBLBQYAAAAABAAEAPUAAACJAwAAAAA=&#10;" path="m132,25r,-2l132,20r-3,l127,20r,3l127,25r-3,15l119,55r3,l124,55r5,-15l132,25xm2,r,5l,10r2,l5,13,5,8,7,,5,,2,xe" fillcolor="#e77b25" stroked="f">
                  <v:path arrowok="t" o:connecttype="custom" o:connectlocs="132,25;132,23;132,20;129,20;127,20;127,23;127,25;124,40;119,55;122,55;124,55;129,40;132,25;2,0;2,5;0,10;2,10;5,13;5,8;7,0;5,0;2,0" o:connectangles="0,0,0,0,0,0,0,0,0,0,0,0,0,0,0,0,0,0,0,0,0,0"/>
                  <o:lock v:ext="edit" verticies="t"/>
                </v:shape>
                <v:shape id="Freeform 7974" o:spid="_x0000_s1909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I0sUA&#10;AADcAAAADwAAAGRycy9kb3ducmV2LnhtbESPQWuDQBSE74H+h+UFegl1TYUgJquEQsFCCdQEe324&#10;Lypx31p3m9h/ny0Uehxm5htmV8xmEFeaXG9ZwTqKQRA3VvfcKjgdX59SEM4jaxwsk4IfclDkD4sd&#10;Ztre+IOulW9FgLDLUEHn/ZhJ6ZqODLrIjsTBO9vJoA9yaqWe8BbgZpDPcbyRBnsOCx2O9NJRc6m+&#10;jQITf9br95oPyVe1sWX9JpNydVbqcTnvtyA8zf4//NcutYI0TeD3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jSxQAAANwAAAAPAAAAAAAAAAAAAAAAAJgCAABkcnMv&#10;ZG93bnJldi54bWxQSwUGAAAAAAQABAD1AAAAigMAAAAA&#10;" path="m127,25r,-2l127,20r-2,l122,23r,l122,25r-2,15l115,55r2,l120,55r5,-15l127,25xm3,l,5r,5l3,13r2,l5,8,8,3,5,,3,xe" fillcolor="#e77f26" stroked="f">
                  <v:path arrowok="t" o:connecttype="custom" o:connectlocs="127,25;127,23;127,20;125,20;122,23;122,23;122,25;120,40;115,55;117,55;120,55;125,40;127,25;3,0;0,5;0,10;3,13;5,13;5,8;8,3;5,0;3,0" o:connectangles="0,0,0,0,0,0,0,0,0,0,0,0,0,0,0,0,0,0,0,0,0,0"/>
                  <o:lock v:ext="edit" verticies="t"/>
                </v:shape>
                <v:shape id="Freeform 7975" o:spid="_x0000_s1910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v0cUA&#10;AADcAAAADwAAAGRycy9kb3ducmV2LnhtbESPzWrDMBCE74W+g9hCLiWRU0IxTpRQOw2EQg/5IefF&#10;2tim1spISmy/fVQo9DjMzDfMajOYVtzJ+caygvksAUFcWt1wpeB82k1TED4ga2wtk4KRPGzWz08r&#10;zLTt+UD3Y6hEhLDPUEEdQpdJ6cuaDPqZ7Yijd7XOYIjSVVI77CPctPItSd6lwYbjQo0dFTWVP8eb&#10;UbBv3UXnt9dRFvn2OySf7ut0cEpNXoaPJYhAQ/gP/7X3WkGaLuD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O/RxQAAANwAAAAPAAAAAAAAAAAAAAAAAJgCAABkcnMv&#10;ZG93bnJldi54bWxQSwUGAAAAAAQABAD1AAAAigMAAAAA&#10;" path="m122,25r,-2l122,20r-3,3l117,23r,l117,25r-3,15l109,55r3,l114,55r5,-15l122,25xm2,l,8r,5l2,13r3,2l5,8,7,3,5,3,2,xe" fillcolor="#e88427" stroked="f">
                  <v:path arrowok="t" o:connecttype="custom" o:connectlocs="122,25;122,23;122,20;119,23;117,23;117,23;117,25;114,40;109,55;112,55;114,55;119,40;122,25;2,0;0,8;0,13;2,13;5,15;5,8;7,3;5,3;2,0" o:connectangles="0,0,0,0,0,0,0,0,0,0,0,0,0,0,0,0,0,0,0,0,0,0"/>
                  <o:lock v:ext="edit" verticies="t"/>
                </v:shape>
                <v:shape id="Freeform 7976" o:spid="_x0000_s1911" style="position:absolute;left:6436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PjsMA&#10;AADcAAAADwAAAGRycy9kb3ducmV2LnhtbESPQWsCMRSE7wX/Q3iCt5q1oCxbo5SCYntSV8HjY/Pc&#10;LN28LEl013/fFAoeh5n5hlmuB9uKO/nQOFYwm2YgiCunG64VnMrNaw4iRGSNrWNS8KAA69XoZYmF&#10;dj0f6H6MtUgQDgUqMDF2hZShMmQxTF1HnLyr8xZjkr6W2mOf4LaVb1m2kBYbTgsGO/o0VP0cb1ZB&#10;xK963n9fL1l+Ln252/a3rdkrNRkPH+8gIg3xGf5v77SCPJ/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cPjsMAAADcAAAADwAAAAAAAAAAAAAAAACYAgAAZHJzL2Rv&#10;d25yZXYueG1sUEsFBgAAAAAEAAQA9QAAAIgDAAAAAA==&#10;" path="m117,22r,-2l117,20r-2,l112,20r,l112,22r-2,15l102,52r5,l110,52r5,-15l117,22xm3,l,5r,5l3,12r,3l5,7,8,,5,,3,xe" fillcolor="#e98828" stroked="f">
                  <v:path arrowok="t" o:connecttype="custom" o:connectlocs="117,22;117,20;117,20;115,20;112,20;112,20;112,22;110,37;102,52;107,52;110,52;115,37;117,22;3,0;0,5;0,10;3,12;3,15;5,7;8,0;5,0;3,0" o:connectangles="0,0,0,0,0,0,0,0,0,0,0,0,0,0,0,0,0,0,0,0,0,0"/>
                  <o:lock v:ext="edit" verticies="t"/>
                </v:shape>
                <v:shape id="Freeform 7977" o:spid="_x0000_s1912" style="position:absolute;left:6439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Hy8QA&#10;AADcAAAADwAAAGRycy9kb3ducmV2LnhtbESPwWrDMBBE74X8g9hCb43sUoJxo4RSCAkJPTRtyHWx&#10;1paJtTKS6ih/XxUKPQ4z84ZZrpMdxEQ+9I4VlPMCBHHjdM+dgq/PzWMFIkRkjYNjUnCjAOvV7G6J&#10;tXZX/qDpGDuRIRxqVGBiHGspQ2PIYpi7kTh7rfMWY5a+k9rjNcPtIJ+KYiEt9pwXDI70Zqi5HL+t&#10;gum93ezP3aUs8WBOyT37tG29Ug/36fUFRKQU/8N/7Z1WUFUL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UB8vEAAAA3AAAAA8AAAAAAAAAAAAAAAAAmAIAAGRycy9k&#10;b3ducmV2LnhtbFBLBQYAAAAABAAEAPUAAACJAwAAAAA=&#10;" path="m112,22r,-2l112,20r-3,l107,20r,2l107,22r-3,15l97,52r2,l104,52r5,-15l112,22xm2,l,5r,7l,15r2,l5,7,7,2,2,xe" fillcolor="#e98c2a" stroked="f">
                  <v:path arrowok="t" o:connecttype="custom" o:connectlocs="112,22;112,20;112,20;109,20;107,20;107,22;107,22;104,37;97,52;99,52;104,52;109,37;112,22;2,0;0,5;0,12;0,15;2,15;5,7;7,2;2,0" o:connectangles="0,0,0,0,0,0,0,0,0,0,0,0,0,0,0,0,0,0,0,0,0"/>
                  <o:lock v:ext="edit" verticies="t"/>
                </v:shape>
                <v:shape id="Freeform 7978" o:spid="_x0000_s1913" style="position:absolute;left:6439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ossQA&#10;AADcAAAADwAAAGRycy9kb3ducmV2LnhtbESPQWsCMRSE7wX/Q3iCt5q4lHZZjSJawUMvVX/Ac/PM&#10;Lm5elk10V399Uyj0OMzMN8xiNbhG3KkLtWcNs6kCQVx6U7PVcDruXnMQISIbbDyThgcFWC1HLwss&#10;jO/5m+6HaEWCcChQQxVjW0gZyoochqlviZN38Z3DmGRnpemwT3DXyEypd+mw5rRQYUubisrr4eY0&#10;lOfn9pgp3GW9faPN9kvZvP7UejIe1nMQkYb4H/5r742GPP+A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3qLLEAAAA3AAAAA8AAAAAAAAAAAAAAAAAmAIAAGRycy9k&#10;b3ducmV2LnhtbFBLBQYAAAAABAAEAPUAAACJAwAAAAA=&#10;" path="m109,22r,-2l109,20r-2,l104,20r,2l104,22r,7l102,37r-3,7l94,52r3,l99,52r8,-15l109,22xm5,l2,7,,15r2,l5,17,7,10,10,2,7,2,5,xe" fillcolor="#eb912b" stroked="f">
                  <v:path arrowok="t" o:connecttype="custom" o:connectlocs="109,22;109,20;109,20;107,20;104,20;104,22;104,22;104,29;102,37;99,44;94,52;97,52;99,52;107,37;109,22;5,0;2,7;0,15;2,15;5,17;7,10;10,2;7,2;5,0" o:connectangles="0,0,0,0,0,0,0,0,0,0,0,0,0,0,0,0,0,0,0,0,0,0,0,0"/>
                  <o:lock v:ext="edit" verticies="t"/>
                </v:shape>
                <v:shape id="Freeform 7979" o:spid="_x0000_s1914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mzMEA&#10;AADcAAAADwAAAGRycy9kb3ducmV2LnhtbERPz2vCMBS+C/sfwht4EU23g5RqlKoI86LTzfujebbF&#10;5qU0mY3+9eYg7Pjx/Z4vg2nEjTpXW1bwMUlAEBdW11wq+P3ZjlMQziNrbCyTgjs5WC7eBnPMtO35&#10;SLeTL0UMYZehgsr7NpPSFRUZdBPbEkfuYjuDPsKulLrDPoabRn4myVQarDk2VNjSuqLievozCppi&#10;urV7mzy+D7tz2Ji8H4VVrtTwPeQzEJ6C/xe/3F9aQZrG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HJszBAAAA3AAAAA8AAAAAAAAAAAAAAAAAmAIAAGRycy9kb3du&#10;cmV2LnhtbFBLBQYAAAAABAAEAPUAAACGAwAAAAA=&#10;" path="m105,20r,l105,18r-3,l100,18r,2l100,27r-3,8l95,42r-5,8l92,50r3,l102,35r3,-15xm5,l3,5,,13r3,2l5,15,8,8,10,,8,,5,xe" fillcolor="#eb952b" stroked="f">
                  <v:path arrowok="t" o:connecttype="custom" o:connectlocs="105,20;105,20;105,18;102,18;100,18;100,20;100,27;97,35;95,42;90,50;92,50;95,50;102,35;105,20;5,0;3,5;0,13;3,15;5,15;8,8;10,0;8,0;5,0" o:connectangles="0,0,0,0,0,0,0,0,0,0,0,0,0,0,0,0,0,0,0,0,0,0,0"/>
                  <o:lock v:ext="edit" verticies="t"/>
                </v:shape>
                <v:shape id="Freeform 7980" o:spid="_x0000_s1915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zXcYA&#10;AADcAAAADwAAAGRycy9kb3ducmV2LnhtbESPQWvCQBSE70L/w/IKXkQ3CkqMrlIKipairYrnR/Y1&#10;Cc2+Ddk1xv56Vyh4HGbmG2a+bE0pGqpdYVnBcBCBIE6tLjhTcDqu+jEI55E1lpZJwY0cLBcvnTkm&#10;2l75m5qDz0SAsEtQQe59lUjp0pwMuoGtiIP3Y2uDPsg6k7rGa4CbUo6iaCINFhwWcqzoPaf093Ax&#10;Cs69z3XT9PZ/Xxzvhna8Ht8+2q1S3df2bQbCU+uf4f/2RiuI4y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DzXcYAAADcAAAADwAAAAAAAAAAAAAAAACYAgAAZHJz&#10;L2Rvd25yZXYueG1sUEsFBgAAAAAEAAQA9QAAAIsDAAAAAA==&#10;" path="m99,20r,l99,18r-2,l94,20r,l94,27r-2,8l87,42r-3,8l87,50r2,l94,42r3,-7l99,27r,-7xm5,l2,8,,15r2,l5,18,7,10,10,,5,xe" fillcolor="#ec992a" stroked="f">
                  <v:path arrowok="t" o:connecttype="custom" o:connectlocs="99,20;99,20;99,18;97,18;94,20;94,20;94,27;92,35;87,42;84,50;87,50;89,50;94,42;97,35;99,27;99,20;5,0;2,8;0,15;2,15;5,18;7,10;10,0;5,0" o:connectangles="0,0,0,0,0,0,0,0,0,0,0,0,0,0,0,0,0,0,0,0,0,0,0,0"/>
                  <o:lock v:ext="edit" verticies="t"/>
                </v:shape>
                <v:shape id="Freeform 7981" o:spid="_x0000_s1916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uUsAA&#10;AADcAAAADwAAAGRycy9kb3ducmV2LnhtbERPTWvCQBC9C/6HZYTedFMF0dRV2oJgDwrVQq9DdpoN&#10;ZmeT7Krx3zsHocfH+15tel+rK3WxCmzgdZKBIi6Crbg08HPajhegYkK2WAcmA3eKsFkPByvMbbjx&#10;N12PqVQSwjFHAy6lJtc6Fo48xkloiIX7C53HJLArte3wJuG+1tMsm2uPFUuDw4Y+HRXn48UbWJSH&#10;D71Lv5e4nFHb7s/T1n15Y15G/fsbqER9+hc/3TsrvqXMlzNy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XuUsAAAADcAAAADwAAAAAAAAAAAAAAAACYAgAAZHJzL2Rvd25y&#10;ZXYueG1sUEsFBgAAAAAEAAQA9QAAAIUDAAAAAA==&#10;" path="m95,20r,-2l92,20r-2,l90,20r,7l87,35r-5,7l77,47r5,3l85,50r5,-8l92,35r3,-8l95,20xm5,l3,8,,15r3,3l5,20,8,10,10,3,5,xe" fillcolor="#ed9e27" stroked="f">
                  <v:path arrowok="t" o:connecttype="custom" o:connectlocs="95,20;95,18;92,20;90,20;90,20;90,27;87,35;82,42;77,47;82,50;85,50;90,42;92,35;95,27;95,20;5,0;3,8;0,15;3,18;5,20;8,10;10,3;5,0" o:connectangles="0,0,0,0,0,0,0,0,0,0,0,0,0,0,0,0,0,0,0,0,0,0,0"/>
                  <o:lock v:ext="edit" verticies="t"/>
                </v:shape>
                <v:shape id="Freeform 7982" o:spid="_x0000_s1917" style="position:absolute;left:6449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02MMA&#10;AADcAAAADwAAAGRycy9kb3ducmV2LnhtbESPQWvCQBSE74X+h+UVegm6MQex0VWK0DZXo2CPj+wz&#10;iWbfhuyrSf99t1DocZiZb5jNbnKdutMQWs8GFvMUFHHlbcu1gdPxbbYCFQTZYueZDHxTgN328WGD&#10;ufUjH+heSq0ihEOOBhqRPtc6VA05DHPfE0fv4geHEuVQazvgGOGu01maLrXDluNCgz3tG6pu5Zcz&#10;8KmT4vqREgYvct7XyTF7L67GPD9Nr2tQQpP8h//ahTWwelnA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M02MMAAADcAAAADwAAAAAAAAAAAAAAAACYAgAAZHJzL2Rv&#10;d25yZXYueG1sUEsFBgAAAAAEAAQA9QAAAIgDAAAAAA==&#10;" path="m89,20r,l87,20r-3,l84,20r,7l82,35r-5,7l72,47r2,l79,50r3,-8l87,35r2,-8l89,20xm5,l2,10,,18r2,2l5,20r,l7,10,10,3,5,xe" fillcolor="#eda223" stroked="f">
                  <v:path arrowok="t" o:connecttype="custom" o:connectlocs="89,20;89,20;87,20;84,20;84,20;84,27;82,35;77,42;72,47;74,47;79,50;82,42;87,35;89,27;89,20;5,0;2,10;0,18;2,20;5,20;5,20;7,10;10,3;5,0" o:connectangles="0,0,0,0,0,0,0,0,0,0,0,0,0,0,0,0,0,0,0,0,0,0,0,0"/>
                  <o:lock v:ext="edit" verticies="t"/>
                </v:shape>
                <v:shape id="Freeform 7983" o:spid="_x0000_s1918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QL8QA&#10;AADcAAAADwAAAGRycy9kb3ducmV2LnhtbESPzWrDMBCE74W8g9hAbo0cQ4zrWg4h9O/SQ508wMba&#10;2CbSyliq47x9VSj0OMzMN0y5m60RE42+d6xgs05AEDdO99wqOB1fH3MQPiBrNI5JwZ087KrFQ4mF&#10;djf+oqkOrYgQ9gUq6EIYCil905FFv3YDcfQubrQYohxbqUe8Rbg1Mk2STFrsOS50ONCho+Zaf1sF&#10;evi8nt9ezFGfT86+B7Pts3qr1Go5759BBJrDf/iv/aEV5E8p/J6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UC/EAAAA3AAAAA8AAAAAAAAAAAAAAAAAmAIAAGRycy9k&#10;b3ducmV2LnhtbFBLBQYAAAAABAAEAPUAAACJAwAAAAA=&#10;" path="m85,17r,l82,17r-2,l80,17r,7l77,32r-5,7l67,44r3,l72,44r5,-5l82,32r3,-8l85,17xm5,l3,7,,17r3,l5,20r,-3l5,17,8,7,10,,5,xe" fillcolor="#eea81d" stroked="f">
                  <v:path arrowok="t" o:connecttype="custom" o:connectlocs="85,17;85,17;82,17;80,17;80,17;80,24;77,32;72,39;67,44;70,44;72,44;77,39;82,32;85,24;85,17;5,0;3,7;0,17;3,17;5,20;5,17;5,17;8,7;10,0;5,0" o:connectangles="0,0,0,0,0,0,0,0,0,0,0,0,0,0,0,0,0,0,0,0,0,0,0,0,0"/>
                  <o:lock v:ext="edit" verticies="t"/>
                </v:shape>
                <v:shape id="Freeform 7984" o:spid="_x0000_s1919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FPsYA&#10;AADcAAAADwAAAGRycy9kb3ducmV2LnhtbESPQWsCMRSE70L/Q3gFL0WztWB1NUq1LVTqxVX0+tg8&#10;N4ubl2UTdf33plDwOMzMN8x03tpKXKjxpWMFr/0EBHHudMmFgt32uzcC4QOyxsoxKbiRh/nsqTPF&#10;VLsrb+iShUJECPsUFZgQ6lRKnxuy6PuuJo7e0TUWQ5RNIXWD1wi3lRwkyVBaLDkuGKxpaSg/ZWer&#10;4Ks8fL4vX/bZkFf2dP7dL9aDg1Gq+9x+TEAEasMj/N/+0QpG4z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FPsYAAADcAAAADwAAAAAAAAAAAAAAAACYAgAAZHJz&#10;L2Rvd25yZXYueG1sUEsFBgAAAAAEAAQA9QAAAIsDAAAAAA==&#10;" path="m79,17r,l77,17r-3,l74,17r,7l72,32r-5,7l62,44r2,l67,44r5,-5l77,32r2,-8l79,17xm5,l2,7,,17r,l2,20r3,l5,20r,-3l7,10,10,2,5,xe" fillcolor="#efac12" stroked="f">
                  <v:path arrowok="t" o:connecttype="custom" o:connectlocs="79,17;79,17;77,17;74,17;74,17;74,24;72,32;67,39;62,44;64,44;67,44;72,39;77,32;79,24;79,17;5,0;2,7;0,17;0,17;2,20;5,20;5,20;5,17;7,10;10,2;5,0" o:connectangles="0,0,0,0,0,0,0,0,0,0,0,0,0,0,0,0,0,0,0,0,0,0,0,0,0,0"/>
                  <o:lock v:ext="edit" verticies="t"/>
                </v:shape>
                <v:shape id="Freeform 7985" o:spid="_x0000_s1920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na78A&#10;AADcAAAADwAAAGRycy9kb3ducmV2LnhtbESPzQrCMBCE74LvEFbwpqkiotUoIghe/bl42zZrW2w2&#10;tYm1+vRGEDwOM/MNs1y3phQN1a6wrGA0jEAQp1YXnCk4n3aDGQjnkTWWlknBixysV93OEmNtn3yg&#10;5ugzESDsYlSQe1/FUro0J4NuaCvi4F1tbdAHWWdS1/gMcFPKcRRNpcGCw0KOFW1zSm/Hh1FweGi2&#10;t+r+vst0TpfzOHk1PlGq32s3CxCeWv8P/9p7rWA2n8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adrvwAAANwAAAAPAAAAAAAAAAAAAAAAAJgCAABkcnMvZG93bnJl&#10;di54bWxQSwUGAAAAAAQABAD1AAAAhAMAAAAA&#10;" path="m75,17r,l72,17r-2,l70,17r,7l67,32r-5,5l57,42r3,2l62,44r5,-5l72,32r3,-8l75,17xm5,l3,7,,17r,l,20r3,l5,22r,-2l5,17,8,10,10,2,5,xe" fillcolor="#efb000" stroked="f">
                  <v:path arrowok="t" o:connecttype="custom" o:connectlocs="75,17;75,17;72,17;70,17;70,17;70,24;67,32;62,37;57,42;60,44;62,44;67,39;72,32;75,24;75,17;5,0;3,7;0,17;0,17;0,20;3,20;5,22;5,20;5,17;8,10;10,2;5,0" o:connectangles="0,0,0,0,0,0,0,0,0,0,0,0,0,0,0,0,0,0,0,0,0,0,0,0,0,0,0"/>
                  <o:lock v:ext="edit" verticies="t"/>
                </v:shape>
                <v:shape id="Freeform 7986" o:spid="_x0000_s1921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PtsUA&#10;AADcAAAADwAAAGRycy9kb3ducmV2LnhtbESPQWvCQBSE7wX/w/IEb3Wj0ppGVxGhEi8FYw89PrKv&#10;STT7NuxuTfz33ULB4zAz3zDr7WBacSPnG8sKZtMEBHFpdcOVgs/z+3MKwgdkja1lUnAnD9vN6GmN&#10;mbY9n+hWhEpECPsMFdQhdJmUvqzJoJ/ajjh639YZDFG6SmqHfYSbVs6T5FUabDgu1NjRvqbyWvwY&#10;BSf9tej6ZW7p4nZFev2YH4/5QanJeNitQAQawiP83861gvTtB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k+2xQAAANwAAAAPAAAAAAAAAAAAAAAAAJgCAABkcnMv&#10;ZG93bnJldi54bWxQSwUGAAAAAAQABAD1AAAAigMAAAAA&#10;" path="m69,15r,l67,15r-3,l64,15r,7l59,30r-2,5l49,40r5,l57,42r5,-5l67,30r2,-8l69,15xm5,l2,8,,15r,3l,18r2,2l5,22r,-4l5,15,7,8,10,,5,xe" fillcolor="#f1b600" stroked="f">
                  <v:path arrowok="t" o:connecttype="custom" o:connectlocs="69,15;69,15;67,15;64,15;64,15;64,22;59,30;57,35;49,40;54,40;57,42;62,37;67,30;69,22;69,15;5,0;2,8;0,15;0,18;0,18;2,20;5,22;5,18;5,15;7,8;10,0;5,0" o:connectangles="0,0,0,0,0,0,0,0,0,0,0,0,0,0,0,0,0,0,0,0,0,0,0,0,0,0,0"/>
                  <o:lock v:ext="edit" verticies="t"/>
                </v:shape>
                <v:shape id="Freeform 7987" o:spid="_x0000_s1922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yLMMA&#10;AADcAAAADwAAAGRycy9kb3ducmV2LnhtbESPS4vCQBCE74L/YWhhbzrRg2h0FJ+L7J58oNcm0ybB&#10;TE/IjEn8987Cgseiqr6i5svWFKKmyuWWFQwHEQjixOqcUwWX874/AeE8ssbCMil4kYPlotuZY6xt&#10;w0eqTz4VAcIuRgWZ92UspUsyMugGtiQO3t1WBn2QVSp1hU2Am0KOomgsDeYcFjIsaZNR8jg9jYLi&#10;1kx3+urqrftt0gRf68vPd6vUV69dzUB4av0n/N8+aAWT6Rj+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LyLMMAAADcAAAADwAAAAAAAAAAAAAAAACYAgAAZHJzL2Rv&#10;d25yZXYueG1sUEsFBgAAAAAEAAQA9QAAAIgDAAAAAA==&#10;" path="m65,15r,l62,15,60,13r,2l60,15r,7l55,30r-5,5l45,40r2,l52,40r5,-5l62,30r3,-8l65,15xm5,l3,8,,15r,3l,20r5,2l8,22,5,20r,-5l8,8,10,,5,xe" fillcolor="#f2bb00" stroked="f">
                  <v:path arrowok="t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  <o:lock v:ext="edit" verticies="t"/>
                </v:shape>
                <v:shape id="Freeform 7988" o:spid="_x0000_s1923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ttMUA&#10;AADcAAAADwAAAGRycy9kb3ducmV2LnhtbESPzWsCMRTE7wX/h/CE3mpiD35sjSJCiz304AeIt+fm&#10;mV26eVmSVNf+9UYo9DjMzG+Y2aJzjbhQiLVnDcOBAkFcelOz1bDfvb9MQMSEbLDxTBpuFGEx7z3N&#10;sDD+yhu6bJMVGcKxQA1VSm0hZSwrchgHviXO3tkHhynLYKUJeM1w18hXpUbSYc15ocKWVhWV39sf&#10;p2F8Onyos21+P6dBbeyRv1byZrR+7nfLNxCJuvQf/muvjYbJdAyPM/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C20xQAAANwAAAAPAAAAAAAAAAAAAAAAAJgCAABkcnMv&#10;ZG93bnJldi54bWxQSwUGAAAAAAQABAD1AAAAigMAAAAA&#10;" path="m59,15r,l57,13r-3,l54,15r,l54,22r-5,8l44,35r-7,2l42,40r2,l52,35r2,-5l59,22r,-7xm5,l2,8,,15r,3l,22r5,l7,25,5,20r,-5l7,8,10,3,5,xe" fillcolor="#f4c100" stroked="f">
                  <v:path arrowok="t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  <o:lock v:ext="edit" verticies="t"/>
                </v:shape>
                <v:shape id="Freeform 7989" o:spid="_x0000_s1924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hlsEA&#10;AADcAAAADwAAAGRycy9kb3ducmV2LnhtbERPS2vCQBC+F/oflin0Vjf2IDZ1E0QQihcf1dLehuyY&#10;BLOzIbvq9t87B8Hjx/eelcl16kJDaD0bGI8yUMSVty3XBvbfy7cpqBCRLXaeycA/BSiL56cZ5tZf&#10;eUuXXayVhHDI0UATY59rHaqGHIaR74mFO/rBYRQ41NoOeJVw1+n3LJtohy1LQ4M9LRqqTruzk96/&#10;g01R6/maNoe0+t38LH3rjHl9SfNPUJFSfIjv7i9rYPoha+WMHAFd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oZbBAAAA3AAAAA8AAAAAAAAAAAAAAAAAmAIAAGRycy9kb3du&#10;cmV2LnhtbFBLBQYAAAAABAAEAPUAAACGAwAAAAA=&#10;" path="m55,15r,l55,13r-3,l50,13r,2l50,15r-3,7l45,30r-5,5l32,37r3,l40,40r5,-5l50,30r5,-8l55,15xm5,l3,8,,15r,5l3,22r2,3l10,27,8,22,5,15,5,8,10,3,5,xe" fillcolor="#f5c700" stroked="f">
                  <v:path arrowok="t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  <o:lock v:ext="edit" verticies="t"/>
                </v:shape>
                <v:shape id="Freeform 7990" o:spid="_x0000_s1925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cN8MA&#10;AADcAAAADwAAAGRycy9kb3ducmV2LnhtbESPQWsCMRSE7wX/Q3hCL0UTPRRdjSKC0JOlW/X82DyT&#10;1c3Lsknd7b9vCoUeh5n5hllvB9+IB3WxDqxhNlUgiKtgarYaTp+HyQJETMgGm8Ck4ZsibDejpzUW&#10;JvT8QY8yWZEhHAvU4FJqCylj5chjnIaWOHvX0HlMWXZWmg77DPeNnCv1Kj3WnBcctrR3VN3LL6/h&#10;diyTC837RVUXNPbl3KuD7bV+Hg+7FYhEQ/oP/7XfjIbFcg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6cN8MAAADcAAAADwAAAAAAAAAAAAAAAACYAgAAZHJzL2Rv&#10;d25yZXYueG1sUEsFBgAAAAAEAAQA9QAAAIgDAAAAAA==&#10;" path="m49,12r,l49,10r-2,l44,10r,l44,12r-2,7l39,27r-7,2l24,32r,l22,32r5,2l32,34r7,-2l44,27r5,-8l49,12xm5,l2,5,,12r,5l2,22r5,2l12,27,7,19,5,12,5,7,10,,5,xe" fillcolor="#f6cc00" stroked="f">
                  <v:path arrowok="t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  <o:lock v:ext="edit" verticies="t"/>
                </v:shape>
                <v:shape id="Freeform 7991" o:spid="_x0000_s1926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gpb8A&#10;AADcAAAADwAAAGRycy9kb3ducmV2LnhtbERPy4rCMBTdC/MP4Q6402RUZOwYRSqC4MrHzPrSXNM6&#10;zU1pota/NwvB5eG858vO1eJGbag8a/gaKhDEhTcVWw2n42bwDSJEZIO1Z9LwoADLxUdvjpnxd97T&#10;7RCtSCEcMtRQxthkUoaiJIdh6BvixJ196zAm2FppWryncFfLkVJT6bDi1FBiQ3lJxf/h6jQ0+eky&#10;+ZvhWK1Xj52qjC3yX6t1/7Nb/YCI1MW3+OXeGg0zleanM+kI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6ClvwAAANwAAAAPAAAAAAAAAAAAAAAAAJgCAABkcnMvZG93bnJl&#10;di54bWxQSwUGAAAAAAQABAD1AAAAhAMAAAAA&#10;" path="m45,12r,l45,10r-3,l40,10r,l40,12r-3,7l35,24r-5,3l22,29,15,27,10,24,8,19,5,12,5,7,10,2,5,,,5r,7l3,19r2,5l15,29r12,5l35,32r5,-5l42,19r3,-7xe" fillcolor="#f7d200" stroked="f">
                  <v:path arrowok="t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  </v:shape>
                <v:shape id="Freeform 7992" o:spid="_x0000_s1927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kJ8MA&#10;AADcAAAADwAAAGRycy9kb3ducmV2LnhtbESPQWvCQBSE74X+h+UVems2tiAaXUXEQo7t2kqPr9ln&#10;EpJ9G7Krbv99VxA8DjPzDbNcR9uLM42+daxgkuUgiCtnWq4VfO3fX2YgfEA22DsmBX/kYb16fFhi&#10;YdyFP+msQy0ShH2BCpoQhkJKXzVk0WduIE7e0Y0WQ5JjLc2IlwS3vXzN86m02HJaaHCgbUNVp09W&#10;AcePqLvvUh707rSR4fdHd2+lUs9PcbMAESiGe/jWLo2CeT6B6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kJ8MAAADcAAAADwAAAAAAAAAAAAAAAACYAgAAZHJzL2Rv&#10;d25yZXYueG1sUEsFBgAAAAAEAAQA9QAAAIgDAAAAAA==&#10;" path="m39,12r,-2l39,10r-2,l34,10r,l34,12r,5l29,22r-5,2l19,27,14,24,10,22,7,17,5,12,5,7,10,2,5,,,7r,5l2,19r5,8l12,29r5,3l19,32r,l27,29r7,-2l37,19r2,-7xe" fillcolor="#f6d500" stroked="f">
                  <v:path arrowok="t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  </v:shape>
                <v:shape id="Freeform 7993" o:spid="_x0000_s1928" style="position:absolute;left:6476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WCcEA&#10;AADcAAAADwAAAGRycy9kb3ducmV2LnhtbESPS4sCMRCE74L/IbTgTRMVxB2NIguyu0df995Jz0Mn&#10;nWGSnZn990YQPBZV9RW12fW2Ei01vnSsYTZVIIhTZ0rONVzOh8kKhA/IBivHpOGfPOy2w8EGE+M6&#10;PlJ7CrmIEPYJaihCqBMpfVqQRT91NXH0MtdYDFE2uTQNdhFuKzlXaiktlhwXCqzps6D0fvqzGlrF&#10;2b77qv2v/bm15pDN7pfFVevxqN+vQQTqwzv8an8bDR9qDs8z8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7FgnBAAAA3AAAAA8AAAAAAAAAAAAAAAAAmAIAAGRycy9kb3du&#10;cmV2LnhtbFBLBQYAAAAABAAEAPUAAACGAwAAAAA=&#10;" path="m35,10r,-2l35,8r-3,l30,8r,l30,10r,5l27,17r-5,3l17,22,12,20,10,17,5,15r,-5l8,5,10,,8,,5,,,5r,5l3,17r2,5l10,25r7,2l25,25r5,-3l32,17r3,-7xe" fillcolor="#f5d800" stroked="f">
                  <v:path arrowok="t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  </v:shape>
                <v:shape id="Freeform 7994" o:spid="_x0000_s1929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0hMYA&#10;AADcAAAADwAAAGRycy9kb3ducmV2LnhtbESPS2/CMBCE75X6H6yt1FvjQCUeKQaVKohyLA9xXeJt&#10;HDVep7GB0F+PkSpxHM3MN5rJrLO1OFHrK8cKekkKgrhwuuJSwXazeBmB8AFZY+2YFFzIw2z6+DDB&#10;TLszf9FpHUoRIewzVGBCaDIpfWHIok9cQxy9b9daDFG2pdQtniPc1rKfpgNpseK4YLChD0PFz/po&#10;FQz/mt1qnhej33zveu5gltvcLJV6fure30AE6sI9/N/+1ArG6S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k0hMYAAADcAAAADwAAAAAAAAAAAAAAAACYAgAAZHJz&#10;L2Rvd25yZXYueG1sUEsFBgAAAAAEAAQA9QAAAIsDAAAAAA==&#10;" path="m29,10r,-2l29,8r-2,l24,5r,3l24,10r,3l22,17r-3,3l14,20r-2,l7,17,5,13r,-3l7,5,9,3,7,,5,,,5r,5l2,15r3,5l9,22r5,3l19,22r5,-2l29,15r,-5xe" fillcolor="#f4dc00" stroked="f">
                  <v:path arrowok="t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  </v:shape>
                <v:shape id="Freeform 7995" o:spid="_x0000_s1930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9z8IA&#10;AADcAAAADwAAAGRycy9kb3ducmV2LnhtbESPwWrDMBBE74X8g9hAbo3cEErrRgnFuMTX2qHnxdpY&#10;ptbKkVTH+fuoUOhxmJk3zO4w20FM5EPvWMHTOgNB3Drdc6fg1Hw8voAIEVnj4JgU3CjAYb942GGu&#10;3ZU/aapjJxKEQ44KTIxjLmVoDVkMazcSJ+/svMWYpO+k9nhNcDvITZY9S4s9pwWDIxWG2u/6xyrw&#10;81TYpvoqnTz6ejya8tKdT0qtlvP7G4hIc/wP/7UrreA128LvmXQ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73PwgAAANwAAAAPAAAAAAAAAAAAAAAAAJgCAABkcnMvZG93&#10;bnJldi54bWxQSwUGAAAAAAQABAD1AAAAhwMAAAAA&#10;" path="m25,10r,-2l25,8,22,5r-5,l20,8r,2l17,15r-5,2l7,15,5,10,7,5,10,3,7,3,5,,3,5,,10r,5l5,17r2,3l12,22r5,-2l22,17r3,-2l25,10xe" fillcolor="#f4de00" stroked="f">
                  <v:path arrowok="t" o:connecttype="custom" o:connectlocs="25,10;25,8;25,8;22,5;17,5;20,8;20,10;17,15;12,17;7,15;5,10;7,5;10,3;7,3;5,0;3,5;0,10;0,15;5,17;7,20;12,22;17,20;22,17;25,15;25,10" o:connectangles="0,0,0,0,0,0,0,0,0,0,0,0,0,0,0,0,0,0,0,0,0,0,0,0,0"/>
                </v:shape>
                <v:shape id="Freeform 7996" o:spid="_x0000_s1931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rxMUA&#10;AADcAAAADwAAAGRycy9kb3ducmV2LnhtbESPQWvCQBSE7wX/w/KE3urGakVTVwmVgtBDMfbQ4yP7&#10;zIZm38bsmsR/3xUEj8PMfMOst4OtRUetrxwrmE4SEMSF0xWXCn6Ony9LED4ga6wdk4IredhuRk9r&#10;TLXr+UBdHkoRIexTVGBCaFIpfWHIop+4hjh6J9daDFG2pdQt9hFua/maJAtpseK4YLChD0PFX36x&#10;CppssZy56zzvc/P1fbY7yn67i1LP4yF7BxFoCI/wvb3XClbJG9zO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6vExQAAANwAAAAPAAAAAAAAAAAAAAAAAJgCAABkcnMv&#10;ZG93bnJldi54bWxQSwUGAAAAAAQABAD1AAAAigMAAAAA&#10;" path="m19,7r,-2l19,2r-7,l4,,2,2,,7r,3l2,14r5,3l9,17r5,l17,14r2,-4l19,7xm14,7r-2,3l9,12,7,10,4,7,7,5,9,2r3,3l14,7xe" fillcolor="#f3e100" stroked="f">
                  <v:path arrowok="t" o:connecttype="custom" o:connectlocs="19,7;19,5;19,2;12,2;4,0;2,2;0,7;0,10;2,14;7,17;9,17;14,17;17,14;19,10;19,7;14,7;12,10;9,12;7,10;4,7;7,5;9,2;12,5;14,7" o:connectangles="0,0,0,0,0,0,0,0,0,0,0,0,0,0,0,0,0,0,0,0,0,0,0,0"/>
                  <o:lock v:ext="edit" verticies="t"/>
                </v:shape>
                <v:shape id="Freeform 7997" o:spid="_x0000_s1932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y5sQA&#10;AADcAAAADwAAAGRycy9kb3ducmV2LnhtbESPQWvCQBSE74X+h+UVvOnGHkSjq4ggVQTBaKHHZ/Y1&#10;G5p9G7JrjP56VxB6HGbmG2a26GwlWmp86VjBcJCAIM6dLrlQcDqu+2MQPiBrrByTght5WMzf32aY&#10;anflA7VZKESEsE9RgQmhTqX0uSGLfuBq4uj9usZiiLIppG7wGuG2kp9JMpIWS44LBmtaGcr/sotV&#10;kJOxX+39e3df7c7Zel/x9ufGSvU+uuUURKAu/Idf7Y1WMEl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subEAAAA3AAAAA8AAAAAAAAAAAAAAAAAmAIAAGRycy9k&#10;b3ducmV2LnhtbFBLBQYAAAAABAAEAPUAAACJAwAAAAA=&#10;" path="m15,7r,-2l12,2r-2,l5,,2,2,,7r2,5l7,14r5,-2l15,7xe" fillcolor="#f3e400" stroked="f">
                  <v:path arrowok="t" o:connecttype="custom" o:connectlocs="15,7;15,5;12,2;10,2;5,0;2,2;0,7;2,12;7,14;12,12;15,7" o:connectangles="0,0,0,0,0,0,0,0,0,0,0"/>
                </v:shape>
                <v:shape id="Freeform 7998" o:spid="_x0000_s1933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XJcUA&#10;AADcAAAADwAAAGRycy9kb3ducmV2LnhtbESPQWsCMRSE74X+h/AK3mqiB1u3RhFLQaEIVRGPj81z&#10;s3TzsmziuvrrjSB4HGbmG2Yy61wlWmpC6VnDoK9AEOfelFxo2G1/3j9BhIhssPJMGi4UYDZ9fZlg&#10;ZvyZ/6jdxEIkCIcMNdgY60zKkFtyGPq+Jk7e0TcOY5JNIU2D5wR3lRwqNZIOS04LFmtaWMr/Nyen&#10;4bBfXK+jtf9ekVXt5Xfbjof7o9a9t27+BSJSF5/hR3tpNIzVB9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ZclxQAAANwAAAAPAAAAAAAAAAAAAAAAAJgCAABkcnMv&#10;ZG93bnJldi54bWxQSwUGAAAAAAQABAD1AAAAigMAAAAA&#10;" path="m10,5l8,3,5,,3,3,,5,3,8r2,2l8,8,10,5xe" fillcolor="#f2e700" stroked="f">
                  <v:path arrowok="t" o:connecttype="custom" o:connectlocs="10,5;8,3;5,0;3,3;0,5;3,8;5,10;8,8;10,5" o:connectangles="0,0,0,0,0,0,0,0,0"/>
                </v:shape>
                <v:shape id="Freeform 7999" o:spid="_x0000_s1934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UFcMA&#10;AADcAAAADwAAAGRycy9kb3ducmV2LnhtbERPz2vCMBS+C/sfwht4EU1XUFxnlOFQPChS58Hjs3lr&#10;y5qX0kSN/705CB4/vt+zRTCNuFLnassKPkYJCOLC6ppLBcff1XAKwnlkjY1lUnAnB4v5W2+GmbY3&#10;zul68KWIIewyVFB532ZSuqIig25kW+LI/dnOoI+wK6Xu8BbDTSPTJJlIgzXHhgpbWlZU/B8uRsEu&#10;3aZ5WA4GP+PJOOxPG3Ne5Wul+u/h+wuEp+Bf4qd7oxV8JnFt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XUFcMAAADcAAAADwAAAAAAAAAAAAAAAACYAgAAZHJzL2Rv&#10;d25yZXYueG1sUEsFBgAAAAAEAAQA9QAAAIgDAAAAAA==&#10;" path="m5,2l5,,2,,,,,2,,5r2,l5,5,5,2xe" fillcolor="#f1e900" stroked="f">
                  <v:path arrowok="t" o:connecttype="custom" o:connectlocs="5,2;5,0;2,0;0,0;0,2;0,5;2,5;5,5;5,2" o:connectangles="0,0,0,0,0,0,0,0,0"/>
                </v:shape>
                <v:shape id="Freeform 8000" o:spid="_x0000_s1935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m7McA&#10;AADcAAAADwAAAGRycy9kb3ducmV2LnhtbESPQUsDMRSE70L/Q3gFL2KT9lDs2rRYpSLUCq2CeHsk&#10;z91lNy9LErvbf98IgsdhZr5hluvBteJEIdaeNUwnCgSx8bbmUsPH+/b2DkRMyBZbz6ThTBHWq9HV&#10;Egvrez7Q6ZhKkSEcC9RQpdQVUkZTkcM48R1x9r59cJiyDKW0AfsMd62cKTWXDmvOCxV29FiRaY4/&#10;TsPG7s2naprNNOz6p7dD//r8dWO0vh4PD/cgEg3pP/zXfrEaFmoBv2fy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hZuzHAAAA3AAAAA8AAAAAAAAAAAAAAAAAmAIAAGRy&#10;cy9kb3ducmV2LnhtbFBLBQYAAAAABAAEAPUAAACMAwAAAAA=&#10;" path="m169,20r-22,8l127,30,107,28,87,25,50,13,,,35,25,75,45,94,55r23,2l137,60r22,-5l166,37r3,-17e" filled="f" strokecolor="#e15520" strokeweight="0">
                  <v:path arrowok="t" o:connecttype="custom" o:connectlocs="169,20;147,28;127,30;107,28;87,25;50,13;0,0;35,25;75,45;94,55;117,57;137,60;159,55;166,37;169,20" o:connectangles="0,0,0,0,0,0,0,0,0,0,0,0,0,0,0"/>
                </v:shape>
                <v:shape id="Freeform 8001" o:spid="_x0000_s1936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HA8MA&#10;AADcAAAADwAAAGRycy9kb3ducmV2LnhtbERPy2oCMRTdF/oP4Rbc1YwuxE6N0go+FkrRPmh3t5Pr&#10;zGByMyZRx783C8Hl4bxHk9YacSIfascKet0MBHHhdM2lgq/P2fMQRIjIGo1jUnChAJPx48MIc+3O&#10;vKHTNpYihXDIUUEVY5NLGYqKLIaua4gTt3PeYkzQl1J7PKdwa2Q/ywbSYs2pocKGphUV++3RKjCD&#10;H7PYODN/983H92H35/5X61+lOk/t2yuISG28i2/upVbw0kvz05l0BO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NHA8MAAADcAAAADwAAAAAAAAAAAAAAAACYAgAAZHJzL2Rv&#10;d25yZXYueG1sUEsFBgAAAAAEAAQA9QAAAIgDAAAAAA==&#10;" path="m20,64l32,,20,64xm20,64r2,15l22,94r-7,13l5,117,3,112,,104,,97,,89,3,82,8,74r4,-5l20,64xe" fillcolor="#f3be00" stroked="f">
                  <v:path arrowok="t" o:connecttype="custom" o:connectlocs="20,64;32,0;20,64;20,64;22,79;22,94;15,107;5,117;3,112;0,104;0,97;0,89;3,82;8,74;12,69;20,64" o:connectangles="0,0,0,0,0,0,0,0,0,0,0,0,0,0,0,0"/>
                  <o:lock v:ext="edit" verticies="t"/>
                </v:shape>
                <v:shape id="Freeform 8002" o:spid="_x0000_s1937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zWsMA&#10;AADcAAAADwAAAGRycy9kb3ducmV2LnhtbESPQWvCQBSE7wX/w/IK3uomllaNriIFIadio7k/ss9k&#10;afZtyK4a/70rCB6HmfmGWW0G24oL9d44VpBOEhDEldOGawXHw+5jDsIHZI2tY1JwIw+b9ehthZl2&#10;V/6jSxFqESHsM1TQhNBlUvqqIYt+4jri6J1cbzFE2ddS93iNcNvKaZJ8S4uG40KDHf00VP0XZ6tg&#10;Vt7K/Jjn5de52Mvt5yk1v2an1Ph92C5BBBrCK/xs51rBIk3hcS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XzWsMAAADcAAAADwAAAAAAAAAAAAAAAACYAgAAZHJzL2Rv&#10;d25yZXYueG1sUEsFBgAAAAAEAAQA9QAAAIgDAAAAAA==&#10;" path="m,64l12,,,64xe" filled="f" strokecolor="#e15520" strokeweight="0">
                  <v:path arrowok="t" o:connecttype="custom" o:connectlocs="0,64;12,0;0,64" o:connectangles="0,0,0"/>
                </v:shape>
                <v:shape id="Freeform 8003" o:spid="_x0000_s1938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qLsUA&#10;AADcAAAADwAAAGRycy9kb3ducmV2LnhtbESPQWvCQBSE7wX/w/KE3pqNgq3GrCIWi4dSiBH0+Mg+&#10;k2D2bdjdavrvu4WCx2FmvmHy9WA6cSPnW8sKJkkKgriyuuVawbHcvcxB+ICssbNMCn7Iw3o1esox&#10;0/bOBd0OoRYRwj5DBU0IfSalrxoy6BPbE0fvYp3BEKWrpXZ4j3DTyWmavkqDLceFBnvaNlRdD99G&#10;QYFfp/pafKbb2Vvf7cuP9+JMpVLP42GzBBFoCI/wf3uvFSwm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2ouxQAAANwAAAAPAAAAAAAAAAAAAAAAAJgCAABkcnMv&#10;ZG93bnJldi54bWxQSwUGAAAAAAQABAD1AAAAigMAAAAA&#10;" path="m20,r2,15l22,30,15,43,5,53,3,48,,40,,33,,25,3,18,8,10,12,5,20,e" filled="f" strokecolor="#e15520" strokeweight="0">
                  <v:path arrowok="t" o:connecttype="custom" o:connectlocs="20,0;22,15;22,30;15,43;5,53;3,48;0,40;0,33;0,25;3,18;8,10;12,5;20,0" o:connectangles="0,0,0,0,0,0,0,0,0,0,0,0,0"/>
                </v:shape>
                <v:shape id="Freeform 8004" o:spid="_x0000_s1939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3FsQA&#10;AADcAAAADwAAAGRycy9kb3ducmV2LnhtbESPzWqDQBSF94W8w3AD2YRmTCyh2kxC2lJwWw1ZX5xb&#10;NTp3xJmofftOodDl4fx8nMNpNp0YaXCNZQXbTQSCuLS64UrBpfh4fAbhPLLGzjIp+CYHp+Pi4YCp&#10;thN/0pj7SoQRdikqqL3vUyldWZNBt7E9cfC+7GDQBzlUUg84hXHTyV0U7aXBhgOhxp7eairb/G4C&#10;d33P1kX8mjy17fs43br8asdcqdVyPr+A8DT7//BfO9MKkm0M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9xbEAAAA3AAAAA8AAAAAAAAAAAAAAAAAmAIAAGRycy9k&#10;b3ducmV2LnhtbFBLBQYAAAAABAAEAPUAAACJAwAAAAA=&#10;" path="m43,47l87,,43,47xm43,47l35,62,25,75,15,82,,85,,77,3,70,8,65r5,-8l18,52r7,-2l33,47r10,xe" fillcolor="#f3be00" stroked="f">
                  <v:path arrowok="t" o:connecttype="custom" o:connectlocs="43,47;87,0;43,47;43,47;35,62;25,75;15,82;0,85;0,77;3,70;8,65;13,57;18,52;25,50;33,47;43,47" o:connectangles="0,0,0,0,0,0,0,0,0,0,0,0,0,0,0,0"/>
                  <o:lock v:ext="edit" verticies="t"/>
                </v:shape>
                <v:shape id="Freeform 8005" o:spid="_x0000_s1940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wAsUA&#10;AADcAAAADwAAAGRycy9kb3ducmV2LnhtbESPUWvCMBSF34X9h3AHvs3UOdzsjCIDN2EgqPsBl+a2&#10;6dbclCS23b83guDj4ZzzHc5yPdhGdORD7VjBdJKBIC6crrlS8HPaPr2BCBFZY+OYFPxTgPXqYbTE&#10;XLueD9QdYyUShEOOCkyMbS5lKAxZDBPXEievdN5iTNJXUnvsE9w28jnL5tJizWnBYEsfhoq/49kq&#10;6M6n8ne22H+yOcy3/bd+3XyVXqnx47B5BxFpiPfwrb3TChbTF7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HACxQAAANwAAAAPAAAAAAAAAAAAAAAAAJgCAABkcnMv&#10;ZG93bnJldi54bWxQSwUGAAAAAAQABAD1AAAAigMAAAAA&#10;" path="m,47l44,,,47xe" filled="f" strokecolor="#e15520" strokeweight="0">
                  <v:path arrowok="t" o:connecttype="custom" o:connectlocs="0,47;44,0;0,47" o:connectangles="0,0,0"/>
                </v:shape>
                <v:shape id="Freeform 8006" o:spid="_x0000_s1941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hTcUA&#10;AADcAAAADwAAAGRycy9kb3ducmV2LnhtbESPT0vDQBTE70K/w/IKvdlNhGpNuy0SVMSD9I/en9nX&#10;bNrs25Bds/Hbu4LgcZiZ3zDr7WhbMVDvG8cK8nkGgrhyuuFawfvx6XoJwgdkja1jUvBNHrabydUa&#10;C+0i72k4hFokCPsCFZgQukJKXxmy6OeuI07eyfUWQ5J9LXWPMcFtK2+y7FZabDgtGOyoNFRdDl9W&#10;gW9iV5rXO/sY3z7Puzh8lM9lrtRsOj6sQAQaw3/4r/2iFdzn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WFNxQAAANwAAAAPAAAAAAAAAAAAAAAAAJgCAABkcnMv&#10;ZG93bnJldi54bWxQSwUGAAAAAAQABAD1AAAAigMAAAAA&#10;" path="m43,l35,15,25,28,15,35,,38,,30,3,23,8,18r5,-8l18,5,25,3,33,,43,xe" filled="f" strokecolor="#e15520" strokeweight="0">
                  <v:path arrowok="t" o:connecttype="custom" o:connectlocs="43,0;35,15;25,28;15,35;0,38;0,30;3,23;8,18;13,10;18,5;25,3;33,0;43,0" o:connectangles="0,0,0,0,0,0,0,0,0,0,0,0,0"/>
                </v:shape>
                <v:shape id="Freeform 8007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jycQA&#10;AADcAAAADwAAAGRycy9kb3ducmV2LnhtbESPQYvCMBSE78L+h/AEb5qqIG7XKCIrKIigFpa9PZpn&#10;W21eShK1/nuzsOBxmJlvmNmiNbW4k/OVZQXDQQKCOLe64kJBdlr3pyB8QNZYWyYFT/KwmH90Zphq&#10;++AD3Y+hEBHCPkUFZQhNKqXPSzLoB7Yhjt7ZOoMhSldI7fAR4aaWoySZSIMVx4USG1qVlF+PN6Ng&#10;l/1Mf02zPYz3F7ui2mV2t/xWqtdtl18gArXhHf5vb7SCz+EE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I8nEAAAA3AAAAA8AAAAAAAAAAAAAAAAAmAIAAGRycy9k&#10;b3ducmV2LnhtbFBLBQYAAAAABAAEAPUAAACJAwAAAAA=&#10;" path="m44,59l,,44,59xe" fillcolor="#f3be00" stroked="f">
                  <v:path arrowok="t" o:connecttype="custom" o:connectlocs="44,59;0,0;44,59" o:connectangles="0,0,0"/>
                </v:shape>
                <v:shape id="Freeform 8008" o:spid="_x0000_s1943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mA8QA&#10;AADcAAAADwAAAGRycy9kb3ducmV2LnhtbESPT2sCMRTE7wW/Q3iCl1KzSmnr1ihSELzVf4ceH8lz&#10;d+nmZU3S3fjtm4LQ4zAzv2GW62Rb0ZMPjWMFs2kBglg703Cl4HzaPr2BCBHZYOuYFNwowHo1elhi&#10;adzAB+qPsRIZwqFEBXWMXSll0DVZDFPXEWfv4rzFmKWvpPE4ZLht5bwoXqTFhvNCjR191KS/jz9W&#10;Qbyms09zvd8+Vgfd8+lr+Lw9KzUZp807iEgp/ofv7Z1RsJi9wt+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JgPEAAAA3AAAAA8AAAAAAAAAAAAAAAAAmAIAAGRycy9k&#10;b3ducmV2LnhtbFBLBQYAAAAABAAEAPUAAACJAwAAAAA=&#10;" path="m44,59l,,44,59xe" filled="f" strokecolor="#e15520" strokeweight="0">
                  <v:path arrowok="t" o:connecttype="custom" o:connectlocs="44,59;0,0;44,59" o:connectangles="0,0,0"/>
                </v:shape>
                <v:shape id="Freeform 8009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uvr8A&#10;AADcAAAADwAAAGRycy9kb3ducmV2LnhtbERPS0vDQBC+C/6HZYTezCYtiI3dFvEBnoQ2xfOQnWaD&#10;2dmQ3W7iv3cOgseP7707LH5QmabYBzZQFSUo4jbYnjsD5+b9/hFUTMgWh8Bk4IciHPa3NzusbZj5&#10;SPmUOiUhHGs04FIaa61j68hjLMJILNwlTB6TwKnTdsJZwv2g12X5oD32LA0OR3px1H6frt7AFnOK&#10;rmmOefPlXz/f5lxRuBizuluen0AlWtK/+M/9YcVXyVo5I0dA7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t+6+vwAAANwAAAAPAAAAAAAAAAAAAAAAAJgCAABkcnMvZG93bnJl&#10;di54bWxQSwUGAAAAAAQABAD1AAAAhAMAAAAA&#10;" path="m30,62l,,30,62r,l30,62,45,72,55,82r7,15l65,112r-8,l52,107r-7,-5l40,97,35,90,32,80,30,72r,-10xe" fillcolor="#f3be00" stroked="f">
                  <v:path arrowok="t" o:connecttype="custom" o:connectlocs="30,62;0,0;30,62;30,62;30,62;45,72;55,82;62,97;65,112;57,112;52,107;45,102;40,97;35,90;32,80;30,72;30,62" o:connectangles="0,0,0,0,0,0,0,0,0,0,0,0,0,0,0,0,0"/>
                </v:shape>
                <v:shape id="Freeform 8010" o:spid="_x0000_s1945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G/cQA&#10;AADcAAAADwAAAGRycy9kb3ducmV2LnhtbESPQWvCQBSE70L/w/KE3nRjEWlSV7GBghcLaqA9PrLP&#10;bGj2bdjdmvjvu4LQ4zAz3zDr7Wg7cSUfWscKFvMMBHHtdMuNgur8MXsFESKyxs4xKbhRgO3mabLG&#10;QruBj3Q9xUYkCIcCFZgY+0LKUBuyGOauJ07exXmLMUnfSO1xSHDbyZcsW0mLLacFgz2Vhuqf069V&#10;0A3m8u1puYz4WX3t6b085FWp1PN03L2BiDTG//CjvdcK8kUO9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7xv3EAAAA3AAAAA8AAAAAAAAAAAAAAAAAmAIAAGRycy9k&#10;b3ducmV2LnhtbFBLBQYAAAAABAAEAPUAAACJAwAAAAA=&#10;" path="m30,62l,,30,62r,l30,62,45,72,55,82r7,15l65,112r-8,l52,107r-7,-5l40,97,35,90,32,80,30,72r,-10e" filled="f" strokecolor="#e15520" strokeweight="0">
                  <v:path arrowok="t" o:connecttype="custom" o:connectlocs="30,62;0,0;30,62;30,62;30,62;45,72;55,82;62,97;65,112;57,112;52,107;45,102;40,97;35,90;32,80;30,72;30,62" o:connectangles="0,0,0,0,0,0,0,0,0,0,0,0,0,0,0,0,0"/>
                </v:shape>
                <v:shape id="Freeform 8011" o:spid="_x0000_s1946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bb8EA&#10;AADcAAAADwAAAGRycy9kb3ducmV2LnhtbERPS2rDMBDdB3oHMYXuErn5lMa1HJJAIZsskvQAgzSx&#10;3VozxlJt9/bVotDl4/2L3eRbNVAfGmEDz4sMFLEV13Bl4OP2Pn8FFSKyw1aYDPxQgF35MCswdzLy&#10;hYZrrFQK4ZCjgTrGLtc62Jo8hoV0xIm7S+8xJthX2vU4pnDf6mWWvWiPDaeGGjs61mS/rt/eQHNG&#10;WY+f/mA32zuvWjnsZbgY8/Q47d9ARZriv/jPfXIGtss0P51JR0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xW2/BAAAA3AAAAA8AAAAAAAAAAAAAAAAAmAIAAGRycy9kb3du&#10;cmV2LnhtbFBLBQYAAAAABAAEAPUAAACGAwAAAAA=&#10;" path="m20,62l20,r,62xm20,62r2,15l22,92r-7,10l5,112,2,107,,99,,92,,84,5,77,7,72r8,-5l20,62xe" fillcolor="#f3be00" stroked="f">
                  <v:path arrowok="t" o:connecttype="custom" o:connectlocs="20,62;20,0;20,62;20,62;22,77;22,92;15,102;5,112;2,107;0,99;0,92;0,84;5,77;7,72;15,67;20,62" o:connectangles="0,0,0,0,0,0,0,0,0,0,0,0,0,0,0,0"/>
                  <o:lock v:ext="edit" verticies="t"/>
                </v:shape>
                <v:shape id="Freeform 8012" o:spid="_x0000_s1947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q7MUA&#10;AADcAAAADwAAAGRycy9kb3ducmV2LnhtbESPQWvCQBSE74L/YXlCb2ZjoLZN3QQRWvSktUHw9sg+&#10;k9Ds25hdNf333YLgcZiZb5hFPphWXKl3jWUFsygGQVxa3XCloPj+mL6CcB5ZY2uZFPySgzwbjxaY&#10;anvjL7rufSUChF2KCmrvu1RKV9Zk0EW2Iw7eyfYGfZB9JXWPtwA3rUzieC4NNhwWauxoVVP5s78Y&#10;BbvNMT6c7Oe2OO/OlGDy/GK3nVJPk2H5DsLT4B/he3utFbwlM/g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mrsxQAAANwAAAAPAAAAAAAAAAAAAAAAAJgCAABkcnMv&#10;ZG93bnJldi54bWxQSwUGAAAAAAQABAD1AAAAigMAAAAA&#10;" path="m,62l,,,62xe" filled="f" strokecolor="#e15520" strokeweight="0">
                  <v:path arrowok="t" o:connecttype="custom" o:connectlocs="0,62;0,0;0,62" o:connectangles="0,0,0"/>
                </v:shape>
                <v:shape id="Freeform 8013" o:spid="_x0000_s1948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+r8UA&#10;AADcAAAADwAAAGRycy9kb3ducmV2LnhtbESPQWvCQBSE7wX/w/IEb3VjwKLRVUSQ9lKLVj0/dp9J&#10;NPs2Zrcx/fddQehxmJlvmPmys5VoqfGlYwWjYQKCWDtTcq7g8L15nYDwAdlg5ZgU/JKH5aL3MsfM&#10;uDvvqN2HXEQI+wwVFCHUmZReF2TRD11NHL2zayyGKJtcmgbvEW4rmSbJm7RYclwosKZ1Qfq6/7EK&#10;Jl/Xcdi2+n17u02Pn5fjaaflSalBv1vNQATqwn/42f4wCqZ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b6vxQAAANwAAAAPAAAAAAAAAAAAAAAAAJgCAABkcnMv&#10;ZG93bnJldi54bWxQSwUGAAAAAAQABAD1AAAAigMAAAAA&#10;" path="m20,r2,15l22,30,15,40,5,50,2,45,,37,,30,,22,5,15,7,10,15,5,20,e" filled="f" strokecolor="#e15520" strokeweight="0">
                  <v:path arrowok="t" o:connecttype="custom" o:connectlocs="20,0;22,15;22,30;15,40;5,50;2,45;0,37;0,30;0,22;5,15;7,10;15,5;20,0" o:connectangles="0,0,0,0,0,0,0,0,0,0,0,0,0"/>
                </v:shape>
                <v:shape id="Freeform 8014" o:spid="_x0000_s1949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488UA&#10;AADcAAAADwAAAGRycy9kb3ducmV2LnhtbESPQWsCMRSE74L/ITyhN020tepqFCkIeqy2usfH5rm7&#10;uHlZNqlu/fWNIPQ4zMw3zGLV2kpcqfGlYw3DgQJBnDlTcq7h67DpT0H4gGywckwafsnDatntLDAx&#10;7safdN2HXEQI+wQ1FCHUiZQ+K8iiH7iaOHpn11gMUTa5NA3eItxWcqTUu7RYclwosKaPgrLL/sdq&#10;uKzH07Q93yen78NOHdPqbbxTqdYvvXY9BxGoDf/hZ3trNMxGr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vjzxQAAANwAAAAPAAAAAAAAAAAAAAAAAJgCAABkcnMv&#10;ZG93bnJldi54bWxQSwUGAAAAAAQABAD1AAAAigMAAAAA&#10;" path="m23,65l18,r5,65xm23,65r2,15l23,92r-8,13l5,115,3,107,,100,,92,3,88,5,80r5,-7l15,68r8,-3xe" fillcolor="#f3be00" stroked="f">
                  <v:path arrowok="t" o:connecttype="custom" o:connectlocs="23,65;18,0;23,65;23,65;25,80;23,92;15,105;5,115;3,107;0,100;0,92;3,88;5,80;10,73;15,68;23,65" o:connectangles="0,0,0,0,0,0,0,0,0,0,0,0,0,0,0,0"/>
                  <o:lock v:ext="edit" verticies="t"/>
                </v:shape>
                <v:shape id="Freeform 8015" o:spid="_x0000_s1950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A4cQA&#10;AADcAAAADwAAAGRycy9kb3ducmV2LnhtbESP0WoCMRRE3wv+Q7iCbzXr2hZdjVIqgn0oUvUDLpvr&#10;Zt3NzZJEXf++KRT6OMzMGWa57m0rbuRD7VjBZJyBIC6drrlScDpun2cgQkTW2DomBQ8KsF4NnpZY&#10;aHfnb7odYiUShEOBCkyMXSFlKA1ZDGPXESfv7LzFmKSvpPZ4T3DbyjzL3qTFmtOCwY4+DJXN4WoV&#10;yIvZ5OZ1X/tTU+npV3P9vBApNRr27wsQkfr4H/5r77SCef4C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AOHEAAAA3AAAAA8AAAAAAAAAAAAAAAAAmAIAAGRycy9k&#10;b3ducmV2LnhtbFBLBQYAAAAABAAEAPUAAACJAwAAAAA=&#10;" path="m5,65l,,5,65xe" filled="f" strokecolor="#e15520" strokeweight="0">
                  <v:path arrowok="t" o:connecttype="custom" o:connectlocs="5,65;0,0;5,65" o:connectangles="0,0,0"/>
                </v:shape>
                <v:shape id="Freeform 8016" o:spid="_x0000_s1951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akcQA&#10;AADcAAAADwAAAGRycy9kb3ducmV2LnhtbESPQWsCMRSE70L/Q3gFb5pU0NqtUVRUih5sbXt/3bxu&#10;Fjcvyybq9t+bguBxmJlvmMmsdZU4UxNKzxqe+goEce5NyYWGr891bwwiRGSDlWfS8EcBZtOHzgQz&#10;4y/8QedDLESCcMhQg42xzqQMuSWHoe9r4uT9+sZhTLIppGnwkuCukgOlRtJhyWnBYk1LS/nxcHIa&#10;jqutVetiv7GLWknauef3+feP1t3Hdv4KIlIb7+Fb+81oeBkM4f9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mpHEAAAA3AAAAA8AAAAAAAAAAAAAAAAAmAIAAGRycy9k&#10;b3ducmV2LnhtbFBLBQYAAAAABAAEAPUAAACJAwAAAAA=&#10;" path="m23,r2,15l23,27,15,40,5,50,3,42,,35,,27,3,23,5,15,10,8,15,3,23,e" filled="f" strokecolor="#e15520" strokeweight="0">
                  <v:path arrowok="t" o:connecttype="custom" o:connectlocs="23,0;25,15;23,27;15,40;5,50;3,42;0,35;0,27;3,23;5,15;10,8;15,3;23,0" o:connectangles="0,0,0,0,0,0,0,0,0,0,0,0,0"/>
                </v:shape>
                <v:shape id="Freeform 8017" o:spid="_x0000_s1952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6KcYA&#10;AADcAAAADwAAAGRycy9kb3ducmV2LnhtbESPT2vCQBTE70K/w/KE3urGUKxGVymCtlA8+Ofi7ZF9&#10;ZqPZtyG7JvHbdwsFj8PM/IZZrHpbiZYaXzpWMB4lIIhzp0suFJyOm7cpCB+QNVaOScGDPKyWL4MF&#10;Ztp1vKf2EAoRIewzVGBCqDMpfW7Ioh+5mjh6F9dYDFE2hdQNdhFuK5kmyURaLDkuGKxpbSi/He5W&#10;wfHrsjlvrx+P1nXjxPxcd+n9fafU67D/nIMI1Idn+L/9rRXM0g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16KcYAAADcAAAADwAAAAAAAAAAAAAAAACYAgAAZHJz&#10;L2Rvd25yZXYueG1sUEsFBgAAAAAEAAQA9QAAAIsDAAAAAA==&#10;" path="m22,67l25,,22,67xm22,67r3,15l22,95r-5,12l7,117,2,110r,-8l,97,2,90,5,82r5,-7l15,70r7,-3xe" fillcolor="#f3be00" stroked="f">
                  <v:path arrowok="t" o:connecttype="custom" o:connectlocs="22,67;25,0;22,67;22,67;25,82;22,95;17,107;7,117;2,110;2,102;0,97;2,90;5,82;10,75;15,70;22,67" o:connectangles="0,0,0,0,0,0,0,0,0,0,0,0,0,0,0,0"/>
                  <o:lock v:ext="edit" verticies="t"/>
                </v:shape>
                <v:shape id="Freeform 8018" o:spid="_x0000_s1953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V4MYA&#10;AADcAAAADwAAAGRycy9kb3ducmV2LnhtbESPQWvCQBSE74L/YXkFb3XTgFVTV9GWFkGFNkp7fWRf&#10;k2D2bdjdavz3rlDwOMzMN8xs0ZlGnMj52rKCp2ECgriwuuZSwWH//jgB4QOyxsYyKbiQh8W835th&#10;pu2Zv+iUh1JECPsMFVQhtJmUvqjIoB/aljh6v9YZDFG6UmqH5wg3jUyT5FkarDkuVNjSa0XFMf8z&#10;CsL48+JWo2az/G6ntNru0ref/EOpwUO3fAERqAv38H97rRVM0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V4MYAAADcAAAADwAAAAAAAAAAAAAAAACYAgAAZHJz&#10;L2Rvd25yZXYueG1sUEsFBgAAAAAEAAQA9QAAAIsDAAAAAA==&#10;" path="m,67l3,,,67xe" filled="f" strokecolor="#e15520" strokeweight="0">
                  <v:path arrowok="t" o:connecttype="custom" o:connectlocs="0,67;3,0;0,67" o:connectangles="0,0,0"/>
                </v:shape>
                <v:shape id="Freeform 8019" o:spid="_x0000_s1954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1D8IA&#10;AADcAAAADwAAAGRycy9kb3ducmV2LnhtbERPu27CMBTdkfoP1q3EVmwYWhowUVoVhMpAeXS/jS9x&#10;RHwdxQbSv6+HSoxH5z3Pe9eIK3Wh9qxhPFIgiEtvaq40HA/LpymIEJENNp5Jwy8FyBcPgzlmxt94&#10;R9d9rEQK4ZChBhtjm0kZSksOw8i3xIk7+c5hTLCrpOnwlsJdIydKPUuHNacGiy29WyrP+4vTcP74&#10;tGpZbVf2rVWSNu7lq/j+0Xr42BczEJH6eBf/u9dGw+skrU1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jUPwgAAANwAAAAPAAAAAAAAAAAAAAAAAJgCAABkcnMvZG93&#10;bnJldi54bWxQSwUGAAAAAAQABAD1AAAAhwMAAAAA&#10;" path="m22,r3,15l22,28,17,40,7,50,2,43r,-8l,30,2,23,5,15,10,8,15,3,22,e" filled="f" strokecolor="#e15520" strokeweight="0">
                  <v:path arrowok="t" o:connecttype="custom" o:connectlocs="22,0;25,15;22,28;17,40;7,50;2,43;2,35;0,30;2,23;5,15;10,8;15,3;22,0" o:connectangles="0,0,0,0,0,0,0,0,0,0,0,0,0"/>
                </v:shape>
                <v:shape id="Freeform 8020" o:spid="_x0000_s1955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gz8UA&#10;AADcAAAADwAAAGRycy9kb3ducmV2LnhtbESPT2vCQBTE74LfYXlCb2ZTDyVJs4oUC730oLW0x2f2&#10;mUSzb2N286ffvlsoeBxm5jdMvplMIwbqXG1ZwWMUgyAurK65VHD8eF0mIJxH1thYJgU/5GCzns9y&#10;zLQdeU/DwZciQNhlqKDyvs2kdEVFBl1kW+LgnW1n0AfZlVJ3OAa4aeQqjp+kwZrDQoUtvVRUXA+9&#10;UdCfLu9kd/b782tIZHy5jb3fl0o9LKbtMwhPk7+H/9tvWkG6S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iDPxQAAANwAAAAPAAAAAAAAAAAAAAAAAJgCAABkcnMv&#10;ZG93bnJldi54bWxQSwUGAAAAAAQABAD1AAAAigMAAAAA&#10;" path="m20,60l25,,20,60xm20,60r5,15l22,90r-5,10l7,110,2,105,,97,,90,2,82,5,75,7,70r8,-5l20,60xe" fillcolor="#f3be00" stroked="f">
                  <v:path arrowok="t" o:connecttype="custom" o:connectlocs="20,60;25,0;20,60;20,60;25,75;22,90;17,100;7,110;2,105;0,97;0,90;2,82;5,75;7,70;15,65;20,60" o:connectangles="0,0,0,0,0,0,0,0,0,0,0,0,0,0,0,0"/>
                  <o:lock v:ext="edit" verticies="t"/>
                </v:shape>
                <v:shape id="Freeform 8021" o:spid="_x0000_s1956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S4sEA&#10;AADcAAAADwAAAGRycy9kb3ducmV2LnhtbERPTYvCMBC9C/6HMMLebGoXVq1GEUVd3NOqiMehGdti&#10;M6lN1O6/3xwEj4/3PZ23phIPalxpWcEgikEQZ1aXnCs4Htb9EQjnkTVWlknBHzmYz7qdKabaPvmX&#10;HnufixDCLkUFhfd1KqXLCjLoIlsTB+5iG4M+wCaXusFnCDeVTOL4SxosOTQUWNOyoOy6vxsFwx3e&#10;ksXqfIiTbT5e++WGNz8npT567WICwlPr3+KX+1srGH+G+eFMOA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00uLBAAAA3AAAAA8AAAAAAAAAAAAAAAAAmAIAAGRycy9kb3du&#10;cmV2LnhtbFBLBQYAAAAABAAEAPUAAACGAwAAAAA=&#10;" path="m,60l5,,,60xe" filled="f" strokecolor="#e15520" strokeweight="0">
                  <v:path arrowok="t" o:connecttype="custom" o:connectlocs="0,60;5,0;0,60" o:connectangles="0,0,0"/>
                </v:shape>
                <v:shape id="Freeform 8022" o:spid="_x0000_s1957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xzcIA&#10;AADcAAAADwAAAGRycy9kb3ducmV2LnhtbESPQYvCMBSE7wv+h/AEb2tqhUWrUURWkL2tevD4SJ5N&#10;tXkpTbbt/vvNguBxmJlvmPV2cLXoqA2VZwWzaQaCWHtTcangcj68L0CEiGyw9kwKfinAdjN6W2Nh&#10;fM/f1J1iKRKEQ4EKbIxNIWXQlhyGqW+Ik3fzrcOYZFtK02Kf4K6WeZZ9SIcVpwWLDe0t6cfpxynQ&#10;d9dzfuRcot5l1+7rMbf9p1KT8bBbgYg0xFf42T4aBcv5DP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bHNwgAAANwAAAAPAAAAAAAAAAAAAAAAAJgCAABkcnMvZG93&#10;bnJldi54bWxQSwUGAAAAAAQABAD1AAAAhwMAAAAA&#10;" path="m20,r5,15l22,30,17,40,7,50,2,45,,37,,30,2,22,5,15,7,10,15,5,20,xe" filled="f" strokecolor="#e15520" strokeweight="0">
                  <v:path arrowok="t" o:connecttype="custom" o:connectlocs="20,0;25,15;22,30;17,40;7,50;2,45;0,37;0,30;2,22;5,15;7,10;15,5;20,0" o:connectangles="0,0,0,0,0,0,0,0,0,0,0,0,0"/>
                </v:shape>
                <v:shape id="Freeform 8023" o:spid="_x0000_s1958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ZeMcA&#10;AADcAAAADwAAAGRycy9kb3ducmV2LnhtbESPT2sCMRTE74V+h/AKXkrNatHa1SitVdSDB7d/6PGx&#10;ee4ubl6WTdT47Y1Q6HGYmd8wk1kwtThR6yrLCnrdBARxbnXFhYKvz+XTCITzyBpry6TgQg5m0/u7&#10;CabannlHp8wXIkLYpaig9L5JpXR5SQZd1zbE0dvb1qCPsi2kbvEc4aaW/SQZSoMVx4USG5qXlB+y&#10;o1GAl8eP79+fl+0gW8jNimxYHcO7Up2H8DYG4Sn4//Bfe60VvD73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WXjHAAAA3AAAAA8AAAAAAAAAAAAAAAAAmAIAAGRy&#10;cy9kb3ducmV2LnhtbFBLBQYAAAAABAAEAPUAAACMAwAAAAA=&#10;" path="m20,62l15,r5,62xm23,62r2,15l23,92r-5,10l8,112,3,107r,-7l,92,3,85,5,77,8,72r7,-5l23,62xe" fillcolor="#f3be00" stroked="f">
                  <v:path arrowok="t" o:connecttype="custom" o:connectlocs="20,62;15,0;20,62;23,62;25,77;23,92;18,102;8,112;3,107;3,100;0,92;3,85;5,77;8,72;15,67;23,62" o:connectangles="0,0,0,0,0,0,0,0,0,0,0,0,0,0,0,0"/>
                  <o:lock v:ext="edit" verticies="t"/>
                </v:shape>
                <v:shape id="Freeform 8024" o:spid="_x0000_s1959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ibMgA&#10;AADcAAAADwAAAGRycy9kb3ducmV2LnhtbESPT0/CQBTE7yZ+h80z4SZbS6JSWAj4J1FPWojC7dF9&#10;dhu6b0t3ofXbuyYmHCcz85vMdN7bWpyo9ZVjBTfDBARx4XTFpYL16vn6HoQPyBprx6TghzzMZ5cX&#10;U8y06/iDTnkoRYSwz1CBCaHJpPSFIYt+6Bri6H271mKIsi2lbrGLcFvLNElupcWK44LBhh4MFfv8&#10;aBUs747l+9vX4+G1SU262eb7Xff5pNTgql9MQATqwzn8337RCsajE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biJsyAAAANwAAAAPAAAAAAAAAAAAAAAAAJgCAABk&#10;cnMvZG93bnJldi54bWxQSwUGAAAAAAQABAD1AAAAjQMAAAAA&#10;" path="m5,62l,,5,62xe" filled="f" strokecolor="#e15520" strokeweight="0">
                  <v:path arrowok="t" o:connecttype="custom" o:connectlocs="5,62;0,0;5,62" o:connectangles="0,0,0"/>
                </v:shape>
                <v:shape id="Freeform 8025" o:spid="_x0000_s1960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p18YA&#10;AADcAAAADwAAAGRycy9kb3ducmV2LnhtbESPS0/DMBCE70j9D9ZW4kZtHuKRxq0KIgiVQ0to79t4&#10;iaPG6yg2afj3GAmJ42hmvtHky9G1YqA+NJ41XM4UCOLKm4ZrDbuP4uIeRIjIBlvPpOGbAiwXk7Mc&#10;M+NP/E5DGWuRIBwy1GBj7DIpQ2XJYZj5jjh5n753GJPsa2l6PCW4a+WVUrfSYcNpwWJHT5aqY/nl&#10;NByf11YV9ebFPnZK0pu72672B63Pp+NqDiLSGP/Df+1Xo+Hh+gZ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ap18YAAADcAAAADwAAAAAAAAAAAAAAAACYAgAAZHJz&#10;L2Rvd25yZXYueG1sUEsFBgAAAAAEAAQA9QAAAIsDAAAAAA==&#10;" path="m23,r2,15l23,30,18,40,8,50,3,45r,-7l,30,3,23,5,15,8,10,15,5,23,e" filled="f" strokecolor="#e15520" strokeweight="0">
                  <v:path arrowok="t" o:connecttype="custom" o:connectlocs="23,0;25,15;23,30;18,40;8,50;3,45;3,38;0,30;3,23;5,15;8,10;15,5;23,0" o:connectangles="0,0,0,0,0,0,0,0,0,0,0,0,0"/>
                </v:shape>
                <v:shape id="Freeform 8026" o:spid="_x0000_s1961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768QA&#10;AADcAAAADwAAAGRycy9kb3ducmV2LnhtbESP3YrCMBSE7xd8h3AE79ZURdFqFFEEZRfBH/D20Byb&#10;YnNSmqjVp98sLOzlMDPfMLNFY0vxoNoXjhX0ugkI4szpgnMF59PmcwzCB2SNpWNS8CIPi3nrY4ap&#10;dk8+0OMYchEh7FNUYEKoUil9Zsii77qKOHpXV1sMUda51DU+I9yWsp8kI2mx4LhgsKKVoex2vFsF&#10;+6X7/hobPO3O/XdvfRmxNnhRqtNullMQgZrwH/5rb7WCyWAIv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++vEAAAA3AAAAA8AAAAAAAAAAAAAAAAAmAIAAGRycy9k&#10;b3ducmV2LnhtbFBLBQYAAAAABAAEAPUAAACJAwAAAAA=&#10;" path="m14,65l2,,14,65xm14,65r5,17l22,95r-5,12l9,120,5,112,2,105,,97,,90,2,82,5,75,9,70r5,-5xe" fillcolor="#f3be00" stroked="f">
                  <v:path arrowok="t" o:connecttype="custom" o:connectlocs="14,65;2,0;14,65;14,65;19,82;22,95;17,107;9,120;5,112;2,105;0,97;0,90;2,82;5,75;9,70;14,65" o:connectangles="0,0,0,0,0,0,0,0,0,0,0,0,0,0,0,0"/>
                  <o:lock v:ext="edit" verticies="t"/>
                </v:shape>
                <v:shape id="Freeform 8027" o:spid="_x0000_s1962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85sMA&#10;AADcAAAADwAAAGRycy9kb3ducmV2LnhtbESPQWvCQBSE7wX/w/KE3urGtkgTXUUsgh5Ninh8ZJ9J&#10;NPs27K4m/nu3UOhxmJlvmMVqMK24k/ONZQXTSQKCuLS64UrBT7F9+wLhA7LG1jIpeJCH1XL0ssBM&#10;254PdM9DJSKEfYYK6hC6TEpf1mTQT2xHHL2zdQZDlK6S2mEf4aaV70kykwYbjgs1drSpqbzmN6MA&#10;3SlNvw/FZ9/ucF+c5ON46XKlXsfDeg4i0BD+w3/tnVaQfszg9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N85sMAAADcAAAADwAAAAAAAAAAAAAAAACYAgAAZHJzL2Rv&#10;d25yZXYueG1sUEsFBgAAAAAEAAQA9QAAAIgDAAAAAA==&#10;" path="m12,65l,,12,65xe" filled="f" strokecolor="#e15520" strokeweight="0">
                  <v:path arrowok="t" o:connecttype="custom" o:connectlocs="12,65;0,0;12,65" o:connectangles="0,0,0"/>
                </v:shape>
                <v:shape id="Freeform 8028" o:spid="_x0000_s1963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6VxcYA&#10;AADcAAAADwAAAGRycy9kb3ducmV2LnhtbESPQWvCQBSE7wX/w/KE3sxGi1VTVxHRYqGHJvbS2yP7&#10;mkSzb8Puqum/7xaEHoeZ+YZZrnvTiis531hWME5SEMSl1Q1XCj6P+9EchA/IGlvLpOCHPKxXg4cl&#10;ZtreOKdrESoRIewzVFCH0GVS+rImgz6xHXH0vq0zGKJ0ldQObxFuWjlJ02dpsOG4UGNH25rKc3Ex&#10;Cl7b3SkvDm+b3fmDywIXX+/H6VSpx2G/eQERqA//4Xv7oBUsnm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6VxcYAAADcAAAADwAAAAAAAAAAAAAAAACYAgAAZHJz&#10;L2Rvd25yZXYueG1sUEsFBgAAAAAEAAQA9QAAAIsDAAAAAA==&#10;" path="m14,r5,17l22,30,17,42,9,55,5,47,2,40,,32,,25,2,17,5,10,9,5,14,e" filled="f" strokecolor="#e15520" strokeweight="0">
                  <v:path arrowok="t" o:connecttype="custom" o:connectlocs="14,0;19,17;22,30;17,42;9,55;5,47;2,40;0,32;0,25;2,17;5,10;9,5;14,0" o:connectangles="0,0,0,0,0,0,0,0,0,0,0,0,0"/>
                </v:shape>
                <v:shape id="Freeform 8029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EG8IA&#10;AADcAAAADwAAAGRycy9kb3ducmV2LnhtbERPy2oCMRTdF/oP4RbcaaYKPqZGKS2KSDc+sNvL5DYZ&#10;O7kZJnFm/HuzKHR5OO/luneVaKkJpWcFr6MMBHHhdclGwfm0Gc5BhIissfJMCu4UYL16flpirn3H&#10;B2qP0YgUwiFHBTbGOpcyFJYchpGviRP34xuHMcHGSN1gl8JdJcdZNpUOS04NFmv6sFT8Hm9OwSzb&#10;tt/bTxfqy9d1fN3bbmMKo9TgpX9/AxGpj//iP/dOK1hM0tp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QQbwgAAANwAAAAPAAAAAAAAAAAAAAAAAJgCAABkcnMvZG93&#10;bnJldi54bWxQSwUGAAAAAAQABAD1AAAAhwMAAAAA&#10;" path="m,l12,5r10,7l27,25r5,12l27,37,20,35,15,30,10,25,5,20,2,15,,7,,xe" fillcolor="#f3be00" stroked="f">
                  <v:path arrowok="t" o:connecttype="custom" o:connectlocs="0,0;12,5;22,12;27,25;32,37;27,37;20,35;15,30;10,25;5,20;2,15;0,7;0,0" o:connectangles="0,0,0,0,0,0,0,0,0,0,0,0,0"/>
                </v:shape>
                <v:shape id="Freeform 8030" o:spid="_x0000_s1965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e/sQA&#10;AADcAAAADwAAAGRycy9kb3ducmV2LnhtbESPQWvCQBSE7wX/w/IKvdWNFqSmrhI0hYAHqRa8PrLP&#10;JDb7Nuxuk/jvXaHQ4zAz3zCrzWha0ZPzjWUFs2kCgri0uuFKwffp8/UdhA/IGlvLpOBGHjbrydMK&#10;U20H/qL+GCoRIexTVFCH0KVS+rImg35qO+LoXawzGKJ0ldQOhwg3rZwnyUIabDgu1NjRtqby5/hr&#10;FJz3rpM4o3OWZ7tDebLJNRS5Ui/PY/YBItAY/sN/7UIrWL4t4X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Hv7EAAAA3AAAAA8AAAAAAAAAAAAAAAAAmAIAAGRycy9k&#10;b3ducmV2LnhtbFBLBQYAAAAABAAEAPUAAACJAwAAAAA=&#10;" path="m,l12,5r10,7l27,25r5,12l27,37,20,35,15,30,10,25,5,20,2,15,,7,,e" filled="f" strokecolor="#e15520" strokeweight="0">
                  <v:path arrowok="t" o:connecttype="custom" o:connectlocs="0,0;12,5;22,12;27,25;32,37;27,37;20,35;15,30;10,25;5,20;2,15;0,7;0,0" o:connectangles="0,0,0,0,0,0,0,0,0,0,0,0,0"/>
                </v:shape>
                <v:shape id="Freeform 8031" o:spid="_x0000_s1966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8cMIA&#10;AADcAAAADwAAAGRycy9kb3ducmV2LnhtbERPy4rCMBTdD/gP4QpuRFNl8FEbRYQB0c34WOju0lzb&#10;YnNTkkzt/L1ZDMzycN7ZpjO1aMn5yrKCyTgBQZxbXXGh4Hr5Gi1A+ICssbZMCn7Jw2bd+8gw1fbF&#10;J2rPoRAxhH2KCsoQmlRKn5dk0I9tQxy5h3UGQ4SukNrhK4abWk6TZCYNVhwbSmxoV1L+PP8YBYfj&#10;vNnfcHiw38PKPcMF73OeKTXod9sViEBd+Bf/ufdawfIzzo9n4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LxwwgAAANwAAAAPAAAAAAAAAAAAAAAAAJgCAABkcnMvZG93&#10;bnJldi54bWxQSwUGAAAAAAQABAD1AAAAhwMAAAAA&#10;" path="m27,55r13,5l50,70r5,12l57,95r-5,l47,90,42,87,37,82,30,70,27,55xm27,55l,,27,55xe" fillcolor="#f3be00" stroked="f">
                  <v:path arrowok="t" o:connecttype="custom" o:connectlocs="27,55;40,60;50,70;55,82;57,95;52,95;47,90;42,87;37,82;30,70;27,55;27,55;0,0;27,55" o:connectangles="0,0,0,0,0,0,0,0,0,0,0,0,0,0"/>
                  <o:lock v:ext="edit" verticies="t"/>
                </v:shape>
                <v:shape id="Freeform 8032" o:spid="_x0000_s1967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9AcIA&#10;AADcAAAADwAAAGRycy9kb3ducmV2LnhtbESPSwvCMBCE74L/IazgTVNFfFSjiCAIguADwdvSrG2x&#10;2dQmav33RhA8DjPzDTNb1KYQT6pcbllBrxuBIE6szjlVcDquO2MQziNrLCyTgjc5WMybjRnG2r54&#10;T8+DT0WAsItRQeZ9GUvpkowMuq4tiYN3tZVBH2SVSl3hK8BNIftRNJQGcw4LGZa0yii5HR5GweV8&#10;3W5H76HZncbpebUzd9t3d6XarXo5BeGp9v/wr73RCiaDHnzPhCM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30BwgAAANwAAAAPAAAAAAAAAAAAAAAAAJgCAABkcnMvZG93&#10;bnJldi54bWxQSwUGAAAAAAQABAD1AAAAhwMAAAAA&#10;" path="m,l13,5,23,15r5,12l30,40r-5,l20,35,15,32,10,27,3,15,,e" filled="f" strokecolor="#e15520" strokeweight="0">
                  <v:path arrowok="t" o:connecttype="custom" o:connectlocs="0,0;13,5;23,15;28,27;30,40;25,40;20,35;15,32;10,27;3,15;0,0" o:connectangles="0,0,0,0,0,0,0,0,0,0,0"/>
                </v:shape>
                <v:shape id="Freeform 8033" o:spid="_x0000_s1968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P0sQA&#10;AADcAAAADwAAAGRycy9kb3ducmV2LnhtbESPQWvCQBSE74L/YXmCF6kbRUKbuoq2KEIv1ojnR/Y1&#10;CWbfxuwa4793hYLHYWa+YebLzlSipcaVlhVMxhEI4szqknMFx3Tz9g7CeWSNlWVScCcHy0W/N8dE&#10;2xv/UnvwuQgQdgkqKLyvEyldVpBBN7Y1cfD+bGPQB9nkUjd4C3BTyWkUxdJgyWGhwJq+CsrOh6tR&#10;gKO03f+UzqWX71E8W8cn1JOtUsNBt/oE4anzr/B/e6cVfMy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Fz9LEAAAA3AAAAA8AAAAAAAAAAAAAAAAAmAIAAGRycy9k&#10;b3ducmV2LnhtbFBLBQYAAAAABAAEAPUAAACJAwAAAAA=&#10;" path="m27,55l,,27,55e" filled="f" strokecolor="#e15520" strokeweight="0">
                  <v:path arrowok="t" o:connecttype="custom" o:connectlocs="27,55;0,0;27,55" o:connectangles="0,0,0"/>
                </v:shape>
                <v:shape id="Freeform 8034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AMMMA&#10;AADcAAAADwAAAGRycy9kb3ducmV2LnhtbESPzYrCQBCE74LvMPSCN53EPzZZJ6JCwMse/HmAJtMm&#10;YTM9MTOa7NvvCMIei6r6itpsB9OIJ3WutqwgnkUgiAuray4VXC/59BOE88gaG8uk4JccbLPxaIOp&#10;tj2f6Hn2pQgQdikqqLxvUyldUZFBN7MtcfButjPog+xKqTvsA9w0ch5Fa2mw5rBQYUuHioqf88Mo&#10;wMWyPzb9Lc+RVvf6u03ifJ8oNfkYdl8gPA3+P/xuH7WCZLmA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HAMMMAAADcAAAADwAAAAAAAAAAAAAAAACYAgAAZHJzL2Rv&#10;d25yZXYueG1sUEsFBgAAAAAEAAQA9QAAAIgDAAAAAA==&#10;" path="m,l14,5r10,8l32,23r2,12l29,35,22,33,17,30,12,25,7,20,5,15,2,8,,xe" fillcolor="#f3be00" stroked="f">
                  <v:path arrowok="t" o:connecttype="custom" o:connectlocs="0,0;14,5;24,13;32,23;34,35;29,35;22,33;17,30;12,25;7,20;5,15;2,8;0,0" o:connectangles="0,0,0,0,0,0,0,0,0,0,0,0,0"/>
                </v:shape>
                <v:shape id="Freeform 8035" o:spid="_x0000_s1970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03cIA&#10;AADcAAAADwAAAGRycy9kb3ducmV2LnhtbESPT4vCMBTE7wt+h/AEb2uquIutRlFBcI/+OXh8NM82&#10;2ryUJrb1228WhD0OM/MbZrnubSVaarxxrGAyTkAQ504bLhRczvvPOQgfkDVWjknBizysV4OPJWba&#10;dXyk9hQKESHsM1RQhlBnUvq8JIt+7Gri6N1cYzFE2RRSN9hFuK3kNEm+pUXDcaHEmnYl5Y/T0yq4&#10;X3369eOeeffS7da1qemrq1FqNOw3CxCB+vAffrcPWkE6m8H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7TdwgAAANwAAAAPAAAAAAAAAAAAAAAAAJgCAABkcnMvZG93&#10;bnJldi54bWxQSwUGAAAAAAQABAD1AAAAhwMAAAAA&#10;" path="m,l14,5r10,8l32,23r2,12l29,35,22,33,17,30,12,25,7,20,5,15,2,8,,xe" filled="f" strokecolor="#e15520" strokeweight="0">
                  <v:path arrowok="t" o:connecttype="custom" o:connectlocs="0,0;14,5;24,13;32,23;34,35;29,35;22,33;17,30;12,25;7,20;5,15;2,8;0,0" o:connectangles="0,0,0,0,0,0,0,0,0,0,0,0,0"/>
                </v:shape>
                <v:shape id="Freeform 8036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7GsUA&#10;AADcAAAADwAAAGRycy9kb3ducmV2LnhtbESPT2sCMRTE70K/Q3gFb5q1+K9boxRB9KKibSm9PTav&#10;m8XNy7KJ7vrtjSB4HGbmN8xs0dpSXKj2hWMFg34CgjhzuuBcwffXqjcF4QOyxtIxKbiSh8X8pTPD&#10;VLuGD3Q5hlxECPsUFZgQqlRKnxmy6PuuIo7ev6sthijrXOoamwi3pXxLkrG0WHBcMFjR0lB2Op6t&#10;gt9tQWtc5VVzWk//9jvzM7mOBkp1X9vPDxCB2vAMP9obreB9O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jsaxQAAANwAAAAPAAAAAAAAAAAAAAAAAJgCAABkcnMv&#10;ZG93bnJldi54bWxQSwUGAAAAAAQABAD1AAAAigMAAAAA&#10;" path="m30,50l,,30,50xe" fillcolor="#f3be00" stroked="f">
                  <v:path arrowok="t" o:connecttype="custom" o:connectlocs="30,50;0,0;30,50" o:connectangles="0,0,0"/>
                </v:shape>
                <v:shape id="Freeform 8037" o:spid="_x0000_s1972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6z8cA&#10;AADcAAAADwAAAGRycy9kb3ducmV2LnhtbESP3WoCMRSE7wu+QziCN0WzFRFdjSLWloKt+Ad6edgc&#10;N4ubk2WT6rZP3xQKvRxm5htmOm9sKW5U+8KxgqdeAoI4c7rgXMHx8NIdgfABWWPpmBR8kYf5rPUw&#10;xVS7O+/otg+5iBD2KSowIVSplD4zZNH3XEUcvYurLYYo61zqGu8RbkvZT5KhtFhwXDBY0dJQdt1/&#10;WgVy/WjoNPg48/fr9vD+TKv1plgp1Wk3iwmIQE34D/+137SC8WAI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hOs/HAAAA3AAAAA8AAAAAAAAAAAAAAAAAmAIAAGRy&#10;cy9kb3ducmV2LnhtbFBLBQYAAAAABAAEAPUAAACMAwAAAAA=&#10;" path="m30,50l,,30,50xe" filled="f" strokecolor="#e15520" strokeweight="0">
                  <v:path arrowok="t" o:connecttype="custom" o:connectlocs="30,50;0,0;30,50" o:connectangles="0,0,0"/>
                </v:shape>
                <v:shape id="Freeform 8038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vGsYA&#10;AADcAAAADwAAAGRycy9kb3ducmV2LnhtbESPT2sCMRTE74V+h/AKXopmFbvqapRWEDxV6r/zc/O6&#10;u7h52W6ixm9vCoUeh5n5DTNbBFOLK7Wusqyg30tAEOdWV1wo2O9W3TEI55E11pZJwZ0cLObPTzPM&#10;tL3xF123vhARwi5DBaX3TSaly0sy6Hq2IY7et20N+ijbQuoWbxFuajlIklQarDgulNjQsqT8vL0Y&#10;BePLOf08hXqT/iw/+uF10BwnhzelOi/hfQrCU/D/4b/2WiuYDEf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UvGsYAAADcAAAADwAAAAAAAAAAAAAAAACYAgAAZHJz&#10;L2Rvd25yZXYueG1sUEsFBgAAAAAEAAQA9QAAAIsDAAAAAA==&#10;" path="m,l15,5r10,7l32,22r3,13l25,32,13,25,8,20,5,15,3,7,,xe" fillcolor="#f3be00" stroked="f">
                  <v:path arrowok="t" o:connecttype="custom" o:connectlocs="0,0;15,5;25,12;32,22;35,35;25,32;13,25;8,20;5,15;3,7;0,0" o:connectangles="0,0,0,0,0,0,0,0,0,0,0"/>
                </v:shape>
                <v:shape id="Freeform 8039" o:spid="_x0000_s1974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3dsMA&#10;AADcAAAADwAAAGRycy9kb3ducmV2LnhtbERPy04CMRTdm/APzTVxY6CjAQIjhRCNRFY8dX1trzOD&#10;09tJW5mBr7cLE5cn5z1bdLYWZ/KhcqzgYZCBINbOVFwoOB5e+xMQISIbrB2TggsFWMx7NzPMjWt5&#10;R+d9LEQK4ZCjgjLGJpcy6JIshoFriBP35bzFmKAvpPHYpnBby8csG0uLFaeGEht6Lkl/73+sgvvT&#10;aru8Xu2HNi+b99Zf1vrTj5S6u+2WTyAidfFf/Od+Mwqmw7Q2nU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r3dsMAAADcAAAADwAAAAAAAAAAAAAAAACYAgAAZHJzL2Rv&#10;d25yZXYueG1sUEsFBgAAAAAEAAQA9QAAAIgDAAAAAA==&#10;" path="m,l15,5r10,7l32,22r3,13l25,32,13,25,8,20,5,15,3,7,,e" filled="f" strokecolor="#e15520" strokeweight="0">
                  <v:path arrowok="t" o:connecttype="custom" o:connectlocs="0,0;15,5;25,12;32,22;35,35;25,32;13,25;8,20;5,15;3,7;0,0" o:connectangles="0,0,0,0,0,0,0,0,0,0,0"/>
                </v:shape>
                <v:shape id="Freeform 8040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9aMUA&#10;AADcAAAADwAAAGRycy9kb3ducmV2LnhtbESPX2vCMBTF3wW/Q7jC3jSdDKmdUYY62MN8sA62vV2a&#10;u7bY3IQks/Xbm8HAx8P58+OsNoPpxIV8aC0reJxlIIgrq1uuFXycXqc5iBCRNXaWScGVAmzW49EK&#10;C217PtKljLVIIxwKVNDE6AopQ9WQwTCzjjh5P9YbjEn6WmqPfRo3nZxn2UIabDkRGnS0bag6l78m&#10;Qfzxivvdp3P54vt8eO9b+ZWXSj1MhpdnEJGGeA//t9+0guXTEv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v1oxQAAANwAAAAPAAAAAAAAAAAAAAAAAJgCAABkcnMv&#10;ZG93bnJldi54bWxQSwUGAAAAAAQABAD1AAAAigMAAAAA&#10;" path="m32,45l,,32,45xe" fillcolor="#f3be00" stroked="f">
                  <v:path arrowok="t" o:connecttype="custom" o:connectlocs="32,45;0,0;32,45" o:connectangles="0,0,0"/>
                </v:shape>
                <v:shape id="Freeform 8041" o:spid="_x0000_s1976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NWcIA&#10;AADcAAAADwAAAGRycy9kb3ducmV2LnhtbERPS2rDMBDdF3IHMYHuGimBltaNEvIrlEIXdnKAwZrY&#10;xtbIkRTbvX21KHT5eP/1drKdGMiHxrGG5UKBIC6dabjScDl/PL2CCBHZYOeYNPxQgO1m9rDGzLiR&#10;cxqKWIkUwiFDDXWMfSZlKGuyGBauJ07c1XmLMUFfSeNxTOG2kyulXqTFhlNDjT0dairb4m41+FOl&#10;+tth6L55PJ7br30b8v1F68f5tHsHEWmK/+I/96fR8Pac5qc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w1ZwgAAANwAAAAPAAAAAAAAAAAAAAAAAJgCAABkcnMvZG93&#10;bnJldi54bWxQSwUGAAAAAAQABAD1AAAAhwMAAAAA&#10;" path="m32,45l,,32,45xe" filled="f" strokecolor="#e15520" strokeweight="0">
                  <v:path arrowok="t" o:connecttype="custom" o:connectlocs="32,45;0,0;32,45" o:connectangles="0,0,0"/>
                </v:shape>
                <v:shape id="Freeform 8042" o:spid="_x0000_s1977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IjsMA&#10;AADcAAAADwAAAGRycy9kb3ducmV2LnhtbERPy4rCMBTdD/gP4QruxrSCg1ZTUUF0MZvRWeju0tw+&#10;sLmpTdTq108EYRZncTgvznzRmVrcqHWVZQXxMAJBnFldcaHg97D5nIBwHlljbZkUPMjBIu19zDHR&#10;9s4/dNv7QoQSdgkqKL1vEildVpJBN7QNcdBy2xr0gbaF1C3eQ7mp5SiKvqTBisNCiQ2tS8rO+6tR&#10;cCguk/X389JVp5hX2fbo8wClBv1uOQPhqfP/5nd6pxVMxzG8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oIjsMAAADcAAAADwAAAAAAAAAAAAAAAACYAgAAZHJzL2Rv&#10;d25yZXYueG1sUEsFBgAAAAAEAAQA9QAAAIgDAAAAAA==&#10;" path="m,l12,3r12,7l32,20r5,13l24,30,12,23,7,18,2,13,,8,,xe" fillcolor="#f3be00" stroked="f">
                  <v:path arrowok="t" o:connecttype="custom" o:connectlocs="0,0;12,3;24,10;32,20;37,33;24,30;12,23;7,18;2,13;0,8;0,0" o:connectangles="0,0,0,0,0,0,0,0,0,0,0"/>
                </v:shape>
                <v:shape id="Freeform 8043" o:spid="_x0000_s1978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nEcUA&#10;AADcAAAADwAAAGRycy9kb3ducmV2LnhtbESPS2/CMBCE70j9D9ZW6g2cUl5NMahqheCGeBw4ruLN&#10;o7XXaeyG8O8xEhLH0cx8o5kvO2tES42vHCt4HSQgiDOnKy4UHA+r/gyED8gajWNScCEPy8VTb46p&#10;dmfeUbsPhYgQ9ikqKEOoUyl9VpJFP3A1cfRy11gMUTaF1A2eI9waOUySibRYcVwosaavkrLf/b9V&#10;MDZTb7Zm873O3075ceTa8PPXKvXy3H1+gAjUhUf43t5oBe/jI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+cRxQAAANwAAAAPAAAAAAAAAAAAAAAAAJgCAABkcnMv&#10;ZG93bnJldi54bWxQSwUGAAAAAAQABAD1AAAAigMAAAAA&#10;" path="m,l12,3r12,7l32,20r5,13l24,30,12,23,7,18,2,13,,8,,e" filled="f" strokecolor="#e15520" strokeweight="0">
                  <v:path arrowok="t" o:connecttype="custom" o:connectlocs="0,0;12,3;24,10;32,20;37,33;24,30;12,23;7,18;2,13;0,8;0,0" o:connectangles="0,0,0,0,0,0,0,0,0,0,0"/>
                </v:shape>
                <v:shape id="Freeform 8044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9eMAA&#10;AADcAAAADwAAAGRycy9kb3ducmV2LnhtbERPTWvCQBC9C/6HZQq96aZKRVNXEaGlh/ZgIp6n2TEJ&#10;ZmbD7qrpv+8WCj2+b956O3CnbuRD68TA0zQDRVI520pt4Fi+TpagQkSx2DkhA98UYLsZj9aYW3eX&#10;A92KWKtUIiFHA02Mfa51qBpiDFPXkyTt7DxjTNDX2nq8p3Lu9CzLFpqxlbTQYE/7hqpLcWUD/mvJ&#10;cipqnmv5+OzCld/KxJvHh2H3AirSEP/Nf+l3a2D1PIffM+kI6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o9eMAAAADcAAAADwAAAAAAAAAAAAAAAACYAgAAZHJzL2Rvd25y&#10;ZXYueG1sUEsFBgAAAAAEAAQA9QAAAIUDAAAAAA==&#10;" path="m40,47l,,40,47xe" fillcolor="#f3be00" stroked="f">
                  <v:path arrowok="t" o:connecttype="custom" o:connectlocs="40,47;0,0;40,47" o:connectangles="0,0,0"/>
                </v:shape>
                <v:shape id="Freeform 8045" o:spid="_x0000_s1980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YbcQA&#10;AADcAAAADwAAAGRycy9kb3ducmV2LnhtbESPT2sCMRTE70K/Q3iF3jSp+KfdGkUKhR5EcBW8Pjav&#10;u0s3L2sS3fXbG0HwOMzMb5jFqreNuJAPtWMN7yMFgrhwpuZSw2H/M/wAESKywcYxabhSgNXyZbDA&#10;zLiOd3TJYykShEOGGqoY20zKUFRkMYxcS5y8P+ctxiR9KY3HLsFtI8dKzaTFmtNChS19V1T852er&#10;Qe66MD6qzdxuJ8f5WTn0cnvS+u21X3+BiNTHZ/jR/jUaPqc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gWG3EAAAA3AAAAA8AAAAAAAAAAAAAAAAAmAIAAGRycy9k&#10;b3ducmV2LnhtbFBLBQYAAAAABAAEAPUAAACJAwAAAAA=&#10;" path="m40,47l,,40,47xe" filled="f" strokecolor="#e15520" strokeweight="0">
                  <v:path arrowok="t" o:connecttype="custom" o:connectlocs="40,47;0,0;40,47" o:connectangles="0,0,0"/>
                </v:shape>
                <v:shape id="Freeform 8046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/PsQA&#10;AADcAAAADwAAAGRycy9kb3ducmV2LnhtbESPQWsCMRSE74X+h/AKvZSatbqiq1FaobS3olXPj81z&#10;szR5WZKo679vCkKPw8x8wyxWvbPiTCG2nhUMBwUI4trrlhsFu+/35ymImJA1Ws+k4EoRVsv7uwVW&#10;2l94Q+dtakSGcKxQgUmpq6SMtSGHceA74uwdfXCYsgyN1AEvGe6sfCmKiXTYcl4w2NHaUP2zPTkF&#10;67fdx2l4mIzT3j6VMYw2X5aNUo8P/escRKI+/Ydv7U+tYFaW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fz7EAAAA3AAAAA8AAAAAAAAAAAAAAAAAmAIAAGRycy9k&#10;b3ducmV2LnhtbFBLBQYAAAAABAAEAPUAAACJAwAAAAA=&#10;" path="m,l15,5r13,5l35,20r5,12l28,30,15,25,10,20,5,15,3,7,,xe" fillcolor="#f3be00" stroked="f">
                  <v:path arrowok="t" o:connecttype="custom" o:connectlocs="0,0;15,5;28,10;35,20;40,32;28,30;15,25;10,20;5,15;3,7;0,0" o:connectangles="0,0,0,0,0,0,0,0,0,0,0"/>
                </v:shape>
                <v:shape id="Freeform 8047" o:spid="_x0000_s1982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bpMQA&#10;AADcAAAADwAAAGRycy9kb3ducmV2LnhtbESPzWrDMBCE74W+g9hCbo3UhJjGjRJMISGnQH4uvS3W&#10;1ja1do2lxs7bV4VAjsPMfMOsNqNv1ZX60AhbeJsaUMSluIYrC5fz9vUdVIjIDlthsnCjAJv189MK&#10;cycDH+l6ipVKEA45Wqhj7HKtQ1mTxzCVjjh539J7jEn2lXY9DgnuWz0zJtMeG04LNXb0WVP5c/r1&#10;Fva7czF8meXczGdFcZCjxEzE2snLWHyAijTGR/je3jsLy0UG/2fS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m6TEAAAA3AAAAA8AAAAAAAAAAAAAAAAAmAIAAGRycy9k&#10;b3ducmV2LnhtbFBLBQYAAAAABAAEAPUAAACJAwAAAAA=&#10;" path="m,l15,5r13,5l35,20r5,12l28,30,15,25,10,20,5,15,3,7,,e" filled="f" strokecolor="#e15520" strokeweight="0">
                  <v:path arrowok="t" o:connecttype="custom" o:connectlocs="0,0;15,5;28,10;35,20;40,32;28,30;15,25;10,20;5,15;3,7;0,0" o:connectangles="0,0,0,0,0,0,0,0,0,0,0"/>
                </v:shape>
                <v:shape id="Freeform 8048" o:spid="_x0000_s1983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v/8UA&#10;AADcAAAADwAAAGRycy9kb3ducmV2LnhtbESPwW7CMBBE75X4B2uReisOFCgNGFRVqppDLkAPHFfx&#10;NgnE68h24/Tv60qVehzNzBvN7jCaTgzkfGtZwXyWgSCurG65VvBxfnvYgPABWWNnmRR8k4fDfnK3&#10;w1zbyEcaTqEWCcI+RwVNCH0upa8aMuhntidO3qd1BkOSrpbaYUxw08lFlq2lwZbTQoM9vTZU3U5f&#10;RsGwfF9eY3mJqz4WhZ/HMrjHUqn76fiyBRFoDP/hv3ahFTyvnuD3TD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W//xQAAANwAAAAPAAAAAAAAAAAAAAAAAJgCAABkcnMv&#10;ZG93bnJldi54bWxQSwUGAAAAAAQABAD1AAAAigMAAAAA&#10;" path="m37,48l,,37,48xe" fillcolor="#f3be00" stroked="f">
                  <v:path arrowok="t" o:connecttype="custom" o:connectlocs="37,48;0,0;37,48" o:connectangles="0,0,0"/>
                </v:shape>
                <v:shape id="Freeform 8049" o:spid="_x0000_s1984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20cMA&#10;AADcAAAADwAAAGRycy9kb3ducmV2LnhtbERPS2sCMRC+C/6HMEJvNavQ1m6NIkJp7QPRCr2Om3Gz&#10;upksm6lu/31zKHj8+N7TeedrdaY2VoENjIYZKOIi2IpLA7uv59sJqCjIFuvAZOCXIsxn/d4Ucxsu&#10;vKHzVkqVQjjmaMCJNLnWsXDkMQ5DQ5y4Q2g9SoJtqW2LlxTuaz3OsnvtseLU4LChpaPitP3xBvbj&#10;hzfx6/r747h7Xx2zT/ciq40xN4Nu8QRKqJOr+N/9ag083qW16Uw6An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r20cMAAADcAAAADwAAAAAAAAAAAAAAAACYAgAAZHJzL2Rv&#10;d25yZXYueG1sUEsFBgAAAAAEAAQA9QAAAIgDAAAAAA==&#10;" path="m37,48l,,37,48xe" filled="f" strokecolor="#e15520" strokeweight="0">
                  <v:path arrowok="t" o:connecttype="custom" o:connectlocs="37,48;0,0;37,48" o:connectangles="0,0,0"/>
                </v:shape>
                <v:shape id="Freeform 8050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EVMUA&#10;AADcAAAADwAAAGRycy9kb3ducmV2LnhtbESPQYvCMBSE74L/ITzBm6YVKto1igiyC66Iuix4e9s8&#10;22LzUpqo9d9vBMHjMDPfMLNFaypxo8aVlhXEwwgEcWZ1ybmCn+N6MAHhPLLGyjIpeJCDxbzbmWGq&#10;7Z33dDv4XAQIuxQVFN7XqZQuK8igG9qaOHhn2xj0QTa51A3eA9xUchRFY2mw5LBQYE2rgrLL4WoU&#10;/OnfeDuefCfJNn7sP+OTPG2uO6X6vXb5AcJT69/hV/tLK5gmU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RUxQAAANwAAAAPAAAAAAAAAAAAAAAAAJgCAABkcnMv&#10;ZG93bnJldi54bWxQSwUGAAAAAAQABAD1AAAAigMAAAAA&#10;" path="m,l7,r8,3l20,5r5,3l30,13r2,7l35,28r2,7l25,33,12,25,7,20,5,15,,8,,xe" fillcolor="#f3be00" stroked="f">
                  <v:path arrowok="t" o:connecttype="custom" o:connectlocs="0,0;7,0;15,3;20,5;25,8;30,13;32,20;35,28;37,35;25,33;12,25;7,20;5,15;0,8;0,0" o:connectangles="0,0,0,0,0,0,0,0,0,0,0,0,0,0,0"/>
                </v:shape>
                <v:shape id="Freeform 8051" o:spid="_x0000_s1986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+AsMA&#10;AADcAAAADwAAAGRycy9kb3ducmV2LnhtbERPXWvCMBR9F/wP4Qp7m+kc6FaNIhPZBEGmA/Ht0lzT&#10;bs1NSbK2+/fmYeDj4XwvVr2tRUs+VI4VPI0zEMSF0xUbBV+n7eMLiBCRNdaOScEfBVgth4MF5tp1&#10;/EntMRqRQjjkqKCMscmlDEVJFsPYNcSJuzpvMSbojdQeuxRuaznJsqm0WHFqKLGht5KKn+OvVfDd&#10;zvTZbN63z/50aYud7tb7g1HqYdSv5yAi9fEu/nd/aAWv0zQ/nU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+AsMAAADcAAAADwAAAAAAAAAAAAAAAACYAgAAZHJzL2Rv&#10;d25yZXYueG1sUEsFBgAAAAAEAAQA9QAAAIgDAAAAAA==&#10;" path="m,l7,r8,3l20,5r5,3l30,13r2,7l35,28r2,7l25,33,12,25,7,20,5,15,,8,,e" filled="f" strokecolor="#e15520" strokeweight="0">
                  <v:path arrowok="t" o:connecttype="custom" o:connectlocs="0,0;7,0;15,3;20,5;25,8;30,13;32,20;35,28;37,35;25,33;12,25;7,20;5,15;0,8;0,0" o:connectangles="0,0,0,0,0,0,0,0,0,0,0,0,0,0,0"/>
                </v:shape>
                <v:shape id="Freeform 8052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PxMQA&#10;AADcAAAADwAAAGRycy9kb3ducmV2LnhtbESPQWvCQBSE70L/w/IKvelGD6GmbkIptVioQmK9P7LP&#10;JJh9m+6umv57t1DwOMzMN8yqGE0vLuR8Z1nBfJaAIK6t7rhR8L1fT59B+ICssbdMCn7JQ5E/TFaY&#10;aXvlki5VaESEsM9QQRvCkEnp65YM+pkdiKN3tM5giNI1Uju8Rrjp5SJJUmmw47jQ4kBvLdWn6mwU&#10;GPduQ3WyqSw/Nj+Hcbv7PH+RUk+P4+sLiEBjuIf/2xutYJnO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z8TEAAAA3AAAAA8AAAAAAAAAAAAAAAAAmAIAAGRycy9k&#10;b3ducmV2LnhtbFBLBQYAAAAABAAEAPUAAACJAwAAAAA=&#10;" path="m28,52l,,28,52xe" fillcolor="#f3be00" stroked="f">
                  <v:path arrowok="t" o:connecttype="custom" o:connectlocs="28,52;0,0;28,52" o:connectangles="0,0,0"/>
                </v:shape>
                <v:shape id="Freeform 8053" o:spid="_x0000_s1988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8KGcMA&#10;AADcAAAADwAAAGRycy9kb3ducmV2LnhtbESPQYvCMBSE78L+h/AWvMg23R5Eu6YigovXrQoeH82z&#10;LW1eahNr/fcbQfA4zMw3zGo9mlYM1LvasoLvKAZBXFhdc6ngeNh9LUA4j6yxtUwKHuRgnX1MVphq&#10;e+c/GnJfigBhl6KCyvsuldIVFRl0ke2Ig3exvUEfZF9K3eM9wE0rkzieS4M1h4UKO9pWVDT5zSi4&#10;bhJ7K3dD0T1yfZq1ze85vxilpp/j5geEp9G/w6/2XitYzhN4ng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8KGcMAAADcAAAADwAAAAAAAAAAAAAAAACYAgAAZHJzL2Rv&#10;d25yZXYueG1sUEsFBgAAAAAEAAQA9QAAAIgDAAAAAA==&#10;" path="m28,52l,,28,52xe" filled="f" strokecolor="#e15520" strokeweight="0">
                  <v:path arrowok="t" o:connecttype="custom" o:connectlocs="28,52;0,0;28,52" o:connectangles="0,0,0"/>
                </v:shape>
                <v:shape id="Freeform 8054" o:spid="_x0000_s1989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0AcUA&#10;AADcAAAADwAAAGRycy9kb3ducmV2LnhtbESPzWrDMBCE74W8g9hAbo3spoTEiWzSQmlpTvk55LhY&#10;G8vEWhlJSdw+fVUo9DjMzDfMuhpsJ27kQ+tYQT7NQBDXTrfcKDge3h4XIEJE1tg5JgVfFKAqRw9r&#10;LLS7845u+9iIBOFQoAITY19IGWpDFsPU9cTJOztvMSbpG6k93hPcdvIpy+bSYstpwWBPr4bqy/5q&#10;Fbx8Ll1+HchrCs/5tztt3022VWoyHjYrEJGG+B/+a39oBcv5D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jQBxQAAANwAAAAPAAAAAAAAAAAAAAAAAJgCAABkcnMv&#10;ZG93bnJldi54bWxQSwUGAAAAAAQABAD1AAAAigMAAAAA&#10;" path="m42,50l82,,42,50xm42,50l37,65,27,75,15,80,,80,2,72,5,67r5,-7l15,55r4,-3l27,50r7,l42,50xe" fillcolor="#f3be00" stroked="f">
                  <v:path arrowok="t" o:connecttype="custom" o:connectlocs="42,50;82,0;42,50;42,50;37,65;27,75;15,80;0,80;2,72;5,67;10,60;15,55;19,52;27,50;34,50;42,50" o:connectangles="0,0,0,0,0,0,0,0,0,0,0,0,0,0,0,0"/>
                  <o:lock v:ext="edit" verticies="t"/>
                </v:shape>
                <v:shape id="Freeform 8055" o:spid="_x0000_s1990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DS8YA&#10;AADcAAAADwAAAGRycy9kb3ducmV2LnhtbESPQWvCQBSE70L/w/IK3nRTEanRTZCiKFKqRls8PrLP&#10;JJh9G7Krpv++Wyj0OMzMN8w87Uwt7tS6yrKCl2EEgji3uuJCwem4GryCcB5ZY22ZFHyTgzR56s0x&#10;1vbBB7pnvhABwi5GBaX3TSyly0sy6Ia2IQ7exbYGfZBtIXWLjwA3tRxF0UQarDgslNjQW0n5NbsZ&#10;Bdvpannd+a93+Ykf6/35bA/jbKNU/7lbzEB46vx/+K+90QqmkzH8nglH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xDS8YAAADcAAAADwAAAAAAAAAAAAAAAACYAgAAZHJz&#10;L2Rvd25yZXYueG1sUEsFBgAAAAAEAAQA9QAAAIsDAAAAAA==&#10;" path="m,50l40,,,50xe" filled="f" strokecolor="#e15520" strokeweight="0">
                  <v:path arrowok="t" o:connecttype="custom" o:connectlocs="0,50;40,0;0,50" o:connectangles="0,0,0"/>
                </v:shape>
                <v:shape id="Freeform 8056" o:spid="_x0000_s1991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FS8QA&#10;AADcAAAADwAAAGRycy9kb3ducmV2LnhtbESPT2vCQBDF7wW/wzKCl6KbSismukoRhB6kUPXgcciO&#10;STQ7G7Ojxm/fLRQ8Pt6fH2++7FytbtSGyrOBt1ECijj3tuLCwH63Hk5BBUG2WHsmAw8KsFz0XuaY&#10;WX/nH7ptpVBxhEOGBkqRJtM65CU5DCPfEEfv6FuHEmVbaNviPY67Wo+TZKIdVhwJJTa0Kik/b68u&#10;ct8P482j9pfNNJW0OuWvckq/jRn0u88ZKKFOnuH/9pc1kE4+4O9MPA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xUvEAAAA3AAAAA8AAAAAAAAAAAAAAAAAmAIAAGRycy9k&#10;b3ducmV2LnhtbFBLBQYAAAAABAAEAPUAAACJAwAAAAA=&#10;" path="m42,l37,15,27,25,15,30,,30,2,22,5,17r5,-7l15,5,19,2,27,r7,l42,xe" filled="f" strokecolor="#e15520" strokeweight="0">
                  <v:path arrowok="t" o:connecttype="custom" o:connectlocs="42,0;37,15;27,25;15,30;0,30;2,22;5,17;10,10;15,5;19,2;27,0;34,0;42,0" o:connectangles="0,0,0,0,0,0,0,0,0,0,0,0,0"/>
                </v:shape>
                <v:shape id="Freeform 8057" o:spid="_x0000_s1992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ZcMMA&#10;AADcAAAADwAAAGRycy9kb3ducmV2LnhtbESPQWvCQBSE7wX/w/IEb3VjwaCpq6hQKj3VpNAeH9nX&#10;bGj2bdjdmvjvuwXB4zAz3zCb3Wg7cSEfWscKFvMMBHHtdMuNgo/q5XEFIkRkjZ1jUnClALvt5GGD&#10;hXYDn+lSxkYkCIcCFZgY+0LKUBuyGOauJ07et/MWY5K+kdrjkOC2k09ZlkuLLacFgz0dDdU/5a9V&#10;MK6zz69gF8vqYPA4vL69J36j1Gw67p9BRBrjPXxrn7SCdZ7D/5l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ZcMMAAADcAAAADwAAAAAAAAAAAAAAAACYAgAAZHJzL2Rv&#10;d25yZXYueG1sUEsFBgAAAAAEAAQA9QAAAIgDAAAAAA==&#10;" path="m42,52l77,,42,52xm42,52l35,65,25,75,15,80,,80,2,75,5,67r5,-5l15,57r5,-5l27,50r8,l42,52xe" fillcolor="#f3be00" stroked="f">
                  <v:path arrowok="t" o:connecttype="custom" o:connectlocs="42,52;77,0;42,52;42,52;35,65;25,75;15,80;0,80;2,75;5,67;10,62;15,57;20,52;27,50;35,50;42,52" o:connectangles="0,0,0,0,0,0,0,0,0,0,0,0,0,0,0,0"/>
                  <o:lock v:ext="edit" verticies="t"/>
                </v:shape>
                <v:shape id="Freeform 8058" o:spid="_x0000_s1993" style="position:absolute;left:6697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KzsQA&#10;AADcAAAADwAAAGRycy9kb3ducmV2LnhtbESPT4vCMBTE7wt+h/AEb2uqgqvVKFJY8bTgHzw/m2cb&#10;bF5qk7Xtt98sLOxxmJnfMOttZyvxosYbxwom4wQEce604ULB5fz5vgDhA7LGyjEp6MnDdjN4W2Oq&#10;XctHep1CISKEfYoKyhDqVEqfl2TRj11NHL27ayyGKJtC6gbbCLeVnCbJXFo0HBdKrCkrKX+cvq2C&#10;2fFaZPWu7Rf7W/Z16YN5Po1RajTsdisQgbrwH/5rH7SC5fwD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Cs7EAAAA3AAAAA8AAAAAAAAAAAAAAAAAmAIAAGRycy9k&#10;b3ducmV2LnhtbFBLBQYAAAAABAAEAPUAAACJAwAAAAA=&#10;" path="m,52l35,,,52xe" filled="f" strokecolor="#e15520" strokeweight="0">
                  <v:path arrowok="t" o:connecttype="custom" o:connectlocs="0,52;35,0;0,52" o:connectangles="0,0,0"/>
                </v:shape>
                <v:shape id="Freeform 8059" o:spid="_x0000_s1994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q1cIA&#10;AADcAAAADwAAAGRycy9kb3ducmV2LnhtbERPTWvCQBC9C/0PyxR6kbpRREzqKkUo9CAFtYceh+w0&#10;ic3Optmpxn/fOQgeH+97tRlCa87Upyayg+kkA0NcRt9w5eDz+Pa8BJME2WMbmRxcKcFm/TBaYeHj&#10;hfd0PkhlNIRTgQ5qka6wNpU1BUyT2BEr9x37gKKwr6zv8aLhobWzLFvYgA1rQ40dbWsqfw5/QXvn&#10;X7PdtY2/u2UueXMqx3LKP5x7ehxeX8AIDXIX39zv3kG+0LV6Ro+AX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WrVwgAAANwAAAAPAAAAAAAAAAAAAAAAAJgCAABkcnMvZG93&#10;bnJldi54bWxQSwUGAAAAAAQABAD1AAAAhwMAAAAA&#10;" path="m42,2l35,15,25,25,15,30,,30,2,25,5,17r5,-5l15,7,20,2,27,r8,l42,2xe" filled="f" strokecolor="#e15520" strokeweight="0">
                  <v:path arrowok="t" o:connecttype="custom" o:connectlocs="42,2;35,15;25,25;15,30;0,30;2,25;5,17;10,12;15,7;20,2;27,0;35,0;42,2" o:connectangles="0,0,0,0,0,0,0,0,0,0,0,0,0"/>
                </v:shape>
                <v:shape id="Freeform 8060" o:spid="_x0000_s1995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+ysUA&#10;AADcAAAADwAAAGRycy9kb3ducmV2LnhtbESPT2vCQBTE7wW/w/IEL6Vu9CA1dRUNVArtpf4Bj4/s&#10;axKafRuzrzF++64geBxm5jfMYtW7WnXUhsqzgck4AUWce1txYeCwf395BRUE2WLtmQxcKcBqOXha&#10;YGr9hb+p20mhIoRDigZKkSbVOuQlOQxj3xBH78e3DiXKttC2xUuEu1pPk2SmHVYcF0psKCsp/939&#10;OQP7JDt/ccaf+fPmKCc5ba91NzVmNOzXb6CEenmE7+0Pa2A+m8PtTDw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L7KxQAAANwAAAAPAAAAAAAAAAAAAAAAAJgCAABkcnMv&#10;ZG93bnJldi54bWxQSwUGAAAAAAQABAD1AAAAigMAAAAA&#10;" path="m42,50l84,,42,50xm42,50l37,62,27,72,15,77,,80,2,72,5,65r5,-5l15,55r5,-5l27,50r8,-3l42,50xe" fillcolor="#f3be00" stroked="f">
                  <v:path arrowok="t" o:connecttype="custom" o:connectlocs="42,50;84,0;42,50;42,50;37,62;27,72;15,77;0,80;2,72;5,65;10,60;15,55;20,50;27,50;35,47;42,50" o:connectangles="0,0,0,0,0,0,0,0,0,0,0,0,0,0,0,0"/>
                  <o:lock v:ext="edit" verticies="t"/>
                </v:shape>
                <v:shape id="Freeform 8061" o:spid="_x0000_s1996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3qsMA&#10;AADcAAAADwAAAGRycy9kb3ducmV2LnhtbERPTWvCQBC9F/wPywje6kYRTVM3oVQLXoo0FbG3MTsm&#10;wexsyG5N/Pfdg9Dj432vs8E04kadqy0rmE0jEMSF1TWXCg7fH88xCOeRNTaWScGdHGTp6GmNibY9&#10;f9Et96UIIewSVFB53yZSuqIig25qW+LAXWxn0AfYlVJ32Idw08h5FC2lwZpDQ4UtvVdUXPNfo2D+&#10;c4jNcXteus2u6PN4v1h93k9KTcbD2ysIT4P/Fz/cO63gZRXmh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A3qsMAAADcAAAADwAAAAAAAAAAAAAAAACYAgAAZHJzL2Rv&#10;d25yZXYueG1sUEsFBgAAAAAEAAQA9QAAAIgDAAAAAA==&#10;" path="m,50l42,,,50xe" filled="f" strokecolor="#e15520" strokeweight="0">
                  <v:path arrowok="t" o:connecttype="custom" o:connectlocs="0,50;42,0;0,50" o:connectangles="0,0,0"/>
                </v:shape>
                <v:shape id="Freeform 8062" o:spid="_x0000_s1997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cbMYA&#10;AADcAAAADwAAAGRycy9kb3ducmV2LnhtbESPQWvCQBSE74X+h+UVeqsbFRKbuoZSENMqQqxIj4/s&#10;axKafRuyq6b/3hUEj8PMfMPMs8G04kS9aywrGI8iEMSl1Q1XCvbfy5cZCOeRNbaWScE/OcgWjw9z&#10;TLU9c0Gnna9EgLBLUUHtfZdK6cqaDLqR7YiD92t7gz7IvpK6x3OAm1ZOoiiWBhsOCzV29FFT+bc7&#10;GgWf8eG4KmfTZEs5fQ1FvN5UP4lSz0/D+xsIT4O/h2/tXCt4TcZwPR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BcbMYAAADcAAAADwAAAAAAAAAAAAAAAACYAgAAZHJz&#10;L2Rvd25yZXYueG1sUEsFBgAAAAAEAAQA9QAAAIsDAAAAAA==&#10;" path="m42,3l37,15,27,25,15,30,,33,2,25,5,18r5,-5l15,8,20,3r7,l35,r7,3xe" filled="f" strokecolor="#e15520" strokeweight="0">
                  <v:path arrowok="t" o:connecttype="custom" o:connectlocs="42,3;37,15;27,25;15,30;0,33;2,25;5,18;10,13;15,8;20,3;27,3;35,0;42,3" o:connectangles="0,0,0,0,0,0,0,0,0,0,0,0,0"/>
                </v:shape>
                <v:shape id="Freeform 8063" o:spid="_x0000_s1998" style="position:absolute;left:6685;top:1145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JX8YA&#10;AADcAAAADwAAAGRycy9kb3ducmV2LnhtbESPT2sCMRTE74V+h/AKvUjNVqR/VqNYQakXdW3B62Pz&#10;3F1MXpYk1a2f3giFHoeZ+Q0znnbWiBP50DhW8NzPQBCXTjdcKfj+Wjy9gQgRWaNxTAp+KcB0cn83&#10;xly7Mxd02sVKJAiHHBXUMba5lKGsyWLou5Y4eQfnLcYkfSW1x3OCWyMHWfYiLTacFmpsaV5Tedz9&#10;WAXbpd9ueuvhpYfG7A9DLFbz4kOpx4duNgIRqYv/4b/2p1bw/jqA25l0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9JX8YAAADcAAAADwAAAAAAAAAAAAAAAACYAgAAZHJz&#10;L2Rvd25yZXYueG1sUEsFBgAAAAAEAAQA9QAAAIsDAAAAAA==&#10;" path="m42,45l82,,42,45xm42,45l35,60,27,70,15,75,,75,2,70,5,62r5,-5l15,52r5,-5l27,45r8,l42,45xe" fillcolor="#f3be00" stroked="f">
                  <v:path arrowok="t" o:connecttype="custom" o:connectlocs="42,45;82,0;42,45;42,45;35,60;27,70;15,75;0,75;2,70;5,62;10,57;15,52;20,47;27,45;35,45;42,45" o:connectangles="0,0,0,0,0,0,0,0,0,0,0,0,0,0,0,0"/>
                  <o:lock v:ext="edit" verticies="t"/>
                </v:shape>
                <v:shape id="Freeform 8064" o:spid="_x0000_s1999" style="position:absolute;left:6727;top:1145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c7cQA&#10;AADcAAAADwAAAGRycy9kb3ducmV2LnhtbESP3YrCMBSE7wXfIRzBO021i7rVKP6gK7g3q/sAh+bY&#10;VpuT0kTtvr1ZELwcZuYbZrZoTCnuVLvCsoJBPwJBnFpdcKbg97TtTUA4j6yxtEwK/sjBYt5uzTDR&#10;9sE/dD/6TAQIuwQV5N5XiZQuzcmg69uKOHhnWxv0QdaZ1DU+AtyUchhFI2mw4LCQY0XrnNLr8WYU&#10;VHH5cYonl8PKbtL1aLNzF/v1rVS30yynIDw1/h1+tfdawec4hv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73O3EAAAA3AAAAA8AAAAAAAAAAAAAAAAAmAIAAGRycy9k&#10;b3ducmV2LnhtbFBLBQYAAAAABAAEAPUAAACJAwAAAAA=&#10;" path="m,45l40,,,45xe" filled="f" strokecolor="#e15520" strokeweight="0">
                  <v:path arrowok="t" o:connecttype="custom" o:connectlocs="0,45;40,0;0,45" o:connectangles="0,0,0"/>
                </v:shape>
                <v:shape id="Freeform 8065" o:spid="_x0000_s2000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SssQA&#10;AADcAAAADwAAAGRycy9kb3ducmV2LnhtbESP0YrCMBRE34X9h3AX9k1Tl0XXapRFFFQouNUPuDTX&#10;trS5KU209e+NIPg4zMwZZrHqTS1u1LrSsoLxKAJBnFldcq7gfNoOf0E4j6yxtkwK7uRgtfwYLDDW&#10;tuN/uqU+FwHCLkYFhfdNLKXLCjLoRrYhDt7FtgZ9kG0udYtdgJtafkfRRBosOSwU2NC6oKxKr0bB&#10;Pplk42593aSn5OAOVRJVR18p9fXZ/81BeOr9O/xq77SC2fQH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krLEAAAA3AAAAA8AAAAAAAAAAAAAAAAAmAIAAGRycy9k&#10;b3ducmV2LnhtbFBLBQYAAAAABAAEAPUAAACJAwAAAAA=&#10;" path="m42,l35,15,27,25,15,30,,30,2,25,5,17r5,-5l15,7,20,2,27,r8,l42,e" filled="f" strokecolor="#e15520" strokeweight="0">
                  <v:path arrowok="t" o:connecttype="custom" o:connectlocs="42,0;35,15;27,25;15,30;0,30;2,25;5,17;10,12;15,7;20,2;27,0;35,0;42,0" o:connectangles="0,0,0,0,0,0,0,0,0,0,0,0,0"/>
                </v:shape>
                <v:shape id="Freeform 8066" o:spid="_x0000_s2001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RjMYA&#10;AADcAAAADwAAAGRycy9kb3ducmV2LnhtbESP0WrCQBRE3wv+w3KFvkjdWGhto6tIpFRfjE37AZfs&#10;NRvM3g3ZjaZ/3y0IPg4zc4ZZrgfbiAt1vnasYDZNQBCXTtdcKfj5/nh6A+EDssbGMSn4JQ/r1ehh&#10;ial2V/6iSxEqESHsU1RgQmhTKX1pyKKfupY4eifXWQxRdpXUHV4j3DbyOUlepcWa44LBljJD5bno&#10;rYJdv88+t20xmefmeNB5tpmc+0qpx/GwWYAINIR7+NbeaQXv8xf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RjMYAAADcAAAADwAAAAAAAAAAAAAAAACYAgAAZHJz&#10;L2Rvd25yZXYueG1sUEsFBgAAAAAEAAQA9QAAAIsDAAAAAA==&#10;" path="m42,55l75,,42,55xm42,52l35,67,25,77,15,82,,84,3,77,5,69,8,65r5,-5l20,55r8,-3l35,52r7,xe" fillcolor="#f3be00" stroked="f">
                  <v:path arrowok="t" o:connecttype="custom" o:connectlocs="42,55;75,0;42,55;42,52;35,67;25,77;15,82;0,84;3,77;5,69;8,65;13,60;20,55;28,52;35,52;42,52" o:connectangles="0,0,0,0,0,0,0,0,0,0,0,0,0,0,0,0"/>
                  <o:lock v:ext="edit" verticies="t"/>
                </v:shape>
                <v:shape id="Freeform 8067" o:spid="_x0000_s2002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Q9cUA&#10;AADcAAAADwAAAGRycy9kb3ducmV2LnhtbESPT2vCQBTE7wW/w/IEL6VulBKb1FWsVuhJ8A94fWSf&#10;2dDs2zS7avz2rlDwOMzMb5jpvLO1uFDrK8cKRsMEBHHhdMWlgsN+/fYBwgdkjbVjUnAjD/NZ72WK&#10;uXZX3tJlF0oRIexzVGBCaHIpfWHIoh+6hjh6J9daDFG2pdQtXiPc1nKcJKm0WHFcMNjQ0lDxuztb&#10;Bfia/WWrTXk63sbp1/f72kwSv1Vq0O8WnyACdeEZ/m//aAXZJIX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D1xQAAANwAAAAPAAAAAAAAAAAAAAAAAJgCAABkcnMv&#10;ZG93bnJldi54bWxQSwUGAAAAAAQABAD1AAAAigMAAAAA&#10;" path="m,55l33,,,55xe" filled="f" strokecolor="#e15520" strokeweight="0">
                  <v:path arrowok="t" o:connecttype="custom" o:connectlocs="0,55;33,0;0,55" o:connectangles="0,0,0"/>
                </v:shape>
                <v:shape id="Freeform 8068" o:spid="_x0000_s2003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gpMUA&#10;AADcAAAADwAAAGRycy9kb3ducmV2LnhtbESP3WrCQBSE7wu+w3IE7+qmRatNXaUEhFKq+Ae9PWRP&#10;k9Ds2bi7ifHtu0LBy2FmvmEWq97UoiPnK8sKnsYJCOLc6ooLBafj+nEOwgdkjbVlUnAlD6vl4GGB&#10;qbYX3lN3CIWIEPYpKihDaFIpfV6SQT+2DXH0fqwzGKJ0hdQOLxFuavmcJC/SYMVxocSGspLy30Nr&#10;FLhN3WRZN/luJU3lrmvPW/f1qdRo2L+/gQjUh3v4v/2hFbzOZn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SCkxQAAANwAAAAPAAAAAAAAAAAAAAAAAJgCAABkcnMv&#10;ZG93bnJldi54bWxQSwUGAAAAAAQABAD1AAAAigMAAAAA&#10;" path="m42,l35,15,25,25,15,30,,32,3,25,5,17,8,13,13,8,20,3,28,r7,l42,e" filled="f" strokecolor="#e15520" strokeweight="0">
                  <v:path arrowok="t" o:connecttype="custom" o:connectlocs="42,0;35,15;25,25;15,30;0,32;3,25;5,17;8,13;13,8;20,3;28,0;35,0;42,0" o:connectangles="0,0,0,0,0,0,0,0,0,0,0,0,0"/>
                </v:shape>
                <v:shape id="Freeform 8069" o:spid="_x0000_s2004" style="position:absolute;left:6715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VL8AA&#10;AADcAAAADwAAAGRycy9kb3ducmV2LnhtbERPS27CMBDdI3EHa5C6QeCQ0l/ARLQSEttCDzDEQxw1&#10;Hke2SdKeHi8qdfn0/ttytK3oyYfGsYLVMgNBXDndcK3g63xYvIIIEVlj65gU/FCAcjedbLHQbuBP&#10;6k+xFimEQ4EKTIxdIWWoDFkMS9cRJ+7qvMWYoK+l9jikcNvKPMuepcWGU4PBjj4MVd+nm1UQvV8/&#10;zQNW7to+/ob384Vz45V6mI37DYhIY/wX/7mPWsHbS1qbzqQj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rVL8AAAADcAAAADwAAAAAAAAAAAAAAAACYAgAAZHJzL2Rvd25y&#10;ZXYueG1sUEsFBgAAAAAEAAQA9QAAAIUDAAAAAA==&#10;" path="m37,62l67,,37,62xm37,62l32,80,22,90,12,97,,102,,95,2,87,7,80r3,-8l17,67r5,-2l29,62r8,xe" fillcolor="#f3be00" stroked="f">
                  <v:path arrowok="t" o:connecttype="custom" o:connectlocs="37,62;67,0;37,62;37,62;32,80;22,90;12,97;0,102;0,95;2,87;7,80;10,72;17,67;22,65;29,62;37,62" o:connectangles="0,0,0,0,0,0,0,0,0,0,0,0,0,0,0,0"/>
                  <o:lock v:ext="edit" verticies="t"/>
                </v:shape>
                <v:shape id="Freeform 8070" o:spid="_x0000_s2005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hr8QA&#10;AADcAAAADwAAAGRycy9kb3ducmV2LnhtbESP32rCMBTG7we+QziCdzPdkE1rU9HBQNygWH2AQ3Ns&#10;65qTkmRaffplMNjlx+/7w5etBtOJCznfWlbwNE1AEFdWt1wrOB7eH+cgfEDW2FkmBTfysMpHDxmm&#10;2l55T5cy1CKWsE9RQRNCn0rpq4YM+qntiSM7WWcwROlqqR1eY7np5HOSvEiDLceFBnt6a6j6Kr+N&#10;gntEh+5jN7sVm5I/5/di786FUpPxsF6CCDSEf/NfeqsVLF4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4a/EAAAA3AAAAA8AAAAAAAAAAAAAAAAAmAIAAGRycy9k&#10;b3ducmV2LnhtbFBLBQYAAAAABAAEAPUAAACJAwAAAAA=&#10;" path="m,62l30,,,62xe" filled="f" strokecolor="#e15520" strokeweight="0">
                  <v:path arrowok="t" o:connecttype="custom" o:connectlocs="0,62;30,0;0,62" o:connectangles="0,0,0"/>
                </v:shape>
                <v:shape id="Freeform 8071" o:spid="_x0000_s2006" style="position:absolute;left:6715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stsMA&#10;AADcAAAADwAAAGRycy9kb3ducmV2LnhtbERP3WrCMBS+F/YO4Qy807ReuLYzljEQdBvo3B7g2Bzb&#10;bM1JaaJ2Pv1yIXj58f0vysG24ky9N44VpNMEBHHltOFawffXapKB8AFZY+uYFPyRh3L5MFpgod2F&#10;P+m8D7WIIewLVNCE0BVS+qohi37qOuLIHV1vMUTY11L3eInhtpWzJJlLi4ZjQ4MdvTZU/e5PVsH2&#10;+rPZmO0ue0+fwod+Ox6uuTkoNX4cXp5BBBrCXXxzr7WCPIvz4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stsMAAADcAAAADwAAAAAAAAAAAAAAAACYAgAAZHJzL2Rv&#10;d25yZXYueG1sUEsFBgAAAAAEAAQA9QAAAIgDAAAAAA==&#10;" path="m37,l32,18,22,28,12,35,,40,,33,2,25,7,18r3,-8l17,5,22,3,29,r8,e" filled="f" strokecolor="#e15520" strokeweight="0">
                  <v:path arrowok="t" o:connecttype="custom" o:connectlocs="37,0;32,18;22,28;12,35;0,40;0,33;2,25;7,18;10,10;17,5;22,3;29,0;37,0" o:connectangles="0,0,0,0,0,0,0,0,0,0,0,0,0"/>
                </v:shape>
                <v:shape id="Freeform 8072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0wcIA&#10;AADcAAAADwAAAGRycy9kb3ducmV2LnhtbESPT4vCMBTE7wt+h/AEb2uqgtRqFBEWvKl1WfH2aF7/&#10;YPNSmmyt394IgsdhZn7DrDa9qUVHrassK5iMIxDEmdUVFwp+zz/fMQjnkTXWlknBgxxs1oOvFSba&#10;3vlEXeoLESDsElRQet8kUrqsJINubBvi4OW2NeiDbAupW7wHuKnlNIrm0mDFYaHEhnYlZbf03yhI&#10;b3p6zmPdX46H/Or/umK256NSo2G/XYLw1PtP+N3eawWLeAK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bTBwgAAANwAAAAPAAAAAAAAAAAAAAAAAJgCAABkcnMvZG93&#10;bnJldi54bWxQSwUGAAAAAAQABAD1AAAAhwMAAAAA&#10;" path="m7,r7,12l17,25,14,37,10,50,5,40,,27,,20,2,12,5,5,7,xe" fillcolor="#f3be00" stroked="f">
                  <v:path arrowok="t" o:connecttype="custom" o:connectlocs="7,0;14,12;17,25;14,37;10,50;5,40;0,27;0,20;2,12;5,5;7,0" o:connectangles="0,0,0,0,0,0,0,0,0,0,0"/>
                </v:shape>
                <v:shape id="Freeform 8073" o:spid="_x0000_s2008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qD8QA&#10;AADcAAAADwAAAGRycy9kb3ducmV2LnhtbESPQWvCQBSE70L/w/KE3nRjaoNGV2kLBaH0oNH7I/vc&#10;BLNvQ3bV2F/fFQSPw8x8wyzXvW3EhTpfO1YwGScgiEunazYK9sX3aAbCB2SNjWNScCMP69XLYIm5&#10;dlfe0mUXjIgQ9jkqqEJocyl9WZFFP3YtcfSOrrMYouyM1B1eI9w2Mk2STFqsOS5U2NJXReVpd7YK&#10;3qbh0/1kf++puR1MkWS6LM6/Sr0O+48FiEB9eIYf7Y1WMJ+l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DKg/EAAAA3AAAAA8AAAAAAAAAAAAAAAAAmAIAAGRycy9k&#10;b3ducmV2LnhtbFBLBQYAAAAABAAEAPUAAACJAwAAAAA=&#10;" path="m7,r7,12l17,25,14,37,10,50,5,40,,27,,20,2,12,5,5,7,e" filled="f" strokecolor="#e15520" strokeweight="0">
                  <v:path arrowok="t" o:connecttype="custom" o:connectlocs="7,0;14,12;17,25;14,37;10,50;5,40;0,27;0,20;2,12;5,5;7,0" o:connectangles="0,0,0,0,0,0,0,0,0,0,0"/>
                </v:shape>
                <v:shape id="Freeform 8074" o:spid="_x0000_s2009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UhMEA&#10;AADcAAAADwAAAGRycy9kb3ducmV2LnhtbERPTYvCMBS8L/gfwhP2tqaustRqFBEUT4LVi7dH82yL&#10;zUtJsrburzeCsDCXYb6Yxao3jbiT87VlBeNRAoK4sLrmUsH5tP1KQfiArLGxTAoe5GG1HHwsMNO2&#10;4yPd81CKWMI+QwVVCG0mpS8qMuhHtiWO2tU6gyFSV0rtsIvlppHfSfIjDdYcFypsaVNRcct/jYKZ&#10;3CXj0E3+0kcZUV/2B5dPlfoc9us5iEB9+De/03sdc+kEXm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/FITBAAAA3AAAAA8AAAAAAAAAAAAAAAAAmAIAAGRycy9kb3du&#10;cmV2LnhtbFBLBQYAAAAABAAEAPUAAACGAwAAAAA=&#10;" path="m7,63r5,12l15,90r-3,13l7,115,,105,,90,,75,7,63xm7,63l20,,7,63xe" fillcolor="#f3be00" stroked="f">
                  <v:path arrowok="t" o:connecttype="custom" o:connectlocs="7,63;12,75;15,90;12,103;7,115;0,105;0,90;0,75;7,63;7,63;20,0;7,63" o:connectangles="0,0,0,0,0,0,0,0,0,0,0,0"/>
                  <o:lock v:ext="edit" verticies="t"/>
                </v:shape>
                <v:shape id="Freeform 8075" o:spid="_x0000_s2010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TV8YA&#10;AADcAAAADwAAAGRycy9kb3ducmV2LnhtbESPQWvCQBSE74X+h+UJvRTdtNoSo6u0giD00qrg9Zl9&#10;boLZtyG7JtFf3xUKPQ4z8w0zX/a2Ei01vnSs4GWUgCDOnS7ZKNjv1sMUhA/IGivHpOBKHpaLx4c5&#10;Ztp1/EPtNhgRIewzVFCEUGdS+rwgi37kauLonVxjMUTZGKkb7CLcVvI1Sd6lxZLjQoE1rQrKz9uL&#10;VZAe1s/2djJvzphj+5l8ffvxrlPqadB/zEAE6sN/+K+90Qqm6QT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ETV8YAAADcAAAADwAAAAAAAAAAAAAAAACYAgAAZHJz&#10;L2Rvd25yZXYueG1sUEsFBgAAAAAEAAQA9QAAAIsDAAAAAA==&#10;" path="m7,r5,12l15,27,12,40,7,52,,42,,27,,12,7,e" filled="f" strokecolor="#e15520" strokeweight="0">
                  <v:path arrowok="t" o:connecttype="custom" o:connectlocs="7,0;12,12;15,27;12,40;7,52;0,42;0,27;0,12;7,0" o:connectangles="0,0,0,0,0,0,0,0,0"/>
                </v:shape>
                <v:shape id="Freeform 8076" o:spid="_x0000_s2011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WCcIA&#10;AADcAAAADwAAAGRycy9kb3ducmV2LnhtbESP3WoCMRCF7wu+QxihdzVrsaKrUVQslN6IPw8wbMZk&#10;dTNZklTXtzeFQi8P3/nhzJeda8SNQqw9KxgOChDEldc1GwWn4+fbBERMyBobz6TgQRGWi97LHEvt&#10;77yn2yEZkUs4lqjAptSWUsbKksM48C1xZmcfHKYsg5E64D2Xu0a+F8VYOqw5L1hsaWOpuh5+nAIX&#10;RrvLfrw2m+3uW2dmj6awSr32u9UMRKIu/Zv/0l9awXTyAb9n8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BYJwgAAANwAAAAPAAAAAAAAAAAAAAAAAJgCAABkcnMvZG93&#10;bnJldi54bWxQSwUGAAAAAAQABAD1AAAAhwMAAAAA&#10;" path="m,63l13,,,63e" filled="f" strokecolor="#e15520" strokeweight="0">
                  <v:path arrowok="t" o:connecttype="custom" o:connectlocs="0,63;13,0;0,63" o:connectangles="0,0,0"/>
                </v:shape>
                <v:shape id="Freeform 8077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agMIA&#10;AADcAAAADwAAAGRycy9kb3ducmV2LnhtbESPT2vCQBTE7wW/w/IEb3VTDzamrlIEQfBUFfH4yL4m&#10;Idm3Yf/o+u27hUKPw8z8hllvkxnEnZzvLCt4mxcgiGurO24UXM771xKED8gaB8uk4EketpvJyxor&#10;bR/8RfdTaESGsK9QQRvCWEnp65YM+rkdibP3bZ3BkKVrpHb4yHAzyEVRLKXBjvNCiyPtWqr7UzQK&#10;fIx1+d7Ea4o3b0tOvdsfe6Vm0/T5ASJQCv/hv/ZBK1iVS/g9k4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hqAwgAAANwAAAAPAAAAAAAAAAAAAAAAAJgCAABkcnMvZG93&#10;bnJldi54bWxQSwUGAAAAAAQABAD1AAAAhwMAAAAA&#10;" path="m5,l15,13r3,12l18,38,13,50,5,40,,28,,20,,13,3,8,5,xe" fillcolor="#f3be00" stroked="f">
                  <v:path arrowok="t" o:connecttype="custom" o:connectlocs="5,0;15,13;18,25;18,38;13,50;5,40;0,28;0,20;0,13;3,8;5,0" o:connectangles="0,0,0,0,0,0,0,0,0,0,0"/>
                </v:shape>
                <v:shape id="Freeform 8078" o:spid="_x0000_s2013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CAcUA&#10;AADcAAAADwAAAGRycy9kb3ducmV2LnhtbESPQWvCQBSE74X+h+UVvDUbK1SNriJtpR4sYhT0+Mg+&#10;k2D2bciuMf57VxB6HGbmG2Y670wlWmpcaVlBP4pBEGdWl5wr2O+W7yMQziNrrCyTghs5mM9eX6aY&#10;aHvlLbWpz0WAsEtQQeF9nUjpsoIMusjWxME72cagD7LJpW7wGuCmkh9x/CkNlhwWCqzpq6DsnF6M&#10;gt/Dpk2H67+x3tbHI8Z6N5A/30r13rrFBISnzv+Hn+2VVjAeDe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EIBxQAAANwAAAAPAAAAAAAAAAAAAAAAAJgCAABkcnMv&#10;ZG93bnJldi54bWxQSwUGAAAAAAQABAD1AAAAigMAAAAA&#10;" path="m5,l15,13r3,12l18,38,13,50,5,40,,28,,20,,13,3,8,5,e" filled="f" strokecolor="#e15520" strokeweight="0">
                  <v:path arrowok="t" o:connecttype="custom" o:connectlocs="5,0;15,13;18,25;18,38;13,50;5,40;0,28;0,20;0,13;3,8;5,0" o:connectangles="0,0,0,0,0,0,0,0,0,0,0"/>
                </v:shape>
                <v:shape id="Freeform 8079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v2sEA&#10;AADcAAAADwAAAGRycy9kb3ducmV2LnhtbERPTYvCMBC9C/6HMII3TbssotUoruyiBz3YXQRvQzO2&#10;xWZSkqzWf28OgsfH+16sOtOIGzlfW1aQjhMQxIXVNZcK/n5/RlMQPiBrbCyTggd5WC37vQVm2t75&#10;SLc8lCKGsM9QQRVCm0npi4oM+rFtiSN3sc5giNCVUju8x3DTyI8kmUiDNceGClvaVFRc83+jYKe/&#10;0j3lp3Tt9hveng+J+bx+KzUcdOs5iEBdeItf7p1WMJvG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Lb9rBAAAA3AAAAA8AAAAAAAAAAAAAAAAAmAIAAGRycy9kb3du&#10;cmV2LnhtbFBLBQYAAAAABAAEAPUAAACGAwAAAAA=&#10;" path="m,59l8,,,59xe" fillcolor="#f3be00" stroked="f">
                  <v:path arrowok="t" o:connecttype="custom" o:connectlocs="0,59;8,0;0,59" o:connectangles="0,0,0"/>
                </v:shape>
                <v:shape id="Freeform 8080" o:spid="_x0000_s2015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7YsQA&#10;AADcAAAADwAAAGRycy9kb3ducmV2LnhtbESPT4vCMBTE78J+h/CEvYimCv6rRhFhWS8erMt6fTTP&#10;tti8dJvYdr+9EQSPw8z8hllvO1OKhmpXWFYwHkUgiFOrC84U/Jy/hgsQziNrLC2Tgn9ysN189NYY&#10;a9vyiZrEZyJA2MWoIPe+iqV0aU4G3chWxMG72tqgD7LOpK6xDXBTykkUzaTBgsNCjhXtc0pvyd0o&#10;4Plgf2wnmH5n9EuXZFfN/5qpUp/9brcC4anz7/CrfdAKlo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6+2LEAAAA3AAAAA8AAAAAAAAAAAAAAAAAmAIAAGRycy9k&#10;b3ducmV2LnhtbFBLBQYAAAAABAAEAPUAAACJAwAAAAA=&#10;" path="m,59l8,,,59xe" filled="f" strokecolor="#e15520" strokeweight="0">
                  <v:path arrowok="t" o:connecttype="custom" o:connectlocs="0,59;8,0;0,59" o:connectangles="0,0,0"/>
                </v:shape>
                <v:shape id="Freeform 8081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xsr8A&#10;AADcAAAADwAAAGRycy9kb3ducmV2LnhtbERPy2rCQBTdC/7DcIXuzMQuNKaOIgWh4KoqpctL5jYJ&#10;ydwJ89Dp33cWBZeH894dkhnFnZzvLStYFSUI4sbqnlsFt+tpWYHwAVnjaJkU/JKHw34+22Gt7YM/&#10;6X4Jrcgh7GtU0IUw1VL6piODvrATceZ+rDMYMnSt1A4fOdyM8rUs19Jgz7mhw4neO2qGSzQKfIxN&#10;tWnjV4rf3lacBnc6D0q9LNLxDUSgFJ7if/eHVrDd5vn5TD4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rGyvwAAANwAAAAPAAAAAAAAAAAAAAAAAJgCAABkcnMvZG93bnJl&#10;di54bWxQSwUGAAAAAAQABAD1AAAAhAMAAAAA&#10;" path="m5,r8,13l18,25,15,38,13,50,5,40,,28,,20,,13,3,5,5,xe" fillcolor="#f3be00" stroked="f">
                  <v:path arrowok="t" o:connecttype="custom" o:connectlocs="5,0;13,13;18,25;15,38;13,50;5,40;0,28;0,20;0,13;3,5;5,0" o:connectangles="0,0,0,0,0,0,0,0,0,0,0"/>
                </v:shape>
                <v:shape id="Freeform 8082" o:spid="_x0000_s2017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pM8YA&#10;AADcAAAADwAAAGRycy9kb3ducmV2LnhtbESPQWvCQBSE70L/w/IK3nRjC7WJrkFsxR6UYizo8ZF9&#10;TUKzb0N2TdJ/3xWEHoeZ+YZZpoOpRUetqywrmE0jEMS51RUXCr5O28krCOeRNdaWScEvOUhXD6Ml&#10;Jtr2fKQu84UIEHYJKii9bxIpXV6SQTe1DXHwvm1r0AfZFlK32Ae4qeVTFL1IgxWHhRIb2pSU/2RX&#10;o2B3/uyy+f4Q62NzuWCkT8/y/U2p8eOwXoDwNPj/8L39oRXE8Qx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TpM8YAAADcAAAADwAAAAAAAAAAAAAAAACYAgAAZHJz&#10;L2Rvd25yZXYueG1sUEsFBgAAAAAEAAQA9QAAAIsDAAAAAA==&#10;" path="m5,r8,13l18,25,15,38,13,50,5,40,,28,,20,,13,3,5,5,e" filled="f" strokecolor="#e15520" strokeweight="0">
                  <v:path arrowok="t" o:connecttype="custom" o:connectlocs="5,0;13,13;18,25;15,38;13,50;5,40;0,28;0,20;0,13;3,5;5,0" o:connectangles="0,0,0,0,0,0,0,0,0,0,0"/>
                </v:shape>
                <v:shape id="Freeform 8083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XJ8MA&#10;AADcAAAADwAAAGRycy9kb3ducmV2LnhtbESPT4vCMBTE7wt+h/CEva2pPSxajSIu63rw4j+8Pppn&#10;U2xeShPbrp/eCAt7HGbmN8x82dtKtNT40rGC8SgBQZw7XXKh4HT8/piA8AFZY+WYFPySh+Vi8DbH&#10;TLuO99QeQiEihH2GCkwIdSalzw1Z9CNXE0fv6hqLIcqmkLrBLsJtJdMk+ZQWS44LBmtaG8pvh7tV&#10;cH6Ylstup78uiQz1T5rzZTNR6n3Yr2YgAvXhP/zX3moF02kK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cXJ8MAAADcAAAADwAAAAAAAAAAAAAAAACYAgAAZHJzL2Rv&#10;d25yZXYueG1sUEsFBgAAAAAEAAQA9QAAAIgDAAAAAA==&#10;" path="m,59l3,,,59xe" fillcolor="#f3be00" stroked="f">
                  <v:path arrowok="t" o:connecttype="custom" o:connectlocs="0,59;3,0;0,59" o:connectangles="0,0,0"/>
                </v:shape>
                <v:shape id="Freeform 8084" o:spid="_x0000_s2019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4usYA&#10;AADcAAAADwAAAGRycy9kb3ducmV2LnhtbESPT2vCQBTE7wW/w/KEXkQ32hJq6ioqFDz04h+KvT2y&#10;z2ww+zZk15j66d2C4HGYmd8ws0VnK9FS40vHCsajBARx7nTJhYLD/mv4AcIHZI2VY1LwRx4W897L&#10;DDPtrryldhcKESHsM1RgQqgzKX1uyKIfuZo4eifXWAxRNoXUDV4j3FZykiSptFhyXDBY09pQft5d&#10;rAIrB2m7mSQ/9vf4/m1OA8P6tlLqtd8tP0EE6sIz/GhvtILp9A3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4usYAAADcAAAADwAAAAAAAAAAAAAAAACYAgAAZHJz&#10;L2Rvd25yZXYueG1sUEsFBgAAAAAEAAQA9QAAAIsDAAAAAA==&#10;" path="m,59l3,,,59xe" filled="f" strokecolor="#e15520" strokeweight="0">
                  <v:path arrowok="t" o:connecttype="custom" o:connectlocs="0,59;3,0;0,59" o:connectangles="0,0,0"/>
                </v:shape>
                <v:shape id="Freeform 8085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838UA&#10;AADcAAAADwAAAGRycy9kb3ducmV2LnhtbESPT2vCQBTE74LfYXlCb7ppkdJE19CKgsca20Jvj+wz&#10;f8y+jdnVpN/eLQgeh5n5DbNMB9OIK3WusqzgeRaBIM6trrhQ8HXYTt9AOI+ssbFMCv7IQboaj5aY&#10;aNvznq6ZL0SAsEtQQel9m0jp8pIMupltiYN3tJ1BH2RXSN1hH+CmkS9R9CoNVhwWSmxpXVJ+yi5G&#10;QX7mD3mKfyt9+V73w+dPvdtktVJPk+F9AcLT4B/he3unFcTxHP7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jzfxQAAANwAAAAPAAAAAAAAAAAAAAAAAJgCAABkcnMv&#10;ZG93bnJldi54bWxQSwUGAAAAAAQABAD1AAAAigMAAAAA&#10;" path="m5,l15,12r3,12l20,37,15,49,8,42,3,27,,22,,15,3,7,5,xe" fillcolor="#f3be00" stroked="f">
                  <v:path arrowok="t" o:connecttype="custom" o:connectlocs="5,0;15,12;18,24;20,37;15,49;8,42;3,27;0,22;0,15;3,7;5,0" o:connectangles="0,0,0,0,0,0,0,0,0,0,0"/>
                </v:shape>
                <v:shape id="Freeform 8086" o:spid="_x0000_s2021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Kr8QA&#10;AADcAAAADwAAAGRycy9kb3ducmV2LnhtbESPQWsCMRSE7wX/Q3iCt5q1YGlWo4hS9FAo1dXzY/Pc&#10;LG5elk10t/++KRR6HGbmG2a5HlwjHtSF2rOG2TQDQVx6U3OloTi9P7+BCBHZYOOZNHxTgPVq9LTE&#10;3Piev+hxjJVIEA45arAxtrmUobTkMEx9S5y8q+8cxiS7SpoO+wR3jXzJslfpsOa0YLGlraXydrw7&#10;Df1wqvfzsy2UIlVcPlXTf+zOWk/Gw2YBItIQ/8N/7YPRoNQ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8yq/EAAAA3AAAAA8AAAAAAAAAAAAAAAAAmAIAAGRycy9k&#10;b3ducmV2LnhtbFBLBQYAAAAABAAEAPUAAACJAwAAAAA=&#10;" path="m5,l15,12r3,12l20,37,15,49,8,42,3,27,,22,,15,3,7,5,e" filled="f" strokecolor="#e15520" strokeweight="0">
                  <v:path arrowok="t" o:connecttype="custom" o:connectlocs="5,0;15,12;18,24;20,37;15,49;8,42;3,27;0,22;0,15;3,7;5,0" o:connectangles="0,0,0,0,0,0,0,0,0,0,0"/>
                </v:shape>
                <v:shape id="Freeform 8087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0bsQA&#10;AADcAAAADwAAAGRycy9kb3ducmV2LnhtbESPzW7CMBCE75V4B2uRuBWHHigJGISQohJ6qPh5gFW8&#10;JIF4HdkGwtvjSpV6HM3MN5rFqjetuJPzjWUFk3ECgri0uuFKwemYv89A+ICssbVMCp7kYbUcvC0w&#10;0/bBe7ofQiUihH2GCuoQukxKX9Zk0I9tRxy9s3UGQ5SuktrhI8JNKz+SZCoNNhwXauxoU1N5PdyM&#10;gvXm0xVpkbOfyfCz+zoX3/mlU2o07NdzEIH68B/+a2+1gjSdwu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tG7EAAAA3AAAAA8AAAAAAAAAAAAAAAAAmAIAAGRycy9k&#10;b3ducmV2LnhtbFBLBQYAAAAABAAEAPUAAACJAwAAAAA=&#10;" path="m,63l,,,63xe" fillcolor="#f3be00" stroked="f">
                  <v:path arrowok="t" o:connecttype="custom" o:connectlocs="0,63;0,0;0,63" o:connectangles="0,0,0"/>
                </v:shape>
                <v:shape id="Freeform 8088" o:spid="_x0000_s2023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q1sYA&#10;AADcAAAADwAAAGRycy9kb3ducmV2LnhtbESPQWsCMRSE7wX/Q3iCF9GsPWjdGqUIQtGDaC3q7bF5&#10;7m67eVmSuK7/3giFHoeZ+YaZLVpTiYacLy0rGA0TEMSZ1SXnCg5fq8EbCB+QNVaWScGdPCzmnZcZ&#10;ptreeEfNPuQiQtinqKAIoU6l9FlBBv3Q1sTRu1hnMETpcqkd3iLcVPI1ScbSYMlxocCalgVlv/ur&#10;UXA6NsvvfO30ti8b+tldJofqvFGq120/3kEEasN/+K/9qRVMpxN4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0q1sYAAADcAAAADwAAAAAAAAAAAAAAAACYAgAAZHJz&#10;L2Rvd25yZXYueG1sUEsFBgAAAAAEAAQA9QAAAIsDAAAAAA==&#10;" path="m,63l,,,63xe" filled="f" strokecolor="#e15520" strokeweight="0">
                  <v:path arrowok="t" o:connecttype="custom" o:connectlocs="0,63;0,0;0,63" o:connectangles="0,0,0"/>
                </v:shape>
                <v:shape id="Freeform 8089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bz78A&#10;AADcAAAADwAAAGRycy9kb3ducmV2LnhtbERPvW7CMBDekXgH6yp1AycdKggYVFWiMHRp4AFO8ZFY&#10;jc9RfITk7fGAxPjp+9/uR9+qgfroAhvIlxko4ipYx7WBy/mwWIGKgmyxDUwGJoqw381nWyxsuPMf&#10;DaXUKoVwLNBAI9IVWseqIY9xGTrixF1D71ES7Gtte7yncN/qjyz71B4dp4YGO/puqPovb97Ab56f&#10;pGrdccBgf8qDmy6DTMa8v41fG1BCo7zET/fJGliv09p0Jh0Bv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N5vPvwAAANwAAAAPAAAAAAAAAAAAAAAAAJgCAABkcnMvZG93bnJl&#10;di54bWxQSwUGAAAAAAQABAD1AAAAhAMAAAAA&#10;" path="m2,l12,10r5,12l17,35,15,49,5,40,,27,,20,,12,,5,2,xe" fillcolor="#f3be00" stroked="f">
                  <v:path arrowok="t" o:connecttype="custom" o:connectlocs="2,0;12,10;17,22;17,35;15,49;5,40;0,27;0,20;0,12;0,5;2,0" o:connectangles="0,0,0,0,0,0,0,0,0,0,0"/>
                </v:shape>
                <v:shape id="Freeform 8090" o:spid="_x0000_s2025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D38MA&#10;AADcAAAADwAAAGRycy9kb3ducmV2LnhtbESPzWrDMBCE74W8g9hAb806PbS1EyWEQKGFXurmkONi&#10;bSxja2Us1T9vXxUKPQ4z8w2zP86uUyMPofGiYbvJQLFU3jRSa7h8vT68gAqRxFDnhTUsHOB4WN3t&#10;qTB+kk8ey1irBJFQkAYbY18ghsqyo7DxPUvybn5wFJMcajQDTQnuOnzMsid01EhasNTz2XLVlt9O&#10;w/O1xelCo72Zd2w/SlxcdV20vl/Ppx2oyHP8D/+134yGPM/h90w6Anj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D38MAAADcAAAADwAAAAAAAAAAAAAAAACYAgAAZHJzL2Rv&#10;d25yZXYueG1sUEsFBgAAAAAEAAQA9QAAAIgDAAAAAA==&#10;" path="m2,l12,10r5,12l17,35,15,49,5,40,,27,,20,,12,,5,2,e" filled="f" strokecolor="#e15520" strokeweight="0">
                  <v:path arrowok="t" o:connecttype="custom" o:connectlocs="2,0;12,10;17,22;17,35;15,49;5,40;0,27;0,20;0,12;0,5;2,0" o:connectangles="0,0,0,0,0,0,0,0,0,0,0"/>
                </v:shape>
                <v:shape id="Freeform 8091" o:spid="_x0000_s2026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S2McA&#10;AADdAAAADwAAAGRycy9kb3ducmV2LnhtbESPQWvDMAyF74P9B6NCb6vd0ZWQ1S1lMDbKdmjaw3YT&#10;sZqExbKJ3Tb799Nh0JvEe3rv02oz+l5daEhdYAvzmQFFXAfXcWPheHh9KECljOywD0wWfinBZn1/&#10;t8LShSvv6VLlRkkIpxIttDnHUutUt+QxzUIkFu0UBo9Z1qHRbsCrhPtePxqz1B47loYWI720VP9U&#10;Z2+hqOI27g4fi106FW/Hr894/l4+WTudjNtnUJnGfDP/X787wTdG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BktjHAAAA3QAAAA8AAAAAAAAAAAAAAAAAmAIAAGRy&#10;cy9kb3ducmV2LnhtbFBLBQYAAAAABAAEAPUAAACMAwAAAAA=&#10;" path="m,65l,,,65xe" fillcolor="#f3be00" stroked="f">
                  <v:path arrowok="t" o:connecttype="custom" o:connectlocs="0,65;0,0;0,65" o:connectangles="0,0,0"/>
                </v:shape>
                <v:shape id="Freeform 8092" o:spid="_x0000_s2027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9PcMA&#10;AADdAAAADwAAAGRycy9kb3ducmV2LnhtbERPzYrCMBC+L/gOYQQviyaW3UWqsZSFLT14qesDDM3Y&#10;FptJaaLWtzfCwt7m4/udXTbZXtxo9J1jDeuVAkFcO9Nxo+H0+7PcgPAB2WDvmDQ8yEO2n73tMDXu&#10;zhXdjqERMYR9ihraEIZUSl+3ZNGv3EAcubMbLYYIx0aaEe8x3PYyUepLWuw4NrQ40HdL9eV4tRqK&#10;Jk8+y6p8n7pTdbjI/uNcHEqtF/Mp34IINIV/8Z+7NHG+Umt4fRNP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9PcMAAADdAAAADwAAAAAAAAAAAAAAAACYAgAAZHJzL2Rv&#10;d25yZXYueG1sUEsFBgAAAAAEAAQA9QAAAIgDAAAAAA==&#10;" path="m,65l,,,65xe" filled="f" strokecolor="#e15520" strokeweight="0">
                  <v:path arrowok="t" o:connecttype="custom" o:connectlocs="0,65;0,0;0,65" o:connectangles="0,0,0"/>
                </v:shape>
                <v:shape id="Freeform 8093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kAsUA&#10;AADdAAAADwAAAGRycy9kb3ducmV2LnhtbERPS2sCMRC+F/ofwghepCYqWt0aRRSh6sVHKfQ2bMbd&#10;pZvJsom6/ntTEHqbj+8503ljS3Gl2heONfS6CgRx6kzBmYav0/ptDMIHZIOlY9JwJw/z2evLFBPj&#10;bnyg6zFkIoawT1BDHkKVSOnTnCz6rquII3d2tcUQYZ1JU+MthttS9pUaSYsFx4YcK1rmlP4eL1bD&#10;dncf+M37cNMZ/FBvuNpPvjt+onW71Sw+QARqwr/46f40cb5Sffj7Jp4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+QCxQAAAN0AAAAPAAAAAAAAAAAAAAAAAJgCAABkcnMv&#10;ZG93bnJldi54bWxQSwUGAAAAAAQABAD1AAAAigMAAAAA&#10;" path="m5,r7,5l17,10r3,5l22,23r,7l20,38r-3,7l12,53,5,43,2,28,,20,,13,2,5,5,xe" fillcolor="#f3be00" stroked="f">
                  <v:path arrowok="t" o:connecttype="custom" o:connectlocs="5,0;12,5;17,10;20,15;22,23;22,30;20,38;17,45;12,53;5,43;2,28;0,20;0,13;2,5;5,0" o:connectangles="0,0,0,0,0,0,0,0,0,0,0,0,0,0,0"/>
                </v:shape>
                <v:shape id="Freeform 8094" o:spid="_x0000_s2029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ShsIA&#10;AADdAAAADwAAAGRycy9kb3ducmV2LnhtbERPTWsCMRC9F/wPYQRvNbFCLatRxCK2B6FV8Txsxs3i&#10;ZrImUbf/3hQKvc3jfc5s0blG3CjE2rOG0VCBIC69qbnScNivn99AxIRssPFMGn4owmLee5phYfyd&#10;v+m2S5XIIRwL1GBTagspY2nJYRz6ljhzJx8cpgxDJU3Aew53jXxR6lU6rDk3WGxpZak8765Ow9e7&#10;ijZNlpvjZfN53HaHc5g0SutBv1tOQSTq0r/4z/1h8nylxvD7TT5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xKGwgAAAN0AAAAPAAAAAAAAAAAAAAAAAJgCAABkcnMvZG93&#10;bnJldi54bWxQSwUGAAAAAAQABAD1AAAAhwMAAAAA&#10;" path="m5,r7,5l17,10r3,5l22,23r,7l20,38r-3,7l12,53,5,43,2,28,,20,,13,2,5,5,xe" filled="f" strokecolor="#e15520" strokeweight="0">
                  <v:path arrowok="t" o:connecttype="custom" o:connectlocs="5,0;12,5;17,10;20,15;22,23;22,30;20,38;17,45;12,53;5,43;2,28;0,20;0,13;2,5;5,0" o:connectangles="0,0,0,0,0,0,0,0,0,0,0,0,0,0,0"/>
                </v:shape>
                <v:shape id="Freeform 8095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Tl8MA&#10;AADdAAAADwAAAGRycy9kb3ducmV2LnhtbERP3WrCMBS+F3yHcAa7kTVxuLF1RpHBoCBj2vUBDs1Z&#10;W2xOahNrfftFELw7H9/vWa5H24qBet841jBPFAji0pmGKw3F79fTGwgfkA22jknDhTysV9PJElPj&#10;zrynIQ+ViCHsU9RQh9ClUvqyJos+cR1x5P5cbzFE2FfS9HiO4baVz0q9SosNx4YaO/qsqTzkJ6vh&#10;5bD9xkV+tLPZO7ldMWb+5+S0fnwYNx8gAo3hLr65MxPnK7WA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NTl8MAAADdAAAADwAAAAAAAAAAAAAAAACYAgAAZHJzL2Rv&#10;d25yZXYueG1sUEsFBgAAAAAEAAQA9QAAAIgDAAAAAA==&#10;" path="m,60l10,,,60xe" fillcolor="#f3be00" stroked="f">
                  <v:path arrowok="t" o:connecttype="custom" o:connectlocs="0,60;10,0;0,60" o:connectangles="0,0,0"/>
                </v:shape>
                <v:shape id="Freeform 8096" o:spid="_x0000_s2031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zrcYA&#10;AADdAAAADwAAAGRycy9kb3ducmV2LnhtbERPTWsCMRC9F/ofwhR6kZqoKO3WKFYoKEiL1kKPw2a6&#10;Wd1MtptUd/99Iwi9zeN9znTeukqcqAmlZw2DvgJBnHtTcqFh//H68AgiRGSDlWfS0FGA+ez2ZoqZ&#10;8Wfe0mkXC5FCOGSowcZYZ1KG3JLD0Pc1ceK+feMwJtgU0jR4TuGukkOlJtJhyanBYk1LS/lx9+s0&#10;LEc/6/1nd3h/+tp0K/vSezNu2NP6/q5dPIOI1MZ/8dW9Mmm+UmO4fJ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wzrcYAAADdAAAADwAAAAAAAAAAAAAAAACYAgAAZHJz&#10;L2Rvd25yZXYueG1sUEsFBgAAAAAEAAQA9QAAAIsDAAAAAA==&#10;" path="m,60l10,,,60xe" filled="f" strokecolor="#e15520" strokeweight="0">
                  <v:path arrowok="t" o:connecttype="custom" o:connectlocs="0,60;10,0;0,60" o:connectangles="0,0,0"/>
                </v:shape>
                <v:shape id="Freeform 8097" o:spid="_x0000_s2032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COsEA&#10;AADdAAAADwAAAGRycy9kb3ducmV2LnhtbESP0YrCMBBF3wX/IYzgm6Yqu0o1igqCb+uqHzA2Y1ps&#10;JqVJtf69EQTfZrj3nrmzWLW2FHeqfeFYwWiYgCDOnC7YKDifdoMZCB+QNZaOScGTPKyW3c4CU+0e&#10;/E/3YzAiQtinqCAPoUql9FlOFv3QVcRRu7raYohrbaSu8RHhtpTjJPmVFguOF3KsaJtTdjs2VsFm&#10;faHJ6WkmP38c2sOUzLlpjFL9XruegwjUhq/5k97rWD8S4f1NH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KgjrBAAAA3QAAAA8AAAAAAAAAAAAAAAAAmAIAAGRycy9kb3du&#10;cmV2LnhtbFBLBQYAAAAABAAEAPUAAACGAwAAAAA=&#10;" path="m52,20l112,,52,20xm52,20l38,28,25,30,13,28,,20,5,15r8,-2l20,10,25,8r8,l40,10r8,5l52,20xe" fillcolor="#f3be00" stroked="f">
                  <v:path arrowok="t" o:connecttype="custom" o:connectlocs="52,20;112,0;52,20;52,20;38,28;25,30;13,28;0,20;5,15;13,13;20,10;25,8;33,8;40,10;48,15;52,20" o:connectangles="0,0,0,0,0,0,0,0,0,0,0,0,0,0,0,0"/>
                  <o:lock v:ext="edit" verticies="t"/>
                </v:shape>
              </v:group>
              <v:group id="Group 8098" o:spid="_x0000_s2033" style="position:absolute;left:1104;top:285;width:4972;height:7639" coordorigin="5835,459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<v:shape id="Freeform 8099" o:spid="_x0000_s2034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ChcQA&#10;AADdAAAADwAAAGRycy9kb3ducmV2LnhtbESPQWvCQBCF70L/wzKF3nS3CiKpq5TSgkc1AT1Os2MS&#10;kp0N2a2m/945CN5meG/e+2a9HX2nrjTEJrCF95kBRVwG13Bloch/pitQMSE77AKThX+KsN28TNaY&#10;uXDjA12PqVISwjFDC3VKfaZ1LGvyGGehJxbtEgaPSdah0m7Am4T7Ts+NWWqPDUtDjT191VS2xz9v&#10;YV7kq/bynbfLLujfE50X+7JYWPv2On5+gEo0pqf5cb1zgm+M4Mo3MoL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woXEAAAA3QAAAA8AAAAAAAAAAAAAAAAAmAIAAGRycy9k&#10;b3ducmV2LnhtbFBLBQYAAAAABAAEAPUAAACJAwAAAAA=&#10;" path="m,20l60,,,20xe" filled="f" strokecolor="#e77817" strokeweight="0">
                  <v:path arrowok="t" o:connecttype="custom" o:connectlocs="0,20;60,0;0,20" o:connectangles="0,0,0"/>
                </v:shape>
                <v:shape id="Freeform 8100" o:spid="_x0000_s2035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/RcEA&#10;AADdAAAADwAAAGRycy9kb3ducmV2LnhtbERPTWsCMRC9F/ofwgi91YkexG6NUiyK11qFHodk3F26&#10;mSybuK7++qYgeJvH+5zFavCN6rmLdRADk7EGxWKDq6U0cPjevM5BxUTiqAnCBq4cYbV8flpQ4cJF&#10;vrjfp1LlEIkFGahSagvEaCv2FMehZcncKXSeUoZdia6jSw73DU61nqGnWnJDRS2vK7a/+7M3cLQ3&#10;O5v3k9vnD24Pu2uLGORkzMto+HgHlXhID/HdvXN5vtZv8P9NPgG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sP0XBAAAA3QAAAA8AAAAAAAAAAAAAAAAAmAIAAGRycy9kb3du&#10;cmV2LnhtbFBLBQYAAAAABAAEAPUAAACGAwAAAAA=&#10;" path="m52,12l38,20,25,22,13,20,,12,5,7,13,5,20,2,25,r8,l40,2r8,5l52,12xe" filled="f" strokecolor="#e77817" strokeweight="0">
                  <v:path arrowok="t" o:connecttype="custom" o:connectlocs="52,12;38,20;25,22;13,20;0,12;5,7;13,5;20,2;25,0;33,0;40,2;48,7;52,12" o:connectangles="0,0,0,0,0,0,0,0,0,0,0,0,0"/>
                </v:shape>
                <v:shape id="Freeform 8101" o:spid="_x0000_s2036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Jk8QA&#10;AADdAAAADwAAAGRycy9kb3ducmV2LnhtbESPQU/DMAyF70j8h8hIXBBLBgiqsmxCCCSurPsBVuOm&#10;ZY1TkrB2/x4fkLjZes/vfd7sljCqE6U8RLawXhlQxG10A3sLh+b9tgKVC7LDMTJZOFOG3fbyYoO1&#10;izN/0mlfvJIQzjVa6EuZaq1z21PAvIoTsWhdTAGLrMlrl3CW8DDqO2MedcCBpaHHiV57ao/7n2Ch&#10;8d1D95Rm4+/fbs5N9fV9rBCtvb5aXp5BFVrKv/nv+sMJvlk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iZPEAAAA3QAAAA8AAAAAAAAAAAAAAAAAmAIAAGRycy9k&#10;b3ducmV2LnhtbFBLBQYAAAAABAAEAPUAAACJAwAAAAA=&#10;" path="m50,25l109,,50,25xm50,25l37,30,22,32r-12,l,25,5,20r5,-3l17,15r8,-3l32,12r5,3l45,20r5,5xe" fillcolor="#f3be00" stroked="f">
                  <v:path arrowok="t" o:connecttype="custom" o:connectlocs="50,25;109,0;50,25;50,25;37,30;22,32;10,32;0,25;5,20;10,17;17,15;25,12;32,12;37,15;45,20;50,25" o:connectangles="0,0,0,0,0,0,0,0,0,0,0,0,0,0,0,0"/>
                  <o:lock v:ext="edit" verticies="t"/>
                </v:shape>
                <v:shape id="Freeform 8102" o:spid="_x0000_s2037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lzMIA&#10;AADdAAAADwAAAGRycy9kb3ducmV2LnhtbERP22oCMRB9L/gPYQTfarKCF1ajiCC0tBSqgq/DZtws&#10;bibrJrrbv2+EQt/mcK6z2vSuFg9qQ+VZQzZWIIgLbyouNZyO+9cFiBCRDdaeScMPBdisBy8rzI3v&#10;+Jseh1iKFMIhRw02xiaXMhSWHIaxb4gTd/Gtw5hgW0rTYpfCXS0nSs2kw4pTg8WGdpaK6+HuNHxc&#10;z4rt5/w47+63SWW+3m9UT7UeDfvtEkSkPv6L/9xvJs1XWQbP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mXMwgAAAN0AAAAPAAAAAAAAAAAAAAAAAJgCAABkcnMvZG93&#10;bnJldi54bWxQSwUGAAAAAAQABAD1AAAAhwMAAAAA&#10;" path="m,25l59,,,25xe" filled="f" strokecolor="#e77817" strokeweight="0">
                  <v:path arrowok="t" o:connecttype="custom" o:connectlocs="0,25;59,0;0,25" o:connectangles="0,0,0"/>
                </v:shape>
                <v:shape id="Freeform 8103" o:spid="_x0000_s2038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I2MIA&#10;AADdAAAADwAAAGRycy9kb3ducmV2LnhtbERPS2vCQBC+F/oflhG81Y0eJKauIkKLePNx6W3ITnbT&#10;ZmdDdptEf71bKHibj+856+3oGtFTF2rPCuazDARx6XXNRsH18vGWgwgRWWPjmRTcKMB28/qyxkL7&#10;gU/Un6MRKYRDgQpsjG0hZSgtOQwz3xInrvKdw5hgZ6TucEjhrpGLLFtKhzWnBost7S2VP+dfp8Af&#10;v79cvzMmjxVdKvu5GvL7SqnpZNy9g4g0xqf4333QaX42X8Df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ojYwgAAAN0AAAAPAAAAAAAAAAAAAAAAAJgCAABkcnMvZG93&#10;bnJldi54bWxQSwUGAAAAAAQABAD1AAAAhwMAAAAA&#10;" path="m50,13l37,18,22,20r-12,l,13,5,8,10,5,17,3,25,r7,l37,3r8,5l50,13e" filled="f" strokecolor="#e77817" strokeweight="0">
                  <v:path arrowok="t" o:connecttype="custom" o:connectlocs="50,13;37,18;22,20;10,20;0,13;5,8;10,5;17,3;25,0;32,0;37,3;45,8;50,13" o:connectangles="0,0,0,0,0,0,0,0,0,0,0,0,0"/>
                </v:shape>
                <v:shape id="Freeform 8104" o:spid="_x0000_s2039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5A8MA&#10;AADdAAAADwAAAGRycy9kb3ducmV2LnhtbERPTWvCQBC9F/wPywi91Y0WRKOrqKCtCBVtvU+z0ySY&#10;nU2yG5P++64g9DaP9znzZWcKcaPa5ZYVDAcRCOLE6pxTBV+f25cJCOeRNRaWScEvOVguek9zjLVt&#10;+US3s09FCGEXo4LM+zKW0iUZGXQDWxIH7sfWBn2AdSp1jW0IN4UcRdFYGsw5NGRY0iaj5HpujIKq&#10;a/XHbn08vTXf+4Nt1lhdppVSz/1uNQPhqfP/4of7XYf50fAV7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j5A8MAAADdAAAADwAAAAAAAAAAAAAAAACYAgAAZHJzL2Rv&#10;d25yZXYueG1sUEsFBgAAAAAEAAQA9QAAAIgDAAAAAA==&#10;" path="m50,17l114,,50,17xm52,17l37,25,25,27,12,25,,17,5,12r7,-2l17,7,25,5r7,l40,7r5,5l52,17xe" fillcolor="#f3be00" stroked="f">
                  <v:path arrowok="t" o:connecttype="custom" o:connectlocs="50,17;114,0;50,17;52,17;37,25;25,27;12,25;0,17;5,12;12,10;17,7;25,5;32,5;40,7;45,12;52,17" o:connectangles="0,0,0,0,0,0,0,0,0,0,0,0,0,0,0,0"/>
                  <o:lock v:ext="edit" verticies="t"/>
                </v:shape>
                <v:shape id="Freeform 8105" o:spid="_x0000_s2040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uLMQA&#10;AADdAAAADwAAAGRycy9kb3ducmV2LnhtbERPTWsCMRC9F/wPYQq9aaJoLVujiChoDxXXHtrbsJnu&#10;Lt1MliR1139vCkJv83ifs1j1thEX8qF2rGE8UiCIC2dqLjV8nHfDFxAhIhtsHJOGKwVYLQcPC8yM&#10;6/hElzyWIoVwyFBDFWObSRmKiiyGkWuJE/ftvMWYoC+l8dilcNvIiVLP0mLNqaHCljYVFT/5r9Ww&#10;/XrbvE9OXX78LA6qn/rZ3NqD1k+P/foVRKQ+/ovv7r1J89V4Cn/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B7izEAAAA3QAAAA8AAAAAAAAAAAAAAAAAmAIAAGRycy9k&#10;b3ducmV2LnhtbFBLBQYAAAAABAAEAPUAAACJAwAAAAA=&#10;" path="m,17l64,,,17xe" filled="f" strokecolor="#e77817" strokeweight="0">
                  <v:path arrowok="t" o:connecttype="custom" o:connectlocs="0,17;64,0;0,17" o:connectangles="0,0,0"/>
                </v:shape>
                <v:shape id="Freeform 8106" o:spid="_x0000_s2041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jncEA&#10;AADdAAAADwAAAGRycy9kb3ducmV2LnhtbERPS2vCQBC+F/oflil4q5MIiqRuRFoqXmsVehx2Jw/M&#10;zobsNkZ/fbdQ6G0+vudstpPr1MhDaL1oyOcZKBbjbSu1htPn+/MaVIgkljovrOHGAbbl48OGCuuv&#10;8sHjMdYqhUgoSEMTY18gBtOwozD3PUviKj84igkONdqBrincdbjIshU6aiU1NNTza8Pmcvx2Gs7m&#10;blbrMb+/feH+dLj1iF4qrWdP0+4FVOQp/ov/3Aeb5mf5En6/SSdg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4o53BAAAA3QAAAA8AAAAAAAAAAAAAAAAAmAIAAGRycy9kb3du&#10;cmV2LnhtbFBLBQYAAAAABAAEAPUAAACGAwAAAAA=&#10;" path="m52,12l37,20,25,22,12,20,,12,5,7,12,5,17,2,25,r7,l40,2r5,5l52,12xe" filled="f" strokecolor="#e77817" strokeweight="0">
                  <v:path arrowok="t" o:connecttype="custom" o:connectlocs="52,12;37,20;25,22;12,20;0,12;5,7;12,5;17,2;25,0;32,0;40,2;45,7;52,12" o:connectangles="0,0,0,0,0,0,0,0,0,0,0,0,0"/>
                </v:shape>
                <v:shape id="Freeform 8107" o:spid="_x0000_s2042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nrcMA&#10;AADdAAAADwAAAGRycy9kb3ducmV2LnhtbERPS2sCMRC+C/0PYQq9aaK0i65GEdtSvYgv8Dok092l&#10;m8mySXXbX98UBG/z8T1ntuhcLS7UhsqzhuFAgSA23lZcaDgd3/tjECEiW6w9k4YfCrCYP/RmmFt/&#10;5T1dDrEQKYRDjhrKGJtcymBKchgGviFO3KdvHcYE20LaFq8p3NVypFQmHVacGkpsaFWS+Tp8Ow2j&#10;bL09vz2/1Pi6UZPt7sPgbzBaPz12yymISF28i2/utU3z1TCD/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nrcMAAADdAAAADwAAAAAAAAAAAAAAAACYAgAAZHJzL2Rv&#10;d25yZXYueG1sUEsFBgAAAAAEAAQA9QAAAIgDAAAAAA==&#10;" path="m52,15l110,,52,15xm52,15l38,22,25,27,13,25,,17,5,12r8,-2l18,7,25,5r8,l40,7r7,3l52,15xe" fillcolor="#f3be00" stroked="f">
                  <v:path arrowok="t" o:connecttype="custom" o:connectlocs="52,15;110,0;52,15;52,15;38,22;25,27;13,25;0,17;5,12;13,10;18,7;25,5;33,5;40,7;47,10;52,15" o:connectangles="0,0,0,0,0,0,0,0,0,0,0,0,0,0,0,0"/>
                  <o:lock v:ext="edit" verticies="t"/>
                </v:shape>
                <v:shape id="Freeform 8108" o:spid="_x0000_s2043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mesIA&#10;AADdAAAADwAAAGRycy9kb3ducmV2LnhtbERPTWvCQBC9F/wPywje6m6K1BJdQyyIvQjWCl6H7JiE&#10;ZGdjdtX477sFobd5vM9ZZoNtxY16XzvWkEwVCOLCmZpLDcefzesHCB+QDbaOScODPGSr0csSU+Pu&#10;/E23QyhFDGGfooYqhC6V0hcVWfRT1xFH7ux6iyHCvpSmx3sMt618U+pdWqw5NlTY0WdFRXO4Wg27&#10;8+4o99sTd/ljs74YqeZh1mg9GQ/5AkSgIfyLn+4vE+erZA5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2Z6wgAAAN0AAAAPAAAAAAAAAAAAAAAAAJgCAABkcnMvZG93&#10;bnJldi54bWxQSwUGAAAAAAQABAD1AAAAhwMAAAAA&#10;" path="m,15l58,,,15xe" filled="f" strokecolor="#e77817" strokeweight="0">
                  <v:path arrowok="t" o:connecttype="custom" o:connectlocs="0,15;58,0;0,15" o:connectangles="0,0,0"/>
                </v:shape>
                <v:shape id="Freeform 8109" o:spid="_x0000_s2044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2+MQA&#10;AADdAAAADwAAAGRycy9kb3ducmV2LnhtbESPQWvCQBCF7wX/wzIFb3WjiJTUVaQQEMRDbKF4m2an&#10;STA7G3ZXE/+9cxB6m+G9ee+b9XZ0nbpRiK1nA/NZBoq48rbl2sD3V/H2DiomZIudZzJwpwjbzeRl&#10;jbn1A5d0O6VaSQjHHA00KfW51rFqyGGc+Z5YtD8fHCZZQ61twEHCXacXWbbSDluWhgZ7+myoupyu&#10;zsBu0DHVhfvFZTiW5fnwczkXbMz0ddx9gEo0pn/z83pvBT+bC658IyP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dvjEAAAA3QAAAA8AAAAAAAAAAAAAAAAAmAIAAGRycy9k&#10;b3ducmV2LnhtbFBLBQYAAAAABAAEAPUAAACJAwAAAAA=&#10;" path="m52,10l38,17,25,22,13,20,,12,5,7,13,5,18,2,25,r8,l40,2r7,3l52,10e" filled="f" strokecolor="#e77817" strokeweight="0">
                  <v:path arrowok="t" o:connecttype="custom" o:connectlocs="52,10;38,17;25,22;13,20;0,12;5,7;13,5;18,2;25,0;33,0;40,2;47,5;52,10" o:connectangles="0,0,0,0,0,0,0,0,0,0,0,0,0"/>
                </v:shape>
                <v:shape id="Freeform 8110" o:spid="_x0000_s2045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q28UA&#10;AADdAAAADwAAAGRycy9kb3ducmV2LnhtbERPTWvCQBC9C/6HZYTedJNaSk2zipQqSvFgTA+9Ddkx&#10;CWZn0+w2pv/eLRS8zeN9TroaTCN66lxtWUE8i0AQF1bXXCrIT5vpCwjnkTU2lknBLzlYLcejFBNt&#10;r3ykPvOlCCHsElRQed8mUrqiIoNuZlviwJ1tZ9AH2JVSd3gN4aaRj1H0LA3WHBoqbOmtouKS/RgF&#10;79+xHD4+n74u+/xkDvPe1M1iq9TDZFi/gvA0+Lv4373TYX4UL+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2rbxQAAAN0AAAAPAAAAAAAAAAAAAAAAAJgCAABkcnMv&#10;ZG93bnJldi54bWxQSwUGAAAAAAQABAD1AAAAigMAAAAA&#10;" path="m50,25l109,,50,25xm50,25l37,33,25,35,12,33,,28,5,23r5,-5l17,15r8,l32,15r5,3l45,20r5,5xe" fillcolor="#f3be00" stroked="f">
                  <v:path arrowok="t" o:connecttype="custom" o:connectlocs="50,25;109,0;50,25;50,25;37,33;25,35;12,33;0,28;5,23;10,18;17,15;25,15;32,15;37,18;45,20;50,25" o:connectangles="0,0,0,0,0,0,0,0,0,0,0,0,0,0,0,0"/>
                  <o:lock v:ext="edit" verticies="t"/>
                </v:shape>
                <v:shape id="Freeform 8111" o:spid="_x0000_s2046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K6sUA&#10;AADdAAAADwAAAGRycy9kb3ducmV2LnhtbESPQUvDQBCF7wX/wzKCt3bXgK3EboMIgmIRbAWvQ3bM&#10;hmRn0+y2if/eOQjeZnhv3vtmW82hVxcaUxvZwu3KgCKuo2u5sfB5fF7eg0oZ2WEfmSz8UIJqd7XY&#10;YunixB90OeRGSQinEi34nIdS61R7CphWcSAW7TuOAbOsY6PdiJOEh14Xxqx1wJalweNAT57q7nAO&#10;Ft66L8N+vzlupvOpaN3764n6O2tvrufHB1CZ5vxv/rt+cYJvCu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grqxQAAAN0AAAAPAAAAAAAAAAAAAAAAAJgCAABkcnMv&#10;ZG93bnJldi54bWxQSwUGAAAAAAQABAD1AAAAigMAAAAA&#10;" path="m,25l59,,,25xe" filled="f" strokecolor="#e77817" strokeweight="0">
                  <v:path arrowok="t" o:connecttype="custom" o:connectlocs="0,25;59,0;0,25" o:connectangles="0,0,0"/>
                </v:shape>
                <v:shape id="Freeform 8112" o:spid="_x0000_s2047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LW8MA&#10;AADdAAAADwAAAGRycy9kb3ducmV2LnhtbERPS4vCMBC+L/gfwgje1rQeRKpRRCzqshcfhx7HZmyr&#10;zaQ2Ubv/fiMs7G0+vufMFp2pxZNaV1lWEA8jEMS51RUXCk7H9HMCwnlkjbVlUvBDDhbz3scME21f&#10;vKfnwRcihLBLUEHpfZNI6fKSDLqhbYgDd7GtQR9gW0jd4iuEm1qOomgsDVYcGkpsaFVSfjs8jAKb&#10;Xc/r++T+laUbvcmafLvbfWdKDfrdcgrCU+f/xX/urQ7zo1EM7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LW8MAAADdAAAADwAAAAAAAAAAAAAAAACYAgAAZHJzL2Rv&#10;d25yZXYueG1sUEsFBgAAAAAEAAQA9QAAAIgDAAAAAA==&#10;" path="m50,10l37,18,25,20,12,18,,13,5,8,10,3,17,r8,l32,r5,3l45,5r5,5xe" filled="f" strokecolor="#e77817" strokeweight="0">
                  <v:path arrowok="t" o:connecttype="custom" o:connectlocs="50,10;37,18;25,20;12,18;0,13;5,8;10,3;17,0;25,0;32,0;37,3;45,5;50,10" o:connectangles="0,0,0,0,0,0,0,0,0,0,0,0,0"/>
                </v:shape>
                <v:shape id="Freeform 8113" o:spid="_x0000_s2048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aQcAA&#10;AADdAAAADwAAAGRycy9kb3ducmV2LnhtbERPS4vCMBC+L/gfwgh7EU23SLHVKCIoHvbi6z40Y1Ns&#10;JqXJatdfvxGEvc3H95zFqreNuFPna8cKviYJCOLS6ZorBefTdjwD4QOyxsYxKfglD6vl4GOBhXYP&#10;PtD9GCoRQ9gXqMCE0BZS+tKQRT9xLXHkrq6zGCLsKqk7fMRw28g0STJpsebYYLCljaHydvyxCjgb&#10;kXk231lv6TLK7RRz3mVKfQ779RxEoD78i9/uvY7zkzSF1zfx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RaQcAAAADdAAAADwAAAAAAAAAAAAAAAACYAgAAZHJzL2Rvd25y&#10;ZXYueG1sUEsFBgAAAAAEAAQA9QAAAIUDAAAAAA==&#10;" path="m52,32l112,,52,32xm52,32l37,42,25,47r-13,l,45,5,37r5,-5l17,30r8,-3l32,25r8,2l47,30r5,2xe" fillcolor="#f3be00" stroked="f">
                  <v:path arrowok="t" o:connecttype="custom" o:connectlocs="52,32;112,0;52,32;52,32;37,42;25,47;12,47;0,45;5,37;10,32;17,30;25,27;32,25;40,27;47,30;52,32" o:connectangles="0,0,0,0,0,0,0,0,0,0,0,0,0,0,0,0"/>
                  <o:lock v:ext="edit" verticies="t"/>
                </v:shape>
                <v:shape id="Freeform 8114" o:spid="_x0000_s2049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jRMQA&#10;AADdAAAADwAAAGRycy9kb3ducmV2LnhtbERP32vCMBB+F/Y/hBvsTVMd6FaNZcwJg4FjVXw+mmsb&#10;2ly6JtP635uB4Nt9fD9vlQ22FSfqvXGsYDpJQBAXThuuFBz22/ELCB+QNbaOScGFPGTrh9EKU+3O&#10;/EOnPFQihrBPUUEdQpdK6YuaLPqJ64gjV7reYoiwr6Tu8RzDbStnSTKXFg3Hhho7eq+paPI/q+BY&#10;XQx+mE2p86/tYv+7KXevzbdST4/D2xJEoCHcxTf3p47zk9kz/H8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40TEAAAA3QAAAA8AAAAAAAAAAAAAAAAAmAIAAGRycy9k&#10;b3ducmV2LnhtbFBLBQYAAAAABAAEAPUAAACJAwAAAAA=&#10;" path="m,32l60,,,32xe" filled="f" strokecolor="#e77817" strokeweight="0">
                  <v:path arrowok="t" o:connecttype="custom" o:connectlocs="0,32;60,0;0,32" o:connectangles="0,0,0"/>
                </v:shape>
                <v:shape id="Freeform 8115" o:spid="_x0000_s2050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2QMMA&#10;AADdAAAADwAAAGRycy9kb3ducmV2LnhtbERPTWuDQBC9B/oflin0lqwJEoLNRiQgFEoP2kLxNnWn&#10;KnFnZXcb7b/vFgK5zeN9zjFfzCiu5PxgWcF2k4Agbq0euFPw8V6uDyB8QNY4WiYFv+QhPz2sjphp&#10;O3NF1zp0Ioawz1BBH8KUSenbngz6jZ2II/dtncEQoeukdjjHcDPKXZLspcGBY0OPE517ai/1j1FQ&#10;zNKHrjRfmLq3qmpePy9NyUo9PS7FM4hAS7iLb+4XHecnuxT+v4kn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62QMMAAADdAAAADwAAAAAAAAAAAAAAAACYAgAAZHJzL2Rv&#10;d25yZXYueG1sUEsFBgAAAAAEAAQA9QAAAIgDAAAAAA==&#10;" path="m52,7l37,17,25,22r-13,l,20,5,12,10,7,17,5,25,2,32,r8,2l47,5r5,2e" filled="f" strokecolor="#e77817" strokeweight="0">
                  <v:path arrowok="t" o:connecttype="custom" o:connectlocs="52,7;37,17;25,22;12,22;0,20;5,12;10,7;17,5;25,2;32,0;40,2;47,5;52,7" o:connectangles="0,0,0,0,0,0,0,0,0,0,0,0,0"/>
                </v:shape>
                <v:shape id="Freeform 8116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wNsQA&#10;AADdAAAADwAAAGRycy9kb3ducmV2LnhtbERPTUvDQBC9C/6HZYRexG4s1GrstkhLiyehUQ+9Ddlp&#10;NpidDdlpkvrrXUHwNo/3Ocv16BvVUxfrwAbupxko4jLYmisDH++7u0dQUZAtNoHJwIUirFfXV0vM&#10;bRj4QH0hlUohHHM04ETaXOtYOvIYp6ElTtwpdB4lwa7StsMhhftGz7LsQXusOTU4bGnjqPwqzt6A&#10;fOPpPG7f+qb4PC5uj/uny+DEmMnN+PIMSmiUf/Gf+9Wm+dlsDr/fpB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8DbEAAAA3QAAAA8AAAAAAAAAAAAAAAAAmAIAAGRycy9k&#10;b3ducmV2LnhtbFBLBQYAAAAABAAEAPUAAACJAwAAAAA=&#10;" path="m27,l24,12,20,25,10,35,,42,,30,5,17,15,5,27,xe" fillcolor="#f3be00" stroked="f">
                  <v:path arrowok="t" o:connecttype="custom" o:connectlocs="27,0;24,12;20,25;10,35;0,42;0,30;5,17;15,5;27,0" o:connectangles="0,0,0,0,0,0,0,0,0"/>
                </v:shape>
                <v:shape id="Freeform 8117" o:spid="_x0000_s2052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RzMIA&#10;AADdAAAADwAAAGRycy9kb3ducmV2LnhtbERPzWoCMRC+F3yHMIKXUpN6ENkapbgU1Js/DzBNxs22&#10;m8myibvbt28KBW/z8f3Oejv6RvTUxTqwhte5AkFsgq250nC9fLysQMSEbLEJTBp+KMJ2M3laY2HD&#10;wCfqz6kSOYRjgRpcSm0hZTSOPMZ5aIkzdwudx5RhV0nb4ZDDfSMXSi2lx5pzg8OWdo7M9/nuNZTm&#10;+mysVcfTkW+4O1y+SvwstZ5Nx/c3EInG9BD/u/c2z1eLJfx9k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FHMwgAAAN0AAAAPAAAAAAAAAAAAAAAAAJgCAABkcnMvZG93&#10;bnJldi54bWxQSwUGAAAAAAQABAD1AAAAhwMAAAAA&#10;" path="m27,l24,12,20,25,10,35,,42,,30,5,17,15,5,27,e" filled="f" strokecolor="#e77817" strokeweight="0">
                  <v:path arrowok="t" o:connecttype="custom" o:connectlocs="27,0;24,12;20,25;10,35;0,42;0,30;5,17;15,5;27,0" o:connectangles="0,0,0,0,0,0,0,0,0"/>
                </v:shape>
                <v:shape id="Freeform 8118" o:spid="_x0000_s2053" style="position:absolute;left:6352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1JMIA&#10;AADdAAAADwAAAGRycy9kb3ducmV2LnhtbERPTWsCMRC9F/wPYQRvNXERK1uj1EJVhB5cvfQ2bKa7&#10;wc1k2URd/31TELzN433OYtW7RlypC9azhslYgSAuvbFcaTgdv17nIEJENth4Jg13CrBaDl4WmBt/&#10;4wNdi1iJFMIhRw11jG0uZShrchjGviVO3K/vHMYEu0qaDm8p3DUyU2omHVpODTW29FlTeS4uTkOY&#10;botQZthv1P7nez3b2/OutVqPhv3HO4hIfXyKH+6dSfNV9gb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jUkwgAAAN0AAAAPAAAAAAAAAAAAAAAAAJgCAABkcnMvZG93&#10;bnJldi54bWxQSwUGAAAAAAQABAD1AAAAhwMAAAAA&#10;" path="m30,43l27,58,20,68,10,78,,85,,75,5,63,15,50,30,43xm30,43l74,,30,43xe" fillcolor="#f3be00" stroked="f">
                  <v:path arrowok="t" o:connecttype="custom" o:connectlocs="30,43;27,58;20,68;10,78;0,85;0,75;5,63;15,50;30,43;30,43;74,0;30,43" o:connectangles="0,0,0,0,0,0,0,0,0,0,0,0"/>
                  <o:lock v:ext="edit" verticies="t"/>
                </v:shape>
                <v:shape id="Freeform 8119" o:spid="_x0000_s2054" style="position:absolute;left:6352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xbMYA&#10;AADdAAAADwAAAGRycy9kb3ducmV2LnhtbESPQWvDMAyF74P9B6NCL2N1UkbJ0rplDArZpWzZfoCI&#10;lcQ0lkPstem/rw6D3STe03ufdofZD+pCU3SBDeSrDBRxE6zjzsDP9/G5ABUTssUhMBm4UYTD/vFh&#10;h6UNV/6iS506JSEcSzTQpzSWWsemJ49xFUZi0doweUyyTp22E14l3A96nWUb7dGxNPQ40ntPzbn+&#10;9QY+q1NVFMXTx0udu9bl7el1cyZjlov5bQsq0Zz+zX/XlRX8bC248o2Mo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xbMYAAADdAAAADwAAAAAAAAAAAAAAAACYAgAAZHJz&#10;L2Rvd25yZXYueG1sUEsFBgAAAAAEAAQA9QAAAIsDAAAAAA==&#10;" path="m30,l27,15,20,25,10,35,,42,,32,5,20,15,7,30,e" filled="f" strokecolor="#e77817" strokeweight="0">
                  <v:path arrowok="t" o:connecttype="custom" o:connectlocs="30,0;27,15;20,25;10,35;0,42;0,32;5,20;15,7;30,0" o:connectangles="0,0,0,0,0,0,0,0,0"/>
                </v:shape>
                <v:shape id="Freeform 8120" o:spid="_x0000_s2055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/4MQA&#10;AADdAAAADwAAAGRycy9kb3ducmV2LnhtbERPTWsCMRC9F/wPYQq9lJrUg9TVKNVWUJAWrXiebqa7&#10;i5vJkmTd9d+bQqG3ebzPmS16W4sL+VA51vA8VCCIc2cqLjQcv9ZPLyBCRDZYOyYNVwqwmA/uZpgZ&#10;1/GeLodYiBTCIUMNZYxNJmXIS7IYhq4hTtyP8xZjgr6QxmOXwm0tR0qNpcWKU0OJDa1Kys+H1mp4&#10;bPPTTnXfb+9dDD6sjx/Lz22r9cN9/zoFEamP/+I/98ak+Wo0gd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f+DEAAAA3QAAAA8AAAAAAAAAAAAAAAAAmAIAAGRycy9k&#10;b3ducmV2LnhtbFBLBQYAAAAABAAEAPUAAACJAwAAAAA=&#10;" path="m,43l44,,,43e" filled="f" strokecolor="#e77817" strokeweight="0">
                  <v:path arrowok="t" o:connecttype="custom" o:connectlocs="0,43;44,0;0,43" o:connectangles="0,0,0"/>
                </v:shape>
                <v:shape id="Freeform 8121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HAsQA&#10;AADdAAAADwAAAGRycy9kb3ducmV2LnhtbESPT2sCMRDF7wW/Qxihl1KTKkjZGkUERejJv+dhM91d&#10;3UyWJNXtt+8cBG8zvDfv/Wa26H2rbhRTE9jCx8iAIi6Da7iycDys3z9BpYzssA1MFv4owWI+eJlh&#10;4cKdd3Tb50pJCKcCLdQ5d4XWqazJYxqFjli0nxA9ZlljpV3Eu4T7Vo+NmWqPDUtDjR2taiqv+19v&#10;4ZzOzSW23xSWXXmqzGb8Frcba1+H/fILVKY+P82P660TfDMRfvlGR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hwLEAAAA3QAAAA8AAAAAAAAAAAAAAAAAmAIAAGRycy9k&#10;b3ducmV2LnhtbFBLBQYAAAAABAAEAPUAAACJAwAAAAA=&#10;" path="m25,r,12l20,25,12,35,,42,,30,5,17,7,12,12,7,17,2,25,xe" fillcolor="#f3be00" stroked="f">
                  <v:path arrowok="t" o:connecttype="custom" o:connectlocs="25,0;25,12;20,25;12,35;0,42;0,30;5,17;7,12;12,7;17,2;25,0" o:connectangles="0,0,0,0,0,0,0,0,0,0,0"/>
                </v:shape>
                <v:shape id="Freeform 8122" o:spid="_x0000_s2057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0BsMA&#10;AADdAAAADwAAAGRycy9kb3ducmV2LnhtbERPTWvCQBC9C/6HZQRvujG1VlJXKYWilyJqEY9jdpoE&#10;s7NhdzXx33eFgrd5vM9ZrDpTixs5X1lWMBknIIhzqysuFPwcvkZzED4ga6wtk4I7eVgt+70FZtq2&#10;vKPbPhQihrDPUEEZQpNJ6fOSDPqxbYgj92udwRChK6R22MZwU8s0SWbSYMWxocSGPkvKL/urUTBN&#10;1+0xnW3vWp6ur3Qx5+/0zSk1HHQf7yACdeEp/ndvdJyfvEzg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q0BsMAAADdAAAADwAAAAAAAAAAAAAAAACYAgAAZHJzL2Rv&#10;d25yZXYueG1sUEsFBgAAAAAEAAQA9QAAAIgDAAAAAA==&#10;" path="m25,r,12l20,25,12,35,,42,,30,5,17,7,12,12,7,17,2,25,e" filled="f" strokecolor="#e77817" strokeweight="0">
                  <v:path arrowok="t" o:connecttype="custom" o:connectlocs="25,0;25,12;20,25;12,35;0,42;0,30;5,17;7,12;12,7;17,2;25,0" o:connectangles="0,0,0,0,0,0,0,0,0,0,0"/>
                </v:shape>
                <v:shape id="Freeform 8123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Jo8QA&#10;AADdAAAADwAAAGRycy9kb3ducmV2LnhtbERPTWvCQBC9F/oflil4q7tVlBrdhBJQROihtirehuyY&#10;BLOzIbua9N93C4Xe5vE+Z5UNthF36nztWMPLWIEgLpypudTw9bl+fgXhA7LBxjFp+CYPWfr4sMLE&#10;uJ4/6L4PpYgh7BPUUIXQJlL6oiKLfuxa4shdXGcxRNiV0nTYx3DbyIlSc2mx5thQYUt5RcV1f7Ma&#10;bLFo1Pzcv5/ycz47stkcdnzUevQ0vC1BBBrCv/jPvTVxvppO4Pebe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CaPEAAAA3QAAAA8AAAAAAAAAAAAAAAAAmAIAAGRycy9k&#10;b3ducmV2LnhtbFBLBQYAAAAABAAEAPUAAACJAwAAAAA=&#10;" path="m,45l40,,,45xe" fillcolor="#f3be00" stroked="f">
                  <v:path arrowok="t" o:connecttype="custom" o:connectlocs="0,45;40,0;0,45" o:connectangles="0,0,0"/>
                </v:shape>
                <v:shape id="Freeform 8124" o:spid="_x0000_s2059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1r8QA&#10;AADdAAAADwAAAGRycy9kb3ducmV2LnhtbERPTWvCQBC9F/wPywheim40KG10E6RQaOupsWC9Ddkx&#10;iWZnQ3Yb03/fFYTe5vE+Z5MNphE9da62rGA+i0AQF1bXXCr42r9On0A4j6yxsUwKfslBlo4eNpho&#10;e+VP6nNfihDCLkEFlfdtIqUrKjLoZrYlDtzJdgZ9gF0pdYfXEG4auYiilTRYc2iosKWXiopL/mMU&#10;5PVhZ3XM/fe7P2L7fMbl9vFDqcl42K5BeBr8v/juftNhfhTHcPs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0ta/EAAAA3QAAAA8AAAAAAAAAAAAAAAAAmAIAAGRycy9k&#10;b3ducmV2LnhtbFBLBQYAAAAABAAEAPUAAACJAwAAAAA=&#10;" path="m,45l40,,,45xe" filled="f" strokecolor="#e77817" strokeweight="0">
                  <v:path arrowok="t" o:connecttype="custom" o:connectlocs="0,45;40,0;0,45" o:connectangles="0,0,0"/>
                </v:shape>
                <v:shape id="Freeform 8125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jl8EA&#10;AADdAAAADwAAAGRycy9kb3ducmV2LnhtbERPS4vCMBC+C/sfwix408QHsnSNIoLg0Sdex2Zsq82k&#10;JFG7++uNsLC3+fieM523thYP8qFyrGHQVyCIc2cqLjQc9qveF4gQkQ3WjknDDwWYzz46U8yMe/KW&#10;HrtYiBTCIUMNZYxNJmXIS7IY+q4hTtzFeYsxQV9I4/GZwm0th0pNpMWKU0OJDS1Lym+7u9Vw2tLp&#10;cj4O19fB76ZRt6OfmMNZ6+5nu/gGEamN/+I/99qk+Wo0hvc36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45fBAAAA3QAAAA8AAAAAAAAAAAAAAAAAmAIAAGRycy9kb3du&#10;cmV2LnhtbFBLBQYAAAAABAAEAPUAAACGAwAAAAA=&#10;" path="m25,l22,13,20,25,12,35,,43,,30,5,18,7,13,12,8,17,3,25,xe" fillcolor="#f3be00" stroked="f">
                  <v:path arrowok="t" o:connecttype="custom" o:connectlocs="25,0;22,13;20,25;12,35;0,43;0,30;5,18;7,13;12,8;17,3;25,0" o:connectangles="0,0,0,0,0,0,0,0,0,0,0"/>
                </v:shape>
                <v:shape id="Freeform 8126" o:spid="_x0000_s2061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TkMUA&#10;AADdAAAADwAAAGRycy9kb3ducmV2LnhtbERPTWvCQBC9F/wPywi9SN3UUC3RTZCC0IIFY9qDtzE7&#10;JsHsbMhuNf77bqHgbR7vc1bZYFpxod41lhU8TyMQxKXVDVcKvorN0ysI55E1tpZJwY0cZOnoYYWJ&#10;tlfO6bL3lQgh7BJUUHvfJVK6siaDbmo74sCdbG/QB9hXUvd4DeGmlbMomkuDDYeGGjt6q6k873+M&#10;ggN+aC4+F9vjZP29OOVERbybKPU4HtZLEJ4Gfxf/u991mB/FL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pOQxQAAAN0AAAAPAAAAAAAAAAAAAAAAAJgCAABkcnMv&#10;ZG93bnJldi54bWxQSwUGAAAAAAQABAD1AAAAigMAAAAA&#10;" path="m25,l22,13,20,25,12,35,,43,,30,5,18,7,13,12,8,17,3,25,e" filled="f" strokecolor="#e77817" strokeweight="0">
                  <v:path arrowok="t" o:connecttype="custom" o:connectlocs="25,0;22,13;20,25;12,35;0,43;0,30;5,18;7,13;12,8;17,3;25,0" o:connectangles="0,0,0,0,0,0,0,0,0,0,0"/>
                </v:shape>
                <v:shape id="Freeform 8127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I7cUA&#10;AADdAAAADwAAAGRycy9kb3ducmV2LnhtbERPTWvCQBC9C/6HZQQvohtbEUldpS1EQi8aLe11zI5J&#10;aHY2za6a9te7hYK3ebzPWa47U4sLta6yrGA6iUAQ51ZXXCh4PyTjBQjnkTXWlknBDzlYr/q9Jcba&#10;Xjmjy94XIoSwi1FB6X0TS+nykgy6iW2IA3eyrUEfYFtI3eI1hJtaPkTRXBqsODSU2NBrSfnX/mwU&#10;jJLd0WzT7Hv6MssS+5mbt83vh1LDQff8BMJT5+/if3eqw/zocQ5/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QjtxQAAAN0AAAAPAAAAAAAAAAAAAAAAAJgCAABkcnMv&#10;ZG93bnJldi54bWxQSwUGAAAAAAQABAD1AAAAigMAAAAA&#10;" path="m,44l37,,,44xe" fillcolor="#f3be00" stroked="f">
                  <v:path arrowok="t" o:connecttype="custom" o:connectlocs="0,44;37,0;0,44" o:connectangles="0,0,0"/>
                </v:shape>
                <v:shape id="Freeform 8128" o:spid="_x0000_s2063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+FMEA&#10;AADdAAAADwAAAGRycy9kb3ducmV2LnhtbERPS2sCMRC+C/6HMEJvmq0LVlajqCD25qvQ67iZfdDN&#10;ZEniuv33jSD0Nh/fc5br3jSiI+drywreJwkI4tzqmksFX9f9eA7CB2SNjWVS8Ese1qvhYImZtg8+&#10;U3cJpYgh7DNUUIXQZlL6vCKDfmJb4sgV1hkMEbpSaoePGG4aOU2SmTRYc2yosKVdRfnP5W4UbLvv&#10;W55uUlscnS2cPpjz6WSUehv1mwWIQH34F7/cnzrOT9IPeH4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jfhTBAAAA3QAAAA8AAAAAAAAAAAAAAAAAmAIAAGRycy9kb3du&#10;cmV2LnhtbFBLBQYAAAAABAAEAPUAAACGAwAAAAA=&#10;" path="m,44l37,,,44xe" filled="f" strokecolor="#e77817" strokeweight="0">
                  <v:path arrowok="t" o:connecttype="custom" o:connectlocs="0,44;37,0;0,44" o:connectangles="0,0,0"/>
                </v:shape>
                <v:shape id="Freeform 8129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nKsYA&#10;AADdAAAADwAAAGRycy9kb3ducmV2LnhtbESPQUvDQBCF74L/YRmhN7tRUdqYTRFBKJSirRWvQ3ZM&#10;YrOzMbNt4793DgVvM7w3731TLMbQmSMN0kZ2cDPNwBBX0bdcO9i9v1zPwEhC9thFJge/JLAoLy8K&#10;zH088YaO21QbDWHJ0UGTUp9bK1VDAWUae2LVvuIQMOk61NYPeNLw0NnbLHuwAVvWhgZ7em6o2m8P&#10;wcHrbj+X75+30K3mm+X6fiaf8iHOTa7Gp0cwicb0bz5fL73iZ3eKq9/oCLb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InKsYAAADdAAAADwAAAAAAAAAAAAAAAACYAgAAZHJz&#10;L2Rvd25yZXYueG1sUEsFBgAAAAAEAAQA9QAAAIsDAAAAAA==&#10;" path="m22,r,15l18,27,10,37,,45,,32,3,20,5,15,10,7,15,2,22,xe" fillcolor="#f3be00" stroked="f">
                  <v:path arrowok="t" o:connecttype="custom" o:connectlocs="22,0;22,15;18,27;10,37;0,45;0,32;3,20;5,15;10,7;15,2;22,0" o:connectangles="0,0,0,0,0,0,0,0,0,0,0"/>
                </v:shape>
                <v:shape id="Freeform 8130" o:spid="_x0000_s2065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2yMYA&#10;AADdAAAADwAAAGRycy9kb3ducmV2LnhtbERPTWvCQBC9F/wPywi9lLqxljaNriKCIApC0156m2bH&#10;JJqdjdmNRn+9KxR6m8f7nMmsM5U4UeNKywqGgwgEcWZ1ybmC76/lcwzCeWSNlWVScCEHs2nvYYKJ&#10;tmf+pFPqcxFC2CWooPC+TqR0WUEG3cDWxIHb2cagD7DJpW7wHMJNJV+i6E0aLDk0FFjToqDskLZG&#10;wetw/XN8T+Ptvl2ap+t6tPjdtKlSj/1uPgbhqfP/4j/3Sof50egD7t+EE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L2yMYAAADdAAAADwAAAAAAAAAAAAAAAACYAgAAZHJz&#10;L2Rvd25yZXYueG1sUEsFBgAAAAAEAAQA9QAAAIsDAAAAAA==&#10;" path="m22,r,15l18,27,10,37,,45,,32,3,20,5,15,10,7,15,2,22,e" filled="f" strokecolor="#e77817" strokeweight="0">
                  <v:path arrowok="t" o:connecttype="custom" o:connectlocs="22,0;22,15;18,27;10,37;0,45;0,32;3,20;5,15;10,7;15,2;22,0" o:connectangles="0,0,0,0,0,0,0,0,0,0,0"/>
                </v:shape>
                <v:shape id="Freeform 8131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1mccA&#10;AADdAAAADwAAAGRycy9kb3ducmV2LnhtbESPMU/DQAyFdyT+w8lIbPRSKFUVeq1CKqouDE0ZGK2c&#10;SSJyvih3pCG/vh4qdbP1nt/7vN6OrlUD9aHxbGA+S0ARl942XBn4On08rUCFiGyx9UwG/inAdnN/&#10;t8bU+jMfaShipSSEQ4oG6hi7VOtQ1uQwzHxHLNqP7x1GWftK2x7PEu5a/ZwkS+2wYWmosaO8pvK3&#10;+HMGspN9zaZ8Nd+9D/up+PTTd/6yM+bxYczeQEUa4818vT5YwU8Wwi/fyAh6c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5NZnHAAAA3QAAAA8AAAAAAAAAAAAAAAAAmAIAAGRy&#10;cy9kb3ducmV2LnhtbFBLBQYAAAAABAAEAPUAAACMAwAAAAA=&#10;" path="m,50l37,,,50xe" fillcolor="#f3be00" stroked="f">
                  <v:path arrowok="t" o:connecttype="custom" o:connectlocs="0,50;37,0;0,50" o:connectangles="0,0,0"/>
                </v:shape>
                <v:shape id="Freeform 8132" o:spid="_x0000_s2067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FY8UA&#10;AADdAAAADwAAAGRycy9kb3ducmV2LnhtbERPS2vCQBC+C/0PyxS8iG4stWjqKqVV6kXwTXsbstMk&#10;mJ0N2c2j/74rFLzNx/ec+bIzhWiocrllBeNRBII4sTrnVMHpuB5OQTiPrLGwTAp+ycFy8dCbY6xt&#10;y3tqDj4VIYRdjAoy78tYSpdkZNCNbEkcuB9bGfQBVqnUFbYh3BTyKYpepMGcQ0OGJb1nlFwPtVFw&#10;2e0Gq+PXenu+fn8k9aysJ5+nWqn+Y/f2CsJT5+/if/dGh/nR8xhu34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cVjxQAAAN0AAAAPAAAAAAAAAAAAAAAAAJgCAABkcnMv&#10;ZG93bnJldi54bWxQSwUGAAAAAAQABAD1AAAAigMAAAAA&#10;" path="m,50l37,,,50xe" filled="f" strokecolor="#e77817" strokeweight="0">
                  <v:path arrowok="t" o:connecttype="custom" o:connectlocs="0,50;37,0;0,50" o:connectangles="0,0,0"/>
                </v:shape>
                <v:shape id="Freeform 8133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RmcMA&#10;AADdAAAADwAAAGRycy9kb3ducmV2LnhtbERPTWvCQBC9F/wPywi91d2IlBJdRbRKewqNeh+yYxLN&#10;zsbsVtP++m5B8DaP9zmzRW8bcaXO1441JCMFgrhwpuZSw363eXkD4QOywcYxafghD4v54GmGqXE3&#10;/qJrHkoRQ9inqKEKoU2l9EVFFv3ItcSRO7rOYoiwK6Xp8BbDbSPHSr1KizXHhgpbWlVUnPNvq+E9&#10;L7YqO112SZmt+1VSH34/s43Wz8N+OQURqA8P8d39YeJ8NRnD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RmcMAAADdAAAADwAAAAAAAAAAAAAAAACYAgAAZHJzL2Rv&#10;d25yZXYueG1sUEsFBgAAAAAEAAQA9QAAAIgDAAAAAA==&#10;" path="m20,r,15l18,27,10,37,,45,,35,3,20,5,15,10,7,15,5,20,xe" fillcolor="#f3be00" stroked="f">
                  <v:path arrowok="t" o:connecttype="custom" o:connectlocs="20,0;20,15;18,27;10,37;0,45;0,35;3,20;5,15;10,7;15,5;20,0" o:connectangles="0,0,0,0,0,0,0,0,0,0,0"/>
                </v:shape>
                <v:shape id="Freeform 8134" o:spid="_x0000_s2069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ka8UA&#10;AADdAAAADwAAAGRycy9kb3ducmV2LnhtbERPS2sCMRC+F/wPYYReiiatVmQ1Sm0p9FCpL/A6bMbd&#10;xWSybFJ37a9vhEJv8/E9Z77snBUXakLlWcPjUIEgzr2puNBw2L8PpiBCRDZoPZOGKwVYLnp3c8yM&#10;b3lLl10sRArhkKGGMsY6kzLkJTkMQ18TJ+7kG4cxwaaQpsE2hTsrn5SaSIcVp4YSa3otKT/vvp2G&#10;aLerZ1sdlf2aPLytftbt5vPQan3f715mICJ18V/85/4wab4aj+D2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WRrxQAAAN0AAAAPAAAAAAAAAAAAAAAAAJgCAABkcnMv&#10;ZG93bnJldi54bWxQSwUGAAAAAAQABAD1AAAAigMAAAAA&#10;" path="m20,r,15l18,27,10,37,,45,,35,3,20,5,15,10,7,15,5,20,e" filled="f" strokecolor="#e77817" strokeweight="0">
                  <v:path arrowok="t" o:connecttype="custom" o:connectlocs="20,0;20,15;18,27;10,37;0,45;0,35;3,20;5,15;10,7;15,5;20,0" o:connectangles="0,0,0,0,0,0,0,0,0,0,0"/>
                </v:shape>
                <v:shape id="Freeform 8135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8PMUA&#10;AADdAAAADwAAAGRycy9kb3ducmV2LnhtbERPS2vCQBC+F/oflin0IrprjSLRVUSQ9tAKPhCPQ3aa&#10;hGZnY3Y18d93C0Jv8/E9Z77sbCVu1PjSsYbhQIEgzpwpOddwPGz6UxA+IBusHJOGO3lYLp6f5pga&#10;1/KObvuQixjCPkUNRQh1KqXPCrLoB64mjty3ayyGCJtcmgbbGG4r+abURFosOTYUWNO6oOxnf7Ua&#10;2s39+uVGvVMyOavjdnwZteXnu9avL91qBiJQF/7FD/eHifNVksD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nw8xQAAAN0AAAAPAAAAAAAAAAAAAAAAAJgCAABkcnMv&#10;ZG93bnJldi54bWxQSwUGAAAAAAQABAD1AAAAigMAAAAA&#10;" path="m,50l38,,,50xe" fillcolor="#f3be00" stroked="f">
                  <v:path arrowok="t" o:connecttype="custom" o:connectlocs="0,50;38,0;0,50" o:connectangles="0,0,0"/>
                </v:shape>
                <v:shape id="Freeform 8136" o:spid="_x0000_s2071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tGMQA&#10;AADdAAAADwAAAGRycy9kb3ducmV2LnhtbERPS2sCMRC+F/wPYYReRBOlVVmNIgtCT7Y+QLwNm+nu&#10;0s1km0Td/vumIPQ2H99zluvONuJGPtSONYxHCgRx4UzNpYbTcTucgwgR2WDjmDT8UID1qve0xMy4&#10;O+/pdoilSCEcMtRQxdhmUoaiIoth5FrixH06bzEm6EtpPN5TuG3kRKmptFhzaqiwpbyi4utwtRoK&#10;1cVQv/vL+Xsy387y62CXf+y0fu53mwWISF38Fz/cbybNVy+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LRjEAAAA3QAAAA8AAAAAAAAAAAAAAAAAmAIAAGRycy9k&#10;b3ducmV2LnhtbFBLBQYAAAAABAAEAPUAAACJAwAAAAA=&#10;" path="m,50l38,,,50xe" filled="f" strokecolor="#e77817" strokeweight="0">
                  <v:path arrowok="t" o:connecttype="custom" o:connectlocs="0,50;38,0;0,50" o:connectangles="0,0,0"/>
                </v:shape>
                <v:shape id="Freeform 8137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fJ8QA&#10;AADdAAAADwAAAGRycy9kb3ducmV2LnhtbERPTWvCQBC9F/oflil4Ed0Y2yipq1RBkOKl0Yu3ITsm&#10;odnZkN3G6K93BaG3ebzPWax6U4uOWldZVjAZRyCIc6srLhQcD9vRHITzyBpry6TgSg5Wy9eXBaba&#10;XviHuswXIoSwS1FB6X2TSunykgy6sW2IA3e2rUEfYFtI3eIlhJtaxlGUSIMVh4YSG9qUlP9mf0bB&#10;ab812fdHLOPpzXXn9VBPbjOv1OCt//oE4an3/+Kne6fD/Og9gcc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HyfEAAAA3QAAAA8AAAAAAAAAAAAAAAAAmAIAAGRycy9k&#10;b3ducmV2LnhtbFBLBQYAAAAABAAEAPUAAACJAwAAAAA=&#10;" path="m25,r3,8l28,15r,8l25,27r-5,5l15,37,8,42,,47,,35,5,23,13,10,25,xe" fillcolor="#f3be00" stroked="f">
                  <v:path arrowok="t" o:connecttype="custom" o:connectlocs="25,0;28,8;28,15;28,23;25,27;20,32;15,37;8,42;0,47;0,35;5,23;13,10;25,0" o:connectangles="0,0,0,0,0,0,0,0,0,0,0,0,0"/>
                </v:shape>
                <v:shape id="Freeform 8138" o:spid="_x0000_s2073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Fw8UA&#10;AADdAAAADwAAAGRycy9kb3ducmV2LnhtbERPTWsCMRC9F/wPYQq9lJq1SltWo4gg2lNd7aHHMRl3&#10;l24mSxJ19dc3BcHbPN7nTGadbcSJfKgdKxj0MxDE2pmaSwXfu+XLB4gQkQ02jknBhQLMpr2HCebG&#10;nbmg0zaWIoVwyFFBFWObSxl0RRZD37XEiTs4bzEm6EtpPJ5TuG3ka5a9SYs1p4YKW1pUpH+3R6tg&#10;PyxWB3+8fn4NNmujV8/Xn0LvlHp67OZjEJG6eBff3GuT5mejd/j/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kXDxQAAAN0AAAAPAAAAAAAAAAAAAAAAAJgCAABkcnMv&#10;ZG93bnJldi54bWxQSwUGAAAAAAQABAD1AAAAigMAAAAA&#10;" path="m25,r3,8l28,15r,8l25,27r-5,5l15,37,8,42,,47,,35,5,23,13,10,25,e" filled="f" strokecolor="#e77817" strokeweight="0">
                  <v:path arrowok="t" o:connecttype="custom" o:connectlocs="25,0;28,8;28,15;28,23;25,27;20,32;15,37;8,42;0,47;0,35;5,23;13,10;25,0" o:connectangles="0,0,0,0,0,0,0,0,0,0,0,0,0"/>
                </v:shape>
                <v:shape id="Freeform 8139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6m8gA&#10;AADdAAAADwAAAGRycy9kb3ducmV2LnhtbESPT0vDQBDF74LfYRnBi9hNixSN3ZYoCB6k0Ng/1yE7&#10;JsHsbMiuzdpP3zkUepvhvXnvN4tVcp060hBazwamkwwUceVty7WB7ffH4zOoEJEtdp7JwD8FWC1v&#10;bxaYWz/yho5lrJWEcMjRQBNjn2sdqoYchonviUX78YPDKOtQazvgKOGu07Msm2uHLUtDgz29N1T9&#10;ln/OQPn1djhN15Qe5vs27F5mxSmNhTH3d6l4BRUpxav5cv1pBT97Elz5Rkb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UvqbyAAAAN0AAAAPAAAAAAAAAAAAAAAAAJgCAABk&#10;cnMvZG93bnJldi54bWxQSwUGAAAAAAQABAD1AAAAjQMAAAAA&#10;" path="m,42l43,,,42xe" fillcolor="#f3be00" stroked="f">
                  <v:path arrowok="t" o:connecttype="custom" o:connectlocs="0,42;43,0;0,42" o:connectangles="0,0,0"/>
                </v:shape>
                <v:shape id="Freeform 8140" o:spid="_x0000_s2075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S+MIA&#10;AADdAAAADwAAAGRycy9kb3ducmV2LnhtbERPTWsCMRC9F/wPYYReimYtUupqFFHKVuqlq96HZNxd&#10;3EyWJNXtvzdCobd5vM9ZrHrbiiv50DhWMBlnIIi1Mw1XCo6Hj9E7iBCRDbaOScEvBVgtB08LzI27&#10;8Tddy1iJFMIhRwV1jF0uZdA1WQxj1xEn7uy8xZigr6TxeEvhtpWvWfYmLTacGmrsaFOTvpQ/VsHp&#10;y77Ivd6u0Qe9s8Wk0KUslHoe9us5iEh9/Bf/uT9Nmp9NZ/D4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5L4wgAAAN0AAAAPAAAAAAAAAAAAAAAAAJgCAABkcnMvZG93&#10;bnJldi54bWxQSwUGAAAAAAQABAD1AAAAhwMAAAAA&#10;" path="m,42l43,,,42xe" filled="f" strokecolor="#e77817" strokeweight="0">
                  <v:path arrowok="t" o:connecttype="custom" o:connectlocs="0,42;43,0;0,42" o:connectangles="0,0,0"/>
                </v:shape>
                <v:shape id="Freeform 8141" o:spid="_x0000_s2076" style="position:absolute;left:6334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uPcYA&#10;AADdAAAADwAAAGRycy9kb3ducmV2LnhtbESPQWsCMRCF74X+hzCF3mpS2bayGsUKpYK9VEXwNmzG&#10;3cXNZElS3f5751DobYb35r1vZovBd+pCMbWBLTyPDCjiKriWawv73cfTBFTKyA67wGThlxIs5vd3&#10;MyxduPI3Xba5VhLCqUQLTc59qXWqGvKYRqEnFu0Uoscsa6y1i3iVcN/psTGv2mPL0tBgT6uGqvP2&#10;x1sw7xjevorNOtaH46k/F7wszKe1jw/Dcgoq05D/zX/Xayf45kX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TuPcYAAADdAAAADwAAAAAAAAAAAAAAAACYAgAAZHJz&#10;L2Rvd25yZXYueG1sUEsFBgAAAAAEAAQA9QAAAIsDAAAAAA==&#10;" path="m,l3,,5,,3,3r,2l,3,,xe" fillcolor="#e15520" stroked="f">
                  <v:path arrowok="t" o:connecttype="custom" o:connectlocs="0,0;3,0;5,0;3,3;3,5;0,3;0,0" o:connectangles="0,0,0,0,0,0,0"/>
                </v:shape>
                <v:shape id="Freeform 8142" o:spid="_x0000_s2077" style="position:absolute;left:6334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yEsMA&#10;AADdAAAADwAAAGRycy9kb3ducmV2LnhtbERPS2vCQBC+C/6HZQq91Y2WFomuUsRAeqsPLL2N2TEb&#10;zM6G7BrTf+8Kgrf5+J4zX/a2Fh21vnKsYDxKQBAXTldcKtjvsrcpCB+QNdaOScE/eVguhoM5ptpd&#10;eUPdNpQihrBPUYEJoUml9IUhi37kGuLInVxrMUTYllK3eI3htpaTJPmUFiuODQYbWhkqztuLVdAd&#10;12ROP9M8O8jcv/9evs+Z+1Pq9aX/moEI1Ien+OHOdZyffIz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uyEsMAAADdAAAADwAAAAAAAAAAAAAAAACYAgAAZHJzL2Rv&#10;d25yZXYueG1sUEsFBgAAAAAEAAQA9QAAAIgDAAAAAA==&#10;" path="m3,l,3,3,5r2,l5,3,8,,5,,3,xm224,35r3,-2l224,35r,xe" fillcolor="#e15820" stroked="f">
                  <v:path arrowok="t" o:connecttype="custom" o:connectlocs="3,0;0,3;3,5;5,5;5,3;8,0;5,0;3,0;224,35;227,33;224,35;224,35" o:connectangles="0,0,0,0,0,0,0,0,0,0,0,0"/>
                  <o:lock v:ext="edit" verticies="t"/>
                </v:shape>
                <v:shape id="Freeform 8143" o:spid="_x0000_s2078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RbsEA&#10;AADdAAAADwAAAGRycy9kb3ducmV2LnhtbERPTYvCMBC9C/sfwix403QVRapRFkGo3mrFvc42Y1u3&#10;mXSbqPXfG0HwNo/3OYtVZ2pxpdZVlhV8DSMQxLnVFRcKDtlmMAPhPLLG2jIpuJOD1fKjt8BY2xun&#10;dN37QoQQdjEqKL1vYildXpJBN7QNceBOtjXoA2wLqVu8hXBTy1EUTaXBikNDiQ2tS8r/9hej4KfJ&#10;su0/03l8Pq7T5DdJd2PfKdX/7L7nIDx1/i1+uRMd5keTE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EW7BAAAA3QAAAA8AAAAAAAAAAAAAAAAAmAIAAGRycy9kb3du&#10;cmV2LnhtbFBLBQYAAAAABAAEAPUAAACGAwAAAAA=&#10;" path="m2,l,3,,5,2,8r3,l5,5,7,3,5,,2,xm219,35r2,l224,33r-5,2l219,35xe" fillcolor="#e25b20" stroked="f">
                  <v:path arrowok="t" o:connecttype="custom" o:connectlocs="2,0;0,3;0,5;2,8;5,8;5,5;7,3;5,0;2,0;219,35;221,35;224,33;219,35;219,35" o:connectangles="0,0,0,0,0,0,0,0,0,0,0,0,0,0"/>
                  <o:lock v:ext="edit" verticies="t"/>
                </v:shape>
                <v:shape id="Freeform 8144" o:spid="_x0000_s2079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tlcMA&#10;AADdAAAADwAAAGRycy9kb3ducmV2LnhtbERP3WrCMBS+F/YO4QjeyEynbm6dUYbgEISJdQ9waI5N&#10;sTnpmmjr2y+C4N35+H7PfNnZSlyo8aVjBS+jBARx7nTJhYLfw/r5HYQPyBorx6TgSh6Wi6feHFPt&#10;Wt7TJQuFiCHsU1RgQqhTKX1uyKIfuZo4ckfXWAwRNoXUDbYx3FZynCRv0mLJscFgTStD+Sk7WwVH&#10;nI7RTL637XCXfdCfHs709UepQb/7+gQRqAsP8d290XF+8jqB2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2tlcMAAADdAAAADwAAAAAAAAAAAAAAAACYAgAAZHJzL2Rv&#10;d25yZXYueG1sUEsFBgAAAAAEAAQA9QAAAIgDAAAAAA==&#10;" path="m219,35r,l217,35r-3,l214,38r,l219,35xm3,l,3,,5r3,5l3,13,5,8,8,3,5,3,3,xe" fillcolor="#e25e20" stroked="f">
                  <v:path arrowok="t" o:connecttype="custom" o:connectlocs="219,35;219,35;217,35;214,35;214,38;214,38;219,35;3,0;0,3;0,5;3,10;3,13;5,8;8,3;5,3;3,0" o:connectangles="0,0,0,0,0,0,0,0,0,0,0,0,0,0,0,0"/>
                  <o:lock v:ext="edit" verticies="t"/>
                </v:shape>
                <v:shape id="Freeform 8145" o:spid="_x0000_s2080" style="position:absolute;left:6342;top:1512;width:214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gB8IA&#10;AADdAAAADwAAAGRycy9kb3ducmV2LnhtbERPTYvCMBC9C/6HMII3TV1ckdpURFwRPMhqBY9DM7bF&#10;ZlKaqPXfmwVhb/N4n5MsO1OLB7WusqxgMo5AEOdWV1woyE4/ozkI55E11pZJwYscLNN+L8FY2yf/&#10;0uPoCxFC2MWooPS+iaV0eUkG3dg2xIG72tagD7AtpG7xGcJNLb+iaCYNVhwaSmxoXVJ+O96NgsP2&#10;dsrrfXap7ruJ6S7ZebYpzkoNB91qAcJT5//FH/dOh/nR9xT+vgkn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GAHwgAAAN0AAAAPAAAAAAAAAAAAAAAAAJgCAABkcnMvZG93&#10;bnJldi54bWxQSwUGAAAAAAQABAD1AAAAhwMAAAAA&#10;" path="m214,32r,l211,32r-2,l209,35r,l209,37r5,-5xm2,l,2,,5r2,5l2,12,5,5,7,,5,,2,xe" fillcolor="#e36221" stroked="f">
                  <v:path arrowok="t" o:connecttype="custom" o:connectlocs="214,32;214,32;211,32;209,32;209,35;209,35;209,37;214,32;2,0;0,2;0,5;2,10;2,12;5,5;7,0;5,0;2,0" o:connectangles="0,0,0,0,0,0,0,0,0,0,0,0,0,0,0,0,0"/>
                  <o:lock v:ext="edit" verticies="t"/>
                </v:shape>
                <v:shape id="Freeform 8146" o:spid="_x0000_s2081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bl8IA&#10;AADdAAAADwAAAGRycy9kb3ducmV2LnhtbERPyWrDMBC9F/IPYgK5NZIb3CRulFAMNT0FmuU+WFPb&#10;xBoZS7Xdv68Kgdzm8dbZHSbbioF63zjWkCwVCOLSmYYrDZfzx/MGhA/IBlvHpOGXPBz2s6cdZsaN&#10;/EXDKVQihrDPUEMdQpdJ6cuaLPql64gj9+16iyHCvpKmxzGG21a+KPUqLTYcG2rsKK+pvJ1+rAYs&#10;kvKYrzc3n6+OBW+Ta6suV60X8+n9DUSgKTzEd/enifNVmsL/N/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BuXwgAAAN0AAAAPAAAAAAAAAAAAAAAAAJgCAABkcnMvZG93&#10;bnJldi54bWxQSwUGAAAAAAQABAD1AAAAhwMAAAAA&#10;" path="m211,35r,-3l209,32r-3,l206,35r,l206,37r5,-2l211,35xm5,l2,5,,10r2,2l5,17,7,7,10,,7,,5,xe" fillcolor="#e46521" stroked="f">
                  <v:path arrowok="t" o:connecttype="custom" o:connectlocs="211,35;211,32;209,32;206,32;206,35;206,35;206,37;211,35;211,35;5,0;2,5;0,10;2,12;5,17;7,7;10,0;7,0;5,0" o:connectangles="0,0,0,0,0,0,0,0,0,0,0,0,0,0,0,0,0,0"/>
                  <o:lock v:ext="edit" verticies="t"/>
                </v:shape>
                <v:shape id="Freeform 8147" o:spid="_x0000_s2082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yKMMA&#10;AADdAAAADwAAAGRycy9kb3ducmV2LnhtbERPTWsCMRC9C/6HMEIvUhMVbdkaRaSCN6mWsr0Nm+nu&#10;4mayJHHd/vtGKHibx/uc1aa3jejIh9qxhulEgSAunKm51PB53j+/gggR2WDjmDT8UoDNejhYYWbc&#10;jT+oO8VSpBAOGWqoYmwzKUNRkcUwcS1x4n6ctxgT9KU0Hm8p3DZyptRSWqw5NVTY0q6i4nK6Wg2z&#10;sX/f26/ue/HCan44zvNLk+daP4367RuISH18iP/dB5Pmq8US7t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yKMMAAADdAAAADwAAAAAAAAAAAAAAAACYAgAAZHJzL2Rv&#10;d25yZXYueG1sUEsFBgAAAAAEAAQA9QAAAIgDAAAAAA==&#10;" path="m207,35r,-3l204,32r-2,3l202,35r,2l202,40r5,-3l207,35r,xm5,l3,5,,12r3,8l3,25,5,12,10,,8,,5,xe" fillcolor="#e46821" stroked="f">
                  <v:path arrowok="t" o:connecttype="custom" o:connectlocs="207,35;207,32;204,32;202,35;202,35;202,37;202,40;207,37;207,35;207,35;5,0;3,5;0,12;3,20;3,25;5,12;10,0;8,0;5,0" o:connectangles="0,0,0,0,0,0,0,0,0,0,0,0,0,0,0,0,0,0,0"/>
                  <o:lock v:ext="edit" verticies="t"/>
                </v:shape>
                <v:shape id="Freeform 8148" o:spid="_x0000_s2083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iYMQA&#10;AADdAAAADwAAAGRycy9kb3ducmV2LnhtbERPTYvCMBC9L/gfwgje1lRRV6pRRBDUFUFX8To0Y1tt&#10;JqWJWvfXG2Fhb/N4nzOe1qYQd6pcbllBpx2BIE6szjlVcPhZfA5BOI+ssbBMCp7kYDppfIwx1vbB&#10;O7rvfSpCCLsYFWTel7GULsnIoGvbkjhwZ1sZ9AFWqdQVPkK4KWQ3igbSYM6hIcOS5hkl1/3NKNgs&#10;n5eVmX3Xv+546h0753Wvu10r1WrWsxEIT7X/F/+5lzrMj/pf8P4mnC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W4mDEAAAA3QAAAA8AAAAAAAAAAAAAAAAAmAIAAGRycy9k&#10;b3ducmV2LnhtbFBLBQYAAAAABAAEAPUAAACJAwAAAAA=&#10;" path="m201,35r,-3l199,35r-3,l196,35r,2l196,40r5,-3l201,35r,xm5,l2,7,,17,2,27r,10l2,35r,l5,17,10,,7,,5,xe" fillcolor="#e46b21" stroked="f">
                  <v:path arrowok="t" o:connecttype="custom" o:connectlocs="201,35;201,32;199,35;196,35;196,35;196,37;196,40;201,37;201,35;201,35;5,0;2,7;0,17;2,27;2,37;2,35;2,35;5,17;10,0;7,0;5,0" o:connectangles="0,0,0,0,0,0,0,0,0,0,0,0,0,0,0,0,0,0,0,0,0"/>
                  <o:lock v:ext="edit" verticies="t"/>
                </v:shape>
                <v:shape id="Freeform 8149" o:spid="_x0000_s2084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5JMUA&#10;AADdAAAADwAAAGRycy9kb3ducmV2LnhtbESPQWvDMAyF74P+B6PCbqvdrRslrVtKYTDYDpu7Q48i&#10;VpO0sRxir0n//XQY7PaEnj69t96OoVVX6lMT2cJ8ZkARl9E3XFn4Prw+LEGljOyxjUwWbpRgu5nc&#10;rbHwceAvurpcKYFwKtBCnXNXaJ3KmgKmWeyIZXeKfcAsY19p3+Mg8NDqR2NedMCG5UONHe1rKi/u&#10;JwhlcX53/tbGp+qkzfD5cfTOLay9n467FahMY/43/12/eYlvniWutBEJ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/kkxQAAAN0AAAAPAAAAAAAAAAAAAAAAAJgCAABkcnMv&#10;ZG93bnJldi54bWxQSwUGAAAAAAQABAD1AAAAigMAAAAA&#10;" path="m199,35r,l196,35r-2,l194,37r,5l199,40r,-3l199,35xm7,l2,12,,25,2,37,7,47,5,40r,-5l7,17,12,,10,,7,xe" fillcolor="#e56f21" stroked="f">
                  <v:path arrowok="t" o:connecttype="custom" o:connectlocs="199,35;199,35;196,35;194,35;194,37;194,42;199,40;199,37;199,35;7,0;2,12;0,25;2,37;7,47;5,40;5,35;7,17;12,0;10,0;7,0" o:connectangles="0,0,0,0,0,0,0,0,0,0,0,0,0,0,0,0,0,0,0,0"/>
                  <o:lock v:ext="edit" verticies="t"/>
                </v:shape>
                <v:shape id="Freeform 8150" o:spid="_x0000_s2085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g/sQA&#10;AADdAAAADwAAAGRycy9kb3ducmV2LnhtbERPyWrDMBC9F/IPYgK9NVIKLbFrOSSGgNtTNgK5Ta2p&#10;bWqNjKUm7t9HhUJu83jrZMvRduJCg28da5jPFAjiypmWaw3Hw+ZpAcIHZIOdY9LwSx6W+eQhw9S4&#10;K+/osg+1iCHsU9TQhNCnUvqqIYt+5nriyH25wWKIcKilGfAaw20nn5V6lRZbjg0N9lQ0VH3vf6wG&#10;sy2Pn/1Ht1PFaV0ki3l53rw7rR+n4+oNRKAx3MX/7tLE+eolgb9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4P7EAAAA3QAAAA8AAAAAAAAAAAAAAAAAmAIAAGRycy9k&#10;b3ducmV2LnhtbFBLBQYAAAAABAAEAPUAAACJAwAAAAA=&#10;" path="m194,35r,l192,35r-3,l189,40r,2l194,40r,-3l194,35xm8,l3,17,,35r,l,37r3,8l8,52,5,45,5,35,8,17,13,,10,,8,xe" fillcolor="#e57222" stroked="f">
                  <v:path arrowok="t" o:connecttype="custom" o:connectlocs="194,35;194,35;192,35;189,35;189,40;189,42;194,40;194,37;194,35;8,0;3,17;0,35;0,35;0,37;3,45;8,52;5,45;5,35;8,17;13,0;10,0;8,0" o:connectangles="0,0,0,0,0,0,0,0,0,0,0,0,0,0,0,0,0,0,0,0,0,0"/>
                  <o:lock v:ext="edit" verticies="t"/>
                </v:shape>
                <v:shape id="Freeform 8151" o:spid="_x0000_s2086" style="position:absolute;left:6352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ro8cA&#10;AADdAAAADwAAAGRycy9kb3ducmV2LnhtbESPzW7CQAyE75V4h5UrcSub0jaClAVBVaQWiUP5uVtZ&#10;k6RkvVF2gZSnxwek3mzNeObzZNa5Wp2pDZVnA8+DBBRx7m3FhYHddvk0AhUissXaMxn4owCzae9h&#10;gpn1F/6h8yYWSkI4ZGigjLHJtA55SQ7DwDfEoh186zDK2hbatniRcFfrYZKk2mHF0lBiQx8l5cfN&#10;yRn43a/s8nv/el3h+iU9fK7nb4txYUz/sZu/g4rUxX/z/frLCn6SCr98IyPo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zK6PHAAAA3QAAAA8AAAAAAAAAAAAAAAAAmAIAAGRy&#10;cy9kb3ducmV2LnhtbFBLBQYAAAAABAAEAPUAAACMAwAAAAA=&#10;" path="m7,l2,17,,35r,5l2,47r3,5l7,57,7,45,5,35,7,17,12,,10,,7,xm189,42r,-5l189,35r-3,l184,35r,5l184,45r5,-3xe" fillcolor="#e67523" stroked="f">
                  <v:path arrowok="t" o:connecttype="custom" o:connectlocs="7,0;2,17;0,35;0,40;2,47;5,52;7,57;7,45;5,35;7,17;12,0;10,0;7,0;189,42;189,37;189,35;186,35;184,35;184,40;184,45;189,42" o:connectangles="0,0,0,0,0,0,0,0,0,0,0,0,0,0,0,0,0,0,0,0,0"/>
                  <o:lock v:ext="edit" verticies="t"/>
                </v:shape>
                <v:shape id="Freeform 8152" o:spid="_x0000_s2087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4NcYA&#10;AADdAAAADwAAAGRycy9kb3ducmV2LnhtbESPQWsCMRCF7wX/Q5iCt5rVgtjVKCotiIigLXgdNuNm&#10;6WayJqmu/nojCL3N8N68781k1tpanMmHyrGCfi8DQVw4XXGp4Of7620EIkRkjbVjUnClALNp52WC&#10;uXYX3tF5H0uRQjjkqMDE2ORShsKQxdBzDXHSjs5bjGn1pdQeLync1nKQZUNpseJEMNjQ0lDxu/+z&#10;ibs+fHxu5qv3m9u6zWmwMIe13ynVfW3nYxCR2vhvfl6vdKqfDfvw+Ca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4NcYAAADdAAAADwAAAAAAAAAAAAAAAACYAgAAZHJz&#10;L2Rvd25yZXYueG1sUEsFBgAAAAAEAAQA9QAAAIsDAAAAAA==&#10;" path="m8,l3,17,,35,,45r3,7l5,57r5,3l8,47,5,35,8,17,13,,10,,8,xm184,42r,-2l184,35r-2,l179,35r,5l179,47r3,-2l184,42xe" fillcolor="#e67824" stroked="f">
                  <v:path arrowok="t" o:connecttype="custom" o:connectlocs="8,0;3,17;0,35;0,45;3,52;5,57;10,60;8,47;5,35;8,17;13,0;10,0;8,0;184,42;184,40;184,35;182,35;179,35;179,40;179,47;182,45;184,42" o:connectangles="0,0,0,0,0,0,0,0,0,0,0,0,0,0,0,0,0,0,0,0,0,0"/>
                  <o:lock v:ext="edit" verticies="t"/>
                </v:shape>
                <v:shape id="Freeform 8153" o:spid="_x0000_s2088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UvcQA&#10;AADdAAAADwAAAGRycy9kb3ducmV2LnhtbERPTWuDQBC9F/Iflgn0UuLaHNJg3UgQgr0UWpMeepu4&#10;U5W4s+Ku0fz7bKHQ2zze56TZbDpxpcG1lhU8RzEI4srqlmsFp+NhtQXhPLLGzjIpuJGDbLd4SDHR&#10;duJPupa+FiGEXYIKGu/7REpXNWTQRbYnDtyPHQz6AIda6gGnEG46uY7jjTTYcmhosKe8oepSjkZB&#10;+eLOU0GFLjh/Gr/f64/88jUp9bic968gPM3+X/znftNhfrxZw+834QS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VL3EAAAA3QAAAA8AAAAAAAAAAAAAAAAAmAIAAGRycy9k&#10;b3ducmV2LnhtbFBLBQYAAAAABAAEAPUAAACJAwAAAAA=&#10;" path="m7,l2,17,,35,2,45r,12l7,60r3,2l7,47,5,35,7,17,12,2,10,,7,xm179,45r,-5l179,35r-3,l174,35r,7l174,47r2,l179,45xe" fillcolor="#e77b25" stroked="f">
                  <v:path arrowok="t" o:connecttype="custom" o:connectlocs="7,0;2,17;0,35;2,45;2,57;7,60;10,62;7,47;5,35;7,17;12,2;10,0;7,0;179,45;179,40;179,35;176,35;174,35;174,42;174,47;176,47;179,45" o:connectangles="0,0,0,0,0,0,0,0,0,0,0,0,0,0,0,0,0,0,0,0,0,0"/>
                  <o:lock v:ext="edit" verticies="t"/>
                </v:shape>
                <v:shape id="Freeform 8154" o:spid="_x0000_s2089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y5MMA&#10;AADdAAAADwAAAGRycy9kb3ducmV2LnhtbERP32vCMBB+H/g/hBP2NpNtUKQaxQnCYEy2Wnw+mrMp&#10;NpfaZLb+94sw2Nt9fD9vuR5dK67Uh8azhueZAkFcedNwraE87J7mIEJENth6Jg03CrBeTR6WmBs/&#10;8Dddi1iLFMIhRw02xi6XMlSWHIaZ74gTd/K9w5hgX0vT45DCXStflMqkw4ZTg8WOtpaqc/HjNLyN&#10;w5dV1eW2P37MzcV+lr7Izlo/TsfNAkSkMf6L/9zvJs1X2Svc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y5MMAAADdAAAADwAAAAAAAAAAAAAAAACYAgAAZHJzL2Rv&#10;d25yZXYueG1sUEsFBgAAAAAEAAQA9QAAAIgDAAAAAA==&#10;" path="m8,l3,17,,35,3,47,5,60r3,2l10,65,8,50,5,35,8,17,13,2r-3,l8,xm174,47r,-7l174,35r-2,l169,35r,7l167,50r5,-3l174,47xe" fillcolor="#e77e26" stroked="f">
                  <v:path arrowok="t" o:connecttype="custom" o:connectlocs="8,0;3,17;0,35;3,47;5,60;8,62;10,65;8,50;5,35;8,17;13,2;10,2;8,0;174,47;174,40;174,35;172,35;169,35;169,42;167,50;172,47;174,47" o:connectangles="0,0,0,0,0,0,0,0,0,0,0,0,0,0,0,0,0,0,0,0,0,0"/>
                  <o:lock v:ext="edit" verticies="t"/>
                </v:shape>
                <v:shape id="Freeform 8155" o:spid="_x0000_s2090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VP8UA&#10;AADdAAAADwAAAGRycy9kb3ducmV2LnhtbERPTWvCQBC9F/oflin0ZjYtVjS6igitPWihSSl6G7LT&#10;JJidDdk1if/eFYTe5vE+Z7EaTC06al1lWcFLFIMgzq2uuFDwk72PpiCcR9ZYWyYFF3KwWj4+LDDR&#10;tudv6lJfiBDCLkEFpfdNIqXLSzLoItsQB+7PtgZ9gG0hdYt9CDe1fI3jiTRYcWgosaFNSfkpPRsF&#10;B3mebfe/l+P4Y5ub3cm8fWF2VOr5aVjPQXga/L/47v7UYX48GcP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lU/xQAAAN0AAAAPAAAAAAAAAAAAAAAAAJgCAABkcnMv&#10;ZG93bnJldi54bWxQSwUGAAAAAAQABAD1AAAAigMAAAAA&#10;" path="m7,l2,15,,33,2,45,5,60r2,l10,63r2,l7,48,5,33,7,15,12,,10,,7,xm169,45r,-5l169,33r-3,l164,35r,8l161,48r3,l169,45xe" fillcolor="#e78126" stroked="f">
                  <v:path arrowok="t" o:connecttype="custom" o:connectlocs="7,0;2,15;0,33;2,45;5,60;7,60;10,63;12,63;7,48;5,33;7,15;12,0;10,0;7,0;169,45;169,40;169,33;166,33;164,35;164,43;161,48;164,48;169,45" o:connectangles="0,0,0,0,0,0,0,0,0,0,0,0,0,0,0,0,0,0,0,0,0,0,0"/>
                  <o:lock v:ext="edit" verticies="t"/>
                </v:shape>
                <v:shape id="Freeform 8156" o:spid="_x0000_s2091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x/cIA&#10;AADdAAAADwAAAGRycy9kb3ducmV2LnhtbESPQWvCQBCF7wX/wzKCt2ZjQClpVlFLwatpodchO2aj&#10;2dmwu8b477tCobcZ3nvfvKm2k+3FSD50jhUssxwEceN0x62C76/P1zcQISJr7B2TggcF2G5mLxWW&#10;2t35RGMdW5EgHEpUYGIcSilDY8hiyNxAnLSz8xZjWn0rtcd7gtteFnm+lhY7ThcMDnQw1Fzrm1Uw&#10;HS5Xu3uyavNToy9OH7TfK7WYT7t3EJGm+G/+Sx91qp+vV/D8Jo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rH9wgAAAN0AAAAPAAAAAAAAAAAAAAAAAJgCAABkcnMvZG93&#10;bnJldi54bWxQSwUGAAAAAAQABAD1AAAAhwMAAAAA&#10;" path="m8,l3,15,,33,3,48,5,63r3,l13,63,8,48,5,33,8,15,13,,10,,8,xm162,48r2,-8l164,33r-2,2l159,35r,8l157,50r2,-2l162,48xe" fillcolor="#e88427" stroked="f">
                  <v:path arrowok="t" o:connecttype="custom" o:connectlocs="8,0;3,15;0,33;3,48;5,63;8,63;13,63;8,48;5,33;8,15;13,0;10,0;8,0;162,48;164,40;164,33;162,35;159,35;159,43;157,50;159,48;162,48" o:connectangles="0,0,0,0,0,0,0,0,0,0,0,0,0,0,0,0,0,0,0,0,0,0"/>
                  <o:lock v:ext="edit" verticies="t"/>
                </v:shape>
                <v:shape id="Freeform 8157" o:spid="_x0000_s2092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FnsIA&#10;AADdAAAADwAAAGRycy9kb3ducmV2LnhtbERPTYvCMBC9C/6HMII3TVUou9UoIoouelkV1NvQjG2x&#10;mZQmav33mwXB2zze50xmjSnFg2pXWFYw6EcgiFOrC84UHA+r3hcI55E1lpZJwYsczKbt1gQTbZ/8&#10;S4+9z0QIYZeggtz7KpHSpTkZdH1bEQfuamuDPsA6k7rGZwg3pRxGUSwNFhwacqxokVN629+Ngt3m&#10;5Ec/w4t159FrsN6Z7fdyvVWq22nmYxCeGv8Rv90bHeZHcQz/34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oWewgAAAN0AAAAPAAAAAAAAAAAAAAAAAJgCAABkcnMvZG93&#10;bnJldi54bWxQSwUGAAAAAAQABAD1AAAAhwMAAAAA&#10;" path="m7,l2,15,,33,2,48,7,63r5,l7,48,5,33,7,15,12,,10,,7,xm156,48r3,-5l159,35r-3,l154,35r,8l151,53r3,-3l156,48xe" fillcolor="#e98828" stroked="f">
                  <v:path arrowok="t" o:connecttype="custom" o:connectlocs="7,0;2,15;0,33;2,48;7,63;12,63;7,48;5,33;7,15;12,0;10,0;7,0;156,48;159,43;159,35;156,35;154,35;154,43;151,53;154,50;156,48" o:connectangles="0,0,0,0,0,0,0,0,0,0,0,0,0,0,0,0,0,0,0,0,0"/>
                  <o:lock v:ext="edit" verticies="t"/>
                </v:shape>
                <v:shape id="Freeform 8158" o:spid="_x0000_s2093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TjMUA&#10;AADdAAAADwAAAGRycy9kb3ducmV2LnhtbERPTWvCQBC9F/wPywje6kZBK6mrRGlLDi1o2kOPQ3ZM&#10;gtnZsLvR1F/vFgq9zeN9zno7mFZcyPnGsoLZNAFBXFrdcKXg6/P1cQXCB2SNrWVS8EMetpvRwxpT&#10;ba98pEsRKhFD2KeooA6hS6X0ZU0G/dR2xJE7WWcwROgqqR1eY7hp5TxJltJgw7Ghxo72NZXnojcK&#10;dnmWfxzeb1n/pvfd98K9YF+clZqMh+wZRKAh/Iv/3LmO85PlE/x+E0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BOMxQAAAN0AAAAPAAAAAAAAAAAAAAAAAJgCAABkcnMv&#10;ZG93bnJldi54bWxQSwUGAAAAAAQABAD1AAAAigMAAAAA&#10;" path="m8,l3,15,,33,3,48,8,63r5,l8,48,5,33,8,15,13,,10,,8,xm152,50r2,-7l154,35r-2,l149,35r,10l147,53r2,l152,50xe" fillcolor="#e98b2a" stroked="f">
                  <v:path arrowok="t" o:connecttype="custom" o:connectlocs="8,0;3,15;0,33;3,48;8,63;13,63;8,48;5,33;8,15;13,0;10,0;8,0;152,50;154,43;154,35;152,35;149,35;149,45;147,53;149,53;152,50" o:connectangles="0,0,0,0,0,0,0,0,0,0,0,0,0,0,0,0,0,0,0,0,0"/>
                  <o:lock v:ext="edit" verticies="t"/>
                </v:shape>
                <v:shape id="Freeform 8159" o:spid="_x0000_s2094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8l8UA&#10;AADdAAAADwAAAGRycy9kb3ducmV2LnhtbESPQW/CMAyF75P2HyJP2m0k2wGhjoBYpU1s4jAY3K3G&#10;tBWN0zUZDf8eH5B2s/We3/s8X2bfqTMNsQ1s4XliQBFXwbVcW9j/vD/NQMWE7LALTBYuFGG5uL+b&#10;Y+HCyFs671KtJIRjgRaalPpC61g15DFOQk8s2jEMHpOsQ63dgKOE+06/GDPVHluWhgZ7KhuqTrs/&#10;b+F7E06/1frNHMav7WemXH5sxtLax4e8egWVKKd/8+167QTfTAVXvpE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DyXxQAAAN0AAAAPAAAAAAAAAAAAAAAAAJgCAABkcnMv&#10;ZG93bnJldi54bWxQSwUGAAAAAAQABAD1AAAAigMAAAAA&#10;" path="m7,l2,15,,33,2,48,7,63r5,l7,48,5,33,7,15,12,3,10,,7,xm146,53r3,-10l149,35r-3,l144,35r,10l141,55r3,-2l146,53xe" fillcolor="#ea8e2b" stroked="f">
                  <v:path arrowok="t" o:connecttype="custom" o:connectlocs="7,0;2,15;0,33;2,48;7,63;12,63;7,48;5,33;7,15;12,3;10,0;7,0;146,53;149,43;149,35;146,35;144,35;144,45;141,55;144,53;146,53" o:connectangles="0,0,0,0,0,0,0,0,0,0,0,0,0,0,0,0,0,0,0,0,0"/>
                  <o:lock v:ext="edit" verticies="t"/>
                </v:shape>
                <v:shape id="Freeform 8160" o:spid="_x0000_s2095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kI8MA&#10;AADdAAAADwAAAGRycy9kb3ducmV2LnhtbERPzYrCMBC+L/gOYQQvi6Z6KGs1igqKsLCw6gMMzdhW&#10;m0lNoq379JuFBW/z8f3OfNmZWjzI+cqygvEoAUGcW11xoeB03A4/QPiArLG2TAqe5GG56L3NMdO2&#10;5W96HEIhYgj7DBWUITSZlD4vyaAf2YY4cmfrDIYIXSG1wzaGm1pOkiSVBiuODSU2tCkpvx7uRsHn&#10;7dz+rO+p3tDXeBcu7t1cU1Jq0O9WMxCBuvAS/7v3Os5P0in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kI8MAAADdAAAADwAAAAAAAAAAAAAAAACYAgAAZHJzL2Rv&#10;d25yZXYueG1sUEsFBgAAAAAEAAQA9QAAAIgDAAAAAA==&#10;" path="m8,l3,15,,33,3,48,8,63r5,2l8,48,5,33,8,15,13,3r-3,l8,xm142,53r2,-8l144,35r-2,l139,35r-2,10l134,55r5,l142,53xe" fillcolor="#eb912b" stroked="f">
                  <v:path arrowok="t" o:connecttype="custom" o:connectlocs="8,0;3,15;0,33;3,48;8,63;13,65;8,48;5,33;8,15;13,3;10,3;8,0;142,53;144,45;144,35;142,35;139,35;137,45;134,55;139,55;142,53" o:connectangles="0,0,0,0,0,0,0,0,0,0,0,0,0,0,0,0,0,0,0,0,0"/>
                  <o:lock v:ext="edit" verticies="t"/>
                </v:shape>
                <v:shape id="Freeform 8161" o:spid="_x0000_s2096" style="position:absolute;left:6377;top:1517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/icYA&#10;AADdAAAADwAAAGRycy9kb3ducmV2LnhtbESPQWvCQBCF70L/wzKF3nSjSC2pq5RCIWALGu192B2T&#10;tNnZkF1j/PedQ8HbDO/Ne9+st6Nv1UB9bAIbmM8yUMQ2uIYrA6fjx/QFVEzIDtvAZOBGEbabh8ka&#10;cxeufKChTJWSEI45GqhT6nKto63JY5yFjli0c+g9Jln7SrserxLuW73IsmftsWFpqLGj95rsb3nx&#10;Bpb73ffnz+n4dSluS71fzQdb2LMxT4/j2yuoRGO6m/+vCyf42Ur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j/icYAAADdAAAADwAAAAAAAAAAAAAAAACYAgAAZHJz&#10;L2Rvd25yZXYueG1sUEsFBgAAAAAEAAQA9QAAAIsDAAAAAA==&#10;" path="m7,l2,12,,30,2,45,7,60r8,2l7,47,5,30,7,15,12,,10,,7,xm136,52r3,-10l139,32r-3,l134,32r-3,10l129,55r2,-3l136,52xe" fillcolor="#eb952b" stroked="f">
                  <v:path arrowok="t" o:connecttype="custom" o:connectlocs="7,0;2,12;0,30;2,45;7,60;15,62;7,47;5,30;7,15;12,0;10,0;7,0;136,52;139,42;139,32;136,32;134,32;131,42;129,55;131,52;136,52" o:connectangles="0,0,0,0,0,0,0,0,0,0,0,0,0,0,0,0,0,0,0,0,0"/>
                  <o:lock v:ext="edit" verticies="t"/>
                </v:shape>
                <v:shape id="Freeform 8162" o:spid="_x0000_s2097" style="position:absolute;left:6379;top:1517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61sQA&#10;AADdAAAADwAAAGRycy9kb3ducmV2LnhtbERPTUvDQBC9C/6HZYTe7KYerMRuggiKFwutrdjbkJ0m&#10;qdnZmJ22G3+9Kwje5vE+Z1FG16kTDaH1bGA2zUARV962XBvYvD1d34EKgmyx80wGRgpQFpcXC8yt&#10;P/OKTmupVQrhkKOBRqTPtQ5VQw7D1PfEidv7waEkONTaDnhO4a7TN1l2qx22nBoa7OmxoepzfXQG&#10;vr92y9fjTm/j4WPcdmN8F6FnYyZX8eEelFCUf/Gf+8Wm+dl8Br/fpBN0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OtbEAAAA3QAAAA8AAAAAAAAAAAAAAAAAmAIAAGRycy9k&#10;b3ducmV2LnhtbFBLBQYAAAAABAAEAPUAAACJAwAAAAA=&#10;" path="m8,l3,12,,30,3,45,8,62r7,l8,47,5,30,8,15,13,,10,,8,xm129,52r3,-10l134,32r-2,l129,32r-2,13l124,55r3,l129,52xe" fillcolor="#ec982a" stroked="f">
                  <v:path arrowok="t" o:connecttype="custom" o:connectlocs="8,0;3,12;0,30;3,45;8,62;15,62;8,47;5,30;8,15;13,0;10,0;8,0;129,52;132,42;134,32;132,32;129,32;127,45;124,55;127,55;129,52" o:connectangles="0,0,0,0,0,0,0,0,0,0,0,0,0,0,0,0,0,0,0,0,0"/>
                  <o:lock v:ext="edit" verticies="t"/>
                </v:shape>
                <v:shape id="Freeform 8163" o:spid="_x0000_s2098" style="position:absolute;left:6382;top:1517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sGcYA&#10;AADdAAAADwAAAGRycy9kb3ducmV2LnhtbESP3WrCQBCF7wu+wzKCN0U3DTRKzCoiFL3oD40+wJCd&#10;/GB2NmTXJL59t1Do3QznfGfOZPvJtGKg3jWWFbysIhDEhdUNVwqul7flBoTzyBpby6TgQQ72u9lT&#10;hqm2I3/TkPtKhBB2KSqove9SKV1Rk0G3sh1x0ErbG/Rh7SupexxDuGllHEWJNNhwuFBjR8eailt+&#10;N6FG8ZwkcWvy1/dmKo8fp8+vSt+VWsynwxaEp8n/m//osw5ctI7h95sw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msGcYAAADdAAAADwAAAAAAAAAAAAAAAACYAgAAZHJz&#10;L2Rvd25yZXYueG1sUEsFBgAAAAAEAAQA9QAAAIsDAAAAAA==&#10;" path="m7,l2,15,,30,2,47r8,15l12,62r3,l10,55,7,47,5,37r,-7l7,15,12,,10,,7,xm124,55r2,-13l129,32r-3,l124,32r-3,13l116,57r5,-2l124,55xe" fillcolor="#ec9b29" stroked="f">
                  <v:path arrowok="t" o:connecttype="custom" o:connectlocs="7,0;2,15;0,30;2,47;10,62;12,62;15,62;10,55;7,47;5,37;5,30;7,15;12,0;10,0;7,0;124,55;126,42;129,32;126,32;124,32;121,45;116,57;121,55;124,55" o:connectangles="0,0,0,0,0,0,0,0,0,0,0,0,0,0,0,0,0,0,0,0,0,0,0,0"/>
                  <o:lock v:ext="edit" verticies="t"/>
                </v:shape>
                <v:shape id="Freeform 8164" o:spid="_x0000_s2099" style="position:absolute;left:6384;top:1517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Y7MQA&#10;AADdAAAADwAAAGRycy9kb3ducmV2LnhtbESPT2sCMRDF7wW/QxjBW038QyurUUSUCu1lVfA6bMbN&#10;6maybKJuv31TKPQ2w3vzfm8Wq87V4kFtqDxrGA0VCOLCm4pLDafj7nUGIkRkg7Vn0vBNAVbL3ssC&#10;M+OfnNPjEEuRQjhkqMHG2GRShsKSwzD0DXHSLr51GNPaltK0+EzhrpZjpd6kw4oTwWJDG0vF7XB3&#10;GhIuP8eJvX66j1xt3PbLTm+F1oN+t56DiNTFf/Pf9d6k+up9Ar/fpBH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GOzEAAAA3QAAAA8AAAAAAAAAAAAAAAAAmAIAAGRycy9k&#10;b3ducmV2LnhtbFBLBQYAAAAABAAEAPUAAACJAwAAAAA=&#10;" path="m8,l3,15,,30,3,47r7,15l13,62r2,l13,55,8,47,5,37r,-7l8,15,13,2,10,,8,xm119,55r3,-10l124,32r-2,l119,32r-2,13l112,57r2,l119,55xe" fillcolor="#ed9e27" stroked="f">
                  <v:path arrowok="t" o:connecttype="custom" o:connectlocs="8,0;3,15;0,30;3,47;10,62;13,62;15,62;13,55;8,47;5,37;5,30;8,15;13,2;10,0;8,0;119,55;122,45;124,32;122,32;119,32;117,45;112,57;114,57;119,55" o:connectangles="0,0,0,0,0,0,0,0,0,0,0,0,0,0,0,0,0,0,0,0,0,0,0,0"/>
                  <o:lock v:ext="edit" verticies="t"/>
                </v:shape>
                <v:shape id="Freeform 8165" o:spid="_x0000_s2100" style="position:absolute;left:6387;top:1517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CY8UA&#10;AADdAAAADwAAAGRycy9kb3ducmV2LnhtbERPTUvDQBC9C/6HZYRexO62VE1jt6UVCl48mAZ6HbLT&#10;JCY7G3a3bfTXu4LgbR7vc1ab0fbiQj60jjXMpgoEceVMy7WG8rB/yECEiGywd0wavijAZn17s8Lc&#10;uCt/0KWItUghHHLU0MQ45FKGqiGLYeoG4sSdnLcYE/S1NB6vKdz2cq7Uk7TYcmpocKDXhqquOFsN&#10;9fhZ3JdddnjclUflffeefR+XWk/uxu0LiEhj/Bf/ud9Mmq+eF/D7TTp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oJjxQAAAN0AAAAPAAAAAAAAAAAAAAAAAJgCAABkcnMv&#10;ZG93bnJldi54bWxQSwUGAAAAAAQABAD1AAAAigMAAAAA&#10;" path="m7,l2,15,,30r,7l2,47r3,8l10,62r5,l17,62,12,55,7,47,7,37,5,30,7,15,12,2r-2,l7,xm111,57r5,-12l119,32r-3,l114,32r-3,15l104,60r5,-3l111,57xe" fillcolor="#eda223" stroked="f">
                  <v:path arrowok="t" o:connecttype="custom" o:connectlocs="7,0;2,15;0,30;0,37;2,47;5,55;10,62;15,62;17,62;12,55;7,47;7,37;5,30;7,15;12,2;10,2;7,0;111,57;116,45;119,32;116,32;114,32;111,47;104,60;109,57;111,57" o:connectangles="0,0,0,0,0,0,0,0,0,0,0,0,0,0,0,0,0,0,0,0,0,0,0,0,0,0"/>
                  <o:lock v:ext="edit" verticies="t"/>
                </v:shape>
                <v:shape id="Freeform 8166" o:spid="_x0000_s2101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PWsQA&#10;AADdAAAADwAAAGRycy9kb3ducmV2LnhtbERPTWvCQBC9C/6HZQq9SN21UltSV4mCUPSkFqG3ITsm&#10;qdnZkN0m8d+7QsHbPN7nzJe9rURLjS8da5iMFQjizJmScw3fx83LBwgfkA1WjknDlTwsF8PBHBPj&#10;Ot5Tewi5iCHsE9RQhFAnUvqsIIt+7GriyJ1dYzFE2OTSNNjFcFvJV6Vm0mLJsaHAmtYFZZfDn9UQ&#10;fqerLk13u5FvL6efrZptTuet1s9PffoJIlAfHuJ/95eJ89X7G9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T1rEAAAA3QAAAA8AAAAAAAAAAAAAAAAAmAIAAGRycy9k&#10;b3ducmV2LnhtbFBLBQYAAAAABAAEAPUAAACJAwAAAAA=&#10;" path="m8,l3,13,,28r,7l3,45r5,8l10,60r5,l17,60,13,53,10,45,8,38,5,28,8,13,13,,10,,8,xm107,55r5,-12l114,30r-2,l109,30r-2,15l99,58r3,l107,55xe" fillcolor="#eea520" stroked="f">
                  <v:path arrowok="t" o:connecttype="custom" o:connectlocs="8,0;3,13;0,28;0,35;3,45;8,53;10,60;15,60;17,60;13,53;10,45;8,38;5,28;8,13;13,0;10,0;8,0;107,55;112,43;114,30;112,30;109,30;107,45;99,58;102,58;107,55" o:connectangles="0,0,0,0,0,0,0,0,0,0,0,0,0,0,0,0,0,0,0,0,0,0,0,0,0,0"/>
                  <o:lock v:ext="edit" verticies="t"/>
                </v:shape>
                <v:shape id="Freeform 8167" o:spid="_x0000_s2102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YMQA&#10;AADdAAAADwAAAGRycy9kb3ducmV2LnhtbERPS2vCQBC+C/0PyxS8iG7sIYbUTShFQfFS0xavQ3by&#10;oNnZmN2a+O+7hUJv8/E9Z5tPphM3GlxrWcF6FYEgLq1uuVbw8b5fJiCcR9bYWSYFd3KQZw+zLaba&#10;jnymW+FrEULYpaig8b5PpXRlQwbdyvbEgavsYNAHONRSDziGcNPJpyiKpcGWQ0ODPb02VH4V30bB&#10;zlVVsTic+uPlbYfJZ3011zFWav44vTyD8DT5f/Gf+6DD/Gg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1qGDEAAAA3QAAAA8AAAAAAAAAAAAAAAAAmAIAAGRycy9k&#10;b3ducmV2LnhtbFBLBQYAAAAABAAEAPUAAACJAwAAAAA=&#10;" path="m7,l2,13,,28r2,7l2,45r5,8l12,60r2,l19,63,12,55,10,45,7,38,5,28,7,13,12,,10,,7,xm99,58r7,-13l109,30r-3,l104,30r,8l101,45r-5,8l92,60r4,-2l99,58xe" fillcolor="#eea91a" stroked="f">
                  <v:path arrowok="t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  <o:lock v:ext="edit" verticies="t"/>
                </v:shape>
                <v:shape id="Freeform 8168" o:spid="_x0000_s2103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1i8MA&#10;AADdAAAADwAAAGRycy9kb3ducmV2LnhtbERPS2vCQBC+C/0PyxR6Ed1U8EHqKrZY8CQY257H7JgN&#10;ZmfT7Brjv3cFwdt8fM+ZLztbiZYaXzpW8D5MQBDnTpdcKPjZfw9mIHxA1lg5JgVX8rBcvPTmmGp3&#10;4R21WShEDGGfogITQp1K6XNDFv3Q1cSRO7rGYoiwKaRu8BLDbSVHSTKRFkuODQZr+jKUn7KzVWDl&#10;dr/6W58/jT/ssnFL/f/D71apt9du9QEiUBee4od7o+P8ZDq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1i8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    <v:path arrowok="t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  <o:lock v:ext="edit" verticies="t"/>
                </v:shape>
                <v:shape id="Freeform 8169" o:spid="_x0000_s2104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vp8gA&#10;AADdAAAADwAAAGRycy9kb3ducmV2LnhtbESPQUsDMRCF70L/QxjBm80q1sratBRBEKqH3ZaCt2Ez&#10;TRY3k+0mtqu/3jkIvc3w3rz3zWI1hk6daEhtZAN30wIUcRNty87Abvt6+wQqZWSLXWQy8EMJVsvJ&#10;1QJLG89c0anOTkkIpxIN+Jz7UuvUeAqYprEnFu0Qh4BZ1sFpO+BZwkOn74viUQdsWRo89vTiqfmq&#10;v4MB+twf5h/ufe3rav/gfmebWXXcGHNzPa6fQWUa88X8f/1mBb+YC6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0e+nyAAAAN0AAAAPAAAAAAAAAAAAAAAAAJgCAABk&#10;cnMvZG93bnJldi54bWxQSwUGAAAAAAQABAD1AAAAjQMAAAAA&#10;" path="m7,l2,13,,28,2,38r3,7l7,55r7,8l17,63r5,l14,55,9,48,7,38,5,28,7,15,12,3,9,3,7,xm87,60r4,-7l96,45r3,-7l99,30r-3,l94,28r,10l89,48r-5,7l79,60r5,l87,60xe" fillcolor="#efb000" stroked="f">
                  <v:path arrowok="t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  <o:lock v:ext="edit" verticies="t"/>
                </v:shape>
                <v:shape id="Freeform 8170" o:spid="_x0000_s2105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SsUA&#10;AADdAAAADwAAAGRycy9kb3ducmV2LnhtbERPTWvCQBC9F/wPywi9lGZXKdpGVxFR8CRVC6W3MTtN&#10;QrOzSXZr0n/vCgVv83ifM1/2thIXan3pWMMoUSCIM2dKzjV8nLbPryB8QDZYOSYNf+RhuRg8zDE1&#10;ruMDXY4hFzGEfYoaihDqVEqfFWTRJ64mjty3ay2GCNtcmha7GG4rOVZqIi2WHBsKrGldUPZz/LUa&#10;1NfLpl43m/fVWTZPTd7ty8nnXuvHYb+agQjUh7v4370zcb6avsH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QdKxQAAAN0AAAAPAAAAAAAAAAAAAAAAAJgCAABkcnMv&#10;ZG93bnJldi54bWxQSwUGAAAAAAQABAD1AAAAigMAAAAA&#10;" path="m7,l3,10,,25,3,35r2,7l10,52r5,8l20,60r5,l17,52,10,45,7,35,5,25,7,12,12,,10,,7,xm82,57r5,-7l89,42r5,-7l94,27,92,25r-3,l87,35,85,45r-5,7l72,60r5,-3l82,57xe" fillcolor="#f0b300" stroked="f">
                  <v:path arrowok="t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  <o:lock v:ext="edit" verticies="t"/>
                </v:shape>
                <v:shape id="Freeform 8171" o:spid="_x0000_s2106" style="position:absolute;left:6402;top:1522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7x8YA&#10;AADdAAAADwAAAGRycy9kb3ducmV2LnhtbESPQUvDQBCF70L/wzIFb3YTQSmx2yKCIoKoacHrNDtN&#10;luzOxuzaRn+9cxB6m+G9ee+b1WYKXh1pTC6ygXJRgCJuonXcGthtH6+WoFJGtugjk4EfSrBZzy5W&#10;WNl44g861rlVEsKpQgNdzkOldWo6CpgWcSAW7RDHgFnWsdV2xJOEB6+vi+JWB3QsDR0O9NBR09ff&#10;wcBrX8an8vP3Zd9/3fj4XtfOvzljLufT/R2oTFM+m/+vn63gF0v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7x8YAAADdAAAADwAAAAAAAAAAAAAAAACYAgAAZHJz&#10;L2Rvd25yZXYueG1sUEsFBgAAAAAEAAQA9QAAAIsDAAAAAA==&#10;" path="m7,l2,12,,25,2,35,4,45r5,7l17,60r5,l27,60,17,55,12,45,7,35,4,25,7,12,12,2,9,,7,xm74,57r5,-5l84,45,89,35r,-10l86,25r-2,l82,35,79,45r-7,7l64,60r5,l74,57xe" fillcolor="#f1b700" stroked="f">
                  <v:path arrowok="t" o:connecttype="custom" o:connectlocs="7,0;2,12;0,25;2,35;4,45;9,52;17,60;22,60;27,60;17,55;12,45;7,35;4,25;7,12;12,2;9,0;7,0;74,57;79,52;84,45;89,35;89,25;86,25;84,25;82,35;79,45;72,52;64,60;69,60;74,57" o:connectangles="0,0,0,0,0,0,0,0,0,0,0,0,0,0,0,0,0,0,0,0,0,0,0,0,0,0,0,0,0,0"/>
                  <o:lock v:ext="edit" verticies="t"/>
                </v:shape>
                <v:shape id="Freeform 8172" o:spid="_x0000_s2107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D2sUA&#10;AADdAAAADwAAAGRycy9kb3ducmV2LnhtbERP32vCMBB+H/g/hBP2tqYqiHRGGcpAHA5sx8C3o7m1&#10;xebSJbF2++sXQdjbfXw/b7keTCt6cr6xrGCSpCCIS6sbrhR8FK9PCxA+IGtsLZOCH/KwXo0elphp&#10;e+Uj9XmoRAxhn6GCOoQuk9KXNRn0ie2II/dlncEQoaukdniN4aaV0zSdS4MNx4YaO9rUVJ7zi1Gw&#10;3xfzKj9/bt3b7PT7Xnwf2lN/UOpxPLw8gwg0hH/x3b3TcX66mMD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IPaxQAAAN0AAAAPAAAAAAAAAAAAAAAAAJgCAABkcnMv&#10;ZG93bnJldi54bWxQSwUGAAAAAAQABAD1AAAAigMAAAAA&#10;" path="m7,l2,12,,25,2,35,5,45r7,7l20,60r7,l32,60,22,55,12,47,7,37,5,25,7,12,12,2r-2,l7,xm67,60r8,-8l80,45,82,35,84,25r-2,l80,25,77,37,72,47r-7,8l52,60r8,l67,60xe" fillcolor="#f2bb00" stroked="f">
                  <v:path arrowok="t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  <o:lock v:ext="edit" verticies="t"/>
                </v:shape>
                <v:shape id="Freeform 8173" o:spid="_x0000_s2108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UBMEA&#10;AADdAAAADwAAAGRycy9kb3ducmV2LnhtbERPzYrCMBC+C75DGGFvmuphka5RZFlx96Jo+wCzzZgU&#10;m0lpou2+/UYQvM3H9zurzeAacacu1J4VzGcZCOLK65qNgrLYTZcgQkTW2HgmBX8UYLMej1aYa9/z&#10;ie7naEQK4ZCjAhtjm0sZKksOw8y3xIm7+M5hTLAzUnfYp3DXyEWWvUuHNacGiy19Wqqu55tT8PVb&#10;WXM8zC+e+59bUZiywH2p1Ntk2H6AiDTEl/jp/tZpfrZcwOObd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FlATBAAAA3QAAAA8AAAAAAAAAAAAAAAAAmAIAAGRycy9kb3du&#10;cmV2LnhtbFBLBQYAAAAABAAEAPUAAACGAwAAAAA=&#10;" path="m8,l3,10,,23,3,33,8,43r5,10l23,58r20,l60,58r8,-8l75,43,78,33,80,23r-2,l75,23r,7l73,35r-3,8l65,48r-5,2l55,55r-7,l40,58,33,55r-5,l20,50,15,48,13,43,8,35,5,30r,-7l8,10,13,,10,,8,xe" fillcolor="#f4c100" stroked="f">
                  <v:path arrowok="t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  </v:shape>
                <v:shape id="Freeform 8174" o:spid="_x0000_s2109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1LMEA&#10;AADdAAAADwAAAGRycy9kb3ducmV2LnhtbERPS4vCMBC+C/6HMII3TXywSNcoi1AUPFnF89jMtmWb&#10;SW1irf/eLCzsbT6+56y3va1FR62vHGuYTRUI4tyZigsNl3M6WYHwAdlg7Zg0vMjDdjMcrDEx7skn&#10;6rJQiBjCPkENZQhNIqXPS7Lop64hjty3ay2GCNtCmhafMdzWcq7Uh7RYcWwosaFdSflP9rAa6tn1&#10;uGv293s6vxVpp5YVnfNM6/Go//oEEagP/+I/98HE+Wq1gN9v4gl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JdSzBAAAA3QAAAA8AAAAAAAAAAAAAAAAAmAIAAGRycy9kb3du&#10;cmV2LnhtbFBLBQYAAAAABAAEAPUAAACGAwAAAAA=&#10;" path="m7,l2,10,,23,2,35,7,45r10,8l27,58r10,l47,58,60,53r7,-8l72,35,75,23r-3,l70,23r,l67,35,60,45,50,53,37,55,25,53,15,45,7,35,5,23,7,10,12,3,10,,7,xe" fillcolor="#f5c500" stroked="f">
                  <v:path arrowok="t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  </v:shape>
                <v:shape id="Freeform 8175" o:spid="_x0000_s2110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L78EA&#10;AADdAAAADwAAAGRycy9kb3ducmV2LnhtbERP32vCMBB+H+x/CDfYy9BEN0Q6o4gi9EnQ6vvR3Jpi&#10;c6lNtN1/bwbC3u7j+3mL1eAacacu1J41TMYKBHHpTc2VhlOxG81BhIhssPFMGn4pwGr5+rLAzPie&#10;D3Q/xkqkEA4ZarAxtpmUobTkMIx9S5y4H985jAl2lTQd9incNXKq1Ew6rDk1WGxpY6m8HG9OQ94U&#10;2yJO7Wd/OeXn/UbhhwxXrd/fhvU3iEhD/Bc/3blJ89X8C/6+S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4S+/BAAAA3QAAAA8AAAAAAAAAAAAAAAAAmAIAAGRycy9kb3du&#10;cmV2LnhtbFBLBQYAAAAABAAEAPUAAACGAwAAAAA=&#10;" path="m8,l3,10,,23r,7l3,35r5,8l10,48r5,2l23,55r5,l35,58r8,-3l50,55r5,-5l60,48r5,-5l68,35r2,-5l70,23r-2,l65,20r,3l63,33,58,43,48,50,35,53,23,50,15,43,8,33,5,23,8,10,13,3r-3,l8,xe" fillcolor="#f6c800" stroked="f">
                  <v:path arrowok="t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  </v:shape>
                <v:shape id="Freeform 8176" o:spid="_x0000_s2111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Wp8QA&#10;AADdAAAADwAAAGRycy9kb3ducmV2LnhtbERPTWvCQBC9C/6HZYRepO42UElTV2lLhSpejD20tyE7&#10;TUKzsyG7avTXu4LgbR7vc2aL3jbiQJ2vHWt4migQxIUzNZcavnfLxxSED8gGG8ek4UQeFvPhYIaZ&#10;cUfe0iEPpYgh7DPUUIXQZlL6oiKLfuJa4sj9uc5iiLArpenwGMNtIxOlptJizbGhwpY+Kir+873V&#10;8NnINXnVrgwmP+Pf98Rvzi+p1g+j/u0VRKA+3MU395eJ81X6DN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lqfEAAAA3QAAAA8AAAAAAAAAAAAAAAAAmAIAAGRycy9k&#10;b3ducmV2LnhtbFBLBQYAAAAABAAEAPUAAACJAwAAAAA=&#10;" path="m65,20r,l62,17r-2,l60,17r,3l57,30,52,40,42,45,32,47,22,45,12,40,7,30,5,20,7,10,12,,10,,7,,2,7,,20,2,32r8,10l20,50r12,2l45,50,55,42,62,32,65,20xe" fillcolor="#f6cc00" stroked="f">
                  <v:path arrowok="t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  </v:shape>
                <v:shape id="Freeform 8177" o:spid="_x0000_s2112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7gMMA&#10;AADdAAAADwAAAGRycy9kb3ducmV2LnhtbERPS4vCMBC+C/6HMIIX0XRdKLUaRYRF3dP6APE2NGNb&#10;bCaliVr3128WBG/z8T1ntmhNJe7UuNKygo9RBII4s7rkXMHx8DVMQDiPrLGyTAqe5GAx73ZmmGr7&#10;4B3d9z4XIYRdigoK7+tUSpcVZNCNbE0cuIttDPoAm1zqBh8h3FRyHEWxNFhyaCiwplVB2XV/MwqS&#10;yenzvMb411YaN9ufFsvB7lupfq9dTkF4av1b/HJvdJgfJT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M7gMMAAADdAAAADwAAAAAAAAAAAAAAAACYAgAAZHJzL2Rv&#10;d25yZXYueG1sUEsFBgAAAAAEAAQA9QAAAIgDAAAAAA==&#10;" path="m60,20r,-3l58,17r-3,l55,17r,3l53,30r-5,7l40,42,30,45,20,42,13,37,8,30,5,20,8,10,13,2,10,,8,,3,7,,20,3,30r7,10l18,47r12,3l43,47,53,40,58,30,60,20xe" fillcolor="#f8d100" stroked="f">
                  <v:path arrowok="t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  </v:shape>
                <v:shape id="Freeform 8178" o:spid="_x0000_s2113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R+8MA&#10;AADdAAAADwAAAGRycy9kb3ducmV2LnhtbERPTWsCMRC9F/wPYQRvNbFga7dGWaQFb6XqQW/DZtws&#10;u5ksSequ/74pFHqbx/uc9XZ0nbhRiI1nDYu5AkFcedNwreF0/HhcgYgJ2WDnmTTcKcJ2M3lYY2H8&#10;wF90O6Ra5BCOBWqwKfWFlLGy5DDOfU+cuasPDlOGoZYm4JDDXSeflHqWDhvODRZ72lmq2sO307Bc&#10;Xi6hPe+On2X9bu/DWcnXstV6Nh3LNxCJxvQv/nPvTZ6vVi/w+00+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5R+8MAAADdAAAADwAAAAAAAAAAAAAAAACYAgAAZHJzL2Rv&#10;d25yZXYueG1sUEsFBgAAAAAEAAQA9QAAAIgDAAAAAA==&#10;" path="m55,20r,-3l55,17r-3,l50,17r,l50,20r-3,7l42,35r-5,5l27,42,20,40,12,35,7,27,5,20,7,10,12,2r-2,l7,,2,10,,20,2,30,7,40r10,5l27,47,37,45,47,40,52,30,55,20xe" fillcolor="#f7d400" stroked="f">
                  <v:path arrowok="t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  </v:shape>
                <v:shape id="Freeform 8179" o:spid="_x0000_s2114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fisUA&#10;AADdAAAADwAAAGRycy9kb3ducmV2LnhtbESPQWvCQBCF74L/YRnBm24sIjZ1E4JQ8OClaZEeh+w0&#10;SZudDdnVpP5651DobYb35r1vDvnkOnWjIbSeDWzWCSjiytuWawMf76+rPagQkS12nsnALwXIs/ns&#10;gKn1I7/RrYy1khAOKRpoYuxTrUPVkMOw9j2xaF9+cBhlHWptBxwl3HX6KUl22mHL0tBgT8eGqp/y&#10;6gzc78VoL6W76G/7zPb8SdvCXY1ZLqbiBVSkKf6b/65PVvCTveDKNzK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N+KxQAAAN0AAAAPAAAAAAAAAAAAAAAAAJgCAABkcnMv&#10;ZG93bnJldi54bWxQSwUGAAAAAAQABAD1AAAAigMAAAAA&#10;" path="m50,18r,-3l50,15r-2,l45,13r,2l45,18r-2,7l40,30r-7,5l25,38,18,35,10,30,8,25,5,18,8,8,13,,10,,8,,3,8,,18,3,28r5,7l15,40r10,3l35,40r8,-5l48,28,50,18xe" fillcolor="#f6d600" stroked="f">
                  <v:path arrowok="t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  </v:shape>
                <v:shape id="Freeform 8180" o:spid="_x0000_s2115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Q4sQA&#10;AADdAAAADwAAAGRycy9kb3ducmV2LnhtbERPS2vCQBC+C/0PyxR6001bUJtmI9YHKHiw6sXbNDtN&#10;gruzIbtq/PfdguBtPr7nZJPOGnGh1teOFbwOEhDEhdM1lwoO+2V/DMIHZI3GMSm4kYdJ/tTLMNXu&#10;yt902YVSxBD2KSqoQmhSKX1RkUU/cA1x5H5dazFE2JZSt3iN4dbItyQZSos1x4YKG5pVVJx2Z6tg&#10;uC5xYdbb/ejnfW5um69mucKjUi/P3fQTRKAuPMR390rH+cn4A/6/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EOLEAAAA3QAAAA8AAAAAAAAAAAAAAAAAmAIAAGRycy9k&#10;b3ducmV2LnhtbFBLBQYAAAAABAAEAPUAAACJAwAAAAA=&#10;" path="m45,18r,-3l45,15,42,13r-2,l40,15r,3l40,23r-5,7l30,33r-8,2l15,33,10,30,7,23,5,18,7,8,12,3,10,,7,,2,8,,18r2,7l7,33r8,5l22,40,32,38r5,-5l42,25r3,-7xe" fillcolor="#f5d800" stroked="f">
                  <v:path arrowok="t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  </v:shape>
                <v:shape id="Freeform 8181" o:spid="_x0000_s2116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ZncYA&#10;AADdAAAADwAAAGRycy9kb3ducmV2LnhtbESPQWvCQBCF7wX/wzJCb3Wj2FKjq2ipIngxVvE6ZMck&#10;mJ0N2a2m/945CL3N8N68981s0bla3agNlWcDw0ECijj3tuLCwPFn/fYJKkRki7VnMvBHARbz3ssM&#10;U+vvnNHtEAslIRxSNFDG2KRah7wkh2HgG2LRLr51GGVtC21bvEu4q/UoST60w4qlocSGvkrKr4df&#10;Z8DvxqvV9XQO4+x4frffk2IzGu6Nee13yymoSF38Nz+vt1bwk4nwyz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ZncYAAADdAAAADwAAAAAAAAAAAAAAAACYAgAAZHJz&#10;L2Rvd25yZXYueG1sUEsFBgAAAAAEAAQA9QAAAIsDAAAAAA==&#10;" path="m40,18r,-3l40,13r-2,l35,10r,5l35,18r,5l30,28r-5,2l20,33,15,30,10,28,8,23,5,18,8,8,15,3r-5,l8,,3,8,,18r3,7l5,30r8,5l20,38r8,-3l35,30r3,-5l40,18xe" fillcolor="#f4db00" stroked="f">
                  <v:path arrowok="t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  </v:shape>
                <v:shape id="Freeform 8182" o:spid="_x0000_s2117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LnMUA&#10;AADdAAAADwAAAGRycy9kb3ducmV2LnhtbERPS2vCQBC+F/oflin0Vjf2UDR1FSmILa1o1Iu3aXaa&#10;BLOzIbt59de7guBtPr7nzBa9KUVLtSssKxiPIhDEqdUFZwqOh9XLBITzyBpLy6RgIAeL+ePDDGNt&#10;O06o3ftMhBB2MSrIva9iKV2ak0E3shVx4P5sbdAHWGdS19iFcFPK1yh6kwYLDg05VvSRU3reN0bB&#10;925YN8mmlb/D8XSm5c/X/3ZyUur5qV++g/DU+7v45v7UYX40HcP1m3CC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QucxQAAAN0AAAAPAAAAAAAAAAAAAAAAAJgCAABkcnMv&#10;ZG93bnJldi54bWxQSwUGAAAAAAQABAD1AAAAigMAAAAA&#10;" path="m35,15r,-3l35,10,32,7r-5,l30,10r,5l30,20r-3,2l22,25r-5,2l12,25,10,22,7,20,5,15r,-5l7,7,10,5,15,2,12,,7,,2,5,,15r2,5l5,27r5,3l17,32r8,-2l30,27r5,-7l35,15xe" fillcolor="#f4dd00" stroked="f">
                  <v:path arrowok="t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  </v:shape>
                <v:shape id="Freeform 8183" o:spid="_x0000_s2118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2/sMA&#10;AADdAAAADwAAAGRycy9kb3ducmV2LnhtbERP3WrCMBS+H/gO4Qi7m6mCsnVGUUG3wRDmfIBDc2xa&#10;m5OSxLa+/TIY7O58fL9nuR5sIzryoXKsYDrJQBAXTldcKjh/75+eQYSIrLFxTAruFGC9Gj0sMdeu&#10;5y/qTrEUKYRDjgpMjG0uZSgMWQwT1xIn7uK8xZigL6X22Kdw28hZli2kxYpTg8GWdoaK6+lmFXzW&#10;H/2bmS607+f37XA4nuu6uyr1OB42ryAiDfFf/Od+12l+9jKD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W2/sMAAADdAAAADwAAAAAAAAAAAAAAAACYAgAAZHJzL2Rv&#10;d25yZXYueG1sUEsFBgAAAAAEAAQA9QAAAIgDAAAAAA==&#10;" path="m30,15r,-3l30,7,20,5,10,,3,5,,15r3,5l5,25r5,2l15,30r5,-3l25,25r5,-5l30,15xm25,15r,2l23,22r-3,l15,25,13,22r-5,l5,17r,-2l5,10,8,7,13,5r2,l20,5r3,2l25,10r,5xe" fillcolor="#f4df00" stroked="f">
                  <v:path arrowok="t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  <o:lock v:ext="edit" verticies="t"/>
                </v:shape>
                <v:shape id="Freeform 8184" o:spid="_x0000_s2119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twcQA&#10;AADdAAAADwAAAGRycy9kb3ducmV2LnhtbERPTWvCQBC9C/0PyxS86aYKGlNXEakoFsTa0l6H7DQJ&#10;ZmfT7JrEf+8WBG/zeJ8zX3amFA3VrrCs4GUYgSBOrS44U/D1uRnEIJxH1lhaJgVXcrBcPPXmmGjb&#10;8gc1J5+JEMIuQQW591UipUtzMuiGtiIO3K+tDfoA60zqGtsQbko5iqKJNFhwaMixonVO6fl0MQq6&#10;v9n7fnVsmul3uz78xNuzG8VvSvWfu9UrCE+df4jv7p0O86PZGP6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LcHEAAAA3QAAAA8AAAAAAAAAAAAAAAAAmAIAAGRycy9k&#10;b3ducmV2LnhtbFBLBQYAAAAABAAEAPUAAACJAwAAAAA=&#10;" path="m25,13r,-5l22,5,17,3,10,,5,3,2,5,,8r,5l2,18r3,2l7,23r5,2l17,23r5,-3l25,18r,-5xm20,13r-3,5l12,20,7,18,5,13,7,8,12,5r5,3l20,13xe" fillcolor="#f3e100" stroked="f">
                  <v:path arrowok="t" o:connecttype="custom" o:connectlocs="25,13;25,8;22,5;17,3;10,0;5,3;2,5;0,8;0,13;2,18;5,20;7,23;12,25;17,23;22,20;25,18;25,13;20,13;17,18;12,20;7,18;5,13;7,8;12,5;17,8;20,13" o:connectangles="0,0,0,0,0,0,0,0,0,0,0,0,0,0,0,0,0,0,0,0,0,0,0,0,0,0"/>
                  <o:lock v:ext="edit" verticies="t"/>
                </v:shape>
                <v:shape id="Freeform 8185" o:spid="_x0000_s2120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j78MA&#10;AADdAAAADwAAAGRycy9kb3ducmV2LnhtbERP32vCMBB+F/wfwgl701QZw3VNZQrqGFO2OvZ8NLem&#10;2FxKE7X77xdB8O0+vp+XLXrbiDN1vnasYDpJQBCXTtdcKfg+rMdzED4ga2wck4I/8rDIh4MMU+0u&#10;/EXnIlQihrBPUYEJoU2l9KUhi37iWuLI/brOYoiwq6Tu8BLDbSNnSfIkLdYcGwy2tDJUHouTVbCT&#10;hx9vihm2+4/3z7De1ptquVLqYdS/voAI1Ie7+OZ+03F+8vwI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j78MAAADdAAAADwAAAAAAAAAAAAAAAACYAgAAZHJzL2Rv&#10;d25yZXYueG1sUEsFBgAAAAAEAAQA9QAAAIgDAAAAAA==&#10;" path="m20,10r,-5l18,2,15,,10,,8,,3,2,,5r,5l,12r3,5l8,17r2,3l15,17r3,l20,12r,-2xm15,10r,2l10,15,8,12,5,10,8,5r2,l15,5r,5xe" fillcolor="#f3e400" stroked="f">
                  <v:path arrowok="t" o:connecttype="custom" o:connectlocs="20,10;20,5;18,2;15,0;10,0;8,0;3,2;0,5;0,10;0,12;3,17;8,17;10,20;15,17;18,17;20,12;20,10;15,10;15,12;10,15;8,12;5,10;8,5;10,5;15,5;15,10" o:connectangles="0,0,0,0,0,0,0,0,0,0,0,0,0,0,0,0,0,0,0,0,0,0,0,0,0,0"/>
                  <o:lock v:ext="edit" verticies="t"/>
                </v:shape>
                <v:shape id="Freeform 8186" o:spid="_x0000_s2121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bKMIA&#10;AADdAAAADwAAAGRycy9kb3ducmV2LnhtbERP32vCMBB+H+x/CDfY20w2UFxnlDI2GMwXddDXoznT&#10;YnMJTWrrf28Ggm/38f281WZynThTH1vPGl5nCgRx7U3LVsPf4ftlCSImZIOdZ9JwoQib9ePDCgvj&#10;R97ReZ+syCEcC9TQpBQKKWPdkMM484E4c0ffO0wZ9laaHscc7jr5ptRCOmw5NzQY6LOh+rQfnIZQ&#10;heNwSqocKvm7/ZpX1g5jqfXz01R+gEg0pbv45v4xeb56n8P/N/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xsowgAAAN0AAAAPAAAAAAAAAAAAAAAAAJgCAABkcnMvZG93&#10;bnJldi54bWxQSwUGAAAAAAQABAD1AAAAhwMAAAAA&#10;" path="m15,8l12,3,7,,2,3,,8r2,5l7,15r5,-2l15,8xe" fillcolor="#f2e500" stroked="f">
                  <v:path arrowok="t" o:connecttype="custom" o:connectlocs="15,8;12,3;7,0;2,3;0,8;2,13;7,15;12,13;15,8" o:connectangles="0,0,0,0,0,0,0,0,0"/>
                </v:shape>
                <v:shape id="Freeform 8187" o:spid="_x0000_s2122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ROsMA&#10;AADdAAAADwAAAGRycy9kb3ducmV2LnhtbERPTWsCMRC9F/wPYYTeaqKHpa5GEUWwIIVqkR6HzbhZ&#10;3EyWTVxXf70pFHqbx/uc+bJ3teioDZVnDeORAkFceFNxqeH7uH17BxEissHaM2m4U4DlYvAyx9z4&#10;G39Rd4ilSCEcctRgY2xyKUNhyWEY+YY4cWffOowJtqU0Ld5SuKvlRKlMOqw4NVhsaG2puByuTsPP&#10;af14ZJ9+80FWdff9sZtOTmetX4f9agYiUh//xX/unUnz1TSD32/S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ROsMAAADdAAAADwAAAAAAAAAAAAAAAACYAgAAZHJzL2Rv&#10;d25yZXYueG1sUEsFBgAAAAAEAAQA9QAAAIgDAAAAAA==&#10;" path="m10,5l10,,5,,3,,,5,3,7r2,3l10,7r,-2xe" fillcolor="#f2e700" stroked="f">
                  <v:path arrowok="t" o:connecttype="custom" o:connectlocs="10,5;10,0;5,0;3,0;0,5;3,7;5,10;10,7;10,5" o:connectangles="0,0,0,0,0,0,0,0,0"/>
                </v:shape>
                <v:shape id="Freeform 8188" o:spid="_x0000_s2123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WMUA&#10;AADdAAAADwAAAGRycy9kb3ducmV2LnhtbERPTWvCQBC9F/wPywhepG4a0NbUVcSieLCUWA8ex+w0&#10;CWZnQ3bV9d93C0Jv83ifM1sE04grda62rOBllIAgLqyuuVRw+F4/v4FwHlljY5kU3MnBYt57mmGm&#10;7Y1zuu59KWIIuwwVVN63mZSuqMigG9mWOHI/tjPoI+xKqTu8xXDTyDRJJtJgzbGhwpZWFRXn/cUo&#10;+Ex3aR5Ww+HHeDIOX8etOa3zjVKDfli+g/AU/L/44d7qOD+ZvsL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89YxQAAAN0AAAAPAAAAAAAAAAAAAAAAAJgCAABkcnMv&#10;ZG93bnJldi54bWxQSwUGAAAAAAQABAD1AAAAigMAAAAA&#10;" path="m5,3l5,,2,,,,,3r,l2,5,5,3r,xe" fillcolor="#f1e900" stroked="f">
                  <v:path arrowok="t" o:connecttype="custom" o:connectlocs="5,3;5,0;2,0;0,0;0,3;0,3;2,5;5,3;5,3" o:connectangles="0,0,0,0,0,0,0,0,0"/>
                </v:shape>
                <v:shape id="Freeform 8189" o:spid="_x0000_s2124" style="position:absolute;left:6334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xDsQA&#10;AADdAAAADwAAAGRycy9kb3ducmV2LnhtbESPQWvCQBCF74X+h2UK3uqmBUWjq0hJoR6rYq/T7JgN&#10;yc6G7NbEf985CN5meG/e+2a9HX2rrtTHOrCBt2kGirgMtubKwOn4+boAFROyxTYwGbhRhO3m+WmN&#10;uQ0Df9P1kColIRxzNOBS6nKtY+nIY5yGjli0S+g9Jln7StseBwn3rX7Psrn2WLM0OOzow1HZHP68&#10;gQu78747FcXv0Pw0MczO86Lxxkxext0KVKIxPcz36y8r+NlScOUbGUF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8Q7EAAAA3QAAAA8AAAAAAAAAAAAAAAAAmAIAAGRycy9k&#10;b3ducmV2LnhtbFBLBQYAAAAABAAEAPUAAACJAwAAAAA=&#10;" path="m,l40,5r32,8l97,20r20,8l137,35r25,5l189,40r38,-7l204,45,184,55,167,65r-17,5l130,73r-25,l75,70,38,68,28,60,20,53,18,45,15,35,13,25,10,15,5,8,,xe" filled="f" strokecolor="#e77817" strokeweight="0">
                  <v:path arrowok="t" o:connecttype="custom" o:connectlocs="0,0;40,5;72,13;97,20;117,28;137,35;162,40;189,40;227,33;204,45;184,55;167,65;150,70;130,73;105,73;75,70;38,68;28,60;20,53;18,45;15,35;13,25;10,15;5,8;0,0" o:connectangles="0,0,0,0,0,0,0,0,0,0,0,0,0,0,0,0,0,0,0,0,0,0,0,0,0"/>
                </v:shape>
                <v:shape id="Freeform 8190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DDcQA&#10;AADdAAAADwAAAGRycy9kb3ducmV2LnhtbERPTWsCMRC9F/wPYQq9FE0qUt2tUaRg8WRxlUJvw2bc&#10;XdxMliTq2l/fCIXe5vE+Z77sbSsu5EPjWMPLSIEgLp1puNJw2K+HMxAhIhtsHZOGGwVYLgYPc8yN&#10;u/KOLkWsRArhkKOGOsYulzKUNVkMI9cRJ+7ovMWYoK+k8XhN4baVY6VepcWGU0ONHb3XVJ6Ks9Xw&#10;qWj98b3Hr2yrTtPjs58UP2qi9dNjv3oDEamP/+I/98ak+SrL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LQw3EAAAA3QAAAA8AAAAAAAAAAAAAAAAAmAIAAGRycy9k&#10;b3ducmV2LnhtbFBLBQYAAAAABAAEAPUAAACJAwAAAAA=&#10;" path="m49,50l,,49,50r,l49,50r15,2l79,60r10,9l99,84r-7,l84,84,77,82,69,77,62,72,57,65,52,57,49,50xe" fillcolor="#f3be00" stroked="f">
                  <v:path arrowok="t" o:connecttype="custom" o:connectlocs="49,50;0,0;49,50;49,50;49,50;64,52;79,60;89,69;99,84;92,84;84,84;77,82;69,77;62,72;57,65;52,57;49,50" o:connectangles="0,0,0,0,0,0,0,0,0,0,0,0,0,0,0,0,0"/>
                </v:shape>
                <v:shape id="Freeform 8191" o:spid="_x0000_s2126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rcsYA&#10;AADdAAAADwAAAGRycy9kb3ducmV2LnhtbESPQU/DMAyF70j7D5EncWPJdgBUlk0INsaENImC4Go1&#10;XlNonK4JW/fv8QGJm5/8vufn+XIIrTpSn5rIFqYTA4q4iq7h2sL72/rqFlTKyA7byGThTAmWi9HF&#10;HAsXT/xKxzLXSkI4FWjB59wVWqfKU8A0iR2x7PaxD5hF9rV2PZ4kPLR6Zsy1DtiwXPDY0YOn6rv8&#10;CVLj8WUfcfO1+/TlU7m6OWw+toatvRwP93egMg353/xHPzvhpkb6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rcsYAAADdAAAADwAAAAAAAAAAAAAAAACYAgAAZHJz&#10;L2Rvd25yZXYueG1sUEsFBgAAAAAEAAQA9QAAAIsDAAAAAA==&#10;" path="m49,50l,,49,50r,l49,50r15,2l79,60r10,9l99,84r-7,l84,84,77,82,69,77,62,72,57,65,52,57,49,50xe" filled="f" strokecolor="#e77817" strokeweight="0">
                  <v:path arrowok="t" o:connecttype="custom" o:connectlocs="49,50;0,0;49,50;49,50;49,50;64,52;79,60;89,69;99,84;92,84;84,84;77,82;69,77;62,72;57,65;52,57;49,50" o:connectangles="0,0,0,0,0,0,0,0,0,0,0,0,0,0,0,0,0"/>
                </v:shape>
                <v:shape id="Freeform 8192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KocMA&#10;AADdAAAADwAAAGRycy9kb3ducmV2LnhtbERPS2vCQBC+F/wPywi91U2kEY2uEqSF9NgoeB2yY5I2&#10;Oxuym0f767uFQm/z8T3ncJpNK0bqXWNZQbyKQBCXVjdcKbheXp+2IJxH1thaJgVf5OB0XDwcMNV2&#10;4ncaC1+JEMIuRQW1910qpStrMuhWtiMO3N32Bn2AfSV1j1MIN61cR9FGGmw4NNTY0bmm8rMYjILv&#10;XT4kz2/X4kPfEp3fso18mVCpx+Wc7UF4mv2/+M+d6zA/jmL4/Sac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UKocMAAADdAAAADwAAAAAAAAAAAAAAAACYAgAAZHJzL2Rv&#10;d25yZXYueG1sUEsFBgAAAAAEAAQA9QAAAIg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Freeform 8193" o:spid="_x0000_s2128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NDMIA&#10;AADdAAAADwAAAGRycy9kb3ducmV2LnhtbERPTYvCMBC9C/6HMII3TVtQSjWKCILCwmJdFrwNzdh2&#10;t5mUJmvrv98Igrd5vM9ZbwfTiDt1rrasIJ5HIIgLq2suFXxdDrMUhPPIGhvLpOBBDrab8WiNmbY9&#10;n+me+1KEEHYZKqi8bzMpXVGRQTe3LXHgbrYz6APsSqk77EO4aWQSRUtpsObQUGFL+4qK3/zPKJA/&#10;Dz6l12SRnvOS+s+P0yX+vio1nQy7FQhPg3+LX+6jDvPjKIH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A0MwgAAAN0AAAAPAAAAAAAAAAAAAAAAAJgCAABkcnMvZG93&#10;bnJldi54bWxQSwUGAAAAAAQABAD1AAAAhwM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Freeform 8194" o:spid="_x0000_s2129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f4cIA&#10;AADdAAAADwAAAGRycy9kb3ducmV2LnhtbERPS2sCMRC+F/ofwhS81exWKbIapZT6utUH4nG6mSaL&#10;m8myibr+eyMUepuP7zmTWedqcaE2VJ4V5P0MBHHpdcVGwX43fx2BCBFZY+2ZFNwowGz6/DTBQvsr&#10;b+iyjUakEA4FKrAxNoWUobTkMPR9Q5y4X986jAm2RuoWrync1fIty96lw4pTg8WGPi2Vp+3ZKcDF&#10;9+Fk8Mua5c9injfrY+nsUKneS/cxBhGpi//iP/dKp/l5NoDHN+k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l/hwgAAAN0AAAAPAAAAAAAAAAAAAAAAAJgCAABkcnMvZG93&#10;bnJldi54bWxQSwUGAAAAAAQABAD1AAAAhwMAAAAA&#10;" path="m19,57l59,,19,57xm19,57l9,69,2,84,,89r2,8l2,104r3,8l12,107r5,-5l22,94r2,-7l27,79r,-7l24,64,19,57xe" fillcolor="#f3be00" stroked="f">
                  <v:path arrowok="t" o:connecttype="custom" o:connectlocs="19,57;59,0;19,57;19,57;9,69;2,84;0,89;2,97;2,104;5,112;12,107;17,102;22,94;24,87;27,79;27,72;24,64;19,57" o:connectangles="0,0,0,0,0,0,0,0,0,0,0,0,0,0,0,0,0,0"/>
                  <o:lock v:ext="edit" verticies="t"/>
                </v:shape>
                <v:shape id="Freeform 8195" o:spid="_x0000_s2130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wXMMA&#10;AADdAAAADwAAAGRycy9kb3ducmV2LnhtbERPTYvCMBC9C/sfwix4kTXVFVe6RhFB8LAe1F68Dc3Y&#10;FJtJt4m2/nsjCN7m8T5nvuxsJW7U+NKxgtEwAUGcO11yoSA7br5mIHxA1lg5JgV38rBcfPTmmGrX&#10;8p5uh1CIGMI+RQUmhDqV0ueGLPqhq4kjd3aNxRBhU0jdYBvDbSXHSTKVFkuODQZrWhvKL4erVTAw&#10;2d99vK7D5md/GrT/2+x7d8mU6n92q18QgbrwFr/cWx3nj5IJ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wXMMAAADdAAAADwAAAAAAAAAAAAAAAACYAgAAZHJzL2Rv&#10;d25yZXYueG1sUEsFBgAAAAAEAAQA9QAAAIgDAAAAAA==&#10;" path="m,57l40,,,57xe" filled="f" strokecolor="#e15520" strokeweight="0">
                  <v:path arrowok="t" o:connecttype="custom" o:connectlocs="0,57;40,0;0,57" o:connectangles="0,0,0"/>
                </v:shape>
                <v:shape id="Freeform 8196" o:spid="_x0000_s2131" style="position:absolute;left:5900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/AsMA&#10;AADdAAAADwAAAGRycy9kb3ducmV2LnhtbERPTWvCQBC9C/6HZQQvopsUG0p0FW1RCr1YI56H7JgE&#10;s7Npdo3x33cLBW/zeJ+zXPemFh21rrKsIJ5FIIhzqysuFJyy3fQNhPPIGmvLpOBBDtar4WCJqbZ3&#10;/qbu6AsRQtilqKD0vkmldHlJBt3MNsSBu9jWoA+wLaRu8R7CTS1foiiRBisODSU29F5Sfj3ejAKc&#10;ZN3hq3Iu+/mYJPNtckYd75Uaj/rNAoSn3j/F/+5PHebH0Sv8fR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o/AsMAAADdAAAADwAAAAAAAAAAAAAAAACYAgAAZHJzL2Rv&#10;d25yZXYueG1sUEsFBgAAAAAEAAQA9QAAAIgDAAAAAA==&#10;" path="m19,l9,12,2,27,,32r2,8l2,47r3,8l12,50r5,-5l22,37r2,-7l27,22r,-7l24,7,19,e" filled="f" strokecolor="#e15520" strokeweight="0">
                  <v:path arrowok="t" o:connecttype="custom" o:connectlocs="19,0;9,12;2,27;0,32;2,40;2,47;5,55;12,50;17,45;22,37;24,30;27,22;27,15;24,7;19,0" o:connectangles="0,0,0,0,0,0,0,0,0,0,0,0,0,0,0"/>
                </v:shape>
                <v:shape id="Freeform 8197" o:spid="_x0000_s2132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tCMcA&#10;AADdAAAADwAAAGRycy9kb3ducmV2LnhtbESPQWvCQBCF70L/wzKF3nSTHoJEVyktpe2lEKtRb0N2&#10;TEKzsyG7TaK/3i0I3mZ4b973ZrkeTSN66lxtWUE8i0AQF1bXXCrY/rxP5yCcR9bYWCYFZ3KwXj1M&#10;lphqO3BG/caXIoSwS1FB5X2bSumKigy6mW2Jg3aynUEf1q6UusMhhJtGPkdRIg3WHAgVtvRaUfG7&#10;+TOBO2Rvpv9odmV+uOzz4dh+Z/2XUk+P48sChKfR3823608d6sdRAv/fhBH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rQjHAAAA3QAAAA8AAAAAAAAAAAAAAAAAmAIAAGRy&#10;cy9kb3ducmV2LnhtbFBLBQYAAAAABAAEAPUAAACMAwAAAAA=&#10;" path="m18,62l40,,18,62xm18,59l8,74,3,87,,102r5,12l10,112r5,-8l20,99r3,-7l25,84r,-10l23,67,18,59xe" fillcolor="#f3be00" stroked="f">
                  <v:path arrowok="t" o:connecttype="custom" o:connectlocs="18,62;40,0;18,62;18,59;8,74;3,87;0,102;5,114;10,112;15,104;20,99;23,92;25,84;25,74;23,67;18,59" o:connectangles="0,0,0,0,0,0,0,0,0,0,0,0,0,0,0,0"/>
                  <o:lock v:ext="edit" verticies="t"/>
                </v:shape>
                <v:shape id="Freeform 8198" o:spid="_x0000_s2133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yh8QA&#10;AADdAAAADwAAAGRycy9kb3ducmV2LnhtbERP32vCMBB+H+x/CCfsbaaVodIZRYSB22Bq3ebr0Zxt&#10;sbnUJNPuvzeC4Nt9fD9vMutMI07kfG1ZQdpPQBAXVtdcKvjevj2PQfiArLGxTAr+ycNs+vgwwUzb&#10;M2/olIdSxBD2GSqoQmgzKX1RkUHfty1x5PbWGQwRulJqh+cYbho5SJKhNFhzbKiwpUVFxSH/MwpW&#10;H+4zPR5277z9/alfvtZyOVyslHrqdfNXEIG6cBff3Esd56fJCK7fxBP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MofEAAAA3QAAAA8AAAAAAAAAAAAAAAAAmAIAAGRycy9k&#10;b3ducmV2LnhtbFBLBQYAAAAABAAEAPUAAACJAwAAAAA=&#10;" path="m,62l22,,,62xe" filled="f" strokecolor="#e15520" strokeweight="0">
                  <v:path arrowok="t" o:connecttype="custom" o:connectlocs="0,62;22,0;0,62" o:connectangles="0,0,0"/>
                </v:shape>
                <v:shape id="Freeform 8199" o:spid="_x0000_s2134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mmMYA&#10;AADdAAAADwAAAGRycy9kb3ducmV2LnhtbESPQWsCMRCF74X+hzCF3mqyUkRWo4hQaqkg1VLwNmzG&#10;3cXNJGyibv995yD0NsN789438+XgO3WlPrWBLRQjA4q4Cq7l2sL34e1lCiplZIddYLLwSwmWi8eH&#10;OZYu3PiLrvtcKwnhVKKFJudYap2qhjymUYjEop1C7zHL2tfa9XiTcN/psTET7bFlaWgw0rqh6ry/&#10;eAs/U3P8KOrXyyaO42e7Dbp432lrn5+G1QxUpiH/m+/XGyf4hRF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rmmMYAAADdAAAADwAAAAAAAAAAAAAAAACYAgAAZHJz&#10;L2Rvd25yZXYueG1sUEsFBgAAAAAEAAQA9QAAAIsDAAAAAA==&#10;" path="m18,l8,15,3,28,,43,5,55r5,-2l15,45r5,-5l23,33r2,-8l25,15,23,8,18,xe" filled="f" strokecolor="#e15520" strokeweight="0">
                  <v:path arrowok="t" o:connecttype="custom" o:connectlocs="18,0;8,15;3,28;0,43;5,55;10,53;15,45;20,40;23,33;25,25;25,15;23,8;18,0" o:connectangles="0,0,0,0,0,0,0,0,0,0,0,0,0"/>
                </v:shape>
                <v:shape id="Freeform 8200" o:spid="_x0000_s2135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P3cMA&#10;AADdAAAADwAAAGRycy9kb3ducmV2LnhtbERPTWvCQBC9F/wPywi91U08SI2uEgSx5Kat2N6G7JgE&#10;s7Nhd5uk/nq3UOhtHu9z1tvRtKIn5xvLCtJZAoK4tLrhSsHH+/7lFYQPyBpby6TghzxsN5OnNWba&#10;Dnyk/hQqEUPYZ6igDqHLpPRlTQb9zHbEkbtaZzBE6CqpHQ4x3LRyniQLabDh2FBjR7uaytvp2yhY&#10;fur7Yd5ceDE4f/5qz0VO90Kp5+mYr0AEGsO/+M/9puP8NFnC7zfx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xP3cMAAADdAAAADwAAAAAAAAAAAAAAAACYAgAAZHJzL2Rv&#10;d25yZXYueG1sUEsFBgAAAAAEAAQA9QAAAIgDAAAAAA==&#10;" path="m18,63l40,,18,63xm18,63l8,75,3,88,,103r5,12l10,113r8,-5l20,100r3,-7l25,85r,-7l23,70,18,63xe" fillcolor="#f3be00" stroked="f">
                  <v:path arrowok="t" o:connecttype="custom" o:connectlocs="18,63;40,0;18,63;18,63;8,75;3,88;0,103;5,115;10,113;18,108;20,100;23,93;25,85;25,78;23,70;18,63" o:connectangles="0,0,0,0,0,0,0,0,0,0,0,0,0,0,0,0"/>
                  <o:lock v:ext="edit" verticies="t"/>
                </v:shape>
                <v:shape id="Freeform 8201" o:spid="_x0000_s2136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YlccA&#10;AADdAAAADwAAAGRycy9kb3ducmV2LnhtbESPQWvCQBCF7wX/wzJCL0U3ESklukoRxBbtQavocchO&#10;k2B2NmS3Ju2vdw6F3mZ4b977Zr7sXa1u1IbKs4F0nIAizr2tuDBw/FyPXkCFiGyx9kwGfijAcjF4&#10;mGNmfcd7uh1ioSSEQ4YGyhibTOuQl+QwjH1DLNqXbx1GWdtC2xY7CXe1niTJs3ZYsTSU2NCqpPx6&#10;+HYGfjfXLjzZD7ubnpE2k/dTetnWxjwO+9cZqEh9/Df/Xb9ZwU9T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ZGJXHAAAA3QAAAA8AAAAAAAAAAAAAAAAAmAIAAGRy&#10;cy9kb3ducmV2LnhtbFBLBQYAAAAABAAEAPUAAACMAwAAAAA=&#10;" path="m,63l22,,,63xe" filled="f" strokecolor="#e15520" strokeweight="0">
                  <v:path arrowok="t" o:connecttype="custom" o:connectlocs="0,63;22,0;0,63" o:connectangles="0,0,0"/>
                </v:shape>
                <v:shape id="Freeform 8202" o:spid="_x0000_s2137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3AsIA&#10;AADdAAAADwAAAGRycy9kb3ducmV2LnhtbERPwarCMBC8C/5DWMGbphUU6TPKQxS8idXDe7d9zdqW&#10;12xCE7X69UYQnNMuszOzs1h1phFXan1tWUE6TkAQF1bXXCo4HbejOQgfkDU2lknBnTyslv3eAjNt&#10;b3ygax5KEU3YZ6igCsFlUvqiIoN+bB1x5M62NRji2pZSt3iL5qaRkySZSYM1x4QKHa0rKv7zi1GQ&#10;nB/pKf2t925T/v1M7bzJ3W6r1HDQfX+BCNSFz/FbvdPx/Qh4tY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rcCwgAAAN0AAAAPAAAAAAAAAAAAAAAAAJgCAABkcnMvZG93&#10;bnJldi54bWxQSwUGAAAAAAQABAD1AAAAhwMAAAAA&#10;" path="m18,l8,12,3,25,,40,5,52r5,-2l18,45r2,-8l23,30r2,-8l25,15,23,7,18,xe" filled="f" strokecolor="#e15520" strokeweight="0">
                  <v:path arrowok="t" o:connecttype="custom" o:connectlocs="18,0;8,12;3,25;0,40;5,52;10,50;18,45;20,37;23,30;25,22;25,15;23,7;18,0" o:connectangles="0,0,0,0,0,0,0,0,0,0,0,0,0"/>
                </v:shape>
                <v:shape id="Freeform 8203" o:spid="_x0000_s2138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Up8MA&#10;AADdAAAADwAAAGRycy9kb3ducmV2LnhtbERPzWrCQBC+F3yHZYReim4SsNXoKqJIe2yNDzBkxySY&#10;nY27a4x9+m6h0Nt8fL+z2gymFT0531hWkE4TEMSl1Q1XCk7FYTIH4QOyxtYyKXiQh8169LTCXNs7&#10;f1F/DJWIIexzVFCH0OVS+rImg35qO+LIna0zGCJ0ldQO7zHctDJLkldpsOHYUGNHu5rKy/FmFHw7&#10;d5hnemb6xenzfXZ9KYrH216p5/GwXYIINIR/8Z/7Q8f5a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VUp8MAAADdAAAADwAAAAAAAAAAAAAAAACYAgAAZHJzL2Rv&#10;d25yZXYueG1sUEsFBgAAAAAEAAQA9QAAAIgDAAAAAA==&#10;" path="m20,57l63,,20,57xm20,57l8,70,3,82,,89r,8l3,104r2,8l13,107r5,-5l23,94r2,-7l28,79,25,72r,-7l20,57xe" fillcolor="#f3be00" stroked="f">
                  <v:path arrowok="t" o:connecttype="custom" o:connectlocs="20,57;63,0;20,57;20,57;8,70;3,82;0,89;0,97;3,104;5,112;13,107;18,102;23,94;25,87;28,79;25,72;25,65;20,57" o:connectangles="0,0,0,0,0,0,0,0,0,0,0,0,0,0,0,0,0,0"/>
                  <o:lock v:ext="edit" verticies="t"/>
                </v:shape>
                <v:shape id="Freeform 8204" o:spid="_x0000_s2139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oScQA&#10;AADdAAAADwAAAGRycy9kb3ducmV2LnhtbERPTWvCQBC9F/wPywi91U0ilRJdg7QVpAdBW/A6Zsck&#10;JDubZLcm/feuIPQ2j/c5q2w0jbhS7yrLCuJZBII4t7riQsHP9/blDYTzyBoby6Tgjxxk68nTClNt&#10;Bz7Q9egLEULYpaig9L5NpXR5SQbdzLbEgbvY3qAPsC+k7nEI4aaRSRQtpMGKQ0OJLb2XlNfHX6Mg&#10;6hb12X51XdvsXpPP0wftzXmv1PN03CxBeBr9v/jh3ukwP47ncP8mn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aEnEAAAA3QAAAA8AAAAAAAAAAAAAAAAAmAIAAGRycy9k&#10;b3ducmV2LnhtbFBLBQYAAAAABAAEAPUAAACJAwAAAAA=&#10;" path="m,57l43,,,57xe" filled="f" strokecolor="#e15520" strokeweight="0">
                  <v:path arrowok="t" o:connecttype="custom" o:connectlocs="0,57;43,0;0,57" o:connectangles="0,0,0"/>
                </v:shape>
                <v:shape id="Freeform 8205" o:spid="_x0000_s2140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FuMEA&#10;AADdAAAADwAAAGRycy9kb3ducmV2LnhtbERPTYvCMBC9L/gfwgje1rQi4lajqCD0Jtvdi7exGZti&#10;MylNrPXfmwVhb/N4n7PeDrYRPXW+dqwgnSYgiEuna64U/P4cP5cgfEDW2DgmBU/ysN2MPtaYaffg&#10;b+qLUIkYwj5DBSaENpPSl4Ys+qlriSN3dZ3FEGFXSd3hI4bbRs6SZCEt1hwbDLZ0MFTeirtVcLqe&#10;zVe5C/qS9PnhtC/c7bzMlZqMh90KRKAh/Ivf7lzH+Wk6h79v4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RbjBAAAA3QAAAA8AAAAAAAAAAAAAAAAAmAIAAGRycy9kb3du&#10;cmV2LnhtbFBLBQYAAAAABAAEAPUAAACGAwAAAAA=&#10;" path="m20,l8,13,3,25,,32r,8l3,47r2,8l13,50r5,-5l23,37r2,-7l28,22,25,15r,-7l20,e" filled="f" strokecolor="#e15520" strokeweight="0">
                  <v:path arrowok="t" o:connecttype="custom" o:connectlocs="20,0;8,13;3,25;0,32;0,40;3,47;5,55;13,50;18,45;23,37;25,30;28,22;25,15;25,8;20,0" o:connectangles="0,0,0,0,0,0,0,0,0,0,0,0,0,0,0"/>
                </v:shape>
                <v:shape id="Freeform 8206" o:spid="_x0000_s2141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nYsIA&#10;AADdAAAADwAAAGRycy9kb3ducmV2LnhtbERPTYvCMBC9C/sfwix407QLinSNIpUVUS+24nloZtti&#10;MylN1OqvN8LC3ubxPme+7E0jbtS52rKCeByBIC6srrlUcMp/RjMQziNrbCyTggc5WC4+BnNMtL3z&#10;kW6ZL0UIYZeggsr7NpHSFRUZdGPbEgfu13YGfYBdKXWH9xBuGvkVRVNpsObQUGFLaUXFJbsaBSZP&#10;szTelHt7PecnnZr17vBcKzX87FffIDz1/l/8597qMD+OJ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OdiwgAAAN0AAAAPAAAAAAAAAAAAAAAAAJgCAABkcnMvZG93&#10;bnJldi54bWxQSwUGAAAAAAQABAD1AAAAhwMAAAAA&#10;" path="m20,65l57,,20,65xm20,65l7,77,2,90,,97r,8l2,112r3,5l12,114r5,-5l22,102r3,-7l27,87r,-7l25,72,20,65xe" fillcolor="#f3be00" stroked="f">
                  <v:path arrowok="t" o:connecttype="custom" o:connectlocs="20,65;57,0;20,65;20,65;7,77;2,90;0,97;0,105;2,112;5,117;12,114;17,109;22,102;25,95;27,87;27,80;25,72;20,65" o:connectangles="0,0,0,0,0,0,0,0,0,0,0,0,0,0,0,0,0,0"/>
                  <o:lock v:ext="edit" verticies="t"/>
                </v:shape>
                <v:shape id="Freeform 8207" o:spid="_x0000_s2142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ub8IA&#10;AADdAAAADwAAAGRycy9kb3ducmV2LnhtbERPS27CMBDdV+IO1iB1V5x0QVGKQQGpwKYLoAcYxYOd&#10;Nh6H2JD09hgJid08ve/Ml4NrxJW6UHtWkE8yEMSV1zUbBT/Hr7cZiBCRNTaeScE/BVguRi9zLLTv&#10;eU/XQzQihXAoUIGNsS2kDJUlh2HiW+LEnXznMCbYGak77FO4a+R7lk2lw5pTg8WW1paqv8PFKahO&#10;+9Lo7S99b86lyfqP1SaurFKv46H8BBFpiE/xw73TaX6eT+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S5vwgAAAN0AAAAPAAAAAAAAAAAAAAAAAJgCAABkcnMvZG93&#10;bnJldi54bWxQSwUGAAAAAAQABAD1AAAAhwMAAAAA&#10;" path="m,65l37,,,65xe" filled="f" strokecolor="#e15520" strokeweight="0">
                  <v:path arrowok="t" o:connecttype="custom" o:connectlocs="0,65;37,0;0,65" o:connectangles="0,0,0"/>
                </v:shape>
                <v:shape id="Freeform 8208" o:spid="_x0000_s2143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+csQA&#10;AADdAAAADwAAAGRycy9kb3ducmV2LnhtbERP3WrCMBS+H/gO4Qi707QbblqNsk0EdSBUfYBDc2yK&#10;zUnXZFr39MtA2N35+H7PbNHZWlyo9ZVjBekwAUFcOF1xqeB4WA3GIHxA1lg7JgU38rCY9x5mmGl3&#10;5Zwu+1CKGMI+QwUmhCaT0heGLPqha4gjd3KtxRBhW0rd4jWG21o+JcmLtFhxbDDY0Ieh4rz/tgq6&#10;w8bky8ku6OfR8mey3bx/fpW5Uo/97m0KIlAX/sV391rH+Wn6C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9PnLEAAAA3QAAAA8AAAAAAAAAAAAAAAAAmAIAAGRycy9k&#10;b3ducmV2LnhtbFBLBQYAAAAABAAEAPUAAACJAwAAAAA=&#10;" path="m20,l7,12,2,25,,32r,8l2,47r3,5l12,49r5,-5l22,37r3,-7l27,22r,-7l25,7,20,e" filled="f" strokecolor="#e15520" strokeweight="0">
                  <v:path arrowok="t" o:connecttype="custom" o:connectlocs="20,0;7,12;2,25;0,32;0,40;2,47;5,52;12,49;17,44;22,37;25,30;27,22;27,15;25,7;20,0" o:connectangles="0,0,0,0,0,0,0,0,0,0,0,0,0,0,0"/>
                </v:shape>
                <v:shape id="Freeform 8209" o:spid="_x0000_s2144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We8UA&#10;AADdAAAADwAAAGRycy9kb3ducmV2LnhtbESPQWsCMRCF7wX/Q5hCbzW7UqxsjVK0Vg+FUi2eh2S6&#10;WbqZLJtUt//eOQjeZnhv3vtmvhxCq07UpyaygXJcgCK20TVcG/g+bB5noFJGdthGJgP/lGC5GN3N&#10;sXLxzF902udaSQinCg34nLtK62Q9BUzj2BGL9hP7gFnWvtaux7OEh1ZPimKqAzYsDR47Wnmyv/u/&#10;YOD4sflc163dRv/0Zo/dOz8XDRvzcD+8voDKNOSb+Xq9c4Jflo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Z7xQAAAN0AAAAPAAAAAAAAAAAAAAAAAJgCAABkcnMv&#10;ZG93bnJldi54bWxQSwUGAAAAAAQABAD1AAAAigMAAAAA&#10;" path="m19,57l54,,19,57xm19,57l7,70,2,85,,90r,7l,105r2,7l10,107r7,-5l22,97r2,-7l27,82r,-10l24,65,19,57xe" fillcolor="#f3be00" stroked="f">
                  <v:path arrowok="t" o:connecttype="custom" o:connectlocs="19,57;54,0;19,57;19,57;7,70;2,85;0,90;0,97;0,105;2,112;10,107;17,102;22,97;24,90;27,82;27,72;24,65;19,57" o:connectangles="0,0,0,0,0,0,0,0,0,0,0,0,0,0,0,0,0,0"/>
                  <o:lock v:ext="edit" verticies="t"/>
                </v:shape>
                <v:shape id="Freeform 8210" o:spid="_x0000_s2145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DfcQA&#10;AADdAAAADwAAAGRycy9kb3ducmV2LnhtbERPTUsDMRC9C/6HMEIvxSbbgujatIhgKRQptoIeh824&#10;u7qZLMm03f57IxS8zeN9znw5+E4dKaY2sIViYkARV8G1XFt437/c3oNKguywC0wWzpRgubi+mmPp&#10;wonf6LiTWuUQTiVaaET6UutUNeQxTUJPnLmvED1KhrHWLuIph/tOT4250x5bzg0N9vTcUPWzO3gL&#10;Ittv8/p5OO83sw8Ti+141bVk7ehmeHoEJTTIv/jiXrs8vyge4O+bf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Q33EAAAA3QAAAA8AAAAAAAAAAAAAAAAAmAIAAGRycy9k&#10;b3ducmV2LnhtbFBLBQYAAAAABAAEAPUAAACJAwAAAAA=&#10;" path="m,57l35,,,57xe" filled="f" strokecolor="#e15520" strokeweight="0">
                  <v:path arrowok="t" o:connecttype="custom" o:connectlocs="0,57;35,0;0,57" o:connectangles="0,0,0"/>
                </v:shape>
                <v:shape id="Freeform 8211" o:spid="_x0000_s2146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A+sYA&#10;AADdAAAADwAAAGRycy9kb3ducmV2LnhtbESPQWvCQBCF7wX/wzKCF9FNpISSuoq2WApeWiM9D9lp&#10;EpqdTbPbmP575yB4m+G9ee+b9XZ0rRqoD41nA+kyAUVcettwZeBcHBZPoEJEtth6JgP/FGC7mTys&#10;Mbf+wp80nGKlJIRDjgbqGLtc61DW5DAsfUcs2rfvHUZZ+0rbHi8S7lq9SpJMO2xYGmrs6KWm8uf0&#10;5wzgvBg+jk0Ixe/rPHvcZ19o0zdjZtNx9wwq0hjv5tv1uxX8dCX88o2M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jA+sYAAADdAAAADwAAAAAAAAAAAAAAAACYAgAAZHJz&#10;L2Rvd25yZXYueG1sUEsFBgAAAAAEAAQA9QAAAIsDAAAAAA==&#10;" path="m19,l7,13,2,28,,33r,7l,48r2,7l10,50r7,-5l22,40r2,-7l27,25r,-10l24,8,19,e" filled="f" strokecolor="#e15520" strokeweight="0">
                  <v:path arrowok="t" o:connecttype="custom" o:connectlocs="19,0;7,13;2,28;0,33;0,40;0,48;2,55;10,50;17,45;22,40;24,33;27,25;27,15;24,8;19,0" o:connectangles="0,0,0,0,0,0,0,0,0,0,0,0,0,0,0"/>
                </v:shape>
                <v:shape id="Freeform 8212" o:spid="_x0000_s2147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X9cEA&#10;AADdAAAADwAAAGRycy9kb3ducmV2LnhtbERPTYvCMBC9L/gfwgh7W5MWdpFqFBFED17U6nlsxrba&#10;TEoTtf77zcKCt3m8z5nOe9uIB3W+dqwhGSkQxIUzNZca8sPqawzCB2SDjWPS8CIP89ngY4qZcU/e&#10;0WMfShFD2GeooQqhzaT0RUUW/ci1xJG7uM5iiLArpenwGcNtI1OlfqTFmmNDhS0tKypu+7vVYEsl&#10;t8d88X1N1835NK5zdaab1p/DfjEBEagPb/G/e2Pi/CRN4O+beIK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pl/XBAAAA3QAAAA8AAAAAAAAAAAAAAAAAmAIAAGRycy9kb3du&#10;cmV2LnhtbFBLBQYAAAAABAAEAPUAAACGAwAAAAA=&#10;" path="m20,55l65,,20,55xm20,55l8,68,,80r,8l,95r,8l3,110r7,-5l18,100r2,-7l25,85r3,-7l28,70,25,63,20,55xe" fillcolor="#f3be00" stroked="f">
                  <v:path arrowok="t" o:connecttype="custom" o:connectlocs="20,55;65,0;20,55;20,55;8,68;0,80;0,88;0,95;0,103;3,110;10,105;18,100;20,93;25,85;28,78;28,70;25,63;20,55" o:connectangles="0,0,0,0,0,0,0,0,0,0,0,0,0,0,0,0,0,0"/>
                  <o:lock v:ext="edit" verticies="t"/>
                </v:shape>
                <v:shape id="Freeform 8213" o:spid="_x0000_s2148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0i8IA&#10;AADdAAAADwAAAGRycy9kb3ducmV2LnhtbERPS4vCMBC+L+x/CLPgbU2NsEg1iizIehDEB4q3oRnb&#10;ajMpTaz1328Ewdt8fM+ZzDpbiZYaXzrWMOgnIIgzZ0rONex3i+8RCB+QDVaOScODPMymnx8TTI27&#10;84babchFDGGfooYihDqV0mcFWfR9VxNH7uwaiyHCJpemwXsMt5VUSfIjLZYcGwqs6beg7Lq9WQ18&#10;2vxVx3ZxvDzq9Yrl/qCGO6V176ubj0EE6sJb/HIvTZw/UAqe38QT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3SLwgAAAN0AAAAPAAAAAAAAAAAAAAAAAJgCAABkcnMvZG93&#10;bnJldi54bWxQSwUGAAAAAAQABAD1AAAAhwMAAAAA&#10;" path="m,55l45,,,55xe" filled="f" strokecolor="#e15520" strokeweight="0">
                  <v:path arrowok="t" o:connecttype="custom" o:connectlocs="0,55;45,0;0,55" o:connectangles="0,0,0"/>
                </v:shape>
                <v:shape id="Freeform 8214" o:spid="_x0000_s2149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XccEA&#10;AADdAAAADwAAAGRycy9kb3ducmV2LnhtbERPTYvCMBC9L/gfwgje1lQF0WoUFRZ6k61evI3N2BSb&#10;SWmytf57syB4m8f7nPW2t7XoqPWVYwWTcQKCuHC64lLB+fTzvQDhA7LG2jEpeJKH7WbwtcZUuwf/&#10;UpeHUsQQ9ikqMCE0qZS+MGTRj11DHLmbay2GCNtS6hYfMdzWcpokc2mx4thgsKGDoeKe/1kFx9vF&#10;LItd0Nekyw7Hfe7ul0Wm1GjY71YgAvXhI367Mx3nT6Yz+P8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rF3HBAAAA3QAAAA8AAAAAAAAAAAAAAAAAmAIAAGRycy9kb3du&#10;cmV2LnhtbFBLBQYAAAAABAAEAPUAAACGAwAAAAA=&#10;" path="m20,l8,13,,25r,8l,40r,8l3,55r7,-5l18,45r2,-7l25,30r3,-7l28,15,25,8,20,e" filled="f" strokecolor="#e15520" strokeweight="0">
                  <v:path arrowok="t" o:connecttype="custom" o:connectlocs="20,0;8,13;0,25;0,33;0,40;0,48;3,55;10,50;18,45;20,38;25,30;28,23;28,15;25,8;20,0" o:connectangles="0,0,0,0,0,0,0,0,0,0,0,0,0,0,0"/>
                </v:shape>
                <v:shape id="Freeform 8215" o:spid="_x0000_s2150" style="position:absolute;left:6039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y9MMA&#10;AADdAAAADwAAAGRycy9kb3ducmV2LnhtbERPTYvCMBC9C/6HMIIX0bTFXaQaRQSpBy+6gngbmrGt&#10;NpPSRK3/3iws7G0e73MWq87U4kmtqywriCcRCOLc6ooLBaef7XgGwnlkjbVlUvAmB6tlv7fAVNsX&#10;H+h59IUIIexSVFB636RSurwkg25iG+LAXW1r0AfYFlK3+ArhppZJFH1LgxWHhhIb2pSU348PoyBL&#10;vrLbfnu+jyIuTpdsc5bxIVNqOOjWcxCeOv8v/nPvdJgfJ1P4/Sac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y9MMAAADdAAAADwAAAAAAAAAAAAAAAACYAgAAZHJzL2Rv&#10;d25yZXYueG1sUEsFBgAAAAAEAAQA9QAAAIgDAAAAAA==&#10;" path="m27,55l79,,27,55xm27,55l12,67,2,80,,87r,8l,102r,5l7,105r8,-5l22,92r3,-7l30,77r,-7l30,62,27,55xe" fillcolor="#f3be00" stroked="f">
                  <v:path arrowok="t" o:connecttype="custom" o:connectlocs="27,55;79,0;27,55;27,55;12,67;2,80;0,87;0,95;0,102;0,107;7,105;15,100;22,92;25,85;30,77;30,70;30,62;27,55" o:connectangles="0,0,0,0,0,0,0,0,0,0,0,0,0,0,0,0,0,0"/>
                  <o:lock v:ext="edit" verticies="t"/>
                </v:shape>
                <v:shape id="Freeform 8216" o:spid="_x0000_s2151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go8IA&#10;AADdAAAADwAAAGRycy9kb3ducmV2LnhtbERP24rCMBB9F/yHMMK+aVrBKl2jiCAI7sN6+YChmW2L&#10;zaQ2o9a/3yws+DaHc53luneNelAXas8G0kkCirjwtubSwOW8Gy9ABUG22HgmAy8KsF4NB0vMrX/y&#10;kR4nKVUM4ZCjgUqkzbUORUUOw8S3xJH78Z1DibArte3wGcNdo6dJkmmHNceGClvaVlRcT3dn4Ca3&#10;bbrZz9vjV3Z+ZTUn33K4GvMx6jefoIR6eYv/3Xsb56fTGfx9E0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SCjwgAAAN0AAAAPAAAAAAAAAAAAAAAAAJgCAABkcnMvZG93&#10;bnJldi54bWxQSwUGAAAAAAQABAD1AAAAhwMAAAAA&#10;" path="m,55l52,,,55xe" filled="f" strokecolor="#e15520" strokeweight="0">
                  <v:path arrowok="t" o:connecttype="custom" o:connectlocs="0,55;52,0;0,55" o:connectangles="0,0,0"/>
                </v:shape>
                <v:shape id="Freeform 8217" o:spid="_x0000_s2152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w8AA&#10;AADdAAAADwAAAGRycy9kb3ducmV2LnhtbESPzQrCMBCE74LvEFbwpqlFRKpRVBAEvfjzAEuzaYvN&#10;pjRR69sbQfC2y8x8O7tcd7YWT2p95VjBZJyAIM6drrhQcLvuR3MQPiBrrB2Tgjd5WK/6vSVm2r34&#10;TM9LKESEsM9QQRlCk0np85Is+rFriKNmXGsxxLUtpG7xFeG2lmmSzKTFiuOFEhvalZTfLw8bKd3d&#10;FPNDOsXt8epOvDPGSKPUcNBtFiACdeFv/qUPOtafpDP4fhNH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Zcw8AAAADdAAAADwAAAAAAAAAAAAAAAACYAgAAZHJzL2Rvd25y&#10;ZXYueG1sUEsFBgAAAAAEAAQA9QAAAIUDAAAAAA==&#10;" path="m27,l12,12,2,25,,32r,8l,47r,5l7,50r8,-5l22,37r3,-7l30,22r,-7l30,7,27,e" filled="f" strokecolor="#e15520" strokeweight="0">
                  <v:path arrowok="t" o:connecttype="custom" o:connectlocs="27,0;12,12;2,25;0,32;0,40;0,47;0,52;7,50;15,45;22,37;25,30;30,22;30,15;30,7;27,0" o:connectangles="0,0,0,0,0,0,0,0,0,0,0,0,0,0,0"/>
                </v:shape>
                <v:shape id="Freeform 8218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WNMMA&#10;AADdAAAADwAAAGRycy9kb3ducmV2LnhtbERPTWvCQBC9F/oflin0VjdaMCG6iopCwZNpaehtyI5J&#10;MDsbstsk/ntXELzN433Ocj2aRvTUudqygukkAkFcWF1zqeDn+/CRgHAeWWNjmRRcycF69fqyxFTb&#10;gU/UZ74UIYRdigoq79tUSldUZNBNbEscuLPtDPoAu1LqDocQbho5i6K5NFhzaKiwpV1FxSX7NwoO&#10;+cV8muNm+7fX9W+T7/Mkplyp97dxswDhafRP8cP9pcP86SyG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WNMMAAADdAAAADwAAAAAAAAAAAAAAAACYAgAAZHJzL2Rv&#10;d25yZXYueG1sUEsFBgAAAAAEAAQA9QAAAIgDAAAAAA==&#10;" path="m55,2l40,,25,2,13,10,,20r8,2l13,22r7,l30,20r8,-3l45,15r5,-5l55,2xe" fillcolor="#f3be00" stroked="f">
                  <v:path arrowok="t" o:connecttype="custom" o:connectlocs="55,2;40,0;25,2;13,10;0,20;8,22;13,22;20,22;30,20;38,17;45,15;50,10;55,2" o:connectangles="0,0,0,0,0,0,0,0,0,0,0,0,0"/>
                </v:shape>
                <v:shape id="Freeform 8219" o:spid="_x0000_s2154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JYMQA&#10;AADdAAAADwAAAGRycy9kb3ducmV2LnhtbESPQUsDMRCF74L/IYzQm01aqJa1abGFUq+tgnobNuPu&#10;4mayJOlu/PfOQfA2w3vz3jebXfG9GimmLrCFxdyAIq6D67ix8PZ6vF+DShnZYR+YLPxQgt329maD&#10;lQsTn2m85EZJCKcKLbQ5D5XWqW7JY5qHgVi0rxA9Zlljo13EScJ9r5fGPGiPHUtDiwMdWqq/L1dv&#10;wayGz3f8OJg4PZ5OhfdlPa7O1s7uyvMTqEwl/5v/rl+c4C+W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iWDEAAAA3QAAAA8AAAAAAAAAAAAAAAAAmAIAAGRycy9k&#10;b3ducmV2LnhtbFBLBQYAAAAABAAEAPUAAACJAwAAAAA=&#10;" path="m55,2l40,,25,2,13,10,,20r8,2l13,22r7,l30,20r8,-3l45,15r5,-5l55,2e" filled="f" strokecolor="#e15520" strokeweight="0">
                  <v:path arrowok="t" o:connecttype="custom" o:connectlocs="55,2;40,0;25,2;13,10;0,20;8,22;13,22;20,22;30,20;38,17;45,15;50,10;55,2" o:connectangles="0,0,0,0,0,0,0,0,0,0,0,0,0"/>
                </v:shape>
                <v:shape id="Freeform 8220" o:spid="_x0000_s2155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C6MUA&#10;AADdAAAADwAAAGRycy9kb3ducmV2LnhtbERP32vCMBB+H+x/CDfwbabKLK4aZQw2hQ22qYM9ns3Z&#10;ljWXksS28683wsC3+/h+3nzZm1q05HxlWcFomIAgzq2uuFCw277cT0H4gKyxtkwK/sjDcnF7M8dM&#10;246/qN2EQsQQ9hkqKENoMil9XpJBP7QNceQO1hkMEbpCaoddDDe1HCdJKg1WHBtKbOi5pPx3czQK&#10;Jt+H1fupe3jrXfuz7+jDpJ/pq1KDu/5pBiJQH67if/dax/mj8SNcvokn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ULoxQAAAN0AAAAPAAAAAAAAAAAAAAAAAJgCAABkcnMv&#10;ZG93bnJldi54bWxQSwUGAAAAAAQABAD1AAAAigMAAAAA&#10;" path="m54,35r-17,l24,40,9,48,,58r4,2l12,60r7,-2l27,55r7,-2l42,48r7,-5l54,35xm54,38l114,,54,38xe" fillcolor="#f3be00" stroked="f">
                  <v:path arrowok="t" o:connecttype="custom" o:connectlocs="54,35;37,35;24,40;9,48;0,58;4,60;12,60;19,58;27,55;34,53;42,48;49,43;54,35;54,38;114,0;54,38" o:connectangles="0,0,0,0,0,0,0,0,0,0,0,0,0,0,0,0"/>
                  <o:lock v:ext="edit" verticies="t"/>
                </v:shape>
                <v:shape id="Freeform 8221" o:spid="_x0000_s2156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mwcYA&#10;AADdAAAADwAAAGRycy9kb3ducmV2LnhtbESPQWsCMRCF74X+hzBCbzVrW0S2RhGh4KXFWsHrsBk3&#10;q5vJNkndrb++cyh4m+G9ee+b+XLwrbpQTE1gA5NxAYq4Crbh2sD+6+1xBiplZIttYDLwSwmWi/u7&#10;OZY29PxJl12ulYRwKtGAy7krtU6VI49pHDpi0Y4hesyyxlrbiL2E+1Y/FcVUe2xYGhx2tHZUnXc/&#10;3sD1vf848/ehO+0PL+vtDIOLuDHmYTSsXkFlGvLN/H+9sYI/eRZ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omwcYAAADdAAAADwAAAAAAAAAAAAAAAACYAgAAZHJz&#10;L2Rvd25yZXYueG1sUEsFBgAAAAAEAAQA9QAAAIsDAAAAAA==&#10;" path="m54,l37,,24,5,9,13,,23r4,2l12,25r7,-2l27,20r7,-2l42,13,49,8,54,e" filled="f" strokecolor="#e15520" strokeweight="0">
                  <v:path arrowok="t" o:connecttype="custom" o:connectlocs="54,0;37,0;24,5;9,13;0,23;4,25;12,25;19,23;27,20;34,18;42,13;49,8;54,0" o:connectangles="0,0,0,0,0,0,0,0,0,0,0,0,0"/>
                </v:shape>
                <v:shape id="Freeform 8222" o:spid="_x0000_s2157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cvMQA&#10;AADdAAAADwAAAGRycy9kb3ducmV2LnhtbERPS2vCQBC+F/wPywje6iYKUqKr+ECxPbU+8Dpkx2ww&#10;Oxuza0z/fbdQ6G0+vufMFp2tREuNLx0rSIcJCOLc6ZILBafj9vUNhA/IGivHpOCbPCzmvZcZZto9&#10;+YvaQyhEDGGfoQITQp1J6XNDFv3Q1cSRu7rGYoiwKaRu8BnDbSVHSTKRFkuODQZrWhvKb4eHVTD6&#10;LCen3X3zLi+76rwx9+tq+dEqNeh3yymIQF34F/+59zrOT8cp/H4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nLzEAAAA3QAAAA8AAAAAAAAAAAAAAAAAmAIAAGRycy9k&#10;b3ducmV2LnhtbFBLBQYAAAAABAAEAPUAAACJAwAAAAA=&#10;" path="m,38l60,,,38e" filled="f" strokecolor="#e15520" strokeweight="0">
                  <v:path arrowok="t" o:connecttype="custom" o:connectlocs="0,38;60,0;0,38" o:connectangles="0,0,0"/>
                </v:shape>
                <v:shape id="Freeform 8223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cIcYA&#10;AADdAAAADwAAAGRycy9kb3ducmV2LnhtbESP0UrDQBBF3wX/YRmhL2I3TSFI7LaUQqWgPqT6AUN2&#10;zEazs2F3bFO/3hUE32a4d+65s9pMflAniqkPbGAxL0ARt8H23Bl4e93f3YNKgmxxCEwGLpRgs76+&#10;WmFtw5kbOh2lUzmEU40GnMhYa51aRx7TPIzEWXsP0aPkNXbaRjzncD/osigq7bHnTHA40s5R+3n8&#10;8hnSuGa4fGwfn16W37dRyqqR58qY2c20fQAlNMm/+e/6YHP9xbKE32/yCH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RcIcYAAADdAAAADwAAAAAAAAAAAAAAAACYAgAAZHJz&#10;L2Rvd25yZXYueG1sUEsFBgAAAAAEAAQA9QAAAIsDAAAAAA==&#10;" path="m54,5l40,,25,2,12,10,,17r7,3l15,22r7,l30,20r7,-3l45,15r4,-5l54,5xe" fillcolor="#f3be00" stroked="f">
                  <v:path arrowok="t" o:connecttype="custom" o:connectlocs="54,5;40,0;25,2;12,10;0,17;7,20;15,22;22,22;30,20;37,17;45,15;49,10;54,5" o:connectangles="0,0,0,0,0,0,0,0,0,0,0,0,0"/>
                </v:shape>
                <v:shape id="Freeform 8224" o:spid="_x0000_s2159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lSsIA&#10;AADdAAAADwAAAGRycy9kb3ducmV2LnhtbERPS4vCMBC+C/6HMMLeNG1lF6lGEdFl9+jr4G1oxraY&#10;TEoTtfXXbxYW9jYf33MWq84a8aDW144VpJMEBHHhdM2lgtNxN56B8AFZo3FMCnrysFoOBwvMtXvy&#10;nh6HUIoYwj5HBVUITS6lLyqy6CeuIY7c1bUWQ4RtKXWLzxhujcyS5ENarDk2VNjQpqLidrhbBTPf&#10;v06v8/tnytn3/tJvTRasUept1K3nIAJ14V/85/7ScX46ncL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WVKwgAAAN0AAAAPAAAAAAAAAAAAAAAAAJgCAABkcnMvZG93&#10;bnJldi54bWxQSwUGAAAAAAQABAD1AAAAhwMAAAAA&#10;" path="m54,5l40,,25,2,12,10,,17r7,3l15,22r7,l30,20r7,-3l45,15r4,-5l54,5xe" filled="f" strokecolor="#e15520" strokeweight="0">
                  <v:path arrowok="t" o:connecttype="custom" o:connectlocs="54,5;40,0;25,2;12,10;0,17;7,20;15,22;22,22;30,20;37,17;45,15;49,10;54,5" o:connectangles="0,0,0,0,0,0,0,0,0,0,0,0,0"/>
                </v:shape>
                <v:shape id="Freeform 8225" o:spid="_x0000_s2160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sI8QA&#10;AADdAAAADwAAAGRycy9kb3ducmV2LnhtbERPS2sCMRC+C/6HMIVeSs36QLZbo6i0ULypbfE4bMbN&#10;0s1k2aRu/PemUPA2H99zFqtoG3GhzteOFYxHGQji0umaKwWfx/fnHIQPyBobx6TgSh5Wy+FggYV2&#10;Pe/pcgiVSCHsC1RgQmgLKX1pyKIfuZY4cWfXWQwJdpXUHfYp3DZykmVzabHm1GCwpa2h8ufwaxVs&#10;dr02X6f6JT/lb0/Xs4/5d9wo9fgQ168gAsVwF/+7P3SaP57O4O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7CPEAAAA3QAAAA8AAAAAAAAAAAAAAAAAmAIAAGRycy9k&#10;b3ducmV2LnhtbFBLBQYAAAAABAAEAPUAAACJAwAAAAA=&#10;" path="m,32l63,,,32xe" fillcolor="#f3be00" stroked="f">
                  <v:path arrowok="t" o:connecttype="custom" o:connectlocs="0,32;63,0;0,32" o:connectangles="0,0,0"/>
                </v:shape>
                <v:shape id="Freeform 8226" o:spid="_x0000_s2161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q7sQA&#10;AADdAAAADwAAAGRycy9kb3ducmV2LnhtbERPzWrCQBC+F3yHZQpegtloGwmpq4htwVPF6AMM2WkS&#10;mp0N2a1J+vRuodDbfHy/s9mNphU36l1jWcEyTkAQl1Y3XCm4Xt4XGQjnkTW2lknBRA5229nDBnNt&#10;Bz7TrfCVCCHsclRQe9/lUrqyJoMuth1x4D5tb9AH2FdS9ziEcNPKVZKspcGGQ0ONHR1qKr+Kb6Pg&#10;ND03URftf94+ZDpkqXflq3FKzR/H/QsIT6P/F/+5jzrMXz6l8Pt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Equ7EAAAA3QAAAA8AAAAAAAAAAAAAAAAAmAIAAGRycy9k&#10;b3ducmV2LnhtbFBLBQYAAAAABAAEAPUAAACJAwAAAAA=&#10;" path="m,32l63,,,32xe" filled="f" strokecolor="#e15520" strokeweight="0">
                  <v:path arrowok="t" o:connecttype="custom" o:connectlocs="0,32;63,0;0,32" o:connectangles="0,0,0"/>
                </v:shape>
                <v:shape id="Freeform 8227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XGMIA&#10;AADdAAAADwAAAGRycy9kb3ducmV2LnhtbERPTYvCMBC9L/gfwgje1rS6ilSjiCB6Wdi6wl6HZmyL&#10;zaQksa3/3iws7G0e73M2u8E0oiPna8sK0mkCgriwuuZSwfX7+L4C4QOyxsYyKXiSh9129LbBTNue&#10;c+ouoRQxhH2GCqoQ2kxKX1Rk0E9tSxy5m3UGQ4SulNphH8NNI2dJspQGa44NFbZ0qKi4Xx5GQS75&#10;elz0J9vlafG5uK2+fj5cqdRkPOzXIAIN4V/85z7rOD+dL+H3m3i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hcYwgAAAN0AAAAPAAAAAAAAAAAAAAAAAJgCAABkcnMvZG93&#10;bnJldi54bWxQSwUGAAAAAAQABAD1AAAAhwMAAAAA&#10;" path="m55,3l40,,25,,13,8,,15r8,3l15,20r7,l30,20r7,-2l45,13r5,-3l55,3xe" fillcolor="#f3be00" stroked="f">
                  <v:path arrowok="t" o:connecttype="custom" o:connectlocs="55,3;40,0;25,0;13,8;0,15;8,18;15,20;22,20;30,20;37,18;45,13;50,10;55,3" o:connectangles="0,0,0,0,0,0,0,0,0,0,0,0,0"/>
                </v:shape>
                <v:shape id="Freeform 8228" o:spid="_x0000_s2163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7ucMA&#10;AADdAAAADwAAAGRycy9kb3ducmV2LnhtbERPTWvCQBC9F/wPywi91U1SqBJdRZSW5iRNCr1OsmMS&#10;zM4u2VXTf98tFHqbx/uczW4yg7jR6HvLCtJFAoK4sbrnVsFn9fq0AuEDssbBMin4Jg+77exhg7m2&#10;d/6gWxlaEUPY56igC8HlUvqmI4N+YR1x5M52NBgiHFupR7zHcDPILElepMGeY0OHjg4dNZfyahSc&#10;Kvwq3PEq61oW/s2dllOR1Uo9zqf9GkSgKfyL/9zvOs5Pn5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i7ucMAAADdAAAADwAAAAAAAAAAAAAAAACYAgAAZHJzL2Rv&#10;d25yZXYueG1sUEsFBgAAAAAEAAQA9QAAAIgDAAAAAA==&#10;" path="m55,3l40,,25,,13,8,,15r8,3l15,20r7,l30,20r7,-2l45,13r5,-3l55,3xe" filled="f" strokecolor="#e15520" strokeweight="0">
                  <v:path arrowok="t" o:connecttype="custom" o:connectlocs="55,3;40,0;25,0;13,8;0,15;8,18;15,20;22,20;30,20;37,18;45,13;50,10;55,3" o:connectangles="0,0,0,0,0,0,0,0,0,0,0,0,0"/>
                </v:shape>
                <v:shape id="Freeform 8229" o:spid="_x0000_s2164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v6cgA&#10;AADdAAAADwAAAGRycy9kb3ducmV2LnhtbESPQWvCQBCF74X+h2WE3nRjra1GVxGxIJiLthR6G7Jj&#10;EpudTbOrpv/eOQi9zfDevPfNfNm5Wl2oDZVnA8NBAoo497biwsDnx3t/AipEZIu1ZzLwRwGWi8eH&#10;OabWX3lPl0MslIRwSNFAGWOTah3ykhyGgW+IRTv61mGUtS20bfEq4a7Wz0nyqh1WLA0lNrQuKf85&#10;nJ2B8J2du93XZvu7Gmcv1SQ7TTdvJ2Oeet1qBipSF//N9+utFfzhSHD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QW/pyAAAAN0AAAAPAAAAAAAAAAAAAAAAAJgCAABk&#10;cnMvZG93bnJldi54bWxQSwUGAAAAAAQABAD1AAAAjQMAAAAA&#10;" path="m,25l62,,,25xe" fillcolor="#f3be00" stroked="f">
                  <v:path arrowok="t" o:connecttype="custom" o:connectlocs="0,25;62,0;0,25" o:connectangles="0,0,0"/>
                </v:shape>
                <v:shape id="Freeform 8230" o:spid="_x0000_s2165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/hMYA&#10;AADdAAAADwAAAGRycy9kb3ducmV2LnhtbESPQWvCQBCF7wX/wzJCL0U3WiwasxEV0nrViuBtyI5J&#10;MDsbs1vd/vtuodDbDO/N+95kq2BacafeNZYVTMYJCOLS6oYrBcfPYjQH4TyyxtYyKfgmB6t88JRh&#10;qu2D93Q/+ErEEHYpKqi971IpXVmTQTe2HXHULrY36OPaV1L3+IjhppXTJHmTBhuOhBo72tZUXg9f&#10;JkIu77eZ3hXn2cvm45Tcik1Yd0Gp52FYL0F4Cv7f/He907H+5HUBv9/EEW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d/hMYAAADdAAAADwAAAAAAAAAAAAAAAACYAgAAZHJz&#10;L2Rvd25yZXYueG1sUEsFBgAAAAAEAAQA9QAAAIsDAAAAAA==&#10;" path="m,25l62,,,25xe" filled="f" strokecolor="#e15520" strokeweight="0">
                  <v:path arrowok="t" o:connecttype="custom" o:connectlocs="0,25;62,0;0,25" o:connectangles="0,0,0"/>
                </v:shape>
                <v:shape id="Freeform 8231" o:spid="_x0000_s2166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U6cQA&#10;AADdAAAADwAAAGRycy9kb3ducmV2LnhtbESPzYrCQBCE7wu+w9DC3tZJ4g8hOooIi148GH2AJtMm&#10;wUxPyIyaffvtw8Leuqnqqq83u9F16kVDaD0bSGcJKOLK25ZrA7fr91cOKkRki51nMvBDAXbbyccG&#10;C+vffKFXGWslIRwKNNDE2Bdah6ohh2Hme2LR7n5wGGUdam0HfEu463SWJCvtsGVpaLCnQ0PVo3w6&#10;A3menU+3Jc4DZ2OSXo+Hu9alMZ/Tcb8GFWmM/+a/65MV/HQh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lOnEAAAA3QAAAA8AAAAAAAAAAAAAAAAAmAIAAGRycy9k&#10;b3ducmV2LnhtbFBLBQYAAAAABAAEAPUAAACJAwAAAAA=&#10;" path="m57,2l40,,27,,12,5,,12r7,3l12,17r8,l30,17r7,l45,12r7,-2l57,2xe" fillcolor="#f3be00" stroked="f">
                  <v:path arrowok="t" o:connecttype="custom" o:connectlocs="57,2;40,0;27,0;12,5;0,12;7,15;12,17;20,17;30,17;37,17;45,12;52,10;57,2" o:connectangles="0,0,0,0,0,0,0,0,0,0,0,0,0"/>
                </v:shape>
                <v:shape id="Freeform 8232" o:spid="_x0000_s2167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VA8UA&#10;AADdAAAADwAAAGRycy9kb3ducmV2LnhtbESPQWvCQBCF70L/wzIFb7qJllJjNqEIAS+2NC30Os2O&#10;SWh2NmRXE/31XUHobYb3vjdv0nwynTjT4FrLCuJlBIK4srrlWsHXZ7F4AeE8ssbOMim4kIM8e5il&#10;mGg78gedS1+LEMIuQQWN930ipasaMuiWticO2tEOBn1Yh1rqAccQbjq5iqJnabDlcKHBnnYNVb/l&#10;yYQa3/v1+8ExdmNhfzzazfWt3Cg1f5xetyA8Tf7ffKf3OnDxUwy3b8II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1UDxQAAAN0AAAAPAAAAAAAAAAAAAAAAAJgCAABkcnMv&#10;ZG93bnJldi54bWxQSwUGAAAAAAQABAD1AAAAigMAAAAA&#10;" path="m57,2l40,,27,,12,5,,12r7,3l12,17r8,l30,17r7,l45,12r7,-2l57,2e" filled="f" strokecolor="#e15520" strokeweight="0">
                  <v:path arrowok="t" o:connecttype="custom" o:connectlocs="57,2;40,0;27,0;12,5;0,12;7,15;12,17;20,17;30,17;37,17;45,12;52,10;57,2" o:connectangles="0,0,0,0,0,0,0,0,0,0,0,0,0"/>
                </v:shape>
                <v:shape id="Freeform 8233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crcMA&#10;AADdAAAADwAAAGRycy9kb3ducmV2LnhtbERPTWsCMRC9F/wPYQQvpSZKKbIapViKSm1B68HjuJlu&#10;FjeTJUl1++9NodDbPN7nzBada8SFQqw9axgNFQji0puaKw2Hz9eHCYiYkA02nknDD0VYzHt3MyyM&#10;v/KOLvtUiRzCsUANNqW2kDKWlhzGoW+JM/flg8OUYaikCXjN4a6RY6WepMOac4PFlpaWyvP+22nY&#10;vId7tv6k1AtvzMf2bd2t4lHrQb97noJI1KV/8Z97bfL80eMYfr/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scrcMAAADdAAAADwAAAAAAAAAAAAAAAACYAgAAZHJzL2Rv&#10;d25yZXYueG1sUEsFBgAAAAAEAAQA9QAAAIgDAAAAAA==&#10;" path="m,28l65,,,28xe" fillcolor="#f3be00" stroked="f">
                  <v:path arrowok="t" o:connecttype="custom" o:connectlocs="0,28;65,0;0,28" o:connectangles="0,0,0"/>
                </v:shape>
                <v:shape id="Freeform 8234" o:spid="_x0000_s2169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n2cAA&#10;AADdAAAADwAAAGRycy9kb3ducmV2LnhtbERPTYvCMBC9C/sfwgh707SuiFSjiMuyHrV68Dg0Y1Ns&#10;JqWJmv33G0HwNo/3Oct1tK24U+8bxwrycQaCuHK64VrB6fgzmoPwAVlj65gU/JGH9epjsMRCuwcf&#10;6F6GWqQQ9gUqMCF0hZS+MmTRj11HnLiL6y2GBPta6h4fKdy2cpJlM2mx4dRgsKOtoepa3qyC5hwv&#10;51uZtyajUx23v5M9flulPodxswARKIa3+OXe6TQ/n37B85t0gl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fn2cAAAADdAAAADwAAAAAAAAAAAAAAAACYAgAAZHJzL2Rvd25y&#10;ZXYueG1sUEsFBgAAAAAEAAQA9QAAAIUDAAAAAA==&#10;" path="m,28l65,,,28xe" filled="f" strokecolor="#e15520" strokeweight="0">
                  <v:path arrowok="t" o:connecttype="custom" o:connectlocs="0,28;65,0;0,28" o:connectangles="0,0,0"/>
                </v:shape>
                <v:shape id="Freeform 8235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R4sQA&#10;AADdAAAADwAAAGRycy9kb3ducmV2LnhtbERPTWvCQBC9C/0PyxR6002CVI2uIoLYS2mNHvQ2ZqdJ&#10;aHY27G417a/vFgre5vE+Z7HqTSuu5HxjWUE6SkAQl1Y3XCk4HrbDKQgfkDW2lknBN3lYLR8GC8y1&#10;vfGerkWoRAxhn6OCOoQul9KXNRn0I9sRR+7DOoMhQldJ7fAWw00rsyR5lgYbjg01drSpqfwsvoyC&#10;U/bWWXfOJkU2u7y+T9Pdz4RYqafHfj0HEagPd/G/+0XH+el4D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UeLEAAAA3QAAAA8AAAAAAAAAAAAAAAAAmAIAAGRycy9k&#10;b3ducmV2LnhtbFBLBQYAAAAABAAEAPUAAACJAwAAAAA=&#10;" path="m54,5l40,,25,,12,5,,12r5,5l12,17r8,3l27,20r8,-3l42,15r7,-5l54,5xe" fillcolor="#f3be00" stroked="f">
                  <v:path arrowok="t" o:connecttype="custom" o:connectlocs="54,5;40,0;25,0;12,5;0,12;5,17;12,17;20,20;27,20;35,17;42,15;49,10;54,5" o:connectangles="0,0,0,0,0,0,0,0,0,0,0,0,0"/>
                </v:shape>
                <v:shape id="Freeform 8236" o:spid="_x0000_s2171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BicUA&#10;AADdAAAADwAAAGRycy9kb3ducmV2LnhtbERPTWvCQBC9F/oflin0InWjtFJSVxFLS+lBNGrPQ3aa&#10;pM3Oht1R03/vFgRv83ifM533rlVHCrHxbGA0zEARl942XBnYbd8enkFFQbbYeiYDfxRhPru9mWJu&#10;/Yk3dCykUimEY44GapEu1zqWNTmMQ98RJ+7bB4eSYKi0DXhK4a7V4yybaIcNp4YaO1rWVP4WB2dg&#10;EwZfPwuJ+9fD+HM1eF+umyBrY+7v+sULKKFeruKL+8Om+aPHJ/j/Jp2gZ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wGJxQAAAN0AAAAPAAAAAAAAAAAAAAAAAJgCAABkcnMv&#10;ZG93bnJldi54bWxQSwUGAAAAAAQABAD1AAAAigMAAAAA&#10;" path="m54,5l40,,25,,12,5,,12r5,5l12,17r8,3l27,20r8,-3l42,15r7,-5l54,5e" filled="f" strokecolor="#e15520" strokeweight="0">
                  <v:path arrowok="t" o:connecttype="custom" o:connectlocs="54,5;40,0;25,0;12,5;0,12;5,17;12,17;20,20;27,20;35,17;42,15;49,10;54,5" o:connectangles="0,0,0,0,0,0,0,0,0,0,0,0,0"/>
                </v:shape>
                <v:shape id="Freeform 8237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vP8MA&#10;AADdAAAADwAAAGRycy9kb3ducmV2LnhtbERP32vCMBB+F/Y/hBP2pmnHKKMaRRyjY+CgVXw+mrMp&#10;bS6lyWr33y+Dwd7u4/t52/1sezHR6FvHCtJ1AoK4drrlRsHl/LZ6AeEDssbeMSn4Jg/73cNii7l2&#10;dy5pqkIjYgj7HBWYEIZcSl8bsujXbiCO3M2NFkOEYyP1iPcYbnv5lCSZtNhybDA40NFQ3VVfVkH1&#10;efa307XsatPZj9cBi8KcCqUel/NhAyLQHP7Ff+53Heenzx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zvP8MAAADdAAAADwAAAAAAAAAAAAAAAACYAgAAZHJzL2Rv&#10;d25yZXYueG1sUEsFBgAAAAAEAAQA9QAAAIgDAAAAAA==&#10;" path="m,25l68,,,25xe" fillcolor="#f3be00" stroked="f">
                  <v:path arrowok="t" o:connecttype="custom" o:connectlocs="0,25;68,0;0,25" o:connectangles="0,0,0"/>
                </v:shape>
                <v:shape id="Freeform 8238" o:spid="_x0000_s2173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m7cMA&#10;AADdAAAADwAAAGRycy9kb3ducmV2LnhtbERPS2vCQBC+C/0PyxS8iG4iYiR1lbYg9GY12l6H7ORB&#10;s7Nhd2vSf98tFLzNx/ec7X40nbiR861lBekiAUFcWt1yreBSHOYbED4ga+wsk4If8rDfPUy2mGs7&#10;8Ilu51CLGMI+RwVNCH0upS8bMugXtieOXGWdwRChq6V2OMRw08llkqylwZZjQ4M9vTZUfp2/jQJd&#10;fLz46hCuqbt8FrPsWg39+1Gp6eP4/AQi0Bju4n/3m47z01UGf9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m7cMAAADdAAAADwAAAAAAAAAAAAAAAACYAgAAZHJzL2Rv&#10;d25yZXYueG1sUEsFBgAAAAAEAAQA9QAAAIgDAAAAAA==&#10;" path="m,25l68,,,25xe" filled="f" strokecolor="#e15520" strokeweight="0">
                  <v:path arrowok="t" o:connecttype="custom" o:connectlocs="0,25;68,0;0,25" o:connectangles="0,0,0"/>
                </v:shape>
                <v:shape id="Freeform 8239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J28YA&#10;AADdAAAADwAAAGRycy9kb3ducmV2LnhtbESPT2vCQBDF70K/wzKCt7rxD1VSV5GCYKFY1BZ6HLNj&#10;EszOhuxq4rd3DgVvM7w37/1msepcpW7UhNKzgdEwAUWceVtybuDnuHmdgwoR2WLlmQzcKcBq+dJb&#10;YGp9y3u6HWKuJIRDigaKGOtU65AV5DAMfU0s2tk3DqOsTa5tg62Eu0qPk+RNOyxZGgqs6aOg7HK4&#10;OgMzDP57d/mazjefp8mp/bv+4npnzKDfrd9BReri0/x/vbWCP5oKrn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J28YAAADdAAAADwAAAAAAAAAAAAAAAACYAgAAZHJz&#10;L2Rvd25yZXYueG1sUEsFBgAAAAAEAAQA9QAAAIsDAAAAAA==&#10;" path="m57,8l50,3,42,,35,,27,,20,3,13,8,8,13,,20r5,3l13,25r7,l27,23,37,20r8,-2l52,13,57,8xe" fillcolor="#f3be00" stroked="f">
                  <v:path arrowok="t" o:connecttype="custom" o:connectlocs="57,8;50,3;42,0;35,0;27,0;20,3;13,8;8,13;0,20;5,23;13,25;20,25;27,23;37,20;45,18;52,13;57,8" o:connectangles="0,0,0,0,0,0,0,0,0,0,0,0,0,0,0,0,0"/>
                </v:shape>
                <v:shape id="Freeform 8240" o:spid="_x0000_s2175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d3sIA&#10;AADdAAAADwAAAGRycy9kb3ducmV2LnhtbERPTYvCMBC9C/sfwix401QR0WoUd2FZ9aDYXTwPzdgW&#10;m0ltolZ/vREEb/N4nzOdN6YUF6pdYVlBrxuBIE6tLjhT8P/30xmBcB5ZY2mZFNzIwXz20ZpirO2V&#10;d3RJfCZCCLsYFeTeV7GULs3JoOvaijhwB1sb9AHWmdQ1XkO4KWU/iobSYMGhIceKvnNKj8nZKNjY&#10;1YL30Tj5Lbbuq9mZtb5nJ6Xan81iAsJT49/il3upw/zeYA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Z3ewgAAAN0AAAAPAAAAAAAAAAAAAAAAAJgCAABkcnMvZG93&#10;bnJldi54bWxQSwUGAAAAAAQABAD1AAAAhwMAAAAA&#10;" path="m57,8l50,3,42,,35,,27,,20,3,13,8,8,13,,20r5,3l13,25r7,l27,23,37,20r8,-2l52,13,57,8e" filled="f" strokecolor="#e15520" strokeweight="0">
                  <v:path arrowok="t" o:connecttype="custom" o:connectlocs="57,8;50,3;42,0;35,0;27,0;20,3;13,8;8,13;0,20;5,23;13,25;20,25;27,23;37,20;45,18;52,13;57,8" o:connectangles="0,0,0,0,0,0,0,0,0,0,0,0,0,0,0,0,0"/>
                </v:shape>
                <v:shape id="Freeform 8241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meMcA&#10;AADdAAAADwAAAGRycy9kb3ducmV2LnhtbESPQWvCQBCF7wX/wzKCt7pRUCR1FS0oWuih0UOPQ3ZM&#10;otnZNLvG+O87h0JvM7w3732zXPeuVh21ofJsYDJOQBHn3lZcGDifdq8LUCEiW6w9k4EnBVivBi9L&#10;TK1/8Bd1WSyUhHBI0UAZY5NqHfKSHIaxb4hFu/jWYZS1LbRt8SHhrtbTJJlrhxVLQ4kNvZeU37K7&#10;MxD2x+vl53DKv3f+Y/GZbaezebc3ZjTsN2+gIvXx3/x3fbCCP5k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JnjHAAAA3QAAAA8AAAAAAAAAAAAAAAAAmAIAAGRy&#10;cy9kb3ducmV2LnhtbFBLBQYAAAAABAAEAPUAAACMAwAAAAA=&#10;" path="m,33l67,,,33xe" fillcolor="#f3be00" stroked="f">
                  <v:path arrowok="t" o:connecttype="custom" o:connectlocs="0,33;67,0;0,33" o:connectangles="0,0,0"/>
                </v:shape>
                <v:shape id="Freeform 8242" o:spid="_x0000_s2177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if8QA&#10;AADdAAAADwAAAGRycy9kb3ducmV2LnhtbERPTWvCQBC9F/wPywje6iZKa4muIoogHkrVguQ2ZKdJ&#10;aHY27K5J/PfdQqG3ebzPWW0G04iOnK8tK0inCQjiwuqaSwWf18PzGwgfkDU2lknBgzxs1qOnFWba&#10;9nym7hJKEUPYZ6igCqHNpPRFRQb91LbEkfuyzmCI0JVSO+xjuGnkLElepcGaY0OFLe0qKr4vd6Mg&#10;97f53O271p7e8xn1u/xjkeZKTcbDdgki0BD+xX/uo47z05cU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4n/EAAAA3QAAAA8AAAAAAAAAAAAAAAAAmAIAAGRycy9k&#10;b3ducmV2LnhtbFBLBQYAAAAABAAEAPUAAACJAwAAAAA=&#10;" path="m,33l67,,,33xe" filled="f" strokecolor="#e15520" strokeweight="0">
                  <v:path arrowok="t" o:connecttype="custom" o:connectlocs="0,33;67,0;0,33" o:connectangles="0,0,0"/>
                </v:shape>
                <v:shape id="Freeform 8243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j2sEA&#10;AADdAAAADwAAAGRycy9kb3ducmV2LnhtbERPS4vCMBC+C/sfwgjeNFVRpBpFXNQ9+ti9j81s27WZ&#10;lCTW7r83guBtPr7nLFatqURDzpeWFQwHCQjizOqScwXf521/BsIHZI2VZVLwTx5Wy4/OAlNt73yk&#10;5hRyEUPYp6igCKFOpfRZQQb9wNbEkfu1zmCI0OVSO7zHcFPJUZJMpcGSY0OBNW0Kyq6nm1FwLg8b&#10;/bnjH7+9/Lkm24+vPBkr1eu26zmIQG14i1/uLx3nDycj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DY9rBAAAA3QAAAA8AAAAAAAAAAAAAAAAAmAIAAGRycy9kb3du&#10;cmV2LnhtbFBLBQYAAAAABAAEAPUAAACGAwAAAAA=&#10;" path="m54,40l111,,54,40r,l54,40,39,43,24,48,10,55,,68r7,2l15,70r7,-2l29,65r8,-2l44,55r5,-5l54,40xe" fillcolor="#f3be00" stroked="f">
                  <v:path arrowok="t" o:connecttype="custom" o:connectlocs="54,40;111,0;54,40;54,40;54,40;39,43;24,48;10,55;0,68;7,70;15,70;22,68;29,65;37,63;44,55;49,50;54,40" o:connectangles="0,0,0,0,0,0,0,0,0,0,0,0,0,0,0,0,0"/>
                </v:shape>
                <v:shape id="Freeform 8244" o:spid="_x0000_s2179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F8MIA&#10;AADdAAAADwAAAGRycy9kb3ducmV2LnhtbERPTWsCMRC9F/ofwgjeatbKSlmNIlKxFw9dS3sdknF3&#10;MZksSbqu/74pFHqbx/uc9XZ0VgwUYudZwXxWgCDW3nTcKPg4H55eQMSEbNB6JgV3irDdPD6ssTL+&#10;xu801KkROYRjhQralPpKyqhbchhnvifO3MUHhynD0EgT8JbDnZXPRbGUDjvODS32tG9JX+tvp6CM&#10;dv+pXwe9PB3LryvbUzjUSanpZNytQCQa07/4z/1m8vx5uY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AXwwgAAAN0AAAAPAAAAAAAAAAAAAAAAAJgCAABkcnMvZG93&#10;bnJldi54bWxQSwUGAAAAAAQABAD1AAAAhwMAAAAA&#10;" path="m54,40l111,,54,40r,l54,40,39,43,24,48,10,55,,68r7,2l15,70r7,-2l29,65r8,-2l44,55r5,-5l54,40xe" filled="f" strokecolor="#e15520" strokeweight="0">
                  <v:path arrowok="t" o:connecttype="custom" o:connectlocs="54,40;111,0;54,40;54,40;54,40;39,43;24,48;10,55;0,68;7,70;15,70;22,68;29,65;37,63;44,55;49,50;54,40" o:connectangles="0,0,0,0,0,0,0,0,0,0,0,0,0,0,0,0,0"/>
                </v:shape>
                <v:shape id="Freeform 8245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ngsEA&#10;AADdAAAADwAAAGRycy9kb3ducmV2LnhtbERP22rCQBB9F/yHZQq+SN0YapE0q0hbwbei9QOG7JhL&#10;s7MxO9X4926h4NscznXy9eBadaE+1J4NzGcJKOLC25pLA8fv7fMSVBBki61nMnCjAOvVeJRjZv2V&#10;93Q5SKliCIcMDVQiXaZ1KCpyGGa+I47cyfcOJcK+1LbHawx3rU6T5FU7rDk2VNjRe0XFz+HXGfhM&#10;zzicT81UUgnbD2q+9sFrYyZPw+YNlNAgD/G/e2fj/PniBf6+iS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pJ4LBAAAA3QAAAA8AAAAAAAAAAAAAAAAAmAIAAGRycy9kb3du&#10;cmV2LnhtbFBLBQYAAAAABAAEAPUAAACGAwAAAAA=&#10;" path="m55,35l115,,55,35r,l55,35r-15,l25,40,13,50,,60r8,3l15,63r8,l33,60r7,-5l48,50r4,-7l55,35xe" fillcolor="#f3be00" stroked="f">
                  <v:path arrowok="t" o:connecttype="custom" o:connectlocs="55,35;115,0;55,35;55,35;55,35;40,35;25,40;13,50;0,60;8,63;15,63;23,63;33,60;40,55;48,50;52,43;55,35" o:connectangles="0,0,0,0,0,0,0,0,0,0,0,0,0,0,0,0,0"/>
                </v:shape>
                <v:shape id="Freeform 8246" o:spid="_x0000_s2181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QRsMA&#10;AADdAAAADwAAAGRycy9kb3ducmV2LnhtbERPS4vCMBC+C/6HMAt7EU1dqI9qFBEED16s0vPQjE3Z&#10;ZlKaqN399WZhwdt8fM9Zb3vbiAd1vnasYDpJQBCXTtdcKbheDuMFCB+QNTaOScEPedhuhoM1Zto9&#10;+UyPPFQihrDPUIEJoc2k9KUhi37iWuLI3VxnMUTYVVJ3+IzhtpFfSTKTFmuODQZb2hsqv/O7VbA3&#10;9vdYLy+zIr/lc389FWkxKpT6/Oh3KxCB+vAW/7uPOs6fpin8fRN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DQRsMAAADdAAAADwAAAAAAAAAAAAAAAACYAgAAZHJzL2Rv&#10;d25yZXYueG1sUEsFBgAAAAAEAAQA9QAAAIgDAAAAAA==&#10;" path="m55,35l115,,55,35r,l55,35r-15,l25,40,13,50,,60r8,3l15,63r8,l33,60r7,-5l48,50r4,-7l55,35xe" filled="f" strokecolor="#e15520" strokeweight=".1pt">
                  <v:path arrowok="t" o:connecttype="custom" o:connectlocs="55,35;115,0;55,35;55,35;55,35;40,35;25,40;13,50;0,60;8,63;15,63;23,63;33,60;40,55;48,50;52,43;55,35" o:connectangles="0,0,0,0,0,0,0,0,0,0,0,0,0,0,0,0,0"/>
                </v:shape>
                <v:shape id="Freeform 8247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QUcMA&#10;AADdAAAADwAAAGRycy9kb3ducmV2LnhtbERPS2vCQBC+F/wPyxR6qxuFhBLdiDUG6q21itcxO3lg&#10;djZkt5r++64g9DYf33OWq9F04kqDay0rmE0jEMSl1S3XCg7fxesbCOeRNXaWScEvOVhlk6clptre&#10;+Iuue1+LEMIuRQWN930qpSsbMuimticOXGUHgz7AoZZ6wFsIN52cR1EiDbYcGhrsadNQedn/GAVJ&#10;FddYHM67z22R56ej3+XvLlbq5XlcL0B4Gv2/+OH+0GH+LE7g/k04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QUcMAAADdAAAADwAAAAAAAAAAAAAAAACYAgAAZHJzL2Rv&#10;d25yZXYueG1sUEsFBgAAAAAEAAQA9QAAAIgDAAAAAA==&#10;" path="m,32l60,,,32xe" fillcolor="#f3be00" stroked="f">
                  <v:path arrowok="t" o:connecttype="custom" o:connectlocs="0,32;60,0;0,32" o:connectangles="0,0,0"/>
                </v:shape>
                <v:shape id="Freeform 8248" o:spid="_x0000_s2183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8ssEA&#10;AADdAAAADwAAAGRycy9kb3ducmV2LnhtbERP3WrCMBS+H/gO4QjezVShKp1Rhk7Y3bD6AIfkrO1s&#10;TkqStfXtl4Hg3fn4fs92P9pW9ORD41jBYp6BINbONFwpuF5OrxsQISIbbB2TgjsF2O8mL1ssjBv4&#10;TH0ZK5FCOBSooI6xK6QMuiaLYe464sR9O28xJugraTwOKdy2cpllK2mx4dRQY0eHmvSt/LUKfnyX&#10;54M+fuS38zEEW/b6JL+Umk3H9zcQkcb4FD/cnybNX+Rr+P8mnS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zfLLBAAAA3QAAAA8AAAAAAAAAAAAAAAAAmAIAAGRycy9kb3du&#10;cmV2LnhtbFBLBQYAAAAABAAEAPUAAACGAwAAAAA=&#10;" path="m,32l60,,,32xe" filled="f" strokecolor="#e15520" strokeweight="0">
                  <v:path arrowok="t" o:connecttype="custom" o:connectlocs="0,32;60,0;0,32" o:connectangles="0,0,0"/>
                </v:shape>
                <v:shape id="Freeform 8249" o:spid="_x0000_s2184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lUsgA&#10;AADdAAAADwAAAGRycy9kb3ducmV2LnhtbESPzW7CQAyE70h9h5Ur9QabVKKClAUVRBGIEz+H9mZl&#10;3SRq1ptmF0h5enxA4mZrxjOfJ7PO1epMbag8G0gHCSji3NuKCwPHw2d/BCpEZIu1ZzLwTwFm06fe&#10;BDPrL7yj8z4WSkI4ZGigjLHJtA55SQ7DwDfEov341mGUtS20bfEi4a7Wr0nyph1WLA0lNrQoKf/d&#10;n5yB8XyR/h2/Vvm12yz1dbVtlvPvoTEvz93HO6hIXXyY79drK/jpUHDlGx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SVSyAAAAN0AAAAPAAAAAAAAAAAAAAAAAJgCAABk&#10;cnMvZG93bnJldi54bWxQSwUGAAAAAAQABAD1AAAAjQMAAAAA&#10;" path="m18,55l57,,18,55xm18,55l8,65,,78r,7l,90r,7l3,105r7,-5l18,95r2,-5l25,83r,-8l25,68,23,60,18,55xe" fillcolor="#f3be00" stroked="f">
                  <v:path arrowok="t" o:connecttype="custom" o:connectlocs="18,55;57,0;18,55;18,55;8,65;0,78;0,85;0,90;0,97;3,105;10,100;18,95;20,90;25,83;25,75;25,68;23,60;18,55" o:connectangles="0,0,0,0,0,0,0,0,0,0,0,0,0,0,0,0,0,0"/>
                  <o:lock v:ext="edit" verticies="t"/>
                </v:shape>
                <v:shape id="Freeform 8250" o:spid="_x0000_s2185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z+MQA&#10;AADdAAAADwAAAGRycy9kb3ducmV2LnhtbERPTWvCQBC9C/0PyxR6Ed2oWGyajRShUBC0ai69Ddkx&#10;Cc3Oht2tSf+9Kwje5vE+J1sPphUXcr6xrGA2TUAQl1Y3XCkoTp+TFQgfkDW2lknBP3lY50+jDFNt&#10;ez7Q5RgqEUPYp6igDqFLpfRlTQb91HbEkTtbZzBE6CqpHfYx3LRyniSv0mDDsaHGjjY1lb/HP6Pg&#10;cCbdFBv3ferm2wX/9Pvxrtgr9fI8fLyDCDSEh/ju/tJx/mz5B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c/jEAAAA3QAAAA8AAAAAAAAAAAAAAAAAmAIAAGRycy9k&#10;b3ducmV2LnhtbFBLBQYAAAAABAAEAPUAAACJAwAAAAA=&#10;" path="m,55l39,,,55xe" filled="f" strokecolor="#e15520" strokeweight="0">
                  <v:path arrowok="t" o:connecttype="custom" o:connectlocs="0,55;39,0;0,55" o:connectangles="0,0,0"/>
                </v:shape>
                <v:shape id="Freeform 8251" o:spid="_x0000_s2186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CLMUA&#10;AADdAAAADwAAAGRycy9kb3ducmV2LnhtbESPQU8CMRCF7yb8h2ZIuEmLBzArhaARY+QgotyH7bjd&#10;sJ1utgWWf88cTLzN5L1575v5sg+NOlOX6sgWJmMDiriMrubKws/3+v4RVMrIDpvIZOFKCZaLwd0c&#10;Cxcv/EXnXa6UhHAq0ILPuS20TqWngGkcW2LRfmMXMMvaVdp1eJHw0OgHY6Y6YM3S4LGlF0/lcXcK&#10;Fo6vH96sq883/9waTZsw2672B2tHw371BCpTn//Nf9fvTvAnU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YIsxQAAAN0AAAAPAAAAAAAAAAAAAAAAAJgCAABkcnMv&#10;ZG93bnJldi54bWxQSwUGAAAAAAQABAD1AAAAigMAAAAA&#10;" path="m18,l8,10,,23r,7l,35r,7l3,50r7,-5l18,40r2,-5l25,28r,-8l25,13,23,5,18,e" filled="f" strokecolor="#e15520" strokeweight="0">
                  <v:path arrowok="t" o:connecttype="custom" o:connectlocs="18,0;8,10;0,23;0,30;0,35;0,42;3,50;10,45;18,40;20,35;25,28;25,20;25,13;23,5;18,0" o:connectangles="0,0,0,0,0,0,0,0,0,0,0,0,0,0,0"/>
                </v:shape>
                <v:shape id="Freeform 8252" o:spid="_x0000_s2187" style="position:absolute;left:5860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kaMEA&#10;AADdAAAADwAAAGRycy9kb3ducmV2LnhtbERPTYvCMBC9L/gfwgje1jSCItUoiyiIl0WteB2ase3a&#10;TEoTtbu/fiMI3ubxPme+7Gwt7tT6yrEGNUxAEOfOVFxoyI6bzykIH5AN1o5Jwy95WC56H3NMjXvw&#10;nu6HUIgYwj5FDWUITSqlz0uy6IeuIY7cxbUWQ4RtIU2LjxhuazlKkom0WHFsKLGhVUn59XCzGtbj&#10;G6r11dR/2cjv6LtT5+LnpPWg333NQATqwlv8cm9NnK8mCp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5GjBAAAA3QAAAA8AAAAAAAAAAAAAAAAAmAIAAGRycy9kb3du&#10;cmV2LnhtbFBLBQYAAAAABAAEAPUAAACGAwAAAAA=&#10;" path="m17,57l37,,17,57xm17,57l5,67,,79,,94r2,13l10,102r5,-5l17,92r5,-8l22,77r,-8l20,62,17,57xe" fillcolor="#f3be00" stroked="f">
                  <v:path arrowok="t" o:connecttype="custom" o:connectlocs="17,57;37,0;17,57;17,57;5,67;0,79;0,94;2,107;10,102;15,97;17,92;22,84;22,77;22,69;20,62;17,57" o:connectangles="0,0,0,0,0,0,0,0,0,0,0,0,0,0,0,0"/>
                  <o:lock v:ext="edit" verticies="t"/>
                </v:shape>
                <v:shape id="Freeform 8253" o:spid="_x0000_s2188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4QQcIA&#10;AADdAAAADwAAAGRycy9kb3ducmV2LnhtbERPTYvCMBC9C/sfwix401TB4lajLKuCIAjWFa9jM9uW&#10;bSa1iVr/vREEb/N4nzOdt6YSV2pcaVnBoB+BIM6sLjlX8Ltf9cYgnEfWWFkmBXdyMJ99dKaYaHvj&#10;HV1Tn4sQwi5BBYX3dSKlywoy6Pq2Jg7cn20M+gCbXOoGbyHcVHIYRbE0WHJoKLCmn4Ky//RiFBzO&#10;Jv1aLFZ7cxzFI3/fbpYcn5TqfrbfExCeWv8Wv9xrHeYP4iE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hBBwgAAAN0AAAAPAAAAAAAAAAAAAAAAAJgCAABkcnMvZG93&#10;bnJldi54bWxQSwUGAAAAAAQABAD1AAAAhwMAAAAA&#10;" path="m,57l20,,,57xe" filled="f" strokecolor="#e15520" strokeweight="0">
                  <v:path arrowok="t" o:connecttype="custom" o:connectlocs="0,57;20,0;0,57" o:connectangles="0,0,0"/>
                </v:shape>
                <v:shape id="Freeform 8254" o:spid="_x0000_s2189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H8MQA&#10;AADdAAAADwAAAGRycy9kb3ducmV2LnhtbERPTWvCQBC9F/wPyxR6qxtbKjZmI1IQvVTRVs/D7pik&#10;Zmdjdo3pv3cLQm/zeJ+TzXpbi45aXzlWMBomIIi1MxUXCr6/Fs8TED4gG6wdk4Jf8jDLBw8ZpsZd&#10;eUvdLhQihrBPUUEZQpNK6XVJFv3QNcSRO7rWYoiwLaRp8RrDbS1fkmQsLVYcG0ps6KMkfdpdrILJ&#10;5vQW1p1ers/n9/3nz/6w1fKg1NNjP5+CCNSHf/HdvTJx/mj8Cn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2h/DEAAAA3QAAAA8AAAAAAAAAAAAAAAAAmAIAAGRycy9k&#10;b3ducmV2LnhtbFBLBQYAAAAABAAEAPUAAACJAwAAAAA=&#10;" path="m17,l5,10,,22,,37,2,50r8,-5l15,40r2,-5l22,27r,-7l22,12,20,5,17,e" filled="f" strokecolor="#e15520" strokeweight="0">
                  <v:path arrowok="t" o:connecttype="custom" o:connectlocs="17,0;5,10;0,22;0,37;2,50;10,45;15,40;17,35;22,27;22,20;22,12;20,5;17,0" o:connectangles="0,0,0,0,0,0,0,0,0,0,0,0,0"/>
                </v:shape>
                <v:shape id="Freeform 8255" o:spid="_x0000_s2190" style="position:absolute;left:5835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KWsUA&#10;AADdAAAADwAAAGRycy9kb3ducmV2LnhtbESPT4vCMBDF78J+hzAL3jRV/Ec1yrIgeOjFqgt7G5qx&#10;KTaT0kTb/fYbQfA2w3vzfm82u97W4kGtrxwrmIwTEMSF0xWXCs6n/WgFwgdkjbVjUvBHHnbbj8EG&#10;U+06PtIjD6WIIexTVGBCaFIpfWHIoh+7hjhqV9daDHFtS6lb7GK4reU0SRbSYsWRYLChb0PFLb/b&#10;yO3cRZplMs/q5cH+/lwyl88ypYaf/dcaRKA+vM2v64OO9SeLGTy/iSP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gpaxQAAAN0AAAAPAAAAAAAAAAAAAAAAAJgCAABkcnMv&#10;ZG93bnJldi54bWxQSwUGAAAAAAQABAD1AAAAigMAAAAA&#10;" path="m17,57l40,,17,57xm17,57l5,70,,82,,95r2,12l10,105r5,-8l17,92r5,-7l22,77r,-7l20,65,17,57xe" fillcolor="#f3be00" stroked="f">
                  <v:path arrowok="t" o:connecttype="custom" o:connectlocs="17,57;40,0;17,57;17,57;5,70;0,82;0,95;2,107;10,105;15,97;17,92;22,85;22,77;22,70;20,65;17,57" o:connectangles="0,0,0,0,0,0,0,0,0,0,0,0,0,0,0,0"/>
                  <o:lock v:ext="edit" verticies="t"/>
                </v:shape>
                <v:shape id="Freeform 8256" o:spid="_x0000_s2191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+p8EA&#10;AADdAAAADwAAAGRycy9kb3ducmV2LnhtbERPzWoCMRC+F/oOYQreaqKgltUoRVio0B5c+wDjZtws&#10;JpNlE3V9e1MoeJuP73dWm8E7caU+toE1TMYKBHEdTMuNht9D+f4BIiZkgy4wabhThM369WWFhQk3&#10;3tO1So3IIRwL1GBT6gopY23JYxyHjjhzp9B7TBn2jTQ93nK4d3Kq1Fx6bDk3WOxoa6k+VxevwU3V&#10;7nsf/Y+62LIy8e62i2Op9eht+FyCSDSkp/jf/WXy/Ml8Bn/f5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nvqfBAAAA3QAAAA8AAAAAAAAAAAAAAAAAmAIAAGRycy9kb3du&#10;cmV2LnhtbFBLBQYAAAAABAAEAPUAAACGAwAAAAA=&#10;" path="m,57l23,,,57xe" filled="f" strokecolor="#e15520" strokeweight="0">
                  <v:path arrowok="t" o:connecttype="custom" o:connectlocs="0,57;23,0;0,57" o:connectangles="0,0,0"/>
                </v:shape>
                <v:shape id="Freeform 8257" o:spid="_x0000_s2192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kaMQA&#10;AADdAAAADwAAAGRycy9kb3ducmV2LnhtbERPTWvCQBC9F/wPywi91U0KDTZ1FRGkvVRRq+dhd5rE&#10;ZGdjdhvTf+8WCt7m8T5nthhsI3rqfOVYQTpJQBBrZyouFHwd1k9TED4gG2wck4Jf8rCYjx5mmBt3&#10;5R31+1CIGMI+RwVlCG0updclWfQT1xJH7tt1FkOEXSFNh9cYbhv5nCSZtFhxbCixpVVJut7/WAXT&#10;bf0SNr1+31wur8fP8/G00/Kk1ON4WL6BCDSEu/jf/WHi/DTL4O+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JGjEAAAA3QAAAA8AAAAAAAAAAAAAAAAAmAIAAGRycy9k&#10;b3ducmV2LnhtbFBLBQYAAAAABAAEAPUAAACJAwAAAAA=&#10;" path="m17,l5,13,,25,,38,2,50r8,-2l15,40r2,-5l22,28r,-8l22,13,20,8,17,e" filled="f" strokecolor="#e15520" strokeweight="0">
                  <v:path arrowok="t" o:connecttype="custom" o:connectlocs="17,0;5,13;0,25;0,38;2,50;10,48;15,40;17,35;22,28;22,20;22,13;20,8;17,0" o:connectangles="0,0,0,0,0,0,0,0,0,0,0,0,0"/>
                </v:shape>
                <v:shape id="Freeform 8258" o:spid="_x0000_s2193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mbL4A&#10;AADdAAAADwAAAGRycy9kb3ducmV2LnhtbERPvQrCMBDeBd8hnOCmqQ4q1SgiCCIuakXHoznbYnMp&#10;Taz17Y0guN3H93uLVWtK0VDtCssKRsMIBHFqdcGZguS8HcxAOI+ssbRMCt7kYLXsdhYYa/viIzUn&#10;n4kQwi5GBbn3VSylS3My6Ia2Ig7c3dYGfYB1JnWNrxBuSjmOook0WHBoyLGiTU7p4/Q0Ci7+vE2S&#10;29g1fD2sE02H/fGRKtXvtes5CE+t/4t/7p0O80eTKXy/CS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Bpmy+AAAA3QAAAA8AAAAAAAAAAAAAAAAAmAIAAGRycy9kb3ducmV2&#10;LnhtbFBLBQYAAAAABAAEAPUAAACDAwAAAAA=&#10;" path="m20,52l63,,20,52xm20,52l8,65,3,77,,85r,5l3,97r2,5l13,100r5,-5l23,87r2,-5l28,75r,-8l25,60,20,52xe" fillcolor="#f3be00" stroked="f">
                  <v:path arrowok="t" o:connecttype="custom" o:connectlocs="20,52;63,0;20,52;20,52;8,65;3,77;0,85;0,90;3,97;5,102;13,100;18,95;23,87;25,82;28,75;28,67;25,60;20,52" o:connectangles="0,0,0,0,0,0,0,0,0,0,0,0,0,0,0,0,0,0"/>
                  <o:lock v:ext="edit" verticies="t"/>
                </v:shape>
                <v:shape id="Freeform 8259" o:spid="_x0000_s2194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VaccA&#10;AADdAAAADwAAAGRycy9kb3ducmV2LnhtbESPQW/CMAyF75P4D5EncRtpdkCsIyA0MUBol5VN025W&#10;47XdGqdqApR/jw+TuNl6z+99ni8H36oT9bEJbMFMMlDEZXANVxY+Dq8PM1AxITtsA5OFC0VYLkZ3&#10;c8xdOPM7nYpUKQnhmKOFOqUu1zqWNXmMk9ARi/YTeo9J1r7SrsezhPtWP2bZVHtsWBpq7OilpvKv&#10;OHoL69/v4+dqV5i3/SF86dJsN09ma+34flg9g0o0pJv5/3rnBN9MBVe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kVWnHAAAA3QAAAA8AAAAAAAAAAAAAAAAAmAIAAGRy&#10;cy9kb3ducmV2LnhtbFBLBQYAAAAABAAEAPUAAACMAwAAAAA=&#10;" path="m,52l43,,,52xe" filled="f" strokecolor="#e15520" strokeweight="0">
                  <v:path arrowok="t" o:connecttype="custom" o:connectlocs="0,52;43,0;0,52" o:connectangles="0,0,0"/>
                </v:shape>
                <v:shape id="Freeform 8260" o:spid="_x0000_s2195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qF8MA&#10;AADdAAAADwAAAGRycy9kb3ducmV2LnhtbERPTWvCQBC9F/wPywi9FN0YaqzRVUKh0PYiVXsfsmMS&#10;3J0N2dUk/75bKPQ2j/c52/1gjbhT5xvHChbzBARx6XTDlYLz6W32AsIHZI3GMSkYycN+N3nYYq5d&#10;z190P4ZKxBD2OSqoQ2hzKX1Zk0U/dy1x5C6usxgi7CqpO+xjuDUyTZJMWmw4NtTY0mtN5fV4swpM&#10;GM3qaZniofjIDt+fz/aCS6vU43QoNiACDeFf/Od+13H+Ilv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qqF8MAAADdAAAADwAAAAAAAAAAAAAAAACYAgAAZHJzL2Rv&#10;d25yZXYueG1sUEsFBgAAAAAEAAQA9QAAAIgDAAAAAA==&#10;" path="m20,l8,13,3,25,,33r,5l3,45r2,5l13,48r5,-5l23,35r2,-5l28,23r,-8l25,8,20,e" filled="f" strokecolor="#e15520" strokeweight="0">
                  <v:path arrowok="t" o:connecttype="custom" o:connectlocs="20,0;8,13;3,25;0,33;0,38;3,45;5,50;13,48;18,43;23,35;25,30;28,23;28,15;25,8;20,0" o:connectangles="0,0,0,0,0,0,0,0,0,0,0,0,0,0,0"/>
                </v:shape>
                <v:shape id="Freeform 8261" o:spid="_x0000_s2196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A78YA&#10;AADdAAAADwAAAGRycy9kb3ducmV2LnhtbESPT0sDMRDF70K/QxjBm82u4B/WpkUKSkFETXtob8Nm&#10;ulncTJYktuu3dw6Ctxnem/d+s1hNYVAnSrmPbKCeV6CI2+h67gzsts/XD6ByQXY4RCYDP5RhtZxd&#10;LLBx8cyfdLKlUxLCuUEDvpSx0Tq3ngLmeRyJRTvGFLDImjrtEp4lPAz6pqrudMCepcHjSGtP7Zf9&#10;Dgammu1byO9Hn15frA37w8cm3BpzdTk9PYIqNJV/89/1xgl+fS/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NA78YAAADdAAAADwAAAAAAAAAAAAAAAACYAgAAZHJz&#10;L2Rvd25yZXYueG1sUEsFBgAAAAAEAAQA9QAAAIsDAAAAAA==&#10;" path="m20,60l57,,20,60xm20,60l7,73,2,83,,90r,8l2,103r3,7l12,105r5,-5l22,95r3,-7l27,80r,-7l25,65,20,60xe" fillcolor="#f3be00" stroked="f">
                  <v:path arrowok="t" o:connecttype="custom" o:connectlocs="20,60;57,0;20,60;20,60;7,73;2,83;0,90;0,98;2,103;5,110;12,105;17,100;22,95;25,88;27,80;27,73;25,65;20,60" o:connectangles="0,0,0,0,0,0,0,0,0,0,0,0,0,0,0,0,0,0"/>
                  <o:lock v:ext="edit" verticies="t"/>
                </v:shape>
                <v:shape id="Freeform 8262" o:spid="_x0000_s2197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yl8MA&#10;AADdAAAADwAAAGRycy9kb3ducmV2LnhtbERPTYvCMBC9C/6HMII3TetBpRplFRU9rLC1e9jb0My2&#10;xWZSmqj1328EYW/zeJ+zXHemFndqXWVZQTyOQBDnVldcKMgu+9EchPPIGmvLpOBJDtarfm+JibYP&#10;/qJ76gsRQtglqKD0vkmkdHlJBt3YNsSB+7WtQR9gW0jd4iOEm1pOomgqDVYcGkpsaFtSfk1vRoGe&#10;fmfp1f1s0T6LzO1OZvN5Pig1HHQfCxCeOv8vfruPOsyPZzG8vg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Zyl8MAAADdAAAADwAAAAAAAAAAAAAAAACYAgAAZHJzL2Rv&#10;d25yZXYueG1sUEsFBgAAAAAEAAQA9QAAAIgDAAAAAA==&#10;" path="m,60l37,,,60xe" filled="f" strokecolor="#e15520" strokeweight="0">
                  <v:path arrowok="t" o:connecttype="custom" o:connectlocs="0,60;37,0;0,60" o:connectangles="0,0,0"/>
                </v:shape>
                <v:shape id="Freeform 8263" o:spid="_x0000_s2198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+vMQA&#10;AADdAAAADwAAAGRycy9kb3ducmV2LnhtbERPS2vCQBC+C/6HZYTe6iYetMasooJg6Ulb6XWanTxM&#10;djZk15j213cLBW/z8T0n3QymET11rrKsIJ5GIIgzqysuFHy8H55fQDiPrLGxTAq+ycFmPR6lmGh7&#10;5xP1Z1+IEMIuQQWl920ipctKMuimtiUOXG47gz7ArpC6w3sIN42cRdFcGqw4NJTY0r6krD7fjIIv&#10;Xuzmbyf8rK/LV7s7XPKf7a1X6mkybFcgPA3+If53H3WYHy9m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frzEAAAA3QAAAA8AAAAAAAAAAAAAAAAAmAIAAGRycy9k&#10;b3ducmV2LnhtbFBLBQYAAAAABAAEAPUAAACJAwAAAAA=&#10;" path="m20,l7,13,2,23,,30r,8l2,43r3,7l12,45r5,-5l22,35r3,-7l27,20r,-7l25,5,20,e" filled="f" strokecolor="#e15520" strokeweight="0">
                  <v:path arrowok="t" o:connecttype="custom" o:connectlocs="20,0;7,13;2,23;0,30;0,38;2,43;5,50;12,45;17,40;22,35;25,28;27,20;27,13;25,5;20,0" o:connectangles="0,0,0,0,0,0,0,0,0,0,0,0,0,0,0"/>
                </v:shape>
                <v:shape id="Freeform 8264" o:spid="_x0000_s2199" style="position:absolute;left:5962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6KcMA&#10;AADdAAAADwAAAGRycy9kb3ducmV2LnhtbERP32vCMBB+F/wfwgl7m2ndcLMaiwibA3EwN3w+mrMp&#10;NpfSxLb77xdh4Nt9fD9vlQ+2Fh21vnKsIJ0mIIgLpysuFfx8vz2+gvABWWPtmBT8kod8PR6tMNOu&#10;5y/qjqEUMYR9hgpMCE0mpS8MWfRT1xBH7uxaiyHCtpS6xT6G21rOkmQuLVYcGww2tDVUXI5Xq8BW&#10;7831tNia7vOAu36/65+L+Uaph8mwWYIINIS7+N/9oeP89OUJ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6KcMAAADdAAAADwAAAAAAAAAAAAAAAACYAgAAZHJzL2Rv&#10;d25yZXYueG1sUEsFBgAAAAAEAAQA9QAAAIgDAAAAAA==&#10;" path="m20,52l54,,20,52xm20,52l7,65,2,77,,82r,8l2,97r3,5l10,100r7,-5l22,87r3,-5l27,75r,-8l25,60,20,52xe" fillcolor="#f3be00" stroked="f">
                  <v:path arrowok="t" o:connecttype="custom" o:connectlocs="20,52;54,0;20,52;20,52;7,65;2,77;0,82;0,90;2,97;5,102;10,100;17,95;22,87;25,82;27,75;27,67;25,60;20,52" o:connectangles="0,0,0,0,0,0,0,0,0,0,0,0,0,0,0,0,0,0"/>
                  <o:lock v:ext="edit" verticies="t"/>
                </v:shape>
                <v:shape id="Freeform 8265" o:spid="_x0000_s2200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fW8QA&#10;AADdAAAADwAAAGRycy9kb3ducmV2LnhtbERPTWvCQBC9F/oflil4KbpRpJXUVUpFEOLF2NLrkB2T&#10;aHY27q4x/ntXKPQ2j/c582VvGtGR87VlBeNRAoK4sLrmUsH3fj2cgfABWWNjmRTcyMNy8fw0x1Tb&#10;K++oy0MpYgj7FBVUIbSplL6oyKAf2ZY4cgfrDIYIXSm1w2sMN42cJMmbNFhzbKiwpa+KilN+MQqO&#10;MtuWpt79dO71tMq7c/a7d5lSg5f+8wNEoD78i//cGx3nj9+n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n1vEAAAA3QAAAA8AAAAAAAAAAAAAAAAAmAIAAGRycy9k&#10;b3ducmV2LnhtbFBLBQYAAAAABAAEAPUAAACJAwAAAAA=&#10;" path="m,52l34,,,52xe" filled="f" strokecolor="#e15520" strokeweight="0">
                  <v:path arrowok="t" o:connecttype="custom" o:connectlocs="0,52;34,0;0,52" o:connectangles="0,0,0"/>
                </v:shape>
                <v:shape id="Freeform 8266" o:spid="_x0000_s2201" style="position:absolute;left:596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myMQA&#10;AADdAAAADwAAAGRycy9kb3ducmV2LnhtbERPS2vCQBC+F/wPywi96Uahpk1dRQVB8RTb0us0Oyap&#10;2dmQ3TzaX+8Khd7m43vOcj2YSnTUuNKygtk0AkGcWV1yruD9bT95BuE8ssbKMin4IQfr1ehhiYm2&#10;PafUnX0uQgi7BBUU3teJlC4ryKCb2po4cBfbGPQBNrnUDfYh3FRyHkULabDk0FBgTbuCsuu5NQq+&#10;ON4uTil+Xr9fjna7/7j8btpOqcfxsHkF4Wnw/+I/90GH+bP4Ce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5sjEAAAA3QAAAA8AAAAAAAAAAAAAAAAAmAIAAGRycy9k&#10;b3ducmV2LnhtbFBLBQYAAAAABAAEAPUAAACJAwAAAAA=&#10;" path="m20,l7,13,2,25,,30r,8l2,45r3,5l10,48r7,-5l22,35r3,-5l27,23r,-8l25,8,20,e" filled="f" strokecolor="#e15520" strokeweight="0">
                  <v:path arrowok="t" o:connecttype="custom" o:connectlocs="20,0;7,13;2,25;0,30;0,38;2,45;5,50;10,48;17,43;22,35;25,30;27,23;27,15;25,8;20,0" o:connectangles="0,0,0,0,0,0,0,0,0,0,0,0,0,0,0"/>
                </v:shape>
                <v:shape id="Freeform 8267" o:spid="_x0000_s2202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B1sMA&#10;AADdAAAADwAAAGRycy9kb3ducmV2LnhtbERPTWsCMRC9C/0PYQq9aVahKlujSO2Cgj2oS3sdNtNN&#10;6GaybKJu/70RCt7m8T5nsepdIy7UBetZwXiUgSCuvLZcKyhPxXAOIkRkjY1nUvBHAVbLp8ECc+2v&#10;fKDLMdYihXDIUYGJsc2lDJUhh2HkW+LE/fjOYUywq6Xu8JrCXSMnWTaVDi2nBoMtvRuqfo9np+DV&#10;Fvv1R2uy7fdnXzSbc2m/dqVSL8/9+g1EpD4+xP/urU7zx7Mp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B1sMAAADdAAAADwAAAAAAAAAAAAAAAACYAgAAZHJzL2Rv&#10;d25yZXYueG1sUEsFBgAAAAAEAAQA9QAAAIgDAAAAAA==&#10;" path="m19,53l64,,19,53xm19,53l7,63,2,75,,83r,5l2,95r2,8l9,98r8,-5l22,88r2,-8l27,73r,-8l24,60,19,53xe" fillcolor="#f3be00" stroked="f">
                  <v:path arrowok="t" o:connecttype="custom" o:connectlocs="19,53;64,0;19,53;19,53;7,63;2,75;0,83;0,88;2,95;4,103;9,98;17,93;22,88;24,80;27,73;27,65;24,60;19,53" o:connectangles="0,0,0,0,0,0,0,0,0,0,0,0,0,0,0,0,0,0"/>
                  <o:lock v:ext="edit" verticies="t"/>
                </v:shape>
                <v:shape id="Freeform 8268" o:spid="_x0000_s2203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06cQA&#10;AADdAAAADwAAAGRycy9kb3ducmV2LnhtbERPS2vCQBC+C/6HZQQvohsFH6SuUgpqL9UaxfOQnSbR&#10;7GzIbjX217uC0Nt8fM+ZLxtTiivVrrCsYDiIQBCnVhecKTgeVv0ZCOeRNZaWScGdHCwX7dYcY21v&#10;vKdr4jMRQtjFqCD3voqldGlOBt3AVsSB+7G1QR9gnUld4y2Em1KOomgiDRYcGnKs6COn9JL8GgVu&#10;8jdODhs8r7a9zfp79zU6VXRSqttp3t9AeGr8v/jl/tRh/nA6hec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tOnEAAAA3QAAAA8AAAAAAAAAAAAAAAAAmAIAAGRycy9k&#10;b3ducmV2LnhtbFBLBQYAAAAABAAEAPUAAACJAwAAAAA=&#10;" path="m,53l45,,,53xe" filled="f" strokecolor="#e15520" strokeweight="0">
                  <v:path arrowok="t" o:connecttype="custom" o:connectlocs="0,53;45,0;0,53" o:connectangles="0,0,0"/>
                </v:shape>
                <v:shape id="Freeform 8269" o:spid="_x0000_s2204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JVsYA&#10;AADdAAAADwAAAGRycy9kb3ducmV2LnhtbESPzW7CQAyE75V4h5WReoMNHPhJWRAgIbXiBC3iarIm&#10;Scl6o+wSUp6+PlTqzdaMZz4vVp2rVEtNKD0bGA0TUMSZtyXnBr4+d4MZqBCRLVaeycAPBVgtey8L&#10;TK1/8IHaY8yVhHBI0UARY51qHbKCHIahr4lFu/rGYZS1ybVt8CHhrtLjJJlohyVLQ4E1bQvKbse7&#10;M3Dh6WayP+D59j3/8Jvd6fpc31tjXvvd+g1UpC7+m/+u363gj6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JVsYAAADdAAAADwAAAAAAAAAAAAAAAACYAgAAZHJz&#10;L2Rvd25yZXYueG1sUEsFBgAAAAAEAAQA9QAAAIsDAAAAAA==&#10;" path="m19,l7,10,2,22,,30r,5l2,42r2,8l9,45r8,-5l22,35r2,-8l27,20r,-8l24,7,19,e" filled="f" strokecolor="#e15520" strokeweight="0">
                  <v:path arrowok="t" o:connecttype="custom" o:connectlocs="19,0;7,10;2,22;0,30;0,35;2,42;4,50;9,45;17,40;22,35;24,27;27,20;27,12;24,7;19,0" o:connectangles="0,0,0,0,0,0,0,0,0,0,0,0,0,0,0"/>
                </v:shape>
                <v:shape id="Freeform 8270" o:spid="_x0000_s2205" style="position:absolute;left:6019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pi8AA&#10;AADdAAAADwAAAGRycy9kb3ducmV2LnhtbERP24rCMBB9X/Afwgi+ramL6FqbiqwsiPii6wcMzdiL&#10;yaQ0Wa1/bwTBtzmc62Sr3hpxpc7XjhVMxgkI4sLpmksFp7/fz28QPiBrNI5JwZ08rPLBR4apdjc+&#10;0PUYShFD2KeooAqhTaX0RUUW/di1xJE7u85iiLArpe7wFsOtkV9JMpMWa44NFbb0U1FxOf5bBXuj&#10;N43ZmIaL064xvHN0njqlRsN+vQQRqA9v8cu91XH+ZL6A5zfxB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Jpi8AAAADdAAAADwAAAAAAAAAAAAAAAACYAgAAZHJzL2Rvd25y&#10;ZXYueG1sUEsFBgAAAAAEAAQA9QAAAIUDAAAAAA==&#10;" path="m27,50l82,,27,50xm27,50l12,60,5,72,,80r,5l,92r,5l10,95r5,-5l22,85r5,-8l30,70r,-8l30,55,27,50xe" fillcolor="#f3be00" stroked="f">
                  <v:path arrowok="t" o:connecttype="custom" o:connectlocs="27,50;82,0;27,50;27,50;12,60;5,72;0,80;0,85;0,92;0,97;10,95;15,90;22,85;27,77;30,70;30,62;30,55;27,50" o:connectangles="0,0,0,0,0,0,0,0,0,0,0,0,0,0,0,0,0,0"/>
                  <o:lock v:ext="edit" verticies="t"/>
                </v:shape>
                <v:shape id="Freeform 8271" o:spid="_x0000_s2206" style="position:absolute;left:6046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mfsQA&#10;AADdAAAADwAAAGRycy9kb3ducmV2LnhtbESPQUvDQBCF70L/wzIFb3ZTDxLSbouKiqdCmlI8Dtkx&#10;CWZnQ3ZM4r93DoK3Gd6b977ZH5fQm4nG1EV2sN1kYIjr6DtuHFyq17scTBJkj31kcvBDCY6H1c0e&#10;Cx9nLmk6S2M0hFOBDlqRobA21S0FTJs4EKv2GceAouvYWD/irOGht/dZ9mADdqwNLQ703FL9df4O&#10;Dur5lC8vH5VcA+IUq7KU09uTc7fr5XEHRmiRf/Pf9btX/G2u/PqNjm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Zn7EAAAA3QAAAA8AAAAAAAAAAAAAAAAAmAIAAGRycy9k&#10;b3ducmV2LnhtbFBLBQYAAAAABAAEAPUAAACJAwAAAAA=&#10;" path="m,50l55,,,50xe" filled="f" strokecolor="#e15520" strokeweight="0">
                  <v:path arrowok="t" o:connecttype="custom" o:connectlocs="0,50;55,0;0,50" o:connectangles="0,0,0"/>
                </v:shape>
                <v:shape id="Freeform 8272" o:spid="_x0000_s2207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AecMA&#10;AADdAAAADwAAAGRycy9kb3ducmV2LnhtbERPS4vCMBC+L/gfwix4EU27B5VqlKIIexJ8oHgbmrEt&#10;20xqErX77zeCsLf5+J4zX3amEQ9yvrasIB0lIIgLq2suFRwPm+EUhA/IGhvLpOCXPCwXvY85Zto+&#10;eUePfShFDGGfoYIqhDaT0hcVGfQj2xJH7mqdwRChK6V2+IzhppFfSTKWBmuODRW2tKqo+NnfjYLD&#10;bj0ZT27+dsoHPh9c3DY967tS/c8un4EI1IV/8dv9reP8dJrC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AecMAAADdAAAADwAAAAAAAAAAAAAAAACYAgAAZHJzL2Rv&#10;d25yZXYueG1sUEsFBgAAAAAEAAQA9QAAAIgDAAAAAA==&#10;" path="m27,l12,10,5,22,,30r,5l,42r,5l10,45r5,-5l22,35r5,-8l30,20r,-8l30,5,27,e" filled="f" strokecolor="#e15520" strokeweight="0">
                  <v:path arrowok="t" o:connecttype="custom" o:connectlocs="27,0;12,10;5,22;0,30;0,35;0,42;0,47;10,45;15,40;22,35;27,27;30,20;30,12;30,5;27,0" o:connectangles="0,0,0,0,0,0,0,0,0,0,0,0,0,0,0"/>
                </v:shape>
                <v:shape id="Freeform 8273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VxsYA&#10;AADdAAAADwAAAGRycy9kb3ducmV2LnhtbESP0UrDQBBF3wX/YRnBF7GbRggldluKYCmoD6l+wJAd&#10;s9HsbNgd27Rf3xUE32a4d+65s1xPflAHiqkPbGA+K0ARt8H23Bn4eH++X4BKgmxxCEwGTpRgvbq+&#10;WmJtw5EbOuylUzmEU40GnMhYa51aRx7TLIzEWfsM0aPkNXbaRjzmcD/osigq7bHnTHA40pOj9nv/&#10;4zOkcc1w+tpsX94ezndRyqqR18qY25tp8whKaJJ/89/1zub680UJv9/k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VxsYAAADdAAAADwAAAAAAAAAAAAAAAACYAgAAZHJz&#10;L2Rvd25yZXYueG1sUEsFBgAAAAAEAAQA9QAAAIsDAAAAAA==&#10;" path="m54,2l39,,24,2,12,10,,20r14,2l29,20r8,-3l44,12,49,7,54,2xe" fillcolor="#f3be00" stroked="f">
                  <v:path arrowok="t" o:connecttype="custom" o:connectlocs="54,2;39,0;24,2;12,10;0,20;14,22;29,20;37,17;44,12;49,7;54,2" o:connectangles="0,0,0,0,0,0,0,0,0,0,0"/>
                </v:shape>
                <v:shape id="Freeform 8274" o:spid="_x0000_s2209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srcIA&#10;AADdAAAADwAAAGRycy9kb3ducmV2LnhtbERPS2vCQBC+F/wPywje6iaRSkhdRaQt7dHXobchOybB&#10;3dmQ3Wrir+8Kgrf5+J6zWPXWiAt1vnGsIJ0mIIhLpxuuFBz2n685CB+QNRrHpGAgD6vl6GWBhXZX&#10;3tJlFyoRQ9gXqKAOoS2k9GVNFv3UtcSRO7nOYoiwq6Tu8BrDrZFZksylxYZjQ40tbWoqz7s/qyD3&#10;w+1wO759pZz9bH+HD5MFa5SajPv1O4hAfXiKH+5vHeen+Q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qytwgAAAN0AAAAPAAAAAAAAAAAAAAAAAJgCAABkcnMvZG93&#10;bnJldi54bWxQSwUGAAAAAAQABAD1AAAAhwMAAAAA&#10;" path="m54,2l39,,24,2,12,10,,20r14,2l29,20r8,-3l44,12,49,7,54,2xe" filled="f" strokecolor="#e15520" strokeweight="0">
                  <v:path arrowok="t" o:connecttype="custom" o:connectlocs="54,2;39,0;24,2;12,10;0,20;14,22;29,20;37,17;44,12;49,7;54,2" o:connectangles="0,0,0,0,0,0,0,0,0,0,0"/>
                </v:shape>
                <v:shape id="Freeform 8275" o:spid="_x0000_s2210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lmcUA&#10;AADdAAAADwAAAGRycy9kb3ducmV2LnhtbERPTWvCQBC9F/wPyxR6KXViW4pEVxGt0INQEqXgbciO&#10;2dDsbMiuGv99t1DobR7vc+bLwbXqwn1ovGiYjDNQLJU3jdQaDvvt0xRUiCSGWi+s4cYBlovR3Zxy&#10;469S8KWMtUohEnLSYGPscsRQWXYUxr5jSdzJ945ign2NpqdrCnctPmfZGzpqJDVY6nhtufouz07D&#10;F24PWOxf7AmPxe78+X573OxKrR/uh9UMVOQh/ov/3B8mzZ9MX+H3m3QC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yWZxQAAAN0AAAAPAAAAAAAAAAAAAAAAAJgCAABkcnMv&#10;ZG93bnJldi54bWxQSwUGAAAAAAQABAD1AAAAigMAAAAA&#10;" path="m54,35l39,32,24,37,10,42,,52r12,3l27,52r7,-2l42,45r7,-5l54,35xm54,35l114,,54,35xe" fillcolor="#f3be00" stroked="f">
                  <v:path arrowok="t" o:connecttype="custom" o:connectlocs="54,35;39,32;24,37;10,42;0,52;12,55;27,52;34,50;42,45;49,40;54,35;54,35;114,0;54,35" o:connectangles="0,0,0,0,0,0,0,0,0,0,0,0,0,0"/>
                  <o:lock v:ext="edit" verticies="t"/>
                </v:shape>
                <v:shape id="Freeform 8276" o:spid="_x0000_s2211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UksQA&#10;AADdAAAADwAAAGRycy9kb3ducmV2LnhtbERPTYvCMBC9C/6HMMJeZE1dUKQaRURhYUHY6mGPYzO2&#10;xWZSk2irv36zsOBtHu9zFqvO1OJOzleWFYxHCQji3OqKCwXHw+59BsIHZI21ZVLwIA+rZb+3wFTb&#10;lr/pnoVCxBD2KSooQ2hSKX1ekkE/sg1x5M7WGQwRukJqh20MN7X8SJKpNFhxbCixoU1J+SW7GQU/&#10;+810e3pcnW6Hz6/n7rrNSB+Veht06zmIQF14if/dnzrOH88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1JLEAAAA3QAAAA8AAAAAAAAAAAAAAAAAmAIAAGRycy9k&#10;b3ducmV2LnhtbFBLBQYAAAAABAAEAPUAAACJAwAAAAA=&#10;" path="m54,3l39,,24,5,10,10,,20r12,3l27,20r7,-2l42,13,49,8,54,3e" filled="f" strokecolor="#e15520" strokeweight="0">
                  <v:path arrowok="t" o:connecttype="custom" o:connectlocs="54,3;39,0;24,5;10,10;0,20;12,23;27,20;34,18;42,13;49,8;54,3" o:connectangles="0,0,0,0,0,0,0,0,0,0,0"/>
                </v:shape>
                <v:shape id="Freeform 8277" o:spid="_x0000_s2212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Lo8MA&#10;AADdAAAADwAAAGRycy9kb3ducmV2LnhtbERPTWvCQBC9F/oflil4Ed2Y2hCiq4gQsB4Urd6H7DQJ&#10;zc6G7Krx37uC0Ns83ufMl71pxJU6V1tWMBlHIIgLq2suFZx+8lEKwnlkjY1lUnAnB8vF+9scM21v&#10;fKDr0ZcihLDLUEHlfZtJ6YqKDLqxbYkD92s7gz7ArpS6w1sIN42MoyiRBmsODRW2tK6o+DtejIJt&#10;EX3tk9Tlu2Fy6OPvz+k5zqdKDT761QyEp97/i1/ujQ7zJ2kC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VLo8MAAADdAAAADwAAAAAAAAAAAAAAAACYAgAAZHJzL2Rv&#10;d25yZXYueG1sUEsFBgAAAAAEAAQA9QAAAIgDAAAAAA==&#10;" path="m,35l60,,,35e" filled="f" strokecolor="#e15520" strokeweight="0">
                  <v:path arrowok="t" o:connecttype="custom" o:connectlocs="0,35;60,0;0,35" o:connectangles="0,0,0"/>
                </v:shape>
                <v:shape id="Freeform 8278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7ZMIA&#10;AADdAAAADwAAAGRycy9kb3ducmV2LnhtbERPTWvCQBC9F/oflil4q5uI1pC6igiil0KjgtchOyah&#10;2dmwuybx37uFQm/zeJ+z2oymFT0531hWkE4TEMSl1Q1XCi7n/XsGwgdkja1lUvAgD5v168sKc20H&#10;Lqg/hUrEEPY5KqhD6HIpfVmTQT+1HXHkbtYZDBG6SmqHQww3rZwlyYc02HBsqLGjXU3lz+luFBSS&#10;L/vFcLB9kZZfi1v2fZ27SqnJ27j9BBFoDP/iP/dRx/lptoTf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XtkwgAAAN0AAAAPAAAAAAAAAAAAAAAAAJgCAABkcnMvZG93&#10;bnJldi54bWxQSwUGAAAAAAQABAD1AAAAhwMAAAAA&#10;" path="m55,3l38,,23,3,10,8,,18r13,2l28,20r7,-2l43,13r5,-3l55,3xe" fillcolor="#f3be00" stroked="f">
                  <v:path arrowok="t" o:connecttype="custom" o:connectlocs="55,3;38,0;23,3;10,8;0,18;13,20;28,20;35,18;43,13;48,10;55,3" o:connectangles="0,0,0,0,0,0,0,0,0,0,0"/>
                </v:shape>
                <v:shape id="Freeform 8279" o:spid="_x0000_s2214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mLMQA&#10;AADdAAAADwAAAGRycy9kb3ducmV2LnhtbESPQW/CMAyF70j7D5En7QYpHAYqBDRt2rSe0ACJq9uY&#10;tqJxoiZA+ff4gLSbrff83ufVZnCdulIfW88GppMMFHHlbcu1gcP+e7wAFROyxc4zGbhThM36ZbTC&#10;3Pob/9F1l2olIRxzNNCkFHKtY9WQwzjxgVi0k+8dJln7WtsebxLuOj3LsnftsGVpaDDQZ0PVeXdx&#10;BrZ7PBbh66LLUhfxJ2znQzErjXl7HT6WoBIN6d/8vP61gj9dCK58Iy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5izEAAAA3QAAAA8AAAAAAAAAAAAAAAAAmAIAAGRycy9k&#10;b3ducmV2LnhtbFBLBQYAAAAABAAEAPUAAACJAwAAAAA=&#10;" path="m55,3l38,,23,3,10,8,,18r13,2l28,20r7,-2l43,13r5,-3l55,3xe" filled="f" strokecolor="#e15520" strokeweight="0">
                  <v:path arrowok="t" o:connecttype="custom" o:connectlocs="55,3;38,0;23,3;10,8;0,18;13,20;28,20;35,18;43,13;48,10;55,3" o:connectangles="0,0,0,0,0,0,0,0,0,0,0"/>
                </v:shape>
                <v:shape id="Freeform 8280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XUMEA&#10;AADdAAAADwAAAGRycy9kb3ducmV2LnhtbERPTYvCMBC9L/gfwgheFk31sGg1igiCCB62q3gdmrEp&#10;JpPSRFv/vVlY2Ns83uesNr2z4kltqD0rmE4yEMSl1zVXCs4/+/EcRIjIGq1nUvCiAJv14GOFufYd&#10;f9OziJVIIRxyVGBibHIpQ2nIYZj4hjhxN986jAm2ldQtdincWTnLsi/psObUYLChnaHyXjycgqL+&#10;xGNx6uwW972978LFXDur1GjYb5cgIvXxX/znPug0fzpfwO836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V1DBAAAA3QAAAA8AAAAAAAAAAAAAAAAAmAIAAGRycy9kb3du&#10;cmV2LnhtbFBLBQYAAAAABAAEAPUAAACGAwAAAAA=&#10;" path="m,28l60,,,28xe" fillcolor="#f3be00" stroked="f">
                  <v:path arrowok="t" o:connecttype="custom" o:connectlocs="0,28;60,0;0,28" o:connectangles="0,0,0"/>
                </v:shape>
                <v:shape id="Freeform 8281" o:spid="_x0000_s2216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kc8cA&#10;AADdAAAADwAAAGRycy9kb3ducmV2LnhtbESPQUvDQBCF74L/YZlCb3ZTD0Fjt8UKBelBaRXU25Ad&#10;s2l3Z0N2m8R/7xwEbzO8N+99s9pMwauB+tRGNrBcFKCI62hbbgy8v+1u7kCljGzRRyYDP5Rgs76+&#10;WmFl48gHGo65URLCqUIDLueu0jrVjgKmReyIRfuOfcAsa99o2+Mo4cHr26IodcCWpcFhR0+O6vPx&#10;EgyUl9O+3J5eP+ns7c6PH4evl8EZM59Njw+gMk353/x3/WwFf3kv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6ZHPHAAAA3QAAAA8AAAAAAAAAAAAAAAAAmAIAAGRy&#10;cy9kb3ducmV2LnhtbFBLBQYAAAAABAAEAPUAAACMAwAAAAA=&#10;" path="m,28l60,,,28xe" filled="f" strokecolor="#e15520" strokeweight="0">
                  <v:path arrowok="t" o:connecttype="custom" o:connectlocs="0,28;60,0;0,28" o:connectangles="0,0,0"/>
                </v:shape>
                <v:shape id="Freeform 8282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kgsMA&#10;AADdAAAADwAAAGRycy9kb3ducmV2LnhtbERPS27CMBDdI/UO1lTqDpx0EUGKE7VIVVl0A+EAQzxN&#10;0sbjYLsk7ekxEhK7eXrfWZeT6cWZnO8sK0gXCQji2uqOGwWH6n2+BOEDssbeMin4Iw9l8TBbY67t&#10;yDs670MjYgj7HBW0IQy5lL5uyaBf2IE4cl/WGQwRukZqh2MMN718TpJMGuw4NrQ40Kal+mf/axQ0&#10;WfWpzQntuPtw2f/2rcqO8lupp8fp9QVEoCncxTf3Vsf56SqF6zfxB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kgsMAAADdAAAADwAAAAAAAAAAAAAAAACYAgAAZHJzL2Rv&#10;d25yZXYueG1sUEsFBgAAAAAEAAQA9QAAAIgDAAAAAA==&#10;" path="m52,2l37,,22,,10,5,,12r12,5l27,17r8,-2l42,12,47,7,52,2xe" fillcolor="#f3be00" stroked="f">
                  <v:path arrowok="t" o:connecttype="custom" o:connectlocs="52,2;37,0;22,0;10,5;0,12;12,17;27,17;35,15;42,12;47,7;52,2" o:connectangles="0,0,0,0,0,0,0,0,0,0,0"/>
                </v:shape>
                <v:shape id="Freeform 8283" o:spid="_x0000_s2218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GIsYA&#10;AADdAAAADwAAAGRycy9kb3ducmV2LnhtbERP30vDMBB+F/wfwgm+yJZuiNi6bMiYbOj6YKfi49Gc&#10;TbG5dEm21f9+EQTf7uP7ebPFYDtxJB9axwom4wwEce10y42Ct93T6B5EiMgaO8ek4IcCLOaXFzMs&#10;tDvxKx2r2IgUwqFABSbGvpAy1IYshrHriRP35bzFmKBvpPZ4SuG2k9Msu5MWW04NBntaGqq/q4NV&#10;8PK8/Xy/WeXl7fqjX+X70gylN0pdXw2PDyAiDfFf/Ofe6DR/kk/h95t0gp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WGIsYAAADdAAAADwAAAAAAAAAAAAAAAACYAgAAZHJz&#10;L2Rvd25yZXYueG1sUEsFBgAAAAAEAAQA9QAAAIsDAAAAAA==&#10;" path="m52,2l37,,22,,10,5,,12r12,5l27,17r8,-2l42,12,47,7,52,2xe" filled="f" strokecolor="#e15520" strokeweight="0">
                  <v:path arrowok="t" o:connecttype="custom" o:connectlocs="52,2;37,0;22,0;10,5;0,12;12,17;27,17;35,15;42,12;47,7;52,2" o:connectangles="0,0,0,0,0,0,0,0,0,0,0"/>
                </v:shape>
                <v:shape id="Freeform 8284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WmMQA&#10;AADdAAAADwAAAGRycy9kb3ducmV2LnhtbERPS2sCMRC+F/ofwgjealZFW7dGKYIg0oOv3qebcbO6&#10;mSybuG799UYQepuP7znTeWtL0VDtC8cK+r0EBHHmdMG5gsN++fYBwgdkjaVjUvBHHuaz15cpptpd&#10;eUvNLuQihrBPUYEJoUql9Jkhi77nKuLIHV1tMURY51LXeI3htpSDJBlLiwXHBoMVLQxl593FKmgW&#10;P+/N7818r0ebQbnNb+G0qiZKdTvt1yeIQG34Fz/dKx3n9ydD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AVpjEAAAA3QAAAA8AAAAAAAAAAAAAAAAAmAIAAGRycy9k&#10;b3ducmV2LnhtbFBLBQYAAAAABAAEAPUAAACJAwAAAAA=&#10;" path="m,22l62,,,22xe" fillcolor="#f3be00" stroked="f">
                  <v:path arrowok="t" o:connecttype="custom" o:connectlocs="0,22;62,0;0,22" o:connectangles="0,0,0"/>
                </v:shape>
                <v:shape id="Freeform 8285" o:spid="_x0000_s2220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L9cMA&#10;AADdAAAADwAAAGRycy9kb3ducmV2LnhtbERPzYrCMBC+L/gOYQRvmqqruF2jiKK44EXdBxiaMe3a&#10;TEoTbd2nNwvC3ubj+535srWluFPtC8cKhoMEBHHmdMFGwfd525+B8AFZY+mYFDzIw3LReZtjql3D&#10;R7qfghExhH2KCvIQqlRKn+Vk0Q9cRRy5i6sthghrI3WNTQy3pRwlyVRaLDg25FjROqfserpZBVaP&#10;zWSbWbMpL9Nm93v4+imSiVK9brv6BBGoDf/il3uv4/zhxzv8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CL9cMAAADdAAAADwAAAAAAAAAAAAAAAACYAgAAZHJzL2Rv&#10;d25yZXYueG1sUEsFBgAAAAAEAAQA9QAAAIgDAAAAAA==&#10;" path="m,22l62,,,22xe" filled="f" strokecolor="#e15520" strokeweight="0">
                  <v:path arrowok="t" o:connecttype="custom" o:connectlocs="0,22;62,0;0,22" o:connectangles="0,0,0"/>
                </v:shape>
                <v:shape id="Freeform 8286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cUcMA&#10;AADdAAAADwAAAGRycy9kb3ducmV2LnhtbERPS2uDQBC+B/oflin0EuJqi2lqXKUIhVzzOPQ4uFOV&#10;uLPG3RjbX58tFHqbj+85eTmbXkw0us6ygiSKQRDXVnfcKDgdP1YbEM4ja+wtk4JvclAWD4scM21v&#10;vKfp4BsRQthlqKD1fsikdHVLBl1kB+LAfdnRoA9wbKQe8RbCTS+f43gtDXYcGlocqGqpPh+uRsFn&#10;VZ26+EK4X+qJXtapbH5eJ6WeHuf3LQhPs/8X/7l3OsxP3lL4/Sac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IcUcMAAADdAAAADwAAAAAAAAAAAAAAAACYAgAAZHJzL2Rv&#10;d25yZXYueG1sUEsFBgAAAAAEAAQA9QAAAIgDAAAAAA==&#10;" path="m57,5l42,,27,,13,5,,13r15,5l30,18r7,-3l45,13r7,-3l57,5xe" fillcolor="#f3be00" stroked="f">
                  <v:path arrowok="t" o:connecttype="custom" o:connectlocs="57,5;42,0;27,0;13,5;0,13;15,18;30,18;37,15;45,13;52,10;57,5" o:connectangles="0,0,0,0,0,0,0,0,0,0,0"/>
                </v:shape>
                <v:shape id="Freeform 8287" o:spid="_x0000_s2222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G+sMA&#10;AADdAAAADwAAAGRycy9kb3ducmV2LnhtbERP22rCQBB9F/yHZYS+1Y0WgqauIVakRVCo7QcM2TGJ&#10;ZmfT7Makf98VCr7N4VxnlQ6mFjdqXWVZwWwagSDOra64UPD9tXtegHAeWWNtmRT8koN0PR6tMNG2&#10;50+6nXwhQgi7BBWU3jeJlC4vyaCb2oY4cGfbGvQBtoXULfYh3NRyHkWxNFhxaCixobeS8uupMwrm&#10;m6rLtss9RYcL/hz7d9u9xFapp8mQvYLwNPiH+N/9ocP82TKG+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4G+sMAAADdAAAADwAAAAAAAAAAAAAAAACYAgAAZHJzL2Rv&#10;d25yZXYueG1sUEsFBgAAAAAEAAQA9QAAAIgDAAAAAA==&#10;" path="m57,5l42,,27,,13,5,,13r15,5l30,18r7,-3l45,13r7,-3l57,5xe" filled="f" strokecolor="#e15520" strokeweight="0">
                  <v:path arrowok="t" o:connecttype="custom" o:connectlocs="57,5;42,0;27,0;13,5;0,13;15,18;30,18;37,15;45,13;52,10;57,5" o:connectangles="0,0,0,0,0,0,0,0,0,0,0"/>
                </v:shape>
                <v:shape id="Freeform 8288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OmcUA&#10;AADdAAAADwAAAGRycy9kb3ducmV2LnhtbERPPW/CMBDdK/EfrEPqBk5QgZJiEAK1YigDoQvbKb4m&#10;gfgc2QbS/npcCanbPb3Pmy8704grOV9bVpAOExDEhdU1lwq+Du+DVxA+IGtsLJOCH/KwXPSe5php&#10;e+M9XfNQihjCPkMFVQhtJqUvKjLoh7Yljty3dQZDhK6U2uEthptGjpJkIg3WHBsqbGldUXHOL0bB&#10;izyMf9f5pdPjIv3cfew2R7c6KfXc71ZvIAJ14V/8cG91nJ/OpvD3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k6ZxQAAAN0AAAAPAAAAAAAAAAAAAAAAAJgCAABkcnMv&#10;ZG93bnJldi54bWxQSwUGAAAAAAQABAD1AAAAigMAAAAA&#10;" path="m,25l65,,,25xe" fillcolor="#f3be00" stroked="f">
                  <v:path arrowok="t" o:connecttype="custom" o:connectlocs="0,25;65,0;0,25" o:connectangles="0,0,0"/>
                </v:shape>
                <v:shape id="Freeform 8289" o:spid="_x0000_s2224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uaMUA&#10;AADdAAAADwAAAGRycy9kb3ducmV2LnhtbESPMU8DMQyFdyT+Q2QkNporA4KjaQUVSCwIUTrAZl3c&#10;S+DinC5uG/j1eEBis/We3/u8WNU0mANNJWZ2MJ81YIi77CP3DrZvjxfXYIogexwyk4NvKrBanp4s&#10;sPX5yK902EhvNIRLiw6CyNhaW7pACcssj8Sq7fKUUHSdeusnPGp4Guxl01zZhJG1IeBI60Dd12af&#10;HEj0HzE87PPnj6y3uHupz+/31bnzs3p3C0aoyr/57/rJK/78Rn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a5oxQAAAN0AAAAPAAAAAAAAAAAAAAAAAJgCAABkcnMv&#10;ZG93bnJldi54bWxQSwUGAAAAAAQABAD1AAAAigMAAAAA&#10;" path="m,25l65,,,25xe" filled="f" strokecolor="#e15520" strokeweight="0">
                  <v:path arrowok="t" o:connecttype="custom" o:connectlocs="0,25;65,0;0,25" o:connectangles="0,0,0"/>
                </v:shape>
                <v:shape id="Freeform 8290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RM8EA&#10;AADdAAAADwAAAGRycy9kb3ducmV2LnhtbERPzWrCQBC+F3yHZYTe6iYplSS6ighFLz0Y8wBDdkyC&#10;2dmQ3Sbx7bsFwdt8fL+z3c+mEyMNrrWsIF5FIIgrq1uuFZTX748UhPPIGjvLpOBBDva7xdsWc20n&#10;vtBY+FqEEHY5Kmi873MpXdWQQbeyPXHgbnYw6AMcaqkHnEK46WQSRWtpsOXQ0GBPx4aqe/FrFKRp&#10;8nMuv/DTcTJH8fV0vElZKPW+nA8bEJ5m/xI/3Wcd5sdZBv/fh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ETPBAAAA3QAAAA8AAAAAAAAAAAAAAAAAmAIAAGRycy9kb3du&#10;cmV2LnhtbFBLBQYAAAAABAAEAPUAAACGAwAAAAA=&#10;" path="m57,5l40,,25,,12,5,,12r12,5l27,17r10,l45,15r5,-5l57,5xe" fillcolor="#f3be00" stroked="f">
                  <v:path arrowok="t" o:connecttype="custom" o:connectlocs="57,5;40,0;25,0;12,5;0,12;12,17;27,17;37,17;45,15;50,10;57,5" o:connectangles="0,0,0,0,0,0,0,0,0,0,0"/>
                </v:shape>
                <v:shape id="Freeform 8291" o:spid="_x0000_s2226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hPcIA&#10;AADdAAAADwAAAGRycy9kb3ducmV2LnhtbESPQYvCQAyF78L+hyHC3nSqh0Wqo4gg7NHtCtpb6MS2&#10;2smUzqjtv98sCN5eyMuX91ab3jXqQV2oPRuYTRNQxIW3NZcGjr/7yQJUiMgWG89kYKAAm/XHaIWp&#10;9U/+oUcWSyUQDikaqGJsU61DUZHDMPUtsewuvnMYZexKbTt8Ctw1ep4kX9phzfKhwpZ2FRW37O4M&#10;XIckv879uT4dbpwPg4TbbzNjPsf9dgkqUh/f5tf1t5X4goT/NiJB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iE9wgAAAN0AAAAPAAAAAAAAAAAAAAAAAJgCAABkcnMvZG93&#10;bnJldi54bWxQSwUGAAAAAAQABAD1AAAAhwMAAAAA&#10;" path="m57,5l40,,25,,12,5,,12r12,5l27,17r10,l45,15r5,-5l57,5xe" filled="f" strokecolor="#e15520" strokeweight="0">
                  <v:path arrowok="t" o:connecttype="custom" o:connectlocs="57,5;40,0;25,0;12,5;0,12;12,17;27,17;37,17;45,15;50,10;57,5" o:connectangles="0,0,0,0,0,0,0,0,0,0,0"/>
                </v:shape>
                <v:shape id="Freeform 8292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rNMMA&#10;AADdAAAADwAAAGRycy9kb3ducmV2LnhtbERPTWvCQBC9C/0PyxS8mY0eRFJXKZaiF5XE0tLbkJ0m&#10;odnZsLtq9Ne7guBtHu9z5svetOJEzjeWFYyTFARxaXXDlYKvw+doBsIHZI2tZVJwIQ/Lxctgjpm2&#10;Z87pVIRKxBD2GSqoQ+gyKX1Zk0Gf2I44cn/WGQwRukpqh+cYblo5SdOpNNhwbKixo1VN5X9xNApw&#10;/fv9sd5dnfvZ7vNiFS54yAulhq/9+xuIQH14ih/ujY7zJ+kY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2rNMMAAADdAAAADwAAAAAAAAAAAAAAAACYAgAAZHJzL2Rv&#10;d25yZXYueG1sUEsFBgAAAAAEAAQA9QAAAIgDAAAAAA==&#10;" path="m,23l67,,,23xe" fillcolor="#f3be00" stroked="f">
                  <v:path arrowok="t" o:connecttype="custom" o:connectlocs="0,23;67,0;0,23" o:connectangles="0,0,0"/>
                </v:shape>
                <v:shape id="Freeform 8293" o:spid="_x0000_s2228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c6cQA&#10;AADdAAAADwAAAGRycy9kb3ducmV2LnhtbERPO2/CMBDeK/U/WFeJrTjNgEoaB1FeYqrUlKXbKb4m&#10;AfscYgOhv76uhMR2n77n5bPBGnGm3reOFbyMExDEldMt1wp2X+vnVxA+IGs0jknBlTzMiseHHDPt&#10;LvxJ5zLUIoawz1BBE0KXSemrhiz6seuII/fjeoshwr6WusdLDLdGpkkykRZbjg0NdrRoqDqUJ6vg&#10;Xa52Zloffz82eq8Hsy+/l2Gh1OhpmL+BCDSEu/jm3uo4P01S+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3OnEAAAA3QAAAA8AAAAAAAAAAAAAAAAAmAIAAGRycy9k&#10;b3ducmV2LnhtbFBLBQYAAAAABAAEAPUAAACJAwAAAAA=&#10;" path="m,23l67,,,23xe" filled="f" strokecolor="#e15520" strokeweight="0">
                  <v:path arrowok="t" o:connecttype="custom" o:connectlocs="0,23;67,0;0,23" o:connectangles="0,0,0"/>
                </v:shape>
                <v:shape id="Freeform 8294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8f8EA&#10;AADdAAAADwAAAGRycy9kb3ducmV2LnhtbERPTYvCMBC9C/sfwix4EU3t4qLVWFZR8Gpd8To0Y1u2&#10;mZQmatdfbwTB2zze5yzSztTiSq2rLCsYjyIQxLnVFRcKfg/b4RSE88gaa8uk4J8cpMuP3gITbW+8&#10;p2vmCxFC2CWooPS+SaR0eUkG3cg2xIE729agD7AtpG7xFsJNLeMo+pYGKw4NJTa0Lin/yy5GwaWe&#10;ZBs7a3I2q/t2ejquB3eqlOp/dj9zEJ46/xa/3Dsd5sfRFz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lPH/BAAAA3QAAAA8AAAAAAAAAAAAAAAAAmAIAAGRycy9kb3du&#10;cmV2LnhtbFBLBQYAAAAABAAEAPUAAACGAwAAAAA=&#10;" path="m57,7l50,2,42,,35,,28,,20,2,15,7,8,12,,17r13,5l30,22r8,-2l45,15r7,-3l57,7xe" fillcolor="#f3be00" stroked="f">
                  <v:path arrowok="t" o:connecttype="custom" o:connectlocs="57,7;50,2;42,0;35,0;28,0;20,2;15,7;8,12;0,17;13,22;30,22;38,20;45,15;52,12;57,7" o:connectangles="0,0,0,0,0,0,0,0,0,0,0,0,0,0,0"/>
                </v:shape>
                <v:shape id="Freeform 8295" o:spid="_x0000_s2230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rYcIA&#10;AADdAAAADwAAAGRycy9kb3ducmV2LnhtbERP24rCMBB9F/yHMAv7Ipp6QaTbVEQs6D55+4ChGdvu&#10;NpPaZLX+/UYQfJvDuU6y7EwtbtS6yrKC8SgCQZxbXXGh4HzKhgsQziNrrC2Tggc5WKb9XoKxtnc+&#10;0O3oCxFC2MWooPS+iaV0eUkG3cg2xIG72NagD7AtpG7xHsJNLSdRNJcGKw4NJTa0Lin/Pf4ZBT/z&#10;LPvu9OCwuVb1Zn3ZTZs9sVKfH93qC4Snzr/FL/dWh/mTaAbPb8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CthwgAAAN0AAAAPAAAAAAAAAAAAAAAAAJgCAABkcnMvZG93&#10;bnJldi54bWxQSwUGAAAAAAQABAD1AAAAhwMAAAAA&#10;" path="m57,7l50,2,42,,35,,28,,20,2,15,7,8,12,,17r13,5l30,22r8,-2l45,15r7,-3l57,7e" filled="f" strokecolor="#e15520" strokeweight="0">
                  <v:path arrowok="t" o:connecttype="custom" o:connectlocs="57,7;50,2;42,0;35,0;28,0;20,2;15,7;8,12;0,17;13,22;30,22;38,20;45,15;52,12;57,7" o:connectangles="0,0,0,0,0,0,0,0,0,0,0,0,0,0,0"/>
                </v:shape>
                <v:shape id="Freeform 8296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BUsEA&#10;AADdAAAADwAAAGRycy9kb3ducmV2LnhtbERPzYrCMBC+L/gOYQRva6rootUoIgqLB2GrDzA0Y1Pa&#10;TEoTbfXpNwsL3ubj+531tre1eFDrS8cKJuMEBHHudMmFguvl+LkA4QOyxtoxKXiSh+1m8LHGVLuO&#10;f+iRhULEEPYpKjAhNKmUPjdk0Y9dQxy5m2sthgjbQuoWuxhuazlNki9pseTYYLChvaG8yu5Wwavr&#10;/cxKqjHbnZbnyhzyBVZKjYb9bgUiUB/e4n/3t47zp8kc/r6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QVLBAAAA3QAAAA8AAAAAAAAAAAAAAAAAmAIAAGRycy9kb3du&#10;cmV2LnhtbFBLBQYAAAAABAAEAPUAAACGAwAAAAA=&#10;" path="m,30l70,,,30xe" fillcolor="#f3be00" stroked="f">
                  <v:path arrowok="t" o:connecttype="custom" o:connectlocs="0,30;70,0;0,30" o:connectangles="0,0,0"/>
                </v:shape>
                <v:shape id="Freeform 8297" o:spid="_x0000_s2232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j0cMA&#10;AADdAAAADwAAAGRycy9kb3ducmV2LnhtbERPS2vCQBC+C/0PyxS86W4tBEmzEWnRehBq04Ieh+zk&#10;QbOzIbtq/PfdQsHbfHzPyVaj7cSFBt861vA0VyCIS2darjV8f21mSxA+IBvsHJOGG3lY5Q+TDFPj&#10;rvxJlyLUIoawT1FDE0KfSunLhiz6ueuJI1e5wWKIcKilGfAaw20nF0ol0mLLsaHBnl4bKn+Ks9Vw&#10;qp7fDuQ6/55UavMRquN2Px61nj6O6xcQgcZwF/+7dybOX6gE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j0cMAAADdAAAADwAAAAAAAAAAAAAAAACYAgAAZHJzL2Rv&#10;d25yZXYueG1sUEsFBgAAAAAEAAQA9QAAAIgDAAAAAA==&#10;" path="m,30l70,,,30xe" filled="f" strokecolor="#e15520" strokeweight=".1pt">
                  <v:path arrowok="t" o:connecttype="custom" o:connectlocs="0,30;70,0;0,30" o:connectangles="0,0,0"/>
                </v:shape>
                <v:shape id="Freeform 8298" o:spid="_x0000_s2233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MIcMA&#10;AADdAAAADwAAAGRycy9kb3ducmV2LnhtbERP32vCMBB+F/wfwgl700QZc3ZGEUEQJgzbyV6P5myL&#10;zaU00Xb+9ctA8O0+vp+3XPe2FjdqfeVYw3SiQBDnzlRcaPjOduN3ED4gG6wdk4Zf8rBeDQdLTIzr&#10;+Ei3NBQihrBPUEMZQpNI6fOSLPqJa4gjd3atxRBhW0jTYhfDbS1nSr1JixXHhhIb2paUX9Kr1ZBd&#10;0/tCfZ5Or/3PwbruuNhnX0brl1G/+QARqA9P8cO9N3H+TM3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kMIcMAAADdAAAADwAAAAAAAAAAAAAAAACYAgAAZHJzL2Rv&#10;d25yZXYueG1sUEsFBgAAAAAEAAQA9QAAAIgDAAAAAA==&#10;" path="m54,37l112,,54,37r,l54,37r-14,l25,42,10,50,,62r7,l15,62r7,l30,60,40,55r4,-5l52,45r2,-8xe" fillcolor="#f3be00" stroked="f">
                  <v:path arrowok="t" o:connecttype="custom" o:connectlocs="54,37;112,0;54,37;54,37;54,37;40,37;25,42;10,50;0,62;7,62;15,62;22,62;30,60;40,55;44,50;52,45;54,37" o:connectangles="0,0,0,0,0,0,0,0,0,0,0,0,0,0,0,0,0"/>
                </v:shape>
              </v:group>
              <v:group id="Group 8299" o:spid="_x0000_s2234" style="position:absolute;left:76;top:76;width:4045;height:6248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<v:shape id="Freeform 8300" o:spid="_x0000_s2235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sEA&#10;AADdAAAADwAAAGRycy9kb3ducmV2LnhtbERPy6rCMBDdC/5DGMGdpupFtNcoIgquLj7xLodmbIvN&#10;pDRRq19vBMHdHM5zJrPaFOJGlcstK+h1IxDEidU5pwoO+1VnBMJ5ZI2FZVLwIAezabMxwVjbO2/p&#10;tvOpCCHsYlSQeV/GUrokI4Oua0viwJ1tZdAHWKVSV3gP4aaQ/SgaSoM5h4YMS1pklFx2V6NgLeeD&#10;wfPnT/8v9ufN8rk8meOJlWq36vkvCE+1/4o/7rUO8/vRGN7fhB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0+8LBAAAA3QAAAA8AAAAAAAAAAAAAAAAAmAIAAGRycy9kb3du&#10;cmV2LnhtbFBLBQYAAAAABAAEAPUAAACGAwAAAAA=&#10;" path="m54,37l112,,54,37r,l54,37r-14,l25,42,10,50,,62r7,l15,62r7,l30,60,40,55r4,-5l52,45r2,-8xe" filled="f" strokecolor="#e15520" strokeweight="0">
                  <v:path arrowok="t" o:connecttype="custom" o:connectlocs="54,37;112,0;54,37;54,37;54,37;40,37;25,42;10,50;0,62;7,62;15,62;22,62;30,60;40,55;44,50;52,45;54,37" o:connectangles="0,0,0,0,0,0,0,0,0,0,0,0,0,0,0,0,0"/>
                </v:shape>
                <v:shape id="Freeform 8301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/h8cA&#10;AADdAAAADwAAAGRycy9kb3ducmV2LnhtbESPW2vCQBCF34X+h2UKvukmKlJSVymFemlBvLQ+D9lp&#10;EszOhuyq6b/vPAi+zXDOnPPNbNG5Wl2pDZVnA+kwAUWce1txYeD7+DF4ARUissXaMxn4owCL+VNv&#10;hpn1N97T9RALJSEcMjRQxthkWoe8JIdh6Bti0X596zDK2hbatniTcFfrUZJMtcOKpaHEht5Lys+H&#10;izOwn3xuq0369bNa7iYb5OnpPD6ejOk/d2+voCJ18WG+X6+t4I9S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/4fHAAAA3QAAAA8AAAAAAAAAAAAAAAAAmAIAAGRy&#10;cy9kb3ducmV2LnhtbFBLBQYAAAAABAAEAPUAAACMAwAAAAA=&#10;" path="m58,32l115,,58,32r,l58,32,40,35,25,40,13,47,,57r8,3l15,60r10,l33,55r7,-3l48,47r5,-7l58,32xe" fillcolor="#f3be00" stroked="f">
                  <v:path arrowok="t" o:connecttype="custom" o:connectlocs="58,32;115,0;58,32;58,32;58,32;40,35;25,40;13,47;0,57;8,60;15,60;25,60;33,55;40,52;48,47;53,40;58,32" o:connectangles="0,0,0,0,0,0,0,0,0,0,0,0,0,0,0,0,0"/>
                </v:shape>
                <v:shape id="Freeform 8302" o:spid="_x0000_s2237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/V8AA&#10;AADdAAAADwAAAGRycy9kb3ducmV2LnhtbERPTYvCMBC9C/6HMII3TetBpBplEQRBEXQXxNvYjGnZ&#10;ZlKaWOu/N4LgbR7vcxarzlaipcaXjhWk4wQEce50yUbB3+9mNAPhA7LGyjEpeJKH1bLfW2Cm3YOP&#10;1J6CETGEfYYKihDqTEqfF2TRj11NHLmbayyGCBsjdYOPGG4rOUmSqbRYcmwosKZ1Qfn/6W4VXHbn&#10;WUWBD1d739fls9Vma7RSw0H3MwcRqAtf8ce91XH+J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s/V8AAAADdAAAADwAAAAAAAAAAAAAAAACYAgAAZHJzL2Rvd25y&#10;ZXYueG1sUEsFBgAAAAAEAAQA9QAAAIUDAAAAAA==&#10;" path="m58,32l115,,58,32r,l58,32,40,35,25,40,13,47,,57r8,3l15,60r10,l33,55r7,-3l48,47r5,-7l58,32xe" filled="f" strokecolor="#e15520" strokeweight="0">
                  <v:path arrowok="t" o:connecttype="custom" o:connectlocs="58,32;115,0;58,32;58,32;58,32;40,35;25,40;13,47;0,57;8,60;15,60;25,60;33,55;40,52;48,47;53,40;58,32" o:connectangles="0,0,0,0,0,0,0,0,0,0,0,0,0,0,0,0,0"/>
                </v:shape>
                <v:shape id="Freeform 8303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VgcMA&#10;AADdAAAADwAAAGRycy9kb3ducmV2LnhtbESPzWrDMBCE74W8g9hAb40sU0JxooT8EMg1aXNfrI3t&#10;xFoJS47dPn1UKPS2y8zON7tcj7YVD+pC41iDmmUgiEtnGq40fH0e3j5AhIhssHVMGr4pwHo1eVli&#10;YdzAJ3qcYyVSCIcCNdQx+kLKUNZkMcycJ07a1XUWY1q7SpoOhxRuW5ln2VxabDgRavS0q6m8n3ub&#10;uLLvf+bRvathvzvemu1Fea+0fp2OmwWISGP8N/9dH02qn6scfr9JI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YVgcMAAADdAAAADwAAAAAAAAAAAAAAAACYAgAAZHJzL2Rv&#10;d25yZXYueG1sUEsFBgAAAAAEAAQA9QAAAIgDAAAAAA==&#10;" path="m,30l60,,,30xe" fillcolor="#f3be00" stroked="f">
                  <v:path arrowok="t" o:connecttype="custom" o:connectlocs="0,30;60,0;0,30" o:connectangles="0,0,0"/>
                </v:shape>
                <v:shape id="Freeform 8304" o:spid="_x0000_s2239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EYsQA&#10;AADdAAAADwAAAGRycy9kb3ducmV2LnhtbERPS2sCMRC+C/6HMEJvml0LRVejaEHw0BYfLV7Hzbi7&#10;mEzWTarbf98Igrf5+J4znbfWiCs1vnKsIB0kIIhzpysuFHzvV/0RCB+QNRrHpOCPPMxn3c4UM+1u&#10;vKXrLhQihrDPUEEZQp1J6fOSLPqBq4kjd3KNxRBhU0jd4C2GWyOHSfImLVYcG0qs6b2k/Lz7tQrG&#10;69XP4bK8fKTtV2I27vi5NFVQ6qXXLiYgArXhKX641zrOH6avcP8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RGLEAAAA3QAAAA8AAAAAAAAAAAAAAAAAmAIAAGRycy9k&#10;b3ducmV2LnhtbFBLBQYAAAAABAAEAPUAAACJAwAAAAA=&#10;" path="m,30l60,,,30xe" filled="f" strokecolor="#e15520" strokeweight="0">
                  <v:path arrowok="t" o:connecttype="custom" o:connectlocs="0,30;60,0;0,30" o:connectangles="0,0,0"/>
                </v:shape>
                <v:shape id="Freeform 8305" o:spid="_x0000_s2240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pXMMA&#10;AADdAAAADwAAAGRycy9kb3ducmV2LnhtbERPTWvDMAy9D/ofjAq7rU5KGSWrU0IhsPXWdmVXLdaS&#10;kFgOtptk/fXzYLCbHu9Tu/1sejGS861lBekqAUFcWd1yreD9Uj5tQfiArLG3TAq+ycM+XzzsMNN2&#10;4hON51CLGMI+QwVNCEMmpa8aMuhXdiCO3Jd1BkOErpba4RTDTS/XSfIsDbYcGxoc6NBQ1Z1vRkFx&#10;2TryU3e/Drfy8PY5lsePIlXqcTkXLyACzeFf/Od+1XH+Ot3A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pXMMAAADdAAAADwAAAAAAAAAAAAAAAACYAgAAZHJzL2Rv&#10;d25yZXYueG1sUEsFBgAAAAAEAAQA9QAAAIgDAAAAAA==&#10;" path="m25,43l72,,25,43xm25,43l10,53,2,63,,68r,7l,83r,5l7,88r8,-5l20,78r5,-5l27,65r,-7l27,50,25,43xe" fillcolor="#f3be00" stroked="f">
                  <v:path arrowok="t" o:connecttype="custom" o:connectlocs="25,43;72,0;25,43;25,43;10,53;2,63;0,68;0,75;0,83;0,88;7,88;15,83;20,78;25,73;27,65;27,58;27,50;25,43" o:connectangles="0,0,0,0,0,0,0,0,0,0,0,0,0,0,0,0,0,0"/>
                  <o:lock v:ext="edit" verticies="t"/>
                </v:shape>
                <v:shape id="Freeform 8306" o:spid="_x0000_s2241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/FsUA&#10;AADdAAAADwAAAGRycy9kb3ducmV2LnhtbERPTWvCQBC9F/oflin0UsxGUZGYVYootMVLVRBvQ3bM&#10;pmZnQ3arqb/eFYTe5vE+J593thZnan3lWEE/SUEQF05XXCrYbVe9CQgfkDXWjknBH3mYz56fcsy0&#10;u/A3nTehFDGEfYYKTAhNJqUvDFn0iWuII3d0rcUQYVtK3eIlhttaDtJ0LC1WHBsMNrQwVJw2v1bB&#10;53645evX/u20ND+7Ih2ur8vDWqnXl+59CiJQF/7FD/eHjvMH/RH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P8WxQAAAN0AAAAPAAAAAAAAAAAAAAAAAJgCAABkcnMv&#10;ZG93bnJldi54bWxQSwUGAAAAAAQABAD1AAAAigMAAAAA&#10;" path="m,43l47,,,43xe" filled="f" strokecolor="#e15520" strokeweight="0">
                  <v:path arrowok="t" o:connecttype="custom" o:connectlocs="0,43;47,0;0,43" o:connectangles="0,0,0"/>
                </v:shape>
                <v:shape id="Freeform 8307" o:spid="_x0000_s2242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qHsQA&#10;AADdAAAADwAAAGRycy9kb3ducmV2LnhtbERPS2vCQBC+F/wPywi91Y0JhJq6io+2WDyZFnodsmMS&#10;zM6G7Jqk/fWuUOhtPr7nLNejaURPnastK5jPIhDEhdU1lwq+Pt+enkE4j6yxsUwKfsjBejV5WGKm&#10;7cAn6nNfihDCLkMFlfdtJqUrKjLoZrYlDtzZdgZ9gF0pdYdDCDeNjKMolQZrDg0VtrSrqLjkV6Pg&#10;++h+i+32I37FfRIvNPHhPU+UepyOmxcQnkb/L/5zH3SYH89T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Kh7EAAAA3QAAAA8AAAAAAAAAAAAAAAAAmAIAAGRycy9k&#10;b3ducmV2LnhtbFBLBQYAAAAABAAEAPUAAACJAwAAAAA=&#10;" path="m25,l10,10,2,20,,25r,7l,40r,5l7,45r8,-5l20,35r5,-5l27,22r,-7l27,7,25,e" filled="f" strokecolor="#e15520" strokeweight="0">
                  <v:path arrowok="t" o:connecttype="custom" o:connectlocs="25,0;10,10;2,20;0,25;0,32;0,40;0,45;7,45;15,40;20,35;25,30;27,22;27,15;27,7;25,0" o:connectangles="0,0,0,0,0,0,0,0,0,0,0,0,0,0,0"/>
                </v:shape>
                <v:shape id="Freeform 8308" o:spid="_x0000_s2243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T1sYA&#10;AADdAAAADwAAAGRycy9kb3ducmV2LnhtbESPS4vCQBCE74L/YegFbzrxsT6io4gielrYrAremkxv&#10;Esz0hMyo8d87wsLeuqnq+qoXq8aU4k61Kywr6PciEMSp1QVnCo4/u+4UhPPIGkvLpOBJDlbLdmuB&#10;sbYP/qZ74jMRQtjFqCD3voqldGlOBl3PVsRB+7W1QR/WOpO6xkcIN6UcRNFYGiw4EHKsaJNTek1u&#10;JkA+L8ls9JX6cbadTtbViXl43ivV+WjWcxCeGv9v/rs+6FB/0J/A+5swgl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1T1sYAAADdAAAADwAAAAAAAAAAAAAAAACYAgAAZHJz&#10;L2Rvd25yZXYueG1sUEsFBgAAAAAEAAQA9QAAAIsDAAAAAA==&#10;" path="m23,50l55,,23,50xm25,50l13,57,3,70,,82,3,95,8,92r7,-2l20,85r3,-8l27,72r,-7l27,57,25,50xe" fillcolor="#f3be00" stroked="f">
                  <v:path arrowok="t" o:connecttype="custom" o:connectlocs="23,50;55,0;23,50;25,50;13,57;3,70;0,82;3,95;8,92;15,90;20,85;23,77;27,72;27,65;27,57;25,50" o:connectangles="0,0,0,0,0,0,0,0,0,0,0,0,0,0,0,0"/>
                  <o:lock v:ext="edit" verticies="t"/>
                </v:shape>
                <v:shape id="Freeform 8309" o:spid="_x0000_s2244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fD8UA&#10;AADdAAAADwAAAGRycy9kb3ducmV2LnhtbESPQWvCQBCF74X+h2UKvdVNUhCNrmILQi1eoq3nITtm&#10;g9nZkN1q+u87h4K3Gd6b975ZrkffqSsNsQ1sIJ9koIjrYFtuDHwdty8zUDEhW+wCk4FfirBePT4s&#10;sbThxhVdD6lREsKxRAMupb7UOtaOPMZJ6IlFO4fBY5J1aLQd8CbhvtNFlk21x5alwWFP747qy+HH&#10;G7hU37v+7XX/uQvT7SkVe4fzvDLm+WncLEAlGtPd/H/9YQW/yAV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d8PxQAAAN0AAAAPAAAAAAAAAAAAAAAAAJgCAABkcnMv&#10;ZG93bnJldi54bWxQSwUGAAAAAAQABAD1AAAAigMAAAAA&#10;" path="m,50l32,,,50xe" filled="f" strokecolor="#e15520" strokeweight="0">
                  <v:path arrowok="t" o:connecttype="custom" o:connectlocs="0,50;32,0;0,50" o:connectangles="0,0,0"/>
                </v:shape>
                <v:shape id="Freeform 8310" o:spid="_x0000_s2245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+bMMA&#10;AADdAAAADwAAAGRycy9kb3ducmV2LnhtbERPTWvCQBC9C/0PyxR6040JlBpdpdFWLJ6aCl6H7JiE&#10;ZmdDdpvE/vpuQfA2j/c5q81oGtFT52rLCuazCARxYXXNpYLT1/v0BYTzyBoby6TgSg4264fJClNt&#10;B/6kPvelCCHsUlRQed+mUrqiIoNuZlviwF1sZ9AH2JVSdziEcNPIOIqepcGaQ0OFLW0rKr7zH6Pg&#10;fHS/RZZ9xG+4S+KFJj7s80Spp8fxdQnC0+jv4pv7oMP8eL6A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K+bMMAAADdAAAADwAAAAAAAAAAAAAAAACYAgAAZHJzL2Rv&#10;d25yZXYueG1sUEsFBgAAAAAEAAQA9QAAAIgDAAAAAA==&#10;" path="m25,l13,7,3,20,,32,3,45,8,42r7,-2l20,35r3,-8l27,22r,-7l27,7,25,e" filled="f" strokecolor="#e15520" strokeweight="0">
                  <v:path arrowok="t" o:connecttype="custom" o:connectlocs="25,0;13,7;3,20;0,32;3,45;8,42;15,40;20,35;23,27;27,22;27,15;27,7;25,0" o:connectangles="0,0,0,0,0,0,0,0,0,0,0,0,0"/>
                </v:shape>
                <v:shape id="Freeform 8311" o:spid="_x0000_s2246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Oe8MA&#10;AADdAAAADwAAAGRycy9kb3ducmV2LnhtbESPQWvDMAyF74P+B6PBbqu9HEaX1S2hdHS3saY/QMRa&#10;HBrLwfba9N9Xh8FuEu/pvU/r7RxGdaGUh8gWXpYGFHEX3cC9hVP78bwClQuywzEyWbhRhu1m8bDG&#10;2sUrf9PlWHolIZxrtOBLmWqtc+cpYF7GiVi0n5gCFllTr13Cq4SHUVfGvOqAA0uDx4l2nrrz8TdY&#10;aJs27KtV6htzemubr0PnzS1b+/Q4N++gCs3l3/x3/ekEv6qEX76REf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wOe8MAAADdAAAADwAAAAAAAAAAAAAAAACYAgAAZHJzL2Rv&#10;d25yZXYueG1sUEsFBgAAAAAEAAQA9QAAAIgDAAAAAA==&#10;" path="m25,50l55,,25,50xm25,50l13,60,5,70,,82,3,97r7,-2l15,90r5,-5l25,80r3,-8l28,65r,-8l25,50xe" fillcolor="#f3be00" stroked="f">
                  <v:path arrowok="t" o:connecttype="custom" o:connectlocs="25,50;55,0;25,50;25,50;13,60;5,70;0,82;3,97;10,95;15,90;20,85;25,80;28,72;28,65;28,57;25,50" o:connectangles="0,0,0,0,0,0,0,0,0,0,0,0,0,0,0,0"/>
                  <o:lock v:ext="edit" verticies="t"/>
                </v:shape>
                <v:shape id="Freeform 8312" o:spid="_x0000_s2247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3GsUA&#10;AADdAAAADwAAAGRycy9kb3ducmV2LnhtbERP32vCMBB+F/Y/hBN8GTO1iIzOKLKpCOrYdLA9Hs2t&#10;KWsupYla/euNMPDtPr6fN562thJHanzpWMGgn4Agzp0uuVDwtV88PYPwAVlj5ZgUnMnDdPLQGWOm&#10;3Yk/6bgLhYgh7DNUYEKoMyl9bsii77uaOHK/rrEYImwKqRs8xXBbyTRJRtJiybHBYE2vhvK/3cEq&#10;kOtHQ9/D7Q9flh/7zRvN1+/lXKlet529gAjUhrv4373ScX6aDuD2TTxB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ncaxQAAAN0AAAAPAAAAAAAAAAAAAAAAAJgCAABkcnMv&#10;ZG93bnJldi54bWxQSwUGAAAAAAQABAD1AAAAigMAAAAA&#10;" path="m,50l30,,,50xe" filled="f" strokecolor="#e15520" strokeweight="0">
                  <v:path arrowok="t" o:connecttype="custom" o:connectlocs="0,50;30,0;0,50" o:connectangles="0,0,0"/>
                </v:shape>
                <v:shape id="Freeform 8313" o:spid="_x0000_s2248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+/b8A&#10;AADdAAAADwAAAGRycy9kb3ducmV2LnhtbERPTYvCMBC9C/6HMAvebLoFpXSNshREr+oe9jgks23Z&#10;ZlKaaOq/N4LgbR7vcza7yfbiRqPvHCv4zHIQxNqZjhsFP5f9sgThA7LB3jEpuJOH3XY+22BlXOQT&#10;3c6hESmEfYUK2hCGSkqvW7LoMzcQJ+7PjRZDgmMjzYgxhdteFnm+lhY7Tg0tDlS3pP/PV6vg0EVd&#10;NnW9ujt/+c31OpZ2ikotPqbvLxCBpvAWv9xHk+YXRQHPb9IJ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v79vwAAAN0AAAAPAAAAAAAAAAAAAAAAAJgCAABkcnMvZG93bnJl&#10;di54bWxQSwUGAAAAAAQABAD1AAAAhAMAAAAA&#10;" path="m25,l13,10,5,20,,32,3,47r7,-2l15,40r5,-5l25,30r3,-8l28,15r,-8l25,xe" filled="f" strokecolor="#e15520" strokeweight="0">
                  <v:path arrowok="t" o:connecttype="custom" o:connectlocs="25,0;13,10;5,20;0,32;3,47;10,45;15,40;20,35;25,30;28,22;28,15;28,7;25,0" o:connectangles="0,0,0,0,0,0,0,0,0,0,0,0,0"/>
                </v:shape>
                <v:shape id="Freeform 8314" o:spid="_x0000_s2249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R/8MA&#10;AADdAAAADwAAAGRycy9kb3ducmV2LnhtbERPTWsCMRC9F/wPYQRvNWsEKatRRJFKb7Ut6G3YjLuL&#10;m8mapOu2v94Ihd7m8T5nseptIzryoXasYTLOQBAXztRcavj82D2/gAgR2WDjmDT8UIDVcvC0wNy4&#10;G79Td4ilSCEcctRQxdjmUoaiIoth7FrixJ2dtxgT9KU0Hm8p3DZSZdlMWqw5NVTY0qai4nL4thp2&#10;Sp3e2qnaBv9VXO3k+PvazbZaj4b9eg4iUh//xX/uvUnzlZrC4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zR/8MAAADdAAAADwAAAAAAAAAAAAAAAACYAgAAZHJzL2Rv&#10;d25yZXYueG1sUEsFBgAAAAAEAAQA9QAAAIgDAAAAAA==&#10;" path="m25,40l75,,25,40xm25,40l13,50,3,60,,65r,7l,77r3,8l10,82r5,-2l20,75r5,-5l28,62r2,-7l28,47,25,40xe" fillcolor="#f3be00" stroked="f">
                  <v:path arrowok="t" o:connecttype="custom" o:connectlocs="25,40;75,0;25,40;25,40;13,50;3,60;0,65;0,72;0,77;3,85;10,82;15,80;20,75;25,70;28,62;30,55;28,47;25,40" o:connectangles="0,0,0,0,0,0,0,0,0,0,0,0,0,0,0,0,0,0"/>
                  <o:lock v:ext="edit" verticies="t"/>
                </v:shape>
                <v:shape id="Freeform 8315" o:spid="_x0000_s2250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9yMMA&#10;AADdAAAADwAAAGRycy9kb3ducmV2LnhtbERP32vCMBB+H+x/CDfwZczU4mR0RhFBcPg069jr0dyS&#10;0uZSmlg7/3ojDPZ2H9/PW65H14qB+lB7VjCbZiCIK69rNgpO5e7lDUSIyBpbz6TglwKsV48PSyy0&#10;v/AnDcdoRArhUKACG2NXSBkqSw7D1HfEifvxvcOYYG+k7vGSwl0r8yxbSIc1pwaLHW0tVc3x7BTk&#10;e/thhu+xMc98rb+a1+shlqVSk6dx8w4i0hj/xX/uvU7z83wO9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o9yMMAAADdAAAADwAAAAAAAAAAAAAAAACYAgAAZHJzL2Rv&#10;d25yZXYueG1sUEsFBgAAAAAEAAQA9QAAAIgDAAAAAA==&#10;" path="m,40l50,,,40xe" filled="f" strokecolor="#e15520" strokeweight="0">
                  <v:path arrowok="t" o:connecttype="custom" o:connectlocs="0,40;50,0;0,40" o:connectangles="0,0,0"/>
                </v:shape>
                <v:shape id="Freeform 8316" o:spid="_x0000_s2251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eJMMA&#10;AADdAAAADwAAAGRycy9kb3ducmV2LnhtbERPTWvCQBC9C/0PyxS86aYJDSW6hlIoFJFC1R68Ddkx&#10;G83Ohuw2xn/vFgRv83ifsyxH24qBet84VvAyT0AQV043XCvY7z5nbyB8QNbYOiYFV/JQrp4mSyy0&#10;u/APDdtQixjCvkAFJoSukNJXhiz6ueuII3d0vcUQYV9L3eMlhttWpkmSS4sNxwaDHX0Yqs7bP6sg&#10;O2Zrffi1uc93iRuupw2Zb6/U9Hl8X4AINIaH+O7+0nF+mr7C/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eJMMAAADdAAAADwAAAAAAAAAAAAAAAACYAgAAZHJzL2Rv&#10;d25yZXYueG1sUEsFBgAAAAAEAAQA9QAAAIgDAAAAAA==&#10;" path="m25,l13,10,3,20,,25r,7l,37r3,8l10,42r5,-2l20,35r5,-5l28,22r2,-7l28,7,25,e" filled="f" strokecolor="#e15520" strokeweight="0">
                  <v:path arrowok="t" o:connecttype="custom" o:connectlocs="25,0;13,10;3,20;0,25;0,32;0,37;3,45;10,42;15,40;20,35;25,30;28,22;30,15;28,7;25,0" o:connectangles="0,0,0,0,0,0,0,0,0,0,0,0,0,0,0"/>
                </v:shape>
                <v:shape id="Freeform 8317" o:spid="_x0000_s2252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XM8MA&#10;AADdAAAADwAAAGRycy9kb3ducmV2LnhtbERPTWsCMRC9F/wPYYTeauKCS9kapQrWHry4CvY4bMbd&#10;pZvJkqS67a83gtDbPN7nzJeD7cSFfGgda5hOFAjiypmWaw3Hw+blFUSIyAY7x6ThlwIsF6OnORbG&#10;XXlPlzLWIoVwKFBDE2NfSBmqhiyGieuJE3d23mJM0NfSeLymcNvJTKlcWmw5NTTY07qh6rv8sRrW&#10;6jz7KLdml8fVn9+pr5VSp0Hr5/Hw/gYi0hD/xQ/3p0nzsyyH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XM8MAAADdAAAADwAAAAAAAAAAAAAAAACYAgAAZHJzL2Rv&#10;d25yZXYueG1sUEsFBgAAAAAEAAQA9QAAAIgDAAAAAA==&#10;" path="m24,50l69,,24,50xm24,50l10,58,2,68,,75r,5l,88r,7l7,93r7,-5l19,85r5,-7l27,73r,-8l27,58,24,50xe" fillcolor="#f3be00" stroked="f">
                  <v:path arrowok="t" o:connecttype="custom" o:connectlocs="24,50;69,0;24,50;24,50;10,58;2,68;0,75;0,80;0,88;0,95;7,93;14,88;19,85;24,78;27,73;27,65;27,58;24,50" o:connectangles="0,0,0,0,0,0,0,0,0,0,0,0,0,0,0,0,0,0"/>
                  <o:lock v:ext="edit" verticies="t"/>
                </v:shape>
                <v:shape id="Freeform 8318" o:spid="_x0000_s2253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r0sUA&#10;AADdAAAADwAAAGRycy9kb3ducmV2LnhtbERPTWvCQBC9C/0PyxS8iG6agkrqKlUo9NAqiYVeh+w0&#10;G5udDdk1pv++Kwje5vE+Z7UZbCN66nztWMHTLAFBXDpdc6Xg6/g2XYLwAVlj45gU/JGHzfphtMJM&#10;uwvn1BehEjGEfYYKTAhtJqUvDVn0M9cSR+7HdRZDhF0ldYeXGG4bmSbJXFqsOTYYbGlnqPwtzlZB&#10;7w7H3H7m+1PybbYfz9vJ8rTbKzV+HF5fQAQawl18c7/rOD9NF3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6vSxQAAAN0AAAAPAAAAAAAAAAAAAAAAAJgCAABkcnMv&#10;ZG93bnJldi54bWxQSwUGAAAAAAQABAD1AAAAigMAAAAA&#10;" path="m,50l45,,,50xe" filled="f" strokecolor="#e15520" strokeweight="0">
                  <v:path arrowok="t" o:connecttype="custom" o:connectlocs="0,50;45,0;0,50" o:connectangles="0,0,0"/>
                </v:shape>
                <v:shape id="Freeform 8319" o:spid="_x0000_s2254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RSsYA&#10;AADdAAAADwAAAGRycy9kb3ducmV2LnhtbESPQWvCQBCF74L/YRmhN924QrGpq1Rti6WnpoVeh+w0&#10;Cc3Ohuyqqb/eORS8zfDevPfNajP4Vp2oj01gC/NZBoq4DK7hysLX58t0CSomZIdtYLLwRxE26/Fo&#10;hbkLZ/6gU5EqJSEcc7RQp9TlWseyJo9xFjpi0X5C7zHJ2lfa9XiWcN9qk2X32mPD0lBjR7uayt/i&#10;6C18v8dLud2+mWfcL8yDIz68Fgtr7ybD0yOoREO6mf+vD07wj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LRSsYAAADdAAAADwAAAAAAAAAAAAAAAACYAgAAZHJz&#10;L2Rvd25yZXYueG1sUEsFBgAAAAAEAAQA9QAAAIsDAAAAAA==&#10;" path="m24,l10,8,2,18,,25r,5l,38r,7l7,43r7,-5l19,35r5,-7l27,23r,-8l27,8,24,e" filled="f" strokecolor="#e15520" strokeweight="0">
                  <v:path arrowok="t" o:connecttype="custom" o:connectlocs="24,0;10,8;2,18;0,25;0,30;0,38;0,45;7,43;14,38;19,35;24,28;27,23;27,15;27,8;24,0" o:connectangles="0,0,0,0,0,0,0,0,0,0,0,0,0,0,0"/>
                </v:shape>
                <v:shape id="Freeform 8320" o:spid="_x0000_s2255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ZXsIA&#10;AADdAAAADwAAAGRycy9kb3ducmV2LnhtbERPS4vCMBC+C/sfwizsRTTdHqpbjSILwkK9+LjsbWzG&#10;tthMShK1/nsjCN7m43vOfNmbVlzJ+caygu9xAoK4tLrhSsFhvx5NQfiArLG1TAru5GG5+BjMMdf2&#10;xlu67kIlYgj7HBXUIXS5lL6syaAf2444cifrDIYIXSW1w1sMN61MkySTBhuODTV29FtTed5djAJn&#10;iv9Cp6vjcNNk9rzPioOXE6W+PvvVDESgPrzFL/efjvPT9Ae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dlewgAAAN0AAAAPAAAAAAAAAAAAAAAAAJgCAABkcnMvZG93&#10;bnJldi54bWxQSwUGAAAAAAQABAD1AAAAhwMAAAAA&#10;" path="m25,45l67,,25,45xm25,45l12,52,2,62,,67r,8l,82r,8l7,87r8,-5l20,80r5,-8l27,67r3,-7l30,52,25,45xe" fillcolor="#f3be00" stroked="f">
                  <v:path arrowok="t" o:connecttype="custom" o:connectlocs="25,45;67,0;25,45;25,45;12,52;2,62;0,67;0,75;0,82;0,90;7,87;15,82;20,80;25,72;27,67;30,60;30,52;25,45" o:connectangles="0,0,0,0,0,0,0,0,0,0,0,0,0,0,0,0,0,0"/>
                  <o:lock v:ext="edit" verticies="t"/>
                </v:shape>
                <v:shape id="Freeform 8321" o:spid="_x0000_s2256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TdMcA&#10;AADdAAAADwAAAGRycy9kb3ducmV2LnhtbESPQWsCQQyF74L/YYjgReqslpZ26yhqWxD00Gp/QNiJ&#10;u4s7mWVmqlt/fXMQvCW8l/e+zBada9SZQqw9G5iMM1DEhbc1lwZ+Dp8PL6BiQrbYeCYDfxRhMe/3&#10;Zphbf+FvOu9TqSSEY44GqpTaXOtYVOQwjn1LLNrRB4dJ1lBqG/Ai4a7R0yx71g5rloYKW1pXVJz2&#10;v87AKY6u9df7ZvX0+nGg67oJu/a4NWY46JZvoBJ16W6+XW+s4E8fhV++kRH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zk3THAAAA3QAAAA8AAAAAAAAAAAAAAAAAmAIAAGRy&#10;cy9kb3ducmV2LnhtbFBLBQYAAAAABAAEAPUAAACMAwAAAAA=&#10;" path="m,45l42,,,45xe" filled="f" strokecolor="#e15520" strokeweight="0">
                  <v:path arrowok="t" o:connecttype="custom" o:connectlocs="0,45;42,0;0,45" o:connectangles="0,0,0"/>
                </v:shape>
                <v:shape id="Freeform 8322" o:spid="_x0000_s2257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O+sIA&#10;AADdAAAADwAAAGRycy9kb3ducmV2LnhtbERPS4vCMBC+C/sfwix401QLRapRZGFBlkXwsYe9Dc3Y&#10;VJtJaWKt/94Igrf5+J6zWPW2Fh21vnKsYDJOQBAXTldcKjgevkczED4ga6wdk4I7eVgtPwYLzLW7&#10;8Y66fShFDGGfowITQpNL6QtDFv3YNcSRO7nWYoiwLaVu8RbDbS2nSZJJixXHBoMNfRkqLvurVZCe&#10;0h/9/2cznx0S193Pv2S2XqnhZ7+egwjUh7f45d7oOH+aTu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Q76wgAAAN0AAAAPAAAAAAAAAAAAAAAAAJgCAABkcnMvZG93&#10;bnJldi54bWxQSwUGAAAAAAQABAD1AAAAhwMAAAAA&#10;" path="m25,l12,7,2,17,,22r,8l,37r,8l7,42r8,-5l20,35r5,-8l27,22r3,-7l30,7,25,e" filled="f" strokecolor="#e15520" strokeweight="0">
                  <v:path arrowok="t" o:connecttype="custom" o:connectlocs="25,0;12,7;2,17;0,22;0,30;0,37;0,45;7,42;15,37;20,35;25,27;27,22;30,15;30,7;25,0" o:connectangles="0,0,0,0,0,0,0,0,0,0,0,0,0,0,0"/>
                </v:shape>
                <v:shape id="Freeform 8323" o:spid="_x0000_s2258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UwL8A&#10;AADdAAAADwAAAGRycy9kb3ducmV2LnhtbERPTWvCQBC9F/wPywi91Y0piKSuIorQS4WovQ/Z6SY0&#10;OxuzU03/vSsI3ubxPmexGnyrLtTHJrCB6SQDRVwF27AzcDru3uagoiBbbAOTgX+KsFqOXhZY2HDl&#10;ki4HcSqFcCzQQC3SFVrHqiaPcRI64sT9hN6jJNg7bXu8pnDf6jzLZtpjw6mhxo42NVW/hz9vYOvE&#10;6c6Wjkv53m+ddl98XhvzOh7WH6CEBnmKH+5Pm+bn7zncv0kn6O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hTAvwAAAN0AAAAPAAAAAAAAAAAAAAAAAJgCAABkcnMvZG93bnJl&#10;di54bWxQSwUGAAAAAAQABAD1AAAAhAMAAAAA&#10;" path="m25,40l77,,25,40xm25,37l12,47,2,57,,62r,8l,75r,7l7,82r8,-5l20,72r5,-5l27,60r3,-5l27,47,25,37xe" fillcolor="#f3be00" stroked="f">
                  <v:path arrowok="t" o:connecttype="custom" o:connectlocs="25,40;77,0;25,40;25,37;12,47;2,57;0,62;0,70;0,75;0,82;7,82;15,77;20,72;25,67;27,60;30,55;27,47;25,37" o:connectangles="0,0,0,0,0,0,0,0,0,0,0,0,0,0,0,0,0,0"/>
                  <o:lock v:ext="edit" verticies="t"/>
                </v:shape>
                <v:shape id="Freeform 8324" o:spid="_x0000_s2259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vbsQA&#10;AADdAAAADwAAAGRycy9kb3ducmV2LnhtbERPTWvCQBC9C/0PyxS86aYJNZK6SlGE3lpjhB6n2WkS&#10;kp0N2TWm/75bKHibx/uczW4ynRhpcI1lBU/LCARxaXXDlYLifFysQTiPrLGzTAp+yMFu+zDbYKbt&#10;jU805r4SIYRdhgpq7/tMSlfWZNAtbU8cuG87GPQBDpXUA95CuOlkHEUrabDh0FBjT/uayja/GgWX&#10;dPw0H+n1vTXP8ivOi3NbJAel5o/T6wsIT5O/i//dbzrMj5ME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r27EAAAA3QAAAA8AAAAAAAAAAAAAAAAAmAIAAGRycy9k&#10;b3ducmV2LnhtbFBLBQYAAAAABAAEAPUAAACJAwAAAAA=&#10;" path="m,40l52,,,40xe" filled="f" strokecolor="#e15520" strokeweight="0">
                  <v:path arrowok="t" o:connecttype="custom" o:connectlocs="0,40;52,0;0,40" o:connectangles="0,0,0"/>
                </v:shape>
                <v:shape id="Freeform 8325" o:spid="_x0000_s2260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tYsMA&#10;AADdAAAADwAAAGRycy9kb3ducmV2LnhtbERPTWvCQBC9C/0PyxS86aZJCSW6hlIoiJRC1R68Ddkx&#10;G83Ohuwa47/vFgRv83ifsyxH24qBet84VvAyT0AQV043XCvY7z5nbyB8QNbYOiYFN/JQrp4mSyy0&#10;u/IPDdtQixjCvkAFJoSukNJXhiz6ueuII3d0vcUQYV9L3eM1httWpkmSS4sNxwaDHX0Yqs7bi1WQ&#10;HbONPvza3Oe7xA230xeZb6/U9Hl8X4AINIaH+O5e6zg/zV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6tYsMAAADdAAAADwAAAAAAAAAAAAAAAACYAgAAZHJzL2Rv&#10;d25yZXYueG1sUEsFBgAAAAAEAAQA9QAAAIgDAAAAAA==&#10;" path="m25,l12,10,2,20,,25r,8l,38r,7l7,45r8,-5l20,35r5,-5l27,23r3,-5l27,10,25,e" filled="f" strokecolor="#e15520" strokeweight="0">
                  <v:path arrowok="t" o:connecttype="custom" o:connectlocs="25,0;12,10;2,20;0,25;0,33;0,38;0,45;7,45;15,40;20,35;25,30;27,23;30,18;27,10;25,0" o:connectangles="0,0,0,0,0,0,0,0,0,0,0,0,0,0,0"/>
                </v:shape>
                <v:shape id="Freeform 8326" o:spid="_x0000_s2261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0FMQA&#10;AADdAAAADwAAAGRycy9kb3ducmV2LnhtbERPTYvCMBC9L/gfwgje1nQrilSjLIKgCLtYPehtbMa2&#10;2ExKErX77zcLC97m8T5nvuxMIx7kfG1ZwccwAUFcWF1zqeB4WL9PQfiArLGxTAp+yMNy0XubY6bt&#10;k/f0yEMpYgj7DBVUIbSZlL6oyKAf2pY4clfrDIYIXSm1w2cMN41Mk2QiDdYcGypsaVVRccvvRsFp&#10;t97nd5uPzuXqe5I2X9vk4sZKDfrd5wxEoC68xP/ujY7z09EY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tBTEAAAA3QAAAA8AAAAAAAAAAAAAAAAAmAIAAGRycy9k&#10;b3ducmV2LnhtbFBLBQYAAAAABAAEAPUAAACJAwAAAAA=&#10;" path="m35,35l97,,35,35xm35,35l20,43,7,53,5,58,3,63,,70r,5l10,75r7,-2l25,68r5,-5l35,55r2,-5l37,43,35,35xe" fillcolor="#f3be00" stroked="f">
                  <v:path arrowok="t" o:connecttype="custom" o:connectlocs="35,35;97,0;35,35;35,35;20,43;7,53;5,58;3,63;0,70;0,75;10,75;17,73;25,68;30,63;35,55;37,50;37,43;35,35" o:connectangles="0,0,0,0,0,0,0,0,0,0,0,0,0,0,0,0,0,0"/>
                  <o:lock v:ext="edit" verticies="t"/>
                </v:shape>
                <v:shape id="Freeform 8327" o:spid="_x0000_s2262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zeMMA&#10;AADdAAAADwAAAGRycy9kb3ducmV2LnhtbERPTWvCQBC9F/wPywje6sZYgo1ughQiglCoSvE4ZKdJ&#10;aHY2Zrcx/vtuoeBtHu9zNvloWjFQ7xrLChbzCARxaXXDlYLzqXhegXAeWWNrmRTcyUGeTZ42mGp7&#10;4w8ajr4SIYRdigpq77tUSlfWZNDNbUccuC/bG/QB9pXUPd5CuGllHEWJNNhwaKixo7eayu/jj1Hw&#10;ctnicFi9loWRVfEe76760ydKzabjdg3C0+gf4n/3Xof58TKB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zeMMAAADdAAAADwAAAAAAAAAAAAAAAACYAgAAZHJzL2Rv&#10;d25yZXYueG1sUEsFBgAAAAAEAAQA9QAAAIgDAAAAAA==&#10;" path="m,35l62,,,35xe" filled="f" strokecolor="#e15520" strokeweight="0">
                  <v:path arrowok="t" o:connecttype="custom" o:connectlocs="0,35;62,0;0,35" o:connectangles="0,0,0"/>
                </v:shape>
                <v:shape id="Freeform 8328" o:spid="_x0000_s2263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H6sUA&#10;AADdAAAADwAAAGRycy9kb3ducmV2LnhtbERP22rCQBB9L/Qflin0rW60UG2aVUQQvIGX9gPG7CTZ&#10;Njsbsqumfr1bEPo2h3OdbNLZWpyp9caxgn4vAUGcO224VPD1OX8ZgfABWWPtmBT8kofJ+PEhw1S7&#10;C+/pfAiliCHsU1RQhdCkUvq8Iou+5xriyBWutRgibEupW7zEcFvLQZK8SYuGY0OFDc0qyn8OJ6tg&#10;e/1eLs12N1r3h2GjV8Xx+m6OSj0/ddMPEIG68C++uxc6zh+8DuHvm3i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AfqxQAAAN0AAAAPAAAAAAAAAAAAAAAAAJgCAABkcnMv&#10;ZG93bnJldi54bWxQSwUGAAAAAAQABAD1AAAAigMAAAAA&#10;" path="m35,l20,8,7,18,5,23,3,28,,35r,5l10,40r7,-2l25,33r5,-5l35,20r2,-5l37,8,35,e" filled="f" strokecolor="#e15520" strokeweight="0">
                  <v:path arrowok="t" o:connecttype="custom" o:connectlocs="35,0;20,8;7,18;5,23;3,28;0,35;0,40;10,40;17,38;25,33;30,28;35,20;37,15;37,8;35,0" o:connectangles="0,0,0,0,0,0,0,0,0,0,0,0,0,0,0"/>
                </v:shape>
                <v:shape id="Freeform 8329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/J8UA&#10;AADdAAAADwAAAGRycy9kb3ducmV2LnhtbESPQU/DMAyF75P4D5GRuK0pQ0KsLJsY2tCknsgQZ9OY&#10;pqJxqiZs5d/jw6TdbL3n9z6vNlPo1YnG1EU2cF+UoIib6DpuDXwc9/MnUCkjO+wjk4E/SrBZ38xW&#10;WLl45nc62dwqCeFUoQGf81BpnRpPAVMRB2LRvuMYMMs6ttqNeJbw0OtFWT7qgB1Lg8eBXj01P/Y3&#10;GNhaW8fyq/6s3/Z6udtZv20O3pi72+nlGVSmKV/Nl+uDE/zFg+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P8nxQAAAN0AAAAPAAAAAAAAAAAAAAAAAJgCAABkcnMv&#10;ZG93bnJldi54bWxQSwUGAAAAAAQABAD1AAAAigMAAAAA&#10;" path="m54,7l40,,25,,12,2,,10r12,5l27,17r8,-2l42,12r8,-2l54,7xe" fillcolor="#f3be00" stroked="f">
                  <v:path arrowok="t" o:connecttype="custom" o:connectlocs="54,7;40,0;25,0;12,2;0,10;12,15;27,17;35,15;42,12;50,10;54,7" o:connectangles="0,0,0,0,0,0,0,0,0,0,0"/>
                </v:shape>
                <v:shape id="Freeform 8330" o:spid="_x0000_s2265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j6MQA&#10;AADdAAAADwAAAGRycy9kb3ducmV2LnhtbERPTWvCQBC9F/wPyxS81U0jWI2uIgGhWBAaW89DdkxC&#10;srMxuzXJv+8WCt7m8T5nsxtMI+7UucqygtdZBII4t7riQsHX+fCyBOE8ssbGMikYycFuO3naYKJt&#10;z590z3whQgi7BBWU3reJlC4vyaCb2ZY4cFfbGfQBdoXUHfYh3DQyjqKFNFhxaCixpbSkvM5+jIKT&#10;Lsa4ntfZGN++39LTZdGnH0elps/Dfg3C0+Af4n/3uw7z4/kK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4+jEAAAA3QAAAA8AAAAAAAAAAAAAAAAAmAIAAGRycy9k&#10;b3ducmV2LnhtbFBLBQYAAAAABAAEAPUAAACJAwAAAAA=&#10;" path="m54,7l40,,25,,12,2,,10r12,5l27,17r8,-2l42,12r8,-2l54,7xe" filled="f" strokecolor="#e15520" strokeweight="0">
                  <v:path arrowok="t" o:connecttype="custom" o:connectlocs="54,7;40,0;25,0;12,2;0,10;12,15;27,17;35,15;42,12;50,10;54,7" o:connectangles="0,0,0,0,0,0,0,0,0,0,0"/>
                </v:shape>
                <v:shape id="Freeform 8331" o:spid="_x0000_s2266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GxcUA&#10;AADdAAAADwAAAGRycy9kb3ducmV2LnhtbESPQWsCQQyF7wX/wxDBS9FZpRRdHUVEqbdS9eAx7MSd&#10;1Z3MsjPqtr++ORR6S3gv731ZrDpfqwe1sQpsYDzKQBEXwVZcGjgdd8MpqJiQLdaBycA3RVgtey8L&#10;zG148hc9DqlUEsIxRwMupSbXOhaOPMZRaIhFu4TWY5K1LbVt8SnhvtaTLHvXHiuWBocNbRwVt8Pd&#10;G9i/ZmdX8Yej2Wn32ejtTzjOrsYM+t16DipRl/7Nf9d7K/iTN+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MbFxQAAAN0AAAAPAAAAAAAAAAAAAAAAAJgCAABkcnMv&#10;ZG93bnJldi54bWxQSwUGAAAAAAQABAD1AAAAigMAAAAA&#10;" path="m60,20l43,15r-15,l15,17,,25r13,5l30,30r8,l45,27r8,-2l60,20xm60,20l122,,60,20xe" fillcolor="#f3be00" stroked="f">
                  <v:path arrowok="t" o:connecttype="custom" o:connectlocs="60,20;43,15;28,15;15,17;0,25;13,30;30,30;38,30;45,27;53,25;60,20;60,20;122,0;60,20" o:connectangles="0,0,0,0,0,0,0,0,0,0,0,0,0,0"/>
                  <o:lock v:ext="edit" verticies="t"/>
                </v:shape>
                <v:shape id="Freeform 8332" o:spid="_x0000_s2267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nSMIA&#10;AADdAAAADwAAAGRycy9kb3ducmV2LnhtbERPTYvCMBC9C/sfwix409Qi7VKNsiiCXlzUxfPQjG21&#10;mXSbqPXfmwXB2zze50znnanFjVpXWVYwGkYgiHOrKy4U/B5Wgy8QziNrrC2Tggc5mM8+elPMtL3z&#10;jm57X4gQwi5DBaX3TSaly0sy6Ia2IQ7cybYGfYBtIXWL9xBuahlHUSINVhwaSmxoUVJ+2V+NguVf&#10;cnTppo63qyJJx8fFIf1Jz0r1P7vvCQhPnX+LX+61DvPj8Qj+vw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SdIwgAAAN0AAAAPAAAAAAAAAAAAAAAAAJgCAABkcnMvZG93&#10;bnJldi54bWxQSwUGAAAAAAQABAD1AAAAhwMAAAAA&#10;" path="m60,5l43,,28,,15,2,,10r13,5l30,15r8,l45,12r8,-2l60,5e" filled="f" strokecolor="#e15520" strokeweight="0">
                  <v:path arrowok="t" o:connecttype="custom" o:connectlocs="60,5;43,0;28,0;15,2;0,10;13,15;30,15;38,15;45,12;53,10;60,5" o:connectangles="0,0,0,0,0,0,0,0,0,0,0"/>
                </v:shape>
                <v:shape id="Freeform 8333" o:spid="_x0000_s2268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+VcQA&#10;AADdAAAADwAAAGRycy9kb3ducmV2LnhtbERPS2vCQBC+F/oflin0VjeG4iO6SimUSgXfF29DdkxC&#10;s7NhdxtTf70rCN7m43vOdN6ZWrTkfGVZQb+XgCDOra64UHDYf72NQPiArLG2TAr+ycN89vw0xUzb&#10;M2+p3YVCxBD2GSooQ2gyKX1ekkHfsw1x5E7WGQwRukJqh+cYbmqZJslAGqw4NpTY0GdJ+e/uzyhY&#10;LdebHzfaHy+mNfX3oL8c54uhUq8v3ccERKAuPMR390LH+el7Cr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SvlXEAAAA3QAAAA8AAAAAAAAAAAAAAAAAmAIAAGRycy9k&#10;b3ducmV2LnhtbFBLBQYAAAAABAAEAPUAAACJAwAAAAA=&#10;" path="m,20l62,,,20xe" filled="f" strokecolor="#e15520" strokeweight="0">
                  <v:path arrowok="t" o:connecttype="custom" o:connectlocs="0,20;62,0;0,20" o:connectangles="0,0,0"/>
                </v:shape>
                <v:shape id="Freeform 8334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CEcMA&#10;AADdAAAADwAAAGRycy9kb3ducmV2LnhtbERPTWvCQBC9C/6HZQq9FN2YSltjNlIKBS+C2kqvY3bM&#10;hmZnQ3aj6b93hYK3ebzPyVeDbcSZOl87VjCbJiCIS6drrhR8f31O3kD4gKyxcUwK/sjDqhiPcsy0&#10;u/COzvtQiRjCPkMFJoQ2k9KXhiz6qWuJI3dyncUQYVdJ3eElhttGpknyIi3WHBsMtvRhqPzd91aB&#10;PnpM0n473zTWLPh1/dQffkipx4fhfQki0BDu4n/3Wsf56fwZbt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0CEcMAAADdAAAADwAAAAAAAAAAAAAAAACYAgAAZHJzL2Rv&#10;d25yZXYueG1sUEsFBgAAAAAEAAQA9QAAAIgDAAAAAA==&#10;" path="m55,8l40,3,25,,13,3,,8r10,7l27,18r8,l42,15r8,-2l55,8xe" fillcolor="#f3be00" stroked="f">
                  <v:path arrowok="t" o:connecttype="custom" o:connectlocs="55,8;40,3;25,0;13,3;0,8;10,15;27,18;35,18;42,15;50,13;55,8" o:connectangles="0,0,0,0,0,0,0,0,0,0,0"/>
                </v:shape>
                <v:shape id="Freeform 8335" o:spid="_x0000_s2270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1tcQA&#10;AADdAAAADwAAAGRycy9kb3ducmV2LnhtbERPTWvCQBC9C/0PyxS86UZJxaauIoLUCgqmufQ2ZMck&#10;mJ0N2a1u/31XELzN433OYhVMK67Uu8aygsk4AUFcWt1wpaD43o7mIJxH1thaJgV/5GC1fBksMNP2&#10;xie65r4SMYRdhgpq77tMSlfWZNCNbUccubPtDfoI+0rqHm8x3LRymiQzabDh2FBjR5uaykv+axTs&#10;D59vP/mXu0yKTTiH92JfpceZUsPXsP4A4Sn4p/jh3uk4f5qmcP8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9bXEAAAA3QAAAA8AAAAAAAAAAAAAAAAAmAIAAGRycy9k&#10;b3ducmV2LnhtbFBLBQYAAAAABAAEAPUAAACJAwAAAAA=&#10;" path="m55,8l40,3,25,,13,3,,8r10,7l27,18r8,l42,15r8,-2l55,8xe" filled="f" strokecolor="#e15520" strokeweight="0">
                  <v:path arrowok="t" o:connecttype="custom" o:connectlocs="55,8;40,3;25,0;13,3;0,8;10,15;27,18;35,18;42,15;50,13;55,8" o:connectangles="0,0,0,0,0,0,0,0,0,0,0"/>
                </v:shape>
                <v:shape id="Freeform 8336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KvcUA&#10;AADdAAAADwAAAGRycy9kb3ducmV2LnhtbERPTWvCQBC9F/wPywi9NZuILW10DSIopZ5qDeJtyI5J&#10;NDsbs6vGf+8WCr3N433ONOtNI67UudqygiSKQRAXVtdcKtj+LF/eQTiPrLGxTAru5CCbDZ6mmGp7&#10;42+6bnwpQgi7FBVU3replK6oyKCLbEscuIPtDPoAu1LqDm8h3DRyFMdv0mDNoaHClhYVFafNxSjY&#10;Lc/15bif94dkl6/OX+v79iNfKPU87OcTEJ56/y/+c3/qMH80foXfb8IJ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cq9xQAAAN0AAAAPAAAAAAAAAAAAAAAAAJgCAABkcnMv&#10;ZG93bnJldi54bWxQSwUGAAAAAAQABAD1AAAAigMAAAAA&#10;" path="m,13l64,,,13xe" fillcolor="#f3be00" stroked="f">
                  <v:path arrowok="t" o:connecttype="custom" o:connectlocs="0,13;64,0;0,13" o:connectangles="0,0,0"/>
                </v:shape>
                <v:shape id="Freeform 8337" o:spid="_x0000_s2272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m38EA&#10;AADdAAAADwAAAGRycy9kb3ducmV2LnhtbERPTWsCMRC9F/wPYYTealYRaVejiCLYY609eBs2Y7K4&#10;maybGLf/vikI3ubxPmex6l0jEnWh9qxgPCpAEFde12wUHL93b+8gQkTW2HgmBb8UYLUcvCyw1P7O&#10;X5QO0YgcwqFEBTbGtpQyVJYchpFviTN39p3DmGFnpO7wnsNdIydFMZMOa84NFlvaWKouh5tTUHs0&#10;u7Q/TT+3Hz/Xc2+bZNJYqddhv56DiNTHp/jh3us8fzKdwf83+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T5t/BAAAA3QAAAA8AAAAAAAAAAAAAAAAAmAIAAGRycy9kb3du&#10;cmV2LnhtbFBLBQYAAAAABAAEAPUAAACGAwAAAAA=&#10;" path="m,13l64,,,13xe" filled="f" strokecolor="#e15520" strokeweight="0">
                  <v:path arrowok="t" o:connecttype="custom" o:connectlocs="0,13;64,0;0,13" o:connectangles="0,0,0"/>
                </v:shape>
                <v:shape id="Freeform 8338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GecQA&#10;AADdAAAADwAAAGRycy9kb3ducmV2LnhtbERPTU8CMRC9m/AfmjHxJq3EgC4UQhQCeFL04m2yHbYL&#10;2+lmW3aXf09JTLzNy/uc2aJ3lWipCaVnDU9DBYI496bkQsPP9/rxBUSIyAYrz6ThQgEW88HdDDPj&#10;O/6idh8LkUI4ZKjBxlhnUobcksMw9DVx4g6+cRgTbAppGuxSuKvkSKmxdFhyarBY05ul/LQ/Ow2H&#10;D7vctp87s+re7Wpy/FWb115p/XDfL6cgIvXxX/zn3po0f/Q8gd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4BnnEAAAA3QAAAA8AAAAAAAAAAAAAAAAAmAIAAGRycy9k&#10;b3ducmV2LnhtbFBLBQYAAAAABAAEAPUAAACJAwAAAAA=&#10;" path="m55,7l40,2,27,,12,,,7r12,5l27,17r8,l42,15r8,-3l55,7xe" fillcolor="#f3be00" stroked="f">
                  <v:path arrowok="t" o:connecttype="custom" o:connectlocs="55,7;40,2;27,0;12,0;0,7;12,12;27,17;35,17;42,15;50,12;55,7" o:connectangles="0,0,0,0,0,0,0,0,0,0,0"/>
                </v:shape>
                <v:shape id="Freeform 8339" o:spid="_x0000_s2274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888YA&#10;AADdAAAADwAAAGRycy9kb3ducmV2LnhtbESPQW/CMAyF70j7D5EncUEjHdBp6ggIITYhTlvZD7Aa&#10;r6nWOKUJUP49PkzazdZ7fu/zcj34Vl2oj01gA8/TDBRxFWzDtYHv4/vTK6iYkC22gcnAjSKsVw+j&#10;JRY2XPmLLmWqlYRwLNCAS6krtI6VI49xGjpi0X5C7zHJ2tfa9niVcN/qWZa9aI8NS4PDjraOqt/y&#10;7A3s3KRK+838UH7mp1vmc2w/jidjxo/D5g1UoiH9m/+u91bwZwvBlW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Z888YAAADdAAAADwAAAAAAAAAAAAAAAACYAgAAZHJz&#10;L2Rvd25yZXYueG1sUEsFBgAAAAAEAAQA9QAAAIsDAAAAAA==&#10;" path="m55,7l40,2,27,,12,,,7r12,5l27,17r8,l42,15r8,-3l55,7xe" filled="f" strokecolor="#e15520" strokeweight="0">
                  <v:path arrowok="t" o:connecttype="custom" o:connectlocs="55,7;40,2;27,0;12,0;0,7;12,12;27,17;35,17;42,15;50,12;55,7" o:connectangles="0,0,0,0,0,0,0,0,0,0,0"/>
                </v:shape>
                <v:shape id="Freeform 8340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43MMA&#10;AADdAAAADwAAAGRycy9kb3ducmV2LnhtbERPS2sCMRC+C/0PYQRvmtXaUrdGKQXFo6uF4m26mX3o&#10;ZrIkcV3/fVMoeJuP7znLdW8a0ZHztWUF00kCgji3uuZSwddxM34D4QOyxsYyKbiTh/XqabDEVNsb&#10;Z9QdQiliCPsUFVQhtKmUPq/IoJ/YljhyhXUGQ4SulNrhLYabRs6S5FUarDk2VNjSZ0X55XA1CrJj&#10;l9XNaf+dbIu925yLZ/x5YaVGw/7jHUSgPjzE/+6djvNn8wX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W43MMAAADdAAAADwAAAAAAAAAAAAAAAACYAgAAZHJzL2Rv&#10;d25yZXYueG1sUEsFBgAAAAAEAAQA9QAAAIgDAAAAAA==&#10;" path="m,7l64,,,7xe" fillcolor="#f3be00" stroked="f">
                  <v:path arrowok="t" o:connecttype="custom" o:connectlocs="0,7;64,0;0,7" o:connectangles="0,0,0"/>
                </v:shape>
                <v:shape id="Freeform 8341" o:spid="_x0000_s2276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fDccA&#10;AADdAAAADwAAAGRycy9kb3ducmV2LnhtbESPQUvDQBCF74L/YRnBi7QbA4qk3RYVC14qaSy0xyE7&#10;TRazsyG7bVN/vXMQepvhvXnvm/ly9J060RBdYAOP0wwUcR2s48bA9ns1eQEVE7LFLjAZuFCE5eL2&#10;Zo6FDWfe0KlKjZIQjgUaaFPqC61j3ZLHOA09sWiHMHhMsg6NtgOeJdx3Os+yZ+3RsTS02NN7S/VP&#10;dfQGKud+XbZ+2OTl157LcvcWP9xozP3d+DoDlWhMV/P/9acV/PxJ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E3w3HAAAA3QAAAA8AAAAAAAAAAAAAAAAAmAIAAGRy&#10;cy9kb3ducmV2LnhtbFBLBQYAAAAABAAEAPUAAACMAwAAAAA=&#10;" path="m,7l64,,,7xe" filled="f" strokecolor="#e15520" strokeweight="0">
                  <v:path arrowok="t" o:connecttype="custom" o:connectlocs="0,7;64,0;0,7" o:connectangles="0,0,0"/>
                </v:shape>
                <v:shape id="Freeform 8342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G070A&#10;AADdAAAADwAAAGRycy9kb3ducmV2LnhtbERPSwrCMBDdC94hjOBO01aUUo0igujGhdUDDM3YFptJ&#10;aaLW2xtBcDeP953VpjeNeFLnassK4mkEgriwuuZSwfWyn6QgnEfW2FgmBW9ysFkPByvMtH3xmZ65&#10;L0UIYZehgsr7NpPSFRUZdFPbEgfuZjuDPsCulLrDVwg3jUyiaCEN1hwaKmxpV1Fxzx9GQZomp+N1&#10;jjPHSR/Fl8PuJmWu1HjUb5cgPPX+L/65jzrMT+Yx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XG070AAADdAAAADwAAAAAAAAAAAAAAAACYAgAAZHJzL2Rvd25yZXYu&#10;eG1sUEsFBgAAAAAEAAQA9QAAAIIDAAAAAA==&#10;" path="m57,10l43,2,28,,15,,,5r13,7l28,17r7,l45,15r7,-3l57,10xe" fillcolor="#f3be00" stroked="f">
                  <v:path arrowok="t" o:connecttype="custom" o:connectlocs="57,10;43,2;28,0;15,0;0,5;13,12;28,17;35,17;45,15;52,12;57,10" o:connectangles="0,0,0,0,0,0,0,0,0,0,0"/>
                </v:shape>
                <v:shape id="Freeform 8343" o:spid="_x0000_s2278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1zMQA&#10;AADdAAAADwAAAGRycy9kb3ducmV2LnhtbESPT2vCQBDF70K/wzKCt2ZjQCkxq0hB6LFGoXobstMk&#10;mp0N2W3+fHu3IHib4b157zfZbjSN6KlztWUFyygGQVxYXXOp4Hw6vH+AcB5ZY2OZFEzkYLd9m2WY&#10;ajvwkfrclyKEsEtRQeV9m0rpiooMusi2xEH7tZ1BH9aulLrDIYSbRiZxvJYGaw4NFbb0WVFxz/+M&#10;gtsUX2+JvdQ/33e+TlOAO+xzpRbzcb8B4Wn0L/Pz+ksH/GSVwP83YQS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7NczEAAAA3QAAAA8AAAAAAAAAAAAAAAAAmAIAAGRycy9k&#10;b3ducmV2LnhtbFBLBQYAAAAABAAEAPUAAACJAwAAAAA=&#10;" path="m57,10l43,2,28,,15,,,5r13,7l28,17r7,l45,15r7,-3l57,10xe" filled="f" strokecolor="#e15520" strokeweight="0">
                  <v:path arrowok="t" o:connecttype="custom" o:connectlocs="57,10;43,2;28,0;15,0;0,5;13,12;28,17;35,17;45,15;52,12;57,10" o:connectangles="0,0,0,0,0,0,0,0,0,0,0"/>
                </v:shape>
                <v:shape id="Freeform 8344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K9sYA&#10;AADdAAAADwAAAGRycy9kb3ducmV2LnhtbERP22rCQBB9F/yHZQTfdKPFYqOrSFtB6AW8tODbkB2T&#10;aHY2Zrcm+vVuodC3OZzrTOeNKcSFKpdbVjDoRyCIE6tzThXstsveGITzyBoLy6TgSg7ms3ZrirG2&#10;Na/psvGpCCHsYlSQeV/GUrokI4Oub0viwB1sZdAHWKVSV1iHcFPIYRQ9SoM5h4YMS3rOKDltfoyC&#10;b3fG69frbT94ez98fI6OL75+OirV7TSLCQhPjf8X/7lXOswfjh7g95tw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EK9sYAAADdAAAADwAAAAAAAAAAAAAAAACYAgAAZHJz&#10;L2Rvd25yZXYueG1sUEsFBgAAAAAEAAQA9QAAAIsDAAAAAA==&#10;" path="m,8l70,,,8xe" fillcolor="#f3be00" stroked="f">
                  <v:path arrowok="t" o:connecttype="custom" o:connectlocs="0,8;70,0;0,8" o:connectangles="0,0,0"/>
                </v:shape>
                <v:shape id="Freeform 8345" o:spid="_x0000_s2280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9SMIA&#10;AADdAAAADwAAAGRycy9kb3ducmV2LnhtbERPS4vCMBC+C/6HMII3TS3uWqtRRHFxj77wOjRjW2wm&#10;tclq99+bhQVv8/E9Z75sTSUe1LjSsoLRMAJBnFldcq7gdNwOEhDOI2usLJOCX3KwXHQ7c0y1ffKe&#10;HgefixDCLkUFhfd1KqXLCjLohrYmDtzVNgZ9gE0udYPPEG4qGUfRpzRYcmgosKZ1Qdnt8GMUnCfb&#10;S1Yn03ySnDdOTu9f3/fYKNXvtasZCE+tf4v/3Tsd5scfY/j7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31IwgAAAN0AAAAPAAAAAAAAAAAAAAAAAJgCAABkcnMvZG93&#10;bnJldi54bWxQSwUGAAAAAAQABAD1AAAAhwMAAAAA&#10;" path="m,8l70,,,8xe" filled="f" strokecolor="#e15520" strokeweight="0">
                  <v:path arrowok="t" o:connecttype="custom" o:connectlocs="0,8;70,0;0,8" o:connectangles="0,0,0"/>
                </v:shape>
                <v:shape id="Freeform 8346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A0L0A&#10;AADdAAAADwAAAGRycy9kb3ducmV2LnhtbERPSwrCMBDdC94hjOBOUyuVUo0igujGhdUDDM3YFptJ&#10;aaLW2xtBcDeP953VpjeNeFLnassKZtMIBHFhdc2lgutlP0lBOI+ssbFMCt7kYLMeDlaYafviMz1z&#10;X4oQwi5DBZX3bSalKyoy6Ka2JQ7czXYGfYBdKXWHrxBuGhlH0UIarDk0VNjSrqLinj+MgjSNT8dr&#10;gnPHcR/NLofdTcpcqfGo3y5BeOr9X/xzH3WYHycJ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j7A0L0AAADdAAAADwAAAAAAAAAAAAAAAACYAgAAZHJzL2Rvd25yZXYu&#10;eG1sUEsFBgAAAAAEAAQA9QAAAIIDAAAAAA==&#10;" path="m57,10l42,2,27,,15,,,5r12,7l27,17r7,l44,17r8,-2l57,10xe" fillcolor="#f3be00" stroked="f">
                  <v:path arrowok="t" o:connecttype="custom" o:connectlocs="57,10;42,2;27,0;15,0;0,5;12,12;27,17;34,17;44,17;52,15;57,10" o:connectangles="0,0,0,0,0,0,0,0,0,0,0"/>
                </v:shape>
                <v:shape id="Freeform 8347" o:spid="_x0000_s2282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zz8MA&#10;AADdAAAADwAAAGRycy9kb3ducmV2LnhtbESPT4vCMBDF7wt+hzCCtzW1oCzVVEQQPGpXUG9DM/aP&#10;zaQ0Udtvb4SFvc3w3rz3m9W6N414Uucqywpm0wgEcW51xYWC0+/u+weE88gaG8ukYCAH63T0tcJE&#10;2xcf6Zn5QoQQdgkqKL1vEyldXpJBN7UtcdButjPow9oVUnf4CuGmkXEULaTBikNDiS1tS8rv2cMo&#10;qIfoWsf2Up0Pd74OQ4DbbTKlJuN+swThqff/5r/rvQ748XwBn2/CCD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Azz8MAAADdAAAADwAAAAAAAAAAAAAAAACYAgAAZHJzL2Rv&#10;d25yZXYueG1sUEsFBgAAAAAEAAQA9QAAAIgDAAAAAA==&#10;" path="m57,10l42,2,27,,15,,,5r12,7l27,17r7,l44,17r8,-2l57,10xe" filled="f" strokecolor="#e15520" strokeweight="0">
                  <v:path arrowok="t" o:connecttype="custom" o:connectlocs="57,10;42,2;27,0;15,0;0,5;12,12;27,17;34,17;44,17;52,15;57,10" o:connectangles="0,0,0,0,0,0,0,0,0,0,0"/>
                </v:shape>
                <v:shape id="Freeform 8348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6WsIA&#10;AADdAAAADwAAAGRycy9kb3ducmV2LnhtbERPTYvCMBC9C/6HMMLeNFWpW6pR3GUXFjzpevE2NmNb&#10;bCYlSbX77zeC4G0e73NWm9404kbO15YVTCcJCOLC6ppLBcff73EGwgdkjY1lUvBHHjbr4WCFubZ3&#10;3tPtEEoRQ9jnqKAKoc2l9EVFBv3EtsSRu1hnMEToSqkd3mO4aeQsSRbSYM2xocKWPisqrofOKLh0&#10;2Tz9mO9O+y92V52lZ9mVO6XeRv12CSJQH17ip/tHx/mz9B0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bpawgAAAN0AAAAPAAAAAAAAAAAAAAAAAJgCAABkcnMvZG93&#10;bnJldi54bWxQSwUGAAAAAAQABAD1AAAAhwMAAAAA&#10;" path="m,5l69,,,5xe" fillcolor="#f3be00" stroked="f">
                  <v:path arrowok="t" o:connecttype="custom" o:connectlocs="0,5;69,0;0,5" o:connectangles="0,0,0"/>
                </v:shape>
                <v:shape id="Freeform 8349" o:spid="_x0000_s2284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ea8YA&#10;AADdAAAADwAAAGRycy9kb3ducmV2LnhtbESP0WrCQBBF3wv+wzIF3+qmgiVJ3QSxCILSUu0HDNlp&#10;EszOhuzWRL++81Do2wz3zr1n1uXkOnWlIbSeDTwvElDElbct1wa+zrunFFSIyBY7z2TgRgHKYvaw&#10;xtz6kT/peoq1khAOORpoYuxzrUPVkMOw8D2xaN9+cBhlHWptBxwl3HV6mSQv2mHL0tBgT9uGqsvp&#10;xxlIP2ya9YeJsux4f6ejH9/O+9GY+eO0eQUVaYr/5r/rvRX85Upw5RsZQR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kea8YAAADdAAAADwAAAAAAAAAAAAAAAACYAgAAZHJz&#10;L2Rvd25yZXYueG1sUEsFBgAAAAAEAAQA9QAAAIsDAAAAAA==&#10;" path="m,5l69,,,5xe" filled="f" strokecolor="#e15520" strokeweight="0">
                  <v:path arrowok="t" o:connecttype="custom" o:connectlocs="0,5;69,0;0,5" o:connectangles="0,0,0"/>
                </v:shape>
                <v:shape id="Freeform 8350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rT8MA&#10;AADdAAAADwAAAGRycy9kb3ducmV2LnhtbERPS2sCMRC+F/wPYQRvNauguFuj1EKxvSz4OHicbsbN&#10;0s1k2cQ1/feNUOhtPr7nrLfRtmKg3jeOFcymGQjiyumGawXn0/vzCoQPyBpbx6TghzxsN6OnNRba&#10;3flAwzHUIoWwL1CBCaErpPSVIYt+6jrixF1dbzEk2NdS93hP4baV8yxbSosNpwaDHb0Zqr6PN6ug&#10;vFblZRe/5GdjV2Yo88M+b6NSk3F8fQERKIZ/8Z/7Q6f580UOj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qrT8MAAADdAAAADwAAAAAAAAAAAAAAAACYAgAAZHJzL2Rv&#10;d25yZXYueG1sUEsFBgAAAAAEAAQA9QAAAIgDAAAAAA==&#10;" path="m57,13l52,8,45,3,37,,30,,22,,15,3,7,5,,10r10,8l27,20r8,l42,20,52,18r5,-5xe" fillcolor="#f3be00" stroked="f">
                  <v:path arrowok="t" o:connecttype="custom" o:connectlocs="57,13;52,8;45,3;37,0;30,0;22,0;15,3;7,5;0,10;10,18;27,20;35,20;42,20;52,18;57,13" o:connectangles="0,0,0,0,0,0,0,0,0,0,0,0,0,0,0"/>
                </v:shape>
                <v:shape id="Freeform 8351" o:spid="_x0000_s2286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Yp8UA&#10;AADdAAAADwAAAGRycy9kb3ducmV2LnhtbESPQW/CMAyF75P4D5GRdhspIKFRCAgmDTZ2osDdNKYt&#10;NE7VZND9+/kwaTdb7/m9z/Nl52p1pzZUng0MBwko4tzbigsDx8P7yyuoEJEt1p7JwA8FWC56T3NM&#10;rX/wnu5ZLJSEcEjRQBljk2od8pIchoFviEW7+NZhlLUttG3xIeGu1qMkmWiHFUtDiQ29lZTfsm9n&#10;4HN6uu4arQ/Zdrwt8vX+vNt8nY157nerGahIXfw3/11/WMEfTYR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RinxQAAAN0AAAAPAAAAAAAAAAAAAAAAAJgCAABkcnMv&#10;ZG93bnJldi54bWxQSwUGAAAAAAQABAD1AAAAigMAAAAA&#10;" path="m57,13l52,8,45,3,37,,30,,22,,15,3,7,5,,10r10,8l27,20r8,l42,20,52,18r5,-5e" filled="f" strokecolor="#e15520" strokeweight="0">
                  <v:path arrowok="t" o:connecttype="custom" o:connectlocs="57,13;52,8;45,3;37,0;30,0;22,0;15,3;7,5;0,10;10,18;27,20;35,20;42,20;52,18;57,13" o:connectangles="0,0,0,0,0,0,0,0,0,0,0,0,0,0,0"/>
                </v:shape>
                <v:shape id="Freeform 8352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h5sMA&#10;AADdAAAADwAAAGRycy9kb3ducmV2LnhtbERP3WrCMBS+H+wdwhnsZsxUN8qoRpFJYXNX/jzAsTk2&#10;Zc1JSaKtb28Ewbvz8f2e2WKwrTiTD41jBeNRBoK4crrhWsF+V75/gQgRWWPrmBRcKMBi/vw0w0K7&#10;njd03sZapBAOBSowMXaFlKEyZDGMXEecuKPzFmOCvpbaY5/CbSsnWZZLiw2nBoMdfRuq/rcnq6D8&#10;2PWfb4djuVyv9l37a3xv8z+lXl+G5RREpCE+xHf3j07zJ/kY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h5sMAAADdAAAADwAAAAAAAAAAAAAAAACYAgAAZHJzL2Rv&#10;d25yZXYueG1sUEsFBgAAAAAEAAQA9QAAAIgDAAAAAA==&#10;" path="m,13l72,,,13xe" fillcolor="#f3be00" stroked="f">
                  <v:path arrowok="t" o:connecttype="custom" o:connectlocs="0,13;72,0;0,13" o:connectangles="0,0,0"/>
                </v:shape>
                <v:shape id="Freeform 8353" o:spid="_x0000_s2288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5SsQA&#10;AADdAAAADwAAAGRycy9kb3ducmV2LnhtbERPTWvCQBC9C/0PyxS8SN0YUSR1E2yhoF6kaXufZqdJ&#10;anY2ZNcY/70rCN7m8T5nnQ2mET11rrasYDaNQBAXVtdcKvj++nhZgXAeWWNjmRRcyEGWPo3WmGh7&#10;5k/qc1+KEMIuQQWV920ipSsqMuimtiUO3J/tDPoAu1LqDs8h3DQyjqKlNFhzaKiwpfeKimN+MgpW&#10;Gz+fve1+j/l80U8m+x/5XxYHpcbPw+YVhKfBP8R391aH+fEyht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uUrEAAAA3QAAAA8AAAAAAAAAAAAAAAAAmAIAAGRycy9k&#10;b3ducmV2LnhtbFBLBQYAAAAABAAEAPUAAACJAwAAAAA=&#10;" path="m,13l72,,,13xe" filled="f" strokecolor="#e15520" strokeweight="0">
                  <v:path arrowok="t" o:connecttype="custom" o:connectlocs="0,13;72,0;0,13" o:connectangles="0,0,0"/>
                </v:shape>
                <v:shape id="Freeform 8354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sUcMMA&#10;AADdAAAADwAAAGRycy9kb3ducmV2LnhtbERP32vCMBB+F/Y/hBv4pukqK9IZRQoDn4Q53djb0dya&#10;YnMpSdbW/34ZDHy7j+/nbXaT7cRAPrSOFTwtMxDEtdMtNwrO76+LNYgQkTV2jknBjQLstg+zDZba&#10;jfxGwyk2IoVwKFGBibEvpQy1IYth6XrixH07bzEm6BupPY4p3HYyz7JCWmw5NRjsqTJUX08/VkHh&#10;g+FqfdxXz8fhE78+xuslH5WaP077FxCRpngX/7sPOs3PixX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sUcMMAAADdAAAADwAAAAAAAAAAAAAAAACYAgAAZHJzL2Rv&#10;d25yZXYueG1sUEsFBgAAAAAEAAQA9QAAAIgDAAAAAA==&#10;" path="m57,22l122,,57,22r,l57,22,42,20r-15,l13,25,,32r5,3l13,37r9,3l30,37r7,l47,32r5,-5l57,22xe" fillcolor="#f3be00" stroked="f">
                  <v:path arrowok="t" o:connecttype="custom" o:connectlocs="57,22;122,0;57,22;57,22;57,22;42,20;27,20;13,25;0,32;5,35;13,37;22,40;30,37;37,37;47,32;52,27;57,22" o:connectangles="0,0,0,0,0,0,0,0,0,0,0,0,0,0,0,0,0"/>
                </v:shape>
                <v:shape id="Freeform 8355" o:spid="_x0000_s2290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3D6MQA&#10;AADdAAAADwAAAGRycy9kb3ducmV2LnhtbERPS2sCMRC+F/wPYQRvNduliqxGqdKih1bUFsHbsJl9&#10;0M1kSaJu/70RhN7m43vObNGZRlzI+dqygpdhAoI4t7rmUsHP98fzBIQPyBoby6Tgjzws5r2nGWba&#10;XnlPl0MoRQxhn6GCKoQ2k9LnFRn0Q9sSR66wzmCI0JVSO7zGcNPINEnG0mDNsaHCllYV5b+Hs1Gw&#10;LNfFcZnuvlaFPX1u3pPt6OS2Sg363dsURKAu/Isf7o2O89PxK9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dw+jEAAAA3QAAAA8AAAAAAAAAAAAAAAAAmAIAAGRycy9k&#10;b3ducmV2LnhtbFBLBQYAAAAABAAEAPUAAACJAwAAAAA=&#10;" path="m57,22l122,,57,22r,l57,22,42,20r-15,l13,25,,32r5,3l13,37r9,3l30,37r7,l47,32r5,-5l57,22xe" filled="f" strokecolor="#e15520" strokeweight="0">
                  <v:path arrowok="t" o:connecttype="custom" o:connectlocs="57,22;122,0;57,22;57,22;57,22;42,20;27,20;13,25;0,32;5,35;13,37;22,40;30,37;37,37;47,32;52,27;57,22" o:connectangles="0,0,0,0,0,0,0,0,0,0,0,0,0,0,0,0,0"/>
                </v:shape>
                <v:shape id="Freeform 8356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6c8QA&#10;AADdAAAADwAAAGRycy9kb3ducmV2LnhtbERP22rCQBB9F/oPywh9Ed1UadTUVYqloCDSRj9gyE6T&#10;2OxszG5N/HtXKPg2h3OdxaozlbhQ40rLCl5GEQjizOqScwXHw+dwBsJ5ZI2VZVJwJQer5VNvgYm2&#10;LX/TJfW5CCHsElRQeF8nUrqsIINuZGviwP3YxqAPsMmlbrAN4aaS4yiKpcGSQ0OBNa0Lyn7TP6Ng&#10;vj9dv8rNYNtOdjxND9P442xQqed+9/4GwlPnH+J/90aH+eP4Fe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unPEAAAA3QAAAA8AAAAAAAAAAAAAAAAAmAIAAGRycy9k&#10;b3ducmV2LnhtbFBLBQYAAAAABAAEAPUAAACJAwAAAAA=&#10;" path="m59,20l122,,59,20r,l59,20,45,15,30,18,15,23,,30r7,3l15,35r10,l32,35r8,-2l47,30r7,-5l59,20xe" fillcolor="#f3be00" stroked="f">
                  <v:path arrowok="t" o:connecttype="custom" o:connectlocs="59,20;122,0;59,20;59,20;59,20;45,15;30,18;15,23;0,30;7,33;15,35;25,35;32,35;40,33;47,30;54,25;59,20" o:connectangles="0,0,0,0,0,0,0,0,0,0,0,0,0,0,0,0,0"/>
                </v:shape>
                <v:shape id="Freeform 8357" o:spid="_x0000_s2292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BXcQA&#10;AADdAAAADwAAAGRycy9kb3ducmV2LnhtbERP32vCMBB+H/g/hBN8m6mO1dEZRYWBMEHtNvZ6NLem&#10;rLmUJtbqX2+Ewd7u4/t582Vva9FR6yvHCibjBARx4XTFpYLPj7fHFxA+IGusHZOCC3lYLgYPc8y0&#10;O/ORujyUIoawz1CBCaHJpPSFIYt+7BriyP241mKIsC2lbvEcw20tp0mSSosVxwaDDW0MFb/5ySrY&#10;7p7Nd3XBp3eL3de6nu2vfNgrNRr2q1cQgfrwL/5zb3WcP01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/QV3EAAAA3QAAAA8AAAAAAAAAAAAAAAAAmAIAAGRycy9k&#10;b3ducmV2LnhtbFBLBQYAAAAABAAEAPUAAACJAwAAAAA=&#10;" path="m59,20l122,,59,20r,l59,20,45,15,30,18,15,23,,30r7,3l15,35r10,l32,35r8,-2l47,30r7,-5l59,20xe" filled="f" strokecolor="#e15520" strokeweight="0">
                  <v:path arrowok="t" o:connecttype="custom" o:connectlocs="59,20;122,0;59,20;59,20;59,20;45,15;30,18;15,23;0,30;7,33;15,35;25,35;32,35;40,33;47,30;54,25;59,20" o:connectangles="0,0,0,0,0,0,0,0,0,0,0,0,0,0,0,0,0"/>
                </v:shape>
                <v:shape id="Freeform 8358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B/8EA&#10;AADdAAAADwAAAGRycy9kb3ducmV2LnhtbERPTYvCMBC9C/6HMII3TfWgUo2iLqK33ap4HpqxrTaT&#10;2mRt/febBcHbPN7nLFatKcWTaldYVjAaRiCIU6sLzhScT7vBDITzyBpLy6TgRQ5Wy25ngbG2DSf0&#10;PPpMhBB2MSrIva9iKV2ak0E3tBVx4K62NugDrDOpa2xCuCnlOIom0mDBoSHHirY5pffjr1FwGKXJ&#10;5lHia5/o2+6STJuv78uPUv1eu56D8NT6j/jtPugwfzyZwv834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Awf/BAAAA3QAAAA8AAAAAAAAAAAAAAAAAmAIAAGRycy9kb3du&#10;cmV2LnhtbFBLBQYAAAAABAAEAPUAAACGAwAAAAA=&#10;" path="m,15l65,,,15xe" fillcolor="#f3be00" stroked="f">
                  <v:path arrowok="t" o:connecttype="custom" o:connectlocs="0,15;65,0;0,15" o:connectangles="0,0,0"/>
                </v:shape>
                <v:shape id="Freeform 8359" o:spid="_x0000_s2294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u7sQA&#10;AADdAAAADwAAAGRycy9kb3ducmV2LnhtbESPQWvDMAyF74P9B6PBbq2zHMqW1QllUFh7CevSu4i1&#10;JNSWQ+w16b+fDoXdJN7Te5+21eKdutIUh8AGXtYZKOI22IE7A833fvUKKiZkiy4wGbhRhKp8fNhi&#10;YcPMX3Q9pU5JCMcCDfQpjYXWse3JY1yHkVi0nzB5TLJOnbYTzhLunc6zbKM9DiwNPY700VN7Of16&#10;A0Pn5iYe6/pQ6/x43je2nd2bMc9Py+4dVKIl/Zvv159W8PON4Mo3MoI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Rbu7EAAAA3QAAAA8AAAAAAAAAAAAAAAAAmAIAAGRycy9k&#10;b3ducmV2LnhtbFBLBQYAAAAABAAEAPUAAACJAwAAAAA=&#10;" path="m,15l65,,,15xe" filled="f" strokecolor="#e15520" strokeweight="0">
                  <v:path arrowok="t" o:connecttype="custom" o:connectlocs="0,15;65,0;0,15" o:connectangles="0,0,0"/>
                </v:shape>
                <v:shape id="Freeform 8360" o:spid="_x0000_s2295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1v8MA&#10;AADdAAAADwAAAGRycy9kb3ducmV2LnhtbERPTWvCQBC9C/0PyxS8mY0exKauEoRA9VZt6XWanSbB&#10;7GzYXZPYX+8Kgrd5vM9Zb0fTip6cbywrmCcpCOLS6oYrBV+nYrYC4QOyxtYyKbiSh+3mZbLGTNuB&#10;P6k/hkrEEPYZKqhD6DIpfVmTQZ/Yjjhyf9YZDBG6SmqHQww3rVyk6VIabDg21NjRrqbyfLwYBflp&#10;5cgP5//v7lLs9r99cfjJ50pNX8f8HUSgMTzFD/eHjvMXyze4fx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a1v8MAAADdAAAADwAAAAAAAAAAAAAAAACYAgAAZHJzL2Rv&#10;d25yZXYueG1sUEsFBgAAAAAEAAQA9QAAAIgDAAAAAA==&#10;" path="m25,43l72,,25,43xm25,43l10,50,3,63,,68r,7l,80r3,8l10,85r5,-2l20,78r5,-5l28,65r2,-7l28,50,25,43xe" fillcolor="#f3be00" stroked="f">
                  <v:path arrowok="t" o:connecttype="custom" o:connectlocs="25,43;72,0;25,43;25,43;10,50;3,63;0,68;0,75;0,80;3,88;10,85;15,83;20,78;25,73;28,65;30,58;28,50;25,43" o:connectangles="0,0,0,0,0,0,0,0,0,0,0,0,0,0,0,0,0,0"/>
                  <o:lock v:ext="edit" verticies="t"/>
                </v:shape>
                <v:shape id="Freeform 8361" o:spid="_x0000_s2296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5LskA&#10;AADdAAAADwAAAGRycy9kb3ducmV2LnhtbESPT2sCQQzF74V+hyGFXorOVqTK6iilWNDixT8g3sJO&#10;3FndySw7U9366ZtDobeE9/LeL9N552t1pTZWgQ289jNQxEWwFZcG9rvP3hhUTMgW68Bk4IcizGeP&#10;D1PMbbjxhq7bVCoJ4ZijAZdSk2sdC0ceYz80xKKdQusxydqW2rZ4k3Bf60GWvWmPFUuDw4Y+HBWX&#10;7bc3sDoMd3z/OrxcFu68L7Lh+r44ro15fureJ6ASdenf/He9tII/GAm/fCMj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y5LskAAADdAAAADwAAAAAAAAAAAAAAAACYAgAA&#10;ZHJzL2Rvd25yZXYueG1sUEsFBgAAAAAEAAQA9QAAAI4DAAAAAA==&#10;" path="m,43l47,,,43xe" filled="f" strokecolor="#e15520" strokeweight="0">
                  <v:path arrowok="t" o:connecttype="custom" o:connectlocs="0,43;47,0;0,43" o:connectangles="0,0,0"/>
                </v:shape>
                <v:shape id="Freeform 8362" o:spid="_x0000_s2297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3OsMA&#10;AADdAAAADwAAAGRycy9kb3ducmV2LnhtbERPS2vCQBC+F/oflin0VjcaiCW6SikUpBTB2B56G7Jj&#10;NjY7G7JrHv++Kwje5uN7zno72kb01PnasYL5LAFBXDpdc6Xg+/jx8grCB2SNjWNSMJGH7ebxYY25&#10;dgMfqC9CJWII+xwVmBDaXEpfGrLoZ64ljtzJdRZDhF0ldYdDDLeNXCRJJi3WHBsMtvRuqPwrLlZB&#10;eko/9e+PzXx2TFw/nb/I7L1Sz0/j2wpEoDHcxTf3Tsf5i+Ucr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O3OsMAAADdAAAADwAAAAAAAAAAAAAAAACYAgAAZHJzL2Rv&#10;d25yZXYueG1sUEsFBgAAAAAEAAQA9QAAAIgDAAAAAA==&#10;" path="m25,l10,7,3,20,,25r,7l,37r3,8l10,42r5,-2l20,35r5,-5l28,22r2,-7l28,7,25,e" filled="f" strokecolor="#e15520" strokeweight="0">
                  <v:path arrowok="t" o:connecttype="custom" o:connectlocs="25,0;10,7;3,20;0,25;0,32;0,37;3,45;10,42;15,40;20,35;25,30;28,22;30,15;28,7;25,0" o:connectangles="0,0,0,0,0,0,0,0,0,0,0,0,0,0,0"/>
                </v:shape>
                <v:shape id="Freeform 8363" o:spid="_x0000_s2298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gCcUA&#10;AADdAAAADwAAAGRycy9kb3ducmV2LnhtbESPzW7CMBCE70h9B2sr9QZOcqAQMKggkGhv/DzAKl6S&#10;0HgdYgOGp68rIXHb1czONzudB9OIK3WutqwgHSQgiAuray4VHPbr/giE88gaG8uk4E4O5rO33hRz&#10;bW+8pevOlyKGsMtRQeV9m0vpiooMuoFtiaN2tJ1BH9eulLrDWww3jcySZCgN1hwJFba0rKj43V1M&#10;5IZN+q1THp9+7ufHerhYhNVjq9THe/iagPAU/Mv8vN7oWD/7zOD/mz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iAJxQAAAN0AAAAPAAAAAAAAAAAAAAAAAJgCAABkcnMv&#10;ZG93bnJldi54bWxQSwUGAAAAAAQABAD1AAAAigMAAAAA&#10;" path="m24,53l54,,24,53xm24,50l12,60,5,70,,82,2,97r8,-2l15,90r4,-5l24,80r3,-7l27,65r,-7l24,50xe" fillcolor="#f3be00" stroked="f">
                  <v:path arrowok="t" o:connecttype="custom" o:connectlocs="24,53;54,0;24,53;24,50;12,60;5,70;0,82;2,97;10,95;15,90;19,85;24,80;27,73;27,65;27,58;24,50" o:connectangles="0,0,0,0,0,0,0,0,0,0,0,0,0,0,0,0"/>
                  <o:lock v:ext="edit" verticies="t"/>
                </v:shape>
                <v:shape id="Freeform 8364" o:spid="_x0000_s2299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0W8IA&#10;AADdAAAADwAAAGRycy9kb3ducmV2LnhtbERPTYvCMBC9L/gfwgh7W1MVVKpRRBSEPSxbFTwOydgW&#10;m0ltoq3/3iwseJvH+5zFqrOVeFDjS8cKhoMEBLF2puRcwfGw+5qB8AHZYOWYFDzJw2rZ+1hgalzL&#10;v/TIQi5iCPsUFRQh1KmUXhdk0Q9cTRy5i2sshgibXJoG2xhuKzlKkom0WHJsKLCmTUH6mt2tgl2l&#10;z6f1d3abJPv22g63P6UOUqnPfreegwjUhbf43703cf5oOoa/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DRbwgAAAN0AAAAPAAAAAAAAAAAAAAAAAJgCAABkcnMvZG93&#10;bnJldi54bWxQSwUGAAAAAAQABAD1AAAAhwMAAAAA&#10;" path="m,53l30,,,53xe" filled="f" strokecolor="#e15520" strokeweight="0">
                  <v:path arrowok="t" o:connecttype="custom" o:connectlocs="0,53;30,0;0,53" o:connectangles="0,0,0"/>
                </v:shape>
                <v:shape id="Freeform 8365" o:spid="_x0000_s2300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mQ8UA&#10;AADdAAAADwAAAGRycy9kb3ducmV2LnhtbERPS2sCMRC+F/ofwgjeNKuILatRSqGiBw+ubdXbsJl9&#10;tJvJkkRd++ubgtDbfHzPmS8704gLOV9bVjAaJiCIc6trLhW8798GzyB8QNbYWCYFN/KwXDw+zDHV&#10;9so7umShFDGEfYoKqhDaVEqfV2TQD21LHLnCOoMhQldK7fAaw00jx0kylQZrjg0VtvRaUf6dnY0C&#10;3rivNjt9/KzWxdQcPo+Fb7aFUv1e9zIDEagL/+K7e63j/PHTB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CZDxQAAAN0AAAAPAAAAAAAAAAAAAAAAAJgCAABkcnMv&#10;ZG93bnJldi54bWxQSwUGAAAAAAQABAD1AAAAigMAAAAA&#10;" path="m24,l12,10,5,20,,32,2,47r8,-2l15,40r4,-5l24,30r3,-7l27,15r,-7l24,e" filled="f" strokecolor="#e15520" strokeweight="0">
                  <v:path arrowok="t" o:connecttype="custom" o:connectlocs="24,0;12,10;5,20;0,32;2,47;10,45;15,40;19,35;24,30;27,23;27,15;27,8;24,0" o:connectangles="0,0,0,0,0,0,0,0,0,0,0,0,0"/>
                </v:shape>
                <v:shape id="Freeform 8366" o:spid="_x0000_s2301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28cUA&#10;AADdAAAADwAAAGRycy9kb3ducmV2LnhtbESPQWvCQBCF74L/YRmhN90oto3RVVRaWjxZWzwP2TEb&#10;zM6G7Brjv3cLgrcZ3pv3vVmsOluJlhpfOlYwHiUgiHOnSy4U/P1+DlMQPiBrrByTght5WC37vQVm&#10;2l35h9pDKEQMYZ+hAhNCnUnpc0MW/cjVxFE7ucZiiGtTSN3gNYbbSk6S5E1aLDkSDNa0NZSfDxcb&#10;ue3XOt1WH5fNfmdTc0xmU7ZaqZdBt56DCNSFp/lx/a1j/cn7K/x/E0e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jbxxQAAAN0AAAAPAAAAAAAAAAAAAAAAAJgCAABkcnMv&#10;ZG93bnJldi54bWxQSwUGAAAAAAQABAD1AAAAigMAAAAA&#10;" path="m23,50l55,,23,50xm23,50l10,59,3,69,,82,,94,8,92r5,-3l18,84r5,-7l25,72r3,-8l25,57,23,50xe" fillcolor="#f3be00" stroked="f">
                  <v:path arrowok="t" o:connecttype="custom" o:connectlocs="23,50;55,0;23,50;23,50;10,59;3,69;0,82;0,94;8,92;13,89;18,84;23,77;25,72;28,64;25,57;23,50" o:connectangles="0,0,0,0,0,0,0,0,0,0,0,0,0,0,0,0"/>
                  <o:lock v:ext="edit" verticies="t"/>
                </v:shape>
                <v:shape id="Freeform 8367" o:spid="_x0000_s2302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LRsMA&#10;AADdAAAADwAAAGRycy9kb3ducmV2LnhtbERPTWvCQBC9F/wPyxS81Y0RUk1dxRYEFS+xtechO80G&#10;s7Mhu2r8965Q8DaP9znzZW8bcaHO144VjEcJCOLS6ZorBT/f67cpCB+QNTaOScGNPCwXg5c55tpd&#10;uaDLIVQihrDPUYEJoc2l9KUhi37kWuLI/bnOYoiwq6Tu8BrDbSPTJMmkxZpjg8GWvgyVp8PZKjgV&#10;x237Odnvti5b/4Z0b3A2LpQavvarDxCB+vAU/7s3Os5P3z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ELRsMAAADdAAAADwAAAAAAAAAAAAAAAACYAgAAZHJzL2Rv&#10;d25yZXYueG1sUEsFBgAAAAAEAAQA9QAAAIgDAAAAAA==&#10;" path="m,50l32,,,50xe" filled="f" strokecolor="#e15520" strokeweight="0">
                  <v:path arrowok="t" o:connecttype="custom" o:connectlocs="0,50;32,0;0,50" o:connectangles="0,0,0"/>
                </v:shape>
                <v:shape id="Freeform 8368" o:spid="_x0000_s2303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SusIA&#10;AADdAAAADwAAAGRycy9kb3ducmV2LnhtbERPTYvCMBC9C/sfwix403Q9qFuNssgqevBgXQRvQzO2&#10;ZZtJSaKt/94Igrd5vM+ZLztTixs5X1lW8DVMQBDnVldcKPg7rgdTED4ga6wtk4I7eVguPnpzTLVt&#10;+UC3LBQihrBPUUEZQpNK6fOSDPqhbYgjd7HOYIjQFVI7bGO4qeUoScbSYMWxocSGViXl/9nVKNic&#10;v/et/D1tvA6HldPX3fbuG6X6n93PDESgLrzFL/dWx/mjyQ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5K6wgAAAN0AAAAPAAAAAAAAAAAAAAAAAJgCAABkcnMvZG93&#10;bnJldi54bWxQSwUGAAAAAAQABAD1AAAAhwMAAAAA&#10;" path="m23,l10,9,3,19,,32,,44,8,42r5,-3l18,34r5,-7l25,22r3,-8l25,7,23,xe" filled="f" strokecolor="#e15520" strokeweight="0">
                  <v:path arrowok="t" o:connecttype="custom" o:connectlocs="23,0;10,9;3,19;0,32;0,44;8,42;13,39;18,34;23,27;25,22;28,14;25,7;23,0" o:connectangles="0,0,0,0,0,0,0,0,0,0,0,0,0"/>
                </v:shape>
                <v:shape id="Freeform 8369" o:spid="_x0000_s2304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Ng8UA&#10;AADdAAAADwAAAGRycy9kb3ducmV2LnhtbESPzW7CQAyE70h9h5WRuJUNIAoEFlQBRRU3/u5W1iRp&#10;s94ou4XQp68PlbjZmvHM58WqdZW6URNKzwYG/QQUceZtybmB8+njdQoqRGSLlWcy8KAAq+VLZ4Gp&#10;9Xc+0O0YcyUhHFI0UMRYp1qHrCCHoe9rYtGuvnEYZW1ybRu8S7ir9DBJ3rTDkqWhwJrWBWXfxx9n&#10;QG/8JP/aZuP1bjfbx+1ltPklNqbXbd/noCK18Wn+v/60gj+cCK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U2DxQAAAN0AAAAPAAAAAAAAAAAAAAAAAJgCAABkcnMv&#10;ZG93bnJldi54bWxQSwUGAAAAAAQABAD1AAAAigMAAAAA&#10;" path="m25,43l74,,25,43xm25,43l12,50,2,63r,5l,73r,7l2,88r8,-3l17,83r5,-5l25,70r5,-5l30,58r,-8l25,43xe" fillcolor="#f3be00" stroked="f">
                  <v:path arrowok="t" o:connecttype="custom" o:connectlocs="25,43;74,0;25,43;25,43;12,50;2,63;2,68;0,73;0,80;2,88;10,85;17,83;22,78;25,70;30,65;30,58;30,50;25,43" o:connectangles="0,0,0,0,0,0,0,0,0,0,0,0,0,0,0,0,0,0"/>
                  <o:lock v:ext="edit" verticies="t"/>
                </v:shape>
                <v:shape id="Freeform 8370" o:spid="_x0000_s2305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UIcMA&#10;AADdAAAADwAAAGRycy9kb3ducmV2LnhtbERPTWvCQBC9C/6HZQRvdWMO2kZXKYIi6EUtNr0N2TGJ&#10;zc6G7Griv3cLBW/zeJ8zX3amEndqXGlZwXgUgSDOrC45V/B1Wr+9g3AeWWNlmRQ8yMFy0e/NMdG2&#10;5QPdjz4XIYRdggoK7+tESpcVZNCNbE0cuIttDPoAm1zqBtsQbioZR9FEGiw5NBRY06qg7Pd4Mwqq&#10;rNylh1Ru2uv1u97H6fmBP2elhoPucwbCU+df4n/3Vof58fQD/r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8UIcMAAADdAAAADwAAAAAAAAAAAAAAAACYAgAAZHJzL2Rv&#10;d25yZXYueG1sUEsFBgAAAAAEAAQA9QAAAIgDAAAAAA==&#10;" path="m,43l49,,,43xe" filled="f" strokecolor="#e15520" strokeweight="0">
                  <v:path arrowok="t" o:connecttype="custom" o:connectlocs="0,43;49,0;0,43" o:connectangles="0,0,0"/>
                </v:shape>
                <v:shape id="Freeform 8371" o:spid="_x0000_s2306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ihsUA&#10;AADdAAAADwAAAGRycy9kb3ducmV2LnhtbESPT2vCQBDF7wW/wzKCt7pRIUjqKiIIpRSh/jn0NmTH&#10;bNrsbMhuY/z2nYPgbYb35r3frDaDb1RPXawDG5hNM1DEZbA1VwbOp/3rElRMyBabwGTgThE269HL&#10;CgsbbvxF/TFVSkI4FmjApdQWWsfSkcc4DS2xaNfQeUyydpW2Hd4k3Dd6nmW59lizNDhsaeeo/D3+&#10;eQOL6+LDfl98HvNTFvr7zye5QzRmMh62b6ASDelpfly/W8GfL4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mKGxQAAAN0AAAAPAAAAAAAAAAAAAAAAAJgCAABkcnMv&#10;ZG93bnJldi54bWxQSwUGAAAAAAQABAD1AAAAigMAAAAA&#10;" path="m25,l12,7,2,20r,5l,30r,7l2,45r8,-3l17,40r5,-5l25,27r5,-5l30,15r,-8l25,e" filled="f" strokecolor="#e15520" strokeweight="0">
                  <v:path arrowok="t" o:connecttype="custom" o:connectlocs="25,0;12,7;2,20;2,25;0,30;0,37;2,45;10,42;17,40;22,35;25,27;30,22;30,15;30,7;25,0" o:connectangles="0,0,0,0,0,0,0,0,0,0,0,0,0,0,0"/>
                </v:shape>
                <v:shape id="Freeform 8372" o:spid="_x0000_s2307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N6sIA&#10;AADdAAAADwAAAGRycy9kb3ducmV2LnhtbERPTYvCMBC9C/sfwix4kTXVgmg1yq4gKOLB6mVvQzO2&#10;xWYSmqj13xthYW/zeJ+zWHWmEXdqfW1ZwWiYgCAurK65VHA+bb6mIHxA1thYJgVP8rBafvQWmGn7&#10;4CPd81CKGMI+QwVVCC6T0hcVGfRD64gjd7GtwRBhW0rd4iOGm0aOk2QiDdYcGyp0tK6ouOY3o+CX&#10;n7dd6vRB6oG7znJOTz/7VKn+Z/c9BxGoC//iP/dWx/nj6Qj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Q3qwgAAAN0AAAAPAAAAAAAAAAAAAAAAAJgCAABkcnMvZG93&#10;bnJldi54bWxQSwUGAAAAAAQABAD1AAAAhwMAAAAA&#10;" path="m25,48l72,,25,48xm25,48l12,58,3,68,,73r,7l,88r3,5l10,93r5,-5l22,83r3,-5l27,70r3,-7l27,55,25,48xe" fillcolor="#f3be00" stroked="f">
                  <v:path arrowok="t" o:connecttype="custom" o:connectlocs="25,48;72,0;25,48;25,48;12,58;3,68;0,73;0,80;0,88;3,93;10,93;15,88;22,83;25,78;27,70;30,63;27,55;25,48" o:connectangles="0,0,0,0,0,0,0,0,0,0,0,0,0,0,0,0,0,0"/>
                  <o:lock v:ext="edit" verticies="t"/>
                </v:shape>
                <v:shape id="Freeform 8373" o:spid="_x0000_s2308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2zKMQA&#10;AADdAAAADwAAAGRycy9kb3ducmV2LnhtbERPTWvCQBC9F/wPywi91Y1B2iV1FRUKHrzUFslxyI7Z&#10;aHY2ZLcx9dd3C4Xe5vE+Z7keXSsG6kPjWcN8loEgrrxpuNbw+fH2pECEiGyw9UwavinAejV5WGJh&#10;/I3faTjGWqQQDgVqsDF2hZShsuQwzHxHnLiz7x3GBPtamh5vKdy1Ms+yZ+mw4dRgsaOdpep6/HIa&#10;lKX7dtGeyn15WZzUy0WVw0Fp/TgdN68gIo3xX/zn3ps0P1c5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syjEAAAA3QAAAA8AAAAAAAAAAAAAAAAAmAIAAGRycy9k&#10;b3ducmV2LnhtbFBLBQYAAAAABAAEAPUAAACJAwAAAAA=&#10;" path="m,48l47,,,48xe" filled="f" strokecolor="#e15520" strokeweight="0">
                  <v:path arrowok="t" o:connecttype="custom" o:connectlocs="0,48;47,0;0,48" o:connectangles="0,0,0"/>
                </v:shape>
                <v:shape id="Freeform 8374" o:spid="_x0000_s2309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88cMA&#10;AADdAAAADwAAAGRycy9kb3ducmV2LnhtbERPTWvDMAy9D/YfjAa9LU4bCCWLW0ZhMEYZLGkPvYlY&#10;jbPFcoi9NP3386DQmx7vU+V2tr2YaPSdYwXLJAVB3DjdcavgUL89r0H4gKyxd0wKruRhu3l8KLHQ&#10;7sJfNFWhFTGEfYEKTAhDIaVvDFn0iRuII3d2o8UQ4dhKPeIlhttertI0lxY7jg0GB9oZan6qX6sg&#10;O2cf+nS0uc/r1E3X7z2ZT6/U4ml+fQERaA538c39ruP81TqD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j88cMAAADdAAAADwAAAAAAAAAAAAAAAACYAgAAZHJzL2Rv&#10;d25yZXYueG1sUEsFBgAAAAAEAAQA9QAAAIgDAAAAAA==&#10;" path="m25,l12,10,3,20,,25r,7l,40r3,5l10,45r5,-5l22,35r3,-5l27,22r3,-7l27,7,25,e" filled="f" strokecolor="#e15520" strokeweight="0">
                  <v:path arrowok="t" o:connecttype="custom" o:connectlocs="25,0;12,10;3,20;0,25;0,32;0,40;3,45;10,45;15,40;22,35;25,30;27,22;30,15;27,7;25,0" o:connectangles="0,0,0,0,0,0,0,0,0,0,0,0,0,0,0"/>
                </v:shape>
                <v:shape id="Freeform 8375" o:spid="_x0000_s2310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OO8IA&#10;AADdAAAADwAAAGRycy9kb3ducmV2LnhtbERPTYvCMBC9C/6HMMLeNFVESjWKFIQVD2IVvQ7N2Bab&#10;SWmybf33G2Fhb/N4n7PZDaYWHbWusqxgPotAEOdWV1wouF0P0xiE88gaa8uk4E0OdtvxaIOJtj1f&#10;qMt8IUIIuwQVlN43iZQuL8mgm9mGOHBP2xr0AbaF1C32IdzUchFFK2mw4tBQYkNpSfkr+zEK0mx/&#10;7PKsep7nj2Xav6/3ND7dlfqaDPs1CE+D/xf/ub91mL+Il/D5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I47wgAAAN0AAAAPAAAAAAAAAAAAAAAAAJgCAABkcnMvZG93&#10;bnJldi54bWxQSwUGAAAAAAQABAD1AAAAhwMAAAAA&#10;" path="m28,45l70,,28,45xm28,42l13,52,5,62,3,67,,75r,5l3,87r7,-2l15,82r8,-5l28,72r2,-7l30,60r,-10l28,42xe" fillcolor="#f3be00" stroked="f">
                  <v:path arrowok="t" o:connecttype="custom" o:connectlocs="28,45;70,0;28,45;28,42;13,52;5,62;3,67;0,75;0,80;3,87;10,85;15,82;23,77;28,72;30,65;30,60;30,50;28,42" o:connectangles="0,0,0,0,0,0,0,0,0,0,0,0,0,0,0,0,0,0"/>
                  <o:lock v:ext="edit" verticies="t"/>
                </v:shape>
                <v:shape id="Freeform 8376" o:spid="_x0000_s2311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v5C8MA&#10;AADdAAAADwAAAGRycy9kb3ducmV2LnhtbERP24rCMBB9F/Yfwiz4IpoquLhdo6w3ENYHV/2AoRnb&#10;YjMpSdTq1xtB8G0O5zrjaWMqcSHnS8sK+r0EBHFmdcm5gsN+1R2B8AFZY2WZFNzIw3Ty0Rpjqu2V&#10;/+myC7mIIexTVFCEUKdS+qwgg75na+LIHa0zGCJ0udQOrzHcVHKQJF/SYMmxocCa5gVlp93ZKDj5&#10;zr3cLtaz4fdyT/d55Tb18U+p9mfz+wMiUBPe4pd7reP8wWgIz2/iC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v5C8MAAADdAAAADwAAAAAAAAAAAAAAAACYAgAAZHJzL2Rv&#10;d25yZXYueG1sUEsFBgAAAAAEAAQA9QAAAIgDAAAAAA==&#10;" path="m,45l42,,,45xe" filled="f" strokecolor="#e15520" strokeweight="0">
                  <v:path arrowok="t" o:connecttype="custom" o:connectlocs="0,45;42,0;0,45" o:connectangles="0,0,0"/>
                </v:shape>
                <v:shape id="Freeform 8377" o:spid="_x0000_s2312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facEA&#10;AADdAAAADwAAAGRycy9kb3ducmV2LnhtbERPS4vCMBC+L/gfwgje1lSFItUoIggisuDr4G1oxqba&#10;TEoTa/33G2Fhb/PxPWe+7GwlWmp86VjBaJiAIM6dLrlQcD5tvqcgfEDWWDkmBW/ysFz0vuaYaffi&#10;A7XHUIgYwj5DBSaEOpPS54Ys+qGriSN3c43FEGFTSN3gK4bbSo6TJJUWS44NBmtaG8ofx6dVMLlN&#10;dvp6salPT4lr3/c9mR+v1KDfrWYgAnXhX/zn3uo4fzxN4fNNPEE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vX2nBAAAA3QAAAA8AAAAAAAAAAAAAAAAAmAIAAGRycy9kb3du&#10;cmV2LnhtbFBLBQYAAAAABAAEAPUAAACGAwAAAAA=&#10;" path="m28,l13,10,5,20,3,25,,33r,5l3,45r7,-2l15,40r8,-5l28,30r2,-7l30,18,30,8,28,e" filled="f" strokecolor="#e15520" strokeweight="0">
                  <v:path arrowok="t" o:connecttype="custom" o:connectlocs="28,0;13,10;5,20;3,25;0,33;0,38;3,45;10,43;15,40;23,35;28,30;30,23;30,18;30,8;28,0" o:connectangles="0,0,0,0,0,0,0,0,0,0,0,0,0,0,0"/>
                </v:shape>
                <v:shape id="Freeform 8378" o:spid="_x0000_s2313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wy8UA&#10;AADdAAAADwAAAGRycy9kb3ducmV2LnhtbERPTYvCMBC9C/sfwix4EU31sHarURZBXBQP6gp6G5ux&#10;LdtMShO1/nsjCN7m8T5nPG1MKa5Uu8Kygn4vAkGcWl1wpuBvN+/GIJxH1lhaJgV3cjCdfLTGmGh7&#10;4w1dtz4TIYRdggpy76tESpfmZND1bEUcuLOtDfoA60zqGm8h3JRyEEVf0mDBoSHHimY5pf/bi1Hw&#10;fV4cToeO3/R3s8X8eKLler9aKtX+bH5GIDw1/i1+uX91mD+Ih/D8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TDLxQAAAN0AAAAPAAAAAAAAAAAAAAAAAJgCAABkcnMv&#10;ZG93bnJldi54bWxQSwUGAAAAAAQABAD1AAAAigMAAAAA&#10;" path="m25,40l77,,25,40xm25,40l13,48,3,60,,65r,5l,78r,7l8,83r7,-3l20,75r5,-5l27,63r3,-8l30,48,25,40xe" fillcolor="#f3be00" stroked="f">
                  <v:path arrowok="t" o:connecttype="custom" o:connectlocs="25,40;77,0;25,40;25,40;13,48;3,60;0,65;0,70;0,78;0,85;8,83;15,80;20,75;25,70;27,63;30,55;30,48;25,40" o:connectangles="0,0,0,0,0,0,0,0,0,0,0,0,0,0,0,0,0,0"/>
                  <o:lock v:ext="edit" verticies="t"/>
                </v:shape>
                <v:shape id="Freeform 8379" o:spid="_x0000_s2314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0+MYA&#10;AADdAAAADwAAAGRycy9kb3ducmV2LnhtbESPQUvDQBCF74L/YRnBm900oi1pt0UsBW9qmkKP0+w0&#10;CcnOhuw2jf/eOQjeZnhv3vtmvZ1cp0YaQuPZwHyWgCIuvW24MlAc9k9LUCEiW+w8k4EfCrDd3N+t&#10;MbP+xt805rFSEsIhQwN1jH2mdShrchhmvicW7eIHh1HWodJ2wJuEu06nSfKqHTYsDTX29F5T2eZX&#10;Z+C4GE/ua3H9bN2LPqd5cWiL550xjw/T2wpUpCn+m/+uP6zgp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n0+MYAAADdAAAADwAAAAAAAAAAAAAAAACYAgAAZHJz&#10;L2Rvd25yZXYueG1sUEsFBgAAAAAEAAQA9QAAAIsDAAAAAA==&#10;" path="m,40l52,,,40xe" filled="f" strokecolor="#e15520" strokeweight="0">
                  <v:path arrowok="t" o:connecttype="custom" o:connectlocs="0,40;52,0;0,40" o:connectangles="0,0,0"/>
                </v:shape>
                <v:shape id="Freeform 8380" o:spid="_x0000_s2315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LG8IA&#10;AADdAAAADwAAAGRycy9kb3ducmV2LnhtbERPS4vCMBC+C/sfwix403QVilajyIIgiwi+Dt6GZmyq&#10;zaQ02Vr/vREW9jYf33Pmy85WoqXGl44VfA0TEMS50yUXCk7H9WACwgdkjZVjUvAkD8vFR2+OmXYP&#10;3lN7CIWIIewzVGBCqDMpfW7Ioh+6mjhyV9dYDBE2hdQNPmK4reQoSVJpseTYYLCmb0P5/fBrFYyv&#10;4x99OdvUp8fEtc/blszOK9X/7FYzEIG68C/+c290nD+aTOH9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MsbwgAAAN0AAAAPAAAAAAAAAAAAAAAAAJgCAABkcnMvZG93&#10;bnJldi54bWxQSwUGAAAAAAQABAD1AAAAhwMAAAAA&#10;" path="m25,l13,8,3,20,,25r,5l,38r,7l8,43r7,-3l20,35r5,-5l27,23r3,-8l30,8,25,e" filled="f" strokecolor="#e15520" strokeweight="0">
                  <v:path arrowok="t" o:connecttype="custom" o:connectlocs="25,0;13,8;3,20;0,25;0,30;0,38;0,45;8,43;15,40;20,35;25,30;27,23;30,15;30,8;25,0" o:connectangles="0,0,0,0,0,0,0,0,0,0,0,0,0,0,0"/>
                </v:shape>
                <v:shape id="Freeform 8381" o:spid="_x0000_s2316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FbMYA&#10;AADdAAAADwAAAGRycy9kb3ducmV2LnhtbESPzWoCQRCE7wHfYWjBW5yNgujGUYIoSogHfx6gs9Pu&#10;Lu70LDOjrm+fPgS8dVPVVV/Pl51r1J1CrD0b+BhmoIgLb2suDZxPm/cpqJiQLTaeycCTIiwXvbc5&#10;5tY/+ED3YyqVhHDM0UCVUptrHYuKHMahb4lFu/jgMMkaSm0DPiTcNXqUZRPtsGZpqLClVUXF9Xhz&#10;BsbuNx1O7WX3U0zC92y73tvreW/MoN99fYJK1KWX+f96ZwV/NBN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FbMYAAADdAAAADwAAAAAAAAAAAAAAAACYAgAAZHJz&#10;L2Rvd25yZXYueG1sUEsFBgAAAAAEAAQA9QAAAIsDAAAAAA==&#10;" path="m32,37l94,,32,37xm32,37l17,45,5,52,2,60,,65r,5l,77r7,l15,72r7,-2l27,62r5,-5l35,50r,-5l32,37xe" fillcolor="#f3be00" stroked="f">
                  <v:path arrowok="t" o:connecttype="custom" o:connectlocs="32,37;94,0;32,37;32,37;17,45;5,52;2,60;0,65;0,70;0,77;7,77;15,72;22,70;27,62;32,57;35,50;35,45;32,37" o:connectangles="0,0,0,0,0,0,0,0,0,0,0,0,0,0,0,0,0,0"/>
                  <o:lock v:ext="edit" verticies="t"/>
                </v:shape>
                <v:shape id="Freeform 8382" o:spid="_x0000_s2317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ZjsUA&#10;AADdAAAADwAAAGRycy9kb3ducmV2LnhtbERPTWvCQBC9C/0PyxR6042KGmNWKYUWS2nVqPdpdkxC&#10;s7Mhu9X477tCwds83uekq87U4kytqywrGA4iEMS51RUXCg77134MwnlkjbVlUnAlB6vlQy/FRNsL&#10;7+ic+UKEEHYJKii9bxIpXV6SQTewDXHgTrY16ANsC6lbvIRwU8tRFE2lwYpDQ4kNvZSU/2S/RsHH&#10;9msSzeJNdvqcfMfH6dvYv6/HSj09ds8LEJ46fxf/u9c6zB/Nh3D7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xmOxQAAAN0AAAAPAAAAAAAAAAAAAAAAAJgCAABkcnMv&#10;ZG93bnJldi54bWxQSwUGAAAAAAQABAD1AAAAigMAAAAA&#10;" path="m,37l62,,,37xe" filled="f" strokecolor="#e15520" strokeweight="0">
                  <v:path arrowok="t" o:connecttype="custom" o:connectlocs="0,37;62,0;0,37" o:connectangles="0,0,0"/>
                </v:shape>
                <v:shape id="Freeform 8383" o:spid="_x0000_s2318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BlcIA&#10;AADdAAAADwAAAGRycy9kb3ducmV2LnhtbERPS4vCMBC+C/6HMII3Te1BtBpFl1UEwcUH4nFsxrbY&#10;TEoTtfvvNwuCt/n4njOdN6YUT6pdYVnBoB+BIE6tLjhTcDqueiMQziNrLC2Tgl9yMJ+1W1NMtH3x&#10;np4Hn4kQwi5BBbn3VSKlS3My6Pq2Ig7czdYGfYB1JnWNrxBuShlH0VAaLDg05FjRV07p/fAwCi4/&#10;0W5tBtft+bzF4nu3wcsyQ6W6nWYxAeGp8R/x273RYX48juH/m3C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4GVwgAAAN0AAAAPAAAAAAAAAAAAAAAAAJgCAABkcnMvZG93&#10;bnJldi54bWxQSwUGAAAAAAQABAD1AAAAhwMAAAAA&#10;" path="m32,l17,8,5,15,2,23,,28r,5l,40r7,l15,35r7,-2l27,25r5,-5l35,13r,-5l32,e" filled="f" strokecolor="#e15520" strokeweight="0">
                  <v:path arrowok="t" o:connecttype="custom" o:connectlocs="32,0;17,8;5,15;2,23;0,28;0,33;0,40;7,40;15,35;22,33;27,25;32,20;35,13;35,8;32,0" o:connectangles="0,0,0,0,0,0,0,0,0,0,0,0,0,0,0"/>
                </v:shape>
                <v:shape id="Freeform 8384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J5cQA&#10;AADdAAAADwAAAGRycy9kb3ducmV2LnhtbERP32vCMBB+H/g/hBN8m6nKhqtGEWEwBIVZcfh2NGdT&#10;bC6libbur18Ggm/38f28+bKzlbhR40vHCkbDBARx7nTJhYJD9vk6BeEDssbKMSm4k4flovcyx1S7&#10;lr/ptg+FiCHsU1RgQqhTKX1uyKIfupo4cmfXWAwRNoXUDbYx3FZynCTv0mLJscFgTWtD+WV/tQp2&#10;pzX9eLO9H+rp2zVps9/dcZMpNeh3qxmIQF14ih/uLx3njz8m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SeXEAAAA3QAAAA8AAAAAAAAAAAAAAAAAmAIAAGRycy9k&#10;b3ducmV2LnhtbFBLBQYAAAAABAAEAPUAAACJAwAAAAA=&#10;" path="m57,5l43,,28,,13,2,,7r13,8l28,15r7,l43,12r7,-2l57,5xe" fillcolor="#f3be00" stroked="f">
                  <v:path arrowok="t" o:connecttype="custom" o:connectlocs="57,5;43,0;28,0;13,2;0,7;13,15;28,15;35,15;43,12;50,10;57,5" o:connectangles="0,0,0,0,0,0,0,0,0,0,0"/>
                </v:shape>
                <v:shape id="Freeform 8385" o:spid="_x0000_s2320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t+sUA&#10;AADdAAAADwAAAGRycy9kb3ducmV2LnhtbERPS2vCQBC+F/oflil4kbrxQRujqxTBIniQ2tLzNDsm&#10;wexsursm6b93BaG3+fies1z3phYtOV9ZVjAeJSCIc6srLhR8fW6fUxA+IGusLZOCP/KwXj0+LDHT&#10;tuMPao+hEDGEfYYKyhCaTEqfl2TQj2xDHLmTdQZDhK6Q2mEXw00tJ0nyIg1WHBtKbGhTUn4+XoyC&#10;YjftOJ0e3n/P6bccu+H+9dT+KDV46t8WIAL14V98d+90nD+Zz+D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i36xQAAAN0AAAAPAAAAAAAAAAAAAAAAAJgCAABkcnMv&#10;ZG93bnJldi54bWxQSwUGAAAAAAQABAD1AAAAigMAAAAA&#10;" path="m57,5l43,,28,,13,2,,7r13,8l28,15r7,l43,12r7,-2l57,5xe" filled="f" strokecolor="#e15520" strokeweight="0">
                  <v:path arrowok="t" o:connecttype="custom" o:connectlocs="57,5;43,0;28,0;13,2;0,7;13,15;28,15;35,15;43,12;50,10;57,5" o:connectangles="0,0,0,0,0,0,0,0,0,0,0"/>
                </v:shape>
                <v:shape id="Freeform 8386" o:spid="_x0000_s2321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JGsIA&#10;AADdAAAADwAAAGRycy9kb3ducmV2LnhtbERPTYvCMBC9C/6HMIIX0VTBZds1ioiiN1n14HFoZpvu&#10;NpPSRK3+eiMIe5vH+5zZorWVuFLjS8cKxqMEBHHudMmFgtNxM/wE4QOyxsoxKbiTh8W825lhpt2N&#10;v+l6CIWIIewzVGBCqDMpfW7Ioh+5mjhyP66xGCJsCqkbvMVwW8lJknxIiyXHBoM1rQzlf4eLVbAb&#10;JGdT8tZQetrsa7l+uGP6q1S/1y6/QARqw7/47d7pOH+STu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0kawgAAAN0AAAAPAAAAAAAAAAAAAAAAAJgCAABkcnMvZG93&#10;bnJldi54bWxQSwUGAAAAAAQABAD1AAAAhwMAAAAA&#10;" path="m58,20l43,15r-15,l13,17,,25r13,5l28,30r7,l45,27r5,-5l58,20xm58,20l122,,58,20xe" fillcolor="#f3be00" stroked="f">
                  <v:path arrowok="t" o:connecttype="custom" o:connectlocs="58,20;43,15;28,15;13,17;0,25;13,30;28,30;35,30;45,27;50,22;58,20;58,20;122,0;58,20" o:connectangles="0,0,0,0,0,0,0,0,0,0,0,0,0,0"/>
                  <o:lock v:ext="edit" verticies="t"/>
                </v:shape>
                <v:shape id="Freeform 8387" o:spid="_x0000_s2322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q48MA&#10;AADdAAAADwAAAGRycy9kb3ducmV2LnhtbERPTWvCQBC9C/6HZQq9iG4UtDZ1FRGEngRj0eskO02C&#10;2dmwuzHpv+8Khd7m8T5nsxtMIx7kfG1ZwXyWgCAurK65VPB1OU7XIHxA1thYJgU/5GG3HY82mGrb&#10;85keWShFDGGfooIqhDaV0hcVGfQz2xJH7ts6gyFCV0rtsI/hppGLJFlJgzXHhgpbOlRU3LPOKMjO&#10;92tX94db49wpx1P31k+WuVKvL8P+A0SgIfyL/9yfOs5fvK/g+U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tq48MAAADdAAAADwAAAAAAAAAAAAAAAACYAgAAZHJzL2Rv&#10;d25yZXYueG1sUEsFBgAAAAAEAAQA9QAAAIgDAAAAAA==&#10;" path="m58,5l43,,28,,13,2,,10r13,5l28,15r7,l45,12,50,7,58,5e" filled="f" strokecolor="#e15520" strokeweight="0">
                  <v:path arrowok="t" o:connecttype="custom" o:connectlocs="58,5;43,0;28,0;13,2;0,10;13,15;28,15;35,15;45,12;50,7;58,5" o:connectangles="0,0,0,0,0,0,0,0,0,0,0"/>
                </v:shape>
                <v:shape id="Freeform 8388" o:spid="_x0000_s2323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+p8UA&#10;AADdAAAADwAAAGRycy9kb3ducmV2LnhtbERPTWvCQBC9C/0PyxR6Ed1UtNHUVaRQ8eJBWwRvY3aa&#10;hGZn4+7WxP76riD0No/3OfNlZ2pxIecrywqehwkI4tzqigsFnx/vgykIH5A11pZJwZU8LBcPvTlm&#10;2ra8o8s+FCKGsM9QQRlCk0np85IM+qFtiCP3ZZ3BEKErpHbYxnBTy1GSvEiDFceGEht6Kyn/3v8Y&#10;BRN3ao+H9TTRY92nye8xpOfdVqmnx271CiJQF/7Fd/dGx/mjWQq3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76nxQAAAN0AAAAPAAAAAAAAAAAAAAAAAJgCAABkcnMv&#10;ZG93bnJldi54bWxQSwUGAAAAAAQABAD1AAAAigMAAAAA&#10;" path="m,20l64,,,20xe" filled="f" strokecolor="#e15520" strokeweight="0">
                  <v:path arrowok="t" o:connecttype="custom" o:connectlocs="0,20;64,0;0,20" o:connectangles="0,0,0"/>
                </v:shape>
                <v:shape id="Freeform 8389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tlsQA&#10;AADdAAAADwAAAGRycy9kb3ducmV2LnhtbESPzY7CMAyE7yvxDpGR9rakywFBl4DQCrRc+RFwtBrT&#10;Vts4VRJKeXt8QOJma8Yzn+fL3jWqoxBrzwa+Rxko4sLbmksDx8PmawoqJmSLjWcy8KAIy8XgY465&#10;9XfeUbdPpZIQjjkaqFJqc61jUZHDOPItsWhXHxwmWUOpbcC7hLtGj7Nsoh3WLA0VtvRbUfG/vzkD&#10;p0l4NDbOpsfrX7a+bVfnw6VmYz6H/eoHVKI+vc2v660V/PFMcOUbGUE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bZbEAAAA3QAAAA8AAAAAAAAAAAAAAAAAmAIAAGRycy9k&#10;b3ducmV2LnhtbFBLBQYAAAAABAAEAPUAAACJAwAAAAA=&#10;" path="m54,8l39,,24,,12,,,8r12,5l27,15r7,l42,15r7,-5l54,8xe" fillcolor="#f3be00" stroked="f">
                  <v:path arrowok="t" o:connecttype="custom" o:connectlocs="54,8;39,0;24,0;12,0;0,8;12,13;27,15;34,15;42,15;49,10;54,8" o:connectangles="0,0,0,0,0,0,0,0,0,0,0"/>
                </v:shape>
                <v:shape id="Freeform 8390" o:spid="_x0000_s2325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sTcUA&#10;AADdAAAADwAAAGRycy9kb3ducmV2LnhtbESPQW/CMAyF75P4D5GRdhsp1RijI1SoDInrChduXmPa&#10;ao1TNaEt/35BQuJm6z2/73mdjqYRPXWutqxgPotAEBdW11wqOB33b58gnEfW2FgmBTdykG4mL2tM&#10;tB34h/rclyKEsEtQQeV9m0jpiooMupltiYN2sZ1BH9aulLrDIYSbRsZR9CEN1hwIFbaUVVT85VcT&#10;IPLc0+59eWrc7bzILt+/eeSXSr1Ox+0XCE+jf5of1wcd6serFdy/CSP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SxNxQAAAN0AAAAPAAAAAAAAAAAAAAAAAJgCAABkcnMv&#10;ZG93bnJldi54bWxQSwUGAAAAAAQABAD1AAAAigMAAAAA&#10;" path="m54,8l39,,24,,12,,,8r12,5l27,15r7,l42,15r7,-5l54,8xe" filled="f" strokecolor="#e15520" strokeweight="0">
                  <v:path arrowok="t" o:connecttype="custom" o:connectlocs="54,8;39,0;24,0;12,0;0,8;12,13;27,15;34,15;42,15;49,10;54,8" o:connectangles="0,0,0,0,0,0,0,0,0,0,0"/>
                </v:shape>
                <v:shape id="Freeform 8391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fCcYA&#10;AADdAAAADwAAAGRycy9kb3ducmV2LnhtbESPQWvCQBCF7wX/wzJCb3VjhVaiqwShKIUeEgXxNmTH&#10;JJidjdlV0/76zqHQ2wzvzXvfLNeDa9Wd+tB4NjCdJKCIS28brgwc9h8vc1AhIltsPZOBbwqwXo2e&#10;lpha/+Cc7kWslIRwSNFAHWOXah3KmhyGie+IRTv73mGUta+07fEh4a7Vr0nyph02LA01drSpqbwU&#10;N2fgyll+zKqf7acd3Clk7xvMvwpjnsdDtgAVaYj/5r/rnRX8WS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9fCcYAAADdAAAADwAAAAAAAAAAAAAAAACYAgAAZHJz&#10;L2Rvd25yZXYueG1sUEsFBgAAAAAEAAQA9QAAAIsDAAAAAA==&#10;" path="m,13l65,,,13xe" fillcolor="#f3be00" stroked="f">
                  <v:path arrowok="t" o:connecttype="custom" o:connectlocs="0,13;65,0;0,13" o:connectangles="0,0,0"/>
                </v:shape>
                <v:shape id="Freeform 8392" o:spid="_x0000_s2327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oYMMA&#10;AADdAAAADwAAAGRycy9kb3ducmV2LnhtbERP32vCMBB+H+x/CDfwbaYqblk1yhgICr6sDp+P5tZU&#10;m0tpYu3++0UQfLuP7+ct14NrRE9dqD1rmIwzEMSlNzVXGn4Om1cFIkRkg41n0vBHAdar56cl5sZf&#10;+Zv6IlYihXDIUYONsc2lDKUlh2HsW+LE/frOYUywq6Tp8JrCXSOnWfYmHdacGiy29GWpPBcXp2Fz&#10;rKani9p/bFVfWPWu5sfTYaf16GX4XICINMSH+O7emjR/lk3g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oYMMAAADdAAAADwAAAAAAAAAAAAAAAACYAgAAZHJzL2Rv&#10;d25yZXYueG1sUEsFBgAAAAAEAAQA9QAAAIgDAAAAAA==&#10;" path="m,13l65,,,13xe" filled="f" strokecolor="#e15520" strokeweight="0">
                  <v:path arrowok="t" o:connecttype="custom" o:connectlocs="0,13;65,0;0,13" o:connectangles="0,0,0"/>
                </v:shape>
                <v:shape id="Freeform 8393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6nsQA&#10;AADdAAAADwAAAGRycy9kb3ducmV2LnhtbERPTWvCQBC9F/wPywi96aYpWImu0paWBnsyetDbNDsm&#10;S7OzIbs18d+7gtDbPN7nLNeDbcSZOm8cK3iaJiCIS6cNVwr2u8/JHIQPyBobx6TgQh7Wq9HDEjPt&#10;et7SuQiViCHsM1RQh9BmUvqyJot+6lriyJ1cZzFE2FVSd9jHcNvINElm0qLh2FBjS+81lb/Fn1Xw&#10;kpp9vvlqLqefwnznx4+eD2+9Uo/j4XUBItAQ/sV3d67j/Ockhd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ep7EAAAA3QAAAA8AAAAAAAAAAAAAAAAAmAIAAGRycy9k&#10;b3ducmV2LnhtbFBLBQYAAAAABAAEAPUAAACJAwAAAAA=&#10;" path="m58,7l43,,28,,13,,,5r13,7l28,15r7,l45,15r5,-3l58,7xe" fillcolor="#f3be00" stroked="f">
                  <v:path arrowok="t" o:connecttype="custom" o:connectlocs="58,7;43,0;28,0;13,0;0,5;13,12;28,15;35,15;45,15;50,12;58,7" o:connectangles="0,0,0,0,0,0,0,0,0,0,0"/>
                </v:shape>
                <v:shape id="Freeform 8394" o:spid="_x0000_s2329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D1cQA&#10;AADdAAAADwAAAGRycy9kb3ducmV2LnhtbERPTWvCQBC9F/oflhF6KXVjlFJSV6mBgheL2hY8jtlp&#10;NpiZDdmtxn/fLRR6m8f7nPly4FadqQ+NFwOTcQaKpPK2kdrAx/vrwxOoEFEstl7IwJUCLBe3N3Ms&#10;rL/Ijs77WKsUIqFAAy7GrtA6VI4Yw9h3JIn78j1jTLCvte3xksK51XmWPWrGRlKDw45KR9Vp/80G&#10;DuWKy7dZfmR2+fXzvt2sN9tozN1oeHkGFWmI/+I/99qm+dNsCr/fp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w9XEAAAA3QAAAA8AAAAAAAAAAAAAAAAAmAIAAGRycy9k&#10;b3ducmV2LnhtbFBLBQYAAAAABAAEAPUAAACJAwAAAAA=&#10;" path="m58,7l43,,28,,13,,,5r13,7l28,15r7,l45,15r5,-3l58,7xe" filled="f" strokecolor="#e15520" strokeweight="0">
                  <v:path arrowok="t" o:connecttype="custom" o:connectlocs="58,7;43,0;28,0;13,0;0,5;13,12;28,15;35,15;45,15;50,12;58,7" o:connectangles="0,0,0,0,0,0,0,0,0,0,0"/>
                </v:shape>
                <v:shape id="Freeform 8395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CUsUA&#10;AADdAAAADwAAAGRycy9kb3ducmV2LnhtbERPTWvCQBC9F/wPywi91Y22FEldRQKWtvagMQd7G7Jj&#10;EpKdDdk1Sf+9Wyh4m8f7nNVmNI3oqXOVZQXzWQSCOLe64kJBdto9LUE4j6yxsUwKfsnBZj15WGGs&#10;7cBH6lNfiBDCLkYFpfdtLKXLSzLoZrYlDtzFdgZ9gF0hdYdDCDeNXETRqzRYcWgosaWkpLxOr0bB&#10;gc5fWJ8+z8vxuvj+SZss2b9nSj1Ox+0bCE+jv4v/3R86zH+OXu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oJSxQAAAN0AAAAPAAAAAAAAAAAAAAAAAJgCAABkcnMv&#10;ZG93bnJldi54bWxQSwUGAAAAAAQABAD1AAAAigMAAAAA&#10;" path="m,7l62,,,7xe" fillcolor="#f3be00" stroked="f">
                  <v:path arrowok="t" o:connecttype="custom" o:connectlocs="0,7;62,0;0,7" o:connectangles="0,0,0"/>
                </v:shape>
                <v:shape id="Freeform 8396" o:spid="_x0000_s2331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VLsMA&#10;AADdAAAADwAAAGRycy9kb3ducmV2LnhtbERPS4vCMBC+L/gfwgjeNHVFkWoULVvwtLA+Dt6GZmyr&#10;zaQkUbv76zcLwt7m43vOct2ZRjzI+dqygvEoAUFcWF1zqeB4yIdzED4ga2wsk4Jv8rBe9d6WmGr7&#10;5C967EMpYgj7FBVUIbSplL6oyKAf2ZY4chfrDIYIXSm1w2cMN418T5KZNFhzbKiwpayi4ra/GwWz&#10;T5ll+lTn203nzh/T/Odq5FWpQb/bLEAE6sK/+OXe6Th/kkz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SVLsMAAADdAAAADwAAAAAAAAAAAAAAAACYAgAAZHJzL2Rv&#10;d25yZXYueG1sUEsFBgAAAAAEAAQA9QAAAIgDAAAAAA==&#10;" path="m,7l62,,,7xe" filled="f" strokecolor="#e15520" strokeweight="0">
                  <v:path arrowok="t" o:connecttype="custom" o:connectlocs="0,7;62,0;0,7" o:connectangles="0,0,0"/>
                </v:shape>
                <v:shape id="Freeform 8397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5QMIA&#10;AADdAAAADwAAAGRycy9kb3ducmV2LnhtbERPPWvDMBDdC/0P4gpZSi2lJm5wo4RiKHR14iHjYV1s&#10;U+vkWorj9NdHgUK3e7zP2+xm24uJRt851rBMFAji2pmOGw3V4fNlDcIHZIO9Y9JwJQ+77ePDBnPj&#10;LlzStA+NiCHsc9TQhjDkUvq6JYs+cQNx5E5utBgiHBtpRrzEcNvLV6UyabHj2NDiQEVL9ff+bDUc&#10;i6Lq1A9h+WwmSrOVbH7fJq0XT/PHO4hAc/gX/7m/TJyfqgzu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nlAwgAAAN0AAAAPAAAAAAAAAAAAAAAAAJgCAABkcnMvZG93&#10;bnJldi54bWxQSwUGAAAAAAQABAD1AAAAhwMAAAAA&#10;" path="m57,13l42,5,28,,13,3,,8r10,7l28,18r7,l42,18r8,-3l57,13xe" fillcolor="#f3be00" stroked="f">
                  <v:path arrowok="t" o:connecttype="custom" o:connectlocs="57,13;42,5;28,0;13,3;0,8;10,15;28,18;35,18;42,18;50,15;57,13" o:connectangles="0,0,0,0,0,0,0,0,0,0,0"/>
                </v:shape>
                <v:shape id="Freeform 8398" o:spid="_x0000_s2333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YB8MA&#10;AADdAAAADwAAAGRycy9kb3ducmV2LnhtbERP22rCQBB9L/Qflin4prtVsJq6iq2IIih4+YAhO03S&#10;ZmfT7MbEv3cLQt/mcK4zW3S2FFeqfeFYw+tAgSBOnSk403A5r/sTED4gGywdk4YbeVjMn59mmBjX&#10;8pGup5CJGMI+QQ15CFUipU9zsugHriKO3JerLYYI60yaGtsYbks5VGosLRYcG3Ks6DOn9OfUWA3D&#10;j6JZrqY7Uvtv/D20G9eMxk7r3ku3fAcRqAv/4od7a+L8kXq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YB8MAAADdAAAADwAAAAAAAAAAAAAAAACYAgAAZHJzL2Rv&#10;d25yZXYueG1sUEsFBgAAAAAEAAQA9QAAAIgDAAAAAA==&#10;" path="m57,13l42,5,28,,13,3,,8r10,7l28,18r7,l42,18r8,-3l57,13xe" filled="f" strokecolor="#e15520" strokeweight="0">
                  <v:path arrowok="t" o:connecttype="custom" o:connectlocs="57,13;42,5;28,0;13,3;0,8;10,15;28,18;35,18;42,18;50,15;57,13" o:connectangles="0,0,0,0,0,0,0,0,0,0,0"/>
                </v:shape>
                <v:shape id="Freeform 8399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2zsYA&#10;AADdAAAADwAAAGRycy9kb3ducmV2LnhtbESPQW/CMAyF75P4D5GRdhsJbEPQERBCYkMcELD9AKvx&#10;2orGKU0G5d/jA9Jutt7ze59ni87X6kJtrAJbGA4MKOI8uIoLCz/f65cJqJiQHdaBycKNIizmvacZ&#10;Zi5c+UCXYyqUhHDM0EKZUpNpHfOSPMZBaIhF+w2txyRrW2jX4lXCfa1Hxoy1x4qlocSGViXlp+Of&#10;tzDtpljfvk7bz9HyTZv9YWx272drn/vd8gNUoi79mx/XGyf4r0Zw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o2zsYAAADdAAAADwAAAAAAAAAAAAAAAACYAgAAZHJz&#10;L2Rvd25yZXYueG1sUEsFBgAAAAAEAAQA9QAAAIsDAAAAAA==&#10;" path="m,8l69,,,8xe" fillcolor="#f3be00" stroked="f">
                  <v:path arrowok="t" o:connecttype="custom" o:connectlocs="0,8;69,0;0,8" o:connectangles="0,0,0"/>
                </v:shape>
                <v:shape id="Freeform 8400" o:spid="_x0000_s2335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YqsMA&#10;AADdAAAADwAAAGRycy9kb3ducmV2LnhtbERPTWvCQBC9C/0PyxR6Ed3YYtXoJkih4MFLbMXrkB2z&#10;odnZNLtN0n/fFYTe5vE+Z5ePthE9db52rGAxT0AQl07XXCn4/HifrUH4gKyxcUwKfslDnj1Mdphq&#10;N3BB/SlUIoawT1GBCaFNpfSlIYt+7lriyF1dZzFE2FVSdzjEcNvI5yR5lRZrjg0GW3ozVH6dfqyC&#10;8bBcuWZKfDkXZ/vdD6Y+rgulnh7H/RZEoDH8i+/ug47zX5IN3L6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YqsMAAADdAAAADwAAAAAAAAAAAAAAAACYAgAAZHJzL2Rv&#10;d25yZXYueG1sUEsFBgAAAAAEAAQA9QAAAIgDAAAAAA==&#10;" path="m,8l69,,,8xe" filled="f" strokecolor="#e15520" strokeweight="0">
                  <v:path arrowok="t" o:connecttype="custom" o:connectlocs="0,8;69,0;0,8" o:connectangles="0,0,0"/>
                </v:shape>
                <v:shape id="Freeform 8401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g3MUA&#10;AADdAAAADwAAAGRycy9kb3ducmV2LnhtbESPQU/DMAyF75P4D5GRuK3phoRYWTYxtKFJPZEhzqYx&#10;TUXjVE22lX+PD0jcbL3n9z6vt1Po1YXG1EU2sChKUMRNdB23Bt5Ph/kjqJSRHfaRycAPJdhubmZr&#10;rFy88htdbG6VhHCq0IDPeai0To2ngKmIA7FoX3EMmGUdW+1GvEp46PWyLB90wI6lweNAL56ab3sO&#10;BnbW1rH8rD/q14Ne7ffW75qjN+budnp+ApVpyv/mv+ujE/z7h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qDcxQAAAN0AAAAPAAAAAAAAAAAAAAAAAJgCAABkcnMv&#10;ZG93bnJldi54bWxQSwUGAAAAAAQABAD1AAAAigMAAAAA&#10;" path="m54,10l39,2,27,,12,,,5r9,7l24,15r10,2l42,15r7,l54,10xe" fillcolor="#f3be00" stroked="f">
                  <v:path arrowok="t" o:connecttype="custom" o:connectlocs="54,10;39,2;27,0;12,0;0,5;9,12;24,15;34,17;42,15;49,15;54,10" o:connectangles="0,0,0,0,0,0,0,0,0,0,0"/>
                </v:shape>
                <v:shape id="Freeform 8402" o:spid="_x0000_s2337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8E8QA&#10;AADdAAAADwAAAGRycy9kb3ducmV2LnhtbERP22qDQBB9L+Qflin0rVk1kAaTTShCoaQQqLk8D+5E&#10;RXfWuJuof98tFPo2h3OdzW40rXhQ72rLCuJ5BIK4sLrmUsHp+PG6AuE8ssbWMimYyMFuO3vaYKrt&#10;wN/0yH0pQgi7FBVU3neplK6oyKCb2444cFfbG/QB9qXUPQ4h3LQyiaKlNFhzaKiwo6yiosnvRsFB&#10;l1PSLJp8Sm7nt+xwWQ7Z116pl+fxfQ3C0+j/xX/uTx3mL+I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5vBPEAAAA3QAAAA8AAAAAAAAAAAAAAAAAmAIAAGRycy9k&#10;b3ducmV2LnhtbFBLBQYAAAAABAAEAPUAAACJAwAAAAA=&#10;" path="m54,10l39,2,27,,12,,,5r9,7l24,15r10,2l42,15r7,l54,10xe" filled="f" strokecolor="#e15520" strokeweight="0">
                  <v:path arrowok="t" o:connecttype="custom" o:connectlocs="54,10;39,2;27,0;12,0;0,5;9,12;24,15;34,17;42,15;49,15;54,10" o:connectangles="0,0,0,0,0,0,0,0,0,0,0"/>
                </v:shape>
                <v:shape id="Freeform 8403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ZMMcA&#10;AADdAAAADwAAAGRycy9kb3ducmV2LnhtbERP22rCQBB9L/QflhH6VjexKG10E0ovILQWtK3g25Ad&#10;k9jsbJrdmujXuwXBtzmc68yy3tRiT62rLCuIhxEI4tzqigsFX5+vt/cgnEfWWFsmBQdykKXXVzNM&#10;tO14SfuVL0QIYZeggtL7JpHS5SUZdEPbEAdua1uDPsC2kLrFLoSbWo6iaCINVhwaSmzoqaT8Z/Vn&#10;FKzdLx6+X46b+O19u/gY755997BT6mbQP05BeOr9RXx2z3WYfxeP4P+bcIJM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WGTDHAAAA3QAAAA8AAAAAAAAAAAAAAAAAmAIAAGRy&#10;cy9kb3ducmV2LnhtbFBLBQYAAAAABAAEAPUAAACMAwAAAAA=&#10;" path="m,8l70,,,8xe" fillcolor="#f3be00" stroked="f">
                  <v:path arrowok="t" o:connecttype="custom" o:connectlocs="0,8;70,0;0,8" o:connectangles="0,0,0"/>
                </v:shape>
                <v:shape id="Freeform 8404" o:spid="_x0000_s2339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TYcIA&#10;AADdAAAADwAAAGRycy9kb3ducmV2LnhtbERPS4vCMBC+L/gfwgjetqkKWmujiIviHtcHXodmbIvN&#10;pDZZrf/eLCx4m4/vOdmyM7W4U+sqywqGUQyCOLe64kLB8bD5TEA4j6yxtkwKnuRgueh9ZJhq++Af&#10;uu99IUIIuxQVlN43qZQuL8mgi2xDHLiLbQ36ANtC6hYfIdzUchTHE2mw4tBQYkPrkvLr/tcoOE03&#10;57xJZsU0OX05Obttv28jo9Sg363mIDx1/i3+d+90mD8ejuHv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VNhwgAAAN0AAAAPAAAAAAAAAAAAAAAAAJgCAABkcnMvZG93&#10;bnJldi54bWxQSwUGAAAAAAQABAD1AAAAhwMAAAAA&#10;" path="m,8l70,,,8xe" filled="f" strokecolor="#e15520" strokeweight="0">
                  <v:path arrowok="t" o:connecttype="custom" o:connectlocs="0,8;70,0;0,8" o:connectangles="0,0,0"/>
                </v:shape>
                <v:shape id="Freeform 8405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JV8IA&#10;AADdAAAADwAAAGRycy9kb3ducmV2LnhtbERPS4vCMBC+C/6HMIK3NfWBaNcoooheKvhg2b0NzdgW&#10;m0lpotZ/b4QFb/PxPWe2aEwp7lS7wrKCfi8CQZxaXXCm4HzafE1AOI+ssbRMCp7kYDFvt2YYa/vg&#10;A92PPhMhhF2MCnLvq1hKl+Zk0PVsRRy4i60N+gDrTOoaHyHclHIQRWNpsODQkGNFq5zS6/FmFNg9&#10;/WzXw+sGm99dkkz13zhZV0p1O83yG4Snxn/E/+6dDvOH/RG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UlXwgAAAN0AAAAPAAAAAAAAAAAAAAAAAJgCAABkcnMvZG93&#10;bnJldi54bWxQSwUGAAAAAAQABAD1AAAAhwMAAAAA&#10;" path="m60,15l53,7,45,5,38,2,30,,23,2r-8,l8,7,,12r13,8l28,22r7,l45,20r8,-3l60,15xe" fillcolor="#f3be00" stroked="f">
                  <v:path arrowok="t" o:connecttype="custom" o:connectlocs="60,15;53,7;45,5;38,2;30,0;23,2;15,2;8,7;0,12;13,20;28,22;35,22;45,20;53,17;60,15" o:connectangles="0,0,0,0,0,0,0,0,0,0,0,0,0,0,0"/>
                </v:shape>
                <v:shape id="Freeform 8406" o:spid="_x0000_s2341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K9ccA&#10;AADdAAAADwAAAGRycy9kb3ducmV2LnhtbESPQWvCQBCF70L/wzIFL6VutKghuglSqJT2ICZV8DZk&#10;p0lodjZkV03/fVcoeJvhvffNm3U2mFZcqHeNZQXTSQSCuLS64UrBV/H2HINwHllja5kU/JKDLH0Y&#10;rTHR9sp7uuS+EgHCLkEFtfddIqUrazLoJrYjDtq37Q36sPaV1D1eA9y0chZFC2mw4XChxo5eayp/&#10;8rMJlOG0jPOPvCo+8fBU7jZHF+NWqfHjsFmB8DT4u/k//a5D/ZfpHG7fhBF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yyvXHAAAA3QAAAA8AAAAAAAAAAAAAAAAAmAIAAGRy&#10;cy9kb3ducmV2LnhtbFBLBQYAAAAABAAEAPUAAACMAwAAAAA=&#10;" path="m60,15l53,7,45,5,38,2,30,,23,2r-8,l8,7,,12r13,8l28,22r7,l45,20r8,-3l60,15e" filled="f" strokecolor="#e15520" strokeweight="0">
                  <v:path arrowok="t" o:connecttype="custom" o:connectlocs="60,15;53,7;45,5;38,2;30,0;23,2;15,2;8,7;0,12;13,20;28,22;35,22;45,20;53,17;60,15" o:connectangles="0,0,0,0,0,0,0,0,0,0,0,0,0,0,0"/>
                </v:shape>
                <v:shape id="Freeform 8407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FcsMA&#10;AADdAAAADwAAAGRycy9kb3ducmV2LnhtbERP3WrCMBS+H+wdwhnsZszUOcqoRpGNgrorfx7g2Byb&#10;suakJJmtb28Ewbvz8f2e2WKwrTiTD41jBeNRBoK4crrhWsFhX75/gQgRWWPrmBRcKMBi/vw0w0K7&#10;nrd03sVapBAOBSowMXaFlKEyZDGMXEecuJPzFmOCvpbaY5/CbSs/siyXFhtODQY7+jZU/e3+rYJy&#10;su8/346ncrn5OXTt2vje5r9Kvb4MyymISEN8iO/ulU7zJ+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FcsMAAADdAAAADwAAAAAAAAAAAAAAAACYAgAAZHJzL2Rv&#10;d25yZXYueG1sUEsFBgAAAAAEAAQA9QAAAIgDAAAAAA==&#10;" path="m,13l72,,,13xe" fillcolor="#f3be00" stroked="f">
                  <v:path arrowok="t" o:connecttype="custom" o:connectlocs="0,13;72,0;0,13" o:connectangles="0,0,0"/>
                </v:shape>
                <v:shape id="Freeform 8408" o:spid="_x0000_s2343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mMsQA&#10;AADdAAAADwAAAGRycy9kb3ducmV2LnhtbERPTWvCQBC9C/6HZYRepG7SUBuiq9iC0PYixvY+Zsck&#10;mp0N2TWm/75bKHibx/uc5Xowjeipc7VlBfEsAkFcWF1zqeDrsH1MQTiPrLGxTAp+yMF6NR4tMdP2&#10;xnvqc1+KEMIuQwWV920mpSsqMuhmtiUO3Ml2Bn2AXSl1h7cQbhr5FEVzabDm0FBhS28VFZf8ahSk&#10;G5/Erx/HS54899Pp57c8l8VOqYfJsFmA8DT4u/jf/a7D/CR+gb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ZjLEAAAA3QAAAA8AAAAAAAAAAAAAAAAAmAIAAGRycy9k&#10;b3ducmV2LnhtbFBLBQYAAAAABAAEAPUAAACJAwAAAAA=&#10;" path="m,13l72,,,13xe" filled="f" strokecolor="#e15520" strokeweight="0">
                  <v:path arrowok="t" o:connecttype="custom" o:connectlocs="0,13;72,0;0,13" o:connectangles="0,0,0"/>
                </v:shape>
                <v:shape id="Freeform 8409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osMcA&#10;AADdAAAADwAAAGRycy9kb3ducmV2LnhtbESPQU/CQBCF7yb8h82QeJNdwKipLERJIF6IWDVeJ92x&#10;bezOlu5KC7+eOZh4m8l78943i9XgG3WkLtaBLUwnBhRxEVzNpYWP983NA6iYkB02gcnCiSKslqOr&#10;BWYu9PxGxzyVSkI4ZmihSqnNtI5FRR7jJLTEon2HzmOStSu167CXcN/omTF32mPN0lBhS+uKip/8&#10;11t4zl83h6+z2Zp707vz/na7+9x5a6/Hw9MjqERD+jf/Xb84wZ9PBVe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QqLDHAAAA3QAAAA8AAAAAAAAAAAAAAAAAmAIAAGRy&#10;cy9kb3ducmV2LnhtbFBLBQYAAAAABAAEAPUAAACMAwAAAAA=&#10;" path="m59,25l121,,59,25r,l59,25,42,20,27,22,12,27,,35r7,2l14,40r8,l29,40,39,37r8,-2l52,30r7,-5xe" fillcolor="#f3be00" stroked="f">
                  <v:path arrowok="t" o:connecttype="custom" o:connectlocs="59,25;121,0;59,25;59,25;59,25;42,20;27,22;12,27;0,35;7,37;14,40;22,40;29,40;39,37;47,35;52,30;59,25" o:connectangles="0,0,0,0,0,0,0,0,0,0,0,0,0,0,0,0,0"/>
                </v:shape>
                <v:shape id="Freeform 8410" o:spid="_x0000_s2345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+6cIA&#10;AADdAAAADwAAAGRycy9kb3ducmV2LnhtbERPTWvCQBC9F/oflin01my2QklTVxFBUHpKFHIdsmMS&#10;zM4m2a3Gf98tFLzN433Ocj3bXlxp8p1jDSpJQRDXznTcaDgdd28ZCB+QDfaOScOdPKxXz09LzI27&#10;cUHXMjQihrDPUUMbwpBL6euWLPrEDcSRO7vJYohwaqSZ8BbDbS/f0/RDWuw4NrQ40Lal+lL+WA2b&#10;e1Wpg1RZcaJsTFV3GMfvQevXl3nzBSLQHB7if/fexPkL9Ql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j7pwgAAAN0AAAAPAAAAAAAAAAAAAAAAAJgCAABkcnMvZG93&#10;bnJldi54bWxQSwUGAAAAAAQABAD1AAAAhwMAAAAA&#10;" path="m59,25l121,,59,25r,l59,25,42,20,27,22,12,27,,35r7,2l14,40r8,l29,40,39,37r8,-2l52,30r7,-5xe" filled="f" strokecolor="#e15520" strokeweight="0">
                  <v:path arrowok="t" o:connecttype="custom" o:connectlocs="59,25;121,0;59,25;59,25;59,25;42,20;27,22;12,27;0,35;7,37;14,40;22,40;29,40;39,37;47,35;52,30;59,25" o:connectangles="0,0,0,0,0,0,0,0,0,0,0,0,0,0,0,0,0"/>
                </v:shape>
                <v:shape id="Freeform 8411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vtscA&#10;AADdAAAADwAAAGRycy9kb3ducmV2LnhtbESP0WrCQBBF34X+wzJCX4puqqA1ukppKVgQsdEPGLLT&#10;JDU7m2a3Jv6981DwbYZ7594zq03vanWhNlSeDTyPE1DEubcVFwZOx4/RC6gQkS3WnsnAlQJs1g+D&#10;FabWd/xFlywWSkI4pGigjLFJtQ55SQ7D2DfEon371mGUtS20bbGTcFfrSZLMtMOKpaHEht5Kys/Z&#10;nzOw2P9cD9X26bOb7nieHeez91+HxjwO+9clqEh9vJv/r7dW8KcT4ZdvZAS9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r7bHAAAA3QAAAA8AAAAAAAAAAAAAAAAAmAIAAGRy&#10;cy9kb3ducmV2LnhtbFBLBQYAAAAABAAEAPUAAACMAwAAAAA=&#10;" path="m57,17l122,,57,17r,l57,17,42,15r-15,l12,20,,27r5,5l12,35r10,l30,35,40,32r7,-2l52,25r5,-8xe" fillcolor="#f3be00" stroked="f">
                  <v:path arrowok="t" o:connecttype="custom" o:connectlocs="57,17;122,0;57,17;57,17;57,17;42,15;27,15;12,20;0,27;5,32;12,35;22,35;30,35;40,32;47,30;52,25;57,17" o:connectangles="0,0,0,0,0,0,0,0,0,0,0,0,0,0,0,0,0"/>
                </v:shape>
                <v:shape id="Freeform 8412" o:spid="_x0000_s2347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vdMMA&#10;AADdAAAADwAAAGRycy9kb3ducmV2LnhtbERP22oCMRB9F/oPYQq+aVbFKlujtAVBsOAdX4fNdLN0&#10;M1k2cV39+qYg+DaHc53ZorWlaKj2hWMFg34CgjhzuuBcwfGw7E1B+ICssXRMCm7kYTF/6cww1e7K&#10;O2r2IRcxhH2KCkwIVSqlzwxZ9H1XEUfux9UWQ4R1LnWN1xhuSzlMkjdpseDYYLCiL0PZ7/5iFay+&#10;x+Zc3HC0tticPsvJ5s7bjVLd1/bjHUSgNjzFD/dKx/mj4QD+v4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1vdMMAAADdAAAADwAAAAAAAAAAAAAAAACYAgAAZHJzL2Rv&#10;d25yZXYueG1sUEsFBgAAAAAEAAQA9QAAAIgDAAAAAA==&#10;" path="m57,17l122,,57,17r,l57,17,42,15r-15,l12,20,,27r5,5l12,35r10,l30,35,40,32r7,-2l52,25r5,-8xe" filled="f" strokecolor="#e15520" strokeweight="0">
                  <v:path arrowok="t" o:connecttype="custom" o:connectlocs="57,17;122,0;57,17;57,17;57,17;42,15;27,15;12,20;0,27;5,32;12,35;22,35;30,35;40,32;47,30;52,25;57,17" o:connectangles="0,0,0,0,0,0,0,0,0,0,0,0,0,0,0,0,0"/>
                </v:shape>
                <v:shape id="Freeform 8413" o:spid="_x0000_s2348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kG8MA&#10;AADdAAAADwAAAGRycy9kb3ducmV2LnhtbERPTYvCMBC9C/sfwgjeNLWKSDWKq7h0Dx62q/ehGdti&#10;MylN1K6/fiMI3ubxPme57kwtbtS6yrKC8SgCQZxbXXGh4Pi7H85BOI+ssbZMCv7IwXr10Vtiou2d&#10;f+iW+UKEEHYJKii9bxIpXV6SQTeyDXHgzrY16ANsC6lbvIdwU8s4imbSYMWhocSGtiXll+xqFKTn&#10;6juOdna6mePk8ZV+ng7b616pQb/bLEB46vxb/HKnOsyfxDE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HkG8MAAADdAAAADwAAAAAAAAAAAAAAAACYAgAAZHJzL2Rv&#10;d25yZXYueG1sUEsFBgAAAAAEAAQA9QAAAIgDAAAAAA==&#10;" path="m,15l63,,,15xe" fillcolor="#f3be00" stroked="f">
                  <v:path arrowok="t" o:connecttype="custom" o:connectlocs="0,15;63,0;0,15" o:connectangles="0,0,0"/>
                </v:shape>
                <v:shape id="Freeform 8414" o:spid="_x0000_s2349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fScIA&#10;AADdAAAADwAAAGRycy9kb3ducmV2LnhtbERPS2vCQBC+F/oflil4q5sqBIlugpQWPYmmj/OYHZPF&#10;7GzIrib+e7dQ8DYf33NWxWhbcaXeG8cK3qYJCOLKacO1gu+vz9cFCB+QNbaOScGNPBT589MKM+0G&#10;PtC1DLWIIewzVNCE0GVS+qohi37qOuLInVxvMUTY11L3OMRw28pZkqTSouHY0GBH7w1V5/JiFZx2&#10;Rt5MuvEf/ne3H+iIP+UhVWryMq6XIAKN4SH+d291nD+fzeHvm3iC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59JwgAAAN0AAAAPAAAAAAAAAAAAAAAAAJgCAABkcnMvZG93&#10;bnJldi54bWxQSwUGAAAAAAQABAD1AAAAhwMAAAAA&#10;" path="m,15l63,,,15xe" filled="f" strokecolor="#e15520" strokeweight="0">
                  <v:path arrowok="t" o:connecttype="custom" o:connectlocs="0,15;63,0;0,15" o:connectangles="0,0,0"/>
                </v:shape>
                <v:shape id="Freeform 8415" o:spid="_x0000_s2350" style="position:absolute;left:5847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S+cEA&#10;AADdAAAADwAAAGRycy9kb3ducmV2LnhtbERPTYvCMBC9C/sfwix4kTWtSpGuUXRhQTxp9eBxaGab&#10;ss2kNFHrvzeC4G0e73MWq9424kqdrx0rSMcJCOLS6ZorBafj79cchA/IGhvHpOBOHlbLj8ECc+1u&#10;fKBrESoRQ9jnqMCE0OZS+tKQRT92LXHk/lxnMUTYVVJ3eIvhtpGTJMmkxZpjg8GWfgyV/8XFKtiO&#10;0truw7m4X9KNN+WZzC4jpYaf/fobRKA+vMUv91bH+dPJ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kvnBAAAA3QAAAA8AAAAAAAAAAAAAAAAAmAIAAGRycy9kb3du&#10;cmV2LnhtbFBLBQYAAAAABAAEAPUAAACGAwAAAAA=&#10;" path="m38,60l,,38,60xm38,60r7,15l53,88r7,2l65,95r7,l80,95r,-7l77,80,72,75,67,68,62,63,55,60,45,58r-7,2xe" fillcolor="#f3be00" stroked="f">
                  <v:path arrowok="t" o:connecttype="custom" o:connectlocs="38,60;0,0;38,60;38,60;45,75;53,88;60,90;65,95;72,95;80,95;80,88;77,80;72,75;67,68;62,63;55,60;45,58;38,60" o:connectangles="0,0,0,0,0,0,0,0,0,0,0,0,0,0,0,0,0,0"/>
                  <o:lock v:ext="edit" verticies="t"/>
                </v:shape>
                <v:shape id="Freeform 8416" o:spid="_x0000_s2351" style="position:absolute;left:584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2MMA&#10;AADdAAAADwAAAGRycy9kb3ducmV2LnhtbERPTWvCQBC9C/0PyxR6003TWiS6SikIngJGC/E2ZqdJ&#10;anY23V01/ffdguBtHu9zFqvBdOJCzreWFTxPEhDEldUt1wr2u/V4BsIHZI2dZVLwSx5Wy4fRAjNt&#10;r7ylSxFqEUPYZ6igCaHPpPRVQwb9xPbEkfuyzmCI0NVSO7zGcNPJNEnepMGWY0ODPX00VJ2Ks1Hw&#10;mp/SvDuYvKzLT+9/2Jni+6jU0+PwPgcRaAh38c290XH+SzqF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La2MMAAADdAAAADwAAAAAAAAAAAAAAAACYAgAAZHJzL2Rv&#10;d25yZXYueG1sUEsFBgAAAAAEAAQA9QAAAIgDAAAAAA==&#10;" path="m38,60l,,38,60xe" filled="f" strokecolor="#e15520" strokeweight=".1pt">
                  <v:path arrowok="t" o:connecttype="custom" o:connectlocs="38,60;0,0;38,60" o:connectangles="0,0,0"/>
                </v:shape>
                <v:shape id="Freeform 8417" o:spid="_x0000_s2352" style="position:absolute;left:588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a4cIA&#10;AADdAAAADwAAAGRycy9kb3ducmV2LnhtbERPzWoCMRC+C32HMAUvUhMVZNkapRQLgnpw7QNMN9Pd&#10;pZvJukk1vr0RBG/z8f3OYhVtK87U+8axhslYgSAunWm40vB9/HrLQPiAbLB1TBqu5GG1fBksMDfu&#10;wgc6F6ESKYR9jhrqELpcSl/WZNGPXUecuF/XWwwJ9pU0PV5SuG3lVKm5tNhwaqixo8+ayr/i32qI&#10;rgin9cjsFI3a/USVP9ksbrUevsaPdxCBYniKH+6NSfNn0zn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hrhwgAAAN0AAAAPAAAAAAAAAAAAAAAAAJgCAABkcnMvZG93&#10;bnJldi54bWxQSwUGAAAAAAQABAD1AAAAhwMAAAAA&#10;" path="m,2l7,17r8,13l22,32r5,5l34,37r8,l42,30,39,22,34,17,29,10,24,5,17,2,7,,,2xe" filled="f" strokecolor="#e15520" strokeweight=".1pt">
                  <v:path arrowok="t" o:connecttype="custom" o:connectlocs="0,2;7,17;15,30;22,32;27,37;34,37;42,37;42,30;39,22;34,17;29,10;24,5;17,2;7,0;0,2" o:connectangles="0,0,0,0,0,0,0,0,0,0,0,0,0,0,0"/>
                </v:shape>
                <v:shape id="Freeform 8418" o:spid="_x0000_s2353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TqsMA&#10;AADdAAAADwAAAGRycy9kb3ducmV2LnhtbERPTWvCQBC9F/wPywheim601pboJhRB6rFq8TzdnSbB&#10;7Gya3Sbpv3cLgrd5vM/Z5IOtRUetrxwrmM8SEMTamYoLBZ+n3fQVhA/IBmvHpOCPPOTZ6GGDqXE9&#10;H6g7hkLEEPYpKihDaFIpvS7Jop+5hjhy3661GCJsC2la7GO4reUiSVbSYsWxocSGtiXpy/HXKjhc&#10;Tk5//Tw+v/tmt9T1xxmZz0pNxsPbGkSgIdzFN/fexPlPixf4/ya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HTqsMAAADdAAAADwAAAAAAAAAAAAAAAACYAgAAZHJzL2Rv&#10;d25yZXYueG1sUEsFBgAAAAAEAAQA9QAAAIgDAAAAAA==&#10;" path="m47,45l,,47,45xm47,45r8,15l65,72r12,5l90,80r,-5l87,67,82,60,77,55,70,50,62,47,55,45r-8,xe" fillcolor="#f3be00" stroked="f">
                  <v:path arrowok="t" o:connecttype="custom" o:connectlocs="47,45;0,0;47,45;47,45;55,60;65,72;77,77;90,80;90,75;87,67;82,60;77,55;70,50;62,47;55,45;47,45" o:connectangles="0,0,0,0,0,0,0,0,0,0,0,0,0,0,0,0"/>
                  <o:lock v:ext="edit" verticies="t"/>
                </v:shape>
                <v:shape id="Freeform 8419" o:spid="_x0000_s2354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CcMYA&#10;AADdAAAADwAAAGRycy9kb3ducmV2LnhtbESPT2vCQBDF7wW/wzJCb3WjopTUVURoEDz5p6C3aXaa&#10;hGZnY3bV+O2dg+Bthvfmvd/MFp2r1ZXaUHk2MBwkoIhzbysuDBz23x+foEJEtlh7JgN3CrCY995m&#10;mFp/4y1dd7FQEsIhRQNljE2qdchLchgGviEW7c+3DqOsbaFtizcJd7UeJclUO6xYGkpsaFVS/r+7&#10;OAOX/Wn1c8jc5jz+3VRLmqyzbHs05r3fLb9AReriy/y8XlvBH48EV76REf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+CcMYAAADdAAAADwAAAAAAAAAAAAAAAACYAgAAZHJz&#10;L2Rvd25yZXYueG1sUEsFBgAAAAAEAAQA9QAAAIsDAAAAAA==&#10;" path="m47,45l,,47,45xe" filled="f" strokecolor="#e15520" strokeweight="0">
                  <v:path arrowok="t" o:connecttype="custom" o:connectlocs="47,45;0,0;47,45" o:connectangles="0,0,0"/>
                </v:shape>
                <v:shape id="Freeform 8420" o:spid="_x0000_s2355" style="position:absolute;left:5909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YIsUA&#10;AADdAAAADwAAAGRycy9kb3ducmV2LnhtbERPTWvCQBC9C/0PyxR6KbqJgtSYVYqiCAVLUy/ehuwk&#10;G5qdjdmtpv++Wyh4m8f7nHw92FZcqfeNYwXpJAFBXDrdcK3g9Lkbv4DwAVlj65gU/JCH9ephlGOm&#10;3Y0/6FqEWsQQ9hkqMCF0mZS+NGTRT1xHHLnK9RZDhH0tdY+3GG5bOU2SubTYcGww2NHGUPlVfFsF&#10;PHvD7T5Nt+a8KYbn0+X92IVKqafH4XUJItAQ7uJ/90HH+bPpAv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JgixQAAAN0AAAAPAAAAAAAAAAAAAAAAAJgCAABkcnMv&#10;ZG93bnJldi54bWxQSwUGAAAAAAQABAD1AAAAigMAAAAA&#10;" path="m,l8,15,18,27r12,5l43,35r,-5l40,22,35,15,30,10,23,5,15,2,8,,,e" filled="f" strokecolor="#e15520" strokeweight="0">
                  <v:path arrowok="t" o:connecttype="custom" o:connectlocs="0,0;8,15;18,27;30,32;43,35;43,30;40,22;35,15;30,10;23,5;15,2;8,0;0,0" o:connectangles="0,0,0,0,0,0,0,0,0,0,0,0,0"/>
                </v:shape>
                <v:shape id="Freeform 8421" o:spid="_x0000_s2356" style="position:absolute;left:5880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K4MUA&#10;AADdAAAADwAAAGRycy9kb3ducmV2LnhtbESPzWoCMRDH74LvEEboTbNqW8rWKCJt0Qotah9g2Ex3&#10;l24mS5Lq6tM7B8HbDPP/+M1s0blGHSnE2rOB8SgDRVx4W3Np4OfwPnwBFROyxcYzGThThMW835th&#10;bv2Jd3Tcp1JJCMccDVQptbnWsajIYRz5llhuvz44TLKGUtuAJwl3jZ5k2bN2WLM0VNjSqqLib//v&#10;pPet/AzbzfrbHS6PfvdR0Pnp8mXMw6BbvoJK1KW7+OZeW8GfToVfvpER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crgxQAAAN0AAAAPAAAAAAAAAAAAAAAAAJgCAABkcnMv&#10;ZG93bnJldi54bWxQSwUGAAAAAAQABAD1AAAAigMAAAAA&#10;" path="m47,45l,,47,45xm47,45r7,15l62,70r12,7l89,80r,-5l87,67,82,60,77,55,69,50,62,47,54,45r-7,xe" fillcolor="#f3be00" stroked="f">
                  <v:path arrowok="t" o:connecttype="custom" o:connectlocs="47,45;0,0;47,45;47,45;54,60;62,70;74,77;89,80;89,75;87,67;82,60;77,55;69,50;62,47;54,45;47,45" o:connectangles="0,0,0,0,0,0,0,0,0,0,0,0,0,0,0,0"/>
                  <o:lock v:ext="edit" verticies="t"/>
                </v:shape>
                <v:shape id="Freeform 8422" o:spid="_x0000_s2357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hEcIA&#10;AADdAAAADwAAAGRycy9kb3ducmV2LnhtbERPTWvCQBC9C/0PyxR6041VRFJXKYVAe6wNEW/T7JiE&#10;ZmZDdhuTf98VCt7m8T5ndxi5VQP1vnFiYLlIQJGUzjZSGci/svkWlA8oFlsnZGAiD4f9w2yHqXVX&#10;+aThGCoVQ8SnaKAOoUu19mVNjH7hOpLIXVzPGCLsK217vMZwbvVzkmw0YyOxocaO3moqf46/bOD0&#10;nfG0zc84TfmQXYqCP85rNubpcXx9ARVoDHfxv/vdxvmr1RJu38QT9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6ERwgAAAN0AAAAPAAAAAAAAAAAAAAAAAJgCAABkcnMvZG93&#10;bnJldi54bWxQSwUGAAAAAAQABAD1AAAAhwMAAAAA&#10;" path="m47,45l,,47,45xe" filled="f" strokecolor="#1f1a17" strokeweight="0">
                  <v:path arrowok="t" o:connecttype="custom" o:connectlocs="47,45;0,0;47,45" o:connectangles="0,0,0"/>
                </v:shape>
                <v:shape id="Freeform 8423" o:spid="_x0000_s2358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9hsQA&#10;AADdAAAADwAAAGRycy9kb3ducmV2LnhtbERP30vDMBB+H/g/hBN8EZduBZW6bMhAXPcwWBXc49Gc&#10;bbC5lCS23X+/CMLe7uP7eavNZDsxkA/GsYLFPANBXDttuFHw+fH28AwiRGSNnWNScKYAm/XNbIWF&#10;diMfaahiI1IIhwIVtDH2hZShbslimLueOHHfzluMCfpGao9jCredXGbZo7RoODW02NO2pfqn+rUK&#10;7KEsT374wn1/GvMn835vyuqg1N3t9PoCItIUr+J/906n+Xm+hL9v0gl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/YbEAAAA3QAAAA8AAAAAAAAAAAAAAAAAmAIAAGRycy9k&#10;b3ducmV2LnhtbFBLBQYAAAAABAAEAPUAAACJAwAAAAA=&#10;" path="m,l7,15r8,10l27,32r15,3l42,30,40,22,35,15,30,10,22,5,15,2,7,,,e" filled="f" strokecolor="#1f1a17" strokeweight="0">
                  <v:path arrowok="t" o:connecttype="custom" o:connectlocs="0,0;7,15;15,25;27,32;42,35;42,30;40,22;35,15;30,10;22,5;15,2;7,0;0,0" o:connectangles="0,0,0,0,0,0,0,0,0,0,0,0,0"/>
                </v:shape>
                <v:shape id="Freeform 8424" o:spid="_x0000_s2359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lKMMA&#10;AADdAAAADwAAAGRycy9kb3ducmV2LnhtbERPyWrDMBC9F/oPYgq9NXJiKMaNElpDiy891FnOgzW1&#10;nFgjY6mxm6+PAoHc5vHWWa4n24kTDb51rGA+S0AQ10633CjYbj5fMhA+IGvsHJOCf/KwXj0+LDHX&#10;buQfOlWhETGEfY4KTAh9LqWvDVn0M9cTR+7XDRZDhEMj9YBjDLedXCTJq7TYcmww2FNhqD5Wf1bB&#10;Ipufd21RTt+pKdzXx2Hf0M4q9fw0vb+BCDSFu/jmLnWcn6Yp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lKMMAAADdAAAADwAAAAAAAAAAAAAAAACYAgAAZHJzL2Rv&#10;d25yZXYueG1sUEsFBgAAAAAEAAQA9QAAAIgDAAAAAA==&#10;" path="m35,60l,,35,60xm35,60r7,18l50,88r7,5l62,95r8,3l77,98r,-8l74,83,70,75,65,70,60,65,52,63,42,60r-7,xe" fillcolor="#f3be00" stroked="f">
                  <v:path arrowok="t" o:connecttype="custom" o:connectlocs="35,60;0,0;35,60;35,60;42,78;50,88;57,93;62,95;70,98;77,98;77,90;74,83;70,75;65,70;60,65;52,63;42,60;35,60" o:connectangles="0,0,0,0,0,0,0,0,0,0,0,0,0,0,0,0,0,0"/>
                  <o:lock v:ext="edit" verticies="t"/>
                </v:shape>
                <v:shape id="Freeform 8425" o:spid="_x0000_s2360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basIA&#10;AADdAAAADwAAAGRycy9kb3ducmV2LnhtbERPS4vCMBC+C/6HMII3TX0i1bSI4OphEbbrwePQjG2x&#10;mZQmW+u/NwsLe5uP7zm7tDe16Kh1lWUFs2kEgji3uuJCwfX7ONmAcB5ZY22ZFLzIQZoMBzuMtX3y&#10;F3WZL0QIYRejgtL7JpbS5SUZdFPbEAfubluDPsC2kLrFZwg3tZxH0VoarDg0lNjQoaT8kf0YBZ82&#10;r9yqmPvj+naJlqfMdNfXh1LjUb/fgvDU+3/xn/usw/zFYgm/34QT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FtqwgAAAN0AAAAPAAAAAAAAAAAAAAAAAJgCAABkcnMvZG93&#10;bnJldi54bWxQSwUGAAAAAAQABAD1AAAAhwMAAAAA&#10;" path="m35,60l,,35,60xe" filled="f" strokecolor="#e15520" strokeweight=".1pt">
                  <v:path arrowok="t" o:connecttype="custom" o:connectlocs="35,60;0,0;35,60" o:connectangles="0,0,0"/>
                </v:shape>
                <v:shape id="Freeform 8426" o:spid="_x0000_s2361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uE8cA&#10;AADdAAAADwAAAGRycy9kb3ducmV2LnhtbESPQWsCMRCF7wX/Qxihl6LZViq6GqUIYilFcPXibdiM&#10;u9tuJiFJ1/Xfm0Khtxnem/e9Wa5704qOfGgsK3geZyCIS6sbrhScjtvRDESIyBpby6TgRgHWq8HD&#10;EnNtr3ygroiVSCEcclRQx+hyKUNZk8Ewto44aRfrDca0+kpqj9cUblr5kmVTabDhRKjR0aam8rv4&#10;MQliXes+Pgu96bvj3O+/dk/n7U6px2H/tgARqY//5r/rd53qTyav8PtNGkG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KrhPHAAAA3QAAAA8AAAAAAAAAAAAAAAAAmAIAAGRy&#10;cy9kb3ducmV2LnhtbFBLBQYAAAAABAAEAPUAAACMAwAAAAA=&#10;" path="m,l7,18r8,10l22,33r5,2l35,38r7,l42,30,39,23,35,15,30,10,25,5,17,3,7,,,xe" filled="f" strokecolor="#e15520" strokeweight=".1pt">
                  <v:path arrowok="t" o:connecttype="custom" o:connectlocs="0,0;7,18;15,28;22,33;27,35;35,38;42,38;42,30;39,23;35,15;30,10;25,5;17,3;7,0;0,0" o:connectangles="0,0,0,0,0,0,0,0,0,0,0,0,0,0,0"/>
                </v:shape>
                <v:shape id="Freeform 8427" o:spid="_x0000_s2362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gFcYA&#10;AADdAAAADwAAAGRycy9kb3ducmV2LnhtbESPzW7CMBCE70i8g7VIvYEDEagKGFSF/nBsKRduq3iJ&#10;U+J1iF0IPD1GqtTbrma+2dnFqrO1OFPrK8cKxqMEBHHhdMWlgt332/AZhA/IGmvHpOBKHlbLfm+B&#10;mXYX/qLzNpQihrDPUIEJocmk9IUhi37kGuKoHVxrMcS1LaVu8RLDbS0nSTKTFiuOFww2lBsqjttf&#10;G2t83o7X6as55e/7j9tknK85DT9KPQ26lzmIQF34N//RGx25NJ3B4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VgFcYAAADdAAAADwAAAAAAAAAAAAAAAACYAgAAZHJz&#10;L2Rvd25yZXYueG1sUEsFBgAAAAAEAAQA9QAAAIsDAAAAAA==&#10;" path="m42,59l,,42,59xm42,59r7,15l59,84r5,5l72,92r7,2l87,94,84,87,82,79,79,72,74,67,67,62,59,59,52,57,42,59xe" fillcolor="#f3be00" stroked="f">
                  <v:path arrowok="t" o:connecttype="custom" o:connectlocs="42,59;0,0;42,59;42,59;49,74;59,84;64,89;72,92;79,94;87,94;84,87;82,79;79,72;74,67;67,62;59,59;52,57;42,59" o:connectangles="0,0,0,0,0,0,0,0,0,0,0,0,0,0,0,0,0,0"/>
                  <o:lock v:ext="edit" verticies="t"/>
                </v:shape>
                <v:shape id="Freeform 8428" o:spid="_x0000_s2363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b8MA&#10;AADdAAAADwAAAGRycy9kb3ducmV2LnhtbERPTWvCQBC9F/oflin0VjdW0RJdpbSUCp6iPfQ4zY5J&#10;NDsbdqcx/nu3UPA2j/c5y/XgWtVTiI1nA+NRBoq49LbhysDX/uPpBVQUZIutZzJwoQjr1f3dEnPr&#10;z1xQv5NKpRCOORqoRbpc61jW5DCOfEecuIMPDiXBUGkb8JzCXaufs2ymHTacGmrs6K2m8rT7dQY+&#10;f+Y4Dd+zblOMt8VRXH96l4Mxjw/D6wKU0CA38b97Y9P8yWQOf9+kE/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tb8MAAADdAAAADwAAAAAAAAAAAAAAAACYAgAAZHJzL2Rv&#10;d25yZXYueG1sUEsFBgAAAAAEAAQA9QAAAIgDAAAAAA==&#10;" path="m42,59l,,42,59xe" filled="f" strokecolor="#e15520" strokeweight=".1pt">
                  <v:path arrowok="t" o:connecttype="custom" o:connectlocs="42,59;0,0;42,59" o:connectangles="0,0,0"/>
                </v:shape>
                <v:shape id="Freeform 8429" o:spid="_x0000_s2364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iPMMA&#10;AADdAAAADwAAAGRycy9kb3ducmV2LnhtbESPQUsDQQyF74L/YYjgzc66Cyprp0WEgjdtLYi3sJPO&#10;LN3JLDtpu/57cxC8JbyX974s13MazJmm0md2cL+owBB32fccHOw/N3dPYIogexwyk4MfKrBeXV8t&#10;sfX5wls67yQYDeHSooMoMrbWli5SwrLII7FqhzwlFF2nYP2EFw1Pg62r6sEm7FkbIo70Gqk77k7J&#10;wSaQ74Js60fJ3+/p4/RVx9g4d3szvzyDEZrl3/x3/eYVv2kUV7/RE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iPMMAAADdAAAADwAAAAAAAAAAAAAAAACYAgAAZHJzL2Rv&#10;d25yZXYueG1sUEsFBgAAAAAEAAQA9QAAAIgDAAAAAA==&#10;" path="m,2l7,17,17,27r5,5l30,35r7,2l45,37,42,30,40,22,37,15,32,10,25,5,17,2,10,,,2xe" filled="f" strokecolor="#e15520" strokeweight=".1pt">
                  <v:path arrowok="t" o:connecttype="custom" o:connectlocs="0,2;7,17;17,27;22,32;30,35;37,37;45,37;42,30;40,22;37,15;32,10;25,5;17,2;10,0;0,2" o:connectangles="0,0,0,0,0,0,0,0,0,0,0,0,0,0,0"/>
                </v:shape>
                <v:shape id="Freeform 8430" o:spid="_x0000_s2365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zN8QA&#10;AADdAAAADwAAAGRycy9kb3ducmV2LnhtbERPTWvCQBC9F/wPywje6saqoU1dpQjS0kvViuchO2aD&#10;2dmYXZO0v75bELzN433OYtXbSrTU+NKxgsk4AUGcO11yoeDwvXl8BuEDssbKMSn4IQ+r5eBhgZl2&#10;He+o3YdCxBD2GSowIdSZlD43ZNGPXU0cuZNrLIYIm0LqBrsYbiv5lCSptFhybDBY09pQft5frYLP&#10;r9/Z+4zN7jjv6nBK28v2UqZKjYb92yuIQH24i2/uDx3nT6cv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m8zfEAAAA3QAAAA8AAAAAAAAAAAAAAAAAmAIAAGRycy9k&#10;b3ducmV2LnhtbFBLBQYAAAAABAAEAPUAAACJAwAAAAA=&#10;" path="m37,54l,,37,54xm37,54r8,15l52,82r8,5l65,89r7,3l80,92r,-8l77,77,72,69,67,64,62,59,55,57,47,54r-10,xe" fillcolor="#f3be00" stroked="f">
                  <v:path arrowok="t" o:connecttype="custom" o:connectlocs="37,54;0,0;37,54;37,54;45,69;52,82;60,87;65,89;72,92;80,92;80,84;77,77;72,69;67,64;62,59;55,57;47,54;37,54" o:connectangles="0,0,0,0,0,0,0,0,0,0,0,0,0,0,0,0,0,0"/>
                  <o:lock v:ext="edit" verticies="t"/>
                </v:shape>
                <v:shape id="Freeform 8431" o:spid="_x0000_s2366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aycYA&#10;AADdAAAADwAAAGRycy9kb3ducmV2LnhtbESPQWvCQBCF7wX/wzJCL6VutKVI6ioqSktvVaHXITvd&#10;RLOzIbsmqb++cyj0NsN78943i9Xga9VRG6vABqaTDBRxEWzFzsDpuH+cg4oJ2WIdmAz8UITVcnS3&#10;wNyGnj+pOySnJIRjjgbKlJpc61iU5DFOQkMs2ndoPSZZW6dti72E+1rPsuxFe6xYGkpsaFtScTlc&#10;vYF+h/bjdOu689twe3DZ18bt08aY+/GwfgWVaEj/5r/rdyv4T8/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aycYAAADdAAAADwAAAAAAAAAAAAAAAACYAgAAZHJz&#10;L2Rvd25yZXYueG1sUEsFBgAAAAAEAAQA9QAAAIsDAAAAAA==&#10;" path="m37,54l,,37,54xe" filled="f" strokecolor="#e15520" strokeweight=".1pt">
                  <v:path arrowok="t" o:connecttype="custom" o:connectlocs="37,54;0,0;37,54" o:connectangles="0,0,0"/>
                </v:shape>
                <v:shape id="Freeform 8432" o:spid="_x0000_s2367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qPsQA&#10;AADdAAAADwAAAGRycy9kb3ducmV2LnhtbERPTWvCQBC9F/wPywheim60RSW6im0peOjFKARvQ3ZM&#10;otnZkF1N6q93CwVv83ifs1x3phI3alxpWcF4FIEgzqwuOVdw2H8P5yCcR9ZYWSYFv+Rgveq9LDHW&#10;tuUd3RKfixDCLkYFhfd1LKXLCjLoRrYmDtzJNgZ9gE0udYNtCDeVnETRVBosOTQUWNNnQdkluRoF&#10;lODX0cz0PT+/HtP05+O6TVtSatDvNgsQnjr/FP+7tzrMf3sfw9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6j7EAAAA3QAAAA8AAAAAAAAAAAAAAAAAmAIAAGRycy9k&#10;b3ducmV2LnhtbFBLBQYAAAAABAAEAPUAAACJAwAAAAA=&#10;" path="m,l8,15r7,13l23,33r5,2l35,38r8,l43,30,40,23,35,15,30,10,25,5,18,3,10,,,xe" filled="f" strokecolor="#e15520" strokeweight=".1pt">
                  <v:path arrowok="t" o:connecttype="custom" o:connectlocs="0,0;8,15;15,28;23,33;28,35;35,38;43,38;43,30;40,23;35,15;30,10;25,5;18,3;10,0;0,0" o:connectangles="0,0,0,0,0,0,0,0,0,0,0,0,0,0,0"/>
                </v:shape>
                <v:shape id="Freeform 8433" o:spid="_x0000_s2368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tr8QA&#10;AADdAAAADwAAAGRycy9kb3ducmV2LnhtbERP22rCQBB9F/yHZYS+FN3UStHUVaTQUihYakVfh+w0&#10;CWZnQ3aay993hYJvczjXWW97V6mWmlB6NvAwS0ARZ96WnBs4fr9Ol6CCIFusPJOBgQJsN+PRGlPr&#10;O/6i9iC5iiEcUjRQiNSp1iEryGGY+Zo4cj++cSgRNrm2DXYx3FV6niRP2mHJsaHAml4Kyi6HX2dA&#10;FuWq+/y4Pw/Lt2Hft9mKkpMYczfpd8+ghHq5if/d7zbOf1zM4fpNPE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7a/EAAAA3QAAAA8AAAAAAAAAAAAAAAAAmAIAAGRycy9k&#10;b3ducmV2LnhtbFBLBQYAAAAABAAEAPUAAACJAwAAAAA=&#10;" path="m32,63l,,32,63xm32,63r5,17l47,90r5,5l60,97r7,3l75,100r,-8l72,85,67,78,62,73,57,68,50,65,40,63r-8,xe" fillcolor="#f3be00" stroked="f">
                  <v:path arrowok="t" o:connecttype="custom" o:connectlocs="32,63;0,0;32,63;32,63;37,80;47,90;52,95;60,97;67,100;75,100;75,92;72,85;67,78;62,73;57,68;50,65;40,63;32,63" o:connectangles="0,0,0,0,0,0,0,0,0,0,0,0,0,0,0,0,0,0"/>
                  <o:lock v:ext="edit" verticies="t"/>
                </v:shape>
                <v:shape id="Freeform 8434" o:spid="_x0000_s2369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eGsYA&#10;AADdAAAADwAAAGRycy9kb3ducmV2LnhtbESPS4vCQBCE7wv+h6EFb+tEIyLRUUSQXfci6+Pgrc10&#10;HpjpCZlRk3+/Iyx466aq66terFpTiQc1rrSsYDSMQBCnVpecKzgdt58zEM4ja6wsk4KOHKyWvY8F&#10;Jto++ZceB5+LEMIuQQWF93UipUsLMuiGtiYOWmYbgz6sTS51g88Qbio5jqKpNFhyIBRY06ag9Ha4&#10;m8C9Xzcyq+NpNrmUP1/Vudvtb51Sg367noPw1Pq3+f/6W4f68SSG1zdhB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AeGsYAAADdAAAADwAAAAAAAAAAAAAAAACYAgAAZHJz&#10;L2Rvd25yZXYueG1sUEsFBgAAAAAEAAQA9QAAAIsDAAAAAA==&#10;" path="m32,63l,,32,63xe" filled="f" strokecolor="#e15520" strokeweight="0">
                  <v:path arrowok="t" o:connecttype="custom" o:connectlocs="32,63;0,0;32,63" o:connectangles="0,0,0"/>
                </v:shape>
                <v:shape id="Freeform 8435" o:spid="_x0000_s2370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KCcIA&#10;AADdAAAADwAAAGRycy9kb3ducmV2LnhtbERPS4vCMBC+L+x/CLPgbZv6wJWuUUQR9Gi7F29DM7bd&#10;NpPSxFr/vREEb/PxPWe5HkwjeupcZVnBOIpBEOdWV1wo+Mv23wsQziNrbCyTgjs5WK8+P5aYaHvj&#10;E/WpL0QIYZeggtL7NpHS5SUZdJFtiQN3sZ1BH2BXSN3hLYSbRk7ieC4NVhwaSmxpW1Jep1ej4PJz&#10;tPX/YdynWJ/97r7IznvOlBp9DZtfEJ4G/xa/3Acd5k9n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0oJwgAAAN0AAAAPAAAAAAAAAAAAAAAAAJgCAABkcnMvZG93&#10;bnJldi54bWxQSwUGAAAAAAQABAD1AAAAhwMAAAAA&#10;" path="m,l5,17,15,27r5,5l28,34r7,3l43,37r,-8l40,22,35,15,30,10,25,5,18,2,8,,,xe" filled="f" strokecolor="#e15520" strokeweight="0">
                  <v:path arrowok="t" o:connecttype="custom" o:connectlocs="0,0;5,17;15,27;20,32;28,34;35,37;43,37;43,29;40,22;35,15;30,10;25,5;18,2;8,0;0,0" o:connectangles="0,0,0,0,0,0,0,0,0,0,0,0,0,0,0"/>
                </v:shape>
                <v:shape id="Freeform 8436" o:spid="_x0000_s2371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E0MQA&#10;AADdAAAADwAAAGRycy9kb3ducmV2LnhtbERPS2sCMRC+C/0PYQq9abYvH6tRbIvYU0FX8Dpuxs22&#10;yWTZpLr21zeFgrf5+J4zW3TOihO1ofas4H6QgSAuva65UrArVv0xiBCRNVrPpOBCARbzm94Mc+3P&#10;vKHTNlYihXDIUYGJscmlDKUhh2HgG+LEHX3rMCbYVlK3eE7hzsqHLBtKhzWnBoMNvRoqv7bfTkGx&#10;f/mwYT0xS3Rvh3URf0Y7+6nU3W23nIKI1MWr+N/9rtP8x6dn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hNDEAAAA3QAAAA8AAAAAAAAAAAAAAAAAmAIAAGRycy9k&#10;b3ducmV2LnhtbFBLBQYAAAAABAAEAPUAAACJAwAAAAA=&#10;" path="m28,70l,,28,70xm28,70r4,17l40,102r5,5l50,112r7,3l65,117r,-10l62,100,60,92,55,85,50,77,42,75,35,72,28,70xe" fillcolor="#f3be00" stroked="f">
                  <v:path arrowok="t" o:connecttype="custom" o:connectlocs="28,70;0,0;28,70;28,70;32,87;40,102;45,107;50,112;57,115;65,117;65,107;62,100;60,92;55,85;50,77;42,75;35,72;28,70" o:connectangles="0,0,0,0,0,0,0,0,0,0,0,0,0,0,0,0,0,0"/>
                  <o:lock v:ext="edit" verticies="t"/>
                </v:shape>
                <v:shape id="Freeform 8437" o:spid="_x0000_s2372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nZ8UA&#10;AADdAAAADwAAAGRycy9kb3ducmV2LnhtbERPTWvCQBC9F/wPywhepG6qxUqaVYoi2EJBo4ceJ9kx&#10;G8zOhuyq6b/vFgq9zeN9TrbqbSNu1PnasYKnSQKCuHS65krB6bh9XIDwAVlj45gUfJOH1XLwkGGq&#10;3Z0PdMtDJWII+xQVmBDaVEpfGrLoJ64ljtzZdRZDhF0ldYf3GG4bOU2SubRYc2ww2NLaUHnJr1bB&#10;bFGNk6/84wX39rMfb3SxNu+FUqNh//YKIlAf/sV/7p2O82fPc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ednxQAAAN0AAAAPAAAAAAAAAAAAAAAAAJgCAABkcnMv&#10;ZG93bnJldi54bWxQSwUGAAAAAAQABAD1AAAAigMAAAAA&#10;" path="m28,70l,,28,70xe" filled="f" strokecolor="#e15520" strokeweight="0">
                  <v:path arrowok="t" o:connecttype="custom" o:connectlocs="28,70;0,0;28,70" o:connectangles="0,0,0"/>
                </v:shape>
                <v:shape id="Freeform 8438" o:spid="_x0000_s2373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iBMQA&#10;AADdAAAADwAAAGRycy9kb3ducmV2LnhtbERPTWvCQBC9F/wPywje6kZbraRugi0IHqtV7HGaHZPY&#10;7GzcXTX+e7dQ6G0e73PmeWcacSHna8sKRsMEBHFhdc2lgu3n8nEGwgdkjY1lUnAjD3nWe5hjqu2V&#10;13TZhFLEEPYpKqhCaFMpfVGRQT+0LXHkDtYZDBG6UmqH1xhuGjlOkqk0WHNsqLCl94qKn83ZKNjr&#10;77eP0367W4y/JqeJux3DrDwqNeh3i1cQgbrwL/5zr3Sc//T8Ar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DIgTEAAAA3QAAAA8AAAAAAAAAAAAAAAAAmAIAAGRycy9k&#10;b3ducmV2LnhtbFBLBQYAAAAABAAEAPUAAACJAwAAAAA=&#10;" path="m,l4,17r8,15l17,37r5,5l29,45r8,2l37,37,34,30,32,22,27,15,22,7,14,5,7,2,,xe" filled="f" strokecolor="#e15520" strokeweight="0">
                  <v:path arrowok="t" o:connecttype="custom" o:connectlocs="0,0;4,17;12,32;17,37;22,42;29,45;37,47;37,37;34,30;32,22;27,15;22,7;14,5;7,2;0,0" o:connectangles="0,0,0,0,0,0,0,0,0,0,0,0,0,0,0"/>
                </v:shape>
                <v:shape id="Freeform 8439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3tcYA&#10;AADdAAAADwAAAGRycy9kb3ducmV2LnhtbESPQW/CMAyF75P2HyJP2m2kbGiCQkDVGBLTTmPA2WpM&#10;W5E4pclo9+/nwyRutt7ze58Xq8E7daUuNoENjEcZKOIy2IYrA/vvzdMUVEzIFl1gMvBLEVbL+7sF&#10;5jb0/EXXXaqUhHDM0UCdUptrHcuaPMZRaIlFO4XOY5K1q7TtsJdw7/Rzlr1qjw1LQ40tvdVUnnc/&#10;3kDxWbFbH2fTdqyP7x+XpneTQ2HM48NQzEElGtLN/H+9tYL/MhF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3tcYAAADdAAAADwAAAAAAAAAAAAAAAACYAgAAZHJz&#10;L2Rvd25yZXYueG1sUEsFBgAAAAAEAAQA9QAAAIsDAAAAAA==&#10;" path="m13,l5,12,,27,,40,5,55r5,-3l13,45r2,-8l18,30r,-8l18,15,15,7,13,xe" fillcolor="#f3be00" stroked="f">
                  <v:path arrowok="t" o:connecttype="custom" o:connectlocs="13,0;5,12;0,27;0,40;5,55;10,52;13,45;15,37;18,30;18,22;18,15;15,7;13,0" o:connectangles="0,0,0,0,0,0,0,0,0,0,0,0,0"/>
                </v:shape>
                <v:shape id="Freeform 8440" o:spid="_x0000_s2375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os8QA&#10;AADdAAAADwAAAGRycy9kb3ducmV2LnhtbERP22rCQBB9F/yHZQp9kbrxQtDoKipY7FOp9gOG7JiE&#10;ZmdDdtTo13cLBd/mcK6zXHeuVldqQ+XZwGiYgCLOva24MPB92r/NQAVBtlh7JgN3CrBe9XtLzKy/&#10;8Rddj1KoGMIhQwOlSJNpHfKSHIahb4gjd/atQ4mwLbRt8RbDXa3HSZJqhxXHhhIb2pWU/xwvzkC6&#10;k+IjvT/qwWO0/dw2B5ns3+fGvL50mwUooU6e4n/3wcb5k+kc/r6JJ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KLPEAAAA3QAAAA8AAAAAAAAAAAAAAAAAmAIAAGRycy9k&#10;b3ducmV2LnhtbFBLBQYAAAAABAAEAPUAAACJAwAAAAA=&#10;" path="m13,l5,12,,27,,40,5,55r5,-3l13,45r2,-8l18,30r,-8l18,15,15,7,13,e" filled="f" strokecolor="#e15520" strokeweight="0">
                  <v:path arrowok="t" o:connecttype="custom" o:connectlocs="13,0;5,12;0,27;0,40;5,55;10,52;13,45;15,37;18,30;18,22;18,15;15,7;13,0" o:connectangles="0,0,0,0,0,0,0,0,0,0,0,0,0"/>
                </v:shape>
                <v:shape id="Freeform 8441" o:spid="_x0000_s2376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j+MgA&#10;AADdAAAADwAAAGRycy9kb3ducmV2LnhtbESPT0vDQBDF74LfYRnBm92oVErabSmKkItC/0DpbZKd&#10;Jmmzs2l2TeK3dw4FbzO8N+/9ZrEaXaN66kLt2cDzJAFFXHhbc2lgv/t8moEKEdli45kM/FKA1fL+&#10;boGp9QNvqN/GUkkIhxQNVDG2qdahqMhhmPiWWLST7xxGWbtS2w4HCXeNfkmSN+2wZmmosKX3iorL&#10;9scZyL6zPN9/nQ7X6yXrz1pPh4/8aMzjw7ieg4o0xn/z7Tqzgv86FX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uCP4yAAAAN0AAAAPAAAAAAAAAAAAAAAAAJgCAABk&#10;cnMvZG93bnJldi54bWxQSwUGAAAAAAQABAD1AAAAjQMAAAAA&#10;" path="m10,70l2,82,,97r,15l5,127r5,-5l12,117r3,-7l17,102r,-10l15,85,12,77,10,70xm10,70l2,r8,70xe" fillcolor="#f3be00" stroked="f">
                  <v:path arrowok="t" o:connecttype="custom" o:connectlocs="10,70;2,82;0,97;0,112;5,127;10,122;12,117;15,110;17,102;17,92;15,85;12,77;10,70;10,70;2,0;10,70" o:connectangles="0,0,0,0,0,0,0,0,0,0,0,0,0,0,0,0"/>
                  <o:lock v:ext="edit" verticies="t"/>
                </v:shape>
                <v:shape id="Freeform 8442" o:spid="_x0000_s2377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/h8IA&#10;AADdAAAADwAAAGRycy9kb3ducmV2LnhtbERPTWvCQBC9C/6HZQRvulFrKWk2UgoBr02leJxmp5tg&#10;djZm1yT213cLhd7m8T4nO0y2FQP1vnGsYLNOQBBXTjdsFJzei9UTCB+QNbaOScGdPBzy+SzDVLuR&#10;32gogxExhH2KCuoQulRKX9Vk0a9dRxy5L9dbDBH2RuoexxhuW7lNkkdpseHYUGNHrzVVl/JmFZjP&#10;8uFjKHbjtzufi2ocrjfjUanlYnp5BhFoCv/iP/dRx/m7/QZ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7+HwgAAAN0AAAAPAAAAAAAAAAAAAAAAAJgCAABkcnMvZG93&#10;bnJldi54bWxQSwUGAAAAAAQABAD1AAAAhwMAAAAA&#10;" path="m10,l2,12,,27,,42,5,57r5,-5l12,47r3,-7l17,32r,-10l15,15,12,7,10,e" filled="f" strokecolor="#e15520" strokeweight="0">
                  <v:path arrowok="t" o:connecttype="custom" o:connectlocs="10,0;2,12;0,27;0,42;5,57;10,52;12,47;15,40;17,32;17,22;15,15;12,7;10,0" o:connectangles="0,0,0,0,0,0,0,0,0,0,0,0,0"/>
                </v:shape>
                <v:shape id="Freeform 8443" o:spid="_x0000_s2378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wVcUA&#10;AADdAAAADwAAAGRycy9kb3ducmV2LnhtbERPTWvCQBC9C/6HZQq9SN2oWCR1FVFKQ8VDk9LzNDvd&#10;hGZn0+xW4793BcHbPN7nLNe9bcSROl87VjAZJyCIS6drNgo+i9enBQgfkDU2jknBmTysV8PBElPt&#10;TvxBxzwYEUPYp6igCqFNpfRlRRb92LXEkftxncUQYWek7vAUw20jp0nyLC3WHBsqbGlbUfmb/1sF&#10;xdf7KDd/xS5b+PObyez3YTfbK/X40G9eQATqw118c2c6zp/Np3D9Jp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3BVxQAAAN0AAAAPAAAAAAAAAAAAAAAAAJgCAABkcnMv&#10;ZG93bnJldi54bWxQSwUGAAAAAAQABAD1AAAAigMAAAAA&#10;" path="m8,70l,,8,70xe" filled="f" strokecolor="#e15520" strokeweight="0">
                  <v:path arrowok="t" o:connecttype="custom" o:connectlocs="8,70;0,0;8,70" o:connectangles="0,0,0"/>
                </v:shape>
                <v:shape id="Freeform 8444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y08MA&#10;AADdAAAADwAAAGRycy9kb3ducmV2LnhtbERP24rCMBB9F/yHMIIvi6ZaVmw1ShWEvSl4+YChGdti&#10;MylNVrt/v1lY8G0O5zrLdWdqcafWVZYVTMYRCOLc6ooLBZfzbjQH4TyyxtoyKfghB+tVv7fEVNsH&#10;H+l+8oUIIexSVFB636RSurwkg25sG+LAXW1r0AfYFlK3+AjhppbTKJpJgxWHhhIb2paU307fRsFn&#10;8i4P2ctXFu9MEWfXzf5iPxKlhoMuW4Dw1Pmn+N/9psP8+DWG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qy08MAAADdAAAADwAAAAAAAAAAAAAAAACYAgAAZHJzL2Rv&#10;d25yZXYueG1sUEsFBgAAAAAEAAQA9QAAAIgDAAAAAA==&#10;" path="m14,l5,12,2,25,,40,5,52r5,-2l14,45r3,-8l19,30r,-8l19,15r,-8l14,xe" fillcolor="#f3be00" stroked="f">
                  <v:path arrowok="t" o:connecttype="custom" o:connectlocs="14,0;5,12;2,25;0,40;5,52;10,50;14,45;17,37;19,30;19,22;19,15;19,7;14,0" o:connectangles="0,0,0,0,0,0,0,0,0,0,0,0,0"/>
                </v:shape>
                <v:shape id="Freeform 8445" o:spid="_x0000_s2380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dm8MA&#10;AADdAAAADwAAAGRycy9kb3ducmV2LnhtbERPS2vCQBC+F/wPywi91Y01Bo2uIqVCKV584HnMjkk0&#10;O5tmtxr/vSsI3ubje8503ppKXKhxpWUF/V4EgjizuuRcwW67/BiBcB5ZY2WZFNzIwXzWeZtiqu2V&#10;13TZ+FyEEHYpKii8r1MpXVaQQdezNXHgjrYx6ANscqkbvIZwU8nPKEqkwZJDQ4E1fRWUnTf/RkF8&#10;jPen5JYM1isdl8vDbzLW339KvXfbxQSEp9a/xE/3jw7zB8MYHt+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dm8MAAADdAAAADwAAAAAAAAAAAAAAAACYAgAAZHJzL2Rv&#10;d25yZXYueG1sUEsFBgAAAAAEAAQA9QAAAIgDAAAAAA==&#10;" path="m14,l5,12,2,25,,40,5,52r5,-2l14,45r3,-8l19,30r,-8l19,15r,-8l14,e" filled="f" strokecolor="#e15520" strokeweight="0">
                  <v:path arrowok="t" o:connecttype="custom" o:connectlocs="14,0;5,12;2,25;0,40;5,52;10,50;14,45;17,37;19,30;19,22;19,15;19,7;14,0" o:connectangles="0,0,0,0,0,0,0,0,0,0,0,0,0"/>
                </v:shape>
                <v:shape id="Freeform 8446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c4cQA&#10;AADdAAAADwAAAGRycy9kb3ducmV2LnhtbERPS2vCQBC+F/oflil4q5tUYjV1Fako3sQHSm9Ddkyi&#10;2dmQXTX213cFobf5+J4zmrSmEldqXGlZQdyNQBBnVpecK9ht5+8DEM4ja6wsk4I7OZiMX19GmGp7&#10;4zVdNz4XIYRdigoK7+tUSpcVZNB1bU0cuKNtDPoAm1zqBm8h3FTyI4r60mDJoaHAmr4Lys6bi1Gw&#10;Sn7kb3xaztp4N6DFPos/D8O5Up23dvoFwlPr/8VP91KH+b0kgcc34QQ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6XOHEAAAA3QAAAA8AAAAAAAAAAAAAAAAAmAIAAGRycy9k&#10;b3ducmV2LnhtbFBLBQYAAAAABAAEAPUAAACJAwAAAAA=&#10;" path="m,67l,,,67xe" fillcolor="#f3be00" stroked="f">
                  <v:path arrowok="t" o:connecttype="custom" o:connectlocs="0,67;0,0;0,67" o:connectangles="0,0,0"/>
                </v:shape>
                <v:shape id="Freeform 8447" o:spid="_x0000_s2382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3LsYA&#10;AADdAAAADwAAAGRycy9kb3ducmV2LnhtbESPT2sCMRDF74V+hzAFL0WzqyiyNYqIggcvuh7a27AZ&#10;9083kyWJun57Uyh4m+G995s3i1VvWnEj52vLCtJRAoK4sLrmUsE53w3nIHxA1thaJgUP8rBavr8t&#10;MNP2zke6nUIpIoR9hgqqELpMSl9UZNCPbEcctYt1BkNcXSm1w3uEm1aOk2QmDdYcL1TY0aai4vd0&#10;NZGif3LMPx/ptmnTCx6/m/XBNUoNPvr1F4hAfXiZ/9N7HetPpjP4+ya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N3LsYAAADdAAAADwAAAAAAAAAAAAAAAACYAgAAZHJz&#10;L2Rvd25yZXYueG1sUEsFBgAAAAAEAAQA9QAAAIsDAAAAAA==&#10;" path="m,67l,,,67xe" filled="f" strokecolor="#e15520" strokeweight="0">
                  <v:path arrowok="t" o:connecttype="custom" o:connectlocs="0,67;0,0;0,67" o:connectangles="0,0,0"/>
                </v:shape>
                <v:shape id="Freeform 8448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QTcMA&#10;AADdAAAADwAAAGRycy9kb3ducmV2LnhtbERP3WrCMBS+H+wdwhF2N1M3nFKNIoPBduFYqw9waI5t&#10;tDnpkszWt18Ewbvz8f2e5XqwrTiTD8axgsk4A0FcOW24VrDffTzPQYSIrLF1TAouFGC9enxYYq5d&#10;zwWdy1iLFMIhRwVNjF0uZagashjGriNO3MF5izFBX0vtsU/htpUvWfYmLRpODQ129N5QdSr/rILi&#10;dNjuTdHvzLfH8vdn8xWPNFXqaTRsFiAiDfEuvrk/dZr/Op3B9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QTcMAAADdAAAADwAAAAAAAAAAAAAAAACYAgAAZHJzL2Rv&#10;d25yZXYueG1sUEsFBgAAAAAEAAQA9QAAAIgDAAAAAA==&#10;" path="m15,l8,12,3,25,,37,5,52r5,-5l13,42r5,-7l20,30r,-8l20,12r,-7l15,xe" fillcolor="#f3be00" stroked="f">
                  <v:path arrowok="t" o:connecttype="custom" o:connectlocs="15,0;8,12;3,25;0,37;5,52;10,47;13,42;18,35;20,30;20,22;20,12;20,5;15,0" o:connectangles="0,0,0,0,0,0,0,0,0,0,0,0,0"/>
                </v:shape>
                <v:shape id="Freeform 8449" o:spid="_x0000_s2384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dPcgA&#10;AADdAAAADwAAAGRycy9kb3ducmV2LnhtbESPT0/DMAzF75P2HSJP4oJoytDGVJZN/BFol00wiria&#10;xrTVGqdKwla+PT4g7WbrPb/383I9uE4dKcTWs4HrLAdFXHnbcm2gfH++WoCKCdli55kM/FKE9Wo8&#10;WmJh/Ynf6LhPtZIQjgUaaFLqC61j1ZDDmPmeWLRvHxwmWUOtbcCThLtOT/N8rh22LA0N9vTYUHXY&#10;/zgDr+HwcPnBC5s+d7cvunzadl9Ta8zFZLi/A5VoSGfz//XGCv7NT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5J09yAAAAN0AAAAPAAAAAAAAAAAAAAAAAJgCAABk&#10;cnMvZG93bnJldi54bWxQSwUGAAAAAAQABAD1AAAAjQMAAAAA&#10;" path="m15,l8,12,3,25,,37,5,52r5,-5l13,42r5,-7l20,30r,-8l20,12r,-7l15,e" filled="f" strokecolor="#e15520" strokeweight="0">
                  <v:path arrowok="t" o:connecttype="custom" o:connectlocs="15,0;8,12;3,25;0,37;5,52;10,47;13,42;18,35;20,30;20,22;20,12;20,5;15,0" o:connectangles="0,0,0,0,0,0,0,0,0,0,0,0,0"/>
                </v:shape>
                <v:shape id="Freeform 8450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ZjMIA&#10;AADdAAAADwAAAGRycy9kb3ducmV2LnhtbERPzYrCMBC+C/sOYYS9iKZdXdFqlEVYEfSi6wMMzdgU&#10;m0lporZvvxEEb/Px/c5y3dpK3KnxpWMF6SgBQZw7XXKh4Pz3O5yB8AFZY+WYFHTkYb366C0x0+7B&#10;R7qfQiFiCPsMFZgQ6kxKnxuy6EeuJo7cxTUWQ4RNIXWDjxhuK/mVJFNpseTYYLCmjaH8erpZBVXq&#10;p/tZV5iwHUwm3eWcp9f9QanPfvuzABGoDW/xy73Tcf74ew7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dmMwgAAAN0AAAAPAAAAAAAAAAAAAAAAAJgCAABkcnMvZG93&#10;bnJldi54bWxQSwUGAAAAAAQABAD1AAAAhwMAAAAA&#10;" path="m,65l2,,,65xe" fillcolor="#f3be00" stroked="f">
                  <v:path arrowok="t" o:connecttype="custom" o:connectlocs="0,65;2,0;0,65" o:connectangles="0,0,0"/>
                </v:shape>
                <v:shape id="Freeform 8451" o:spid="_x0000_s2386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ItMUA&#10;AADdAAAADwAAAGRycy9kb3ducmV2LnhtbESPQWsCMRCF74X+hzCF3mq2rUhZjVIWWkpVUCueh2Tc&#10;XdxMliTV9d93DgVvM7w3730zWwy+U2eKqQ1s4HlUgCK2wbVcG9j/fDy9gUoZ2WEXmAxcKcFifn83&#10;w9KFC2/pvMu1khBOJRpocu5LrZNtyGMahZ5YtGOIHrOssdYu4kXCfadfimKiPbYsDQ32VDVkT7tf&#10;b+A7YDzY5frEq8+xXV03le62lTGPD8P7FFSmId/M/9dfTvBfJ8Iv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Yi0xQAAAN0AAAAPAAAAAAAAAAAAAAAAAJgCAABkcnMv&#10;ZG93bnJldi54bWxQSwUGAAAAAAQABAD1AAAAigMAAAAA&#10;" path="m,65l2,,,65xe" filled="f" strokecolor="#e15520" strokeweight="0">
                  <v:path arrowok="t" o:connecttype="custom" o:connectlocs="0,65;2,0;0,65" o:connectangles="0,0,0"/>
                </v:shape>
                <v:shape id="Freeform 8452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WnMcA&#10;AADdAAAADwAAAGRycy9kb3ducmV2LnhtbESPQWvCQBCF7wX/wzJCb3WjRZHoKmpbWrxYo4jHITsm&#10;wexsurs16b93C4XeZnhv3vdmvuxMLW7kfGVZwXCQgCDOra64UHA8vD1NQfiArLG2TAp+yMNy0XuY&#10;Y6pty3u6ZaEQMYR9igrKEJpUSp+XZNAPbEMctYt1BkNcXSG1wzaGm1qOkmQiDVYcCSU2tCkpv2bf&#10;JnI/d9t2PV678S6cX/H6dXox7yelHvvdagYiUBf+zX/XHzrWf54M4febOIJ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1pzHAAAA3QAAAA8AAAAAAAAAAAAAAAAAmAIAAGRy&#10;cy9kb3ducmV2LnhtbFBLBQYAAAAABAAEAPUAAACMAwAAAAA=&#10;" path="m18,l8,13,,27,,40,3,55,8,50r5,-5l15,40r3,-8l20,25r,-8l20,8,18,xe" fillcolor="#f3be00" stroked="f">
                  <v:path arrowok="t" o:connecttype="custom" o:connectlocs="18,0;8,13;0,27;0,40;3,55;8,50;13,45;15,40;18,32;20,25;20,17;20,8;18,0" o:connectangles="0,0,0,0,0,0,0,0,0,0,0,0,0"/>
                </v:shape>
                <v:shape id="Freeform 8453" o:spid="_x0000_s2388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i1MQA&#10;AADdAAAADwAAAGRycy9kb3ducmV2LnhtbERPTWvCQBC9C/0PyxS86aYR0zZ1lVYR1IOQVHoesmMS&#10;mp0N2VXjv3cFwds83ufMFr1pxJk6V1tW8DaOQBAXVtdcKjj8rkcfIJxH1thYJgVXcrCYvwxmmGp7&#10;4YzOuS9FCGGXooLK+zaV0hUVGXRj2xIH7mg7gz7ArpS6w0sIN42MoyiRBmsODRW2tKyo+M9PRsF6&#10;arLNdpcdtvvj5OfzfRXHUfKn1PC1//4C4an3T/HDvdFh/iSJ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otTEAAAA3QAAAA8AAAAAAAAAAAAAAAAAmAIAAGRycy9k&#10;b3ducmV2LnhtbFBLBQYAAAAABAAEAPUAAACJAwAAAAA=&#10;" path="m18,l8,13,,27,,40,3,55,8,50r5,-5l15,40r3,-8l20,25r,-8l20,8,18,xe" filled="f" strokecolor="#e15520" strokeweight="0">
                  <v:path arrowok="t" o:connecttype="custom" o:connectlocs="18,0;8,13;0,27;0,40;3,55;8,50;13,45;15,40;18,32;20,25;20,17;20,8;18,0" o:connectangles="0,0,0,0,0,0,0,0,0,0,0,0,0"/>
                </v:shape>
                <v:shape id="Freeform 8454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BMMA&#10;AADdAAAADwAAAGRycy9kb3ducmV2LnhtbERPTWsCMRC9F/ofwhR6KZptBaurUYogqHhZ9aC3YTNu&#10;FjeTJYm6/vumIPQ2j/c503lnG3EjH2rHCj77GQji0umaKwWH/bI3AhEissbGMSl4UID57PVlirl2&#10;dy7otouVSCEcclRgYmxzKUNpyGLou5Y4cWfnLcYEfSW1x3sKt438yrKhtFhzajDY0sJQedldrYLN&#10;+vtgxlVR0AaP4w/cPrw7LZR6f+t+JiAidfFf/HSvdJo/GA7g75t0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BMMAAADdAAAADwAAAAAAAAAAAAAAAACYAgAAZHJzL2Rv&#10;d25yZXYueG1sUEsFBgAAAAAEAAQA9QAAAIgDAAAAAA==&#10;" path="m,70l5,,,70xe" fillcolor="#f3be00" stroked="f">
                  <v:path arrowok="t" o:connecttype="custom" o:connectlocs="0,70;5,0;0,70" o:connectangles="0,0,0"/>
                </v:shape>
                <v:shape id="Freeform 8455" o:spid="_x0000_s2390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kb8MA&#10;AADdAAAADwAAAGRycy9kb3ducmV2LnhtbERPS2sCMRC+F/ofwhS81awPRLZGKSuiIB7UXnobNtPN&#10;tpvJNom6/nsjCN7m43vObNHZRpzJh9qxgkE/A0FcOl1zpeDruHqfgggRWWPjmBRcKcBi/voyw1y7&#10;C+/pfIiVSCEcclRgYmxzKUNpyGLou5Y4cT/OW4wJ+kpqj5cUbhs5zLKJtFhzajDYUmGo/DucrAK/&#10;+94ei3Y9tl22Mr/FwCz/a6NU7637/AARqYtP8cO90Wn+aDKG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Nkb8MAAADdAAAADwAAAAAAAAAAAAAAAACYAgAAZHJzL2Rv&#10;d25yZXYueG1sUEsFBgAAAAAEAAQA9QAAAIgDAAAAAA==&#10;" path="m,70l5,,,70xe" filled="f" strokecolor="#e15520" strokeweight="0">
                  <v:path arrowok="t" o:connecttype="custom" o:connectlocs="0,70;5,0;0,70" o:connectangles="0,0,0"/>
                </v:shape>
                <v:shape id="Freeform 8456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g6cQA&#10;AADdAAAADwAAAGRycy9kb3ducmV2LnhtbERPzWrCQBC+F3yHZYReSt20YlpSV5FCi4gX0z7ANDsm&#10;odnZuDvV1Kd3hUJv8/H9znw5uE4dKcTWs4GHSQaKuPK25drA58fb/TOoKMgWO89k4JciLBejmzkW&#10;1p94R8dSapVCOBZooBHpC61j1ZDDOPE9ceL2PjiUBEOtbcBTCnedfsyyXDtsOTU02NNrQ9V3+eMM&#10;yNd5ilvvgzxt7/Ku3g+HzfvOmNvxsHoBJTTIv/jPvbZp/jSfwfWbdIJ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YOnEAAAA3QAAAA8AAAAAAAAAAAAAAAAAmAIAAGRycy9k&#10;b3ducmV2LnhtbFBLBQYAAAAABAAEAPUAAACJAwAAAAA=&#10;" path="m20,l8,13,3,25,,40,3,52,8,50r5,-5l15,38r5,-8l23,23r,-8l20,8,20,xe" fillcolor="#f3be00" stroked="f">
                  <v:path arrowok="t" o:connecttype="custom" o:connectlocs="20,0;8,13;3,25;0,40;3,52;8,50;13,45;15,38;20,30;23,23;23,15;20,8;20,0" o:connectangles="0,0,0,0,0,0,0,0,0,0,0,0,0"/>
                </v:shape>
                <v:shape id="Freeform 8457" o:spid="_x0000_s2392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EdMQA&#10;AADdAAAADwAAAGRycy9kb3ducmV2LnhtbERPTWvCQBC9F/wPywi91Y0KoUQ3QQRtKS3UKIi3ITsm&#10;0exsyG5j/PfdQsHbPN7nLLPBNKKnztWWFUwnEQjiwuqaSwWH/eblFYTzyBoby6TgTg6ydPS0xETb&#10;G++oz30pQgi7BBVU3reJlK6oyKCb2JY4cGfbGfQBdqXUHd5CuGnkLIpiabDm0FBhS+uKimv+YxRc&#10;vZx+5fn38fP+tr6cNv3xY6vnSj2Ph9UChKfBP8T/7ncd5s/jGP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HBHTEAAAA3QAAAA8AAAAAAAAAAAAAAAAAmAIAAGRycy9k&#10;b3ducmV2LnhtbFBLBQYAAAAABAAEAPUAAACJAwAAAAA=&#10;" path="m20,l8,13,3,25,,40,3,52,8,50r5,-5l15,38r5,-8l23,23r,-8l20,8,20,xe" filled="f" strokecolor="#e15520" strokeweight="0">
                  <v:path arrowok="t" o:connecttype="custom" o:connectlocs="20,0;8,13;3,25;0,40;3,52;8,50;13,45;15,38;20,30;23,23;23,15;20,8;20,0" o:connectangles="0,0,0,0,0,0,0,0,0,0,0,0,0"/>
                </v:shape>
                <v:shape id="Freeform 8458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wXMQA&#10;AADdAAAADwAAAGRycy9kb3ducmV2LnhtbERP22rCQBB9L/Qflin0pejGSlViNlJaAqWIYBSfh+zk&#10;gtnZkN3G5O+7BaFvczjXSXajacVAvWssK1jMIxDEhdUNVwrOp2y2AeE8ssbWMimYyMEufXxIMNb2&#10;xkcacl+JEMIuRgW1910spStqMujmtiMOXGl7gz7AvpK6x1sIN618jaKVNNhwaKixo4+aimv+YxRk&#10;S/f2ue9KasrL8H3IMZtepoVSz0/j+xaEp9H/i+/uLx3mL1dr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5cFzEAAAA3QAAAA8AAAAAAAAAAAAAAAAAmAIAAGRycy9k&#10;b3ducmV2LnhtbFBLBQYAAAAABAAEAPUAAACJAwAAAAA=&#10;" path="m,70l7,,,70xe" fillcolor="#f3be00" stroked="f">
                  <v:path arrowok="t" o:connecttype="custom" o:connectlocs="0,70;7,0;0,70" o:connectangles="0,0,0"/>
                </v:shape>
                <v:shape id="Freeform 8459" o:spid="_x0000_s2394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YksUA&#10;AADdAAAADwAAAGRycy9kb3ducmV2LnhtbESPT2vCQBDF74V+h2UKvdVNFUSiq4jQ4q31D3gds2M2&#10;mp0N2W1Mvn3nIHib4b157zeLVe9r1VEbq8AGPkcZKOIi2IpLA8fD18cMVEzIFuvAZGCgCKvl68sC&#10;cxvuvKNun0olIRxzNOBSanKtY+HIYxyFhli0S2g9JlnbUtsW7xLuaz3Osqn2WLE0OGxo46i47f+8&#10;gfI2VBPuzm64nn7D1h7Gl/Dzbcz7W7+eg0rUp6f5cb21gj+ZCq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NiSxQAAAN0AAAAPAAAAAAAAAAAAAAAAAJgCAABkcnMv&#10;ZG93bnJldi54bWxQSwUGAAAAAAQABAD1AAAAigMAAAAA&#10;" path="m,70l7,,,70xe" filled="f" strokecolor="#e15520" strokeweight="0">
                  <v:path arrowok="t" o:connecttype="custom" o:connectlocs="0,70;7,0;0,70" o:connectangles="0,0,0"/>
                </v:shape>
                <v:shape id="Freeform 8460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+csMA&#10;AADdAAAADwAAAGRycy9kb3ducmV2LnhtbERPTUsDMRC9C/0PYQrebFbF0q5Ni1hEES9t9T67mSar&#10;m8mSxGb7740geJvH+5zVZnS9OFGInWcF17MKBHHrdcdGwfvh6WoBIiZkjb1nUnCmCJv15GKFtfaZ&#10;d3TaJyNKCMcaFdiUhlrK2FpyGGd+IC7c0QeHqcBgpA6YS7jr5U1VzaXDjkuDxYEeLbVf+2+nwLw2&#10;Ob4tj+f8sc3b57vP0FjTKHU5HR/uQSQa07/4z/2iy/zb+RJ+vy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+csMAAADdAAAADwAAAAAAAAAAAAAAAACYAgAAZHJzL2Rv&#10;d25yZXYueG1sUEsFBgAAAAAEAAQA9QAAAIgDAAAAAA==&#10;" path="m20,l12,5,7,12,2,17,,25r,7l,40r2,7l7,57r5,-5l17,47r3,-5l22,35,25,25r,-8l22,10,20,xe" fillcolor="#f3be00" stroked="f">
                  <v:path arrowok="t" o:connecttype="custom" o:connectlocs="20,0;12,5;7,12;2,17;0,25;0,32;0,40;2,47;7,57;12,52;17,47;20,42;22,35;25,25;25,17;22,10;20,0" o:connectangles="0,0,0,0,0,0,0,0,0,0,0,0,0,0,0,0,0"/>
                </v:shape>
                <v:shape id="Freeform 8461" o:spid="_x0000_s2396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Ta8YA&#10;AADdAAAADwAAAGRycy9kb3ducmV2LnhtbESPS2sCQRCE70L+w9CB3HQ2CjFsHCUISsBTfMVjs9P7&#10;IDs9y8zorv/ePgRy66aqq75erAbXqhuF2Hg28DrJQBEX3jZcGTgeNuN3UDEhW2w9k4E7RVgtn0YL&#10;zK3v+Ztu+1QpCeGYo4E6pS7XOhY1OYwT3xGLVvrgMMkaKm0D9hLuWj3NsjftsGFpqLGjdU3F7/7q&#10;DKTTj72cztPLumzvpd7Ntv05bI15eR4+P0AlGtK/+e/6ywr+bC788o2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fTa8YAAADdAAAADwAAAAAAAAAAAAAAAACYAgAAZHJz&#10;L2Rvd25yZXYueG1sUEsFBgAAAAAEAAQA9QAAAIsDAAAAAA==&#10;" path="m20,l12,5,7,12,2,17,,25r,7l,40r2,7l7,57r5,-5l17,47r3,-5l22,35,25,25r,-8l22,10,20,xe" filled="f" strokecolor="#e15520" strokeweight="0">
                  <v:path arrowok="t" o:connecttype="custom" o:connectlocs="20,0;12,5;7,12;2,17;0,25;0,32;0,40;2,47;7,57;12,52;17,47;20,42;22,35;25,25;25,17;22,10;20,0" o:connectangles="0,0,0,0,0,0,0,0,0,0,0,0,0,0,0,0,0"/>
                </v:shape>
                <v:shape id="Freeform 8462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sIcUA&#10;AADdAAAADwAAAGRycy9kb3ducmV2LnhtbESP0WoCMRBF3wv9hzAF32rWKiqrUawo+CDSaj9gSMbd&#10;bTeTNYm6/r0RhL7NcO/cc2c6b20tLuRD5VhBr5uBINbOVFwo+Dms38cgQkQ2WDsmBTcKMJ+9vkwx&#10;N+7K33TZx0KkEA45KihjbHIpgy7JYui6hjhpR+ctxrT6QhqP1xRua/mRZUNpseJEKLGhZUn6b3+2&#10;iRt/B812MfLtSn+dPg+1Ge+0Uarz1i4mICK18d/8vN6YVL8/6sHjmzS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GwhxQAAAN0AAAAPAAAAAAAAAAAAAAAAAJgCAABkcnMv&#10;ZG93bnJldi54bWxQSwUGAAAAAAQABAD1AAAAigMAAAAA&#10;" path="m,75l2,,,75xe" fillcolor="#f3be00" stroked="f">
                  <v:path arrowok="t" o:connecttype="custom" o:connectlocs="0,75;2,0;0,75" o:connectangles="0,0,0"/>
                </v:shape>
                <v:shape id="Freeform 8463" o:spid="_x0000_s2398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ansMA&#10;AADdAAAADwAAAGRycy9kb3ducmV2LnhtbERPTWsCMRC9C/0PYQreNKsLtmyNIoLiwUutB3ubJuPu&#10;tpvJkkRd++uNIHibx/uc6byzjTiTD7VjBaNhBoJYO1NzqWD/tRq8gwgR2WDjmBRcKcB89tKbYmHc&#10;hT/pvIulSCEcClRQxdgWUgZdkcUwdC1x4o7OW4wJ+lIaj5cUbhs5zrKJtFhzaqiwpWVF+m93sgry&#10;9fL/2y9Gm8P+t9O63ub258hK9V+7xQeISF18ih/ujUnz87cx3L9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ansMAAADdAAAADwAAAAAAAAAAAAAAAACYAgAAZHJzL2Rv&#10;d25yZXYueG1sUEsFBgAAAAAEAAQA9QAAAIgDAAAAAA==&#10;" path="m,75l2,,,75xe" filled="f" strokecolor="#e15520" strokeweight="0">
                  <v:path arrowok="t" o:connecttype="custom" o:connectlocs="0,75;2,0;0,75" o:connectangles="0,0,0"/>
                </v:shape>
                <v:shape id="Freeform 8464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7wMMA&#10;AADdAAAADwAAAGRycy9kb3ducmV2LnhtbERPTYvCMBC9L+x/CLPgRTR1XdTtGkUWFI9aBT2OzdgW&#10;m0lpoq3/3giCt3m8z5nOW1OKG9WusKxg0I9AEKdWF5wp2O+WvQkI55E1lpZJwZ0czGefH1OMtW14&#10;S7fEZyKEsItRQe59FUvp0pwMur6tiAN3trVBH2CdSV1jE8JNKb+jaCQNFhwacqzoP6f0klyNgqQ5&#10;8+/VLrfdTbVf7Q6Tn1P3clSq89Uu/kB4av1b/HKvdZg/HA/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M7wMMAAADdAAAADwAAAAAAAAAAAAAAAACYAgAAZHJzL2Rv&#10;d25yZXYueG1sUEsFBgAAAAAEAAQA9QAAAIgDAAAAAA==&#10;" path="m13,70l,,13,70r,l13,70,5,85,3,100r2,15l13,130r5,-5l20,118r3,-8l23,103r,-10l20,85,18,78,13,70xe" fillcolor="#f3be00" stroked="f">
                  <v:path arrowok="t" o:connecttype="custom" o:connectlocs="13,70;0,0;13,70;13,70;13,70;5,85;3,100;5,115;13,130;18,125;20,118;23,110;23,103;23,93;20,85;18,78;13,70" o:connectangles="0,0,0,0,0,0,0,0,0,0,0,0,0,0,0,0,0"/>
                </v:shape>
                <v:shape id="Freeform 8465" o:spid="_x0000_s2400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6OsIA&#10;AADdAAAADwAAAGRycy9kb3ducmV2LnhtbERPS2vCQBC+F/wPywhepG5Mqy3RNYSC4LGN2vOQHZNg&#10;djZkt3n8e7dQ6G0+vufs09E0oqfO1ZYVrFcRCOLC6ppLBZfz8fkdhPPIGhvLpGAiB+lh9rTHRNuB&#10;v6jPfSlCCLsEFVTet4mUrqjIoFvZljhwN9sZ9AF2pdQdDiHcNDKOoq00WHNoqLClj4qKe/5jFHya&#10;5XS5cm9ktmnPk8Vl/J2TUov5mO1AeBr9v/jPfdJh/svbK/x+E06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vo6wgAAAN0AAAAPAAAAAAAAAAAAAAAAAJgCAABkcnMvZG93&#10;bnJldi54bWxQSwUGAAAAAAQABAD1AAAAhwMAAAAA&#10;" path="m13,70l,,13,70r,l13,70,5,85,3,100r2,15l13,130r5,-5l20,118r3,-8l23,103r,-10l20,85,18,78,13,70xe" filled="f" strokecolor="#e15520" strokeweight=".1pt">
                  <v:path arrowok="t" o:connecttype="custom" o:connectlocs="13,70;0,0;13,70;13,70;13,70;5,85;3,100;5,115;13,130;18,125;20,118;23,110;23,103;23,93;20,85;18,78;13,70" o:connectangles="0,0,0,0,0,0,0,0,0,0,0,0,0,0,0,0,0"/>
                </v:shape>
                <v:shape id="Freeform 8466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li8MA&#10;AADdAAAADwAAAGRycy9kb3ducmV2LnhtbERPTU8CMRC9m/AfmjHxJl0lIFkoBEggEE+Ceh62Y3dj&#10;O123dXf599SExNu8vM+ZL3tnRUtNqDwreBpmIIgLrys2Ct5P28cpiBCRNVrPpOBCAZaLwd0cc+07&#10;fqP2GI1IIRxyVFDGWOdShqIkh2Hoa+LEffnGYUywMVI32KVwZ+Vzlk2kw4pTQ4k1bUoqvo+/TkEr&#10;z5ufV9ytPztTm4/Dyk7NySr1cN+vZiAi9fFffHPvdZo/ehnD3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li8MAAADdAAAADwAAAAAAAAAAAAAAAACYAgAAZHJzL2Rv&#10;d25yZXYueG1sUEsFBgAAAAAEAAQA9QAAAIgDAAAAAA==&#10;" path="m10,67l2,r8,67l10,67r,l2,82,,97r2,15l10,127r2,-5l17,117r3,-10l20,100r,-8l17,82,15,75,10,67xe" fillcolor="#f3be00" stroked="f">
                  <v:path arrowok="t" o:connecttype="custom" o:connectlocs="10,67;2,0;10,67;10,67;10,67;2,82;0,97;2,112;10,127;12,122;17,117;20,107;20,100;20,92;17,82;15,75;10,67" o:connectangles="0,0,0,0,0,0,0,0,0,0,0,0,0,0,0,0,0"/>
                </v:shape>
                <v:shape id="Freeform 8467" o:spid="_x0000_s2402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5hsIA&#10;AADdAAAADwAAAGRycy9kb3ducmV2LnhtbERPTWsCMRC9F/ofwhS81awKVlajiKB41Vaht+lmTBY3&#10;k3UT1/Xfm4LgbR7vc2aLzlWipSaUnhUM+hkI4sLrko2Cn+/15wREiMgaK8+k4E4BFvP3txnm2t94&#10;R+0+GpFCOOSowMZY51KGwpLD0Pc1ceJOvnEYE2yM1A3eUrir5DDLxtJhyanBYk0rS8V5f3UKfo8X&#10;szXH0eHSblby73zaDWhjlep9dMspiEhdfImf7q1O80dfY/j/Jp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fmGwgAAAN0AAAAPAAAAAAAAAAAAAAAAAJgCAABkcnMvZG93&#10;bnJldi54bWxQSwUGAAAAAAQABAD1AAAAhwMAAAAA&#10;" path="m10,67l2,r8,67l10,67r,l2,82,,97r2,15l10,127r2,-5l17,117r3,-10l20,100r,-8l17,82,15,75,10,67xe" filled="f" strokecolor="#e15520" strokeweight="0">
                  <v:path arrowok="t" o:connecttype="custom" o:connectlocs="10,67;2,0;10,67;10,67;10,67;2,82;0,97;2,112;10,127;12,122;17,117;20,107;20,100;20,92;17,82;15,75;10,67" o:connectangles="0,0,0,0,0,0,0,0,0,0,0,0,0,0,0,0,0"/>
                </v:shape>
                <v:shape id="Freeform 8468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5Z8MA&#10;AADdAAAADwAAAGRycy9kb3ducmV2LnhtbERPS4vCMBC+C/6HMII3TX2wLtUoIqjradXdBY9jM7bF&#10;ZlKabK3/3giCt/n4njNbNKYQNVUut6xg0I9AECdW55wq+P1Z9z5BOI+ssbBMCu7kYDFvt2YYa3vj&#10;A9VHn4oQwi5GBZn3ZSylSzIy6Pq2JA7cxVYGfYBVKnWFtxBuCjmMog9pMOfQkGFJq4yS6/HfKBif&#10;T8l6y5vGbv92+725fy+Hea1Ut9MspyA8Nf4tfrm/dJg/mkz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j5Z8MAAADdAAAADwAAAAAAAAAAAAAAAACYAgAAZHJzL2Rv&#10;d25yZXYueG1sUEsFBgAAAAAEAAQA9QAAAIgDAAAAAA==&#10;" path="m3,68l,,3,68xe" fillcolor="#f3be00" stroked="f">
                  <v:path arrowok="t" o:connecttype="custom" o:connectlocs="3,68;0,0;3,68" o:connectangles="0,0,0"/>
                </v:shape>
                <v:shape id="Freeform 8469" o:spid="_x0000_s2404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9iscA&#10;AADdAAAADwAAAGRycy9kb3ducmV2LnhtbESPzW7CQAyE75V4h5WReqlgQ1sFCCwIVarUQ3vg5wGs&#10;rEkCWW+0u0Dg6etDpd7G8vjzzHLdu1ZdKcTGs4HJOANFXHrbcGXgsP8czUDFhGyx9UwG7hRhvRo8&#10;LbGw/sZbuu5SpQTCsUADdUpdoXUsa3IYx74jlt3RB4dJxlBpG/AmcNfq1yzLtcOG5UONHX3UVJ53&#10;FyeUw08bpi/vx23+mOf771OauNncmOdhv1mAStSnf/Pf9ZeV+G9TiSttRI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MvYrHAAAA3QAAAA8AAAAAAAAAAAAAAAAAmAIAAGRy&#10;cy9kb3ducmV2LnhtbFBLBQYAAAAABAAEAPUAAACMAwAAAAA=&#10;" path="m3,68l,,3,68xe" filled="f" strokecolor="#e15520" strokeweight="0">
                  <v:path arrowok="t" o:connecttype="custom" o:connectlocs="3,68;0,0;3,68" o:connectangles="0,0,0"/>
                </v:shape>
                <v:shape id="Freeform 8470" o:spid="_x0000_s2405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/t8AA&#10;AADdAAAADwAAAGRycy9kb3ducmV2LnhtbERPPWvDMBDdC/kP4grZatkNpIlrxQRDIGvTDhkP6Wq5&#10;sU7GUm3n31eFQrd7vM+r6sX1YqIxdJ4VFFkOglh703Gr4OP99LQDESKywd4zKbhTgPqweqiwNH7m&#10;N5ousRUphEOJCmyMQyll0JYchswPxIn79KPDmODYSjPinMJdL5/zfCsddpwaLA7UWNK3y7dT0JDV&#10;uiEqusYv+mu6z7ftdVZq/bgcX0FEWuK/+M99Nmn+5mUPv9+kE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K/t8AAAADdAAAADwAAAAAAAAAAAAAAAACYAgAAZHJzL2Rvd25y&#10;ZXYueG1sUEsFBgAAAAAEAAQA9QAAAIUDAAAAAA==&#10;" path="m43,55l,,43,55xm43,55l53,70,63,83r7,2l75,88r7,l90,88r,-8l85,73,80,68,75,63,68,58,60,55r-7,l43,55xe" fillcolor="#f3be00" stroked="f">
                  <v:path arrowok="t" o:connecttype="custom" o:connectlocs="43,55;0,0;43,55;43,55;53,70;63,83;70,85;75,88;82,88;90,88;90,80;85,73;80,68;75,63;68,58;60,55;53,55;43,55" o:connectangles="0,0,0,0,0,0,0,0,0,0,0,0,0,0,0,0,0,0"/>
                  <o:lock v:ext="edit" verticies="t"/>
                </v:shape>
                <v:shape id="Freeform 8471" o:spid="_x0000_s2406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15MYA&#10;AADdAAAADwAAAGRycy9kb3ducmV2LnhtbESPQWvCQBCF7wX/wzJCL0U3WhCNriKCtpcemgTPQ3ZM&#10;gtnZkF1j+u87h0JvM7w3732zO4yuVQP1ofFsYDFPQBGX3jZcGSjy82wNKkRki61nMvBDAQ77ycsO&#10;U+uf/E1DFislIRxSNFDH2KVah7Imh2HuO2LRbr53GGXtK217fEq4a/UySVbaYcPSUGNHp5rKe/Zw&#10;Bm55cVw9Lo19++j8kF2/7uUmK4x5nY7HLahIY/w3/11/WsF/Xwu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k15MYAAADdAAAADwAAAAAAAAAAAAAAAACYAgAAZHJz&#10;L2Rvd25yZXYueG1sUEsFBgAAAAAEAAQA9QAAAIsDAAAAAA==&#10;" path="m43,55l,,43,55xe" filled="f" strokecolor="#e15520" strokeweight="0">
                  <v:path arrowok="t" o:connecttype="custom" o:connectlocs="43,55;0,0;43,55" o:connectangles="0,0,0"/>
                </v:shape>
                <v:shape id="Freeform 8472" o:spid="_x0000_s2407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wKMMA&#10;AADdAAAADwAAAGRycy9kb3ducmV2LnhtbERPTWsCMRC9F/ofwhS81awuWNkapSqCBz1UPXgcN7Ob&#10;xc1kSaJu/30jFHqbx/uc2aK3rbiTD41jBaNhBoK4dLrhWsHpuHmfgggRWWPrmBT8UIDF/PVlhoV2&#10;D/6m+yHWIoVwKFCBibErpAylIYth6DrixFXOW4wJ+lpqj48Ubls5zrKJtNhwajDY0cpQeT3crIKP&#10;la+W1cVcsL2eNzur1/k+Pyo1eOu/PkFE6uO/+M+91Wl+Ph3B8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swKMMAAADdAAAADwAAAAAAAAAAAAAAAACYAgAAZHJzL2Rv&#10;d25yZXYueG1sUEsFBgAAAAAEAAQA9QAAAIgDAAAAAA==&#10;" path="m,l10,15,20,28r7,2l32,33r7,l47,33r,-8l42,18,37,13,32,8,25,3,17,,10,,,xe" filled="f" strokecolor="#e15520" strokeweight="0">
                  <v:path arrowok="t" o:connecttype="custom" o:connectlocs="0,0;10,15;20,28;27,30;32,33;39,33;47,33;47,25;42,18;37,13;32,8;25,3;17,0;10,0;0,0" o:connectangles="0,0,0,0,0,0,0,0,0,0,0,0,0,0,0"/>
                </v:shape>
                <v:shape id="Freeform 8473" o:spid="_x0000_s2408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5K8UA&#10;AADdAAAADwAAAGRycy9kb3ducmV2LnhtbERPTWvCQBC9C/6HZQRvulFL1egqrSDtpdBqUI9jdkyC&#10;2dmQXU3aX98tFLzN433Oct2aUtypdoVlBaNhBII4tbrgTEGy3w5mIJxH1lhaJgXf5GC96naWGGvb&#10;8Bfddz4TIYRdjApy76tYSpfmZNANbUUcuIutDfoA60zqGpsQbko5jqJnabDg0JBjRZuc0uvuZhSc&#10;m+T48Xk4tT+v06cokdnbYT6fKNXvtS8LEJ5a/xD/u991mD+Zje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DkrxQAAAN0AAAAPAAAAAAAAAAAAAAAAAJgCAABkcnMv&#10;ZG93bnJldi54bWxQSwUGAAAAAAQABAD1AAAAigMAAAAA&#10;" path="m53,43l,,53,43xm53,43r7,12l72,65r13,8l100,73,97,65,95,58,90,53,82,48,77,43,67,40r-7,l53,43xe" fillcolor="#f3be00" stroked="f">
                  <v:path arrowok="t" o:connecttype="custom" o:connectlocs="53,43;0,0;53,43;53,43;60,55;72,65;85,73;100,73;97,65;95,58;90,53;82,48;77,43;67,40;60,40;53,43" o:connectangles="0,0,0,0,0,0,0,0,0,0,0,0,0,0,0,0"/>
                  <o:lock v:ext="edit" verticies="t"/>
                </v:shape>
                <v:shape id="Freeform 8474" o:spid="_x0000_s2409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eQMQA&#10;AADdAAAADwAAAGRycy9kb3ducmV2LnhtbERPTWsCMRC9C/0PYQreNNsKVVaj2MKKUHuoFXqd3YzZ&#10;1c1kSaJu/30jFHqbx/ucxaq3rbiSD41jBU/jDARx5XTDRsHhqxjNQISIrLF1TAp+KMBq+TBYYK7d&#10;jT/puo9GpBAOOSqoY+xyKUNVk8Uwdh1x4o7OW4wJeiO1x1sKt618zrIXabHh1FBjR281Vef9xSow&#10;azP1dDp8hLIsvptNMX3dvZdKDR/79RxEpD7+i//cW53mT2YT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3kDEAAAA3QAAAA8AAAAAAAAAAAAAAAAAmAIAAGRycy9k&#10;b3ducmV2LnhtbFBLBQYAAAAABAAEAPUAAACJAwAAAAA=&#10;" path="m53,43l,,53,43xe" filled="f" strokecolor="#e15520" strokeweight="0">
                  <v:path arrowok="t" o:connecttype="custom" o:connectlocs="53,43;0,0;53,43" o:connectangles="0,0,0"/>
                </v:shape>
                <v:shape id="Freeform 8475" o:spid="_x0000_s2410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TsMQA&#10;AADdAAAADwAAAGRycy9kb3ducmV2LnhtbERPS2sCMRC+F/ofwhR6q9m6UmVrFLUIPdiDj4PHcTO7&#10;WdxMliTq9t8bodDbfHzPmc5724or+dA4VvA+yEAQl043XCs47NdvExAhImtsHZOCXwownz0/TbHQ&#10;7sZbuu5iLVIIhwIVmBi7QspQGrIYBq4jTlzlvMWYoK+l9nhL4baVwyz7kBYbTg0GO1oZKs+7i1Uw&#10;XvlqWZ3MCdvzcb2x+iv/yfdKvb70i08Qkfr4L/5zf+s0P5+M4PF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k7DEAAAA3QAAAA8AAAAAAAAAAAAAAAAAmAIAAGRycy9k&#10;b3ducmV2LnhtbFBLBQYAAAAABAAEAPUAAACJAwAAAAA=&#10;" path="m,3l7,15,19,25r13,8l47,33,44,25,42,18,37,13,29,8,24,3,14,,7,,,3xe" filled="f" strokecolor="#e15520" strokeweight="0">
                  <v:path arrowok="t" o:connecttype="custom" o:connectlocs="0,3;7,15;19,25;32,33;47,33;44,25;42,18;37,13;29,8;24,3;14,0;7,0;0,3" o:connectangles="0,0,0,0,0,0,0,0,0,0,0,0,0"/>
                </v:shape>
                <v:shape id="Freeform 8476" o:spid="_x0000_s2411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svMIA&#10;AADdAAAADwAAAGRycy9kb3ducmV2LnhtbERPTYvCMBC9C/sfwgh7kTVdF0WrUURZ9WqV9To0Yxts&#10;JqWJWv/9RhC8zeN9zmzR2krcqPHGsYLvfgKCOHfacKHgePj9GoPwAVlj5ZgUPMjDYv7RmWGq3Z33&#10;dMtCIWII+xQVlCHUqZQ+L8mi77uaOHJn11gMETaF1A3eY7it5CBJRtKi4dhQYk2rkvJLdrUKTlnv&#10;MtHF3+oYtqPJfrkxg+HaKPXZbZdTEIHa8Ba/3Dsd5/+Mh/D8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ey8wgAAAN0AAAAPAAAAAAAAAAAAAAAAAJgCAABkcnMvZG93&#10;bnJldi54bWxQSwUGAAAAAAQABAD1AAAAhwMAAAAA&#10;" path="m52,42l,,52,42xm52,42l62,55,72,65r13,7l100,72r,-7l95,60,90,52,85,47,77,45,70,42,62,40,52,42xe" fillcolor="#f3be00" stroked="f">
                  <v:path arrowok="t" o:connecttype="custom" o:connectlocs="52,42;0,0;52,42;52,42;62,55;72,65;85,72;100,72;100,65;95,60;90,52;85,47;77,45;70,42;62,40;52,42" o:connectangles="0,0,0,0,0,0,0,0,0,0,0,0,0,0,0,0"/>
                  <o:lock v:ext="edit" verticies="t"/>
                </v:shape>
                <v:shape id="Freeform 8477" o:spid="_x0000_s2412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GAcIA&#10;AADdAAAADwAAAGRycy9kb3ducmV2LnhtbERPTYvCMBC9C/sfwgh701RXilsbZREE8SCoe9jj0My2&#10;pc2kJLHWf28Ewds83ufkm8G0oifna8sKZtMEBHFhdc2lgt/LbrIE4QOyxtYyKbiTh836Y5Rjpu2N&#10;T9SfQyliCPsMFVQhdJmUvqjIoJ/ajjhy/9YZDBG6UmqHtxhuWjlPklQarDk2VNjRtqKiOV+Ngv64&#10;Lee+ubs+zOoi/f47LOQ1VepzPPysQAQawlv8cu91nP+1TO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EYBwgAAAN0AAAAPAAAAAAAAAAAAAAAAAJgCAABkcnMvZG93&#10;bnJldi54bWxQSwUGAAAAAAQABAD1AAAAhwMAAAAA&#10;" path="m52,42l,,52,42xe" filled="f" strokecolor="#1f1a17" strokeweight="0">
                  <v:path arrowok="t" o:connecttype="custom" o:connectlocs="52,42;0,0;52,42" o:connectangles="0,0,0"/>
                </v:shape>
                <v:shape id="Freeform 8478" o:spid="_x0000_s2413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2CsMA&#10;AADdAAAADwAAAGRycy9kb3ducmV2LnhtbERPTYvCMBC9L/gfwgje1lRlV61GkerCXvZQ9eBxSMa2&#10;2ExKE7X992ZhYW/zeJ+z3na2Fg9qfeVYwWScgCDWzlRcKDifvt4XIHxANlg7JgU9edhuBm9rTI17&#10;ck6PYyhEDGGfooIyhCaV0uuSLPqxa4gjd3WtxRBhW0jT4jOG21pOk+RTWqw4NpTYUFaSvh3vVoHm&#10;y8+56T9unV4edtk+z6Z9Xik1Gna7FYhAXfgX/7m/TZw/W8zh95t4gt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L2CsMAAADdAAAADwAAAAAAAAAAAAAAAACYAgAAZHJzL2Rv&#10;d25yZXYueG1sUEsFBgAAAAAEAAQA9QAAAIgDAAAAAA==&#10;" path="m,2l10,15,20,25r13,7l48,32r,-7l43,20,38,12,33,7,25,5,18,2,10,,,2e" filled="f" strokecolor="#1f1a17" strokeweight="0">
                  <v:path arrowok="t" o:connecttype="custom" o:connectlocs="0,2;10,15;20,25;33,32;48,32;48,25;43,20;38,12;33,7;25,5;18,2;10,0;0,2" o:connectangles="0,0,0,0,0,0,0,0,0,0,0,0,0"/>
                </v:shape>
                <v:shape id="Freeform 8479" o:spid="_x0000_s2414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49MYA&#10;AADdAAAADwAAAGRycy9kb3ducmV2LnhtbESPQU/DMAyF70j7D5EncWPpVmBbWTZVk5AQJxj8AKvx&#10;2orG6ZK0K/x6fEDiZus9v/d5d5hcp0YKsfVsYLnIQBFX3rZcG/j8eL7bgIoJ2WLnmQx8U4TDfnaz&#10;w8L6K7/TeEq1khCOBRpoUuoLrWPVkMO48D2xaGcfHCZZQ61twKuEu06vsuxRO2xZGhrs6dhQ9XUa&#10;nIGwftD5WL52+dtqe7++LIe2/BmMuZ1P5ROoRFP6N/9dv1jBzzeCK9/IC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49MYAAADdAAAADwAAAAAAAAAAAAAAAACYAgAAZHJz&#10;L2Rvd25yZXYueG1sUEsFBgAAAAAEAAQA9QAAAIsDAAAAAA==&#10;" path="m42,60l,,42,60xm42,60r8,15l60,85r7,3l72,90r8,3l90,90,87,83,85,75,80,70,72,65,65,60,57,58r-7,l42,60xe" fillcolor="#f3be00" stroked="f">
                  <v:path arrowok="t" o:connecttype="custom" o:connectlocs="42,60;0,0;42,60;42,60;50,75;60,85;67,88;72,90;80,93;90,90;87,83;85,75;80,70;72,65;65,60;57,58;50,58;42,60" o:connectangles="0,0,0,0,0,0,0,0,0,0,0,0,0,0,0,0,0,0"/>
                  <o:lock v:ext="edit" verticies="t"/>
                </v:shape>
                <v:shape id="Freeform 8480" o:spid="_x0000_s2415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2OcUA&#10;AADdAAAADwAAAGRycy9kb3ducmV2LnhtbERPS2sCMRC+C/0PYQq9SM3WgtitUXy0ULwUtyI9Dpvp&#10;ZnEzWZK4rv/eFARv8/E9Z7bobSM68qF2rOBllIEgLp2uuVKw//l8noIIEVlj45gUXCjAYv4wmGGu&#10;3Zl31BWxEimEQ44KTIxtLmUoDVkMI9cSJ+7PeYsxQV9J7fGcwm0jx1k2kRZrTg0GW1obKo/FySrY&#10;GP9xHHK97E7f29/DbmwmxWql1NNjv3wHEamPd/HN/aXT/NfpG/x/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rY5xQAAAN0AAAAPAAAAAAAAAAAAAAAAAJgCAABkcnMv&#10;ZG93bnJldi54bWxQSwUGAAAAAAQABAD1AAAAigMAAAAA&#10;" path="m42,60l,,42,60xe" filled="f" strokecolor="#e15520" strokeweight="0">
                  <v:path arrowok="t" o:connecttype="custom" o:connectlocs="42,60;0,0;42,60" o:connectangles="0,0,0"/>
                </v:shape>
                <v:shape id="Freeform 8481" o:spid="_x0000_s2416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xb8gA&#10;AADdAAAADwAAAGRycy9kb3ducmV2LnhtbESPT0vDQBDF74LfYRnBi9hNbf3T2G0pQiEFQYxeehuz&#10;YxLMzqa7a5N++85B8DbDe/Peb5br0XXqSCG2ng1MJxko4srblmsDnx/b2ydQMSFb7DyTgRNFWK8u&#10;L5aYWz/wOx3LVCsJ4ZijgSalPtc6Vg05jBPfE4v27YPDJGuotQ04SLjr9F2WPWiHLUtDgz29NFT9&#10;lL/OwHyzGIr9vn58/Sq2u90N4dt9OBhzfTVunkElGtO/+e+6sII/Wwi/fCMj6N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4vFvyAAAAN0AAAAPAAAAAAAAAAAAAAAAAJgCAABk&#10;cnMvZG93bnJldi54bWxQSwUGAAAAAAQABAD1AAAAjQMAAAAA&#10;" path="m,2l8,17,18,27r7,3l30,32r8,3l48,32,45,25,43,17,38,12,30,7,23,2,15,,8,,,2xe" filled="f" strokecolor="#e15520" strokeweight="0">
                  <v:path arrowok="t" o:connecttype="custom" o:connectlocs="0,2;8,17;18,27;25,30;30,32;38,35;48,32;45,25;43,17;38,12;30,7;23,2;15,0;8,0;0,2" o:connectangles="0,0,0,0,0,0,0,0,0,0,0,0,0,0,0"/>
                </v:shape>
                <v:shape id="Freeform 8482" o:spid="_x0000_s2417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BE8gA&#10;AADdAAAADwAAAGRycy9kb3ducmV2LnhtbESPzWvCQBDF74L/wzKFXqRu/EBq6iql+HXxYFTwOGSn&#10;SWp2Ns2uGv97VxC8zfDe+82byawxpbhQ7QrLCnrdCARxanXBmYL9bvHxCcJ5ZI2lZVJwIwezabs1&#10;wVjbK2/pkvhMBAi7GBXk3lexlC7NyaDr2oo4aL+2NujDWmdS13gNcFPKfhSNpMGCw4UcK/rJKT0l&#10;ZxMoB/k3/p8PB5tktdzJfX9dzDtHpd7fmu8vEJ4a/zI/02sd6g/GPXh8E0a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YETyAAAAN0AAAAPAAAAAAAAAAAAAAAAAJgCAABk&#10;cnMvZG93bnJldi54bWxQSwUGAAAAAAQABAD1AAAAjQMAAAAA&#10;" path="m47,57l,,47,57xm47,57l57,72,67,82r8,3l80,87r7,l95,87r,-7l90,72,85,67,80,62,72,57,65,55r-8,l47,57xe" fillcolor="#f3be00" stroked="f">
                  <v:path arrowok="t" o:connecttype="custom" o:connectlocs="47,57;0,0;47,57;47,57;57,72;67,82;75,85;80,87;87,87;95,87;95,80;90,72;85,67;80,62;72,57;65,55;57,55;47,57" o:connectangles="0,0,0,0,0,0,0,0,0,0,0,0,0,0,0,0,0,0"/>
                  <o:lock v:ext="edit" verticies="t"/>
                </v:shape>
                <v:shape id="Freeform 8483" o:spid="_x0000_s2418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KecQA&#10;AADdAAAADwAAAGRycy9kb3ducmV2LnhtbERPS2sCMRC+F/ofwhR6kZqtorSrWVFriyAetOp52Mw+&#10;cDNZNqmm/74RhN7m43vOdBZMIy7Uudqygtd+AoI4t7rmUsHh+/PlDYTzyBoby6TglxzMsseHKaba&#10;XnlHl70vRQxhl6KCyvs2ldLlFRl0fdsSR66wnUEfYVdK3eE1hptGDpJkLA3WHBsqbGlZUX7e/xgF&#10;o7Cxx49lEspFr16ddsV28ZVrpZ6fwnwCwlPw/+K7e63j/OH7AG7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ynnEAAAA3QAAAA8AAAAAAAAAAAAAAAAAmAIAAGRycy9k&#10;b3ducmV2LnhtbFBLBQYAAAAABAAEAPUAAACJAwAAAAA=&#10;" path="m47,57l,,47,57xe" filled="f" strokecolor="#e15520" strokeweight="0">
                  <v:path arrowok="t" o:connecttype="custom" o:connectlocs="47,57;0,0;47,57" o:connectangles="0,0,0"/>
                </v:shape>
                <v:shape id="Freeform 8484" o:spid="_x0000_s2419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+bMUA&#10;AADdAAAADwAAAGRycy9kb3ducmV2LnhtbERPTWvCQBC9F/wPywi96UaFWlNX0UKpVD3U2PuQHZPg&#10;7mya3Zq0v94VhN7m8T5nvuysERdqfOVYwWiYgCDOna64UHDM3gbPIHxA1mgck4Jf8rBc9B7mmGrX&#10;8iddDqEQMYR9igrKEOpUSp+XZNEPXU0cuZNrLIYIm0LqBtsYbo0cJ8mTtFhxbCixpteS8vPhxyoo&#10;wt96vJm15vj+/WWm2132cdpnSj32u9ULiEBd+Bff3Rsd509mE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X5sxQAAAN0AAAAPAAAAAAAAAAAAAAAAAJgCAABkcnMv&#10;ZG93bnJldi54bWxQSwUGAAAAAAQABAD1AAAAigMAAAAA&#10;" path="m,2l10,17,20,27r8,3l33,32r7,l48,32r,-7l43,17,38,12,33,7,25,2,18,,10,,,2xe" filled="f" strokecolor="#e15520" strokeweight="0">
                  <v:path arrowok="t" o:connecttype="custom" o:connectlocs="0,2;10,17;20,27;28,30;33,32;40,32;48,32;48,25;43,17;38,12;33,7;25,2;18,0;10,0;0,2" o:connectangles="0,0,0,0,0,0,0,0,0,0,0,0,0,0,0"/>
                </v:shape>
                <v:shape id="Freeform 8485" o:spid="_x0000_s2420" style="position:absolute;left:5691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qlMYA&#10;AADdAAAADwAAAGRycy9kb3ducmV2LnhtbESPQWvCQBCF74L/YRnBm26qpdboKlUoVdBD1UKPY3aa&#10;hGZnQ3aq8d93CwVvM7w373szX7auUhdqQunZwMMwAUWceVtybuB0fB08gwqCbLHyTAZuFGC56Hbm&#10;mFp/5Xe6HCRXMYRDigYKkTrVOmQFOQxDXxNH7cs3DiWuTa5tg9cY7io9SpIn7bDkSCiwpnVB2ffh&#10;x0XIh9t97sOqlBPtb7LZTkZv27Mx/V77MgMl1Mrd/H+9sbH+ePoIf9/E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mqlMYAAADdAAAADwAAAAAAAAAAAAAAAACYAgAAZHJz&#10;L2Rvd25yZXYueG1sUEsFBgAAAAAEAAQA9QAAAIsDAAAAAA==&#10;" path="m45,52l,,45,52xm45,52r7,15l62,77r7,5l74,84r8,l89,84r,-7l87,69,82,62,74,57,69,54,62,49r-10,l45,52xe" fillcolor="#f3be00" stroked="f">
                  <v:path arrowok="t" o:connecttype="custom" o:connectlocs="45,52;0,0;45,52;45,52;52,67;62,77;69,82;74,84;82,84;89,84;89,77;87,69;82,62;74,57;69,54;62,49;52,49;45,52" o:connectangles="0,0,0,0,0,0,0,0,0,0,0,0,0,0,0,0,0,0"/>
                  <o:lock v:ext="edit" verticies="t"/>
                </v:shape>
                <v:shape id="Freeform 8486" o:spid="_x0000_s2421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HHcUA&#10;AADdAAAADwAAAGRycy9kb3ducmV2LnhtbERPTWvCQBC9F/oflil4kWZjxVJTV7GFSMCTaXLwNmSn&#10;STA7G7JbTf69Wyj0No/3OZvdaDpxpcG1lhUsohgEcWV1y7WC4it9fgPhPLLGzjIpmMjBbvv4sMFE&#10;2xuf6Jr7WoQQdgkqaLzvEyld1ZBBF9meOHDfdjDoAxxqqQe8hXDTyZc4fpUGWw4NDfb02VB1yX+M&#10;guyQHauFm+YrXZfpZe/Kc/FRKjV7GvfvIDyN/l/85850mL9cr+D3m3C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4cdxQAAAN0AAAAPAAAAAAAAAAAAAAAAAJgCAABkcnMv&#10;ZG93bnJldi54bWxQSwUGAAAAAAQABAD1AAAAigMAAAAA&#10;" path="m45,52l,,45,52xe" filled="f" strokecolor="#e15520" strokeweight="0">
                  <v:path arrowok="t" o:connecttype="custom" o:connectlocs="45,52;0,0;45,52" o:connectangles="0,0,0"/>
                </v:shape>
                <v:shape id="Freeform 8487" o:spid="_x0000_s2422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S78MA&#10;AADdAAAADwAAAGRycy9kb3ducmV2LnhtbERPTWvCQBC9C/0Pywi9mY21WE1dQylIFe2hseB1yI5J&#10;aHY2ZLdJ/PeuIHibx/ucVTqYWnTUusqygmkUgyDOra64UPB73EwWIJxH1lhbJgUXcpCun0YrTLTt&#10;+Ye6zBcihLBLUEHpfZNI6fKSDLrINsSBO9vWoA+wLaRusQ/hppYvcTyXBisODSU29FlS/pf9GwVf&#10;u+p0OR7y7ZuhRfd9fu1wj1Kp5/Hw8Q7C0+Af4rt7q8P82XIOt2/C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RS78MAAADdAAAADwAAAAAAAAAAAAAAAACYAgAAZHJzL2Rv&#10;d25yZXYueG1sUEsFBgAAAAAEAAQA9QAAAIgDAAAAAA==&#10;" path="m,3l7,18,17,28r7,5l29,35r8,l44,35r,-7l42,20,37,13,29,8,24,5,17,,7,,,3xe" filled="f" strokecolor="#e15520" strokeweight="0">
                  <v:path arrowok="t" o:connecttype="custom" o:connectlocs="0,3;7,18;17,28;24,33;29,35;37,35;44,35;44,28;42,20;37,13;29,8;24,5;17,0;7,0;0,3" o:connectangles="0,0,0,0,0,0,0,0,0,0,0,0,0,0,0"/>
                </v:shape>
                <v:shape id="Freeform 8488" o:spid="_x0000_s2423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yEsMA&#10;AADdAAAADwAAAGRycy9kb3ducmV2LnhtbERP24rCMBB9F/yHMMK+rYkuXrYaRRRZ90mqfsDQzLal&#10;zaQ0Uet+vVlY8G0O5zrLdWdrcaPWl441jIYKBHHmTMm5hst5/z4H4QOywdoxaXiQh/Wq31tiYtyd&#10;U7qdQi5iCPsENRQhNImUPivIoh+6hjhyP661GCJsc2lavMdwW8uxUlNpseTYUGBD24Ky6nS1Gr6u&#10;1fH3kKbTXWXcpfmeqN32rLR+G3SbBYhAXXiJ/90HE+d/fM7g7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yEsMAAADdAAAADwAAAAAAAAAAAAAAAACYAgAAZHJzL2Rv&#10;d25yZXYueG1sUEsFBgAAAAAEAAQA9QAAAIgDAAAAAA==&#10;" path="m38,60l,,38,60xm38,60r7,14l55,84r8,3l67,89r8,3l85,92,82,84,80,77,75,70,70,65,63,60,55,57r-10,l38,60xe" fillcolor="#f3be00" stroked="f">
                  <v:path arrowok="t" o:connecttype="custom" o:connectlocs="38,60;0,0;38,60;38,60;45,74;55,84;63,87;67,89;75,92;85,92;82,84;80,77;75,70;70,65;63,60;55,57;45,57;38,60" o:connectangles="0,0,0,0,0,0,0,0,0,0,0,0,0,0,0,0,0,0"/>
                  <o:lock v:ext="edit" verticies="t"/>
                </v:shape>
                <v:shape id="Freeform 8489" o:spid="_x0000_s2424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UDMYA&#10;AADdAAAADwAAAGRycy9kb3ducmV2LnhtbESPMW8CMQyF90r8h8iVupWkBVVwEBBCamHpUNqFzbqY&#10;u4OLcyQBjn9fD5W62XrP732eL3vfqivF1AS28DI0oIjL4BquLPx8vz9PQKWM7LANTBbulGC5GDzM&#10;sXDhxl903eVKSQinAi3UOXeF1qmsyWMaho5YtEOIHrOssdIu4k3CfatfjXnTHhuWhho7WtdUnnYX&#10;b+EyjZuwmejV0YzM+v5x3rvP8d7ap8d+NQOVqc//5r/rrRP80VR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FUDMYAAADdAAAADwAAAAAAAAAAAAAAAACYAgAAZHJz&#10;L2Rvd25yZXYueG1sUEsFBgAAAAAEAAQA9QAAAIsDAAAAAA==&#10;" path="m38,60l,,38,60xe" filled="f" strokecolor="#e15520" strokeweight="0">
                  <v:path arrowok="t" o:connecttype="custom" o:connectlocs="38,60;0,0;38,60" o:connectangles="0,0,0"/>
                </v:shape>
                <v:shape id="Freeform 8490" o:spid="_x0000_s2425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ObsUA&#10;AADdAAAADwAAAGRycy9kb3ducmV2LnhtbERPTWvCQBC9F/wPywi96UZb25q6ShQK6qmmlfY4ZKdJ&#10;MDsbdleN/94VhN7m8T5ntuhMI07kfG1ZwWiYgCAurK65VPD99TF4A+EDssbGMim4kIfFvPcww1Tb&#10;M+/olIdSxBD2KSqoQmhTKX1RkUE/tC1x5P6sMxgidKXUDs8x3DRynCQv0mDNsaHCllYVFYf8aBQ0&#10;+f53N9mukme3zzbbn0n2elx+KvXY77J3EIG68C++u9c6zn+aTu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Y5uxQAAAN0AAAAPAAAAAAAAAAAAAAAAAJgCAABkcnMv&#10;ZG93bnJldi54bWxQSwUGAAAAAAQABAD1AAAAigMAAAAA&#10;" path="m,3l7,17,17,27r8,3l29,32r8,3l47,35,44,27,42,20,37,13,32,8,25,3,17,,7,,,3xe" filled="f" strokecolor="#e15520" strokeweight="0">
                  <v:path arrowok="t" o:connecttype="custom" o:connectlocs="0,3;7,17;17,27;25,30;29,32;37,35;47,35;44,27;42,20;37,13;32,8;25,3;17,0;7,0;0,3" o:connectangles="0,0,0,0,0,0,0,0,0,0,0,0,0,0,0"/>
                </v:shape>
                <v:shape id="Freeform 8491" o:spid="_x0000_s2426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HB8UA&#10;AADdAAAADwAAAGRycy9kb3ducmV2LnhtbESPQWvCQBCF7wX/wzKCt7pRREp0FRHEKu2hqdDrmB2T&#10;xexsyG419td3DoXeZnhv3vtmue59o27URRfYwGScgSIug3VcGTh97p5fQMWEbLEJTAYeFGG9Gjwt&#10;Mbfhzh90K1KlJIRjjgbqlNpc61jW5DGOQ0ss2iV0HpOsXaVth3cJ942eZtlce3QsDTW2tK2pvBbf&#10;3sB7cZjOvjjwz7E8oZ6f3e5t74wZDfvNAlSiPv2b/65freDPMu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gcHxQAAAN0AAAAPAAAAAAAAAAAAAAAAAJgCAABkcnMv&#10;ZG93bnJldi54bWxQSwUGAAAAAAQABAD1AAAAigMAAAAA&#10;" path="m33,68l,,33,68xm33,68r7,17l50,98r5,5l60,105r8,3l75,110r,-10l72,93,68,85,63,78,55,73,48,70,40,68r-7,xe" fillcolor="#f3be00" stroked="f">
                  <v:path arrowok="t" o:connecttype="custom" o:connectlocs="33,68;0,0;33,68;33,68;40,85;50,98;55,103;60,105;68,108;75,110;75,100;72,93;68,85;63,78;55,73;48,70;40,68;33,68" o:connectangles="0,0,0,0,0,0,0,0,0,0,0,0,0,0,0,0,0,0"/>
                  <o:lock v:ext="edit" verticies="t"/>
                </v:shape>
                <v:shape id="Freeform 8492" o:spid="_x0000_s2427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9ksQA&#10;AADdAAAADwAAAGRycy9kb3ducmV2LnhtbERPS2vCQBC+C/6HZQq96SalPoiuooVCaS7VCF7H7DSb&#10;NjsbstsY/323UPA2H99z1tvBNqKnzteOFaTTBARx6XTNlYJT8TpZgvABWWPjmBTcyMN2Mx6tMdPu&#10;ygfqj6ESMYR9hgpMCG0mpS8NWfRT1xJH7tN1FkOEXSV1h9cYbhv5lCRzabHm2GCwpRdD5ffxxyqo&#10;+WP/tejTYjHL95c8N/PiHN6VenwYdisQgYZwF/+733Sc/5yk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vZLEAAAA3QAAAA8AAAAAAAAAAAAAAAAAmAIAAGRycy9k&#10;b3ducmV2LnhtbFBLBQYAAAAABAAEAPUAAACJAwAAAAA=&#10;" path="m33,68l,,33,68xe" filled="f" strokecolor="#e15520" strokeweight="0">
                  <v:path arrowok="t" o:connecttype="custom" o:connectlocs="33,68;0,0;33,68" o:connectangles="0,0,0"/>
                </v:shape>
                <v:shape id="Freeform 8493" o:spid="_x0000_s2428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GBcEA&#10;AADdAAAADwAAAGRycy9kb3ducmV2LnhtbERPS4vCMBC+C/6HMII3TS0iS9coIgiedtm6eB6b6YNt&#10;JiWJtfrrzYLgbT6+56y3g2lFT843lhUs5gkI4sLqhisFv6fD7AOED8gaW8uk4E4etpvxaI2Ztjf+&#10;oT4PlYgh7DNUUIfQZVL6oiaDfm474siV1hkMEbpKaoe3GG5amSbJShpsODbU2NG+puIvvxoFuwff&#10;ezd8rbr0VF4O+bk8X+y3UtPJsPsEEWgIb/HLfdRx/jJJ4f+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gXBAAAA3QAAAA8AAAAAAAAAAAAAAAAAmAIAAGRycy9kb3du&#10;cmV2LnhtbFBLBQYAAAAABAAEAPUAAACGAwAAAAA=&#10;" path="m,l7,17,17,30r5,5l27,37r8,3l42,42r,-10l39,25,35,17,30,10,22,5,15,2,7,,,xe" filled="f" strokecolor="#e15520" strokeweight="0">
                  <v:path arrowok="t" o:connecttype="custom" o:connectlocs="0,0;7,17;17,30;22,35;27,37;35,40;42,42;42,32;39,25;35,17;30,10;22,5;15,2;7,0;0,0" o:connectangles="0,0,0,0,0,0,0,0,0,0,0,0,0,0,0"/>
                </v:shape>
                <v:shape id="Freeform 8494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SrsIA&#10;AADdAAAADwAAAGRycy9kb3ducmV2LnhtbERPTYvCMBC9L/gfwgje1lQry1KNIoIoetqu3sdmTKvN&#10;pDRRq79+s7Cwt3m8z5ktOluLO7W+cqxgNExAEBdOV2wUHL7X758gfEDWWDsmBU/ysJj33maYaffg&#10;L7rnwYgYwj5DBWUITSalL0qy6IeuIY7c2bUWQ4StkbrFRwy3tRwnyYe0WHFsKLGhVUnFNb9ZBetX&#10;OjqlxSVf5gezeZqj2+m9U2rQ75ZTEIG68C/+c291nD9JUvj9Jp4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BKuwgAAAN0AAAAPAAAAAAAAAAAAAAAAAJgCAABkcnMvZG93&#10;bnJldi54bWxQSwUGAAAAAAQABAD1AAAAhwMAAAAA&#10;" path="m10,l3,15,,28,3,43r7,15l13,53r4,-8l17,38r3,-8l20,23,17,15,15,8,10,xe" fillcolor="#f3be00" stroked="f">
                  <v:path arrowok="t" o:connecttype="custom" o:connectlocs="10,0;3,15;0,28;3,43;10,58;13,53;17,45;17,38;20,30;20,23;17,15;15,8;10,0" o:connectangles="0,0,0,0,0,0,0,0,0,0,0,0,0"/>
                </v:shape>
                <v:shape id="Freeform 8495" o:spid="_x0000_s2430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APMQA&#10;AADdAAAADwAAAGRycy9kb3ducmV2LnhtbERPTWvCQBC9C/6HZYTedKO1tcSsIpbS3KS2FrwN2TEJ&#10;yc6G3a1J/323IHibx/ucbDuYVlzJ+dqygvksAUFcWF1zqeDr8236AsIHZI2tZVLwSx62m/Eow1Tb&#10;nj/oegyliCHsU1RQhdClUvqiIoN+ZjviyF2sMxgidKXUDvsYblq5SJJnabDm2FBhR/uKiub4YxTo&#10;bpe/Fk/N2ZWP33nerw78fjoo9TAZdmsQgYZwF9/cuY7zl8kS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wDzEAAAA3QAAAA8AAAAAAAAAAAAAAAAAmAIAAGRycy9k&#10;b3ducmV2LnhtbFBLBQYAAAAABAAEAPUAAACJAwAAAAA=&#10;" path="m10,l3,15,,28,3,43r7,15l13,53r4,-8l17,38r3,-8l20,23,17,15,15,8,10,e" filled="f" strokecolor="#e15520" strokeweight="0">
                  <v:path arrowok="t" o:connecttype="custom" o:connectlocs="10,0;3,15;0,28;3,43;10,58;13,53;17,45;17,38;20,30;20,23;17,15;15,8;10,0" o:connectangles="0,0,0,0,0,0,0,0,0,0,0,0,0"/>
                </v:shape>
                <v:shape id="Freeform 8496" o:spid="_x0000_s2431" style="position:absolute;left:5823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j+cUA&#10;AADdAAAADwAAAGRycy9kb3ducmV2LnhtbERPTWvCQBC9C/0Pywi91U1ES4nZBBVKW/BQUw/tbcxO&#10;k9DsbMiuJv57Vyh4m8f7nDQfTSvO1LvGsoJ4FoEgLq1uuFJw+Hp9egHhPLLG1jIpuJCDPHuYpJho&#10;O/CezoWvRAhhl6CC2vsukdKVNRl0M9sRB+7X9gZ9gH0ldY9DCDetnEfRszTYcGiosaNtTeVfcTIK&#10;fg6n7ef3bjEf3tpNdfzYNLsiLpR6nI7rFQhPo7+L/93vOsxfREu4fRNO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OP5xQAAAN0AAAAPAAAAAAAAAAAAAAAAAJgCAABkcnMv&#10;ZG93bnJldi54bWxQSwUGAAAAAAQABAD1AAAAigMAAAAA&#10;" path="m14,68l9,83,7,98r2,15l17,125r5,-5l24,115r,-7l27,100,24,90,22,83,19,75,14,68xm17,68l,,17,68xe" fillcolor="#f3be00" stroked="f">
                  <v:path arrowok="t" o:connecttype="custom" o:connectlocs="14,68;9,83;7,98;9,113;17,125;22,120;24,115;24,108;27,100;24,90;22,83;19,75;14,68;17,68;0,0;17,68" o:connectangles="0,0,0,0,0,0,0,0,0,0,0,0,0,0,0,0"/>
                  <o:lock v:ext="edit" verticies="t"/>
                </v:shape>
                <v:shape id="Freeform 8497" o:spid="_x0000_s2432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bOMIA&#10;AADdAAAADwAAAGRycy9kb3ducmV2LnhtbERPS0vDQBC+F/wPywjemk2tlBKzCaUSEDzZBnqdZicP&#10;zM6m2U0a/70rCN7m43tOmi+mFzONrrOsYBPFIIgrqztuFJTnYr0H4Tyyxt4yKfgmB3n2sEox0fbO&#10;nzSffCNCCLsEFbTeD4mUrmrJoIvsQBy42o4GfYBjI/WI9xBuevkcxztpsOPQ0OJAx5aqr9NkFNQ3&#10;upbb7XQZaC5k9VGcG+PelHp6XA6vIDwt/l/8537XYf5LvIPfb8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99s4wgAAAN0AAAAPAAAAAAAAAAAAAAAAAJgCAABkcnMvZG93&#10;bnJldi54bWxQSwUGAAAAAAQABAD1AAAAhwMAAAAA&#10;" path="m7,l2,15,,30,2,45r8,12l15,52r2,-5l17,40r3,-8l17,22,15,15,12,7,7,e" filled="f" strokecolor="#e15520" strokeweight="0">
                  <v:path arrowok="t" o:connecttype="custom" o:connectlocs="7,0;2,15;0,30;2,45;10,57;15,52;17,47;17,40;20,32;17,22;15,15;12,7;7,0" o:connectangles="0,0,0,0,0,0,0,0,0,0,0,0,0"/>
                </v:shape>
                <v:shape id="Freeform 8498" o:spid="_x0000_s2433" style="position:absolute;left:5823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EycQA&#10;AADdAAAADwAAAGRycy9kb3ducmV2LnhtbERPTUsDMRC9C/0PYQpexCaVorI2LW1BEApFV8Eeh82Y&#10;XdxMliTtbvvrm4LgbR7vc+bLwbXiSCE2njVMJwoEceVNw1bD1+fr/TOImJANtp5Jw4kiLBejmzkW&#10;xvf8QccyWZFDOBaooU6pK6SMVU0O48R3xJn78cFhyjBYaQL2Ody18kGpR+mw4dxQY0ebmqrf8uA0&#10;nEPc36Vd77br8my/VWU3+/de69vxsHoBkWhI/+I/95vJ82fqCa7f5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HBMnEAAAA3QAAAA8AAAAAAAAAAAAAAAAAmAIAAGRycy9k&#10;b3ducmV2LnhtbFBLBQYAAAAABAAEAPUAAACJAwAAAAA=&#10;" path="m17,68l,,17,68e" filled="f" strokecolor="#e15520" strokeweight="0">
                  <v:path arrowok="t" o:connecttype="custom" o:connectlocs="17,68;0,0;17,68" o:connectangles="0,0,0"/>
                </v:shape>
                <v:shape id="Freeform 8499" o:spid="_x0000_s2434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EMUA&#10;AADdAAAADwAAAGRycy9kb3ducmV2LnhtbESPQW/CMAyF75P2HyJP4jZSEJqgI6BqAwm0E7Bxthqv&#10;rZY4XRNo+ffzYRI3W+/5vc/L9eCdulIXm8AGJuMMFHEZbMOVgc/T9nkOKiZkiy4wGbhRhPXq8WGJ&#10;uQ09H+h6TJWSEI45GqhTanOtY1mTxzgOLbFo36HzmGTtKm077CXcOz3NshftsWFpqLGlt5rKn+PF&#10;Gyg+Knbv58W8nejzZv/b9G72VRgzehqKV1CJhnQ3/1/vrODPMs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IMQxQAAAN0AAAAPAAAAAAAAAAAAAAAAAJgCAABkcnMv&#10;ZG93bnJldi54bWxQSwUGAAAAAAQABAD1AAAAigMAAAAA&#10;" path="m10,l3,15,,28,,43,5,55r5,-2l15,45r3,-7l18,30r,-7l18,15,15,8,10,xe" fillcolor="#f3be00" stroked="f">
                  <v:path arrowok="t" o:connecttype="custom" o:connectlocs="10,0;3,15;0,28;0,43;5,55;10,53;15,45;18,38;18,30;18,23;18,15;15,8;10,0" o:connectangles="0,0,0,0,0,0,0,0,0,0,0,0,0"/>
                </v:shape>
              </v:group>
              <v:group id="Group 8500" o:spid="_x0000_s2435" style="position:absolute;left:457;top:3740;width:3219;height:3613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<v:shape id="Freeform 8501" o:spid="_x0000_s2436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jVscA&#10;AADdAAAADwAAAGRycy9kb3ducmV2LnhtbESPQUvDQBCF70L/wzKCF7GbqASN3Za2UKmn0tYfMGTH&#10;JJidDdmxTfvrnYPgbYb35r1vZosxdOZEQ2ojO8inGRjiKvqWawefx83DC5gkyB67yOTgQgkW88nN&#10;DEsfz7yn00FqoyGcSnTQiPSltalqKGCaxp5Yta84BBRdh9r6Ac8aHjr7mGWFDdiyNjTY07qh6vvw&#10;ExwUa6k/isu1u7/mq92q38rT5v3VubvbcfkGRmiUf/Pf9dYr/nOu/PqNjm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Y1bHAAAA3QAAAA8AAAAAAAAAAAAAAAAAmAIAAGRy&#10;cy9kb3ducmV2LnhtbFBLBQYAAAAABAAEAPUAAACMAwAAAAA=&#10;" path="m10,l3,15,,28,,43,5,55r5,-2l15,45r3,-7l18,30r,-7l18,15,15,8,10,e" filled="f" strokecolor="#e15520" strokeweight="0">
                  <v:path arrowok="t" o:connecttype="custom" o:connectlocs="10,0;3,15;0,28;0,43;5,55;10,53;15,45;18,38;18,30;18,23;18,15;15,8;10,0" o:connectangles="0,0,0,0,0,0,0,0,0,0,0,0,0"/>
                </v:shape>
                <v:shape id="Freeform 8502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KgcUA&#10;AADdAAAADwAAAGRycy9kb3ducmV2LnhtbERPTWvCQBC9C/0PyxR6Ed2kFdE0G9GCpVBF1BY8Dtlp&#10;EszOhuzWpP++Kwje5vE+J130phYXal1lWUE8jkAQ51ZXXCj4Oq5HMxDOI2usLZOCP3KwyB4GKSba&#10;dryny8EXIoSwS1BB6X2TSOnykgy6sW2IA/djW4M+wLaQusUuhJtaPkfRVBqsODSU2NBbSfn58GsU&#10;rFan3efu1Ek77Gv5vd28zN/XrNTTY798BeGp93fxzf2hw/xJHM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8qBxQAAAN0AAAAPAAAAAAAAAAAAAAAAAJgCAABkcnMv&#10;ZG93bnJldi54bWxQSwUGAAAAAAQABAD1AAAAigMAAAAA&#10;" path="m7,64l,,7,64xe" fillcolor="#f3be00" stroked="f">
                  <v:path arrowok="t" o:connecttype="custom" o:connectlocs="7,64;0,0;7,64" o:connectangles="0,0,0"/>
                </v:shape>
                <v:shape id="Freeform 8503" o:spid="_x0000_s2438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wGsQA&#10;AADdAAAADwAAAGRycy9kb3ducmV2LnhtbERPS2vCQBC+C/0PyxR6kboxSNHUVYogeCr4wNLbkJ1k&#10;Q7KzaXZN0n/fFYTe5uN7zno72kb01PnKsYL5LAFBnDtdcangct6/LkH4gKyxcUwKfsnDdvM0WWOm&#10;3cBH6k+hFDGEfYYKTAhtJqXPDVn0M9cSR65wncUQYVdK3eEQw20j0yR5kxYrjg0GW9oZyuvTzSr4&#10;qXsuqvS6kuf2a/g2xTRd1Z9KvTyPH+8gAo3hX/xwH3Scv5incP8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sBrEAAAA3QAAAA8AAAAAAAAAAAAAAAAAmAIAAGRycy9k&#10;b3ducmV2LnhtbFBLBQYAAAAABAAEAPUAAACJAwAAAAA=&#10;" path="m7,64l,,7,64xe" filled="f" strokecolor="#e15520" strokeweight="0">
                  <v:path arrowok="t" o:connecttype="custom" o:connectlocs="7,64;0,0;7,64" o:connectangles="0,0,0"/>
                </v:shape>
                <v:shape id="Freeform 8504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TaMgA&#10;AADdAAAADwAAAGRycy9kb3ducmV2LnhtbESPT2sCMRDF70K/Q5iCN81aa5GtUWpbqXix/kF6HDbT&#10;3cXNZJuk7vrtjSB4m+G9eb83k1lrKnEi50vLCgb9BARxZnXJuYL9btEbg/ABWWNlmRScycNs+tCZ&#10;YKptwxs6bUMuYgj7FBUUIdSplD4ryKDv25o4ar/WGQxxdbnUDpsYbir5lCQv0mDJkVBgTe8FZcft&#10;v4nc7/WqmY/mbrQOP594/Dt8mK+DUt3H9u0VRKA23M2366WO9Z8HQ7h+E0e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1NoyAAAAN0AAAAPAAAAAAAAAAAAAAAAAJgCAABk&#10;cnMvZG93bnJldi54bWxQSwUGAAAAAAQABAD1AAAAjQMAAAAA&#10;" path="m12,l5,12,,27,,40,5,55r5,-5l15,42r2,-5l17,30r3,-8l17,12,15,7,12,xe" fillcolor="#f3be00" stroked="f">
                  <v:path arrowok="t" o:connecttype="custom" o:connectlocs="12,0;5,12;0,27;0,40;5,55;10,50;15,42;17,37;17,30;20,22;17,12;15,7;12,0" o:connectangles="0,0,0,0,0,0,0,0,0,0,0,0,0"/>
                </v:shape>
                <v:shape id="Freeform 8505" o:spid="_x0000_s2440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+QsQA&#10;AADdAAAADwAAAGRycy9kb3ducmV2LnhtbERPS2vCQBC+C/0PyxR6Ed2Yikh0FVv6EDwZFa9Ddpqk&#10;ZmfD7tak/75bELzNx/ec5bo3jbiS87VlBZNxAoK4sLrmUsHx8D6ag/ABWWNjmRT8kof16mGwxEzb&#10;jvd0zUMpYgj7DBVUIbSZlL6oyKAf25Y4cl/WGQwRulJqh10MN41Mk2QmDdYcGyps6bWi4pL/GAVp&#10;ftp9DJ/Zdd/0dgznNB1+vhilnh77zQJEoD7cxTf3Vsf508kU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PkLEAAAA3QAAAA8AAAAAAAAAAAAAAAAAmAIAAGRycy9k&#10;b3ducmV2LnhtbFBLBQYAAAAABAAEAPUAAACJAwAAAAA=&#10;" path="m12,l5,12,,27,,40,5,55r5,-5l15,42r2,-5l17,30r3,-8l17,12,15,7,12,e" filled="f" strokecolor="#e15520" strokeweight="0">
                  <v:path arrowok="t" o:connecttype="custom" o:connectlocs="12,0;5,12;0,27;0,40;5,55;10,50;15,42;17,37;17,30;20,22;17,12;15,7;12,0" o:connectangles="0,0,0,0,0,0,0,0,0,0,0,0,0"/>
                </v:shape>
                <v:shape id="Freeform 8506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5d8EA&#10;AADdAAAADwAAAGRycy9kb3ducmV2LnhtbERPyWrDMBC9F/IPYgq5NVKKW4IbJZRAocanpiHniTRe&#10;qDUylmo7fx8FCr3N462z3c+uEyMNofWsYb1SIIiNty3XGk7fH08bECEiW+w8k4YrBdjvFg9bzK2f&#10;+IvGY6xFCuGQo4Ymxj6XMpiGHIaV74kTV/nBYUxwqKUdcErhrpPPSr1Khy2nhgZ7OjRkfo6/TkOp&#10;nKymquPpnBXO9JvSqOKi9fJxfn8DEWmO/+I/96dN87P1C9y/SS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eXfBAAAA3QAAAA8AAAAAAAAAAAAAAAAAmAIAAGRycy9kb3du&#10;cmV2LnhtbFBLBQYAAAAABAAEAPUAAACGAwAAAAA=&#10;" path="m5,65l,,5,65xe" fillcolor="#f3be00" stroked="f">
                  <v:path arrowok="t" o:connecttype="custom" o:connectlocs="5,65;0,0;5,65" o:connectangles="0,0,0"/>
                </v:shape>
                <v:shape id="Freeform 8507" o:spid="_x0000_s2442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mzcIA&#10;AADdAAAADwAAAGRycy9kb3ducmV2LnhtbERP22oCMRB9F/yHMAXfNKtWKVuzIi2CfShS6wcMm+lm&#10;L5ksSdTt3zcFwbc5nOtstoPtxJV8qB0rmM8yEMSl0zVXCs7f++kLiBCRNXaOScEvBdgW49EGc+1u&#10;/EXXU6xECuGQowITY59LGUpDFsPM9cSJ+3HeYkzQV1J7vKVw28lFlq2lxZpTg8Ge3gyV7eliFcjG&#10;vC/M6lj7c1vp5Wd7+WiIlJo8DbtXEJGG+BDf3Qed5j/P1/D/TTpB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ObNwgAAAN0AAAAPAAAAAAAAAAAAAAAAAJgCAABkcnMvZG93&#10;bnJldi54bWxQSwUGAAAAAAQABAD1AAAAhwMAAAAA&#10;" path="m5,65l,,5,65xe" filled="f" strokecolor="#e15520" strokeweight="0">
                  <v:path arrowok="t" o:connecttype="custom" o:connectlocs="5,65;0,0;5,65" o:connectangles="0,0,0"/>
                </v:shape>
                <v:shape id="Freeform 8508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C5MMA&#10;AADdAAAADwAAAGRycy9kb3ducmV2LnhtbERPW2vCMBR+H/gfwhH2NlNLcVKNMgaCMDbwguzxrDk2&#10;Zc1Jl2S1+/dGEPZ2Pr7rWa4H24qefGgcK5hOMhDEldMN1wqOh83THESIyBpbx6TgjwKsV6OHJZba&#10;XXhH/T7WIoVwKFGBibErpQyVIYth4jrixJ2dtxgT9LXUHi8p3LYyz7KZtNhwajDY0auh6nv/axWc&#10;GtPnP5+7/iv4N0sf7wXleaHU43h4WYCINMR/8d291Wl+MX2G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C5MMAAADdAAAADwAAAAAAAAAAAAAAAACYAgAAZHJzL2Rv&#10;d25yZXYueG1sUEsFBgAAAAAEAAQA9QAAAIgDAAAAAA==&#10;" path="m15,l5,12,,27,,42,5,54r5,-5l15,44r2,-7l20,29r,-7l20,15,17,7,15,xe" fillcolor="#f3be00" stroked="f">
                  <v:path arrowok="t" o:connecttype="custom" o:connectlocs="15,0;5,12;0,27;0,42;5,54;10,49;15,44;17,37;20,29;20,22;20,15;17,7;15,0" o:connectangles="0,0,0,0,0,0,0,0,0,0,0,0,0"/>
                </v:shape>
                <v:shape id="Freeform 8509" o:spid="_x0000_s2444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wYsYA&#10;AADdAAAADwAAAGRycy9kb3ducmV2LnhtbESPQUsDQQyF74L/YYjgzc7Wiui201KKBREPdit4DTvp&#10;7tKdzDKZtqu/3hwEbwnv5b0vi9UYenOmJF1kB9NJAYa4jr7jxsHnfnv3BEYyssc+Mjn4JoHV8vpq&#10;gaWPF97RucqN0RCWEh20OQ+ltVK3FFAmcSBW7RBTwKxraqxPeNHw0Nv7oni0ATvWhhYH2rRUH6tT&#10;cLCb/bzZ/Sj180eqqq9jft/Kizh3ezOu52Ayjfnf/Hf96hX/Yaq4+o2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HwYsYAAADdAAAADwAAAAAAAAAAAAAAAACYAgAAZHJz&#10;L2Rvd25yZXYueG1sUEsFBgAAAAAEAAQA9QAAAIsDAAAAAA==&#10;" path="m15,l5,12,,27,,42,5,54r5,-5l15,44r2,-7l20,29r,-7l20,15,17,7,15,e" filled="f" strokecolor="#e15520" strokeweight="0">
                  <v:path arrowok="t" o:connecttype="custom" o:connectlocs="15,0;5,12;0,27;0,42;5,54;10,49;15,44;17,37;20,29;20,22;20,15;17,7;15,0" o:connectangles="0,0,0,0,0,0,0,0,0,0,0,0,0"/>
                </v:shape>
                <v:shape id="Freeform 8510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gS8QA&#10;AADdAAAADwAAAGRycy9kb3ducmV2LnhtbERPTWvCQBC9F/wPyxS8NRsllBqzigia9lSNCh6n2WkS&#10;mp0N2W2M/75bKPQ2j/c52Xo0rRiod41lBbMoBkFcWt1wpeB82j29gHAeWWNrmRTcycF6NXnIMNX2&#10;xkcaCl+JEMIuRQW1910qpStrMugi2xEH7tP2Bn2AfSV1j7cQblo5j+NnabDh0FBjR9uayq/i2yhI&#10;Pq7lLuf9aPPL2+Fg7u+beTMoNX0cN0sQnkb/L/5zv+owP5kt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4EvEAAAA3QAAAA8AAAAAAAAAAAAAAAAAmAIAAGRycy9k&#10;b3ducmV2LnhtbFBLBQYAAAAABAAEAPUAAACJAwAAAAA=&#10;" path="m3,68l,,3,68xe" fillcolor="#f3be00" stroked="f">
                  <v:path arrowok="t" o:connecttype="custom" o:connectlocs="3,68;0,0;3,68" o:connectangles="0,0,0"/>
                </v:shape>
                <v:shape id="Freeform 8511" o:spid="_x0000_s2446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T9McA&#10;AADdAAAADwAAAGRycy9kb3ducmV2LnhtbESPzWoDMQyE74G+g1Ghl9B4E8I2u4kTSqDQQ3vIzwOI&#10;tfYnXcuL7STbPn11KPQ2QqNPM5vd6Hp1oxA7zwbmswwUceVtx42B8+nteQUqJmSLvWcy8E0RdtuH&#10;yQZL6+98oNsxNUogHEs00KY0lFrHqiWHceYHYtnVPjhMMoZG24B3gbteL7Is1w47lg8tDrRvqfo6&#10;Xp1Qzp99eJku60P+U+Snj0uau1VhzNPj+LoGlWhM/+a/63cr8ZcLyS9tRI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jU/THAAAA3QAAAA8AAAAAAAAAAAAAAAAAmAIAAGRy&#10;cy9kb3ducmV2LnhtbFBLBQYAAAAABAAEAPUAAACMAwAAAAA=&#10;" path="m3,68l,,3,68xe" filled="f" strokecolor="#e15520" strokeweight="0">
                  <v:path arrowok="t" o:connecttype="custom" o:connectlocs="3,68;0,0;3,68" o:connectangles="0,0,0"/>
                </v:shape>
                <v:shape id="Freeform 8512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1tsIA&#10;AADdAAAADwAAAGRycy9kb3ducmV2LnhtbERP32vCMBB+H/g/hBP2NlNDGaMaZQyEwdhAJ+Lj2ZxN&#10;sbnUJKvdf78MBnu7j+/nLdej68RAIbaeNcxnBQji2puWGw37z83DE4iYkA12nknDN0VYryZ3S6yM&#10;v/GWhl1qRA7hWKEGm1JfSRlrSw7jzPfEmTv74DBlGBppAt5yuOukKopH6bDl3GCxpxdL9WX35TQc&#10;Wjuo63E7nGJ4c/TxXpJSpdb30/F5ASLRmP7Ff+5Xk+eXag6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7W2wgAAAN0AAAAPAAAAAAAAAAAAAAAAAJgCAABkcnMvZG93&#10;bnJldi54bWxQSwUGAAAAAAQABAD1AAAAhwMAAAAA&#10;" path="m15,l5,15,,27,,42,3,54,8,52r5,-7l18,40r,-8l20,22r,-7l18,7,15,xe" fillcolor="#f3be00" stroked="f">
                  <v:path arrowok="t" o:connecttype="custom" o:connectlocs="15,0;5,15;0,27;0,42;3,54;8,52;13,45;18,40;18,32;20,22;20,15;18,7;15,0" o:connectangles="0,0,0,0,0,0,0,0,0,0,0,0,0"/>
                </v:shape>
                <v:shape id="Freeform 8513" o:spid="_x0000_s2448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cCsQA&#10;AADdAAAADwAAAGRycy9kb3ducmV2LnhtbERPS2vCQBC+C/0PyxR6KWZjEFuiq0hB6CVI7eM8ZCcP&#10;zM6m2TUPf71bKHibj+85m91oGtFT52rLChZRDII4t7rmUsHX52H+CsJ5ZI2NZVIwkYPd9mG2wVTb&#10;gT+oP/lShBB2KSqovG9TKV1ekUEX2ZY4cIXtDPoAu1LqDocQbhqZxPFKGqw5NFTY0ltF+fl0MQrO&#10;yT7Tx5+X1eQze/39PhT4nPVKPT2O+zUIT6O/i//d7zrMXyYJ/H0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3XArEAAAA3QAAAA8AAAAAAAAAAAAAAAAAmAIAAGRycy9k&#10;b3ducmV2LnhtbFBLBQYAAAAABAAEAPUAAACJAwAAAAA=&#10;" path="m15,l5,15,,27,,42,3,54,8,52r5,-7l18,40r,-8l20,22r,-7l18,7,15,xe" filled="f" strokecolor="#e15520" strokeweight="0">
                  <v:path arrowok="t" o:connecttype="custom" o:connectlocs="15,0;5,15;0,27;0,42;3,54;8,52;13,45;18,40;18,32;20,22;20,15;18,7;15,0" o:connectangles="0,0,0,0,0,0,0,0,0,0,0,0,0"/>
                </v:shape>
                <v:shape id="Freeform 8514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T9MMA&#10;AADdAAAADwAAAGRycy9kb3ducmV2LnhtbERPS2sCMRC+C/6HMIK3mlX7cmsUEYSC9VBbep5uprur&#10;m8mSTHXrr28KBW/z8T1nvuxco04UYu3ZwHiUgSIuvK25NPD+trl5BBUF2WLjmQz8UITlot+bY279&#10;mV/ptJdSpRCOORqoRNpc61hU5DCOfEucuC8fHEqCodQ24DmFu0ZPsuxeO6w5NVTY0rqi4rj/dgYu&#10;rZXD2u5K/gxy96A/Zi/bzcyY4aBbPYES6uQq/nc/2zT/djKFv2/S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TT9MMAAADdAAAADwAAAAAAAAAAAAAAAACYAgAAZHJzL2Rv&#10;d25yZXYueG1sUEsFBgAAAAAEAAQA9QAAAIgDAAAAAA==&#10;" path="m2,70l,,2,70xe" fillcolor="#f3be00" stroked="f">
                  <v:path arrowok="t" o:connecttype="custom" o:connectlocs="2,70;0,0;2,70" o:connectangles="0,0,0"/>
                </v:shape>
                <v:shape id="Freeform 8515" o:spid="_x0000_s2450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v+sgA&#10;AADdAAAADwAAAGRycy9kb3ducmV2LnhtbESPT2vCQBDF74V+h2WE3upGCVWiq5TW1gZE/NeDt2l2&#10;mg3NzobsVtNv7xYEbzO893vzZjrvbC1O1PrKsYJBPwFBXDhdcangsH97HIPwAVlj7ZgU/JGH+ez+&#10;boqZdmfe0mkXShFD2GeowITQZFL6wpBF33cNcdS+XWsxxLUtpW7xHMNtLYdJ8iQtVhwvGGzoxVDx&#10;s/u1Cjb5+2cEFmluXr+K43J1XC9GuVIPve55AiJQF27mK/2hY/10mML/N3EE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BS/6yAAAAN0AAAAPAAAAAAAAAAAAAAAAAJgCAABk&#10;cnMvZG93bnJldi54bWxQSwUGAAAAAAQABAD1AAAAjQMAAAAA&#10;" path="m2,70l,,2,70xe" filled="f" strokecolor="#e15520" strokeweight="0">
                  <v:path arrowok="t" o:connecttype="custom" o:connectlocs="2,70;0,0;2,70" o:connectangles="0,0,0"/>
                </v:shape>
                <v:shape id="Freeform 8516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A0sMA&#10;AADdAAAADwAAAGRycy9kb3ducmV2LnhtbERPTUsDMRC9C/0PYQRvNmuxomvTUiyiFC+tep/dTJPV&#10;zWRJYrP996YgeJvH+5zFanS9OFKInWcFN9MKBHHrdcdGwcf78/U9iJiQNfaeScGJIqyWk4sF1tpn&#10;3tFxn4woIRxrVGBTGmopY2vJYZz6gbhwBx8cpgKDkTpgLuGul7OqupMOOy4NFgd6stR+73+cArNt&#10;cnx7OJzy5yZvXuZfobGmUerqclw/gkg0pn/xn/tVl/m3szmcvy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mA0sMAAADdAAAADwAAAAAAAAAAAAAAAACYAgAAZHJzL2Rv&#10;d25yZXYueG1sUEsFBgAAAAAEAAQA9QAAAIgDAAAAAA==&#10;" path="m17,l10,5,5,12,3,20,,25r,7l3,40,5,50r5,7l15,52r5,-5l22,40r,-8l25,25,22,15,20,7,17,xe" fillcolor="#f3be00" stroked="f">
                  <v:path arrowok="t" o:connecttype="custom" o:connectlocs="17,0;10,5;5,12;3,20;0,25;0,32;3,40;5,50;10,57;15,52;20,47;22,40;22,32;25,25;22,15;20,7;17,0" o:connectangles="0,0,0,0,0,0,0,0,0,0,0,0,0,0,0,0,0"/>
                </v:shape>
                <v:shape id="Freeform 8517" o:spid="_x0000_s2452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LkcEA&#10;AADdAAAADwAAAGRycy9kb3ducmV2LnhtbERPS4vCMBC+C/sfwix409SyiFajuCsLHn3h7nFsxqbY&#10;TEoTtf57Iwje5uN7znTe2kpcqfGlYwWDfgKCOHe65ELBfvfbG4HwAVlj5ZgU3MnDfPbRmWKm3Y03&#10;dN2GQsQQ9hkqMCHUmZQ+N2TR911NHLmTayyGCJtC6gZvMdxWMk2SobRYcmwwWNOPofy8vVgFh/3Y&#10;0W4pT+n/eH3Mq79vk543SnU/28UERKA2vMUv90rH+V/pE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y5HBAAAA3QAAAA8AAAAAAAAAAAAAAAAAmAIAAGRycy9kb3du&#10;cmV2LnhtbFBLBQYAAAAABAAEAPUAAACGAwAAAAA=&#10;" path="m17,l10,5,5,12,3,20,,25r,7l3,40,5,50r5,7l15,52r5,-5l22,40r,-8l25,25,22,15,20,7,17,e" filled="f" strokecolor="#e15520" strokeweight="0">
                  <v:path arrowok="t" o:connecttype="custom" o:connectlocs="17,0;10,5;5,12;3,20;0,25;0,32;3,40;5,50;10,57;15,52;20,47;22,40;22,32;25,25;22,15;20,7;17,0" o:connectangles="0,0,0,0,0,0,0,0,0,0,0,0,0,0,0,0,0"/>
                </v:shape>
                <v:shape id="Freeform 8518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QMUA&#10;AADdAAAADwAAAGRycy9kb3ducmV2LnhtbERPS2vCQBC+C/6HZYTezCYitsSsEgShB0vr4+BxyI5J&#10;NDsbstuY+uvdQqG3+fiek60H04ieOldbVpBEMQjiwuqaSwWn43b6BsJ5ZI2NZVLwQw7Wq/Eow1Tb&#10;O++pP/hShBB2KSqovG9TKV1RkUEX2ZY4cBfbGfQBdqXUHd5DuGnkLI4X0mDNoaHCljYVFbfDt1Hw&#10;dfw41Z/nxzWPb/1Gm727PJKdUi+TIV+C8DT4f/Gf+12H+fPZK/x+E06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PFAxQAAAN0AAAAPAAAAAAAAAAAAAAAAAJgCAABkcnMv&#10;ZG93bnJldi54bWxQSwUGAAAAAAQABAD1AAAAigMAAAAA&#10;" path="m7,73l,,7,73xe" fillcolor="#f3be00" stroked="f">
                  <v:path arrowok="t" o:connecttype="custom" o:connectlocs="7,73;0,0;7,73" o:connectangles="0,0,0"/>
                </v:shape>
                <v:shape id="Freeform 8519" o:spid="_x0000_s2454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ZdscA&#10;AADdAAAADwAAAGRycy9kb3ducmV2LnhtbESPQUvDQBCF74L/YRnBm90YJUrsthSp4klJlNLjkB2T&#10;YHY23V3b5N87B6G3Gd6b975Zric3qCOF2Hs2cLvIQBE33vbcGvj6fLl5BBUTssXBMxmYKcJ6dXmx&#10;xNL6E1d0rFOrJIRjiQa6lMZS69h05DAu/Egs2rcPDpOsodU24EnC3aDzLCu0w56locORnjtqfupf&#10;Z+DwcNi/b+Z5W72Gelvld0W2+yiMub6aNk+gEk3pbP6/frOCf58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uWXbHAAAA3QAAAA8AAAAAAAAAAAAAAAAAmAIAAGRy&#10;cy9kb3ducmV2LnhtbFBLBQYAAAAABAAEAPUAAACMAwAAAAA=&#10;" path="m7,73l,,7,73xe" filled="f" strokecolor="#e15520" strokeweight="0">
                  <v:path arrowok="t" o:connecttype="custom" o:connectlocs="7,73;0,0;7,73" o:connectangles="0,0,0"/>
                </v:shape>
                <v:shape id="Freeform 8520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mp8UA&#10;AADdAAAADwAAAGRycy9kb3ducmV2LnhtbESPQWsCMRCF7wX/QxjBW00UkXY1igiFpeCh1up12Iy7&#10;i5vJkmR1/femIHib4b1535vlureNuJIPtWMNk7ECQVw4U3Op4fD79f4BIkRkg41j0nCnAOvV4G2J&#10;mXE3/qHrPpYihXDIUEMVY5tJGYqKLIaxa4mTdnbeYkyrL6XxeEvhtpFTpebSYs2JUGFL24qKy76z&#10;CdLd/fdfp+blOT/ujuqQy+bktB4N+80CRKQ+vszP69yk+rPpJ/x/k0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aanxQAAAN0AAAAPAAAAAAAAAAAAAAAAAJgCAABkcnMv&#10;ZG93bnJldi54bWxQSwUGAAAAAAQABAD1AAAAigMAAAAA&#10;" path="m20,67l,,20,67r,l20,67,15,82r,15l20,112r7,15l32,120r3,-5l35,105r2,-8l35,90,32,80,27,72,20,67xe" fillcolor="#f3be00" stroked="f">
                  <v:path arrowok="t" o:connecttype="custom" o:connectlocs="20,67;0,0;20,67;20,67;20,67;15,82;15,97;20,112;27,127;32,120;35,115;35,105;37,97;35,90;32,80;27,72;20,67" o:connectangles="0,0,0,0,0,0,0,0,0,0,0,0,0,0,0,0,0"/>
                </v:shape>
                <v:shape id="Freeform 8521" o:spid="_x0000_s2456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uYcUA&#10;AADdAAAADwAAAGRycy9kb3ducmV2LnhtbESPQU/DMAyF70j8h8hI3Fg6KGjqllUVaBJXykAcrcZL&#10;uzVO1WRd4dfjAxI3W+/5vc+bcva9mmiMXWADy0UGirgJtmNnYP++u1uBignZYh+YDHxThHJ7fbXB&#10;woYLv9FUJ6ckhGOBBtqUhkLr2LTkMS7CQCzaIYwek6yj03bEi4T7Xt9n2ZP22LE0tDjQc0vNqT57&#10;A6djXeWuf9x9fObdV9LTy/nofoy5vZmrNahEc/o3/12/WsHPH4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W5hxQAAAN0AAAAPAAAAAAAAAAAAAAAAAJgCAABkcnMv&#10;ZG93bnJldi54bWxQSwUGAAAAAAQABAD1AAAAigMAAAAA&#10;" path="m20,67l,,20,67r,l20,67,15,82r,15l20,112r7,15l32,120r3,-5l35,105r2,-8l35,90,32,80,27,72,20,67xe" filled="f" strokecolor="#e15520" strokeweight="0">
                  <v:path arrowok="t" o:connecttype="custom" o:connectlocs="20,67;0,0;20,67;20,67;20,67;15,82;15,97;20,112;27,127;32,120;35,115;35,105;37,97;35,90;32,80;27,72;20,67" o:connectangles="0,0,0,0,0,0,0,0,0,0,0,0,0,0,0,0,0"/>
                </v:shape>
                <v:shape id="Freeform 8522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vscQA&#10;AADdAAAADwAAAGRycy9kb3ducmV2LnhtbERPTWvCQBC9C/6HZQq9iG6sVjR1FREE603rQW9DdkzS&#10;ZmdDdjWJv74rCN7m8T5nvmxMIW5UudyyguEgAkGcWJ1zquD4s+lPQTiPrLGwTApacrBcdDtzjLWt&#10;eU+3g09FCGEXo4LM+zKW0iUZGXQDWxIH7mIrgz7AKpW6wjqEm0J+RNFEGsw5NGRY0jqj5O9wNQrO&#10;o5M/b6+9k1n9tvd6V84+v1ut1Ptbs/oC4anxL/HTvdVh/ng0hMc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r7HEAAAA3QAAAA8AAAAAAAAAAAAAAAAAmAIAAGRycy9k&#10;b3ducmV2LnhtbFBLBQYAAAAABAAEAPUAAACJAwAAAAA=&#10;" path="m15,65l,,15,65r,l15,65,10,80r,15l12,112r8,13l25,120r2,-8l30,105r,-8l27,87,25,80,20,72,15,65xe" fillcolor="#f3be00" stroked="f">
                  <v:path arrowok="t" o:connecttype="custom" o:connectlocs="15,65;0,0;15,65;15,65;15,65;10,80;10,95;12,112;20,125;25,120;27,112;30,105;30,97;27,87;25,80;20,72;15,65" o:connectangles="0,0,0,0,0,0,0,0,0,0,0,0,0,0,0,0,0"/>
                </v:shape>
                <v:shape id="Freeform 8523" o:spid="_x0000_s2458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gaMMA&#10;AADdAAAADwAAAGRycy9kb3ducmV2LnhtbERPTWsCMRC9F/ofwgheiibVYmVrFBEE8SBUhV6HzXR3&#10;dTNZkqi7/npTKHibx/uc2aK1tbiSD5VjDe9DBYI4d6biQsPxsB5MQYSIbLB2TBo6CrCYv77MMDPu&#10;xt903cdCpBAOGWooY2wyKUNeksUwdA1x4n6dtxgT9IU0Hm8p3NZypNREWqw4NZTY0Kqk/Ly/WA2f&#10;br2b0FLxTxyffKfutO3Ob1r3e+3yC0SkNj7F/+6NSfM/xiP4+yad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7gaMMAAADdAAAADwAAAAAAAAAAAAAAAACYAgAAZHJzL2Rv&#10;d25yZXYueG1sUEsFBgAAAAAEAAQA9QAAAIgDAAAAAA==&#10;" path="m15,65l,,15,65r,l15,65,10,80r,15l12,112r8,13l25,120r2,-8l30,105r,-8l27,87,25,80,20,72,15,65xe" filled="f" strokecolor="#e15520" strokeweight="0">
                  <v:path arrowok="t" o:connecttype="custom" o:connectlocs="15,65;0,0;15,65;15,65;15,65;10,80;10,95;12,112;20,125;25,120;27,112;30,105;30,97;27,87;25,80;20,72;15,65" o:connectangles="0,0,0,0,0,0,0,0,0,0,0,0,0,0,0,0,0"/>
                </v:shape>
                <v:shape id="Freeform 8524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DVsMA&#10;AADdAAAADwAAAGRycy9kb3ducmV2LnhtbERPTWvCQBC9C/6HZQq96aZNEUndiFgED14aPXic7o5J&#10;SHY27q6a/vtuodDbPN7nrNaj7cWdfGgdK3iZZyCItTMt1wpOx91sCSJEZIO9Y1LwTQHW5XSywsK4&#10;B3/SvYq1SCEcClTQxDgUUgbdkMUwdwNx4i7OW4wJ+loaj48Ubnv5mmULabHl1NDgQNuGdFfdrIKt&#10;dn1+Phyy/XLh47HqUH99XJV6fho37yAijfFf/OfemzT/Lc/h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hDVsMAAADdAAAADwAAAAAAAAAAAAAAAACYAgAAZHJzL2Rv&#10;d25yZXYueG1sUEsFBgAAAAAEAAQA9QAAAIgDAAAAAA==&#10;" path="m10,65l,,10,65xe" fillcolor="#f3be00" stroked="f">
                  <v:path arrowok="t" o:connecttype="custom" o:connectlocs="10,65;0,0;10,65" o:connectangles="0,0,0"/>
                </v:shape>
                <v:shape id="Freeform 8525" o:spid="_x0000_s2460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BKsQA&#10;AADdAAAADwAAAGRycy9kb3ducmV2LnhtbERPTWvCQBC9F/wPywi9FN3UBilpNqKCUOmpGup1yI5J&#10;aHY27m41+ffdQsHbPN7n5KvBdOJKzreWFTzPExDEldUt1wrK4272CsIHZI2dZVIwkodVMXnIMdP2&#10;xp90PYRaxBD2GSpoQugzKX3VkEE/tz1x5M7WGQwRulpqh7cYbjq5SJKlNNhybGiwp21D1ffhxyiQ&#10;++3pvC/Tp49klKTH8vK1qS9KPU6H9RuIQEO4i//d7zrOT19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/wSrEAAAA3QAAAA8AAAAAAAAAAAAAAAAAmAIAAGRycy9k&#10;b3ducmV2LnhtbFBLBQYAAAAABAAEAPUAAACJAwAAAAA=&#10;" path="m10,65l,,10,65xe" filled="f" strokecolor="#e15520" strokeweight="0">
                  <v:path arrowok="t" o:connecttype="custom" o:connectlocs="10,65;0,0;10,65" o:connectangles="0,0,0"/>
                </v:shape>
                <v:shape id="Freeform 8526" o:spid="_x0000_s2461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sEcQA&#10;AADdAAAADwAAAGRycy9kb3ducmV2LnhtbERPTWvCQBC9F/wPywje6kZtpaRuglSlvfRg9NLbkJ0m&#10;wexs2N0m0V/fLRS8zeN9ziYfTSt6cr6xrGAxT0AQl1Y3XCk4nw6PLyB8QNbYWiYFV/KQZ5OHDaba&#10;DnykvgiViCHsU1RQh9ClUvqyJoN+bjviyH1bZzBE6CqpHQ4x3LRymSRrabDh2FBjR281lZfixyhw&#10;S0/Nfj1+fr2Xl8r6Yne+yZ1Ss+m4fQURaAx38b/7Q8f5T6tn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LBHEAAAA3QAAAA8AAAAAAAAAAAAAAAAAmAIAAGRycy9k&#10;b3ducmV2LnhtbFBLBQYAAAAABAAEAPUAAACJAwAAAAA=&#10;" path="m37,60l,,37,60xm37,60r5,15l52,87r7,3l64,92r8,3l79,95r,-8l77,80,72,75,67,67,59,62,52,60,44,57r-7,3xe" fillcolor="#f3be00" stroked="f">
                  <v:path arrowok="t" o:connecttype="custom" o:connectlocs="37,60;0,0;37,60;37,60;42,75;52,87;59,90;64,92;72,95;79,95;79,87;77,80;72,75;67,67;59,62;52,60;44,57;37,60" o:connectangles="0,0,0,0,0,0,0,0,0,0,0,0,0,0,0,0,0,0"/>
                  <o:lock v:ext="edit" verticies="t"/>
                </v:shape>
                <v:shape id="Freeform 8527" o:spid="_x0000_s2462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vwp8QA&#10;AADdAAAADwAAAGRycy9kb3ducmV2LnhtbERPTWvCQBC9C/6HZYTezKZWQkldQ5VW7KGCaXrobchO&#10;k5DsbMiuGv99tyB4m8f7nFU2mk6caXCNZQWPUQyCuLS64UpB8fU+fwbhPLLGzjIpuJKDbD2drDDV&#10;9sJHOue+EiGEXYoKau/7VEpX1mTQRbYnDtyvHQz6AIdK6gEvIdx0chHHiTTYcGiosadtTWWbn4wC&#10;nXwXeet+tmivVeHePszm87BT6mE2vr6A8DT6u/jm3uswf/mUwP8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8KfEAAAA3QAAAA8AAAAAAAAAAAAAAAAAmAIAAGRycy9k&#10;b3ducmV2LnhtbFBLBQYAAAAABAAEAPUAAACJAwAAAAA=&#10;" path="m37,60l,,37,60xe" filled="f" strokecolor="#e15520" strokeweight="0">
                  <v:path arrowok="t" o:connecttype="custom" o:connectlocs="37,60;0,0;37,60" o:connectangles="0,0,0"/>
                </v:shape>
                <v:shape id="Freeform 8528" o:spid="_x0000_s2463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qpccA&#10;AADdAAAADwAAAGRycy9kb3ducmV2LnhtbERP20rDQBB9F/yHZQRfSrvRhtbGbot4gdpSahv1eciO&#10;2WB2NmS3Tfx7Vyj4Nodznfmyt7U4UesrxwpuRgkI4sLpiksF7/nL8A6ED8gaa8ek4Ic8LBeXF3PM&#10;tOt4T6dDKEUMYZ+hAhNCk0npC0MW/cg1xJH7cq3FEGFbSt1iF8NtLW+TZCItVhwbDDb0aKj4Phyt&#10;gm2fD9JPs/7YPNsufVut893r7Emp66v+4R5EoD78i8/ulY7z0/EU/r6JJ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7KqXHAAAA3QAAAA8AAAAAAAAAAAAAAAAAmAIAAGRy&#10;cy9kb3ducmV2LnhtbFBLBQYAAAAABAAEAPUAAACMAwAAAAA=&#10;" path="m,3l5,18,15,30r7,3l27,35r8,3l42,38r,-8l40,23,35,18,30,10,22,5,15,3,7,,,3xe" filled="f" strokecolor="#e15520" strokeweight="0">
                  <v:path arrowok="t" o:connecttype="custom" o:connectlocs="0,3;5,18;15,30;22,33;27,35;35,38;42,38;42,30;40,23;35,18;30,10;22,5;15,3;7,0;0,3" o:connectangles="0,0,0,0,0,0,0,0,0,0,0,0,0,0,0"/>
                </v:shape>
                <v:shape id="Freeform 8529" o:spid="_x0000_s2464" style="position:absolute;left:5803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M3cUA&#10;AADdAAAADwAAAGRycy9kb3ducmV2LnhtbESPQWsCMRCF74X+hzCFXkrNWqWU1SgiFCqFBa0Hj8Nm&#10;3F3cTJYkavz3nYPgbYb35r1v5svsenWhEDvPBsajAhRx7W3HjYH93/f7F6iYkC32nsnAjSIsF89P&#10;cyytv/KWLrvUKAnhWKKBNqWh1DrWLTmMIz8Qi3b0wWGSNTTaBrxKuOv1R1F8aocdS0OLA61bqk+7&#10;szNQdXrzu65yqE5+FTFHToe3iTGvL3k1A5Uop4f5fv1jBX86EV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AzdxQAAAN0AAAAPAAAAAAAAAAAAAAAAAJgCAABkcnMv&#10;ZG93bnJldi54bWxQSwUGAAAAAAQABAD1AAAAigMAAAAA&#10;" path="m47,47l,,47,47xm47,47r5,15l62,72r12,8l89,82r,-7l87,70,82,62,77,57,69,52,62,50,54,47r-7,xe" fillcolor="#f3be00" stroked="f">
                  <v:path arrowok="t" o:connecttype="custom" o:connectlocs="47,47;0,0;47,47;47,47;52,62;62,72;74,80;89,82;89,75;87,70;82,62;77,57;69,52;62,50;54,47;47,47" o:connectangles="0,0,0,0,0,0,0,0,0,0,0,0,0,0,0,0"/>
                  <o:lock v:ext="edit" verticies="t"/>
                </v:shape>
                <v:shape id="Freeform 8530" o:spid="_x0000_s2465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tl8IA&#10;AADdAAAADwAAAGRycy9kb3ducmV2LnhtbERPS4vCMBC+L+x/CLPgbU19oGs1iisI3sS63sdmbIvN&#10;pNtEW/31RhC8zcf3nNmiNaW4Uu0Kywp63QgEcWp1wZmCv/36+weE88gaS8uk4EYOFvPPjxnG2ja8&#10;o2viMxFC2MWoIPe+iqV0aU4GXddWxIE72dqgD7DOpK6xCeGmlP0oGkmDBYeGHCta5ZSek4tRcLeD&#10;42XcHpb9Zv97SKzenv7PW6U6X+1yCsJT69/il3ujw/zhYAL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S2XwgAAAN0AAAAPAAAAAAAAAAAAAAAAAJgCAABkcnMvZG93&#10;bnJldi54bWxQSwUGAAAAAAQABAD1AAAAhwMAAAAA&#10;" path="m47,47l,,47,47xe" filled="f" strokecolor="#e15520" strokeweight="0">
                  <v:path arrowok="t" o:connecttype="custom" o:connectlocs="47,47;0,0;47,47" o:connectangles="0,0,0"/>
                </v:shape>
                <v:shape id="Freeform 8531" o:spid="_x0000_s2466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LEcYA&#10;AADdAAAADwAAAGRycy9kb3ducmV2LnhtbESPQUsDMRCF70L/Q5iCl2KTllJlbVpEKXgrbRU8jptx&#10;s3YzWTaxu/XXO4eCtxnem/e+WW2G0KgzdamObGE2NaCIy+hqriy8Hbd3D6BSRnbYRCYLF0qwWY9u&#10;Vli42POezodcKQnhVKAFn3NbaJ1KTwHTNLbEon3FLmCWtau067CX8NDouTFLHbBmafDY0rOn8nT4&#10;CRY++vv338k3m/S5nPDM1yfzsjPW3o6Hp0dQmYb8b75evzrBXyy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yLEcYAAADdAAAADwAAAAAAAAAAAAAAAACYAgAAZHJz&#10;L2Rvd25yZXYueG1sUEsFBgAAAAAEAAQA9QAAAIsDAAAAAA==&#10;" path="m,l5,15,15,25r12,8l42,35r,-7l40,23,35,15,30,10,22,5,15,3,7,,,xe" filled="f" strokecolor="#e15520" strokeweight="0">
                  <v:path arrowok="t" o:connecttype="custom" o:connectlocs="0,0;5,15;15,25;27,33;42,35;42,28;40,23;35,15;30,10;22,5;15,3;7,0;0,0" o:connectangles="0,0,0,0,0,0,0,0,0,0,0,0,0"/>
                </v:shape>
                <v:shape id="Freeform 8532" o:spid="_x0000_s2467" style="position:absolute;left:5820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WPcMA&#10;AADdAAAADwAAAGRycy9kb3ducmV2LnhtbERP32vCMBB+H+x/CDfwZWiqK0M6o5SC4BgU5nzw8Whu&#10;bbG5lCTa+N8vg8He7uP7eZtdNIO4kfO9ZQXLRQaCuLG651bB6Ws/X4PwAVnjYJkU3MnDbvv4sMFC&#10;24k/6XYMrUgh7AtU0IUwFlL6piODfmFH4sR9W2cwJOhaqR1OKdwMcpVlr9Jgz6mhw5GqjprL8WoU&#10;1L18/6jq6OqLLT1Gz+H8/KLU7CmWbyACxfAv/nMfdJqf50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jWPcMAAADdAAAADwAAAAAAAAAAAAAAAACYAgAAZHJzL2Rv&#10;d25yZXYueG1sUEsFBgAAAAAEAAQA9QAAAIgDAAAAAA==&#10;" path="m45,47l,,45,47xm45,47r7,15l62,72r13,8l89,82r,-7l85,70,82,62,77,57,70,52,62,47r-7,l45,47xe" fillcolor="#f3be00" stroked="f">
                  <v:path arrowok="t" o:connecttype="custom" o:connectlocs="45,47;0,0;45,47;45,47;52,62;62,72;75,80;89,82;89,75;85,70;82,62;77,57;70,52;62,47;55,47;45,47" o:connectangles="0,0,0,0,0,0,0,0,0,0,0,0,0,0,0,0"/>
                  <o:lock v:ext="edit" verticies="t"/>
                </v:shape>
                <v:shape id="Freeform 8533" o:spid="_x0000_s2468" style="position:absolute;left:5820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il8EA&#10;AADdAAAADwAAAGRycy9kb3ducmV2LnhtbERPS4vCMBC+C/sfwizsTVNFRKpRloVF9+Ibz0MztnWb&#10;SUmirf56Iwje5uN7znTemkpcyfnSsoJ+LwFBnFldcq7gsP/tjkH4gKyxskwKbuRhPvvoTDHVtuEt&#10;XXchFzGEfYoKihDqVEqfFWTQ92xNHLmTdQZDhC6X2mETw00lB0kykgZLjg0F1vRTUPa/uxgF27/F&#10;qJ+sL9qtj361aY5nK8Ndqa/P9nsCIlAb3uKXe6nj/OFw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YpfBAAAA3QAAAA8AAAAAAAAAAAAAAAAAmAIAAGRycy9kb3du&#10;cmV2LnhtbFBLBQYAAAAABAAEAPUAAACGAwAAAAA=&#10;" path="m45,47l,,45,47xe" filled="f" strokecolor="#1f1a17" strokeweight="0">
                  <v:path arrowok="t" o:connecttype="custom" o:connectlocs="45,47;0,0;45,47" o:connectangles="0,0,0"/>
                </v:shape>
                <v:shape id="Freeform 8534" o:spid="_x0000_s2469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eB8QA&#10;AADdAAAADwAAAGRycy9kb3ducmV2LnhtbERPS2vCQBC+C/0PyxS86aZVpERXEaHQQ8VXPXgbspOH&#10;ZmdDdptEf70rCN7m43vObNGZUjRUu8Kygo9hBII4sbrgTMHf4XvwBcJ5ZI2lZVJwJQeL+VtvhrG2&#10;Le+o2ftMhBB2MSrIva9iKV2Sk0E3tBVx4FJbG/QB1pnUNbYh3JTyM4om0mDBoSHHilY5JZf9v1Hw&#10;u9xur1Fz9pSmt9XxdNm0yTpVqv/eLacgPHX+JX66f3SYPx6P4PF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3gfEAAAA3QAAAA8AAAAAAAAAAAAAAAAAmAIAAGRycy9k&#10;b3ducmV2LnhtbFBLBQYAAAAABAAEAPUAAACJAwAAAAA=&#10;" path="m,l7,15,17,25r13,8l44,35r,-7l40,23,37,15,32,10,25,5,17,,10,,,xe" filled="f" strokecolor="#1f1a17" strokeweight="0">
                  <v:path arrowok="t" o:connecttype="custom" o:connectlocs="0,0;7,15;17,25;30,33;44,35;44,28;40,23;37,15;32,10;25,5;17,0;10,0;0,0" o:connectangles="0,0,0,0,0,0,0,0,0,0,0,0,0"/>
                </v:shape>
                <v:shape id="Freeform 8535" o:spid="_x0000_s2470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TIcMA&#10;AADdAAAADwAAAGRycy9kb3ducmV2LnhtbERP32vCMBB+H/g/hBP2MmbaUcbojCKCID7NTt+P5tZ0&#10;ay41SbX61y/CYG/38f28+XK0nTiTD61jBfksA0FcO91yo+DwuXl+AxEissbOMSm4UoDlYvIwx1K7&#10;C+/pXMVGpBAOJSowMfallKE2ZDHMXE+cuC/nLcYEfSO1x0sKt518ybJXabHl1GCwp7Wh+qcarAK5&#10;80/Hm2n07eTkR777rrZDflXqcTqu3kFEGuO/+M+91Wl+URRw/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TIcMAAADdAAAADwAAAAAAAAAAAAAAAACYAgAAZHJzL2Rv&#10;d25yZXYueG1sUEsFBgAAAAAEAAQA9QAAAIgDAAAAAA==&#10;" path="m35,63l,,35,63xm35,63r5,17l50,90r5,5l62,98r8,2l77,100r,-7l75,85,70,78,65,73,57,68,50,63r-7,l35,63xe" fillcolor="#f3be00" stroked="f">
                  <v:path arrowok="t" o:connecttype="custom" o:connectlocs="35,63;0,0;35,63;35,63;40,80;50,90;55,95;62,98;70,100;77,100;77,93;75,85;70,78;65,73;57,68;50,63;43,63;35,63" o:connectangles="0,0,0,0,0,0,0,0,0,0,0,0,0,0,0,0,0,0"/>
                  <o:lock v:ext="edit" verticies="t"/>
                </v:shape>
                <v:shape id="Freeform 8536" o:spid="_x0000_s2471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xTsQA&#10;AADdAAAADwAAAGRycy9kb3ducmV2LnhtbERPS2vCQBC+F/wPywje6kZNfURXKQVpL4X6wPOYHbPB&#10;7GzIrjH213cLhd7m43vOatPZSrTU+NKxgtEwAUGcO11yoeB42D7PQfiArLFyTAoe5GGz7j2tMNPu&#10;zjtq96EQMYR9hgpMCHUmpc8NWfRDVxNH7uIaiyHCppC6wXsMt5UcJ8lUWiw5Nhis6c1Qft3frILv&#10;9Dqbn4uDOZ3kpF28f4XjY/ep1KDfvS5BBOrCv/jP/aHj/DR9g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sU7EAAAA3QAAAA8AAAAAAAAAAAAAAAAAmAIAAGRycy9k&#10;b3ducmV2LnhtbFBLBQYAAAAABAAEAPUAAACJAwAAAAA=&#10;" path="m35,63l,,35,63xe" filled="f" strokecolor="#e15520" strokeweight="0">
                  <v:path arrowok="t" o:connecttype="custom" o:connectlocs="35,63;0,0;35,63" o:connectangles="0,0,0"/>
                </v:shape>
                <v:shape id="Freeform 8537" o:spid="_x0000_s2472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+jrcUA&#10;AADdAAAADwAAAGRycy9kb3ducmV2LnhtbERP22rCQBB9L/gPyxR8Ed3Eikh0lVa0LUgJ3sDHITtN&#10;gtnZkF1N+vddodC3OZzrLFadqcSdGldaVhCPIhDEmdUl5wpOx+1wBsJ5ZI2VZVLwQw5Wy97TAhNt&#10;W97T/eBzEULYJaig8L5OpHRZQQbdyNbEgfu2jUEfYJNL3WAbwk0lx1E0lQZLDg0F1rQuKLsebkbB&#10;Ln772Ma7NL1s8Ks9v6eDsXkZKNV/7l7nIDx1/l/85/7UYf5kMoXH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6OtxQAAAN0AAAAPAAAAAAAAAAAAAAAAAJgCAABkcnMv&#10;ZG93bnJldi54bWxQSwUGAAAAAAQABAD1AAAAigMAAAAA&#10;" path="m,l5,17,15,27r5,5l27,35r8,2l42,37r,-7l40,22,35,15,30,10,22,5,15,,8,,,xe" filled="f" strokecolor="#e15520" strokeweight="0">
                  <v:path arrowok="t" o:connecttype="custom" o:connectlocs="0,0;5,17;15,27;20,32;27,35;35,37;42,37;42,30;40,22;35,15;30,10;22,5;15,0;8,0;0,0" o:connectangles="0,0,0,0,0,0,0,0,0,0,0,0,0,0,0"/>
                </v:shape>
                <v:shape id="Freeform 8538" o:spid="_x0000_s2473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CSsYA&#10;AADdAAAADwAAAGRycy9kb3ducmV2LnhtbERPS2vCQBC+C/0PyxS86aYStKSuIsWq4EHrA9rbNDtN&#10;QrOzaXY10V/vCoXe5uN7znjamlKcqXaFZQVP/QgEcWp1wZmCw/6t9wzCeWSNpWVScCEH08lDZ4yJ&#10;tg2/03nnMxFC2CWoIPe+SqR0aU4GXd9WxIH7trVBH2CdSV1jE8JNKQdRNJQGCw4NOVb0mlP6szsZ&#10;BdHv1+dq7jaLYru8+o9j3NBhPVOq+9jOXkB4av2/+M+90mF+HI/g/k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CSsYAAADdAAAADwAAAAAAAAAAAAAAAACYAgAAZHJz&#10;L2Rvd25yZXYueG1sUEsFBgAAAAAEAAQA9QAAAIsDAAAAAA==&#10;" path="m42,62l,,42,62xm42,62r8,15l57,87r8,5l70,94r7,3l84,97r,-8l82,82,77,74,72,69,67,64,60,62,50,59r-8,3xe" fillcolor="#f3be00" stroked="f">
                  <v:path arrowok="t" o:connecttype="custom" o:connectlocs="42,62;0,0;42,62;42,62;50,77;57,87;65,92;70,94;77,97;84,97;84,89;82,82;77,74;72,69;67,64;60,62;50,59;42,62" o:connectangles="0,0,0,0,0,0,0,0,0,0,0,0,0,0,0,0,0,0"/>
                  <o:lock v:ext="edit" verticies="t"/>
                </v:shape>
                <v:shape id="Freeform 8539" o:spid="_x0000_s2474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0L8QA&#10;AADdAAAADwAAAGRycy9kb3ducmV2LnhtbESPQWsCMRCF74X+hzAFbzWpLEW2RhGx0Ist6oLXYTPd&#10;XdxMliTV9d93DoK3Gd6b975ZrEbfqwvF1AW28DY1oIjr4DpuLFTHz9c5qJSRHfaBycKNEqyWz08L&#10;LF248p4uh9woCeFUooU256HUOtUteUzTMBCL9huixyxrbLSLeJVw3+uZMe/aY8fS0OJAm5bq8+HP&#10;W/gO21jpxpjTTvNuk4dt8TOrrJ28jOsPUJnG/DDfr7+c4BeF4Mo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dC/EAAAA3QAAAA8AAAAAAAAAAAAAAAAAmAIAAGRycy9k&#10;b3ducmV2LnhtbFBLBQYAAAAABAAEAPUAAACJAwAAAAA=&#10;" path="m42,62l,,42,62xe" filled="f" strokecolor="#e15520" strokeweight="0">
                  <v:path arrowok="t" o:connecttype="custom" o:connectlocs="42,62;0,0;42,62" o:connectangles="0,0,0"/>
                </v:shape>
                <v:shape id="Freeform 8540" o:spid="_x0000_s2475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oMcYA&#10;AADdAAAADwAAAGRycy9kb3ducmV2LnhtbERP20rDQBB9L/Qflin0RexGCcXGbktRC70gaqM+D9lp&#10;NpidDdm1Sf/eLQh9m8O5znzZ21qcqPWVYwV3kwQEceF0xaWCz3x9+wDCB2SNtWNScCYPy8VwMMdM&#10;u44/6HQIpYgh7DNUYEJoMil9Yciin7iGOHJH11oMEbal1C12MdzW8j5JptJixbHBYENPhoqfw69V&#10;8NrnN+m32X3tX2yXvm92+dt29qzUeNSvHkEE6sNV/O/e6Dg/TWd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5oMcYAAADdAAAADwAAAAAAAAAAAAAAAACYAgAAZHJz&#10;L2Rvd25yZXYueG1sUEsFBgAAAAAEAAQA9QAAAIsDAAAAAA==&#10;" path="m,3l8,18r7,10l23,33r5,2l35,38r7,l42,30,40,23,35,15,30,10,25,5,18,3,8,,,3xe" filled="f" strokecolor="#e15520" strokeweight="0">
                  <v:path arrowok="t" o:connecttype="custom" o:connectlocs="0,3;8,18;15,28;23,33;28,35;35,38;42,38;42,30;40,23;35,15;30,10;25,5;18,3;8,0;0,3" o:connectangles="0,0,0,0,0,0,0,0,0,0,0,0,0,0,0"/>
                </v:shape>
                <v:shape id="Freeform 8541" o:spid="_x0000_s2476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yb8YA&#10;AADdAAAADwAAAGRycy9kb3ducmV2LnhtbESPQUvDQBCF70L/wzIFb3ZTSYPEbkspiOJF24rnITvN&#10;hmZn0+yaRH+9cxC8zfDevPfNejv5Vg3UxyawgeUiA0VcBdtwbeDj9HT3AComZIttYDLwTRG2m9nN&#10;GksbRj7QcEy1khCOJRpwKXWl1rFy5DEuQkcs2jn0HpOsfa1tj6OE+1bfZ1mhPTYsDQ472juqLscv&#10;b+D17Sd/ztkdPldjl87FcH2/NoUxt/Np9wgq0ZT+zX/XL1bw85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yb8YAAADdAAAADwAAAAAAAAAAAAAAAACYAgAAZHJz&#10;L2Rvd25yZXYueG1sUEsFBgAAAAAEAAQA9QAAAIsDAAAAAA==&#10;" path="m38,55l,,38,55xm38,55r5,15l53,82r5,5l65,90r8,2l80,92r,-7l78,77,73,70,68,65,63,60,55,55r-10,l38,55xe" fillcolor="#f3be00" stroked="f">
                  <v:path arrowok="t" o:connecttype="custom" o:connectlocs="38,55;0,0;38,55;38,55;43,70;53,82;58,87;65,90;73,92;80,92;80,85;78,77;73,70;68,65;63,60;55,55;45,55;38,55" o:connectangles="0,0,0,0,0,0,0,0,0,0,0,0,0,0,0,0,0,0"/>
                  <o:lock v:ext="edit" verticies="t"/>
                </v:shape>
                <v:shape id="Freeform 8542" o:spid="_x0000_s2477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B9cIA&#10;AADdAAAADwAAAGRycy9kb3ducmV2LnhtbERP32vCMBB+H+x/CDfwbaaOKqMzighCQV9Wxb0eza0p&#10;NpeSZLb+92Yg+HYf389brkfbiSv50DpWMJtmIIhrp1tuFJyOu/dPECEia+wck4IbBVivXl+WWGg3&#10;8Dddq9iIFMKhQAUmxr6QMtSGLIap64kT9+u8xZigb6T2OKRw28mPLFtIiy2nBoM9bQ3Vl+rPKsgx&#10;+sMWh+Fs+t3551Dl5X5RKjV5GzdfICKN8Sl+uEud5ufzGfx/k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0H1wgAAAN0AAAAPAAAAAAAAAAAAAAAAAJgCAABkcnMvZG93&#10;bnJldi54bWxQSwUGAAAAAAQABAD1AAAAhwMAAAAA&#10;" path="m38,55l,,38,55xe" filled="f" strokecolor="#e15520" strokeweight="0">
                  <v:path arrowok="t" o:connecttype="custom" o:connectlocs="38,55;0,0;38,55" o:connectangles="0,0,0"/>
                </v:shape>
                <v:shape id="Freeform 8543" o:spid="_x0000_s2478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zc8YA&#10;AADdAAAADwAAAGRycy9kb3ducmV2LnhtbERP22rCQBB9L/gPywh9Ed0ktSKpq9hSa0FK8FLo45Cd&#10;JsHsbMhuTfz7rlDo2xzOdRar3tTiQq2rLCuIJxEI4tzqigsFp+NmPAfhPLLG2jIpuJKD1XJwt8BU&#10;2473dDn4QoQQdikqKL1vUildXpJBN7ENceC+bWvQB9gWUrfYhXBTyySKZtJgxaGhxIZeSsrPhx+j&#10;YBc/bzfxLsu+XvGj+3zLRol5GCl1P+zXTyA89f5f/Od+12H+9DGB2zfh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0zc8YAAADdAAAADwAAAAAAAAAAAAAAAACYAgAAZHJz&#10;L2Rvd25yZXYueG1sUEsFBgAAAAAEAAQA9QAAAIsDAAAAAA==&#10;" path="m,l5,15,15,27r5,5l27,35r8,2l42,37r,-7l40,22,35,15,30,10,25,5,17,,7,,,xe" filled="f" strokecolor="#e15520" strokeweight="0">
                  <v:path arrowok="t" o:connecttype="custom" o:connectlocs="0,0;5,15;15,27;20,32;27,35;35,37;42,37;42,30;40,22;35,15;30,10;25,5;17,0;7,0;0,0" o:connectangles="0,0,0,0,0,0,0,0,0,0,0,0,0,0,0"/>
                </v:shape>
                <v:shape id="Freeform 8544" o:spid="_x0000_s2479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+tcIA&#10;AADdAAAADwAAAGRycy9kb3ducmV2LnhtbERPTWsCMRC9F/ofwhR6KZqt1SJbo1SLKN7cCl6HZNws&#10;3UyWTVy3/94Igrd5vM+ZLXpXi47aUHlW8D7MQBBrbyouFRx+14MpiBCRDdaeScE/BVjMn59mmBt/&#10;4T11RSxFCuGQowIbY5NLGbQlh2HoG+LEnXzrMCbYltK0eEnhrpajLPuUDitODRYbWlnSf8XZKTDL&#10;yVu3Xxebn1N37Cu9s9qjVer1pf/+AhGpjw/x3b01af548gG3b9IJ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P61wgAAAN0AAAAPAAAAAAAAAAAAAAAAAJgCAABkcnMvZG93&#10;bnJldi54bWxQSwUGAAAAAAQABAD1AAAAhwMAAAAA&#10;" path="m32,62l,,32,62xm32,62r5,18l47,89r5,5l59,97r8,2l74,99,72,92r,-7l67,77,62,72,54,67,47,65,39,62r-7,xe" fillcolor="#f3be00" stroked="f">
                  <v:path arrowok="t" o:connecttype="custom" o:connectlocs="32,62;0,0;32,62;32,62;37,80;47,89;52,94;59,97;67,99;74,99;72,92;72,85;67,77;62,72;54,67;47,65;39,62;32,62" o:connectangles="0,0,0,0,0,0,0,0,0,0,0,0,0,0,0,0,0,0"/>
                  <o:lock v:ext="edit" verticies="t"/>
                </v:shape>
                <v:shape id="Freeform 8545" o:spid="_x0000_s2480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3P8UA&#10;AADdAAAADwAAAGRycy9kb3ducmV2LnhtbERPTUsDMRC9C/6HMIIXsVmlimybFrFUPBXaLZ7HzXQT&#10;upmsm7Sb9tc3BcHbPN7nTOfJteJIfbCeFTyNChDEtdeWGwXbavn4BiJEZI2tZ1JwogDz2e3NFEvt&#10;B17TcRMbkUM4lKjAxNiVUobakMMw8h1x5na+dxgz7BupexxyuGvlc1G8SoeWc4PBjj4M1fvNwSk4&#10;bz8H+22r1fL08Ls4nBfpJ+2MUvd36X0CIlKK/+I/95fO88cvY7h+k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Hc/xQAAAN0AAAAPAAAAAAAAAAAAAAAAAJgCAABkcnMv&#10;ZG93bnJldi54bWxQSwUGAAAAAAQABAD1AAAAigMAAAAA&#10;" path="m32,62l,,32,62xe" filled="f" strokecolor="#e15520" strokeweight="0">
                  <v:path arrowok="t" o:connecttype="custom" o:connectlocs="32,62;0,0;32,62" o:connectangles="0,0,0"/>
                </v:shape>
                <v:shape id="Freeform 8546" o:spid="_x0000_s2481" style="position:absolute;left:5768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rB8YA&#10;AADdAAAADwAAAGRycy9kb3ducmV2LnhtbERPTWvCQBC9C/6HZYReRDexVSR1lbbUVhAJags9Dtkx&#10;CWZnQ3Zr0n/fFQRv83ifs1h1phIXalxpWUE8jkAQZ1aXnCv4Oq5HcxDOI2usLJOCP3KwWvZ7C0y0&#10;bXlPl4PPRQhhl6CCwvs6kdJlBRl0Y1sTB+5kG4M+wCaXusE2hJtKTqJoJg2WHBoKrOmtoOx8+DUK&#10;tvHr5zrepunPO+7a7490ODGPQ6UeBt3LMwhPnb+Lb+6NDvOfplO4fhNO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SrB8YAAADdAAAADwAAAAAAAAAAAAAAAACYAgAAZHJz&#10;L2Rvd25yZXYueG1sUEsFBgAAAAAEAAQA9QAAAIsDAAAAAA==&#10;" path="m,l5,18r10,9l20,32r7,3l35,37r7,l40,30r,-7l35,15,30,10,22,5,15,3,7,,,xe" filled="f" strokecolor="#e15520" strokeweight="0">
                  <v:path arrowok="t" o:connecttype="custom" o:connectlocs="0,0;5,18;15,27;20,32;27,35;35,37;42,37;40,30;40,23;35,15;30,10;22,5;15,3;7,0;0,0" o:connectangles="0,0,0,0,0,0,0,0,0,0,0,0,0,0,0"/>
                </v:shape>
                <v:shape id="Freeform 8547" o:spid="_x0000_s2482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aNMMA&#10;AADdAAAADwAAAGRycy9kb3ducmV2LnhtbERPTWvCQBC9F/wPyxS81U3Eapu6ihoKXtXW85gds8Hs&#10;bMiumvrru4LgbR7vc6bzztbiQq2vHCtIBwkI4sLpiksFP7vvtw8QPiBrrB2Tgj/yMJ/1XqaYaXfl&#10;DV22oRQxhH2GCkwITSalLwxZ9APXEEfu6FqLIcK2lLrFawy3tRwmyVharDg2GGxoZag4bc9WQb6/&#10;TY6/aX07nBbBfObLfZofhkr1X7vFF4hAXXiKH+61jvNH72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aNMMAAADdAAAADwAAAAAAAAAAAAAAAACYAgAAZHJzL2Rv&#10;d25yZXYueG1sUEsFBgAAAAAEAAQA9QAAAIgDAAAAAA==&#10;" path="m27,70l,,27,70xm27,70r5,18l39,103r5,5l49,113r8,2l64,118r,-10l62,100,59,93,54,85,49,78,42,75,34,70r-7,xe" fillcolor="#f3be00" stroked="f">
                  <v:path arrowok="t" o:connecttype="custom" o:connectlocs="27,70;0,0;27,70;27,70;32,88;39,103;44,108;49,113;57,115;64,118;64,108;62,100;59,93;54,85;49,78;42,75;34,70;27,70" o:connectangles="0,0,0,0,0,0,0,0,0,0,0,0,0,0,0,0,0,0"/>
                  <o:lock v:ext="edit" verticies="t"/>
                </v:shape>
                <v:shape id="Freeform 8548" o:spid="_x0000_s2483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J/8QA&#10;AADdAAAADwAAAGRycy9kb3ducmV2LnhtbERPyWrDMBC9F/IPYgK9NXJD0xbHSshCIFAoxC3JdbDG&#10;C5VGxlIc+++jQqG3ebx1svVgjeip841jBc+zBARx4XTDlYLvr8PTOwgfkDUax6RgJA/r1eQhw1S7&#10;G5+oz0MlYgj7FBXUIbSplL6oyaKfuZY4cqXrLIYIu0rqDm8x3Bo5T5JXabHh2FBjS7uaip/8ahV8&#10;nnelNPLoh4/zxWz765jvF6NSj9NhswQRaAj/4j/3Ucf5L4s3+P0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Sf/EAAAA3QAAAA8AAAAAAAAAAAAAAAAAmAIAAGRycy9k&#10;b3ducmV2LnhtbFBLBQYAAAAABAAEAPUAAACJAwAAAAA=&#10;" path="m27,70l,,27,70xe" filled="f" strokecolor="#e15520" strokeweight="0">
                  <v:path arrowok="t" o:connecttype="custom" o:connectlocs="27,70;0,0;27,70" o:connectangles="0,0,0"/>
                </v:shape>
                <v:shape id="Freeform 8549" o:spid="_x0000_s2484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qKMcA&#10;AADdAAAADwAAAGRycy9kb3ducmV2LnhtbESPW0sDQQyF34X+hyEF3+xsizfWTksRROsFaS34Gnfi&#10;ztadzLIT2/XfmwfBt4Rzcs6X+XKIrTlQn5vEDqaTAgxxlXzDtYPd293ZNZgsyB7bxOTghzIsF6OT&#10;OZY+HXlDh63URkM4l+ggiHSltbkKFDFPUkes2mfqI4qufW19j0cNj62dFcWljdiwNgTs6DZQ9bX9&#10;jg4+ZlePEl/b9+f97mm9L17Cvaw3zp2Oh9UNGKFB/s1/1w9e8c8vFFe/0RHs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KijHAAAA3QAAAA8AAAAAAAAAAAAAAAAAmAIAAGRy&#10;cy9kb3ducmV2LnhtbFBLBQYAAAAABAAEAPUAAACMAwAAAAA=&#10;" path="m,l5,18r7,15l17,38r5,5l30,45r7,3l37,38,35,30,32,23,27,15,22,8,15,5,7,,,xe" filled="f" strokecolor="#e15520" strokeweight="0">
                  <v:path arrowok="t" o:connecttype="custom" o:connectlocs="0,0;5,18;12,33;17,38;22,43;30,45;37,48;37,38;35,30;32,23;27,15;22,8;15,5;7,0;0,0" o:connectangles="0,0,0,0,0,0,0,0,0,0,0,0,0,0,0"/>
                </v:shape>
                <v:shape id="Freeform 8550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s58EA&#10;AADdAAAADwAAAGRycy9kb3ducmV2LnhtbERPTWvCQBC9C/6HZQRvuqtoa6OrSEDaq2npechOk2B2&#10;NsmuSfrvu4LQ2zze5xxOo61FT52vHGtYLRUI4tyZigsNX5+XxQ6ED8gGa8ek4Zc8nI7TyQET4wa+&#10;Up+FQsQQ9glqKENoEil9XpJFv3QNceR+XGcxRNgV0nQ4xHBby7VSL9JixbGhxIbSkvJbdrca0uE7&#10;67Obcvb8vmubVLWXV9lqPZ+N5z2IQGP4Fz/dHybO32zf4PFNPEE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fLOfBAAAA3QAAAA8AAAAAAAAAAAAAAAAAmAIAAGRycy9kb3du&#10;cmV2LnhtbFBLBQYAAAAABAAEAPUAAACGAwAAAAA=&#10;" path="m12,l2,13,,28,,40,5,55,7,50r5,-5l15,38r2,-8l17,23r,-8l15,8,12,xe" fillcolor="#f3be00" stroked="f">
                  <v:path arrowok="t" o:connecttype="custom" o:connectlocs="12,0;2,13;0,28;0,40;5,55;7,50;12,45;15,38;17,30;17,23;17,15;15,8;12,0" o:connectangles="0,0,0,0,0,0,0,0,0,0,0,0,0"/>
                </v:shape>
                <v:shape id="Freeform 8551" o:spid="_x0000_s2486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GFMcA&#10;AADdAAAADwAAAGRycy9kb3ducmV2LnhtbESPQWvCQBCF7wX/wzKCt7pJKVKiqxTB0oqWVnvocciO&#10;SWh2Nt1dNfrrnUOhtxnem/e+mS1616oThdh4NpCPM1DEpbcNVwa+9qv7J1AxIVtsPZOBC0VYzAd3&#10;MyysP/MnnXapUhLCsUADdUpdoXUsa3IYx74jFu3gg8Mka6i0DXiWcNfqhyybaIcNS0ONHS1rKn92&#10;R2cg/paX/GPNb2FzfL9u80Nrv19yY0bD/nkKKlGf/s1/169W8B8n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JhhTHAAAA3QAAAA8AAAAAAAAAAAAAAAAAmAIAAGRy&#10;cy9kb3ducmV2LnhtbFBLBQYAAAAABAAEAPUAAACMAwAAAAA=&#10;" path="m12,l2,13,,28,,40,5,55,7,50r5,-5l15,38r2,-8l17,23r,-8l15,8,12,xe" filled="f" strokecolor="#e15520" strokeweight="0">
                  <v:path arrowok="t" o:connecttype="custom" o:connectlocs="12,0;2,13;0,28;0,40;5,55;7,50;12,45;15,38;17,30;17,23;17,15;15,8;12,0" o:connectangles="0,0,0,0,0,0,0,0,0,0,0,0,0"/>
                </v:shape>
                <v:shape id="Freeform 8552" o:spid="_x0000_s2487" style="position:absolute;left:5865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QDsIA&#10;AADdAAAADwAAAGRycy9kb3ducmV2LnhtbERPTYvCMBC9C/6HMII3TdVFpBplEQQRD7vqwePYzDbd&#10;TSaliVr/vVkQvM3jfc5i1TorbtSEyrOC0TADQVx4XXGp4HTcDGYgQkTWaD2TggcFWC27nQXm2t/5&#10;m26HWIoUwiFHBSbGOpcyFIYchqGviRP34xuHMcGmlLrBewp3Vo6zbCodVpwaDNa0NlT8Ha5OwS6i&#10;tV+X8/7kr4+xq47t72VilOr32s85iEhtfItf7q1O8z+mI/j/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9AOwgAAAN0AAAAPAAAAAAAAAAAAAAAAAJgCAABkcnMvZG93&#10;bnJldi54bWxQSwUGAAAAAAQABAD1AAAAhwMAAAAA&#10;" path="m12,70l5,83,,98r2,15l7,128r3,-5l15,118r2,-8l17,103r,-10l17,85,15,78,12,70xm12,70l5,r7,70xe" fillcolor="#f3be00" stroked="f">
                  <v:path arrowok="t" o:connecttype="custom" o:connectlocs="12,70;5,83;0,98;2,113;7,128;10,123;15,118;17,110;17,103;17,93;17,85;15,78;12,70;12,70;5,0;12,70" o:connectangles="0,0,0,0,0,0,0,0,0,0,0,0,0,0,0,0"/>
                  <o:lock v:ext="edit" verticies="t"/>
                </v:shape>
                <v:shape id="Freeform 8553" o:spid="_x0000_s2488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0esMA&#10;AADdAAAADwAAAGRycy9kb3ducmV2LnhtbERPTWvCQBC9C/0PyxS86UbRIKmrlKKll4DGgtchOyZp&#10;s7NhdxvTf+8Kgrd5vM9ZbwfTip6cbywrmE0TEMSl1Q1XCr5P+8kKhA/IGlvLpOCfPGw3L6M1Ztpe&#10;+Uh9ESoRQ9hnqKAOocuk9GVNBv3UdsSRu1hnMEToKqkdXmO4aeU8SVJpsOHYUGNHHzWVv8WfUfBz&#10;ztNllbo8Pwzn4+zSm9LtPpUavw7vbyACDeEpfri/dJy/SOdw/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40esMAAADdAAAADwAAAAAAAAAAAAAAAACYAgAAZHJzL2Rv&#10;d25yZXYueG1sUEsFBgAAAAAEAAQA9QAAAIgDAAAAAA==&#10;" path="m12,l5,13,,28,2,43,7,58r3,-5l15,48r2,-8l17,33r,-10l17,15,15,8,12,e" filled="f" strokecolor="#e15520" strokeweight="0">
                  <v:path arrowok="t" o:connecttype="custom" o:connectlocs="12,0;5,13;0,28;2,43;7,58;10,53;15,48;17,40;17,33;17,23;17,15;15,8;12,0" o:connectangles="0,0,0,0,0,0,0,0,0,0,0,0,0"/>
                </v:shape>
                <v:shape id="Freeform 8554" o:spid="_x0000_s2489" style="position:absolute;left:5870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cF8EA&#10;AADdAAAADwAAAGRycy9kb3ducmV2LnhtbERPyYoCMRC9C/5DKMHbmHZBpDWKCIog4rggHotO9YKd&#10;StOJ2v69GRjwVo+31mzRmFI8qXaFZQX9XgSCOLG64EzB5bz+mYBwHlljaZkUvMnBYt5uzTDW9sVH&#10;ep58JkIIuxgV5N5XsZQuycmg69mKOHCprQ36AOtM6hpfIdyUchBFY2mw4NCQY0WrnJL76WEU6He2&#10;afYDOtyvv+7QT9Mt7W5WqW6nWU5BeGr8V/zv3uowfzQewt834QQ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6XBfBAAAA3QAAAA8AAAAAAAAAAAAAAAAAmAIAAGRycy9kb3du&#10;cmV2LnhtbFBLBQYAAAAABAAEAPUAAACGAwAAAAA=&#10;" path="m7,70l,,7,70e" filled="f" strokecolor="#e15520" strokeweight="0">
                  <v:path arrowok="t" o:connecttype="custom" o:connectlocs="7,70;0,0;7,70" o:connectangles="0,0,0"/>
                </v:shape>
                <v:shape id="Freeform 8555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6Z8UA&#10;AADdAAAADwAAAGRycy9kb3ducmV2LnhtbERPTWvCQBC9F/oflil4qxtLEIluglhCgz2ItpfehuyY&#10;BLOzaXYTY399tyD0No/3OZtsMq0YqXeNZQWLeQSCuLS64UrB50f+vALhPLLG1jIpuJGDLH182GCi&#10;7ZWPNJ58JUIIuwQV1N53iZSurMmgm9uOOHBn2xv0AfaV1D1eQ7hp5UsULaXBhkNDjR3taiovp8Eo&#10;+NrL4vC9Otx+pnx7aV+H8W18l0rNnqbtGoSnyf+L7+5Ch/nxMoa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npnxQAAAN0AAAAPAAAAAAAAAAAAAAAAAJgCAABkcnMv&#10;ZG93bnJldi54bWxQSwUGAAAAAAQABAD1AAAAigMAAAAA&#10;" path="m15,l5,13,,25,,40,5,53r5,-3l12,43r5,-5l20,30r,-7l20,15,17,5,15,xe" fillcolor="#f3be00" stroked="f">
                  <v:path arrowok="t" o:connecttype="custom" o:connectlocs="15,0;5,13;0,25;0,40;5,53;10,50;12,43;17,38;20,30;20,23;20,15;17,5;15,0" o:connectangles="0,0,0,0,0,0,0,0,0,0,0,0,0"/>
                </v:shape>
                <v:shape id="Freeform 8556" o:spid="_x0000_s2491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aLMQA&#10;AADdAAAADwAAAGRycy9kb3ducmV2LnhtbERPS2vCQBC+F/wPywi9lLppo0Gia5BCaa/1WW9DdkyC&#10;2dmQ3SbRX98tFLzNx/ecZTaYWnTUusqygpdJBII4t7riQsFu+/48B+E8ssbaMim4koNsNXpYYqpt&#10;z1/UbXwhQgi7FBWU3jeplC4vyaCb2IY4cGfbGvQBtoXULfYh3NTyNYoSabDi0FBiQ28l5ZfNj1Eg&#10;P/T0HJ9up9n+m5+OeXKIm6NR6nE8rBcgPA3+Lv53f+owf5rM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izEAAAA3QAAAA8AAAAAAAAAAAAAAAAAmAIAAGRycy9k&#10;b3ducmV2LnhtbFBLBQYAAAAABAAEAPUAAACJAwAAAAA=&#10;" path="m15,l5,13,,25,,40,5,53r5,-3l12,43r5,-5l20,30r,-7l20,15,17,5,15,xe" filled="f" strokecolor="#e15520" strokeweight="0">
                  <v:path arrowok="t" o:connecttype="custom" o:connectlocs="15,0;5,13;0,25;0,40;5,53;10,50;12,43;17,38;20,30;20,23;20,15;17,5;15,0" o:connectangles="0,0,0,0,0,0,0,0,0,0,0,0,0"/>
                </v:shape>
                <v:shape id="Freeform 8557" o:spid="_x0000_s2492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gWsQA&#10;AADdAAAADwAAAGRycy9kb3ducmV2LnhtbERPS2sCMRC+C/0PYQq9lJptKUvZGkVqi72I1Meht+lm&#10;TBaTybKJuv57IxS8zcf3nNGk904cqYtNYAXPwwIEcR10w0bBZv319AYiJmSNLjApOFOEyfhuMMJK&#10;hxP/0HGVjMghHCtUYFNqKyljbcljHIaWOHO70HlMGXZG6g5POdw7+VIUpfTYcG6w2NKHpXq/OngF&#10;y08utuZXz5fm8W9ht1M3mzVOqYf7fvoOIlGfbuJ/97fO81/LEq7f5BPk+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YFrEAAAA3QAAAA8AAAAAAAAAAAAAAAAAmAIAAGRycy9k&#10;b3ducmV2LnhtbFBLBQYAAAAABAAEAPUAAACJAwAAAAA=&#10;" path="m3,67l,,3,67xe" fillcolor="#f3be00" stroked="f">
                  <v:path arrowok="t" o:connecttype="custom" o:connectlocs="3,67;0,0;3,67" o:connectangles="0,0,0"/>
                </v:shape>
                <v:shape id="Freeform 8558" o:spid="_x0000_s2493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pDsQA&#10;AADdAAAADwAAAGRycy9kb3ducmV2LnhtbERP32vCMBB+F/Y/hBv4pulk060aRScTYQpble31aM62&#10;rLmUJGr9740w8O0+vp83mbWmFidyvrKs4KmfgCDOra64ULDfffReQfiArLG2TAou5GE2fehMMNX2&#10;zN90ykIhYgj7FBWUITSplD4vyaDv24Y4cgfrDIYIXSG1w3MMN7UcJMlQGqw4NpTY0HtJ+V92NArC&#10;6OviFi/15/yneaPFZjtY/mYrpbqP7XwMIlAb7uJ/91rH+c/DE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KQ7EAAAA3QAAAA8AAAAAAAAAAAAAAAAAmAIAAGRycy9k&#10;b3ducmV2LnhtbFBLBQYAAAAABAAEAPUAAACJAwAAAAA=&#10;" path="m3,67l,,3,67xe" filled="f" strokecolor="#e15520" strokeweight="0">
                  <v:path arrowok="t" o:connecttype="custom" o:connectlocs="3,67;0,0;3,67" o:connectangles="0,0,0"/>
                </v:shape>
                <v:shape id="Freeform 8559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zxscA&#10;AADdAAAADwAAAGRycy9kb3ducmV2LnhtbESPQWsCMRCF70L/Q5iCN81WRMrWKKUglmJb1NLS23Qz&#10;bpYmk2UTdf33nUPB2wzvzXvfzJd98OpEXWoiG7gbF6CIq2gbrg187Feje1ApI1v0kcnAhRIsFzeD&#10;OZY2nnlLp12ulYRwKtGAy7kttU6Vo4BpHFti0Q6xC5hl7WptOzxLePB6UhQzHbBhaXDY0pOj6nd3&#10;DAYmPy/Hzev66/D9rtv951vwF7fxxgxv+8cHUJn6fDX/Xz9bwZ/O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c8bHAAAA3QAAAA8AAAAAAAAAAAAAAAAAmAIAAGRy&#10;cy9kb3ducmV2LnhtbFBLBQYAAAAABAAEAPUAAACMAwAAAAA=&#10;" path="m14,l4,12,,27,,40,2,55,7,50r5,-5l17,37r2,-5l19,22r,-7l17,7,14,xe" fillcolor="#f3be00" stroked="f">
                  <v:path arrowok="t" o:connecttype="custom" o:connectlocs="14,0;4,12;0,27;0,40;2,55;7,50;12,45;17,37;19,32;19,22;19,15;17,7;14,0" o:connectangles="0,0,0,0,0,0,0,0,0,0,0,0,0"/>
                </v:shape>
                <v:shape id="Freeform 8560" o:spid="_x0000_s2495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cJ8IA&#10;AADdAAAADwAAAGRycy9kb3ducmV2LnhtbERPzWoCMRC+C32HMIVepCYudbFbo1hB8FrdBxg20822&#10;yWTZRN326U2h4G0+vt9ZbUbvxIWG2AXWMJ8pEMRNMB23GurT/nkJIiZkgy4wafihCJv1w2SFlQlX&#10;/qDLMbUih3CsUINNqa+kjI0lj3EWeuLMfYbBY8pwaKUZ8JrDvZOFUqX02HFusNjTzlLzfTx7DVNJ&#10;B7KLYve+PSv529XuyxVzrZ8ex+0biERjuov/3QeT57+Ur/D3TT5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NwnwgAAAN0AAAAPAAAAAAAAAAAAAAAAAJgCAABkcnMvZG93&#10;bnJldi54bWxQSwUGAAAAAAQABAD1AAAAhwMAAAAA&#10;" path="m14,l4,12,,27,,40,2,55,7,50r5,-5l17,37r2,-5l19,22r,-7l17,7,14,xe" filled="f" strokecolor="#e15520" strokeweight="0">
                  <v:path arrowok="t" o:connecttype="custom" o:connectlocs="14,0;4,12;0,27;0,40;2,55;7,50;12,45;17,37;19,32;19,22;19,15;17,7;14,0" o:connectangles="0,0,0,0,0,0,0,0,0,0,0,0,0"/>
                </v:shape>
                <v:shape id="Freeform 8561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UMMQA&#10;AADdAAAADwAAAGRycy9kb3ducmV2LnhtbESPQWvCQBCF7wX/wzKCt7pbkSqpq4gi2GNV8Dpkp0ma&#10;7GzMribtr+8cCr3N8N68981qM/hGPaiLVWALL1MDijgPruLCwuV8eF6CignZYROYLHxThM169LTC&#10;zIWeP+hxSoWSEI4ZWihTajOtY16SxzgNLbFon6HzmGTtCu067CXcN3pmzKv2WLE0lNjSrqS8Pt29&#10;hcPX7Vbvafuj6/h+rfujib031k7Gw/YNVKIh/Zv/ro9O8OcL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VDDEAAAA3QAAAA8AAAAAAAAAAAAAAAAAmAIAAGRycy9k&#10;b3ducmV2LnhtbFBLBQYAAAAABAAEAPUAAACJAwAAAAA=&#10;" path="m,64l5,,,64xe" fillcolor="#f3be00" stroked="f">
                  <v:path arrowok="t" o:connecttype="custom" o:connectlocs="0,64;5,0;0,64" o:connectangles="0,0,0"/>
                </v:shape>
                <v:shape id="Freeform 8562" o:spid="_x0000_s2497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AWcIA&#10;AADdAAAADwAAAGRycy9kb3ducmV2LnhtbERPS4vCMBC+L/gfwgje1lR3fVCNIguCF2F9gB6nzfSB&#10;zaQ2Ubv/fiMI3ubje8582ZpK3KlxpWUFg34Egji1uuRcwfGw/pyCcB5ZY2WZFPyRg+Wi8zHHWNsH&#10;7+i+97kIIexiVFB4X8dSurQgg65va+LAZbYx6ANscqkbfIRwU8lhFI2lwZJDQ4E1/RSUXvY3o+Ca&#10;WLPansdffj2JRtPfJDsxSqV63XY1A+Gp9W/xy73RYf73ZAD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IBZwgAAAN0AAAAPAAAAAAAAAAAAAAAAAJgCAABkcnMvZG93&#10;bnJldi54bWxQSwUGAAAAAAQABAD1AAAAhwMAAAAA&#10;" path="m,64l5,,,64xe" filled="f" strokecolor="#e15520" strokeweight="0">
                  <v:path arrowok="t" o:connecttype="custom" o:connectlocs="0,64;5,0;0,64" o:connectangles="0,0,0"/>
                </v:shape>
                <v:shape id="Freeform 8563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ggMQA&#10;AADdAAAADwAAAGRycy9kb3ducmV2LnhtbERPS2vCQBC+C/0PyxR6q5taX8SsEkpLCh5EG4rHITtm&#10;Q7OzIbvV+O+7QsHbfHzPyTaDbcWZet84VvAyTkAQV043XCsovz6elyB8QNbYOiYFV/KwWT+MMky1&#10;u/CezodQixjCPkUFJoQuldJXhiz6seuII3dyvcUQYV9L3eMlhttWTpJkLi02HBsMdvRmqPo5/FoF&#10;nZnhMc+rXTkvtsVs0Rbf7/WrUk+PQ74CEWgId/G/+1PH+dPFBG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4IDEAAAA3QAAAA8AAAAAAAAAAAAAAAAAmAIAAGRycy9k&#10;b3ducmV2LnhtbFBLBQYAAAAABAAEAPUAAACJAwAAAAA=&#10;" path="m20,l10,12,3,24,,39,3,54,8,49r5,-5l17,39r3,-7l22,24r,-9l22,7,20,xe" fillcolor="#f3be00" stroked="f">
                  <v:path arrowok="t" o:connecttype="custom" o:connectlocs="20,0;10,12;3,24;0,39;3,54;8,49;13,44;17,39;20,32;22,24;22,15;22,7;20,0" o:connectangles="0,0,0,0,0,0,0,0,0,0,0,0,0"/>
                </v:shape>
                <v:shape id="Freeform 8564" o:spid="_x0000_s2499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h5sQA&#10;AADdAAAADwAAAGRycy9kb3ducmV2LnhtbERPTWsCMRC9C/0PYQq9adZaunY1SlsQPHhxFaS3YTPu&#10;BjeTJYnu+u+bgtDbPN7nLNeDbcWNfDCOFUwnGQjiymnDtYLjYTOegwgRWWPrmBTcKcB69TRaYqFd&#10;z3u6lbEWKYRDgQqaGLtCylA1ZDFMXEecuLPzFmOCvpbaY5/CbStfs+xdWjScGhrs6Luh6lJerYLu&#10;6uXs5+P4dd/l+f4078vN1hilXp6HzwWISEP8Fz/cW53mv+U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aIebEAAAA3QAAAA8AAAAAAAAAAAAAAAAAmAIAAGRycy9k&#10;b3ducmV2LnhtbFBLBQYAAAAABAAEAPUAAACJAwAAAAA=&#10;" path="m20,l10,12,3,24,,39,3,54,8,49r5,-5l17,39r3,-7l22,24r,-9l22,7,20,xe" filled="f" strokecolor="#e15520" strokeweight="0">
                  <v:path arrowok="t" o:connecttype="custom" o:connectlocs="20,0;10,12;3,24;0,39;3,54;8,49;13,44;17,39;20,32;22,24;22,15;22,7;20,0" o:connectangles="0,0,0,0,0,0,0,0,0,0,0,0,0"/>
                </v:shape>
                <v:shape id="Freeform 8565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QGscA&#10;AADdAAAADwAAAGRycy9kb3ducmV2LnhtbERPS08CMRC+k/gfmjHxYqS7io+sFGIAEzh4YMGDt8l2&#10;3N24nZa2wO6/tyYm3ObL95zpvDedOJEPrWUF+TgDQVxZ3XKtYL97v3sBESKyxs4yKRgowHx2NZpi&#10;oe2Zt3QqYy1SCIcCFTQxukLKUDVkMIytI07ct/UGY4K+ltrjOYWbTt5n2ZM02HJqaNDRoqHqpzwa&#10;BY8fy1t93D6svvLyMHj3uVnng1Pq5rp/ewURqY8X8b97rdP8yfME/r5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yUBrHAAAA3QAAAA8AAAAAAAAAAAAAAAAAmAIAAGRy&#10;cy9kb3ducmV2LnhtbFBLBQYAAAAABAAEAPUAAACMAwAAAAA=&#10;" path="m,68l5,,,68xe" fillcolor="#f3be00" stroked="f">
                  <v:path arrowok="t" o:connecttype="custom" o:connectlocs="0,68;5,0;0,68" o:connectangles="0,0,0"/>
                </v:shape>
                <v:shape id="Freeform 8566" o:spid="_x0000_s2501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JlMMA&#10;AADdAAAADwAAAGRycy9kb3ducmV2LnhtbERPzWrCQBC+C77DMoXedFOpVqOriCC06UGqPsCYHZOQ&#10;3dmQ3Wh8+26h4G0+vt9ZbXprxI1aXzlW8DZOQBDnTldcKDif9qM5CB+QNRrHpOBBHjbr4WCFqXZ3&#10;/qHbMRQihrBPUUEZQpNK6fOSLPqxa4gjd3WtxRBhW0jd4j2GWyMnSTKTFiuODSU2tCspr4+dVZA1&#10;33s006zrHmeTfZlLvTiEWqnXl367BBGoD0/xv/tTx/nvH1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5JlMMAAADdAAAADwAAAAAAAAAAAAAAAACYAgAAZHJzL2Rv&#10;d25yZXYueG1sUEsFBgAAAAAEAAQA9QAAAIgDAAAAAA==&#10;" path="m,68l5,,,68xe" filled="f" strokecolor="#e15520" strokeweight="0">
                  <v:path arrowok="t" o:connecttype="custom" o:connectlocs="0,68;5,0;0,68" o:connectangles="0,0,0"/>
                </v:shape>
                <v:shape id="Freeform 8567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I3cUA&#10;AADdAAAADwAAAGRycy9kb3ducmV2LnhtbERPTWvCQBC9F/wPywi91Y1SVNJsRFoU6aFotNLehuyY&#10;BLOzMbvV9N+7guBtHu9zkllnanGm1lWWFQwHEQji3OqKCwW77eJlCsJ5ZI21ZVLwTw5mae8pwVjb&#10;C2/onPlChBB2MSoovW9iKV1ekkE3sA1x4A62NegDbAupW7yEcFPLURSNpcGKQ0OJDb2XlB+zP6NA&#10;8un7M9Pr7WG///kYfv0up6vIKPXc7+ZvIDx1/iG+u1c6zH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kjdxQAAAN0AAAAPAAAAAAAAAAAAAAAAAJgCAABkcnMv&#10;ZG93bnJldi54bWxQSwUGAAAAAAQABAD1AAAAigMAAAAA&#10;" path="m20,l10,12,3,25,,40,3,52r7,-2l15,45r3,-8l20,30r3,-8l25,15,23,7,20,xe" fillcolor="#f3be00" stroked="f">
                  <v:path arrowok="t" o:connecttype="custom" o:connectlocs="20,0;10,12;3,25;0,40;3,52;10,50;15,45;18,37;20,30;23,22;25,15;23,7;20,0" o:connectangles="0,0,0,0,0,0,0,0,0,0,0,0,0"/>
                </v:shape>
                <v:shape id="Freeform 8568" o:spid="_x0000_s2503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7McMA&#10;AADdAAAADwAAAGRycy9kb3ducmV2LnhtbERPTWvCQBC9F/wPywje6sakNBJdRSxiLz1oxfOYHZNo&#10;djbsbk3677uFQm/zeJ+zXA+mFQ9yvrGsYDZNQBCXVjdcKTh97p7nIHxA1thaJgXf5GG9Gj0tsdC2&#10;5wM9jqESMYR9gQrqELpCSl/WZNBPbUccuat1BkOErpLaYR/DTSvTJHmVBhuODTV2tK2pvB+/jAKb&#10;HjLMbvm+/8jSc+7689vukio1GQ+bBYhAQ/gX/7nfdZz/ku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w7McMAAADdAAAADwAAAAAAAAAAAAAAAACYAgAAZHJzL2Rv&#10;d25yZXYueG1sUEsFBgAAAAAEAAQA9QAAAIgDAAAAAA==&#10;" path="m20,l10,12,3,25,,40,3,52r7,-2l15,45r3,-8l20,30r3,-8l25,15,23,7,20,e" filled="f" strokecolor="#e15520" strokeweight="0">
                  <v:path arrowok="t" o:connecttype="custom" o:connectlocs="20,0;10,12;3,25;0,40;3,52;10,50;15,45;18,37;20,30;23,22;25,15;23,7;20,0" o:connectangles="0,0,0,0,0,0,0,0,0,0,0,0,0"/>
                </v:shape>
                <v:shape id="Freeform 8569" o:spid="_x0000_s2504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/lscA&#10;AADdAAAADwAAAGRycy9kb3ducmV2LnhtbESPS2vDQAyE74X+h0WFXEKzTps+cLMJpcUQQinUCT0L&#10;r/ygXq3xbhz730eHQG8SM5r5tN6OrlUD9aHxbGC5SEARF942XBk4HrL7V1AhIltsPZOBiQJsN7c3&#10;a0ytP/MPDXmslIRwSNFAHWOXah2KmhyGhe+IRSt97zDK2lfa9niWcNfqhyR51g4bloYaO/qoqfjL&#10;T85A9hiePr+6kpryd9h/55hN82lpzOxufH8DFWmM/+br9c4K/upFcOUbGUF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Vv5bHAAAA3QAAAA8AAAAAAAAAAAAAAAAAmAIAAGRy&#10;cy9kb3ducmV2LnhtbFBLBQYAAAAABAAEAPUAAACMAwAAAAA=&#10;" path="m,70l7,,,70xe" fillcolor="#f3be00" stroked="f">
                  <v:path arrowok="t" o:connecttype="custom" o:connectlocs="0,70;7,0;0,70" o:connectangles="0,0,0"/>
                </v:shape>
                <v:shape id="Freeform 8570" o:spid="_x0000_s2505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mscMA&#10;AADdAAAADwAAAGRycy9kb3ducmV2LnhtbERPS2vCQBC+C/0PyxR6002t2DbNRopg8ear0Os0O2ZT&#10;s7Mhu43Jv3cFwdt8fM/JFr2tRUetrxwreJ4kIIgLpysuFXwfVuM3ED4ga6wdk4KBPCzyh1GGqXZn&#10;3lG3D6WIIexTVGBCaFIpfWHIop+4hjhyR9daDBG2pdQtnmO4reU0SebSYsWxwWBDS0PFaf9vFZSn&#10;oXrh7tcMfz9bt9aH6dFtvpR6euw/P0AE6sNdfHOvdZw/e32H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MmscMAAADdAAAADwAAAAAAAAAAAAAAAACYAgAAZHJzL2Rv&#10;d25yZXYueG1sUEsFBgAAAAAEAAQA9QAAAIgDAAAAAA==&#10;" path="m,70l7,,,70xe" filled="f" strokecolor="#e15520" strokeweight="0">
                  <v:path arrowok="t" o:connecttype="custom" o:connectlocs="0,70;7,0;0,70" o:connectangles="0,0,0"/>
                </v:shape>
                <v:shape id="Freeform 8571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Wx8QA&#10;AADdAAAADwAAAGRycy9kb3ducmV2LnhtbESPQWvCQBCF74X+h2UK3uqmRapEVyliwVOh0R8wyY5J&#10;NDsbshtd/33nIHib4b1575vVJrlOXWkIrWcDH9MMFHHlbcu1gePh530BKkRki51nMnCnAJv168sK&#10;c+tv/EfXItZKQjjkaKCJsc+1DlVDDsPU98SinfzgMMo61NoOeJNw1+nPLPvSDluWhgZ72jZUXYrR&#10;GTjp8lKNZRpL9zvXfTofi6zdGTN5S99LUJFSfJof13sr+LOF8Ms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FsfEAAAA3QAAAA8AAAAAAAAAAAAAAAAAmAIAAGRycy9k&#10;b3ducmV2LnhtbFBLBQYAAAAABAAEAPUAAACJAwAAAAA=&#10;" path="m20,l13,5,8,13,3,18,,25r,8l,40r3,8l8,58r5,-5l15,48r5,-8l23,33r,-8l23,18,23,8,20,xe" fillcolor="#f3be00" stroked="f">
                  <v:path arrowok="t" o:connecttype="custom" o:connectlocs="20,0;13,5;8,13;3,18;0,25;0,33;0,40;3,48;8,58;13,53;15,48;20,40;23,33;23,25;23,18;23,8;20,0" o:connectangles="0,0,0,0,0,0,0,0,0,0,0,0,0,0,0,0,0"/>
                </v:shape>
                <v:shape id="Freeform 8572" o:spid="_x0000_s2507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fY8QA&#10;AADdAAAADwAAAGRycy9kb3ducmV2LnhtbESPzWrDMBCE74G+g9hCbokcE0LiRjalUCg95ZdeF2tr&#10;mVorI6mx26ePAoHcdpn5Zme31Wg7cSEfWscKFvMMBHHtdMuNgtPxfbYGESKyxs4xKfijAFX5NNli&#10;od3Ae7ocYiNSCIcCFZgY+0LKUBuyGOauJ07at/MWY1p9I7XHIYXbTuZZtpIWW04XDPb0Zqj+Ofza&#10;VGP1P2zOX3qnNe8/Td7Z4eRzpabP4+sLiEhjfJjv9IdO3HK9gNs3aQR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mX2PEAAAA3QAAAA8AAAAAAAAAAAAAAAAAmAIAAGRycy9k&#10;b3ducmV2LnhtbFBLBQYAAAAABAAEAPUAAACJAwAAAAA=&#10;" path="m20,l13,5,8,13,3,18,,25r,8l,40r3,8l8,58r5,-5l15,48r5,-8l23,33r,-8l23,18,23,8,20,xe" filled="f" strokecolor="#e15520" strokeweight="0">
                  <v:path arrowok="t" o:connecttype="custom" o:connectlocs="20,0;13,5;8,13;3,18;0,25;0,33;0,40;3,48;8,58;13,53;15,48;20,40;23,33;23,25;23,18;23,8;20,0" o:connectangles="0,0,0,0,0,0,0,0,0,0,0,0,0,0,0,0,0"/>
                </v:shape>
                <v:shape id="Freeform 8573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uicAA&#10;AADdAAAADwAAAGRycy9kb3ducmV2LnhtbERPTYvCMBC9L/gfwgje1lSRpVSjiKJ4XbfS69CMbbGZ&#10;1CTa+u/NwsLe5vE+Z7UZTCue5HxjWcFsmoAgLq1uuFKQ/xw+UxA+IGtsLZOCF3nYrEcfK8y07fmb&#10;nudQiRjCPkMFdQhdJqUvazLop7YjjtzVOoMhQldJ7bCP4aaV8yT5kgYbjg01drSrqbydH0bBie/F&#10;TO/zozvmxUGnRdv3i4tSk/GwXYIINIR/8Z/7pOP8RTqH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WuicAAAADdAAAADwAAAAAAAAAAAAAAAACYAgAAZHJzL2Rvd25y&#10;ZXYueG1sUEsFBgAAAAAEAAQA9QAAAIUDAAAAAA==&#10;" path="m,72l,,,72xe" fillcolor="#f3be00" stroked="f">
                  <v:path arrowok="t" o:connecttype="custom" o:connectlocs="0,72;0,0;0,72" o:connectangles="0,0,0"/>
                </v:shape>
                <v:shape id="Freeform 8574" o:spid="_x0000_s2509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pzcUA&#10;AADdAAAADwAAAGRycy9kb3ducmV2LnhtbERPyW7CMBC9I/UfrKnEpQKnQFlSDEJICA49tMAHDPFk&#10;KfE4jQ0Jf4+RKnGbp7fOfNmaUlypdoVlBe/9CARxYnXBmYLjYdObgnAeWWNpmRTcyMFy8dKZY6xt&#10;wz903ftMhBB2MSrIva9iKV2Sk0HXtxVx4FJbG/QB1pnUNTYh3JRyEEVjabDg0JBjReuckvP+YhTM&#10;zt+n8a75nQz+jl8X85G+HdItKdV9bVefIDy1/in+d+90mD+aDuHx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enNxQAAAN0AAAAPAAAAAAAAAAAAAAAAAJgCAABkcnMv&#10;ZG93bnJldi54bWxQSwUGAAAAAAQABAD1AAAAigMAAAAA&#10;" path="m,72l,,,72xe" filled="f" strokecolor="#e15520" strokeweight="0">
                  <v:path arrowok="t" o:connecttype="custom" o:connectlocs="0,72;0,0;0,72" o:connectangles="0,0,0"/>
                </v:shape>
                <v:shape id="Freeform 8575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W8YA&#10;AADdAAAADwAAAGRycy9kb3ducmV2LnhtbESPQWvDMAyF74X+B6PCbq2zEUqS1i2hdDDYpcvGdhWx&#10;moTFcmp7Tfbv50GhN4n39L6n7X4yvbiS851lBY+rBARxbXXHjYKP9+dlBsIHZI29ZVLwSx72u/ls&#10;i4W2I7/RtQqNiCHsC1TQhjAUUvq6JYN+ZQfiqJ2tMxji6hqpHY4x3PTyKUnW0mDHkdDiQIeW6u/q&#10;x0RIGGXad5/ZqXKv+fGSl8evslHqYTGVGxCBpnA3365fdKyfZin8fxNH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ZW8YAAADdAAAADwAAAAAAAAAAAAAAAACYAgAAZHJz&#10;L2Rvd25yZXYueG1sUEsFBgAAAAAEAAQA9QAAAIsDAAAAAA==&#10;" path="m13,70l,,13,70r,l13,70,8,85,5,100r3,15l13,130r5,-5l23,117r2,-7l25,102r,-10l23,85,20,77,13,70xe" fillcolor="#f3be00" stroked="f">
                  <v:path arrowok="t" o:connecttype="custom" o:connectlocs="13,70;0,0;13,70;13,70;13,70;8,85;5,100;8,115;13,130;18,125;23,117;25,110;25,102;25,92;23,85;20,77;13,70" o:connectangles="0,0,0,0,0,0,0,0,0,0,0,0,0,0,0,0,0"/>
                </v:shape>
                <v:shape id="Freeform 8576" o:spid="_x0000_s2511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xlsMA&#10;AADdAAAADwAAAGRycy9kb3ducmV2LnhtbERPXYvCMBB8P/A/hBV8OTTVsyLVKKIe9OUQP37A0qxt&#10;sdmUJtr6740g3Nvszs7MznLdmUo8qHGlZQXjUQSCOLO65FzB5fw7nINwHlljZZkUPMnBetX7WmKi&#10;bctHepx8LoIJuwQVFN7XiZQuK8igG9maOHBX2xj0YWxyqRtsg7mp5CSKZtJgySGhwJq2BWW3090o&#10;aMP2sNvPqjhNv7XVcfcz/TsqNeh3mwUIT53/P/6oUx3en85jeLcJE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xlsMAAADdAAAADwAAAAAAAAAAAAAAAACYAgAAZHJzL2Rv&#10;d25yZXYueG1sUEsFBgAAAAAEAAQA9QAAAIgDAAAAAA==&#10;" path="m13,70l,,13,70r,l13,70,8,85,5,100r3,15l13,130r5,-5l23,117r2,-7l25,102r,-10l23,85,20,77,13,70xe" filled="f" strokecolor="#e15520" strokeweight="0">
                  <v:path arrowok="t" o:connecttype="custom" o:connectlocs="13,70;0,0;13,70;13,70;13,70;8,85;5,100;8,115;13,130;18,125;23,117;25,110;25,102;25,92;23,85;20,77;13,70" o:connectangles="0,0,0,0,0,0,0,0,0,0,0,0,0,0,0,0,0"/>
                </v:shape>
                <v:shape id="Freeform 8577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ie8QA&#10;AADdAAAADwAAAGRycy9kb3ducmV2LnhtbERP24rCMBB9F/yHMIJvmiqulmoUEQVZkF0vCL4NzdgW&#10;m0lponb3642wsG9zONeZLRpTigfVrrCsYNCPQBCnVhecKTgdN70YhPPIGkvLpOCHHCzm7dYME22f&#10;vKfHwWcihLBLUEHufZVI6dKcDLq+rYgDd7W1QR9gnUld4zOEm1IOo2gsDRYcGnKsaJVTejvcjYLd&#10;enf6/P2+nWM9uhT77f0y+aIPpbqdZjkF4anx/+I/91aH+aN4DO9vwgl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4nvEAAAA3QAAAA8AAAAAAAAAAAAAAAAAmAIAAGRycy9k&#10;b3ducmV2LnhtbFBLBQYAAAAABAAEAPUAAACJAwAAAAA=&#10;" path="m8,68l,,8,68r,l8,68,3,83,,98r3,15l8,128r4,-5l17,115r3,-7l20,100r,-7l17,83,12,75,8,68xe" fillcolor="#f3be00" stroked="f">
                  <v:path arrowok="t" o:connecttype="custom" o:connectlocs="8,68;0,0;8,68;8,68;8,68;3,83;0,98;3,113;8,128;12,123;17,115;20,108;20,100;20,93;17,83;12,75;8,68" o:connectangles="0,0,0,0,0,0,0,0,0,0,0,0,0,0,0,0,0"/>
                </v:shape>
                <v:shape id="Freeform 8578" o:spid="_x0000_s2513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9J8UA&#10;AADdAAAADwAAAGRycy9kb3ducmV2LnhtbERPTWvCQBC9F/wPywheSt0oRSW6igiKtEhp2kO9Ddkx&#10;iWZnY3bV6K/vCoK3ebzPmcwaU4oz1a6wrKDXjUAQp1YXnCn4/Vm+jUA4j6yxtEwKruRgNm29TDDW&#10;9sLfdE58JkIIuxgV5N5XsZQuzcmg69qKOHA7Wxv0AdaZ1DVeQrgpZT+KBtJgwaEhx4oWOaWH5GQU&#10;fG62+9vXkbPVh93Y4m/7mtzWJ6U67WY+BuGp8U/xw73WYf77aAj3b8IJ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n0nxQAAAN0AAAAPAAAAAAAAAAAAAAAAAJgCAABkcnMv&#10;ZG93bnJldi54bWxQSwUGAAAAAAQABAD1AAAAigMAAAAA&#10;" path="m8,68l,,8,68r,l8,68,3,83,,98r3,15l8,128r4,-5l17,115r3,-7l20,100r,-7l17,83,12,75,8,68xe" filled="f" strokecolor="#e15520" strokeweight="0">
                  <v:path arrowok="t" o:connecttype="custom" o:connectlocs="8,68;0,0;8,68;8,68;8,68;3,83;0,98;3,113;8,128;12,123;17,115;20,108;20,100;20,93;17,83;12,75;8,68" o:connectangles="0,0,0,0,0,0,0,0,0,0,0,0,0,0,0,0,0"/>
                </v:shape>
                <v:shape id="Freeform 8579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zEcQA&#10;AADdAAAADwAAAGRycy9kb3ducmV2LnhtbESPQYvCQAyF74L/YYiwF9HpylakOoosLLon0eo9dGJb&#10;7GRKZ1a7/94cBG8J7+W9L6tN7xp1py7Ung18ThNQxIW3NZcGzvnPZAEqRGSLjWcy8E8BNuvhYIWZ&#10;9Q8+0v0USyUhHDI0UMXYZlqHoiKHYepbYtGuvnMYZe1KbTt8SLhr9CxJ5tphzdJQYUvfFRW3058z&#10;cOwt+51Ly1t+PYzzS0gP6fnXmI9Rv12CitTHt/l1vbeC/7UQXPlGRt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UMxHEAAAA3QAAAA8AAAAAAAAAAAAAAAAAmAIAAGRycy9k&#10;b3ducmV2LnhtbFBLBQYAAAAABAAEAPUAAACJAwAAAAA=&#10;" path="m5,67l,,5,67xe" fillcolor="#f3be00" stroked="f">
                  <v:path arrowok="t" o:connecttype="custom" o:connectlocs="5,67;0,0;5,67" o:connectangles="0,0,0"/>
                </v:shape>
                <v:shape id="Freeform 8580" o:spid="_x0000_s2515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m3MQA&#10;AADdAAAADwAAAGRycy9kb3ducmV2LnhtbERPS2sCMRC+C/6HMIXeNNsqrW6NUopSDyK+6Hm6me6u&#10;3UzWTXTjvzdCobf5+J4zmQVTiQs1rrSs4KmfgCDOrC45V3DYL3ojEM4ja6wsk4IrOZhNu50Jptq2&#10;vKXLzucihrBLUUHhfZ1K6bKCDLq+rYkj92Mbgz7CJpe6wTaGm0o+J8mLNFhybCiwpo+Cst/d2Sj4&#10;Op54Nc+SanOeh3X7/cqL8DlQ6vEhvL+B8BT8v/jPvdRx/nA0hv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JtzEAAAA3QAAAA8AAAAAAAAAAAAAAAAAmAIAAGRycy9k&#10;b3ducmV2LnhtbFBLBQYAAAAABAAEAPUAAACJAwAAAAA=&#10;" path="m5,67l,,5,67xe" filled="f" strokecolor="#e15520" strokeweight="0">
                  <v:path arrowok="t" o:connecttype="custom" o:connectlocs="5,67;0,0;5,67" o:connectangles="0,0,0"/>
                </v:shape>
                <v:shape id="Freeform 8581" o:spid="_x0000_s2516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SV8QA&#10;AADdAAAADwAAAGRycy9kb3ducmV2LnhtbESPQUsEMQyF74L/oUTw5nYUXXTc7iLCwApeXAXxFqZx&#10;OjhNxzbudv+9OQjeEt7Le19Wmxons6dcxsQOLhcNGOI++ZEHB2+v3cUtmCLIHqfE5OBIBTbr05MV&#10;tj4d+IX2OxmMhnBp0UEQmVtrSx8oYlmkmVi1z5Qjiq55sD7jQcPjZK+aZmkjjqwNAWd6DNR/7X6i&#10;g+cnnG5I3rfl+P3RBZa67HJ17vysPtyDEaryb/673nrFv75Tfv1GR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klfEAAAA3QAAAA8AAAAAAAAAAAAAAAAAmAIAAGRycy9k&#10;b3ducmV2LnhtbFBLBQYAAAAABAAEAPUAAACJAwAAAAA=&#10;" path="m57,22l,,57,22xm55,22r15,8l80,32,92,30r12,-5l99,20,94,17,87,15,82,12r-7,l67,15r-5,2l55,22xe" fillcolor="#f3be00" stroked="f">
                  <v:path arrowok="t" o:connecttype="custom" o:connectlocs="57,22;0,0;57,22;55,22;70,30;80,32;92,30;104,25;99,20;94,17;87,15;82,12;75,12;67,15;62,17;55,22" o:connectangles="0,0,0,0,0,0,0,0,0,0,0,0,0,0,0,0"/>
                  <o:lock v:ext="edit" verticies="t"/>
                </v:shape>
                <v:shape id="Freeform 8582" o:spid="_x0000_s2517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10MQA&#10;AADdAAAADwAAAGRycy9kb3ducmV2LnhtbERP32vCMBB+F/wfwg32pqlujNkZZRsMJ4Kg3cYej+bW&#10;FJtLSWKt/70RBr7dx/fz5sveNqIjH2rHCibjDARx6XTNlYKv4mP0DCJEZI2NY1JwpgDLxXAwx1y7&#10;E++o28dKpBAOOSowMba5lKE0ZDGMXUucuD/nLcYEfSW1x1MKt42cZtmTtFhzajDY0ruh8rA/WgW/&#10;D2/yu3OrbTcrqvO6MFMvNz9K3d/1ry8gIvXxJv53f+o0/3E2ges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c9dDEAAAA3QAAAA8AAAAAAAAAAAAAAAAAmAIAAGRycy9k&#10;b3ducmV2LnhtbFBLBQYAAAAABAAEAPUAAACJAwAAAAA=&#10;" path="m57,22l,,57,22xe" filled="f" strokecolor="#e77817" strokeweight="0">
                  <v:path arrowok="t" o:connecttype="custom" o:connectlocs="57,22;0,0;57,22" o:connectangles="0,0,0"/>
                </v:shape>
                <v:shape id="Freeform 8583" o:spid="_x0000_s2518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j1sMA&#10;AADdAAAADwAAAGRycy9kb3ducmV2LnhtbERPTWvCQBC9C/0PyxR6041BpaauUhRpBS816nnITpPQ&#10;7GzIrknqr3cFwds83ucsVr2pREuNKy0rGI8iEMSZ1SXnCo7pdvgOwnlkjZVlUvBPDlbLl8ECE207&#10;/qH24HMRQtglqKDwvk6kdFlBBt3I1sSB+7WNQR9gk0vdYBfCTSXjKJpJgyWHhgJrWheU/R0uRsFu&#10;347j0zQ9XzeTr4ue2XVHaanU22v/+QHCU++f4of7W4f5k3k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bj1sMAAADdAAAADwAAAAAAAAAAAAAAAACYAgAAZHJzL2Rv&#10;d25yZXYueG1sUEsFBgAAAAAEAAQA9QAAAIgDAAAAAA==&#10;" path="m,10r15,8l25,20,37,18,49,13,44,8,39,5,32,3,27,,20,,12,3,7,5,,10e" filled="f" strokecolor="#e77817" strokeweight="0">
                  <v:path arrowok="t" o:connecttype="custom" o:connectlocs="0,10;15,18;25,20;37,18;49,13;44,8;39,5;32,3;27,0;20,0;12,3;7,5;0,10" o:connectangles="0,0,0,0,0,0,0,0,0,0,0,0,0"/>
                </v:shape>
                <v:shape id="Freeform 8584" o:spid="_x0000_s2519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J0MYA&#10;AADdAAAADwAAAGRycy9kb3ducmV2LnhtbERPTUvDQBC9F/wPywi9SLux1dLGbotUBLVSaFo8D9kx&#10;CWZnQ3baRH+9Kwi9zeN9znLdu1qdqQ2VZwO34wQUce5txYWB4+F5NAcVBNli7ZkMfFOA9epqsMTU&#10;+o73dM6kUDGEQ4oGSpEm1TrkJTkMY98QR+7Ttw4lwrbQtsUuhrtaT5Jkph1WHBtKbGhTUv6VnZyB&#10;7fTpdP8mm9f6vZPdj9/u9h/ZjTHD6/7xAZRQLxfxv/vFxvl3iyn8fRNP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OJ0MYAAADdAAAADwAAAAAAAAAAAAAAAACYAgAAZHJz&#10;L2Rvd25yZXYueG1sUEsFBgAAAAAEAAQA9QAAAIsDAAAAAA==&#10;" path="m55,8l,,55,8xm55,8r12,7l80,18,92,15r10,-5l100,5,92,3,87,,80,,72,,67,,60,5,55,8xe" fillcolor="#f3be00" stroked="f">
                  <v:path arrowok="t" o:connecttype="custom" o:connectlocs="55,8;0,0;55,8;55,8;67,15;80,18;92,15;102,10;100,5;92,3;87,0;80,0;72,0;67,0;60,5;55,8" o:connectangles="0,0,0,0,0,0,0,0,0,0,0,0,0,0,0,0"/>
                  <o:lock v:ext="edit" verticies="t"/>
                </v:shape>
                <v:shape id="Freeform 8585" o:spid="_x0000_s2520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JS8QA&#10;AADdAAAADwAAAGRycy9kb3ducmV2LnhtbERP22oCMRB9F/oPYQp906ytSt0aRbdUiohQ9QOmm+lm&#10;6WayJKmuf2+Egm9zONeZLTrbiBP5UDtWMBxkIIhLp2uuFBwPH/1XECEia2wck4ILBVjMH3ozzLU7&#10;8xed9rESKYRDjgpMjG0uZSgNWQwD1xIn7sd5izFBX0nt8ZzCbSOfs2wiLdacGgy2VBgqf/d/VkHh&#10;zWq42RXb8cv3+r3ebVfL8bRT6umxW76BiNTFu/jf/anT/NF0BLdv0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SyUvEAAAA3QAAAA8AAAAAAAAAAAAAAAAAmAIAAGRycy9k&#10;b3ducmV2LnhtbFBLBQYAAAAABAAEAPUAAACJAwAAAAA=&#10;" path="m55,8l,,55,8xe" filled="f" strokecolor="#e77817" strokeweight="0">
                  <v:path arrowok="t" o:connecttype="custom" o:connectlocs="55,8;0,0;55,8" o:connectangles="0,0,0"/>
                </v:shape>
                <v:shape id="Freeform 8586" o:spid="_x0000_s2521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WasAA&#10;AADdAAAADwAAAGRycy9kb3ducmV2LnhtbERPTYvCMBC9C/sfwix401RxRbtNRQXBm2z14m1oxrZs&#10;MylNrPHfG2Fhb/N4n5NtgmnFQL1rLCuYTRMQxKXVDVcKLufDZAXCeWSNrWVS8CQHm/xjlGGq7YN/&#10;aCh8JWIIuxQV1N53qZSurMmgm9qOOHI32xv0EfaV1D0+Yrhp5TxJltJgw7Ghxo72NZW/xd0oaJeD&#10;49ssDLReJeHaFPq0m3ulxp9h+w3CU/D/4j/3Ucf5i/UXvL+JJ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SWasAAAADdAAAADwAAAAAAAAAAAAAAAACYAgAAZHJzL2Rvd25y&#10;ZXYueG1sUEsFBgAAAAAEAAQA9QAAAIUDAAAAAA==&#10;" path="m,8r12,7l25,18,37,15,47,10,45,5,37,3,32,,25,,17,,12,,5,5,,8e" filled="f" strokecolor="#e77817" strokeweight="0">
                  <v:path arrowok="t" o:connecttype="custom" o:connectlocs="0,8;12,15;25,18;37,15;47,10;45,5;37,3;32,0;25,0;17,0;12,0;5,5;0,8" o:connectangles="0,0,0,0,0,0,0,0,0,0,0,0,0"/>
                </v:shape>
                <v:shape id="Freeform 8587" o:spid="_x0000_s2522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qSMYA&#10;AADdAAAADwAAAGRycy9kb3ducmV2LnhtbERPTUvDQBC9F/wPywi9lHZj1dLGbotUBLWl0LR4HrJj&#10;EszOhuy0if56VxC8zeN9znLdu1pdqA2VZwM3kwQUce5txYWB0/F5PAcVBNli7ZkMfFGA9epqsMTU&#10;+o4PdMmkUDGEQ4oGSpEm1TrkJTkME98QR+7Dtw4lwrbQtsUuhrtaT5Nkph1WHBtKbGhTUv6ZnZ2B&#10;7e3T+f5NNq/1rpP9t9/uD+/ZyJjhdf/4AEqol3/xn/vFxvl3ixn8fhNP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QqSMYAAADdAAAADwAAAAAAAAAAAAAAAACYAgAAZHJz&#10;L2Rvd25yZXYueG1sUEsFBgAAAAAEAAQA9QAAAIsDAAAAAA==&#10;" path="m55,8l,,55,8xm55,8r12,7l80,18,92,15r10,-5l97,5,92,3,87,,80,,72,,67,,60,5,55,8xe" fillcolor="#f3be00" stroked="f">
                  <v:path arrowok="t" o:connecttype="custom" o:connectlocs="55,8;0,0;55,8;55,8;67,15;80,18;92,15;102,10;97,5;92,3;87,0;80,0;72,0;67,0;60,5;55,8" o:connectangles="0,0,0,0,0,0,0,0,0,0,0,0,0,0,0,0"/>
                  <o:lock v:ext="edit" verticies="t"/>
                </v:shape>
                <v:shape id="Freeform 8588" o:spid="_x0000_s2523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XPMUA&#10;AADdAAAADwAAAGRycy9kb3ducmV2LnhtbERP22oCMRB9L/gPYYS+1ay2Vl2NoltapIig9gOmm3Gz&#10;uJksSarbv28Khb7N4VxnsepsI67kQ+1YwXCQgSAuna65UvBxen2YgggRWWPjmBR8U4DVsne3wFy7&#10;Gx/oeoyVSCEcclRgYmxzKUNpyGIYuJY4cWfnLcYEfSW1x1sKt40cZdmztFhzajDYUmGovBy/rILC&#10;m83wfV/sxo+fby/1frdZj2edUvf9bj0HEamL/+I/91an+U+zCf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c8xQAAAN0AAAAPAAAAAAAAAAAAAAAAAJgCAABkcnMv&#10;ZG93bnJldi54bWxQSwUGAAAAAAQABAD1AAAAigMAAAAA&#10;" path="m55,8l,,55,8xe" filled="f" strokecolor="#e77817" strokeweight="0">
                  <v:path arrowok="t" o:connecttype="custom" o:connectlocs="55,8;0,0;55,8" o:connectangles="0,0,0"/>
                </v:shape>
                <v:shape id="Freeform 8589" o:spid="_x0000_s2524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59MMA&#10;AADdAAAADwAAAGRycy9kb3ducmV2LnhtbESPQYvCMBCF7wv+hzDC3tZUWUSrUVQQvMl2vXgbmrEt&#10;NpPSxBr/vXNY2NsM781736y3ybVqoD40ng1MJxko4tLbhisDl9/j1wJUiMgWW89k4EUBtpvRxxpz&#10;65/8Q0MRKyUhHHI0UMfY5VqHsiaHYeI7YtFuvncYZe0rbXt8Srhr9SzL5tphw9JQY0eHmsp78XAG&#10;2vkQ+DZNAy0XWbo2hT3vZ9GYz3HarUBFSvHf/Hd9soL/vRRc+UZG0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59MMAAADdAAAADwAAAAAAAAAAAAAAAACYAgAAZHJzL2Rv&#10;d25yZXYueG1sUEsFBgAAAAAEAAQA9QAAAIgDAAAAAA==&#10;" path="m,8r12,7l25,18,37,15,47,10,42,5,37,3,32,,25,,17,,12,,5,5,,8e" filled="f" strokecolor="#e77817" strokeweight="0">
                  <v:path arrowok="t" o:connecttype="custom" o:connectlocs="0,8;12,15;25,18;37,15;47,10;42,5;37,3;32,0;25,0;17,0;12,0;5,5;0,8" o:connectangles="0,0,0,0,0,0,0,0,0,0,0,0,0"/>
                </v:shape>
                <v:shape id="Freeform 8590" o:spid="_x0000_s2525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m98IA&#10;AADdAAAADwAAAGRycy9kb3ducmV2LnhtbERPy6rCMBDdC/5DGMGNaKpcxFajyEXBleADcTk2Y1ts&#10;Jr1N1Pr3N4Lgbg7nObNFY0rxoNoVlhUMBxEI4tTqgjMFx8O6PwHhPLLG0jIpeJGDxbzdmmGi7ZN3&#10;9Nj7TIQQdgkqyL2vEildmpNBN7AVceCutjboA6wzqWt8hnBTylEUjaXBgkNDjhX95pTe9nej4HQ5&#10;b84Tu0vXsT2O/npbXDVyrFS30yynIDw1/iv+uDc6zP+JY3h/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Kb3wgAAAN0AAAAPAAAAAAAAAAAAAAAAAJgCAABkcnMvZG93&#10;bnJldi54bWxQSwUGAAAAAAQABAD1AAAAhwMAAAAA&#10;" path="m55,25l,,55,25xm55,25r12,5l80,35,92,32r13,-5l100,22,95,17,87,15r-7,l75,15r-8,l60,20r-5,5xe" fillcolor="#f3be00" stroked="f">
                  <v:path arrowok="t" o:connecttype="custom" o:connectlocs="55,25;0,0;55,25;55,25;67,30;80,35;92,32;105,27;100,22;95,17;87,15;80,15;75,15;67,15;60,20;55,25" o:connectangles="0,0,0,0,0,0,0,0,0,0,0,0,0,0,0,0"/>
                  <o:lock v:ext="edit" verticies="t"/>
                </v:shape>
                <v:shape id="Freeform 8591" o:spid="_x0000_s2526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v+cYA&#10;AADdAAAADwAAAGRycy9kb3ducmV2LnhtbESPQU8CQQyF7yb8h0lJvMksGA1ZGYhgCHjwAHrxVnbK&#10;7saddjMzwvrv7cHEW5v3+t7XxWoInblQTK2wg+mkAENciW+5dvDxvr2bg0kZ2WMnTA5+KMFqObpZ&#10;YOnlyge6HHNtNIRTiQ6anPvS2lQ1FDBNpCdW7SwxYNY11tZHvGp46OysKB5twJa1ocGeNg1VX8fv&#10;4EBe9/L5ssVqep/e1vMh7uQ02zl3Ox6en8BkGvK/+e967xX/oVB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cv+cYAAADdAAAADwAAAAAAAAAAAAAAAACYAgAAZHJz&#10;L2Rvd25yZXYueG1sUEsFBgAAAAAEAAQA9QAAAIsDAAAAAA==&#10;" path="m55,25l,,55,25xe" filled="f" strokecolor="#e77817" strokeweight="0">
                  <v:path arrowok="t" o:connecttype="custom" o:connectlocs="55,25;0,0;55,25" o:connectangles="0,0,0"/>
                </v:shape>
                <v:shape id="Freeform 8592" o:spid="_x0000_s2527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0v8QA&#10;AADdAAAADwAAAGRycy9kb3ducmV2LnhtbERPTWvCQBC9C/6HZYTedGOhRdJsREQxFi9VDzlOs9Mk&#10;NTsbs9uY/vuuUPA2j/c5yXIwjeipc7VlBfNZBIK4sLrmUsH5tJ0uQDiPrLGxTAp+ycEyHY8SjLW9&#10;8Qf1R1+KEMIuRgWV920spSsqMuhmtiUO3JftDPoAu1LqDm8h3DTyOYpepcGaQ0OFLa0rKi7HH6PA&#10;5t+fm+vi+p5vd3qXt0W23x9ypZ4mw+oNhKfBP8T/7kyH+S/RHO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dL/EAAAA3QAAAA8AAAAAAAAAAAAAAAAAmAIAAGRycy9k&#10;b3ducmV2LnhtbFBLBQYAAAAABAAEAPUAAACJAwAAAAA=&#10;" path="m,10r12,5l25,20,37,17,50,12,45,7,40,2,32,,25,,20,,12,,5,5,,10xe" filled="f" strokecolor="#e77817" strokeweight="0">
                  <v:path arrowok="t" o:connecttype="custom" o:connectlocs="0,10;12,15;25,20;37,17;50,12;45,7;40,2;32,0;25,0;20,0;12,0;5,5;0,10" o:connectangles="0,0,0,0,0,0,0,0,0,0,0,0,0"/>
                </v:shape>
                <v:shape id="Freeform 8593" o:spid="_x0000_s2528" style="position:absolute;left:6009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FqsMA&#10;AADdAAAADwAAAGRycy9kb3ducmV2LnhtbERPTWvCQBC9C/6HZYTedKPQEFLXEIpCD700Vc9DdpqE&#10;Zmdjdk1if70rFLzN433ONptMKwbqXWNZwXoVgSAurW64UnD8PiwTEM4ja2wtk4IbOch289kWU21H&#10;/qKh8JUIIexSVFB736VSurImg25lO+LA/djeoA+wr6TucQzhppWbKIqlwYZDQ40dvddU/hZXo6A4&#10;nav2dJvKmPb7y19sPnOZJEq9LKb8DYSnyT/F/+4PHea/Rht4fBNO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FqsMAAADdAAAADwAAAAAAAAAAAAAAAACYAgAAZHJzL2Rv&#10;d25yZXYueG1sUEsFBgAAAAAEAAQA9QAAAIgDAAAAAA==&#10;" path="m60,18l,,60,18xm60,18r12,7l84,28r13,l107,23r-5,-5l97,13,92,10r-8,l77,10r-5,l65,13r-5,5xe" fillcolor="#f3be00" stroked="f">
                  <v:path arrowok="t" o:connecttype="custom" o:connectlocs="60,18;0,0;60,18;60,18;72,25;84,28;97,28;107,23;102,18;97,13;92,10;84,10;77,10;72,10;65,13;60,18" o:connectangles="0,0,0,0,0,0,0,0,0,0,0,0,0,0,0,0"/>
                  <o:lock v:ext="edit" verticies="t"/>
                </v:shape>
                <v:shape id="Freeform 8594" o:spid="_x0000_s2529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CHcUA&#10;AADdAAAADwAAAGRycy9kb3ducmV2LnhtbERPTWsCMRC9F/wPYYReiiZbqdWtUUSoFAqCVtDjdDPu&#10;rm4mS5Lq9t83hUJv83ifM1t0thFX8qF2rCEbKhDEhTM1lxr2H6+DCYgQkQ02jknDNwVYzHt3M8yN&#10;u/GWrrtYihTCIUcNVYxtLmUoKrIYhq4lTtzJeYsxQV9K4/GWwm0jH5UaS4s1p4YKW1pVVFx2X1bD&#10;Oq6z55WfdscyO47U53nzPjk8aH3f75YvICJ18V/8534zaf6TGsHvN+k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gIdxQAAAN0AAAAPAAAAAAAAAAAAAAAAAJgCAABkcnMv&#10;ZG93bnJldi54bWxQSwUGAAAAAAQABAD1AAAAigMAAAAA&#10;" path="m60,18l,,60,18xe" filled="f" strokecolor="#e77817" strokeweight="0">
                  <v:path arrowok="t" o:connecttype="custom" o:connectlocs="60,18;0,0;60,18" o:connectangles="0,0,0"/>
                </v:shape>
                <v:shape id="Freeform 8595" o:spid="_x0000_s2530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u1cEA&#10;AADdAAAADwAAAGRycy9kb3ducmV2LnhtbERPS2sCMRC+F/wPYQRvNWvRUlajqLBtjz568DgkY3Yx&#10;mSybqNt/3whCb/PxPWex6r0TN+piE1jBZFyAINbBNGwV/Byr1w8QMSEbdIFJwS9FWC0HLwssTbjz&#10;nm6HZEUO4ViigjqltpQy6po8xnFoiTN3Dp3HlGFnpenwnsO9k29F8S49NpwbamxpW5O+HK5ewf5L&#10;2pND/amrrd3RcXN11YWUGg379RxEoj79i5/ub5Pnz4opPL7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7rtXBAAAA3QAAAA8AAAAAAAAAAAAAAAAAmAIAAGRycy9kb3du&#10;cmV2LnhtbFBLBQYAAAAABAAEAPUAAACGAwAAAAA=&#10;" path="m,8r12,7l24,18r13,l47,13,42,8,37,3,32,,24,,17,,12,,5,3,,8xe" filled="f" strokecolor="#e77817" strokeweight="0">
                  <v:path arrowok="t" o:connecttype="custom" o:connectlocs="0,8;12,15;24,18;37,18;47,13;42,8;37,3;32,0;24,0;17,0;12,0;5,3;0,8" o:connectangles="0,0,0,0,0,0,0,0,0,0,0,0,0"/>
                </v:shape>
                <v:shape id="Freeform 8596" o:spid="_x0000_s2531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K3MQA&#10;AADdAAAADwAAAGRycy9kb3ducmV2LnhtbERPTWvCQBC9F/oflil4q5sW1DR1DSUoeApUpdTbkJ0m&#10;abOzYXc18d+7BcHbPN7nLPPRdOJMzreWFbxMExDEldUt1woO+81zCsIHZI2dZVJwIQ/56vFhiZm2&#10;A3/SeRdqEUPYZ6igCaHPpPRVQwb91PbEkfuxzmCI0NVSOxxiuOnka5LMpcGWY0ODPRUNVX+7k1Ew&#10;fF/S9cJ+lUc6ujKs92/lb6GVmjyNH+8gAo3hLr65tzrOnyUz+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CtzEAAAA3QAAAA8AAAAAAAAAAAAAAAAAmAIAAGRycy9k&#10;b3ducmV2LnhtbFBLBQYAAAAABAAEAPUAAACJAwAAAAA=&#10;" path="m55,18l,,55,18xm52,18r13,7l77,28r12,l102,23,97,18,92,13,85,10,80,8r-8,l65,10r-5,3l52,18xe" fillcolor="#f3be00" stroked="f">
                  <v:path arrowok="t" o:connecttype="custom" o:connectlocs="55,18;0,0;55,18;52,18;65,25;77,28;89,28;102,23;97,18;92,13;85,10;80,8;72,8;65,10;60,13;52,18" o:connectangles="0,0,0,0,0,0,0,0,0,0,0,0,0,0,0,0"/>
                  <o:lock v:ext="edit" verticies="t"/>
                </v:shape>
                <v:shape id="Freeform 8597" o:spid="_x0000_s2532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RbsMA&#10;AADdAAAADwAAAGRycy9kb3ducmV2LnhtbERPPWvDMBDdC/kP4gJZSiO30FDcyMEuFDoF4mboeFhn&#10;y9g6uZKSOP8+ChS63eN93nY321GcyYfesYLndQaCuHG6507B8fvz6Q1EiMgaR8ek4EoBdsXiYYu5&#10;dhc+0LmOnUghHHJUYGKccilDY8hiWLuJOHGt8xZjgr6T2uMlhdtRvmTZRlrsOTUYnOjDUDPUJ6tg&#10;31bm0Mr9Tzn8lmVducdT5Ump1XIu30FEmuO/+M/9pdP812wD92/SC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oRbsMAAADdAAAADwAAAAAAAAAAAAAAAACYAgAAZHJzL2Rv&#10;d25yZXYueG1sUEsFBgAAAAAEAAQA9QAAAIgDAAAAAA==&#10;" path="m55,18l,,55,18xe" filled="f" strokecolor="#e77817" strokeweight="0">
                  <v:path arrowok="t" o:connecttype="custom" o:connectlocs="55,18;0,0;55,18" o:connectangles="0,0,0"/>
                </v:shape>
                <v:shape id="Freeform 8598" o:spid="_x0000_s2533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eGcMA&#10;AADdAAAADwAAAGRycy9kb3ducmV2LnhtbERPTWvCQBC9F/wPywje6qZC25i6iggt4k3tpbchO9lN&#10;m50N2W0S/fVuQehtHu9zVpvRNaKnLtSeFTzNMxDEpdc1GwWf5/fHHESIyBobz6TgQgE268nDCgvt&#10;Bz5Sf4pGpBAOBSqwMbaFlKG05DDMfUucuMp3DmOCnZG6wyGFu0YusuxFOqw5NVhsaWep/Dn9OgX+&#10;8P3l+q0xeazoXNmP5ZBfl0rNpuP2DUSkMf6L7+69TvOfs1f4+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oeGcMAAADdAAAADwAAAAAAAAAAAAAAAACYAgAAZHJzL2Rv&#10;d25yZXYueG1sUEsFBgAAAAAEAAQA9QAAAIgDAAAAAA==&#10;" path="m,10r13,7l25,20r12,l50,15,45,10,40,5,33,2,28,,20,,13,2,8,5,,10e" filled="f" strokecolor="#e77817" strokeweight="0">
                  <v:path arrowok="t" o:connecttype="custom" o:connectlocs="0,10;13,17;25,20;37,20;50,15;45,10;40,5;33,2;28,0;20,0;13,2;8,5;0,10" o:connectangles="0,0,0,0,0,0,0,0,0,0,0,0,0"/>
                </v:shape>
                <v:shape id="Freeform 8599" o:spid="_x0000_s2534" style="position:absolute;left:5957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J+cgA&#10;AADdAAAADwAAAGRycy9kb3ducmV2LnhtbESPT2vCQBDF70K/wzKF3urGUq2krtI/CCIFqemhvQ3Z&#10;MRuanQ3ZNcZv7xwEbzO8N+/9ZrEafKN66mId2MBknIEiLoOtuTLwU6wf56BiQrbYBCYDZ4qwWt6N&#10;FpjbcOJv6vepUhLCMUcDLqU21zqWjjzGcWiJRTuEzmOStau07fAk4b7RT1k20x5rlgaHLX04Kv/3&#10;R2+gmDwP237+bgu3+3z5/TvP3Ndha8zD/fD2CirRkG7m6/XGCv40E1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8n5yAAAAN0AAAAPAAAAAAAAAAAAAAAAAJgCAABk&#10;cnMvZG93bnJldi54bWxQSwUGAAAAAAQABAD1AAAAjQMAAAAA&#10;" path="m54,25l,,54,25xm54,25r13,7l79,37,92,35r10,-5l99,25,92,20,87,18r-8,l74,18r-7,l59,20r-5,5xe" fillcolor="#f3be00" stroked="f">
                  <v:path arrowok="t" o:connecttype="custom" o:connectlocs="54,25;0,0;54,25;54,25;67,32;79,37;92,35;102,30;99,25;92,20;87,18;79,18;74,18;67,18;59,20;54,25" o:connectangles="0,0,0,0,0,0,0,0,0,0,0,0,0,0,0,0"/>
                  <o:lock v:ext="edit" verticies="t"/>
                </v:shape>
                <v:shape id="Freeform 8600" o:spid="_x0000_s2535" style="position:absolute;left:5957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koMIA&#10;AADdAAAADwAAAGRycy9kb3ducmV2LnhtbERP32vCMBB+F/Y/hBvsTVMFRaupDJngHtcpY29Hc22C&#10;zaU00Xb765fBYG/38f283X50rbhTH6xnBfNZBoK48tpyo+D8fpyuQYSIrLH1TAq+KMC+eJjsMNd+&#10;4De6l7ERKYRDjgpMjF0uZagMOQwz3xEnrva9w5hg30jd45DCXSsXWbaSDi2nBoMdHQxV1/LmFDTz&#10;78sHva6Gz3rNprR8eLEnq9TT4/i8BRFpjP/iP/dJp/nLbAO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qSgwgAAAN0AAAAPAAAAAAAAAAAAAAAAAJgCAABkcnMvZG93&#10;bnJldi54bWxQSwUGAAAAAAQABAD1AAAAhwMAAAAA&#10;" path="m54,25l,,54,25xe" filled="f" strokecolor="#e77817" strokeweight="0">
                  <v:path arrowok="t" o:connecttype="custom" o:connectlocs="54,25;0,0;54,25" o:connectangles="0,0,0"/>
                </v:shape>
                <v:shape id="Freeform 8601" o:spid="_x0000_s2536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aRMYA&#10;AADdAAAADwAAAGRycy9kb3ducmV2LnhtbESPzYoCQQyE7wu+QxPBy6I9Ki4y2oosLCzoRd2D3uJ0&#10;5gen08N0r45vbw6Ct4SqVH1ZrjtXqxu1ofJsYDxKQBFn3lZcGPg7/gznoEJEtlh7JgMPCrBe9T6W&#10;mFp/5z3dDrFQEsIhRQNljE2qdchKchhGviEWLfetwyhrW2jb4l3CXa0nSfKlHVYsDSU29F1Sdj38&#10;OwPXzfmYn3b1Jav0aZJv9zSdnT+NGfS7zQJUpC6+za/rXyv4s7Hwyzcygl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xaRMYAAADdAAAADwAAAAAAAAAAAAAAAACYAgAAZHJz&#10;L2Rvd25yZXYueG1sUEsFBgAAAAAEAAQA9QAAAIsDAAAAAA==&#10;" path="m,7r13,7l25,19,38,17,48,12,45,7,38,2,33,,25,,20,,13,,5,2,,7xe" filled="f" strokecolor="#e77817" strokeweight="0">
                  <v:path arrowok="t" o:connecttype="custom" o:connectlocs="0,7;13,14;25,19;38,17;48,12;45,7;38,2;33,0;25,0;20,0;13,0;5,2;0,7" o:connectangles="0,0,0,0,0,0,0,0,0,0,0,0,0"/>
                </v:shape>
                <v:shape id="Freeform 8602" o:spid="_x0000_s2537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BG8MA&#10;AADdAAAADwAAAGRycy9kb3ducmV2LnhtbERPS0vDQBC+C/0Pywje7CYVU0m7LcVWEE99SM9DdkxC&#10;s7MxO02iv94VBG/z8T1nuR5do3rqQu3ZQDpNQBEX3tZcGng/vdw/gQqCbLHxTAa+KMB6NblZYm79&#10;wAfqj1KqGMIhRwOVSJtrHYqKHIapb4kj9+E7hxJhV2rb4RDDXaNnSZJphzXHhgpbeq6ouByvzsBl&#10;Lw+f37viHCid9xllw1be9sbc3Y6bBSihUf7Ff+5XG+c/pin8fhN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BG8MAAADdAAAADwAAAAAAAAAAAAAAAACYAgAAZHJzL2Rv&#10;d25yZXYueG1sUEsFBgAAAAAEAAQA9QAAAIgDAAAAAA==&#10;" path="m55,38l,,55,38xm53,38r14,7l80,50r10,3l102,50,97,43,92,38,87,35,80,33,72,30r-7,l60,33r-7,5xe" fillcolor="#f3be00" stroked="f">
                  <v:path arrowok="t" o:connecttype="custom" o:connectlocs="55,38;0,0;55,38;53,38;67,45;80,50;90,53;102,50;97,43;92,38;87,35;80,33;72,30;65,30;60,33;53,38" o:connectangles="0,0,0,0,0,0,0,0,0,0,0,0,0,0,0,0"/>
                  <o:lock v:ext="edit" verticies="t"/>
                </v:shape>
                <v:shape id="Freeform 8603" o:spid="_x0000_s2538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Z1MMA&#10;AADdAAAADwAAAGRycy9kb3ducmV2LnhtbERP22rCQBB9L/gPyxR8azZeWiV1FSkGpIWCxg8YsmM2&#10;bXY2ZLdJ/Hu3UOjbHM51NrvRNqKnzteOFcySFARx6XTNlYJLkT+tQfiArLFxTApu5GG3nTxsMNNu&#10;4BP151CJGMI+QwUmhDaT0peGLPrEtcSRu7rOYoiwq6TucIjhtpHzNH2RFmuODQZbejNUfp9/rIJl&#10;+vn+MRT5CQc2X7pdLermsFBq+jjuX0EEGsO/+M991HH+82wO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MZ1MMAAADdAAAADwAAAAAAAAAAAAAAAACYAgAAZHJzL2Rv&#10;d25yZXYueG1sUEsFBgAAAAAEAAQA9QAAAIgDAAAAAA==&#10;" path="m55,38l,,55,38xe" filled="f" strokecolor="#e77817" strokeweight="0">
                  <v:path arrowok="t" o:connecttype="custom" o:connectlocs="55,38;0,0;55,38" o:connectangles="0,0,0"/>
                </v:shape>
                <v:shape id="Freeform 8604" o:spid="_x0000_s2539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1/MUA&#10;AADdAAAADwAAAGRycy9kb3ducmV2LnhtbERP32vCMBB+H/g/hBP2NtM6FKlGEdlkMER0suHb0Zxp&#10;tbnUJtNuf/0iCHu7j+/nTWatrcSFGl86VpD2EhDEudMlGwW7j9enEQgfkDVWjknBD3mYTTsPE8y0&#10;u/KGLttgRAxhn6GCIoQ6k9LnBVn0PVcTR+7gGoshwsZI3eA1httK9pNkKC2WHBsKrGlRUH7aflsF&#10;4bg0q/fzOn2hkWm/9v357vfTKPXYbedjEIHa8C++u990nD9In+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/X8xQAAAN0AAAAPAAAAAAAAAAAAAAAAAJgCAABkcnMv&#10;ZG93bnJldi54bWxQSwUGAAAAAAQABAD1AAAAigMAAAAA&#10;" path="m,8r14,7l27,20r10,3l49,20,44,13,39,8,34,5,27,3,19,,12,,7,3,,8xe" filled="f" strokecolor="#e77817" strokeweight="0">
                  <v:path arrowok="t" o:connecttype="custom" o:connectlocs="0,8;14,15;27,20;37,23;49,20;44,13;39,8;34,5;27,3;19,0;12,0;7,3;0,8" o:connectangles="0,0,0,0,0,0,0,0,0,0,0,0,0"/>
                </v:shape>
                <v:shape id="Freeform 8605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GpMMA&#10;AADdAAAADwAAAGRycy9kb3ducmV2LnhtbERPS2vCQBC+C/6HZYTedOMTia4iBbGHUnyLtyE7JtHs&#10;bJrdavrvuwXB23x8z5nOa1OIO1Uut6yg24lAECdW55wq2O+W7TEI55E1FpZJwS85mM+ajSnG2j54&#10;Q/etT0UIYRejgsz7MpbSJRkZdB1bEgfuYiuDPsAqlbrCRwg3hexF0UgazDk0ZFjSe0bJbftjFOBx&#10;ferlg0t5/fo89/HbLlen3UGpt1a9mIDwVPuX+On+0GH+sDuA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GpMMAAADdAAAADwAAAAAAAAAAAAAAAACYAgAAZHJzL2Rv&#10;d25yZXYueG1sUEsFBgAAAAAEAAQA9QAAAIgDAAAAAA==&#10;" path="m,l,13,5,23r8,10l23,40r,-10l20,18,10,8,,xe" fillcolor="#f3be00" stroked="f">
                  <v:path arrowok="t" o:connecttype="custom" o:connectlocs="0,0;0,13;5,23;13,33;23,40;23,30;20,18;10,8;0,0" o:connectangles="0,0,0,0,0,0,0,0,0"/>
                </v:shape>
                <v:shape id="Freeform 8606" o:spid="_x0000_s2541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+wTMQA&#10;AADdAAAADwAAAGRycy9kb3ducmV2LnhtbERPTUsDMRC9C/6HMIK3NruFatk2LVpUhOrBtvQ8bKab&#10;pclkSWJ36683QsHbPN7nLFaDs+JMIbaeFZTjAgRx7XXLjYL97nU0AxETskbrmRRcKMJqeXuzwEr7&#10;nr/ovE2NyCEcK1RgUuoqKWNtyGEc+444c0cfHKYMQyN1wD6HOysnRfEgHbacGwx2tDZUn7bfTkHx&#10;+DOr+8PnyzOZy2YTrH37GEql7u+GpzmIREP6F1/d7zrPn5ZT+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sEzEAAAA3QAAAA8AAAAAAAAAAAAAAAAAmAIAAGRycy9k&#10;b3ducmV2LnhtbFBLBQYAAAAABAAEAPUAAACJAwAAAAA=&#10;" path="m,l,13,5,23r8,10l23,40r,-10l20,18,10,8,,e" filled="f" strokecolor="#e77817" strokeweight="0">
                  <v:path arrowok="t" o:connecttype="custom" o:connectlocs="0,0;0,13;5,23;13,33;23,40;23,30;20,18;10,8;0,0" o:connectangles="0,0,0,0,0,0,0,0,0"/>
                </v:shape>
                <v:shape id="Freeform 8607" o:spid="_x0000_s2542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DRsMA&#10;AADdAAAADwAAAGRycy9kb3ducmV2LnhtbERP32vCMBB+F/Y/hBv4IpoqKLMapQhjlSE4FXw9mrMt&#10;ay4lybT+94sg+HYf389brjvTiCs5X1tWMB4lIIgLq2suFZyOn8MPED4ga2wsk4I7eViv3npLTLW9&#10;8Q9dD6EUMYR9igqqENpUSl9UZNCPbEscuYt1BkOErpTa4S2Gm0ZOkmQmDdYcGypsaVNR8Xv4Mwp4&#10;kE1P7TbbJbnLN+V+/v1Vn51S/fcuW4AI1IWX+OnOdZw/Hc/g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kDRsMAAADdAAAADwAAAAAAAAAAAAAAAACYAgAAZHJzL2Rv&#10;d25yZXYueG1sUEsFBgAAAAAEAAQA9QAAAIgDAAAAAA==&#10;" path="m40,42r3,12l47,64r8,10l67,82,65,72,60,59,52,49,40,42xm40,42l,,40,42xe" fillcolor="#f3be00" stroked="f">
                  <v:path arrowok="t" o:connecttype="custom" o:connectlocs="40,42;43,54;47,64;55,74;67,82;65,72;60,59;52,49;40,42;40,42;0,0;40,42" o:connectangles="0,0,0,0,0,0,0,0,0,0,0,0"/>
                  <o:lock v:ext="edit" verticies="t"/>
                </v:shape>
                <v:shape id="Freeform 8608" o:spid="_x0000_s2543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t7sIA&#10;AADdAAAADwAAAGRycy9kb3ducmV2LnhtbERP22oCMRB9F/yHMELfNGtLq6xGqUqlb14/YNyMm8XN&#10;ZEmibvv1TUHwbQ7nOtN5a2txIx8qxwqGgwwEceF0xaWC4+GrPwYRIrLG2jEp+KEA81m3M8Vcuzvv&#10;6LaPpUghHHJUYGJscilDYchiGLiGOHFn5y3GBH0ptcd7Cre1fM2yD2mx4tRgsKGloeKyv1oFy3UZ&#10;fg+rjTmvebM9vWW7hTcLpV567ecERKQ2PsUP97dO89+HI/j/Jp0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S3uwgAAAN0AAAAPAAAAAAAAAAAAAAAAAJgCAABkcnMvZG93&#10;bnJldi54bWxQSwUGAAAAAAQABAD1AAAAhwMAAAAA&#10;" path="m,l3,12,7,22r8,10l27,40,25,30,20,17,12,7,,e" filled="f" strokecolor="#e77817" strokeweight="0">
                  <v:path arrowok="t" o:connecttype="custom" o:connectlocs="0,0;3,12;7,22;15,32;27,40;25,30;20,17;12,7;0,0" o:connectangles="0,0,0,0,0,0,0,0,0"/>
                </v:shape>
                <v:shape id="Freeform 8609" o:spid="_x0000_s2544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3zMYA&#10;AADdAAAADwAAAGRycy9kb3ducmV2LnhtbESPT2/CMAzF75P2HSJP2m2kRQymjoAGaBKc+LMddrQa&#10;01Y0TpUE6L49PiBxs/We3/t5Ou9dqy4UYuPZQD7IQBGX3jZcGfj9+X77ABUTssXWMxn4pwjz2fPT&#10;FAvrr7ynyyFVSkI4FmigTqkrtI5lTQ7jwHfEoh19cJhkDZW2Aa8S7lo9zLKxdtiwNNTY0bKm8nQ4&#10;OwN9ObQh322Ok7/VaeSXvF0vtDbm9aX/+gSVqE8P8/16bQX/PRdc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73zMYAAADdAAAADwAAAAAAAAAAAAAAAACYAgAAZHJz&#10;L2Rvd25yZXYueG1sUEsFBgAAAAAEAAQA9QAAAIsDAAAAAA==&#10;" path="m40,42l,,40,42xe" filled="f" strokecolor="#e77817" strokeweight="0">
                  <v:path arrowok="t" o:connecttype="custom" o:connectlocs="40,42;0,0;40,42" o:connectangles="0,0,0"/>
                </v:shape>
                <v:shape id="Freeform 8610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+Y8IA&#10;AADdAAAADwAAAGRycy9kb3ducmV2LnhtbERPzWrCQBC+F3yHZYTe6sZCQxpdRUQlh17y8wDT7JgE&#10;s7MhuzXx7d1Cobf5+H5nu59NL+40us6ygvUqAkFcW91xo6Aqz28JCOeRNfaWScGDHOx3i5ctptpO&#10;nNO98I0IIexSVNB6P6RSurolg25lB+LAXe1o0Ac4NlKPOIVw08v3KIqlwY5DQ4sDHVuqb8WPUZCc&#10;7HcSyyqvyrLy9eWQfZljptTrcj5sQHia/b/4z53pMP9j/Qm/34QT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T5jwgAAAN0AAAAPAAAAAAAAAAAAAAAAAJgCAABkcnMvZG93&#10;bnJldi54bWxQSwUGAAAAAAQABAD1AAAAhwMAAAAA&#10;" path="m,l,13,5,25r8,10l23,43r,-13l20,18,13,8,,xe" fillcolor="#f3be00" stroked="f">
                  <v:path arrowok="t" o:connecttype="custom" o:connectlocs="0,0;0,13;5,25;13,35;23,43;23,30;20,18;13,8;0,0" o:connectangles="0,0,0,0,0,0,0,0,0"/>
                </v:shape>
                <v:shape id="Freeform 8611" o:spid="_x0000_s2546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pr8QA&#10;AADdAAAADwAAAGRycy9kb3ducmV2LnhtbESPQWvDMAyF74P9B6NBb6u90JaR1S2j0LHj0g52FbGa&#10;mMZyiN0m3a+fDoPeJN7Te5/W2yl06kpD8pEtvMwNKOI6Os+Nhe/j/vkVVMrIDrvIZOFGCbabx4c1&#10;li6OXNH1kBslIZxKtNDm3Jdap7qlgGkee2LRTnEImGUdGu0GHCU8dLowZqUDepaGFnvatVSfD5dg&#10;IXrvx9p8LGJ1MwX+/FZf1W6ydvY0vb+ByjTlu/n/+tMJ/rIQfvlGR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4aa/EAAAA3QAAAA8AAAAAAAAAAAAAAAAAmAIAAGRycy9k&#10;b3ducmV2LnhtbFBLBQYAAAAABAAEAPUAAACJAwAAAAA=&#10;" path="m,l,13,5,25r8,10l23,43r,-13l20,18,13,8,,e" filled="f" strokecolor="#e77817" strokeweight="0">
                  <v:path arrowok="t" o:connecttype="custom" o:connectlocs="0,0;0,13;5,25;13,35;23,43;23,30;20,18;13,8;0,0" o:connectangles="0,0,0,0,0,0,0,0,0"/>
                </v:shape>
                <v:shape id="Freeform 8612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2sQA&#10;AADdAAAADwAAAGRycy9kb3ducmV2LnhtbERPTWvCQBC9F/wPywi9NRuFWEmzioimngrVWnocsmMS&#10;zM6G7CbGf98tFLzN431Oth5NIwbqXG1ZwSyKQRAXVtdcKvg67V+WIJxH1thYJgV3crBeTZ4yTLW9&#10;8ScNR1+KEMIuRQWV920qpSsqMugi2xIH7mI7gz7ArpS6w1sIN42cx/FCGqw5NFTY0rai4nrsjYLv&#10;8vyOr80l3/X5R77f7H6S4XxQ6nk6bt5AeBr9Q/zvPugwP5nP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bNrEAAAA3QAAAA8AAAAAAAAAAAAAAAAAmAIAAGRycy9k&#10;b3ducmV2LnhtbFBLBQYAAAAABAAEAPUAAACJAwAAAAA=&#10;" path="m34,44l,,34,44xe" fillcolor="#f3be00" stroked="f">
                  <v:path arrowok="t" o:connecttype="custom" o:connectlocs="34,44;0,0;34,44" o:connectangles="0,0,0"/>
                </v:shape>
                <v:shape id="Freeform 8613" o:spid="_x0000_s2548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G5sAA&#10;AADdAAAADwAAAGRycy9kb3ducmV2LnhtbERP24rCMBB9X/Afwgi+rakFRatRVHZR2CcvHzA2Y1Ns&#10;JqWJtv69EYR9m8O5zmLV2Uo8qPGlYwWjYQKCOHe65ELB+fT7PQXhA7LGyjEpeJKH1bL3tcBMu5YP&#10;9DiGQsQQ9hkqMCHUmZQ+N2TRD11NHLmrayyGCJtC6gbbGG4rmSbJRFosOTYYrGlrKL8d71aBDOie&#10;8ieZ8Lj9m93N5qJHu4tSg363noMI1IV/8ce913H+O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G5sAAAADdAAAADwAAAAAAAAAAAAAAAACYAgAAZHJzL2Rvd25y&#10;ZXYueG1sUEsFBgAAAAAEAAQA9QAAAIUDAAAAAA==&#10;" path="m34,44l,,34,44xe" filled="f" strokecolor="#e77817" strokeweight="0">
                  <v:path arrowok="t" o:connecttype="custom" o:connectlocs="34,44;0,0;34,44" o:connectangles="0,0,0"/>
                </v:shape>
                <v:shape id="Freeform 8614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olsUA&#10;AADdAAAADwAAAGRycy9kb3ducmV2LnhtbERP22rCQBB9L/gPywh9qxvTKhJdxbYUhIKXaKmPQ3ZM&#10;gtnZNLvV1K/vCoJvczjXmcxaU4kTNa60rKDfi0AQZ1aXnCvYbT+eRiCcR9ZYWSYFf+RgNu08TDDR&#10;9swbOqU+FyGEXYIKCu/rREqXFWTQ9WxNHLiDbQz6AJtc6gbPIdxUMo6ioTRYcmgosKa3grJj+msU&#10;fF0+s9XPt8OXKH6/LNbp656XrVKP3XY+BuGp9Xfxzb3QYf4gfobrN+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+iWxQAAAN0AAAAPAAAAAAAAAAAAAAAAAJgCAABkcnMv&#10;ZG93bnJldi54bWxQSwUGAAAAAAQABAD1AAAAigMAAAAA&#10;" path="m,l,12,3,25r7,7l20,40r,-10l18,17,10,7,,xe" fillcolor="#f3be00" stroked="f">
                  <v:path arrowok="t" o:connecttype="custom" o:connectlocs="0,0;0,12;3,25;10,32;20,40;20,30;18,17;10,7;0,0" o:connectangles="0,0,0,0,0,0,0,0,0"/>
                </v:shape>
                <v:shape id="Freeform 8615" o:spid="_x0000_s2550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D0cUA&#10;AADdAAAADwAAAGRycy9kb3ducmV2LnhtbERP22rCQBB9L/gPyxR8KXWjeClpNiKCIEUoRqGvQ3aa&#10;pM3OhuzGxH69WxB8m8O5TrIeTC0u1LrKsoLpJAJBnFtdcaHgfNq9voFwHlljbZkUXMnBOh09JRhr&#10;2/ORLpkvRAhhF6OC0vsmltLlJRl0E9sQB+7btgZ9gG0hdYt9CDe1nEXRUhqsODSU2NC2pPw364yC&#10;o/s4zbef2ern73z4KnrZ7dxLp9T4edi8g/A0+If47t7rMH8xm8P/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QPRxQAAAN0AAAAPAAAAAAAAAAAAAAAAAJgCAABkcnMv&#10;ZG93bnJldi54bWxQSwUGAAAAAAQABAD1AAAAigMAAAAA&#10;" path="m,l,12,3,25r7,7l20,40r,-10l18,17,10,7,,e" filled="f" strokecolor="#e77817" strokeweight="0">
                  <v:path arrowok="t" o:connecttype="custom" o:connectlocs="0,0;0,12;3,25;10,32;20,40;20,30;18,17;10,7;0,0" o:connectangles="0,0,0,0,0,0,0,0,0"/>
                </v:shape>
                <v:shape id="Freeform 8616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BLscA&#10;AADdAAAADwAAAGRycy9kb3ducmV2LnhtbESPT2sCMRDF70K/Q5hCb5pVUJatUYp/oIf24Cq0vQ2b&#10;6e7iZhKS6K7fvikI3mZ4b97vzXI9mE5cyYfWsoLpJANBXFndcq3gdNyPcxAhImvsLJOCGwVYr55G&#10;Syy07flA1zLWIoVwKFBBE6MrpAxVQwbDxDripP1abzCm1ddSe+xTuOnkLMsW0mDLidCgo01D1bm8&#10;mATxhxvutl/O5Yuf8+dH38rvvFTq5Xl4ewURaYgP8/36Xaf689kc/r9JI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WAS7HAAAA3QAAAA8AAAAAAAAAAAAAAAAAmAIAAGRy&#10;cy9kb3ducmV2LnhtbFBLBQYAAAAABAAEAPUAAACMAwAAAAA=&#10;" path="m32,45l,,32,45xe" fillcolor="#f3be00" stroked="f">
                  <v:path arrowok="t" o:connecttype="custom" o:connectlocs="32,45;0,0;32,45" o:connectangles="0,0,0"/>
                </v:shape>
                <v:shape id="Freeform 8617" o:spid="_x0000_s2552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i/r8A&#10;AADdAAAADwAAAGRycy9kb3ducmV2LnhtbERPSwrCMBDdC94hjODOpgqKVKOIKAiK4OcAQzO2xWbS&#10;NlHr7Y0guJvH+8582ZpSPKlxhWUFwygGQZxaXXCm4HrZDqYgnEfWWFomBW9ysFx0O3NMtH3xiZ5n&#10;n4kQwi5BBbn3VSKlS3My6CJbEQfuZhuDPsAmk7rBVwg3pRzF8UQaLDg05FjROqf0fn4YBft3Xeym&#10;7fBk4jpd6dvhuKnvR6X6vXY1A+Gp9X/xz73TYf54NIHvN+EE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gWL+vwAAAN0AAAAPAAAAAAAAAAAAAAAAAJgCAABkcnMvZG93bnJl&#10;di54bWxQSwUGAAAAAAQABAD1AAAAhAMAAAAA&#10;" path="m32,45l,,32,45xe" filled="f" strokecolor="#e77817" strokeweight="0">
                  <v:path arrowok="t" o:connecttype="custom" o:connectlocs="32,45;0,0;32,45" o:connectangles="0,0,0"/>
                </v:shape>
                <v:shape id="Freeform 8618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5osQA&#10;AADdAAAADwAAAGRycy9kb3ducmV2LnhtbERPTWvCQBC9C/0PyxR6001FraauUoqFogdpFM/D7jSJ&#10;zc7G7DbG/vquIHibx/uc+bKzlWip8aVjBc+DBASxdqbkXMF+99GfgvAB2WDlmBRcyMNy8dCbY2rc&#10;mb+ozUIuYgj7FBUUIdSplF4XZNEPXE0cuW/XWAwRNrk0DZ5juK3kMEkm0mLJsaHAmt4L0j/Zr1Wg&#10;D+VoduKDXm0ln9brv2O72RyVenrs3l5BBOrCXXxzf5o4fzx8ge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uaLEAAAA3QAAAA8AAAAAAAAAAAAAAAAAmAIAAGRycy9k&#10;b3ducmV2LnhtbFBLBQYAAAAABAAEAPUAAACJAwAAAAA=&#10;" path="m2,l,12,2,24r8,10l17,42,20,32,17,20,12,7,2,xe" fillcolor="#f3be00" stroked="f">
                  <v:path arrowok="t" o:connecttype="custom" o:connectlocs="2,0;0,12;2,24;10,34;17,42;20,32;17,20;12,7;2,0" o:connectangles="0,0,0,0,0,0,0,0,0"/>
                </v:shape>
                <v:shape id="Freeform 8619" o:spid="_x0000_s2554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s7cYA&#10;AADdAAAADwAAAGRycy9kb3ducmV2LnhtbESPQWvCQBCF7wX/wzKCl1A3WiySuoqIgghCq/Y+zY5J&#10;MDsbsqtJ/71zKPQ2w3vz3jeLVe9q9aA2VJ4NTMYpKOLc24oLA5fz7nUOKkRki7VnMvBLAVbLwcsC&#10;M+s7/qLHKRZKQjhkaKCMscm0DnlJDsPYN8SiXX3rMMraFtq22Em4q/U0Td+1w4qlocSGNiXlt9Pd&#10;GfiZ3T7j9/bQbRL/dpwUO7okh8SY0bBff4CK1Md/89/13gr+bCq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6s7cYAAADdAAAADwAAAAAAAAAAAAAAAACYAgAAZHJz&#10;L2Rvd25yZXYueG1sUEsFBgAAAAAEAAQA9QAAAIsDAAAAAA==&#10;" path="m2,l,12,2,24r8,10l17,42,20,32,17,20,12,7,2,e" filled="f" strokecolor="#e77817" strokeweight="0">
                  <v:path arrowok="t" o:connecttype="custom" o:connectlocs="2,0;0,12;2,24;10,34;17,42;20,32;17,20;12,7;2,0" o:connectangles="0,0,0,0,0,0,0,0,0"/>
                </v:shape>
                <v:shape id="Freeform 8620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70cIA&#10;AADdAAAADwAAAGRycy9kb3ducmV2LnhtbERPTWsCMRC9F/ofwgjealahVVejlEKpF8FuBT2Oybi7&#10;uJmsSdT13zdCobd5vM+ZLzvbiCv5UDtWMBxkIIi1MzWXCrY/ny8TECEiG2wck4I7BVgunp/mmBt3&#10;42+6FrEUKYRDjgqqGNtcyqArshgGriVO3NF5izFBX0rj8ZbCbSNHWfYmLdacGips6aMifSouVoEf&#10;1/q8iXvtsdCH9fnO+934S6l+r3ufgYjUxX/xn3tl0vzX0RQ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TvRwgAAAN0AAAAPAAAAAAAAAAAAAAAAAJgCAABkcnMvZG93&#10;bnJldi54bWxQSwUGAAAAAAQABAD1AAAAhwMAAAAA&#10;" path="m32,50l,,32,50xe" fillcolor="#f3be00" stroked="f">
                  <v:path arrowok="t" o:connecttype="custom" o:connectlocs="32,50;0,0;32,50" o:connectangles="0,0,0"/>
                </v:shape>
                <v:shape id="Freeform 8621" o:spid="_x0000_s2556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mzsQA&#10;AADdAAAADwAAAGRycy9kb3ducmV2LnhtbESP22rCQBCG7wu+wzJC7+qmrRWNrmKFgiAFTw8wZMck&#10;Njsbstskvr1zIXg3w/yHbxar3lWqpSaUng28jxJQxJm3JecGzqeftymoEJEtVp7JwI0CrJaDlwWm&#10;1nd8oPYYcyUhHFI0UMRYp1qHrCCHYeRrYrldfOMwytrk2jbYSbir9EeSTLTDkqWhwJo2BWV/x38n&#10;Jd83N9mtr5zNzpvr+GD37W/eGfM67NdzUJH6+BQ/3Fsr+F+fwi/fyAh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5s7EAAAA3QAAAA8AAAAAAAAAAAAAAAAAmAIAAGRycy9k&#10;b3ducmV2LnhtbFBLBQYAAAAABAAEAPUAAACJAwAAAAA=&#10;" path="m32,50l,,32,50xe" filled="f" strokecolor="#e77817" strokeweight="0">
                  <v:path arrowok="t" o:connecttype="custom" o:connectlocs="32,50;0,0;32,50" o:connectangles="0,0,0"/>
                </v:shape>
                <v:shape id="Freeform 8622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kMQA&#10;AADdAAAADwAAAGRycy9kb3ducmV2LnhtbERPTWsCMRC9C/6HMEJvNWu10q5GkWKh6EG0xfOQjLur&#10;m8m6SdfVX28KBW/zeJ8znbe2FA3VvnCsYNBPQBBrZwrOFPx8fz6/gfAB2WDpmBRcycN81u1MMTXu&#10;wltqdiETMYR9igryEKpUSq9zsuj7riKO3MHVFkOEdSZNjZcYbkv5kiRjabHg2JBjRR856dPu1yrQ&#10;+2L0fua9Xm4kn1er27FZr49KPfXaxQREoDY8xP/uLxPnvw4H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EpDEAAAA3QAAAA8AAAAAAAAAAAAAAAAAmAIAAGRycy9k&#10;b3ducmV2LnhtbFBLBQYAAAAABAAEAPUAAACJAwAAAAA=&#10;" path="m2,l,12,2,25r8,10l17,42,20,32,17,20,12,7,2,xe" fillcolor="#f3be00" stroked="f">
                  <v:path arrowok="t" o:connecttype="custom" o:connectlocs="2,0;0,12;2,25;10,35;17,42;20,32;17,20;12,7;2,0" o:connectangles="0,0,0,0,0,0,0,0,0"/>
                </v:shape>
                <v:shape id="Freeform 8623" o:spid="_x0000_s2558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8ZsEA&#10;AADdAAAADwAAAGRycy9kb3ducmV2LnhtbERPy6rCMBDdX/AfwgjurqmKr2oUUQSX1xdup83YFptJ&#10;aaLWv78RBHdzOM+ZLxtTigfVrrCsoNeNQBCnVhecKTgdt78TEM4jaywtk4IXOVguWj9zjLV98p4e&#10;B5+JEMIuRgW591UspUtzMui6tiIO3NXWBn2AdSZ1jc8QbkrZj6KRNFhwaMixonVO6e1wNwqmbjz8&#10;uyTVbTU+Z9v0Mkg2x0miVKfdrGYgPDX+K/64dzrMHw768P4mn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0/GbBAAAA3QAAAA8AAAAAAAAAAAAAAAAAmAIAAGRycy9kb3du&#10;cmV2LnhtbFBLBQYAAAAABAAEAPUAAACGAwAAAAA=&#10;" path="m2,l,12,2,25r8,10l17,42,20,32,17,20,12,7,2,xe" filled="f" strokecolor="#e77817" strokeweight="0">
                  <v:path arrowok="t" o:connecttype="custom" o:connectlocs="2,0;0,12;2,25;10,35;17,42;20,32;17,20;12,7;2,0" o:connectangles="0,0,0,0,0,0,0,0,0"/>
                </v:shape>
                <v:shape id="Freeform 8624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a5sMA&#10;AADdAAAADwAAAGRycy9kb3ducmV2LnhtbERPTWsCMRC9F/wPYQRvNduKXVmNIkKxF6HdCnock3F3&#10;6WayJqmu/74pFHqbx/ucxaq3rbiSD41jBU/jDASxdqbhSsH+8/VxBiJEZIOtY1JwpwCr5eBhgYVx&#10;N/6gaxkrkUI4FKigjrErpAy6Joth7DrixJ2dtxgT9JU0Hm8p3LbyOctepMWGU0ONHW1q0l/lt1Xg&#10;80Zf3uNReyz1aXe58/GQb5UaDfv1HESkPv6L/9xvJs2fTi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a5sMAAADdAAAADwAAAAAAAAAAAAAAAACYAgAAZHJzL2Rv&#10;d25yZXYueG1sUEsFBgAAAAAEAAQA9QAAAIgDAAAAAA==&#10;" path="m32,50l,,32,50xe" fillcolor="#f3be00" stroked="f">
                  <v:path arrowok="t" o:connecttype="custom" o:connectlocs="32,50;0,0;32,50" o:connectangles="0,0,0"/>
                </v:shape>
                <v:shape id="Freeform 8625" o:spid="_x0000_s2560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ci8MA&#10;AADdAAAADwAAAGRycy9kb3ducmV2LnhtbERP32vCMBB+H/g/hBN8GZrOORmdUWTgGLiXVcdej+Rs&#10;is2lNLHt/nsjCHu7j+/nrTaDq0VHbag8K3iaZSCItTcVlwqOh930FUSIyAZrz6TgjwJs1qOHFebG&#10;9/xNXRFLkUI45KjAxtjkUgZtyWGY+YY4cSffOowJtqU0LfYp3NVynmVL6bDi1GCxoXdL+lxcnIKP&#10;y7H41fXSaNstdl/nPf34/lGpyXjYvoGINMR/8d39adL8l+cF3L5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bci8MAAADdAAAADwAAAAAAAAAAAAAAAACYAgAAZHJzL2Rv&#10;d25yZXYueG1sUEsFBgAAAAAEAAQA9QAAAIgDAAAAAA==&#10;" path="m32,50l,,32,50xe" filled="f" strokecolor="#1f1a17" strokeweight="0">
                  <v:path arrowok="t" o:connecttype="custom" o:connectlocs="32,50;0,0;32,50" o:connectangles="0,0,0"/>
                </v:shape>
                <v:shape id="Freeform 8626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b7sQA&#10;AADdAAAADwAAAGRycy9kb3ducmV2LnhtbERPzWrCQBC+F/oOywheSt1om1JSN1IEUagHjX2AITtN&#10;YrKzYXej8e27BaG3+fh+Z7kaTScu5HxjWcF8loAgLq1uuFLwfdo8v4PwAVljZ5kU3MjDKn98WGKm&#10;7ZWPdClCJWII+wwV1CH0mZS+rMmgn9meOHI/1hkMEbpKaofXGG46uUiSN2mw4dhQY0/rmsq2GIyC&#10;sRt8uzhs6ZXc/uu8K57W5WZQajoZPz9ABBrDv/ju3uk4P31J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m+7EAAAA3QAAAA8AAAAAAAAAAAAAAAAAmAIAAGRycy9k&#10;b3ducmV2LnhtbFBLBQYAAAAABAAEAPUAAACJAwAAAAA=&#10;" path="m3,l,7r,5l,20r3,5l10,35,23,45,25,32,23,20,15,10,3,xe" fillcolor="#f3be00" stroked="f">
                  <v:path arrowok="t" o:connecttype="custom" o:connectlocs="3,0;0,7;0,12;0,20;3,25;10,35;23,45;25,32;23,20;15,10;3,0" o:connectangles="0,0,0,0,0,0,0,0,0,0,0"/>
                </v:shape>
                <v:shape id="Freeform 8627" o:spid="_x0000_s2562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+q8QA&#10;AADdAAAADwAAAGRycy9kb3ducmV2LnhtbERPTWvCQBC9F/wPywi96UZr05BmFREFvZTWKngcstNN&#10;MDsbsqum/74rCL3N431OsehtI67U+dqxgsk4AUFcOl2zUXD43owyED4ga2wck4Jf8rCYD54KzLW7&#10;8Rdd98GIGMI+RwVVCG0upS8rsujHriWO3I/rLIYIOyN1h7cYbhs5TZJUWqw5NlTY0qqi8ry/WAVy&#10;kxrdv5WrQ7I9mV12XH/MPtdKPQ/75TuIQH34Fz/cWx3nv76kc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/qvEAAAA3QAAAA8AAAAAAAAAAAAAAAAAmAIAAGRycy9k&#10;b3ducmV2LnhtbFBLBQYAAAAABAAEAPUAAACJAwAAAAA=&#10;" path="m3,l,7r,5l,20r3,5l10,35,23,45,25,32,23,20,15,10,3,xe" filled="f" strokecolor="#e77817" strokeweight="0">
                  <v:path arrowok="t" o:connecttype="custom" o:connectlocs="3,0;0,7;0,12;0,20;3,25;10,35;23,45;25,32;23,20;15,10;3,0" o:connectangles="0,0,0,0,0,0,0,0,0,0,0"/>
                </v:shape>
                <v:shape id="Freeform 8628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9FMQA&#10;AADdAAAADwAAAGRycy9kb3ducmV2LnhtbERPTWvCQBC9F/wPywi91Y2KVaKrxIillx6MHjwO2TEJ&#10;ZmdDdhtjfn23UOhtHu9zNrve1KKj1lWWFUwnEQji3OqKCwWX8/FtBcJ5ZI21ZVLwJAe77ehlg7G2&#10;Dz5Rl/lChBB2MSoovW9iKV1ekkE3sQ1x4G62NegDbAupW3yEcFPLWRS9S4MVh4YSG0pLyu/Zt1GQ&#10;nPUiGdLV9LDvPobsyw7XdH5Q6nXcJ2sQnnr/L/5zf+owfzFfwu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fRTEAAAA3QAAAA8AAAAAAAAAAAAAAAAAmAIAAGRycy9k&#10;b3ducmV2LnhtbFBLBQYAAAAABAAEAPUAAACJAwAAAAA=&#10;" path="m37,50l,,37,50xe" fillcolor="#f3be00" stroked="f">
                  <v:path arrowok="t" o:connecttype="custom" o:connectlocs="37,50;0,0;37,50" o:connectangles="0,0,0"/>
                </v:shape>
                <v:shape id="Freeform 8629" o:spid="_x0000_s2564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t7sYA&#10;AADdAAAADwAAAGRycy9kb3ducmV2LnhtbESPwW7CQAxE70j9h5Ur9QYbGhWhlE2EUJHKpRVpP8DN&#10;miSQ9YbsAuHv60Ol3sby+HlmVYyuU1caQuvZwHyWgCKuvG25NvD9tZ0uQYWIbLHzTAbuFKDIHyYr&#10;zKy/8Z6uZayVQDhkaKCJsc+0DlVDDsPM98SyO/jBYZRxqLUd8CZw1+nnJFlohy3LhwZ72jRUncqL&#10;E8ple9bpW03HNP2875Y/u4/y0Bvz9DiuX0FFGuO/+e/63Ur8l1TiShuR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8t7sYAAADdAAAADwAAAAAAAAAAAAAAAACYAgAAZHJz&#10;L2Rvd25yZXYueG1sUEsFBgAAAAAEAAQA9QAAAIsDAAAAAA==&#10;" path="m37,50l,,37,50xe" filled="f" strokecolor="#1f1a17" strokeweight="0">
                  <v:path arrowok="t" o:connecttype="custom" o:connectlocs="37,50;0,0;37,50" o:connectangles="0,0,0"/>
                </v:shape>
                <v:shape id="Freeform 8630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3nMUA&#10;AADdAAAADwAAAGRycy9kb3ducmV2LnhtbERP22rCQBB9L/gPywh9MxutVRNdpRQKpUXFG+LbkB2T&#10;0OxsyG419eu7BaFvczjXmS1aU4kLNa60rKAfxSCIM6tLzhXsd2+9CQjnkTVWlknBDzlYzDsPM0y1&#10;vfKGLlufixDCLkUFhfd1KqXLCjLoIlsTB+5sG4M+wCaXusFrCDeVHMTxSBosOTQUWNNrQdnX9tso&#10;OI0Py2p4czrG1WeZJAN5/FiflXrsti9TEJ5a/y++u991mP/8lMD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XecxQAAAN0AAAAPAAAAAAAAAAAAAAAAAJgCAABkcnMv&#10;ZG93bnJldi54bWxQSwUGAAAAAAQABAD1AAAAigMAAAAA&#10;" path="m45,40l,,45,40r,l45,40r2,15l55,65r7,10l75,82r,-7l75,70,72,62,67,57,65,52,57,47,52,42,45,40xe" fillcolor="#f3be00" stroked="f">
                  <v:path arrowok="t" o:connecttype="custom" o:connectlocs="45,40;0,0;45,40;45,40;45,40;47,55;55,65;62,75;75,82;75,75;75,70;72,62;67,57;65,52;57,47;52,42;45,40" o:connectangles="0,0,0,0,0,0,0,0,0,0,0,0,0,0,0,0,0"/>
                </v:shape>
                <v:shape id="Freeform 8631" o:spid="_x0000_s2566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FR8YA&#10;AADdAAAADwAAAGRycy9kb3ducmV2LnhtbESPzU7DQAyE70i8w8pI3OgGBP0J3VYECYkDlxZQryZr&#10;koisN+y6TXh7fEDiZmvGM5/X2yn05kQpd5EdXM8KMMR19B03Dt5en66WYLIge+wjk4MfyrDdnJ+t&#10;sfRx5B2d9tIYDeFcooNWZCitzXVLAfMsDsSqfcYUUHRNjfUJRw0Pvb0pirkN2LE2tDjQY0v11/4Y&#10;HMj7sfqulouPenUYFzLMqzS97Jy7vJge7sEITfJv/rt+9op/d6v8+o2OY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tFR8YAAADdAAAADwAAAAAAAAAAAAAAAACYAgAAZHJz&#10;L2Rvd25yZXYueG1sUEsFBgAAAAAEAAQA9QAAAIsDAAAAAA==&#10;" path="m45,40l,,45,40r,l45,40r2,15l55,65r7,10l75,82r,-7l75,70,72,62,67,57,65,52,57,47,52,42,45,40xe" filled="f" strokecolor="#e77817" strokeweight="0">
                  <v:path arrowok="t" o:connecttype="custom" o:connectlocs="45,40;0,0;45,40;45,40;45,40;47,55;55,65;62,75;75,82;75,75;75,70;72,62;67,57;65,52;57,47;52,42;45,40" o:connectangles="0,0,0,0,0,0,0,0,0,0,0,0,0,0,0,0,0"/>
                </v:shape>
                <v:shape id="Freeform 8632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KJsUA&#10;AADdAAAADwAAAGRycy9kb3ducmV2LnhtbERPS0sDMRC+C/6HMEIvxWZr64O1aakFoRVEbb14Gzbj&#10;ZulmsiRju/33Rih4m4/vObNF71t1oJiawAbGowIUcRVsw7WBz93z9QOoJMgW28Bk4EQJFvPLixmW&#10;Nhz5gw5bqVUO4VSiASfSlVqnypHHNAodcea+Q/QoGcZa24jHHO5bfVMUd9pjw7nBYUcrR9V+++MN&#10;VMVLlKdXedsNN9Nwj5PNu1t/GTO46pePoIR6+Ref3Wub599Ox/D3TT5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AomxQAAAN0AAAAPAAAAAAAAAAAAAAAAAJgCAABkcnMv&#10;ZG93bnJldi54bWxQSwUGAAAAAAQABAD1AAAAigMAAAAA&#10;" path="m40,40l,,40,40r,l40,40r3,13l50,65r10,8l70,80r3,-5l70,68,68,63,65,55,60,50,55,45,48,43,40,40xe" fillcolor="#f3be00" stroked="f">
                  <v:path arrowok="t" o:connecttype="custom" o:connectlocs="40,40;0,0;40,40;40,40;40,40;43,53;50,65;60,73;70,80;73,75;70,68;68,63;65,55;60,50;55,45;48,43;40,40" o:connectangles="0,0,0,0,0,0,0,0,0,0,0,0,0,0,0,0,0"/>
                </v:shape>
                <v:shape id="Freeform 8633" o:spid="_x0000_s2568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encUA&#10;AADdAAAADwAAAGRycy9kb3ducmV2LnhtbERPS2vCQBC+F/wPywi91Y1pfZC6igotIvagLehxyE6T&#10;aHY27G5N/PduodDbfHzPmS06U4srOV9ZVjAcJCCIc6srLhR8fb49TUH4gKyxtkwKbuRhMe89zDDT&#10;tuU9XQ+hEDGEfYYKyhCaTEqfl2TQD2xDHLlv6wyGCF0htcM2hptapkkylgYrjg0lNrQuKb8cfoyC&#10;7ag9T59Pa+dXw2RyfJ/ku490p9Rjv1u+ggjUhX/xn3uj4/zRSwq/38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96dxQAAAN0AAAAPAAAAAAAAAAAAAAAAAJgCAABkcnMv&#10;ZG93bnJldi54bWxQSwUGAAAAAAQABAD1AAAAigMAAAAA&#10;" path="m40,40l,,40,40r,l40,40r3,13l50,65r10,8l70,80r3,-5l70,68,68,63,65,55,60,50,55,45,48,43,40,40xe" filled="f" strokecolor="#e77817" strokeweight="0">
                  <v:path arrowok="t" o:connecttype="custom" o:connectlocs="40,40;0,0;40,40;40,40;40,40;43,53;50,65;60,73;70,80;73,75;70,68;68,63;65,55;60,50;55,45;48,43;40,40" o:connectangles="0,0,0,0,0,0,0,0,0,0,0,0,0,0,0,0,0"/>
                </v:shape>
                <v:shape id="Freeform 8634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uQcQA&#10;AADdAAAADwAAAGRycy9kb3ducmV2LnhtbERPTWvCQBC9F/oflil4CbpRW5HUVVQQvElt1fY2ZMck&#10;NDsbsmtc/70rFHqbx/uc2SKYWnTUusqyguEgBUGcW11xoeDrc9OfgnAeWWNtmRTcyMFi/vw0w0zb&#10;K39Qt/eFiCHsMlRQet9kUrq8JINuYBviyJ1ta9BH2BZSt3iN4aaWozSdSIMVx4YSG1qXlP/uL0YB&#10;Ho5hZ1ZJnfyETXdefrtEnnKlei9h+Q7CU/D/4j/3Vsf5b69j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bkHEAAAA3QAAAA8AAAAAAAAAAAAAAAAAmAIAAGRycy9k&#10;b3ducmV2LnhtbFBLBQYAAAAABAAEAPUAAACJAwAAAAA=&#10;" path="m37,42l,,37,42xe" fillcolor="#f3be00" stroked="f">
                  <v:path arrowok="t" o:connecttype="custom" o:connectlocs="37,42;0,0;37,42" o:connectangles="0,0,0"/>
                </v:shape>
                <v:shape id="Freeform 8635" o:spid="_x0000_s2570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HsMQA&#10;AADdAAAADwAAAGRycy9kb3ducmV2LnhtbERPS0sDMRC+C/0PYQq92WxLlbptWkQQ6knsS7yNm+nu&#10;0s0kJunu6q83gtDbfHzPWa5704iWfKgtK5iMMxDEhdU1lwr2u+fbOYgQkTU2lknBNwVYrwY3S8y1&#10;7fiN2m0sRQrhkKOCKkaXSxmKigyGsXXEiTtZbzAm6EupPXYp3DRymmX30mDNqaFCR08VFeftxSg4&#10;7NvOPRT08jE9XtzPF39mr+9eqdGwf1yAiNTHq/jfvdFp/t1sB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FR7DEAAAA3QAAAA8AAAAAAAAAAAAAAAAAmAIAAGRycy9k&#10;b3ducmV2LnhtbFBLBQYAAAAABAAEAPUAAACJAwAAAAA=&#10;" path="m37,42l,,37,42xe" filled="f" strokecolor="#e77817" strokeweight="0">
                  <v:path arrowok="t" o:connecttype="custom" o:connectlocs="37,42;0,0;37,42" o:connectangles="0,0,0"/>
                </v:shape>
                <v:shape id="Freeform 8636" o:spid="_x0000_s2571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BPsMA&#10;AADdAAAADwAAAGRycy9kb3ducmV2LnhtbERPTWsCMRC9F/wPYYTealapraxGaQVB6KHUtXodNuNm&#10;2c1kSaJu/30jCN7m8T5nseptKy7kQ+1YwXiUgSAuna65UrAvNi8zECEia2wdk4I/CrBaDp4WmGt3&#10;5R+67GIlUgiHHBWYGLtcylAashhGriNO3Ml5izFBX0nt8ZrCbSsnWfYmLdacGgx2tDZUNruzVVAU&#10;x+/++Nsctmb99YmT96b0h71Sz8P+Yw4iUh8f4rt7q9P86esU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FBPsMAAADdAAAADwAAAAAAAAAAAAAAAACYAgAAZHJzL2Rv&#10;d25yZXYueG1sUEsFBgAAAAAEAAQA9QAAAIgDAAAAAA==&#10;" path="m57,15l,,57,15xm57,15r13,5l82,23,94,20r10,-7l99,10,94,5,87,3r-8,l74,5r-7,l62,10r-5,5xe" fillcolor="#f3be00" stroked="f">
                  <v:path arrowok="t" o:connecttype="custom" o:connectlocs="57,15;0,0;57,15;57,15;70,20;82,23;94,20;104,13;99,10;94,5;87,3;79,3;74,5;67,5;62,10;57,15" o:connectangles="0,0,0,0,0,0,0,0,0,0,0,0,0,0,0,0"/>
                  <o:lock v:ext="edit" verticies="t"/>
                </v:shape>
                <v:shape id="Freeform 8637" o:spid="_x0000_s2572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atMQA&#10;AADdAAAADwAAAGRycy9kb3ducmV2LnhtbERP22rCQBB9F/yHZYS+1Y3FSkndBC31UpBCtR8wzY7Z&#10;aHY2ZNeY/r1bKPg2h3Oded7bWnTU+sqxgsk4AUFcOF1xqeD7sHp8AeEDssbaMSn4JQ95NhzMMdXu&#10;yl/U7UMpYgj7FBWYEJpUSl8YsujHriGO3NG1FkOEbSl1i9cYbmv5lCQzabHi2GCwoTdDxXl/sQqm&#10;O2nkz7rsPg6nxep9o5f687JU6mHUL15BBOrDXfzv3uo4/3k6g79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mrTEAAAA3QAAAA8AAAAAAAAAAAAAAAAAmAIAAGRycy9k&#10;b3ducmV2LnhtbFBLBQYAAAAABAAEAPUAAACJAwAAAAA=&#10;" path="m57,15l,,57,15xe" filled="f" strokecolor="#e77817" strokeweight="0">
                  <v:path arrowok="t" o:connecttype="custom" o:connectlocs="57,15;0,0;57,15" o:connectangles="0,0,0"/>
                </v:shape>
                <v:shape id="Freeform 8638" o:spid="_x0000_s2573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VYcQA&#10;AADdAAAADwAAAGRycy9kb3ducmV2LnhtbERP22rCQBB9L/gPywi+BN1UrEp0lVIRUvogXj5gyI5J&#10;NDub7q4a/75bKPRtDuc6y3VnGnEn52vLCl5HKQjiwuqaSwWn43Y4B+EDssbGMil4kof1qveyxEzb&#10;B+/pfgiliCHsM1RQhdBmUvqiIoN+ZFviyJ2tMxgidKXUDh8x3DRynKZTabDm2FBhSx8VFdfDzSjY&#10;dZ/JU96+vsfH5NSeNy73lyRXatDv3hcgAnXhX/znznWc/zaZwe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VWHEAAAA3QAAAA8AAAAAAAAAAAAAAAAAmAIAAGRycy9k&#10;b3ducmV2LnhtbFBLBQYAAAAABAAEAPUAAACJAwAAAAA=&#10;" path="m,12r13,5l25,20,37,17,47,10,42,7,37,2,30,,22,,17,2r-7,l5,7,,12e" filled="f" strokecolor="#e77817" strokeweight="0">
                  <v:path arrowok="t" o:connecttype="custom" o:connectlocs="0,12;13,17;25,20;37,17;47,10;42,7;37,2;30,0;22,0;17,2;10,2;5,7;0,12" o:connectangles="0,0,0,0,0,0,0,0,0,0,0,0,0"/>
                </v:shape>
                <v:shape id="Freeform 8639" o:spid="_x0000_s2574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pK8cA&#10;AADdAAAADwAAAGRycy9kb3ducmV2LnhtbESPQWvCQBCF74X+h2UKXkrdGKxo6ipSCAgiUttDj0N2&#10;moRmZ8PuNsZ/7xyE3mZ4b977Zr0dXacGCrH1bGA2zUARV962XBv4+ixflqBiQrbYeSYDV4qw3Tw+&#10;rLGw/sIfNJxTrSSEY4EGmpT6QutYNeQwTn1PLNqPDw6TrKHWNuBFwl2n8yxbaIctS0ODPb03VP2e&#10;/5yBdPqus+GIy3xeuvF5cTqs+tXBmMnTuHsDlWhM/+b79d4K/utccOUbGUF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laSvHAAAA3QAAAA8AAAAAAAAAAAAAAAAAmAIAAGRy&#10;cy9kb3ducmV2LnhtbFBLBQYAAAAABAAEAPUAAACMAwAAAAA=&#10;" path="m57,12l,10r57,2xm57,12r13,5l82,17,95,15r10,-5l100,5,95,2,87,,82,,75,2r-8,l62,7r-5,5xe" fillcolor="#f3be00" stroked="f">
                  <v:path arrowok="t" o:connecttype="custom" o:connectlocs="57,12;0,10;57,12;57,12;70,17;82,17;95,15;105,10;100,5;95,2;87,0;82,0;75,2;67,2;62,7;57,12" o:connectangles="0,0,0,0,0,0,0,0,0,0,0,0,0,0,0,0"/>
                  <o:lock v:ext="edit" verticies="t"/>
                </v:shape>
                <v:shape id="Freeform 8640" o:spid="_x0000_s2575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Y68IA&#10;AADdAAAADwAAAGRycy9kb3ducmV2LnhtbERPS2vCQBC+C/6HZQq96SaiJaauIoKPa9Me9DZkp0lo&#10;djbsrjH5912h0Nt8fM/Z7AbTip6cbywrSOcJCOLS6oYrBV+fx1kGwgdkja1lUjCSh912Otlgru2D&#10;P6gvQiViCPscFdQhdLmUvqzJoJ/bjjhy39YZDBG6SmqHjxhuWrlIkjdpsOHYUGNHh5rKn+JuFKyK&#10;/r4wZjzfzml2ste0vLkxU+r1Zdi/gwg0hH/xn/ui4/zVcg3P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VjrwgAAAN0AAAAPAAAAAAAAAAAAAAAAAJgCAABkcnMvZG93&#10;bnJldi54bWxQSwUGAAAAAAQABAD1AAAAhwMAAAAA&#10;" path="m57,2l,,57,2xe" filled="f" strokecolor="#e77817" strokeweight="0">
                  <v:path arrowok="t" o:connecttype="custom" o:connectlocs="57,2;0,0;57,2" o:connectangles="0,0,0"/>
                </v:shape>
                <v:shape id="Freeform 8641" o:spid="_x0000_s2576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9nMUA&#10;AADdAAAADwAAAGRycy9kb3ducmV2LnhtbESPQWvCQBCF7wX/wzKCt7qJYCnRVaoiCBZLY6XXITtN&#10;QrOzIbvG9N93DoK3Gd6b975ZrgfXqJ66UHs2kE4TUMSFtzWXBr7O++dXUCEiW2w8k4E/CrBejZ6W&#10;mFl/40/q81gqCeGQoYEqxjbTOhQVOQxT3xKL9uM7h1HWrtS2w5uEu0bPkuRFO6xZGipsaVtR8Ztf&#10;nYHvYx5mu49TvznhNd3R+ULvLjVmMh7eFqAiDfFhvl8frODP5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v2cxQAAAN0AAAAPAAAAAAAAAAAAAAAAAJgCAABkcnMv&#10;ZG93bnJldi54bWxQSwUGAAAAAAQABAD1AAAAigMAAAAA&#10;" path="m,12r13,5l25,17,38,15,48,10,43,5,38,2,30,,25,,18,2r-8,l5,7,,12e" filled="f" strokecolor="#e77817" strokeweight="0">
                  <v:path arrowok="t" o:connecttype="custom" o:connectlocs="0,12;13,17;25,17;38,15;48,10;43,5;38,2;30,0;25,0;18,2;10,2;5,7;0,12" o:connectangles="0,0,0,0,0,0,0,0,0,0,0,0,0"/>
                </v:shape>
                <v:shape id="Freeform 8642" o:spid="_x0000_s2577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OYMQA&#10;AADdAAAADwAAAGRycy9kb3ducmV2LnhtbERP24rCMBB9X/Afwgi+aarSVapRxAssIoIXWPZtaMa2&#10;2ExqE7X792ZB2Lc5nOtM540pxYNqV1hW0O9FIIhTqwvOFJxPm+4YhPPIGkvLpOCXHMxnrY8pJto+&#10;+UCPo89ECGGXoILc+yqR0qU5GXQ9WxEH7mJrgz7AOpO6xmcIN6UcRNGnNFhwaMixomVO6fV4Nwri&#10;9eVnN9TffKp8th8tdrdytd4q1Wk3iwkIT43/F7/dXzrMj+M+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zmDEAAAA3QAAAA8AAAAAAAAAAAAAAAAAmAIAAGRycy9k&#10;b3ducmV2LnhtbFBLBQYAAAAABAAEAPUAAACJAwAAAAA=&#10;" path="m54,13l,10r54,3xm54,13r15,5l82,18r9,-3l104,10,99,5,91,3,86,,79,,72,,67,3,59,8r-5,5xe" fillcolor="#f3be00" stroked="f">
                  <v:path arrowok="t" o:connecttype="custom" o:connectlocs="54,13;0,10;54,13;54,13;69,18;82,18;91,15;104,10;99,5;91,3;86,0;79,0;72,0;67,3;59,8;54,13" o:connectangles="0,0,0,0,0,0,0,0,0,0,0,0,0,0,0,0"/>
                  <o:lock v:ext="edit" verticies="t"/>
                </v:shape>
                <v:shape id="Freeform 8643" o:spid="_x0000_s2578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ggsAA&#10;AADdAAAADwAAAGRycy9kb3ducmV2LnhtbESPzQrCMBCE74LvEFbwpqlCi1SjiCB69e/gbWnWtths&#10;ShNt9emNIHjbZWbnm12sOlOJJzWutKxgMo5AEGdWl5wrOJ+2oxkI55E1VpZJwYscrJb93gJTbVs+&#10;0PPocxFC2KWooPC+TqV0WUEG3djWxEG72cagD2uTS91gG8JNJadRlEiDJQdCgTVtCsrux4cJkIvf&#10;6dt19k6Sy+luZdKWj7hVajjo1nMQnjr/N/+u9zrUj+MpfL8JI8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ggsAAAADdAAAADwAAAAAAAAAAAAAAAACYAgAAZHJzL2Rvd25y&#10;ZXYueG1sUEsFBgAAAAAEAAQA9QAAAIUDAAAAAA==&#10;" path="m54,3l,,54,3xe" filled="f" strokecolor="#e77817" strokeweight="0">
                  <v:path arrowok="t" o:connecttype="custom" o:connectlocs="54,3;0,0;54,3" o:connectangles="0,0,0"/>
                </v:shape>
                <v:shape id="Freeform 8644" o:spid="_x0000_s2579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hn8IA&#10;AADdAAAADwAAAGRycy9kb3ducmV2LnhtbESP0YrCMBBF3wX/IYzgm6YqXaQaRYQFX0Ts+gFjM7bV&#10;ZlKarK1+vREE32a4d+65s1x3phJ3alxpWcFkHIEgzqwuOVdw+vsdzUE4j6yxskwKHuRgver3lpho&#10;2/KR7qnPRQhhl6CCwvs6kdJlBRl0Y1sTB+1iG4M+rE0udYNtCDeVnEbRjzRYciAUWNO2oOyW/pvA&#10;3cXpUU+lfJ7wfPBZa/fX3Co1HHSbBQhPnf+aP9c7HerH8Qze34QR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aGfwgAAAN0AAAAPAAAAAAAAAAAAAAAAAJgCAABkcnMvZG93&#10;bnJldi54bWxQSwUGAAAAAAQABAD1AAAAhwMAAAAA&#10;" path="m,13r15,5l28,18r9,-3l50,10,45,5,37,3,32,,25,,18,,13,3,5,8,,13xe" filled="f" strokecolor="#e77817" strokeweight="0">
                  <v:path arrowok="t" o:connecttype="custom" o:connectlocs="0,13;15,18;28,18;37,15;50,10;45,5;37,3;32,0;25,0;18,0;13,3;5,8;0,13" o:connectangles="0,0,0,0,0,0,0,0,0,0,0,0,0"/>
                </v:shape>
                <v:shape id="Freeform 8645" o:spid="_x0000_s2580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SYMQA&#10;AADdAAAADwAAAGRycy9kb3ducmV2LnhtbERPS2vCQBC+C/0PyxR6q5v6qqRZRXxQwZPW3MfsNEnN&#10;zobs1sT+elcoeJuP7znJvDOVuFDjSssK3voRCOLM6pJzBcevzesUhPPIGivLpOBKDuazp16CsbYt&#10;7+ly8LkIIexiVFB4X8dSuqwgg65va+LAfdvGoA+wyaVusA3hppKDKJpIgyWHhgJrWhaUnQ+/RoFf&#10;nY5p9dluN7vhWr//XVdLk/4o9fLcLT5AeOr8Q/zv3uowfzwewf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UmDEAAAA3QAAAA8AAAAAAAAAAAAAAAAAmAIAAGRycy9k&#10;b3ducmV2LnhtbFBLBQYAAAAABAAEAPUAAACJAwAAAAA=&#10;" path="m57,20l,,57,20xm57,20r12,5l82,28,94,25r10,-7l99,13,94,10,87,8r-8,l74,8r-7,2l62,15r-5,5xe" fillcolor="#f3be00" stroked="f">
                  <v:path arrowok="t" o:connecttype="custom" o:connectlocs="57,20;0,0;57,20;57,20;69,25;82,28;94,25;104,18;99,13;94,10;87,8;79,8;74,8;67,10;62,15;57,20" o:connectangles="0,0,0,0,0,0,0,0,0,0,0,0,0,0,0,0"/>
                  <o:lock v:ext="edit" verticies="t"/>
                </v:shape>
                <v:shape id="Freeform 8646" o:spid="_x0000_s2581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qOMMA&#10;AADdAAAADwAAAGRycy9kb3ducmV2LnhtbERPS2vCQBC+F/wPywi91Y2F2BhdRQRBWiw+D96G7JgN&#10;ZmdDdqvpv3cLBW/z8T1nOu9sLW7U+sqxguEgAUFcOF1xqeB4WL1lIHxA1lg7JgW/5GE+671MMdfu&#10;zju67UMpYgj7HBWYEJpcSl8YsugHriGO3MW1FkOEbSl1i/cYbmv5niQjabHi2GCwoaWh4rr/sQrG&#10;5802+ziMvSl5vfjEbDX6/jop9drvFhMQgbrwFP+71zrOT9MU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pqOMMAAADdAAAADwAAAAAAAAAAAAAAAACYAgAAZHJzL2Rv&#10;d25yZXYueG1sUEsFBgAAAAAEAAQA9QAAAIgDAAAAAA==&#10;" path="m57,20l,,57,20xe" filled="f" strokecolor="#e77817" strokeweight="0">
                  <v:path arrowok="t" o:connecttype="custom" o:connectlocs="57,20;0,0;57,20" o:connectangles="0,0,0"/>
                </v:shape>
                <v:shape id="Freeform 8647" o:spid="_x0000_s2582" style="position:absolute;left:6029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1ncQA&#10;AADdAAAADwAAAGRycy9kb3ducmV2LnhtbESPQWvDMAyF74X9B6PBbq2zQUNI64RSVug1yVjpTcRa&#10;kjWWg+2l2b+fB4PdJN57n5725WJGMZPzg2UFz5sEBHFr9cCdgrfmtM5A+ICscbRMCr7JQ1k8rPaY&#10;a3vniuY6dCJC2OeooA9hyqX0bU8G/cZOxFH7sM5giKvrpHZ4j3AzypckSaXBgeOFHic69tTe6i8T&#10;KZ+vQ3VqrmN2cXw7B/k+Nxej1NPjctiBCLSEf/Nf+qxj/e02hd9v4gi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h9Z3EAAAA3QAAAA8AAAAAAAAAAAAAAAAAmAIAAGRycy9k&#10;b3ducmV2LnhtbFBLBQYAAAAABAAEAPUAAACJAwAAAAA=&#10;" path="m,12r12,5l25,20,37,17,47,10,42,5,37,2,30,,22,,17,,10,2,5,7,,12xe" filled="f" strokecolor="#e77817" strokeweight="0">
                  <v:path arrowok="t" o:connecttype="custom" o:connectlocs="0,12;12,17;25,20;37,17;47,10;42,5;37,2;30,0;22,0;17,0;10,2;5,7;0,12" o:connectangles="0,0,0,0,0,0,0,0,0,0,0,0,0"/>
                </v:shape>
                <v:shape id="Freeform 8648" o:spid="_x0000_s2583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y6cQA&#10;AADdAAAADwAAAGRycy9kb3ducmV2LnhtbERPTWvCQBC9C/6HZYTe6sYW05C6itgK4sU29dDjkB2T&#10;YHY27G5j2l/vCgVv83ifs1gNphU9Od9YVjCbJiCIS6sbrhQcv7aPGQgfkDW2lknBL3lYLcejBeba&#10;XviT+iJUIoawz1FBHUKXS+nLmgz6qe2II3eyzmCI0FVSO7zEcNPKpyRJpcGGY0ONHW1qKs/Fj1Gw&#10;+9tvv9Nj9vHcn94OBrP03ThU6mEyrF9BBBrCXfzv3uk4fz5/g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cunEAAAA3QAAAA8AAAAAAAAAAAAAAAAAmAIAAGRycy9k&#10;b3ducmV2LnhtbFBLBQYAAAAABAAEAPUAAACJAwAAAAA=&#10;" path="m62,12l,,62,12xm62,12r12,5l87,20,99,17r10,-7l104,7,99,2r-7,l84,,79,2r-7,l67,7r-5,5xe" fillcolor="#f3be00" stroked="f">
                  <v:path arrowok="t" o:connecttype="custom" o:connectlocs="62,12;0,0;62,12;62,12;74,17;87,20;99,17;109,10;104,7;99,2;92,2;84,0;79,2;72,2;67,7;62,12" o:connectangles="0,0,0,0,0,0,0,0,0,0,0,0,0,0,0,0"/>
                  <o:lock v:ext="edit" verticies="t"/>
                </v:shape>
                <v:shape id="Freeform 8649" o:spid="_x0000_s2584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ducYA&#10;AADdAAAADwAAAGRycy9kb3ducmV2LnhtbESPQWvDMAyF74X9B6PBbq3TspSR1S1jUChsObTb2FXE&#10;WpI1loPtJdm/rw6F3iTe03ufNrvJdWqgEFvPBpaLDBRx5W3LtYHPj/38CVRMyBY7z2TgnyLstnez&#10;DRbWj3yk4ZRqJSEcCzTQpNQXWseqIYdx4Xti0X58cJhkDbW2AUcJd51eZdlaO2xZGhrs6bWh6nz6&#10;cwbe7Tn0v6s8Dl/Ht+/lWJaPKZTGPNxPL8+gEk3pZr5eH6zg57ngyjcygt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zducYAAADdAAAADwAAAAAAAAAAAAAAAACYAgAAZHJz&#10;L2Rvd25yZXYueG1sUEsFBgAAAAAEAAQA9QAAAIsDAAAAAA==&#10;" path="m62,12l,,62,12xe" filled="f" strokecolor="#e77817" strokeweight="0">
                  <v:path arrowok="t" o:connecttype="custom" o:connectlocs="62,12;0,0;62,12" o:connectangles="0,0,0"/>
                </v:shape>
                <v:shape id="Freeform 8650" o:spid="_x0000_s2585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h78IA&#10;AADdAAAADwAAAGRycy9kb3ducmV2LnhtbESPQYvCMBCF7wv+hzCCtzV1QdFqFBEFr9pF8TY0Y1tt&#10;JiXJ1vrvjSDsbYb33jdvFqvO1KIl5yvLCkbDBARxbnXFhYLfbPc9BeEDssbaMil4kofVsve1wFTb&#10;Bx+oPYZCRAj7FBWUITSplD4vyaAf2oY4alfrDIa4ukJqh48IN7X8SZKJNFhxvFBiQ5uS8vvxz0TK&#10;bVsddtmlnp4d3/dBntrsbJQa9Lv1HESgLvybP+m9jvXH4xm8v4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mHvwgAAAN0AAAAPAAAAAAAAAAAAAAAAAJgCAABkcnMvZG93&#10;bnJldi54bWxQSwUGAAAAAAQABAD1AAAAhwMAAAAA&#10;" path="m,12r12,5l25,20,37,17,47,10,42,7,37,2r-7,l22,,17,2r-7,l5,7,,12xe" filled="f" strokecolor="#e77817" strokeweight="0">
                  <v:path arrowok="t" o:connecttype="custom" o:connectlocs="0,12;12,17;25,20;37,17;47,10;42,7;37,2;30,2;22,0;17,2;10,2;5,7;0,12" o:connectangles="0,0,0,0,0,0,0,0,0,0,0,0,0"/>
                </v:shape>
                <v:shape id="Freeform 8651" o:spid="_x0000_s2586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VxMUA&#10;AADdAAAADwAAAGRycy9kb3ducmV2LnhtbESPQWvCQBCF7wX/wzJCb3VTpSKpq6hFCPQUtZ6H3TEJ&#10;zc6G7NbEf985FHqb4b1575v1dvStulMfm8AGXmcZKGIbXMOVgcv5+LICFROywzYwGXhQhO1m8rTG&#10;3IWBS7qfUqUkhGOOBuqUulzraGvyGGehIxbtFnqPSda+0q7HQcJ9q+dZttQeG5aGGjs61GS/Tz/e&#10;QPFZlo+v/fVm58V1kdmPXSqawZjn6bh7B5VoTP/mv+vCCf7b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JXExQAAAN0AAAAPAAAAAAAAAAAAAAAAAJgCAABkcnMv&#10;ZG93bnJldi54bWxQSwUGAAAAAAQABAD1AAAAigMAAAAA&#10;" path="m58,13l,,58,13xm58,13r12,5l82,20,95,18r10,-8l100,8,95,3,87,,80,,75,,68,3,63,8r-5,5xe" fillcolor="#f3be00" stroked="f">
                  <v:path arrowok="t" o:connecttype="custom" o:connectlocs="58,13;0,0;58,13;58,13;70,18;82,20;95,18;105,10;100,8;95,3;87,0;80,0;75,0;68,3;63,8;58,13" o:connectangles="0,0,0,0,0,0,0,0,0,0,0,0,0,0,0,0"/>
                  <o:lock v:ext="edit" verticies="t"/>
                </v:shape>
                <v:shape id="Freeform 8652" o:spid="_x0000_s2587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grsMA&#10;AADdAAAADwAAAGRycy9kb3ducmV2LnhtbERPTWvCQBC9F/oflin01mwUGiR1lVIp5JJDrJYep9kx&#10;G5udDdk1xn/vFgRv83ifs1xPthMjDb51rGCWpCCIa6dbbhTsvj5fFiB8QNbYOSYFF/KwXj0+LDHX&#10;7swVjdvQiBjCPkcFJoQ+l9LXhiz6xPXEkTu4wWKIcGikHvAcw20n52maSYstxwaDPX0Yqv+2J6vg&#10;xy8cl8Wx+XVmM5a7TaW/90ap56fp/Q1EoCncxTd3oeP812wG/9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IgrsMAAADdAAAADwAAAAAAAAAAAAAAAACYAgAAZHJzL2Rv&#10;d25yZXYueG1sUEsFBgAAAAAEAAQA9QAAAIgDAAAAAA==&#10;" path="m58,13l,,58,13xe" filled="f" strokecolor="#e77817" strokeweight="0">
                  <v:path arrowok="t" o:connecttype="custom" o:connectlocs="58,13;0,0;58,13" o:connectangles="0,0,0"/>
                </v:shape>
                <v:shape id="Freeform 8653" o:spid="_x0000_s2588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5I8IA&#10;AADdAAAADwAAAGRycy9kb3ducmV2LnhtbESPQYvCMBCF7wv+hzCCtzVVUKRrFBEFr1pR9jY0Y1tt&#10;JiWJtf57IwjeZnjvffNmvuxMLVpyvrKsYDRMQBDnVldcKDhm298ZCB+QNdaWScGTPCwXvZ85pto+&#10;eE/tIRQiQtinqKAMoUml9HlJBv3QNsRRu1hnMMTVFVI7fES4qeU4SabSYMXxQokNrUvKb4e7iZTr&#10;ptpvs/96dnZ82wV5arOzUWrQ71Z/IAJ14Wv+pHc61p9Mx/D+Jo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jkjwgAAAN0AAAAPAAAAAAAAAAAAAAAAAJgCAABkcnMvZG93&#10;bnJldi54bWxQSwUGAAAAAAQABAD1AAAAhwMAAAAA&#10;" path="m,13r12,5l24,20,37,18,47,10,42,8,37,3,29,,22,,17,,10,3,5,8,,13xe" filled="f" strokecolor="#e77817" strokeweight="0">
                  <v:path arrowok="t" o:connecttype="custom" o:connectlocs="0,13;12,18;24,20;37,18;47,10;42,8;37,3;29,0;22,0;17,0;10,3;5,8;0,13" o:connectangles="0,0,0,0,0,0,0,0,0,0,0,0,0"/>
                </v:shape>
                <v:shape id="Freeform 8654" o:spid="_x0000_s2589" style="position:absolute;left:5882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s08QA&#10;AADdAAAADwAAAGRycy9kb3ducmV2LnhtbERP32vCMBB+H/g/hBP2NlM31NkZRQYyRbBMheHb0Zxt&#10;sbmUJNP63xtB8O0+vp83mbWmFmdyvrKsoN9LQBDnVldcKNjvFm+fIHxA1lhbJgVX8jCbdl4mmGp7&#10;4V86b0MhYgj7FBWUITSplD4vyaDv2YY4ckfrDIYIXSG1w0sMN7V8T5KhNFhxbCixoe+S8tP23yhY&#10;bdbSZpuTu/4dMx7/7A6LbHRQ6rXbzr9ABGrDU/xwL3WcPxh+wP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NPEAAAA3QAAAA8AAAAAAAAAAAAAAAAAmAIAAGRycy9k&#10;b3ducmV2LnhtbFBLBQYAAAAABAAEAPUAAACJAwAAAAA=&#10;" path="m57,20l,,57,20xm57,20r13,8l82,30,95,28r10,-8l100,15,95,13,87,10r-7,l75,10r-8,3l62,15r-5,5xe" fillcolor="#f3be00" stroked="f">
                  <v:path arrowok="t" o:connecttype="custom" o:connectlocs="57,20;0,0;57,20;57,20;70,28;82,30;95,28;105,20;100,15;95,13;87,10;80,10;75,10;67,13;62,15;57,20" o:connectangles="0,0,0,0,0,0,0,0,0,0,0,0,0,0,0,0"/>
                  <o:lock v:ext="edit" verticies="t"/>
                </v:shape>
                <v:shape id="Freeform 8655" o:spid="_x0000_s2590" style="position:absolute;left:5882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FHsQA&#10;AADdAAAADwAAAGRycy9kb3ducmV2LnhtbERPTWvCQBC9F/wPywi91Y3Sxpi6igiCKBWr9eBtyE6z&#10;wexsyK6a/nu3UOhtHu9zpvPO1uJGra8cKxgOEhDEhdMVlwq+jquXDIQPyBprx6TghzzMZ72nKeba&#10;3fmTbodQihjCPkcFJoQml9IXhiz6gWuII/ftWoshwraUusV7DLe1HCVJKi1WHBsMNrQ0VFwOV6tg&#10;cv7YZ+PjxJuS14sNZqt0tz0p9dzvFu8gAnXhX/znXus4/y19hd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BR7EAAAA3QAAAA8AAAAAAAAAAAAAAAAAmAIAAGRycy9k&#10;b3ducmV2LnhtbFBLBQYAAAAABAAEAPUAAACJAwAAAAA=&#10;" path="m57,20l,,57,20xe" filled="f" strokecolor="#e77817" strokeweight="0">
                  <v:path arrowok="t" o:connecttype="custom" o:connectlocs="57,20;0,0;57,20" o:connectangles="0,0,0"/>
                </v:shape>
                <v:shape id="Freeform 8656" o:spid="_x0000_s2591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SYsQA&#10;AADdAAAADwAAAGRycy9kb3ducmV2LnhtbERPTWsCMRC9C/6HMII3zVZQ2q1Riii2Bw9VS+tt2Ew3&#10;y24mYZO6239vCgVv83ifs1z3thFXakPlWMHDNANBXDhdcangfNpNHkGEiKyxcUwKfinAejUcLDHX&#10;ruN3uh5jKVIIhxwVmBh9LmUoDFkMU+eJE/ftWosxwbaUusUuhdtGzrJsIS1WnBoMetoYKurjj1Xg&#10;648v/gzbc73Z7s3TpXs7+Oai1HjUvzyDiNTHu/jf/arT/PliDn/fp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EmLEAAAA3QAAAA8AAAAAAAAAAAAAAAAAmAIAAGRycy9k&#10;b3ducmV2LnhtbFBLBQYAAAAABAAEAPUAAACJAwAAAAA=&#10;" path="m,10r13,8l25,20,38,18,48,10,43,5,38,3,30,,23,,18,,10,3,5,5,,10xe" filled="f" strokecolor="#e77817" strokeweight="0">
                  <v:path arrowok="t" o:connecttype="custom" o:connectlocs="0,10;13,18;25,20;38,18;48,10;43,5;38,3;30,0;23,0;18,0;10,3;5,5;0,10" o:connectangles="0,0,0,0,0,0,0,0,0,0,0,0,0"/>
                </v:shape>
                <v:shape id="Freeform 8657" o:spid="_x0000_s2592" style="position:absolute;left:5855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UW8EA&#10;AADdAAAADwAAAGRycy9kb3ducmV2LnhtbERPTYvCMBC9L/gfwix4W9MVtkjXKCIU3JNrFcHb0Mw2&#10;xWRSmqj135sFwds83ufMl4Oz4kp9aD0r+JxkIIhrr1tuFBz25ccMRIjIGq1nUnCnAMvF6G2OhfY3&#10;3tG1io1IIRwKVGBi7AopQ23IYZj4jjhxf753GBPsG6l7vKVwZ+U0y3LpsOXUYLCjtaH6XF2cgvKY&#10;5T/Vens3vzski1Uptyer1Ph9WH2DiDTEl/jp3ug0/yvP4f+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6VFvBAAAA3QAAAA8AAAAAAAAAAAAAAAAAmAIAAGRycy9kb3du&#10;cmV2LnhtbFBLBQYAAAAABAAEAPUAAACGAwAAAAA=&#10;" path="m57,30l,,57,30xm57,30r12,8l84,43r10,l107,38r-5,-5l97,28,89,25,82,23r-8,l67,23r-5,2l57,30xe" fillcolor="#f3be00" stroked="f">
                  <v:path arrowok="t" o:connecttype="custom" o:connectlocs="57,30;0,0;57,30;57,30;69,38;84,43;94,43;107,38;102,33;97,28;89,25;82,23;74,23;67,23;62,25;57,30" o:connectangles="0,0,0,0,0,0,0,0,0,0,0,0,0,0,0,0"/>
                  <o:lock v:ext="edit" verticies="t"/>
                </v:shape>
                <v:shape id="Freeform 8658" o:spid="_x0000_s2593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gt78A&#10;AADdAAAADwAAAGRycy9kb3ducmV2LnhtbERPzYrCMBC+C75DGGFvmnZBK9UoYln0uuoDDM3YVptJ&#10;SLLaffuNsOBtPr7fWW8H04sH+dBZVpDPMhDEtdUdNwou56/pEkSIyBp7y6TglwJsN+PRGkttn/xN&#10;j1NsRArhUKKCNkZXShnqlgyGmXXEibtabzAm6BupPT5TuOnlZ5YtpMGOU0OLjvYt1ffTj1GwvPnC&#10;ZVV3aPJKFpXBfnd3uVIfk2G3AhFpiG/xv/uo0/z5ooDXN+kE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qC3vwAAAN0AAAAPAAAAAAAAAAAAAAAAAJgCAABkcnMvZG93bnJl&#10;di54bWxQSwUGAAAAAAQABAD1AAAAhAMAAAAA&#10;" path="m57,30l,,57,30xe" filled="f" strokecolor="#e77817" strokeweight="0">
                  <v:path arrowok="t" o:connecttype="custom" o:connectlocs="57,30;0,0;57,30" o:connectangles="0,0,0"/>
                </v:shape>
                <v:shape id="Freeform 8659" o:spid="_x0000_s2594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vy8UA&#10;AADdAAAADwAAAGRycy9kb3ducmV2LnhtbESPQU/DMAyF70j8h8iTuLF0SExdt2yakECIG9suu1mN&#10;mxQap2pCW/j1+IDEzdZ7fu/z7jCHTo00pDaygdWyAEVcR9uyM3A5P9+XoFJGtthFJgPflOCwv73Z&#10;YWXjxO80nrJTEsKpQgM+577SOtWeAqZl7IlFa+IQMMs6OG0HnCQ8dPqhKNY6YMvS4LGnJ0/15+kr&#10;GIhvH9cwHp0rc0Pnxr9spvJnY8zdYj5uQWWa87/57/rVCv7jW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m/LxQAAAN0AAAAPAAAAAAAAAAAAAAAAAJgCAABkcnMv&#10;ZG93bnJldi54bWxQSwUGAAAAAAQABAD1AAAAigMAAAAA&#10;" path="m,7r12,8l27,20r10,l50,15,45,10,40,5,32,2,25,,17,,10,,5,2,,7e" filled="f" strokecolor="#e77817" strokeweight="0">
                  <v:path arrowok="t" o:connecttype="custom" o:connectlocs="0,7;12,15;27,20;37,20;50,15;45,10;40,5;32,2;25,0;17,0;10,0;5,2;0,7" o:connectangles="0,0,0,0,0,0,0,0,0,0,0,0,0"/>
                </v:shape>
                <v:shape id="Freeform 8660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MQ8EA&#10;AADdAAAADwAAAGRycy9kb3ducmV2LnhtbERP24rCMBB9F/Yfwiz4pumK1tptlFUQ9NHLBwzN9MI2&#10;k5JErX+/WRB8m8O5TrEZTCfu5HxrWcHXNAFBXFrdcq3getlPMhA+IGvsLJOCJ3nYrD9GBebaPvhE&#10;93OoRQxhn6OCJoQ+l9KXDRn0U9sTR66yzmCI0NVSO3zEcNPJWZKk0mDLsaHBnnYNlb/nm1FwclmW&#10;XuerbntcVn423x0x2fdKjT+Hn28QgYbwFr/cBx3nL9IV/H8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jEPBAAAA3QAAAA8AAAAAAAAAAAAAAAAAmAIAAGRycy9kb3du&#10;cmV2LnhtbFBLBQYAAAAABAAEAPUAAACGAwAAAAA=&#10;" path="m,l3,13,8,23,18,33r9,5l27,28,22,15,13,5,,xe" fillcolor="#f3be00" stroked="f">
                  <v:path arrowok="t" o:connecttype="custom" o:connectlocs="0,0;3,13;8,23;18,33;27,38;27,28;22,15;13,5;0,0" o:connectangles="0,0,0,0,0,0,0,0,0"/>
                </v:shape>
                <v:shape id="Freeform 8661" o:spid="_x0000_s2596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fD8UA&#10;AADdAAAADwAAAGRycy9kb3ducmV2LnhtbESPQU/DMAyF70j7D5GRuCCWMgSbyrJpmlQJuK3jB5jG&#10;S6o2TtWErvx7fEDiZus9v/d5u59DryYaUxvZwOOyAEXcRNuyM/B5rh42oFJGtthHJgM/lGC/W9xs&#10;sbTxyiea6uyUhHAq0YDPeSi1To2ngGkZB2LRLnEMmGUdnbYjXiU89HpVFC86YMvS4HGgo6emq7+D&#10;gXU9RTzdD513nfv4enJVcX6vjLm7nQ+voDLN+d/8d/1mBf95Lf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h8PxQAAAN0AAAAPAAAAAAAAAAAAAAAAAJgCAABkcnMv&#10;ZG93bnJldi54bWxQSwUGAAAAAAQABAD1AAAAigMAAAAA&#10;" path="m,l3,13,8,23,18,33r9,5l27,28,22,15,13,5,,e" filled="f" strokecolor="#e77817" strokeweight="0">
                  <v:path arrowok="t" o:connecttype="custom" o:connectlocs="0,0;3,13;8,23;18,33;27,38;27,28;22,15;13,5;0,0" o:connectangles="0,0,0,0,0,0,0,0,0"/>
                </v:shape>
                <v:shape id="Freeform 8662" o:spid="_x0000_s2597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6u8MA&#10;AADdAAAADwAAAGRycy9kb3ducmV2LnhtbERPTWsCMRC9F/wPYQRvNeuCVbZGEVFQREHbQ4/DZtws&#10;biZLEnX9941Q6G0e73Nmi8424k4+1I4VjIYZCOLS6ZorBd9fm/cpiBCRNTaOScGTAizmvbcZFto9&#10;+ET3c6xECuFQoAITY1tIGUpDFsPQtcSJuzhvMSboK6k9PlK4bWSeZR/SYs2pwWBLK0Pl9XyzCta+&#10;m+6OF7Pzt5+9Xjfb/HnY50oN+t3yE0SkLv6L/9xbneaPJyN4fZ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I6u8MAAADdAAAADwAAAAAAAAAAAAAAAACYAgAAZHJzL2Rv&#10;d25yZXYueG1sUEsFBgAAAAAEAAQA9QAAAIgDAAAAAA==&#10;" path="m44,37r3,13l52,60,62,70r12,5l72,65,67,52,57,42,44,37xm44,37l,,44,37xe" fillcolor="#f3be00" stroked="f">
                  <v:path arrowok="t" o:connecttype="custom" o:connectlocs="44,37;47,50;52,60;62,70;74,75;72,65;67,52;57,42;44,37;44,37;0,0;44,37" o:connectangles="0,0,0,0,0,0,0,0,0,0,0,0"/>
                  <o:lock v:ext="edit" verticies="t"/>
                </v:shape>
                <v:shape id="Freeform 8663" o:spid="_x0000_s2598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1u8QA&#10;AADdAAAADwAAAGRycy9kb3ducmV2LnhtbERPTWvCQBC9F/oflil4qxsj1pC6igii0l60Fe1tyI5J&#10;MDsbdldN/323IHibx/ucyawzjbiS87VlBYN+AoK4sLrmUsH31/I1A+EDssbGMin4JQ+z6fPTBHNt&#10;b7yl6y6UIoawz1FBFUKbS+mLigz6vm2JI3eyzmCI0JVSO7zFcNPINEnepMGaY0OFLS0qKs67i1Fw&#10;3F8ydw7Dnw888GE1zNLP7cYo1Xvp5u8gAnXhIb671zrOH41T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dbvEAAAA3QAAAA8AAAAAAAAAAAAAAAAAmAIAAGRycy9k&#10;b3ducmV2LnhtbFBLBQYAAAAABAAEAPUAAACJAwAAAAA=&#10;" path="m,l3,13,8,23,18,33r12,5l28,28,23,15,13,5,,e" filled="f" strokecolor="#e77817" strokeweight="0">
                  <v:path arrowok="t" o:connecttype="custom" o:connectlocs="0,0;3,13;8,23;18,33;30,38;28,28;23,15;13,5;0,0" o:connectangles="0,0,0,0,0,0,0,0,0"/>
                </v:shape>
                <v:shape id="Freeform 8664" o:spid="_x0000_s2599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vNcMA&#10;AADdAAAADwAAAGRycy9kb3ducmV2LnhtbERPTWvCQBC9F/wPywi91Y2KWlJXEUGwR02R9jZkx2w0&#10;Oxuzq4n++m5B6G0e73Pmy85W4kaNLx0rGA4SEMS50yUXCr6yzds7CB+QNVaOScGdPCwXvZc5ptq1&#10;vKPbPhQihrBPUYEJoU6l9Lkhi37gauLIHV1jMUTYFFI32MZwW8lRkkylxZJjg8Ga1oby8/5qFRz4&#10;Uc4m35fc/ew+D2vTZuPklCn12u9WHyACdeFf/HRvdZw/mY3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vNcMAAADdAAAADwAAAAAAAAAAAAAAAACYAgAAZHJzL2Rv&#10;d25yZXYueG1sUEsFBgAAAAAEAAQA9QAAAIgDAAAAAA==&#10;" path="m44,37l,,44,37e" filled="f" strokecolor="#e77817" strokeweight="0">
                  <v:path arrowok="t" o:connecttype="custom" o:connectlocs="44,37;0,0;44,37" o:connectangles="0,0,0"/>
                </v:shape>
                <v:shape id="Freeform 8665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MEsQA&#10;AADdAAAADwAAAGRycy9kb3ducmV2LnhtbERP3WrCMBS+F/YO4Qy8EZtOdK6dUURQh27g3B7g0Jy1&#10;Zc1JaaLGtzcDYXfn4/s9s0UwjThT52rLCp6SFARxYXXNpYLvr/XwBYTzyBoby6TgSg4W84feDHNt&#10;L/xJ56MvRQxhl6OCyvs2l9IVFRl0iW2JI/djO4M+wq6UusNLDDeNHKXpszRYc2yosKVVRcXv8WQU&#10;7MJme30/TAd1KLOw39OH26wzpfqPYfkKwlPw/+K7+03H+ZPpG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/TBLEAAAA3QAAAA8AAAAAAAAAAAAAAAAAmAIAAGRycy9k&#10;b3ducmV2LnhtbFBLBQYAAAAABAAEAPUAAACJAwAAAAA=&#10;" path="m,l,12,5,25r10,7l25,40r,-13l20,17,10,7,,xe" fillcolor="#f3be00" stroked="f">
                  <v:path arrowok="t" o:connecttype="custom" o:connectlocs="0,0;0,12;5,25;15,32;25,40;25,27;20,17;10,7;0,0" o:connectangles="0,0,0,0,0,0,0,0,0"/>
                </v:shape>
                <v:shape id="Freeform 8666" o:spid="_x0000_s2601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j98MA&#10;AADdAAAADwAAAGRycy9kb3ducmV2LnhtbERPS2vCQBC+F/wPyxS86aYFY4iuIhbRU8EHJcdpdkyC&#10;2dmQXZO0v74rCL3Nx/ec5XowteiodZVlBW/TCARxbnXFhYLLeTdJQDiPrLG2TAp+yMF6NXpZYqpt&#10;z0fqTr4QIYRdigpK75tUSpeXZNBNbUMcuKttDfoA20LqFvsQbmr5HkWxNFhxaCixoW1J+e10Nwqi&#10;zH58xrvfudGZs1/7701yjQulxq/DZgHC0+D/xU/3QYf5s/kMHt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9j98MAAADdAAAADwAAAAAAAAAAAAAAAACYAgAAZHJzL2Rv&#10;d25yZXYueG1sUEsFBgAAAAAEAAQA9QAAAIgDAAAAAA==&#10;" path="m,l,12,5,25r10,7l25,40r,-13l20,17,10,7,,xe" filled="f" strokecolor="#e77817" strokeweight="0">
                  <v:path arrowok="t" o:connecttype="custom" o:connectlocs="0,0;0,12;5,25;15,32;25,40;25,27;20,17;10,7;0,0" o:connectangles="0,0,0,0,0,0,0,0,0"/>
                </v:shape>
                <v:shape id="Freeform 8667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CzcUA&#10;AADdAAAADwAAAGRycy9kb3ducmV2LnhtbERPTU8CMRC9m/gfmjHxJl1BgawUYkxQI1xgSbhOtrPb&#10;xe10bSus/nprQsJtXt7nzBa9bcWRfGgcK7gfZCCIS6cbrhXsiuXdFESIyBpbx6TghwIs5tdXM8y1&#10;O/GGjttYixTCIUcFJsYulzKUhiyGgeuIE1c5bzEm6GupPZ5SuG3lMMvG0mLDqcFgRy+Gys/tt1Xw&#10;Wg2zonj7fTD7UbX+WvlD/KgOSt3e9M9PICL18SI+u991mv84GcP/N+k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wLNxQAAAN0AAAAPAAAAAAAAAAAAAAAAAJgCAABkcnMv&#10;ZG93bnJldi54bWxQSwUGAAAAAAQABAD1AAAAigMAAAAA&#10;" path="m42,40l,,42,40xe" fillcolor="#f3be00" stroked="f">
                  <v:path arrowok="t" o:connecttype="custom" o:connectlocs="42,40;0,0;42,40" o:connectangles="0,0,0"/>
                </v:shape>
                <v:shape id="Freeform 8668" o:spid="_x0000_s2603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QOcMA&#10;AADdAAAADwAAAGRycy9kb3ducmV2LnhtbERPTWsCMRC9C/0PYQreNNtKVVajiFroTbQiHofNuNm6&#10;mWw3cV37640g9DaP9znTeWtL0VDtC8cK3voJCOLM6YJzBfvvz94YhA/IGkvHpOBGHuazl84UU+2u&#10;vKVmF3IRQ9inqMCEUKVS+syQRd93FXHkTq62GCKsc6lrvMZwW8r3JBlKiwXHBoMVLQ1l593FKshu&#10;23MV1r/muBysmgNd/jYL/FGq+9ouJiACteFf/HR/6Tj/YzSC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ZQOcMAAADdAAAADwAAAAAAAAAAAAAAAACYAgAAZHJzL2Rv&#10;d25yZXYueG1sUEsFBgAAAAAEAAQA9QAAAIgDAAAAAA==&#10;" path="m42,40l,,42,40xe" filled="f" strokecolor="#e77817" strokeweight="0">
                  <v:path arrowok="t" o:connecttype="custom" o:connectlocs="42,40;0,0;42,40" o:connectangles="0,0,0"/>
                </v:shape>
                <v:shape id="Freeform 8669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GF8cA&#10;AADdAAAADwAAAGRycy9kb3ducmV2LnhtbESP3WoCQQyF7wu+wxChN6XOWmitW0cRQS3+QGv7AGEn&#10;3V3cySw7o45vby4K3iWck3O+TGbJNepMXag9GxgOMlDEhbc1lwZ+f5bP76BCRLbYeCYDVwowm/Ye&#10;Jphbf+FvOh9iqSSEQ44GqhjbXOtQVOQwDHxLLNqf7xxGWbtS2w4vEu4a/ZJlb9phzdJQYUuLiorj&#10;4eQMbNJqfd19jZ7qVI7Tdkv7sFqOjXnsp/kHqEgp3s3/159W8F9Hgiv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RhfHAAAA3QAAAA8AAAAAAAAAAAAAAAAAmAIAAGRy&#10;cy9kb3ducmV2LnhtbFBLBQYAAAAABAAEAPUAAACMAwAAAAA=&#10;" path="m,l3,12,8,25r7,7l25,40r,-10l20,17,13,7,,xe" fillcolor="#f3be00" stroked="f">
                  <v:path arrowok="t" o:connecttype="custom" o:connectlocs="0,0;3,12;8,25;15,32;25,40;25,30;20,17;13,7;0,0" o:connectangles="0,0,0,0,0,0,0,0,0"/>
                </v:shape>
                <v:shape id="Freeform 8670" o:spid="_x0000_s2605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p8sQA&#10;AADdAAAADwAAAGRycy9kb3ducmV2LnhtbERPTWvCQBC9C/0PyxR6M5sKjTF1FalIPRVqRXIcs2MS&#10;mp0N2W0S/fVuodDbPN7nLNejaURPnastK3iOYhDEhdU1lwqOX7tpCsJ5ZI2NZVJwJQfr1cNkiZm2&#10;A39Sf/ClCCHsMlRQed9mUrqiIoMusi1x4C62M+gD7EqpOxxCuGnkLI4TabDm0FBhS28VFd+HH6Mg&#10;zu32I9nd5kbnzp7ez5v0kpRKPT2Om1cQnkb/L/5z73WY/zJfwO8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afLEAAAA3QAAAA8AAAAAAAAAAAAAAAAAmAIAAGRycy9k&#10;b3ducmV2LnhtbFBLBQYAAAAABAAEAPUAAACJAwAAAAA=&#10;" path="m,l3,12,8,25r7,7l25,40r,-10l20,17,13,7,,xe" filled="f" strokecolor="#e77817" strokeweight="0">
                  <v:path arrowok="t" o:connecttype="custom" o:connectlocs="0,0;3,12;8,25;15,32;25,40;25,30;20,17;13,7;0,0" o:connectangles="0,0,0,0,0,0,0,0,0"/>
                </v:shape>
                <v:shape id="Freeform 8671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RyMYA&#10;AADdAAAADwAAAGRycy9kb3ducmV2LnhtbESPQWsCMRCF70L/Q5iCN822YJWtUUSQlpaCrtJeh810&#10;d2kyWZJUt/++cxC8zfDevPfNcj14p84UUxfYwMO0AEVcB9txY+B03E0WoFJGtugCk4E/SrBe3Y2W&#10;WNpw4QOdq9woCeFUooE2577UOtUteUzT0BOL9h2ixyxrbLSNeJFw7/RjUTxpjx1LQ4s9bVuqf6pf&#10;b2D3Nc/Wv1Xuc9+9uI/tZr6Ph3djxvfD5hlUpiHfzNfrVyv4s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2RyMYAAADdAAAADwAAAAAAAAAAAAAAAACYAgAAZHJz&#10;L2Rvd25yZXYueG1sUEsFBgAAAAAEAAQA9QAAAIsDAAAAAA==&#10;" path="m37,40l,,37,40xe" fillcolor="#f3be00" stroked="f">
                  <v:path arrowok="t" o:connecttype="custom" o:connectlocs="37,40;0,0;37,40" o:connectangles="0,0,0"/>
                </v:shape>
                <v:shape id="Freeform 8672" o:spid="_x0000_s2607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KOMQA&#10;AADdAAAADwAAAGRycy9kb3ducmV2LnhtbERPS2vCQBC+F/wPywje6saCJURXEVEo9lDqE29Ddkyi&#10;2dmwu03Sf98tFHqbj+8582VvatGS85VlBZNxAoI4t7riQsHxsH1OQfiArLG2TAq+ycNyMXiaY6Zt&#10;x5/U7kMhYgj7DBWUITSZlD4vyaAf24Y4cjfrDIYIXSG1wy6Gm1q+JMmrNFhxbCixoXVJ+WP/ZRTs&#10;3Oby3ne4q+5p+7Hm7ny6bs9KjYb9agYiUB/+xX/uNx3nT9MJ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CjjEAAAA3QAAAA8AAAAAAAAAAAAAAAAAmAIAAGRycy9k&#10;b3ducmV2LnhtbFBLBQYAAAAABAAEAPUAAACJAwAAAAA=&#10;" path="m37,40l,,37,40xe" filled="f" strokecolor="#e77817" strokeweight="0">
                  <v:path arrowok="t" o:connecttype="custom" o:connectlocs="37,40;0,0;37,40" o:connectangles="0,0,0"/>
                </v:shape>
                <v:shape id="Freeform 8673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FqsQA&#10;AADdAAAADwAAAGRycy9kb3ducmV2LnhtbERPTWvCQBC9F/wPyxS81U2EikRXCYXY6qFQ68XbkB2T&#10;mOxszG6T+O/dQqG3ebzPWW9H04ieOldZVhDPIhDEudUVFwpO39nLEoTzyBoby6TgTg62m8nTGhNt&#10;B/6i/ugLEULYJaig9L5NpHR5SQbdzLbEgbvYzqAPsCuk7nAI4aaR8yhaSIMVh4YSW3orKa+PP0ZB&#10;nn5m77fsGt9qz2MT78+HnTkrNX0e0xUIT6P/F/+5P3SY/7qcw+834QS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BarEAAAA3QAAAA8AAAAAAAAAAAAAAAAAmAIAAGRycy9k&#10;b3ducmV2LnhtbFBLBQYAAAAABAAEAPUAAACJAwAAAAA=&#10;" path="m,l,12,3,25r7,10l20,42,22,30,17,17,10,7,,xe" fillcolor="#f3be00" stroked="f">
                  <v:path arrowok="t" o:connecttype="custom" o:connectlocs="0,0;0,12;3,25;10,35;20,42;22,30;17,17;10,7;0,0" o:connectangles="0,0,0,0,0,0,0,0,0"/>
                </v:shape>
                <v:shape id="Freeform 8674" o:spid="_x0000_s2609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GxcUA&#10;AADdAAAADwAAAGRycy9kb3ducmV2LnhtbERPTWvCQBC9C/6HZYTedGOLGqOrtBXBi4eq0PY2zY6b&#10;tNnZkF1j+u+7gtDbPN7nLNedrURLjS8dKxiPEhDEudMlGwWn43aYgvABWWPlmBT8kof1qt9bYqbd&#10;ld+oPQQjYgj7DBUUIdSZlD4vyKIfuZo4cmfXWAwRNkbqBq8x3FbyMUmm0mLJsaHAml4Lyn8OF6ug&#10;mptPU76ns/FHfXzpNu38++uyV+ph0D0vQATqwr/47t7pOH+SPsH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MbFxQAAAN0AAAAPAAAAAAAAAAAAAAAAAJgCAABkcnMv&#10;ZG93bnJldi54bWxQSwUGAAAAAAQABAD1AAAAigMAAAAA&#10;" path="m,l,12,3,25r7,10l20,42,22,30,17,17,10,7,,xe" filled="f" strokecolor="#e77817" strokeweight="0">
                  <v:path arrowok="t" o:connecttype="custom" o:connectlocs="0,0;0,12;3,25;10,35;20,42;22,30;17,17;10,7;0,0" o:connectangles="0,0,0,0,0,0,0,0,0"/>
                </v:shape>
                <v:shape id="Freeform 8675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JzcUA&#10;AADdAAAADwAAAGRycy9kb3ducmV2LnhtbESPzWrCQBDH7wXfYRmhF2k2qU0bUlcRRaz01OgDDNlp&#10;EpudDdk1xrfvFoTeZpjf/D8Wq9G0YqDeNZYVJFEMgri0uuFKwem4e8pAOI+ssbVMCm7kYLWcPCww&#10;1/bKXzQUvhJBhF2OCmrvu1xKV9Zk0EW2Iw63b9sb9GHtK6l7vAZx08rnOH6VBhsODjV2tKmp/Cku&#10;RsHcn/dF4GbyPD98vhVpsm+2rVKP03H9DsLT6P/h+/eHDvHT7AX+2o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UnNxQAAAN0AAAAPAAAAAAAAAAAAAAAAAJgCAABkcnMv&#10;ZG93bnJldi54bWxQSwUGAAAAAAQABAD1AAAAigMAAAAA&#10;" path="m37,45l,,37,45xe" fillcolor="#f3be00" stroked="f">
                  <v:path arrowok="t" o:connecttype="custom" o:connectlocs="37,45;0,0;37,45" o:connectangles="0,0,0"/>
                </v:shape>
                <v:shape id="Freeform 8676" o:spid="_x0000_s2611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HacIA&#10;AADdAAAADwAAAGRycy9kb3ducmV2LnhtbERPS4vCMBC+L/gfwgh7WTTdRUWrUWRlodf1ibehGdtg&#10;MylNrN1/vxEEb/PxPWex6mwlWmq8cazgc5iAIM6dNlwo2O9+BlMQPiBrrByTgj/ysFr23haYanfn&#10;X2q3oRAxhH2KCsoQ6lRKn5dk0Q9dTRy5i2sshgibQuoG7zHcVvIrSSbSouHYUGJN3yXl1+3NKjhf&#10;djYxh9nIth/ZIa822eloRkq997v1HESgLrzET3em4/zxdAy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YdpwgAAAN0AAAAPAAAAAAAAAAAAAAAAAJgCAABkcnMvZG93&#10;bnJldi54bWxQSwUGAAAAAAQABAD1AAAAhwMAAAAA&#10;" path="m37,45l,,37,45xe" filled="f" strokecolor="#e77817" strokeweight="0">
                  <v:path arrowok="t" o:connecttype="custom" o:connectlocs="37,45;0,0;37,45" o:connectangles="0,0,0"/>
                </v:shape>
                <v:shape id="Freeform 8677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SL8QA&#10;AADdAAAADwAAAGRycy9kb3ducmV2LnhtbERPTWvCQBC9C/6HZQq9SN1Yagipq0hLoSA9GD14HLLT&#10;JJidDdmpif31bqHgbR7vc1ab0bXqQn1oPBtYzBNQxKW3DVcGjoePpwxUEGSLrWcycKUAm/V0ssLc&#10;+oH3dCmkUjGEQ44GapEu1zqUNTkMc98RR+7b9w4lwr7StschhrtWPydJqh02HBtq7OitpvJc/DgD&#10;53Q3yH4mi3f91V5/U5+dXigz5vFh3L6CEhrlLv53f9o4f5ml8PdNPEG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Ei/EAAAA3QAAAA8AAAAAAAAAAAAAAAAAmAIAAGRycy9k&#10;b3ducmV2LnhtbFBLBQYAAAAABAAEAPUAAACJAwAAAAA=&#10;" path="m,l,15,5,25r5,10l20,43,22,33,17,20,10,8,,xe" fillcolor="#f3be00" stroked="f">
                  <v:path arrowok="t" o:connecttype="custom" o:connectlocs="0,0;0,15;5,25;10,35;20,43;22,33;17,20;10,8;0,0" o:connectangles="0,0,0,0,0,0,0,0,0"/>
                </v:shape>
                <v:shape id="Freeform 8678" o:spid="_x0000_s2613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/ocUA&#10;AADdAAAADwAAAGRycy9kb3ducmV2LnhtbERPS2vCQBC+C/0PyxR6M5tKfUVXEUvQopdGS69DdkxS&#10;s7Npdqvx33cLQm/z8T1nvuxMLS7UusqygucoBkGcW11xoeB4SPsTEM4ja6wtk4IbOVguHnpzTLS9&#10;8jtdMl+IEMIuQQWl900ipctLMugi2xAH7mRbgz7AtpC6xWsIN7UcxPFIGqw4NJTY0Lqk/Jz9GAXD&#10;NJu+nfWH/TrsVq/p7eXze99slHp67FYzEJ46/y++u7c6zB9Oxv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T+hxQAAAN0AAAAPAAAAAAAAAAAAAAAAAJgCAABkcnMv&#10;ZG93bnJldi54bWxQSwUGAAAAAAQABAD1AAAAigMAAAAA&#10;" path="m,l,15,5,25r5,10l20,43,22,33,17,20,10,8,,xe" filled="f" strokecolor="#e77817" strokeweight="0">
                  <v:path arrowok="t" o:connecttype="custom" o:connectlocs="0,0;0,15;5,25;10,35;20,43;22,33;17,20;10,8;0,0" o:connectangles="0,0,0,0,0,0,0,0,0"/>
                </v:shape>
                <v:shape id="Freeform 8679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+VccA&#10;AADdAAAADwAAAGRycy9kb3ducmV2LnhtbESPQU/DMAyF75P4D5GRuG0pqzZV3bIJkIa47MA2IY5W&#10;4rWFxilN6Aq/Hh+QdrP1nt/7vN6OvlUD9bEJbOB+loEitsE1XBk4HXfTAlRMyA7bwGTghyJsNzeT&#10;NZYuXPiVhkOqlIRwLNFAnVJXah1tTR7jLHTEop1D7zHJ2lfa9XiRcN/qeZYttceGpaHGjp5qsp+H&#10;b29gb7viWQ8fv9Vbnj++f9k2t/OdMXe348MKVKIxXc3/1y9O8BeF4Mo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hflXHAAAA3QAAAA8AAAAAAAAAAAAAAAAAmAIAAGRy&#10;cy9kb3ducmV2LnhtbFBLBQYAAAAABAAEAPUAAACMAwAAAAA=&#10;" path="m38,44l,,38,44xe" fillcolor="#f3be00" stroked="f">
                  <v:path arrowok="t" o:connecttype="custom" o:connectlocs="38,44;0,0;38,44" o:connectangles="0,0,0"/>
                </v:shape>
                <v:shape id="Freeform 8680" o:spid="_x0000_s2615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hs8QA&#10;AADdAAAADwAAAGRycy9kb3ducmV2LnhtbERP32vCMBB+H/g/hBN8kZkqTF01iojCkIFYx8C3oznb&#10;YnOpTabZf28Gwt7u4/t582UwtbhR6yrLCoaDBARxbnXFhYKv4/Z1CsJ5ZI21ZVLwSw6Wi87LHFNt&#10;73ygW+YLEUPYpaig9L5JpXR5SQbdwDbEkTvb1qCPsC2kbvEew00tR0kylgYrjg0lNrQuKb9kP0bB&#10;5DTa9ft6fz1eKAvfepV8bsNGqV43rGYgPAX/L366P3Sc/zZ9h79v4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YbPEAAAA3QAAAA8AAAAAAAAAAAAAAAAAmAIAAGRycy9k&#10;b3ducmV2LnhtbFBLBQYAAAAABAAEAPUAAACJAwAAAAA=&#10;" path="m38,44l,,38,44xe" filled="f" strokecolor="#e77817" strokeweight="0">
                  <v:path arrowok="t" o:connecttype="custom" o:connectlocs="38,44;0,0;38,44" o:connectangles="0,0,0"/>
                </v:shape>
                <v:shape id="Freeform 8681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DasQA&#10;AADdAAAADwAAAGRycy9kb3ducmV2LnhtbESPT4vCQAzF78J+hyHC3nSqoLhdRxFhQQTBf4ceQye2&#10;1U6mdMba/fbmsLC3hPfy3i/Lde9q1VEbKs8GJuMEFHHubcWFgevlZ7QAFSKyxdozGfilAOvVx2CJ&#10;qfUvPlF3joWSEA4pGihjbFKtQ16SwzD2DbFoN986jLK2hbYtviTc1XqaJHPtsGJpKLGhbUn54/x0&#10;BvYHfbs/s6Pd4nXSNdO4T7IMjfkc9ptvUJH6+G/+u95ZwZ99Cb98IyPo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A2rEAAAA3QAAAA8AAAAAAAAAAAAAAAAAmAIAAGRycy9k&#10;b3ducmV2LnhtbFBLBQYAAAAABAAEAPUAAACJAwAAAAA=&#10;" path="m2,l,7r,5l,19r2,5l12,34r15,5l27,29,22,17,12,7,2,xe" fillcolor="#f3be00" stroked="f">
                  <v:path arrowok="t" o:connecttype="custom" o:connectlocs="2,0;0,7;0,12;0,19;2,24;12,34;27,39;27,29;22,17;12,7;2,0" o:connectangles="0,0,0,0,0,0,0,0,0,0,0"/>
                </v:shape>
                <v:shape id="Freeform 8682" o:spid="_x0000_s2617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jTcQA&#10;AADdAAAADwAAAGRycy9kb3ducmV2LnhtbERPTUsDMRC9C/6HMEJvNttSi902LbpQEKGHVoseh810&#10;d3EzWZKxjf++EQRv83ifs9ok16szhdh5NjAZF6CIa287bgy8v23vH0FFQbbYeyYDPxRhs769WWFp&#10;/YX3dD5Io3IIxxINtCJDqXWsW3IYx34gztzJB4eSYWi0DXjJ4a7X06KYa4cd54YWB6paqr8O385A&#10;+mykCvK8WxxnqZrut68f9XFuzOguPS1BCSX5F/+5X2ye/7CYwO83+QS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I03EAAAA3QAAAA8AAAAAAAAAAAAAAAAAmAIAAGRycy9k&#10;b3ducmV2LnhtbFBLBQYAAAAABAAEAPUAAACJAwAAAAA=&#10;" path="m2,l,7r,5l,19r2,5l12,34r15,5l27,29,22,17,12,7,2,xe" filled="f" strokecolor="#e77817" strokeweight="0">
                  <v:path arrowok="t" o:connecttype="custom" o:connectlocs="2,0;0,7;0,12;0,19;2,24;12,34;27,39;27,29;22,17;12,7;2,0" o:connectangles="0,0,0,0,0,0,0,0,0,0,0"/>
                </v:shape>
                <v:shape id="Freeform 8683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cQsUA&#10;AADdAAAADwAAAGRycy9kb3ducmV2LnhtbERPTWvCQBC9F/wPywi9FN0k2KLRVUpFiNCLVtTjkB2T&#10;YHY2ZLdJ+u+7QqG3ebzPWW0GU4uOWldZVhBPIxDEudUVFwpOX7vJHITzyBpry6Tghxxs1qOnFaba&#10;9nyg7ugLEULYpaig9L5JpXR5SQbd1DbEgbvZ1qAPsC2kbrEP4aaWSRS9SYMVh4YSG/ooKb8fv42C&#10;voluL3Eyu36eT9m2u2Ruv41zpZ7Hw/sShKfB/4v/3JkO818XCTy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5xCxQAAAN0AAAAPAAAAAAAAAAAAAAAAAJgCAABkcnMv&#10;ZG93bnJldi54bWxQSwUGAAAAAAQABAD1AAAAigMAAAAA&#10;" path="m42,48l,,42,48xe" fillcolor="#f3be00" stroked="f">
                  <v:path arrowok="t" o:connecttype="custom" o:connectlocs="42,48;0,0;42,48" o:connectangles="0,0,0"/>
                </v:shape>
                <v:shape id="Freeform 8684" o:spid="_x0000_s2619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hqcMA&#10;AADdAAAADwAAAGRycy9kb3ducmV2LnhtbERPTWsCMRC9F/wPYQrearaKVbdGEVEQ2kvVg8fpZtwN&#10;bibLZtT13zeFQm/zeJ8zX3a+Vjdqowts4HWQgSIugnVcGjgeti9TUFGQLdaBycCDIiwXvac55jbc&#10;+YtueylVCuGYo4FKpMm1jkVFHuMgNMSJO4fWoyTYltq2eE/hvtbDLHvTHh2nhgobWldUXPZXb2By&#10;2frzZPM9PYWj+8w+TiLuao3pP3erd1BCnfyL/9w7m+aPZyP4/Sad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lhqcMAAADdAAAADwAAAAAAAAAAAAAAAACYAgAAZHJzL2Rv&#10;d25yZXYueG1sUEsFBgAAAAAEAAQA9QAAAIgDAAAAAA==&#10;" path="m42,48l,,42,48xe" filled="f" strokecolor="#e77817" strokeweight="0">
                  <v:path arrowok="t" o:connecttype="custom" o:connectlocs="42,48;0,0;42,48" o:connectangles="0,0,0"/>
                </v:shape>
                <v:shape id="Freeform 8685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/8cA&#10;AADdAAAADwAAAGRycy9kb3ducmV2LnhtbESPT2vCQBDF74LfYRmhN7Pxb23qKiIIFlpqtZfeptlp&#10;EszOLtltTL99VxC8zfDevN+b5boztWip8ZVlBaMkBUGcW11xoeDztBsuQPiArLG2TAr+yMN61e8t&#10;MdP2wh/UHkMhYgj7DBWUIbhMSp+XZNAn1hFH7cc2BkNcm0LqBi8x3NRynKZzabDiSCjR0bak/Hz8&#10;NZH7Nm0nj+7l/UufX1uX025/+B4p9TDoNs8gAnXhbr5d73WsP3uawvWbOIJ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Ch//HAAAA3QAAAA8AAAAAAAAAAAAAAAAAmAIAAGRy&#10;cy9kb3ducmV2LnhtbFBLBQYAAAAABAAEAPUAAACMAwAAAAA=&#10;" path="m49,37l,,49,37r,l49,37r5,13l62,60r10,7l84,72r,-5l82,62,79,55,74,50,69,45,62,40,57,37r-8,xe" fillcolor="#f3be00" stroked="f">
                  <v:path arrowok="t" o:connecttype="custom" o:connectlocs="49,37;0,0;49,37;49,37;49,37;54,50;62,60;72,67;84,72;84,67;82,62;79,55;74,50;69,45;62,40;57,37;49,37" o:connectangles="0,0,0,0,0,0,0,0,0,0,0,0,0,0,0,0,0"/>
                </v:shape>
                <v:shape id="Freeform 8686" o:spid="_x0000_s2621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/p8EA&#10;AADdAAAADwAAAGRycy9kb3ducmV2LnhtbERPTYvCMBC9C/6HMAveNFVQ1mqURVBE9GD14HFoxrbY&#10;TEoStf33mwVhb/N4n7Nct6YWL3K+sqxgPEpAEOdWV1wouF62w28QPiBrrC2Tgo48rFf93hJTbd98&#10;plcWChFD2KeooAyhSaX0eUkG/cg2xJG7W2cwROgKqR2+Y7ip5SRJZtJgxbGhxIY2JeWP7GkUHE/j&#10;y9Hh7La7d835mRw6yrhTavDV/ixABGrDv/jj3us4fzqfwt8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nv6fBAAAA3QAAAA8AAAAAAAAAAAAAAAAAmAIAAGRycy9kb3du&#10;cmV2LnhtbFBLBQYAAAAABAAEAPUAAACGAwAAAAA=&#10;" path="m49,37l,,49,37r,l49,37r5,13l62,60r10,7l84,72r,-5l82,62,79,55,74,50,69,45,62,40,57,37r-8,xe" filled="f" strokecolor="#e77817" strokeweight="0">
                  <v:path arrowok="t" o:connecttype="custom" o:connectlocs="49,37;0,0;49,37;49,37;49,37;54,50;62,60;72,67;84,72;84,67;82,62;79,55;74,50;69,45;62,40;57,37;49,37" o:connectangles="0,0,0,0,0,0,0,0,0,0,0,0,0,0,0,0,0"/>
                </v:shape>
                <v:shape id="Freeform 8687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vOcIA&#10;AADdAAAADwAAAGRycy9kb3ducmV2LnhtbERPS2vCQBC+F/wPyxR6q5sKPpq6iogWbz6hPQ7ZaRKa&#10;nQ3ZiYn/3i0UvM3H95z5sneVulITSs8G3oYJKOLM25JzA5fz9nUGKgiyxcozGbhRgOVi8DTH1PqO&#10;j3Q9Sa5iCIcUDRQidap1yApyGIa+Jo7cj28cSoRNrm2DXQx3lR4lyUQ7LDk2FFjTuqDs99Q6A9V5&#10;x5+3fdfNDuJ72W7ar+9pa8zLc7/6ACXUy0P8797ZOH/8PoG/b+IJ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C85wgAAAN0AAAAPAAAAAAAAAAAAAAAAAJgCAABkcnMvZG93&#10;bnJldi54bWxQSwUGAAAAAAQABAD1AAAAhwMAAAAA&#10;" path="m45,38l,,45,38r,l45,38r5,12l58,60r9,8l80,75r,-7l77,63,75,58,70,50,65,45,58,43,53,40,45,38xe" fillcolor="#f3be00" stroked="f">
                  <v:path arrowok="t" o:connecttype="custom" o:connectlocs="45,38;0,0;45,38;45,38;45,38;50,50;58,60;67,68;80,75;80,68;77,63;75,58;70,50;65,45;58,43;53,40;45,38" o:connectangles="0,0,0,0,0,0,0,0,0,0,0,0,0,0,0,0,0"/>
                </v:shape>
                <v:shape id="Freeform 8688" o:spid="_x0000_s2623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bU8MA&#10;AADdAAAADwAAAGRycy9kb3ducmV2LnhtbERP32vCMBB+H/g/hBP2NlOFTVeNIsrGQBDsBF+vzdkU&#10;m0tpYu3++0UQfLuP7+ctVr2tRUetrxwrGI8SEMSF0xWXCo6/X28zED4ga6wdk4I/8rBaDl4WmGp3&#10;4wN1WShFDGGfogITQpNK6QtDFv3INcSRO7vWYoiwLaVu8RbDbS0nSfIhLVYcGww2tDFUXLKrVbDp&#10;9vLYnfKZyQ+7LNl+59vLdafU67Bfz0EE6sNT/HD/6Dj//XMK9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3bU8MAAADdAAAADwAAAAAAAAAAAAAAAACYAgAAZHJzL2Rv&#10;d25yZXYueG1sUEsFBgAAAAAEAAQA9QAAAIgDAAAAAA==&#10;" path="m45,38l,,45,38r,l45,38r5,12l58,60r9,8l80,75r,-7l77,63,75,58,70,50,65,45,58,43,53,40,45,38xe" filled="f" strokecolor="#e77817" strokeweight="0">
                  <v:path arrowok="t" o:connecttype="custom" o:connectlocs="45,38;0,0;45,38;45,38;45,38;50,50;58,60;67,68;80,75;80,68;77,63;75,58;70,50;65,45;58,43;53,40;45,38" o:connectangles="0,0,0,0,0,0,0,0,0,0,0,0,0,0,0,0,0"/>
                </v:shape>
                <v:shape id="Freeform 8689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/L8UA&#10;AADdAAAADwAAAGRycy9kb3ducmV2LnhtbESPQWvDMAyF74X+B6PBbq3TwbI2i1PGxiCHXtb2B4hY&#10;S8Ji2Y29NPv306HQm8R7eu9TuZ/doCYaY+/ZwGadgSJuvO25NXA+fa62oGJCtjh4JgN/FGFfLRcl&#10;FtZf+YumY2qVhHAs0ECXUii0jk1HDuPaB2LRvv3oMMk6ttqOeJVwN+inLMu1w56locNA7x01P8df&#10;ZyBOm5f5krW6Di4d8rr5CPnhZMzjw/z2CirRnO7m23VtBf95J7jyjYyg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n8vxQAAAN0AAAAPAAAAAAAAAAAAAAAAAJgCAABkcnMv&#10;ZG93bnJldi54bWxQSwUGAAAAAAQABAD1AAAAigMAAAAA&#10;" path="m42,37l,,42,37xe" fillcolor="#f3be00" stroked="f">
                  <v:path arrowok="t" o:connecttype="custom" o:connectlocs="42,37;0,0;42,37" o:connectangles="0,0,0"/>
                </v:shape>
                <v:shape id="Freeform 8690" o:spid="_x0000_s2625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O08MA&#10;AADdAAAADwAAAGRycy9kb3ducmV2LnhtbERPTYvCMBC9C/6HMII3TXdRV7tGWXYRip50RfE2NmNb&#10;bCaliVr/vREEb/N4nzOdN6YUV6pdYVnBRz8CQZxaXXCmYPu/6I1BOI+ssbRMCu7kYD5rt6YYa3vj&#10;NV03PhMhhF2MCnLvq1hKl+Zk0PVtRRy4k60N+gDrTOoabyHclPIzikbSYMGhIceKfnNKz5uLUXA6&#10;Lr/2h8SP/rL0PFgdaFcsk51S3U7z8w3CU+Pf4pc70WH+cDKB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rO08MAAADdAAAADwAAAAAAAAAAAAAAAACYAgAAZHJzL2Rv&#10;d25yZXYueG1sUEsFBgAAAAAEAAQA9QAAAIgDAAAAAA==&#10;" path="m42,37l,,42,37xe" filled="f" strokecolor="#e77817" strokeweight="0">
                  <v:path arrowok="t" o:connecttype="custom" o:connectlocs="42,37;0,0;42,37" o:connectangles="0,0,0"/>
                </v:shape>
                <v:shape id="Freeform 8691" o:spid="_x0000_s2626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au8MA&#10;AADdAAAADwAAAGRycy9kb3ducmV2LnhtbESPQWvDMAyF74X9B6PBbo29HkLI6pYyGNtxawu9qrEW&#10;h8ZyFntt8u+nw6A3iff03qf1dgq9utKYusgWngsDiriJruPWwvHwtqxApYzssI9MFmZKsN08LNZY&#10;u3jjL7ruc6skhFONFnzOQ611ajwFTEUciEX7jmPALOvYajfiTcJDr1fGlDpgx9LgcaBXT81l/xss&#10;tH11/pmdc1j6z3lV6ROb6t3ap8dp9wIq05Tv5v/rDyf4pRF+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zau8MAAADdAAAADwAAAAAAAAAAAAAAAACYAgAAZHJzL2Rv&#10;d25yZXYueG1sUEsFBgAAAAAEAAQA9QAAAIgDAAAAAA==&#10;" path="m57,22l,,57,22xm57,22r13,8l82,32,92,30r13,-5l100,20,95,17,87,15,82,12r-7,l67,15r-5,2l57,22xe" fillcolor="#f3be00" stroked="f">
                  <v:path arrowok="t" o:connecttype="custom" o:connectlocs="57,22;0,0;57,22;57,22;70,30;82,32;92,30;105,25;100,20;95,17;87,15;82,12;75,12;67,15;62,17;57,22" o:connectangles="0,0,0,0,0,0,0,0,0,0,0,0,0,0,0,0"/>
                  <o:lock v:ext="edit" verticies="t"/>
                </v:shape>
                <v:shape id="Freeform 8692" o:spid="_x0000_s2627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OtsMA&#10;AADdAAAADwAAAGRycy9kb3ducmV2LnhtbERP32vCMBB+H/g/hBP2NlMdiFajbIMxhyBoVfZ4NLem&#10;rLmUJNb63y/CYG/38f285bq3jejIh9qxgvEoA0FcOl1zpeBYvD/NQISIrLFxTApuFGC9GjwsMdfu&#10;ynvqDrESKYRDjgpMjG0uZSgNWQwj1xIn7tt5izFBX0nt8ZrCbSMnWTaVFmtODQZbejNU/hwuVsHX&#10;86s8de5j182L6vZZmImX27NSj8P+ZQEiUh//xX/ujU7zp9kY7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OtsMAAADdAAAADwAAAAAAAAAAAAAAAACYAgAAZHJzL2Rv&#10;d25yZXYueG1sUEsFBgAAAAAEAAQA9QAAAIgDAAAAAA==&#10;" path="m57,22l,,57,22xe" filled="f" strokecolor="#e77817" strokeweight="0">
                  <v:path arrowok="t" o:connecttype="custom" o:connectlocs="57,22;0,0;57,22" o:connectangles="0,0,0"/>
                </v:shape>
                <v:shape id="Freeform 8693" o:spid="_x0000_s2628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OysQA&#10;AADdAAAADwAAAGRycy9kb3ducmV2LnhtbERPTWsCMRC9C/6HMEJvmq0HqVujFFFsDz1ot7Tehs10&#10;s+xmEjapu/33jSB4m8f7nNVmsK24UBdqxwoeZxkI4tLpmisFxcd++gQiRGSNrWNS8EcBNuvxaIW5&#10;dj0f6XKKlUghHHJUYGL0uZShNGQxzJwnTtyP6yzGBLtK6g77FG5bOc+yhbRYc2ow6GlrqGxOv1aB&#10;bz6/+Svsima7O5jluX979+1ZqYfJ8PIMItIQ7+Kb+1Wn+YtsDtdv0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DsrEAAAA3QAAAA8AAAAAAAAAAAAAAAAAmAIAAGRycy9k&#10;b3ducmV2LnhtbFBLBQYAAAAABAAEAPUAAACJAwAAAAA=&#10;" path="m,10r13,8l25,20,35,18,48,13,43,8,38,5,30,3,25,,18,,10,3,5,5,,10xe" filled="f" strokecolor="#e77817" strokeweight="0">
                  <v:path arrowok="t" o:connecttype="custom" o:connectlocs="0,10;13,18;25,20;35,18;48,13;43,8;38,5;30,3;25,0;18,0;10,3;5,5;0,10" o:connectangles="0,0,0,0,0,0,0,0,0,0,0,0,0"/>
                </v:shape>
                <v:shape id="Freeform 8694" o:spid="_x0000_s2629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a7MUA&#10;AADdAAAADwAAAGRycy9kb3ducmV2LnhtbERPTWvCQBC9F/wPyxS81Y1Ko6auEkqDza1REbxNs9Mk&#10;mJ0N2VXTf98tFHqbx/uc9XYwrbhR7xrLCqaTCARxaXXDlYLjIXtagnAeWWNrmRR8k4PtZvSwxkTb&#10;Oxd02/tKhBB2CSqove8SKV1Zk0E3sR1x4L5sb9AH2FdS93gP4aaVsyiKpcGGQ0ONHb3WVF72V6Ng&#10;tzwt4udpkR/zdMhW549PurwtlBo/DukLCE+D/xf/ud91mB9Hc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NrsxQAAAN0AAAAPAAAAAAAAAAAAAAAAAJgCAABkcnMv&#10;ZG93bnJldi54bWxQSwUGAAAAAAQABAD1AAAAigMAAAAA&#10;" path="m54,8l,,54,8xm54,8r13,7l79,18,92,15r9,-5l99,5,92,3,87,,79,,72,,67,,59,3,54,8xe" fillcolor="#f3be00" stroked="f">
                  <v:path arrowok="t" o:connecttype="custom" o:connectlocs="54,8;0,0;54,8;54,8;67,15;79,18;92,15;101,10;99,5;92,3;87,0;79,0;72,0;67,0;59,3;54,8" o:connectangles="0,0,0,0,0,0,0,0,0,0,0,0,0,0,0,0"/>
                  <o:lock v:ext="edit" verticies="t"/>
                </v:shape>
                <v:shape id="Freeform 8695" o:spid="_x0000_s2630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RGMQA&#10;AADdAAAADwAAAGRycy9kb3ducmV2LnhtbERP3WrCMBS+F/YO4Qi7EU11Q6UzytgQJgPB6gMcmmPb&#10;2ZyEJLN1T78MBt6dj+/3rDa9acWVfGgsK5hOMhDEpdUNVwpOx+14CSJEZI2tZVJwowCb9cNghbm2&#10;HR/oWsRKpBAOOSqoY3S5lKGsyWCYWEecuLP1BmOCvpLaY5fCTStnWTaXBhtODTU6equpvBTfRoHb&#10;LxbGz7787unzvdvjz66YjpxSj8P+9QVEpD7exf/uD53mz7Nn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URjEAAAA3QAAAA8AAAAAAAAAAAAAAAAAmAIAAGRycy9k&#10;b3ducmV2LnhtbFBLBQYAAAAABAAEAPUAAACJAwAAAAA=&#10;" path="m54,8l,,54,8xe" filled="f" strokecolor="#e77817" strokeweight="0">
                  <v:path arrowok="t" o:connecttype="custom" o:connectlocs="54,8;0,0;54,8" o:connectangles="0,0,0"/>
                </v:shape>
                <v:shape id="Freeform 8696" o:spid="_x0000_s2631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qMsEA&#10;AADdAAAADwAAAGRycy9kb3ducmV2LnhtbERPTWsCMRC9C/6HMIXeNFuhUrZmRYVtPVbtocchmWaX&#10;TSbLJur6741Q6G0e73NW69E7caEhtoEVvMwLEMQ6mJatgu9TPXsDEROyQReYFNwowrqaTlZYmnDl&#10;A12OyYocwrFEBU1KfSll1A15jPPQE2fuNwweU4aDlWbAaw73Ti6KYik9tpwbGuxp15Dujmev4PAp&#10;7Y9D/aHrnf2i0/bs6o6Uen4aN+8gEo3pX/zn3ps8f1m8wuObfIK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SajLBAAAA3QAAAA8AAAAAAAAAAAAAAAAAmAIAAGRycy9kb3du&#10;cmV2LnhtbFBLBQYAAAAABAAEAPUAAACGAwAAAAA=&#10;" path="m,8r13,7l25,18,38,15r9,-5l45,5,38,3,33,,25,,18,,13,,5,3,,8xe" filled="f" strokecolor="#e77817" strokeweight="0">
                  <v:path arrowok="t" o:connecttype="custom" o:connectlocs="0,8;13,15;25,18;38,15;47,10;45,5;38,3;33,0;25,0;18,0;13,0;5,3;0,8" o:connectangles="0,0,0,0,0,0,0,0,0,0,0,0,0"/>
                </v:shape>
                <v:shape id="Freeform 8697" o:spid="_x0000_s2632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RLsUA&#10;AADdAAAADwAAAGRycy9kb3ducmV2LnhtbERPTWvCQBC9C/0PyxR6kbppS0OJrlIshVaLYBTPQ3ZM&#10;gtnZkB1N6q/vFgq9zeN9zmwxuEZdqAu1ZwMPkwQUceFtzaWB/e79/gVUEGSLjWcy8E0BFvOb0Qwz&#10;63ve0iWXUsUQDhkaqETaTOtQVOQwTHxLHLmj7xxKhF2pbYd9DHeNfkySVDusOTZU2NKyouKUn52B&#10;9dPb+Xkly8/mq5fN1a8320M+NubudnidghIa5F/85/6wcX6apPD7TTx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tEuxQAAAN0AAAAPAAAAAAAAAAAAAAAAAJgCAABkcnMv&#10;ZG93bnJldi54bWxQSwUGAAAAAAQABAD1AAAAigMAAAAA&#10;" path="m55,8l,,55,8xm55,8r12,7l80,18,92,15r10,-5l97,5,92,3,87,,80,,72,,67,,60,3,55,8xe" fillcolor="#f3be00" stroked="f">
                  <v:path arrowok="t" o:connecttype="custom" o:connectlocs="55,8;0,0;55,8;55,8;67,15;80,18;92,15;102,10;97,5;92,3;87,0;80,0;72,0;67,0;60,3;55,8" o:connectangles="0,0,0,0,0,0,0,0,0,0,0,0,0,0,0,0"/>
                  <o:lock v:ext="edit" verticies="t"/>
                </v:shape>
                <v:shape id="Freeform 8698" o:spid="_x0000_s2633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sWsQA&#10;AADdAAAADwAAAGRycy9kb3ducmV2LnhtbERP22oCMRB9F/yHMELfNGuLVrdG0S0tRUSo+gHTzbhZ&#10;3EyWJNXt3zeFgm9zONdZrDrbiCv5UDtWMB5lIIhLp2uuFJyOb8MZiBCRNTaOScEPBVgt+70F5trd&#10;+JOuh1iJFMIhRwUmxjaXMpSGLIaRa4kTd3beYkzQV1J7vKVw28jHLJtKizWnBoMtFYbKy+HbKii8&#10;2Yy3+2I3efp6f633u816Mu+Uehh06xcQkbp4F/+7P3SaP82e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rFrEAAAA3QAAAA8AAAAAAAAAAAAAAAAAmAIAAGRycy9k&#10;b3ducmV2LnhtbFBLBQYAAAAABAAEAPUAAACJAwAAAAA=&#10;" path="m55,8l,,55,8xe" filled="f" strokecolor="#e77817" strokeweight="0">
                  <v:path arrowok="t" o:connecttype="custom" o:connectlocs="55,8;0,0;55,8" o:connectangles="0,0,0"/>
                </v:shape>
                <v:shape id="Freeform 8699" o:spid="_x0000_s2634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FrMMA&#10;AADdAAAADwAAAGRycy9kb3ducmV2LnhtbESPzW4CMQyE75X6DpEr9Vay7QGhLQEB0rY98nfgaCVu&#10;dkXirDYBtm9fH5C42ZrxzOf5coxBXWnIXWID75MKFLFNrmNv4Hho3magckF2GBKTgT/KsFw8P82x&#10;dunGO7rui1cSwrlGA20pfa11ti1FzJPUE4v2m4aIRdbBazfgTcJj0B9VNdURO5aGFnvatGTP+0s0&#10;sPvW/hTQftlm47d0WF9CcyZjXl/G1SeoQmN5mO/XP07wp5Xgyjcygl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FrMMAAADdAAAADwAAAAAAAAAAAAAAAACYAgAAZHJzL2Rv&#10;d25yZXYueG1sUEsFBgAAAAAEAAQA9QAAAIgDAAAAAA==&#10;" path="m,8r12,7l25,18,37,15,47,10,42,5,37,3,32,,25,,17,,12,,5,3,,8xe" filled="f" strokecolor="#e77817" strokeweight="0">
                  <v:path arrowok="t" o:connecttype="custom" o:connectlocs="0,8;12,15;25,18;37,15;47,10;42,5;37,3;32,0;25,0;17,0;12,0;5,3;0,8" o:connectangles="0,0,0,0,0,0,0,0,0,0,0,0,0"/>
                </v:shape>
                <v:shape id="Freeform 8700" o:spid="_x0000_s2635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/DsIA&#10;AADdAAAADwAAAGRycy9kb3ducmV2LnhtbERPS4vCMBC+L/gfwix4W9P1INo1iisKCh58sXocmrEt&#10;20xKEmv990YQvM3H95zxtDWVaMj50rKC714CgjizuuRcwfGw/BqC8AFZY2WZFNzJw3TS+Rhjqu2N&#10;d9TsQy5iCPsUFRQh1KmUPivIoO/ZmjhyF+sMhghdLrXDWww3lewnyUAaLDk2FFjTvKDsf381Cprt&#10;ZvG33uo8+z3x2V0r7q8bVqr72c5+QARqw1v8cq90nD9IRvD8Jp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H8OwgAAAN0AAAAPAAAAAAAAAAAAAAAAAJgCAABkcnMvZG93&#10;bnJldi54bWxQSwUGAAAAAAQABAD1AAAAhwMAAAAA&#10;" path="m58,25l,,58,25xm55,25r13,8l80,38,92,35r13,-5l100,25,95,20,87,18r-7,l75,18r-7,l63,23r-8,2xe" fillcolor="#f3be00" stroked="f">
                  <v:path arrowok="t" o:connecttype="custom" o:connectlocs="58,25;0,0;58,25;55,25;68,33;80,38;92,35;105,30;100,25;95,20;87,18;80,18;75,18;68,18;63,23;55,25" o:connectangles="0,0,0,0,0,0,0,0,0,0,0,0,0,0,0,0"/>
                  <o:lock v:ext="edit" verticies="t"/>
                </v:shape>
              </v:group>
              <v:group id="Group 8701" o:spid="_x0000_s2636" style="position:absolute;left:234;top:457;width:3239;height:6782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<v:shape id="Freeform 8702" o:spid="_x0000_s2637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l5sQA&#10;AADdAAAADwAAAGRycy9kb3ducmV2LnhtbERPS2sCMRC+C/6HMIVepGa3yCpboyyCtAcFH6W9Dpvp&#10;ZulmsiSpbv+9KRS8zcf3nOV6sJ24kA+tYwX5NANBXDvdcqPg/bx9WoAIEVlj55gU/FKA9Wo8WmKp&#10;3ZWPdDnFRqQQDiUqMDH2pZShNmQxTF1PnLgv5y3GBH0jtcdrCredfM6yQlpsOTUY7GljqP4+/VgF&#10;VVUctN9O5jt6/TD7z3bWxYVT6vFhqF5ARBriXfzvftNpfpHn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jJebEAAAA3QAAAA8AAAAAAAAAAAAAAAAAmAIAAGRycy9k&#10;b3ducmV2LnhtbFBLBQYAAAAABAAEAPUAAACJAwAAAAA=&#10;" path="m58,25l,,58,25xe" filled="f" strokecolor="#e77817" strokeweight="0">
                  <v:path arrowok="t" o:connecttype="custom" o:connectlocs="58,25;0,0;58,25" o:connectangles="0,0,0"/>
                </v:shape>
                <v:shape id="Freeform 8703" o:spid="_x0000_s2638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KIMIA&#10;AADdAAAADwAAAGRycy9kb3ducmV2LnhtbERPPWvDMBDdC/0P4grZGjkZguNGNiHQUrol6ZLtsM6S&#10;G+tkLNV28+ujQqHbPd7n7arZdWKkIbSeFayWGQji2uuWjYLP8+tzDiJEZI2dZ1LwQwGq8vFhh4X2&#10;Ex9pPEUjUgiHAhXYGPtCylBbchiWvidOXOMHhzHBwUg94JTCXSfXWbaRDltODRZ7Oliqr6dvp8B/&#10;fF3cuDcmjw2dG/u2nfLbVqnF07x/ARFpjv/iP/e7TvM3qzX8fpNO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UogwgAAAN0AAAAPAAAAAAAAAAAAAAAAAJgCAABkcnMvZG93&#10;bnJldi54bWxQSwUGAAAAAAQABAD1AAAAhwMAAAAA&#10;" path="m,7r13,8l25,20,37,17,50,12,45,7,40,2,32,,25,,20,,13,,8,5,,7e" filled="f" strokecolor="#e77817" strokeweight="0">
                  <v:path arrowok="t" o:connecttype="custom" o:connectlocs="0,7;13,15;25,20;37,17;50,12;45,7;40,2;32,0;25,0;20,0;13,0;8,5;0,7" o:connectangles="0,0,0,0,0,0,0,0,0,0,0,0,0"/>
                </v:shape>
                <v:shape id="Freeform 8704" o:spid="_x0000_s2639" style="position:absolute;left:5964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Z/8YA&#10;AADdAAAADwAAAGRycy9kb3ducmV2LnhtbERPS2vCQBC+F/oflin0UpqNFdSmrlIaxMclagvpcchO&#10;k9DsbMiuGv+9Kwje5uN7znTem0YcqXO1ZQWDKAZBXFhdc6ng53vxOgHhPLLGxjIpOJOD+ezxYYqJ&#10;tife0XHvSxFC2CWooPK+TaR0RUUGXWRb4sD92c6gD7Arpe7wFMJNI9/ieCQN1hwaKmzpq6Lif38w&#10;CtbFdpWPszT7fX/J0+Vii2nmNko9P/WfHyA89f4uvrlXOswfDYZw/Sac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nZ/8YAAADdAAAADwAAAAAAAAAAAAAAAACYAgAAZHJz&#10;L2Rvd25yZXYueG1sUEsFBgAAAAAEAAQA9QAAAIsDAAAAAA==&#10;" path="m60,20l,,60,20xm60,20r12,7l85,30r12,l107,25r-5,-5l97,15,92,12r-7,l77,12r-5,l65,15r-5,5xe" fillcolor="#f3be00" stroked="f">
                  <v:path arrowok="t" o:connecttype="custom" o:connectlocs="60,20;0,0;60,20;60,20;72,27;85,30;97,30;107,25;102,20;97,15;92,12;85,12;77,12;72,12;65,15;60,20" o:connectangles="0,0,0,0,0,0,0,0,0,0,0,0,0,0,0,0"/>
                  <o:lock v:ext="edit" verticies="t"/>
                </v:shape>
                <v:shape id="Freeform 8705" o:spid="_x0000_s2640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cpcIA&#10;AADdAAAADwAAAGRycy9kb3ducmV2LnhtbERPS4vCMBC+C/6HMMLeNPVBKdUosuzCHtUW3ONsM7al&#10;zaQ0Wa3/3giCt/n4nrPZDaYVV+pdbVnBfBaBIC6srrlUkGff0wSE88gaW8uk4E4OdtvxaIOptjc+&#10;0vXkSxFC2KWooPK+S6V0RUUG3cx2xIG72N6gD7Avpe7xFsJNKxdRFEuDNYeGCjv6rKhoTv9GwSLP&#10;kubylTVxa+XfmX6XhyJfKvUxGfZrEJ4G/xa/3D86zI/nK3h+E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JylwgAAAN0AAAAPAAAAAAAAAAAAAAAAAJgCAABkcnMvZG93&#10;bnJldi54bWxQSwUGAAAAAAQABAD1AAAAhwMAAAAA&#10;" path="m60,20l,,60,20xe" filled="f" strokecolor="#e77817" strokeweight="0">
                  <v:path arrowok="t" o:connecttype="custom" o:connectlocs="60,20;0,0;60,20" o:connectangles="0,0,0"/>
                </v:shape>
                <v:shape id="Freeform 8706" o:spid="_x0000_s2641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70b8A&#10;AADdAAAADwAAAGRycy9kb3ducmV2LnhtbERPTYvCMBC9L/gfwgje1rSCRatRdEHwJlu9eBuasS02&#10;k9Jka/z3RljwNo/3OettMK0YqHeNZQXpNAFBXFrdcKXgcj58L0A4j6yxtUwKnuRguxl9rTHX9sG/&#10;NBS+EjGEXY4Kau+7XEpX1mTQTW1HHLmb7Q36CPtK6h4fMdy0cpYkmTTYcGyosaOfmsp78WcUtNng&#10;+JaGgZaLJFybQp/2M6/UZBx2KxCegv+I/91HHedn6Rze38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k/vRvwAAAN0AAAAPAAAAAAAAAAAAAAAAAJgCAABkcnMvZG93bnJl&#10;di54bWxQSwUGAAAAAAQABAD1AAAAhAMAAAAA&#10;" path="m,8r12,7l25,18r12,l47,13,42,8,37,3,32,,25,,17,,12,,5,3,,8e" filled="f" strokecolor="#e77817" strokeweight="0">
                  <v:path arrowok="t" o:connecttype="custom" o:connectlocs="0,8;12,15;25,18;37,18;47,13;42,8;37,3;32,0;25,0;17,0;12,0;5,3;0,8" o:connectangles="0,0,0,0,0,0,0,0,0,0,0,0,0"/>
                </v:shape>
                <v:shape id="Freeform 8707" o:spid="_x0000_s2642" style="position:absolute;left:5944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jCsMA&#10;AADdAAAADwAAAGRycy9kb3ducmV2LnhtbERPTYvCMBC9L/gfwgje1lQPXa1GEXHBU0FdFr0NzdhW&#10;m0lJsrb+e7OwsLd5vM9ZrnvTiAc5X1tWMBknIIgLq2suFXydPt9nIHxA1thYJgVP8rBeDd6WmGnb&#10;8YEex1CKGMI+QwVVCG0mpS8qMujHtiWO3NU6gyFCV0rtsIvhppHTJEmlwZpjQ4UtbSsq7scfo6A7&#10;P2e7D/udX+ji8rA7zfPbVis1GvabBYhAffgX/7n3Os5PJyn8fh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jCsMAAADdAAAADwAAAAAAAAAAAAAAAACYAgAAZHJzL2Rv&#10;d25yZXYueG1sUEsFBgAAAAAEAAQA9QAAAIgDAAAAAA==&#10;" path="m55,18l,,55,18xm55,18r12,7l77,28r13,l102,23,97,18,92,13,85,10,80,8r-8,l65,10r-5,3l55,18xe" fillcolor="#f3be00" stroked="f">
                  <v:path arrowok="t" o:connecttype="custom" o:connectlocs="55,18;0,0;55,18;55,18;67,25;77,28;90,28;102,23;97,18;92,13;85,10;80,8;72,8;65,10;60,13;55,18" o:connectangles="0,0,0,0,0,0,0,0,0,0,0,0,0,0,0,0"/>
                  <o:lock v:ext="edit" verticies="t"/>
                </v:shape>
                <v:shape id="Freeform 8708" o:spid="_x0000_s2643" style="position:absolute;left:5944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DVMMA&#10;AADdAAAADwAAAGRycy9kb3ducmV2LnhtbERPTWvCQBC9F/wPyxS8lLrRgy2pqySC4Ekw7aHHITvJ&#10;BrOzcXfV+O+7BcHbPN7nrDaj7cWVfOgcK5jPMhDEtdMdtwp+vnfvnyBCRNbYOyYFdwqwWU9eVphr&#10;d+MjXavYihTCIUcFJsYhlzLUhiyGmRuIE9c4bzEm6FupPd5SuO3lIsuW0mLHqcHgQFtD9am6WAWH&#10;pjTHRh5+i9O5KKrSvV1KT0pNX8fiC0SkMT7FD/dep/nL+Qf8f5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pDVMMAAADdAAAADwAAAAAAAAAAAAAAAACYAgAAZHJzL2Rv&#10;d25yZXYueG1sUEsFBgAAAAAEAAQA9QAAAIgDAAAAAA==&#10;" path="m55,18l,,55,18xe" filled="f" strokecolor="#e77817" strokeweight="0">
                  <v:path arrowok="t" o:connecttype="custom" o:connectlocs="55,18;0,0;55,18" o:connectangles="0,0,0"/>
                </v:shape>
                <v:shape id="Freeform 8709" o:spid="_x0000_s2644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PcsYA&#10;AADdAAAADwAAAGRycy9kb3ducmV2LnhtbESPQWvCQBCF70L/wzKFXkLd6EEkukqpCCkepOoPGLJj&#10;kjY7m+6uGv+9cxB6m+G9ee+b5XpwnbpSiK1nA5NxDoq48rbl2sDpuH2fg4oJ2WLnmQzcKcJ69TJa&#10;YmH9jb/peki1khCOBRpoUuoLrWPVkMM49j2xaGcfHCZZQ61twJuEu05P83ymHbYsDQ329NlQ9Xu4&#10;OAP74Su768vub3rMTv15E8r4k5XGvL0OHwtQiYb0b35el1bwZx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PcsYAAADdAAAADwAAAAAAAAAAAAAAAACYAgAAZHJz&#10;L2Rvd25yZXYueG1sUEsFBgAAAAAEAAQA9QAAAIsDAAAAAA==&#10;" path="m,10r12,7l22,20r13,l47,15,42,10,37,5,30,2,25,,17,,10,2,5,5,,10e" filled="f" strokecolor="#e77817" strokeweight="0">
                  <v:path arrowok="t" o:connecttype="custom" o:connectlocs="0,10;12,17;22,20;35,20;47,15;42,10;37,5;30,2;25,0;17,0;10,2;5,5;0,10" o:connectangles="0,0,0,0,0,0,0,0,0,0,0,0,0"/>
                </v:shape>
                <v:shape id="Freeform 8710" o:spid="_x0000_s2645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bw8UA&#10;AADdAAAADwAAAGRycy9kb3ducmV2LnhtbERPTWvCQBC9C/0PyxS86SZFUpu6ilYEkUKp6aG9Ddkx&#10;G5qdDdk1xn/fLQje5vE+Z7EabCN66nztWEE6TUAQl07XXCn4KnaTOQgfkDU2jknBlTyslg+jBeba&#10;XfiT+mOoRAxhn6MCE0KbS+lLQxb91LXEkTu5zmKIsKuk7vASw20jn5IkkxZrjg0GW3ozVP4ez1ZB&#10;kc6GQz/f6MJ8bJ+/f66ZeT8dlBo/DutXEIGGcBff3Hsd52fpC/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5vDxQAAAN0AAAAPAAAAAAAAAAAAAAAAAJgCAABkcnMv&#10;ZG93bnJldi54bWxQSwUGAAAAAAQABAD1AAAAigMAAAAA&#10;" path="m53,25l,,53,25xm53,25r12,7l78,37,90,35r12,-5l97,25,92,20,85,17r-7,l73,17r-8,l58,20r-5,5xe" fillcolor="#f3be00" stroked="f">
                  <v:path arrowok="t" o:connecttype="custom" o:connectlocs="53,25;0,0;53,25;53,25;65,32;78,37;90,35;102,30;97,25;92,20;85,17;78,17;73,17;65,17;58,20;53,25" o:connectangles="0,0,0,0,0,0,0,0,0,0,0,0,0,0,0,0"/>
                  <o:lock v:ext="edit" verticies="t"/>
                </v:shape>
                <v:shape id="Freeform 8711" o:spid="_x0000_s2646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b0sYA&#10;AADdAAAADwAAAGRycy9kb3ducmV2LnhtbESPQWsCMRCF70L/Q5hCbzVbkaVsjSJCwUsP3Yr2OGzG&#10;3ehmsk2ibv9951DwNsN78943i9Xoe3WlmFxgAy/TAhRxE6zj1sDu6/35FVTKyBb7wGTglxKslg+T&#10;BVY23PiTrnVulYRwqtBAl/NQaZ2ajjymaRiIRTuG6DHLGlttI94k3Pd6VhSl9uhYGjocaNNRc64v&#10;3kDxUZ/iYVtvDsnt57r8+b64cW7M0+O4fgOVacx38//11gp+ORN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b0sYAAADdAAAADwAAAAAAAAAAAAAAAACYAgAAZHJz&#10;L2Rvd25yZXYueG1sUEsFBgAAAAAEAAQA9QAAAIsDAAAAAA==&#10;" path="m53,25l,,53,25xe" filled="f" strokecolor="#e77817" strokeweight="0">
                  <v:path arrowok="t" o:connecttype="custom" o:connectlocs="53,25;0,0;53,25" o:connectangles="0,0,0"/>
                </v:shape>
                <v:shape id="Freeform 8712" o:spid="_x0000_s2647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ap8MA&#10;AADdAAAADwAAAGRycy9kb3ducmV2LnhtbERPTWvCQBC9F/wPywje6ibBBomuIkppC73UqOchOybB&#10;7GzIrknaX98tFLzN433OejuaRvTUudqygngegSAurK65VHDKX5+XIJxH1thYJgXf5GC7mTytMdN2&#10;4C/qj74UIYRdhgoq79tMSldUZNDNbUscuKvtDPoAu1LqDocQbhqZRFEqDdYcGipsaV9RcTvejYKP&#10;zz5Ozi/55eeweLvr1O4HymulZtNxtwLhafQP8b/7XYf5aRL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/ap8MAAADdAAAADwAAAAAAAAAAAAAAAACYAgAAZHJzL2Rv&#10;d25yZXYueG1sUEsFBgAAAAAEAAQA9QAAAIgDAAAAAA==&#10;" path="m,8r12,7l25,20,37,18,49,13,44,8,39,3,32,,25,,20,,12,,5,3,,8e" filled="f" strokecolor="#e77817" strokeweight="0">
                  <v:path arrowok="t" o:connecttype="custom" o:connectlocs="0,8;12,15;25,20;37,18;49,13;44,8;39,3;32,0;25,0;20,0;12,0;5,3;0,8" o:connectangles="0,0,0,0,0,0,0,0,0,0,0,0,0"/>
                </v:shape>
                <v:shape id="Freeform 8713" o:spid="_x0000_s2648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Fv8QA&#10;AADdAAAADwAAAGRycy9kb3ducmV2LnhtbERPTUsDMRC9C/6HMAVvNtuApaxNS1kUrODBbnvobdiM&#10;m6WbyZLE7vbfG0HwNo/3Oevt5HpxpRA7zxoW8wIEceNNx62GY/36uAIRE7LB3jNpuFGE7eb+bo2l&#10;8SN/0vWQWpFDOJaowaY0lFLGxpLDOPcDcea+fHCYMgytNAHHHO56qYpiKR12nBssDlRZai6Hb6fh&#10;vB+Vr6snFU8f+2p1s0X9Hl60fphNu2cQiab0L/5zv5k8f6kU/H6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Bb/EAAAA3QAAAA8AAAAAAAAAAAAAAAAAmAIAAGRycy9k&#10;b3ducmV2LnhtbFBLBQYAAAAABAAEAPUAAACJAwAAAAA=&#10;" path="m54,35l,,54,35xm54,35l67,45r12,5l89,52r13,-5l97,42,92,37,87,35,79,32,72,30r-8,l59,32r-5,3xe" fillcolor="#f3be00" stroked="f">
                  <v:path arrowok="t" o:connecttype="custom" o:connectlocs="54,35;0,0;54,35;54,35;67,45;79,50;89,52;102,47;97,42;92,37;87,35;79,32;72,30;64,30;59,32;54,35" o:connectangles="0,0,0,0,0,0,0,0,0,0,0,0,0,0,0,0"/>
                  <o:lock v:ext="edit" verticies="t"/>
                </v:shape>
                <v:shape id="Freeform 8714" o:spid="_x0000_s2649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Gq8AA&#10;AADdAAAADwAAAGRycy9kb3ducmV2LnhtbERP24rCMBB9F/Yfwiz4ImvqhdKtRlkWCj56+4ChGZti&#10;MylJ1Pr3mwXBtzmc66y3g+3EnXxoHSuYTTMQxLXTLTcKzqfqqwARIrLGzjEpeFKA7eZjtMZSuwcf&#10;6H6MjUghHEpUYGLsSylDbchimLqeOHEX5y3GBH0jtcdHCrednGdZLi22nBoM9vRrqL4eb1bBZV/Z&#10;5U0Xvs0nOzNwo6tZ9a3U+HP4WYGINMS3+OXe6TQ/ny/g/5t0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SGq8AAAADdAAAADwAAAAAAAAAAAAAAAACYAgAAZHJzL2Rvd25y&#10;ZXYueG1sUEsFBgAAAAAEAAQA9QAAAIUDAAAAAA==&#10;" path="m54,35l,,54,35xe" filled="f" strokecolor="#e77817" strokeweight="0">
                  <v:path arrowok="t" o:connecttype="custom" o:connectlocs="54,35;0,0;54,35" o:connectangles="0,0,0"/>
                </v:shape>
                <v:shape id="Freeform 8715" o:spid="_x0000_s2650" style="position:absolute;left:5944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80sIA&#10;AADdAAAADwAAAGRycy9kb3ducmV2LnhtbERPzYrCMBC+C/sOYRa8aaqo7HaNsgiliniw2wcYmrEt&#10;NpNuE7W+vREEb/Px/c5y3ZtGXKlztWUFk3EEgriwuuZSQf6XjL5AOI+ssbFMCu7kYL36GCwx1vbG&#10;R7pmvhQhhF2MCirv21hKV1Rk0I1tSxy4k+0M+gC7UuoObyHcNHIaRQtpsObQUGFLm4qKc3YxCv5T&#10;TL/bepceXMbJfH/KS5nkSg0/+98fEJ56/xa/3Fsd5i+m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/zSwgAAAN0AAAAPAAAAAAAAAAAAAAAAAJgCAABkcnMvZG93&#10;bnJldi54bWxQSwUGAAAAAAQABAD1AAAAhwMAAAAA&#10;" path="m,5l13,15r12,5l35,22,48,17,43,12,38,7,33,5,25,2,18,,10,,5,2,,5e" filled="f" strokecolor="#e77817" strokeweight="0">
                  <v:path arrowok="t" o:connecttype="custom" o:connectlocs="0,5;13,15;25,20;35,22;48,17;43,12;38,7;33,5;25,2;18,0;10,0;5,2;0,5" o:connectangles="0,0,0,0,0,0,0,0,0,0,0,0,0"/>
                </v:shape>
                <v:shape id="Freeform 8716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n6MQA&#10;AADdAAAADwAAAGRycy9kb3ducmV2LnhtbERP3WrCMBS+H/gO4Qi7GZoqzGnXVGSgjjnBuT3AoTm2&#10;xeakNFHj2xtB2N35+H5PNg+mEWfqXG1ZwWiYgCAurK65VPD3uxxMQTiPrLGxTAqu5GCe954yTLW9&#10;8A+d974UMYRdigoq79tUSldUZNANbUscuYPtDPoIu1LqDi8x3DRynCQTabDm2FBhSx8VFcf9ySj4&#10;Cqv19Xv39lKHchY2G9q61XKm1HM/LN5BeAr+X/xwf+o4fzJ+hf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p+jEAAAA3QAAAA8AAAAAAAAAAAAAAAAAmAIAAGRycy9k&#10;b3ducmV2LnhtbFBLBQYAAAAABAAEAPUAAACJAwAAAAA=&#10;" path="m,l,13,5,23r8,10l23,40,25,30,20,18,13,8,,xe" fillcolor="#f3be00" stroked="f">
                  <v:path arrowok="t" o:connecttype="custom" o:connectlocs="0,0;0,13;5,23;13,33;23,40;25,30;20,18;13,8;0,0" o:connectangles="0,0,0,0,0,0,0,0,0"/>
                </v:shape>
                <v:shape id="Freeform 8717" o:spid="_x0000_s2652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37sQA&#10;AADdAAAADwAAAGRycy9kb3ducmV2LnhtbERPS2vCQBC+C/0PyxR6Ed3UapCYjRSL0EsPag89jtnJ&#10;g2RnQ3bV9d93CwVv8/E9J98G04srja61rOB1noAgLq1uuVbwfdrP1iCcR9bYWyYFd3KwLZ4mOWba&#10;3vhA16OvRQxhl6GCxvshk9KVDRl0czsQR66yo0Ef4VhLPeIthpteLpIklQZbjg0NDrRrqOyOF6Og&#10;Sj9+puGt6g7nbrVMvnTwqzoo9fIc3jcgPAX/EP+7P3Wcny5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t+7EAAAA3QAAAA8AAAAAAAAAAAAAAAAAmAIAAGRycy9k&#10;b3ducmV2LnhtbFBLBQYAAAAABAAEAPUAAACJAwAAAAA=&#10;" path="m,l,13,5,23r8,10l23,40,25,30,20,18,13,8,,e" filled="f" strokecolor="#e77817" strokeweight="0">
                  <v:path arrowok="t" o:connecttype="custom" o:connectlocs="0,0;0,13;5,23;13,33;23,40;25,30;20,18;13,8;0,0" o:connectangles="0,0,0,0,0,0,0,0,0"/>
                </v:shape>
                <v:shape id="Freeform 8718" o:spid="_x0000_s2653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TZ8UA&#10;AADdAAAADwAAAGRycy9kb3ducmV2LnhtbERPTWsCMRC9F/wPYYTeatalaFmNItLCSg+t1oPHcTPu&#10;bruZhCTqtr++KRS8zeN9znzZm05cyIfWsoLxKANBXFndcq1g//Hy8AQiRGSNnWVS8E0BlovB3RwL&#10;ba+8pcsu1iKFcChQQROjK6QMVUMGw8g64sSdrDcYE/S11B6vKdx0Ms+yiTTYcmpo0NG6oeprdzYK&#10;crd5fiyr127Mx3f3+XaYlvsfr9T9sF/NQETq40387y51mj/Jp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pNnxQAAAN0AAAAPAAAAAAAAAAAAAAAAAJgCAABkcnMv&#10;ZG93bnJldi54bWxQSwUGAAAAAAQABAD1AAAAigMAAAAA&#10;" path="m39,43r3,12l47,65r7,10l67,83r,-10l59,60,52,50,39,43xm39,43l,,39,43xe" fillcolor="#f3be00" stroked="f">
                  <v:path arrowok="t" o:connecttype="custom" o:connectlocs="39,43;42,55;47,65;54,75;67,83;67,73;59,60;52,50;39,43;39,43;0,0;39,43" o:connectangles="0,0,0,0,0,0,0,0,0,0,0,0"/>
                  <o:lock v:ext="edit" verticies="t"/>
                </v:shape>
                <v:shape id="Freeform 8719" o:spid="_x0000_s2654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6zsYA&#10;AADdAAAADwAAAGRycy9kb3ducmV2LnhtbESPQUsDQQyF70L/w5BCb3a2e2hl7bSIWPAgBWtBj2En&#10;zq5uMsvO2G77681B8JbwXt77st6O3JkTDamN4mAxL8CQ1NG3Ehwc33a3d2BSRvHYRSEHF0qw3Uxu&#10;1lj5eJZXOh1yMBoiqUIHTc59ZW2qG2JM89iTqPYZB8as6xCsH/Cs4dzZsiiWlrEVbWiwp8eG6u/D&#10;Dzv4eL8eeXXZPXVXXpQvq7Dn8EXOzabjwz2YTGP+N/9dP3vFX5aKq9/oCHb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76zsYAAADdAAAADwAAAAAAAAAAAAAAAACYAgAAZHJz&#10;L2Rvd25yZXYueG1sUEsFBgAAAAAEAAQA9QAAAIsDAAAAAA==&#10;" path="m,l3,12,8,22r7,10l28,40r,-10l20,17,13,7,,e" filled="f" strokecolor="#e77817" strokeweight="0">
                  <v:path arrowok="t" o:connecttype="custom" o:connectlocs="0,0;3,12;8,22;15,32;28,40;28,30;20,17;13,7;0,0" o:connectangles="0,0,0,0,0,0,0,0,0"/>
                </v:shape>
                <v:shape id="Freeform 8720" o:spid="_x0000_s2655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xLsMA&#10;AADdAAAADwAAAGRycy9kb3ducmV2LnhtbERPO2/CMBDeK/EfrEPqVhwYEA0YBFSV6MBAeMxHfCQR&#10;8TnYBpJ/jytV6nafvufNFq2pxYOcrywrGA4SEMS51RUXCg77748JCB+QNdaWSUFHHhbz3tsMU22f&#10;vKNHFgoRQ9inqKAMoUml9HlJBv3ANsSRu1hnMEToCqkdPmO4qeUoScbSYMWxocSG1iXl1+xuFLif&#10;S/N17FbuVG8TeZtk3Xm1q5R677fLKYhAbfgX/7k3Os4fjz7h95t4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XxLsMAAADdAAAADwAAAAAAAAAAAAAAAACYAgAAZHJzL2Rv&#10;d25yZXYueG1sUEsFBgAAAAAEAAQA9QAAAIgDAAAAAA==&#10;" path="m39,43l,,39,43e" filled="f" strokecolor="#e77817" strokeweight="0">
                  <v:path arrowok="t" o:connecttype="custom" o:connectlocs="39,43;0,0;39,43" o:connectangles="0,0,0"/>
                </v:shape>
                <v:shape id="Freeform 8721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HW8YA&#10;AADdAAAADwAAAGRycy9kb3ducmV2LnhtbESPQUvDQBCF74L/YRnBi9hNtYSQdltKRRDEQ6sHj0N2&#10;moRmZ0N2bFJ/vXMQepvhvXnvm9VmCp0505DayA7mswwMcRV9y7WDr8/XxwJMEmSPXWRycKEEm/Xt&#10;zQpLH0fe0/kgtdEQTiU6aET60tpUNRQwzWJPrNoxDgFF16G2fsBRw0Nnn7IstwFb1oYGe9o1VJ0O&#10;P8HBKX8fZf8g8xf70V1+81h8L6hw7v5u2i7BCE1yNf9fv3nFz5+VX7/REez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HW8YAAADdAAAADwAAAAAAAAAAAAAAAACYAgAAZHJz&#10;L2Rvd25yZXYueG1sUEsFBgAAAAAEAAQA9QAAAIsDAAAAAA==&#10;" path="m,l,13,5,25r7,8l22,43r,-13l19,18,12,8,,xe" fillcolor="#f3be00" stroked="f">
                  <v:path arrowok="t" o:connecttype="custom" o:connectlocs="0,0;0,13;5,25;12,33;22,43;22,30;19,18;12,8;0,0" o:connectangles="0,0,0,0,0,0,0,0,0"/>
                </v:shape>
                <v:shape id="Freeform 8722" o:spid="_x0000_s2657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91sEA&#10;AADdAAAADwAAAGRycy9kb3ducmV2LnhtbERPzWqDQBC+F/IOywR6a9akIGKySpEWcuglxgcY3Ina&#10;urPW3fjz9t1Aobf5+H7nlC+mFxONrrOsYL+LQBDXVnfcKKiuHy8JCOeRNfaWScFKDvJs83TCVNuZ&#10;LzSVvhEhhF2KClrvh1RKV7dk0O3sQBy4mx0N+gDHRuoR5xBuenmIolga7Dg0tDhQ0VL9Xd6NAvdT&#10;Fe+Y+OJqqup+o8/ka52cUs/b5e0IwtPi/8V/7rMO8+PXPTy+CS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AfdbBAAAA3QAAAA8AAAAAAAAAAAAAAAAAmAIAAGRycy9kb3du&#10;cmV2LnhtbFBLBQYAAAAABAAEAPUAAACGAwAAAAA=&#10;" path="m,l,13,5,25r7,8l22,43r,-13l19,18,12,8,,e" filled="f" strokecolor="#e77817" strokeweight="0">
                  <v:path arrowok="t" o:connecttype="custom" o:connectlocs="0,0;0,13;5,25;12,33;22,43;22,30;19,18;12,8;0,0" o:connectangles="0,0,0,0,0,0,0,0,0"/>
                </v:shape>
                <v:shape id="Freeform 8723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TVcMA&#10;AADdAAAADwAAAGRycy9kb3ducmV2LnhtbERPTWvCQBC9F/wPywi91Y2KoURXEUFR6aFVEY9Ddkyi&#10;2dmwu43x33cLhd7m8T5ntuhMLVpyvrKsYDhIQBDnVldcKDgd12/vIHxA1lhbJgVP8rCY915mmGn7&#10;4C9qD6EQMYR9hgrKEJpMSp+XZNAPbEMcuat1BkOErpDa4SOGm1qOkiSVBiuODSU2tCopvx++jYKL&#10;u6Uf7aaebNBi8nm+7re73V6p1363nIII1IV/8Z97q+P8dDyC32/i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TTVcMAAADdAAAADwAAAAAAAAAAAAAAAACYAgAAZHJzL2Rv&#10;d25yZXYueG1sUEsFBgAAAAAEAAQA9QAAAIgDAAAAAA==&#10;" path="m35,44l,,35,44xe" fillcolor="#f3be00" stroked="f">
                  <v:path arrowok="t" o:connecttype="custom" o:connectlocs="35,44;0,0;35,44" o:connectangles="0,0,0"/>
                </v:shape>
                <v:shape id="Freeform 8724" o:spid="_x0000_s2659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X1sUA&#10;AADdAAAADwAAAGRycy9kb3ducmV2LnhtbERPS2vCQBC+F/oflil4KboxQZHUVaRE6KWgaRG9Ddlp&#10;EpqdDdnNo/++Wyh4m4/vOdv9ZBoxUOdqywqWiwgEcWF1zaWCz4/jfAPCeWSNjWVS8EMO9rvHhy2m&#10;2o58piH3pQgh7FJUUHnfplK6oiKDbmFb4sB92c6gD7Arpe5wDOGmkXEUraXBmkNDhS29VlR8571R&#10;cLPvt0Meny7L6/Oqj2w2xpidlJo9TYcXEJ4mfxf/u990mL9OEvj7Jp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JfWxQAAAN0AAAAPAAAAAAAAAAAAAAAAAJgCAABkcnMv&#10;ZG93bnJldi54bWxQSwUGAAAAAAQABAD1AAAAigMAAAAA&#10;" path="m35,44l,,35,44xe" filled="f" strokecolor="#e77817" strokeweight="0">
                  <v:path arrowok="t" o:connecttype="custom" o:connectlocs="35,44;0,0;35,44" o:connectangles="0,0,0"/>
                </v:shape>
                <v:shape id="Freeform 8725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Q8UA&#10;AADdAAAADwAAAGRycy9kb3ducmV2LnhtbERPTWvCQBC9F/oflin0VjdakRLdBKsIQqG1sUWPQ3ZM&#10;QrOzMbtq9Ne7QsHbPN7nTNLO1OJIrassK+j3IhDEudUVFwp+1ouXNxDOI2usLZOCMzlIk8eHCcba&#10;nvibjpkvRAhhF6OC0vsmltLlJRl0PdsQB25nW4M+wLaQusVTCDe1HETRSBqsODSU2NCspPwvOxgF&#10;v5eP/Gu/cTiMBvPLcpW9b/mzU+r5qZuOQXjq/F38717qMH/0OoTbN+EE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odDxQAAAN0AAAAPAAAAAAAAAAAAAAAAAJgCAABkcnMv&#10;ZG93bnJldi54bWxQSwUGAAAAAAQABAD1AAAAigMAAAAA&#10;" path="m,l,12,2,25r8,7l20,40r,-10l17,17,10,7,,xe" fillcolor="#f3be00" stroked="f">
                  <v:path arrowok="t" o:connecttype="custom" o:connectlocs="0,0;0,12;2,25;10,32;20,40;20,30;17,17;10,7;0,0" o:connectangles="0,0,0,0,0,0,0,0,0"/>
                </v:shape>
                <v:shape id="Freeform 8726" o:spid="_x0000_s2661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R68QA&#10;AADdAAAADwAAAGRycy9kb3ducmV2LnhtbERP22rCQBB9F/oPyxR8kbqpt5bUVYogiAhiFPo6ZKdJ&#10;2uxsyG5M9OtdQfBtDuc682VnSnGm2hWWFbwPIxDEqdUFZwpOx/XbJwjnkTWWlknBhRwsFy+9Ocba&#10;tnygc+IzEULYxagg976KpXRpTgbd0FbEgfu1tUEfYJ1JXWMbwk0pR1E0kwYLDg05VrTKKf1PGqPg&#10;4LbHyWqffPxdT7ufrJXN2g0apfqv3fcXCE+df4of7o0O82fjK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UevEAAAA3QAAAA8AAAAAAAAAAAAAAAAAmAIAAGRycy9k&#10;b3ducmV2LnhtbFBLBQYAAAAABAAEAPUAAACJAwAAAAA=&#10;" path="m,l,12,2,25r8,7l20,40r,-10l17,17,10,7,,e" filled="f" strokecolor="#e77817" strokeweight="0">
                  <v:path arrowok="t" o:connecttype="custom" o:connectlocs="0,0;0,12;2,25;10,32;20,40;20,30;17,17;10,7;0,0" o:connectangles="0,0,0,0,0,0,0,0,0"/>
                </v:shape>
                <v:shape id="Freeform 8727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pB8QA&#10;AADdAAAADwAAAGRycy9kb3ducmV2LnhtbERPTWvCQBC9F/wPywjedGNbokZXkaBFeilVDx6H7JgE&#10;s7Mxu8a0v94tCL3N433OYtWZSrTUuNKygvEoAkGcWV1yruB42A6nIJxH1lhZJgU/5GC17L0sMNH2&#10;zt/U7n0uQgi7BBUU3teJlC4ryKAb2Zo4cGfbGPQBNrnUDd5DuKnkaxTF0mDJoaHAmtKCssv+ZhR8&#10;Trb24/qVtjMveXp6v25+43Sj1KDfrecgPHX+X/x073SYH7/F8Pd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6QfEAAAA3QAAAA8AAAAAAAAAAAAAAAAAmAIAAGRycy9k&#10;b3ducmV2LnhtbFBLBQYAAAAABAAEAPUAAACJAwAAAAA=&#10;" path="m33,45l,,33,45xe" fillcolor="#f3be00" stroked="f">
                  <v:path arrowok="t" o:connecttype="custom" o:connectlocs="33,45;0,0;33,45" o:connectangles="0,0,0"/>
                </v:shape>
                <v:shape id="Freeform 8728" o:spid="_x0000_s2663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EDcUA&#10;AADdAAAADwAAAGRycy9kb3ducmV2LnhtbERP22rCQBB9F/oPyxT6VjdWvEVXqYXWKih4AX0csmMS&#10;zM6G7DZJ/75bEHybw7nObNGaQtRUudyygl43AkGcWJ1zquB0/Hwdg3AeWWNhmRT8koPF/Kkzw1jb&#10;hvdUH3wqQgi7GBVk3pexlC7JyKDr2pI4cFdbGfQBVqnUFTYh3BTyLYqG0mDOoSHDkj4ySm6HH6Ng&#10;PVo25uu2O5er5db2B1hvLpNaqZfn9n0KwlPrH+K7+1uH+cP+CP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AQNxQAAAN0AAAAPAAAAAAAAAAAAAAAAAJgCAABkcnMv&#10;ZG93bnJldi54bWxQSwUGAAAAAAQABAD1AAAAigMAAAAA&#10;" path="m33,45l,,33,45xe" filled="f" strokecolor="#e77817" strokeweight="0">
                  <v:path arrowok="t" o:connecttype="custom" o:connectlocs="33,45;0,0;33,45" o:connectangles="0,0,0"/>
                </v:shape>
                <v:shape id="Freeform 8729" o:spid="_x0000_s2664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occA&#10;AADdAAAADwAAAGRycy9kb3ducmV2LnhtbESPT2vCQBDF70K/wzIFL1I3WpCSuopUlJ4K/kHIbciO&#10;SWp2dptdNX77zqHQ2xvmzW/emy9716obdbHxbGAyzkARl942XBk4HjYvb6BiQrbYeiYDD4qwXDwN&#10;5phbf+cd3fapUgLhmKOBOqWQax3LmhzGsQ/Esjv7zmGSsau07fAucNfqaZbNtMOG5UONgT5qKi/7&#10;qxPKtvh6VMUhnItTGG1OP9/ZjtbGDJ/71TuoRH36N/9df1qJP3uVuNJGJ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4QKHHAAAA3QAAAA8AAAAAAAAAAAAAAAAAmAIAAGRy&#10;cy9kb3ducmV2LnhtbFBLBQYAAAAABAAEAPUAAACMAwAAAAA=&#10;" path="m2,l,13,2,25r8,10l17,43,20,33,17,20,12,8,2,xe" fillcolor="#f3be00" stroked="f">
                  <v:path arrowok="t" o:connecttype="custom" o:connectlocs="2,0;0,13;2,25;10,35;17,43;20,33;17,20;12,8;2,0" o:connectangles="0,0,0,0,0,0,0,0,0"/>
                </v:shape>
                <v:shape id="Freeform 8730" o:spid="_x0000_s2665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92cUA&#10;AADdAAAADwAAAGRycy9kb3ducmV2LnhtbERPTWvCQBC9F/wPyxR6q5sqSE1dpYiKgoeYFsHbmJ1m&#10;U7OzIbuN8d93CwVv83ifM1v0thYdtb5yrOBlmIAgLpyuuFTw+bF+fgXhA7LG2jEpuJGHxXzwMMNU&#10;uysfqMtDKWII+xQVmBCaVEpfGLLoh64hjtyXay2GCNtS6havMdzWcpQkE2mx4thgsKGloeKS/1gF&#10;dNrsssu5KvvzKOy77zxbmWOm1NNj//4GIlAf7uJ/91bH+ZPxF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L3ZxQAAAN0AAAAPAAAAAAAAAAAAAAAAAJgCAABkcnMv&#10;ZG93bnJldi54bWxQSwUGAAAAAAQABAD1AAAAigMAAAAA&#10;" path="m2,l,13,2,25r8,10l17,43,20,33,17,20,12,8,2,e" filled="f" strokecolor="#e77817" strokeweight="0">
                  <v:path arrowok="t" o:connecttype="custom" o:connectlocs="2,0;0,13;2,25;10,35;17,43;20,33;17,20;12,8;2,0" o:connectangles="0,0,0,0,0,0,0,0,0"/>
                </v:shape>
                <v:shape id="Freeform 8731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dSMYA&#10;AADdAAAADwAAAGRycy9kb3ducmV2LnhtbESPQWvCQBCF7wX/wzJCL0U3LSIluoqIBVsKWiOeh+yY&#10;BLOzIbvG+O87B8HbDO/Ne9/Ml72rVUdtqDwbeB8noIhzbysuDByzr9EnqBCRLdaeycCdAiwXg5c5&#10;ptbf+I+6QyyUhHBI0UAZY5NqHfKSHIaxb4hFO/vWYZS1LbRt8SbhrtYfSTLVDiuWhhIbWpeUXw5X&#10;Z2C9m7y5bJedkv5nf9//fnd+Q50xr8N+NQMVqY9P8+N6awV/OhF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ddSMYAAADdAAAADwAAAAAAAAAAAAAAAACYAgAAZHJz&#10;L2Rvd25yZXYueG1sUEsFBgAAAAAEAAQA9QAAAIsDAAAAAA==&#10;" path="m32,49l,,32,49xe" fillcolor="#f3be00" stroked="f">
                  <v:path arrowok="t" o:connecttype="custom" o:connectlocs="32,49;0,0;32,49" o:connectangles="0,0,0"/>
                </v:shape>
                <v:shape id="Freeform 8732" o:spid="_x0000_s2667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MIA&#10;AADdAAAADwAAAGRycy9kb3ducmV2LnhtbERP32vCMBB+H/g/hBP2NhPtEKlGUbeBLxtYxeejOZti&#10;cylNVut/vwwGe7uP7+etNoNrRE9dqD1rmE4UCOLSm5orDefTx8sCRIjIBhvPpOFBATbr0dMKc+Pv&#10;fKS+iJVIIRxy1GBjbHMpQ2nJYZj4ljhxV985jAl2lTQd3lO4a+RMqbl0WHNqsNjS3lJ5K76dhjd7&#10;kYf+ix+f2XtQ2XVR7zJVaP08HrZLEJGG+C/+cx9Mmj9/ncL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GyEwgAAAN0AAAAPAAAAAAAAAAAAAAAAAJgCAABkcnMvZG93&#10;bnJldi54bWxQSwUGAAAAAAQABAD1AAAAhwMAAAAA&#10;" path="m32,49l,,32,49xe" filled="f" strokecolor="#e77817" strokeweight="0">
                  <v:path arrowok="t" o:connecttype="custom" o:connectlocs="32,49;0,0;32,49" o:connectangles="0,0,0"/>
                </v:shape>
                <v:shape id="Freeform 8733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e5sQA&#10;AADdAAAADwAAAGRycy9kb3ducmV2LnhtbERPTWvCQBC9C/0PyxR6002DSBtdpZQWih5EKzkPu2MS&#10;zc4m2W1M++tdoeBtHu9zFqvB1qKnzleOFTxPEhDE2pmKCwWH78/xCwgfkA3WjknBL3lYLR9GC8yM&#10;u/CO+n0oRAxhn6GCMoQmk9Lrkiz6iWuII3d0ncUQYVdI0+ElhttapkkykxYrjg0lNvRekj7vf6wC&#10;nVfT15Zz/bGV3K7Xf6d+szkp9fQ4vM1BBBrCXfzv/jJx/myawu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nubEAAAA3QAAAA8AAAAAAAAAAAAAAAAAmAIAAGRycy9k&#10;b3ducmV2LnhtbFBLBQYAAAAABAAEAPUAAACJAwAAAAA=&#10;" path="m3,l,12,3,24r7,10l17,42,20,32,17,19,12,7,3,xe" fillcolor="#f3be00" stroked="f">
                  <v:path arrowok="t" o:connecttype="custom" o:connectlocs="3,0;0,12;3,24;10,34;17,42;20,32;17,19;12,7;3,0" o:connectangles="0,0,0,0,0,0,0,0,0"/>
                </v:shape>
                <v:shape id="Freeform 8734" o:spid="_x0000_s2669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6QMMA&#10;AADdAAAADwAAAGRycy9kb3ducmV2LnhtbERP24rCMBB9F/yHMMK+FE1dV5FqFBEFEYRdL+9jM7bF&#10;ZlKaaLt/vxEWfJvDuc582ZpSPKl2hWUFw0EMgji1uuBMwfm07U9BOI+ssbRMCn7JwXLR7cwx0bbh&#10;H3oefSZCCLsEFeTeV4mULs3JoBvYijhwN1sb9AHWmdQ1NiHclPIzjifSYMGhIceK1jml9+PDKLiO&#10;79/+stk368iODsNsS+doHyn10WtXMxCeWv8W/7t3OsyffI3g9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6QMMAAADdAAAADwAAAAAAAAAAAAAAAACYAgAAZHJzL2Rv&#10;d25yZXYueG1sUEsFBgAAAAAEAAQA9QAAAIgDAAAAAA==&#10;" path="m3,l,12,3,24r7,10l17,42,20,32,17,19,12,7,3,e" filled="f" strokecolor="#e77817" strokeweight="0">
                  <v:path arrowok="t" o:connecttype="custom" o:connectlocs="3,0;0,12;3,24;10,34;17,42;20,32;17,19;12,7;3,0" o:connectangles="0,0,0,0,0,0,0,0,0"/>
                </v:shape>
                <v:shape id="Freeform 8735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PKcIA&#10;AADdAAAADwAAAGRycy9kb3ducmV2LnhtbERPTWsCMRC9C/0PYQq9aVZZpKxGkUJFai9de+hx2Iyb&#10;4GayJNFd/70pFHqbx/uc9XZ0nbhRiNazgvmsAEHceG25VfB9ep++gogJWWPnmRTcKcJ28zRZY6X9&#10;wF90q1MrcgjHChWYlPpKytgYchhnvifO3NkHhynD0EodcMjhrpOLolhKh5Zzg8Ge3gw1l/rqFNR6&#10;sNdwNB+26Pfz9PlTLu4nr9TL87hbgUg0pn/xn/ug8/xlWcLvN/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Y8pwgAAAN0AAAAPAAAAAAAAAAAAAAAAAJgCAABkcnMvZG93&#10;bnJldi54bWxQSwUGAAAAAAQABAD1AAAAhwMAAAAA&#10;" path="m33,50l,,33,50xe" fillcolor="#f3be00" stroked="f">
                  <v:path arrowok="t" o:connecttype="custom" o:connectlocs="33,50;0,0;33,50" o:connectangles="0,0,0"/>
                </v:shape>
                <v:shape id="Freeform 8736" o:spid="_x0000_s2671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XfsQA&#10;AADdAAAADwAAAGRycy9kb3ducmV2LnhtbERPS2vCQBC+F/wPywi9FN1YVCR1FZ/QU8En5DbNjkkw&#10;Oxuya4z++m6h0Nt8fM+ZzltTioZqV1hWMOhHIIhTqwvOFBwP294EhPPIGkvLpOBBDuazzssUY23v&#10;vKNm7zMRQtjFqCD3voqldGlOBl3fVsSBu9jaoA+wzqSu8R7CTSnfo2gsDRYcGnKsaJVTet3fjIKn&#10;vnyPvk6bxzVZp4Nk+Tw3+GaUeu22iw8Qnlr/L/5zf+owfzwcwe834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HF37EAAAA3QAAAA8AAAAAAAAAAAAAAAAAmAIAAGRycy9k&#10;b3ducmV2LnhtbFBLBQYAAAAABAAEAPUAAACJAwAAAAA=&#10;" path="m33,50l,,33,50xe" filled="f" strokecolor="#e77817" strokeweight="0">
                  <v:path arrowok="t" o:connecttype="custom" o:connectlocs="33,50;0,0;33,50" o:connectangles="0,0,0"/>
                </v:shape>
                <v:shape id="Freeform 8737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QmcUA&#10;AADdAAAADwAAAGRycy9kb3ducmV2LnhtbERPTUvDQBC9C/0PyxS82U1FUo3dFlFLPVWMLehtzE6z&#10;qdnZkN0m8d93CwVv83ifM18OthYdtb5yrGA6SUAQF05XXCrYfq5u7kH4gKyxdkwK/sjDcjG6mmOm&#10;Xc8f1OWhFDGEfYYKTAhNJqUvDFn0E9cQR27vWoshwraUusU+htta3iZJKi1WHBsMNvRsqPjNj1aB&#10;7d65eNl9rR/MYbP/ef3ueZaXSl2Ph6dHEIGG8C++uN90nJ/epXD+Jp4gF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1CZxQAAAN0AAAAPAAAAAAAAAAAAAAAAAJgCAABkcnMv&#10;ZG93bnJldi54bWxQSwUGAAAAAAQABAD1AAAAigMAAAAA&#10;" path="m2,l,7r,5l,20r2,5l10,35r15,9l25,32,22,20,15,10,2,xe" fillcolor="#f3be00" stroked="f">
                  <v:path arrowok="t" o:connecttype="custom" o:connectlocs="2,0;0,7;0,12;0,20;2,25;10,35;25,44;25,32;22,20;15,10;2,0" o:connectangles="0,0,0,0,0,0,0,0,0,0,0"/>
                </v:shape>
                <v:shape id="Freeform 8738" o:spid="_x0000_s2673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qd8MA&#10;AADdAAAADwAAAGRycy9kb3ducmV2LnhtbERPTWvCQBC9F/oflhF6qxOlWkldpVoKHrxoK3gcspNs&#10;MDsbsltN/70rCN7m8T5nvuxdo87chdqLhtEwA8VSeFNLpeH35/t1BipEEkONF9bwzwGWi+enOeXG&#10;X2TH532sVAqRkJMGG2ObI4bCsqMw9C1L4krfOYoJdhWaji4p3DU4zrIpOqolNVhqeW25OO3/nAY3&#10;xsO6rOzxtMXV1+SQ4Wp2LLV+GfSfH6Ai9/Ehvrs3Js2fvr3D7Zt0Ai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iqd8MAAADdAAAADwAAAAAAAAAAAAAAAACYAgAAZHJzL2Rv&#10;d25yZXYueG1sUEsFBgAAAAAEAAQA9QAAAIgDAAAAAA==&#10;" path="m2,l,7r,5l,20r2,5l10,35r15,9l25,32,22,20,15,10,2,xe" filled="f" strokecolor="#e77817" strokeweight="0">
                  <v:path arrowok="t" o:connecttype="custom" o:connectlocs="2,0;0,7;0,12;0,20;2,25;10,35;25,44;25,32;22,20;15,10;2,0" o:connectangles="0,0,0,0,0,0,0,0,0,0,0"/>
                </v:shape>
                <v:shape id="Freeform 8739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7Z8cA&#10;AADdAAAADwAAAGRycy9kb3ducmV2LnhtbESPMU/DQAyFdyT+w8lI3eilFKoq7bUKqUAsDE07dLRy&#10;bhKR80W5Iw359XhAYrP1nt/7vN2PrlUD9aHxbGAxT0ARl942XBk4n94e16BCRLbYeiYDPxRgv7u/&#10;22Jq/Y2PNBSxUhLCIUUDdYxdqnUoa3IY5r4jFu3qe4dR1r7StsebhLtWPyXJSjtsWBpq7Civqfwq&#10;vp2B7GRfsilfLw6vw/tUfPrpki8PxswexmwDKtIY/81/1x9W8FfP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+2fHAAAA3QAAAA8AAAAAAAAAAAAAAAAAmAIAAGRy&#10;cy9kb3ducmV2LnhtbFBLBQYAAAAABAAEAPUAAACMAwAAAAA=&#10;" path="m37,50l,,37,50xe" fillcolor="#f3be00" stroked="f">
                  <v:path arrowok="t" o:connecttype="custom" o:connectlocs="37,50;0,0;37,50" o:connectangles="0,0,0"/>
                </v:shape>
                <v:shape id="Freeform 8740" o:spid="_x0000_s2675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adMUA&#10;AADdAAAADwAAAGRycy9kb3ducmV2LnhtbESP0YrCMBBF34X9hzALvmm6VsStRllEQV8U637A2Ixt&#10;d5tJbaLWvzeC4NsM994zd6bz1lTiSo0rLSv46kcgiDOrS84V/B5WvTEI55E1VpZJwZ0czGcfnSkm&#10;2t54T9fU5yJA2CWooPC+TqR0WUEGXd/WxEE72cagD2uTS93gLcBNJQdRNJIGSw4XCqxpUVD2n15M&#10;oFxWZxkvc/qL4919Mz5utumpVqr72f5MQHhq/dv8Sq91qD8afsP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Jp0xQAAAN0AAAAPAAAAAAAAAAAAAAAAAJgCAABkcnMv&#10;ZG93bnJldi54bWxQSwUGAAAAAAQABAD1AAAAigMAAAAA&#10;" path="m37,50l,,37,50xe" filled="f" strokecolor="#1f1a17" strokeweight="0">
                  <v:path arrowok="t" o:connecttype="custom" o:connectlocs="37,50;0,0;37,50" o:connectangles="0,0,0"/>
                </v:shape>
                <v:shape id="Freeform 8741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a3ccA&#10;AADdAAAADwAAAGRycy9kb3ducmV2LnhtbESPQWvCQBCF7wX/wzKCN90o1dboKqVQEKWW2op4G7Jj&#10;EszOhuyqaX995yD0NsN7894382XrKnWlJpSeDQwHCSjizNuScwPfX2/9Z1AhIlusPJOBHwqwXHQe&#10;5phaf+NPuu5iriSEQ4oGihjrVOuQFeQwDHxNLNrJNw6jrE2ubYM3CXeVHiXJRDssWRoKrOm1oOy8&#10;uzgDx6f9e/X4G2yC2005nY70Yf1xMqbXbV9moCK18d98v15ZwZ+M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NWt3HAAAA3QAAAA8AAAAAAAAAAAAAAAAAmAIAAGRy&#10;cy9kb3ducmV2LnhtbFBLBQYAAAAABAAEAPUAAACMAwAAAAA=&#10;" path="m45,40l,,45,40r,l45,40r3,15l55,65r8,10l75,82r,-7l75,70,72,62,70,57,65,52,58,47,53,42,45,40xe" fillcolor="#f3be00" stroked="f">
                  <v:path arrowok="t" o:connecttype="custom" o:connectlocs="45,40;0,0;45,40;45,40;45,40;48,55;55,65;63,75;75,82;75,75;75,70;72,62;70,57;65,52;58,47;53,42;45,40" o:connectangles="0,0,0,0,0,0,0,0,0,0,0,0,0,0,0,0,0"/>
                </v:shape>
                <v:shape id="Freeform 8742" o:spid="_x0000_s2677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XfcMA&#10;AADdAAAADwAAAGRycy9kb3ducmV2LnhtbERPS0vDQBC+C/6HZQRvdlPBtKbdlkYQPHjpC6/T7JgE&#10;s7Pp7rSJ/94VBG/z8T1nuR5dp64UYuvZwHSSgSKuvG25NnDYvz7MQUVBtth5JgPfFGG9ur1ZYmH9&#10;wFu67qRWKYRjgQYakb7QOlYNOYwT3xMn7tMHh5JgqLUNOKRw1+nHLMu1w5ZTQ4M9vTRUfe0uzoAc&#10;L+W5nM9O1fPHMJM+L8P4vjXm/m7cLEAJjfIv/nO/2TQ/f5rC7zfpB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XfcMAAADdAAAADwAAAAAAAAAAAAAAAACYAgAAZHJzL2Rv&#10;d25yZXYueG1sUEsFBgAAAAAEAAQA9QAAAIgDAAAAAA==&#10;" path="m45,40l,,45,40r,l45,40r3,15l55,65r8,10l75,82r,-7l75,70,72,62,70,57,65,52,58,47,53,42,45,40xe" filled="f" strokecolor="#e77817" strokeweight="0">
                  <v:path arrowok="t" o:connecttype="custom" o:connectlocs="45,40;0,0;45,40;45,40;45,40;48,55;55,65;63,75;75,82;75,75;75,70;72,62;70,57;65,52;58,47;53,42;45,40" o:connectangles="0,0,0,0,0,0,0,0,0,0,0,0,0,0,0,0,0"/>
                </v:shape>
                <v:shape id="Freeform 8743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6NsEA&#10;AADdAAAADwAAAGRycy9kb3ducmV2LnhtbERPzYrCMBC+C/sOYQQvsqbruiLVKKK4qDdbH2BsxrbY&#10;TEoTtb69EQRv8/H9zmzRmkrcqHGlZQU/gwgEcWZ1ybmCY7r5noBwHlljZZkUPMjBYv7VmWGs7Z0P&#10;dEt8LkIIuxgVFN7XsZQuK8igG9iaOHBn2xj0ATa51A3eQ7ip5DCKxtJgyaGhwJpWBWWX5GoU9Dmh&#10;tdmn+9NvOtqd9SU/Rv9LpXrddjkF4an1H/HbvdVh/vhvCK9vw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OjbBAAAA3QAAAA8AAAAAAAAAAAAAAAAAmAIAAGRycy9kb3du&#10;cmV2LnhtbFBLBQYAAAAABAAEAPUAAACGAwAAAAA=&#10;" path="m39,40l,,39,40r,l39,40r3,13l49,65r10,8l72,80r,-5l69,68,67,63,64,55,59,50,54,45,47,43,39,40xe" fillcolor="#f3be00" stroked="f">
                  <v:path arrowok="t" o:connecttype="custom" o:connectlocs="39,40;0,0;39,40;39,40;39,40;42,53;49,65;59,73;72,80;72,75;69,68;67,63;64,55;59,50;54,45;47,43;39,40" o:connectangles="0,0,0,0,0,0,0,0,0,0,0,0,0,0,0,0,0"/>
                </v:shape>
                <v:shape id="Freeform 8744" o:spid="_x0000_s2679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AhMMA&#10;AADdAAAADwAAAGRycy9kb3ducmV2LnhtbERPS2vCQBC+C/0PyxS86SaRppK6igQCXtqiLQVvQ3aa&#10;BLOzIbt59N93CwVv8/E9Z3eYTStG6l1jWUG8jkAQl1Y3XCn4/ChWWxDOI2tsLZOCH3Jw2D8sdphp&#10;O/GZxouvRAhhl6GC2vsuk9KVNRl0a9sRB+7b9gZ9gH0ldY9TCDetTKIolQYbDg01dpTXVN4ug1Fw&#10;td0zvcd5wcOt8nFcJO7t9Uup5eN8fAHhafZ38b/7pMP89GkD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fAhMMAAADdAAAADwAAAAAAAAAAAAAAAACYAgAAZHJzL2Rv&#10;d25yZXYueG1sUEsFBgAAAAAEAAQA9QAAAIgDAAAAAA==&#10;" path="m39,40l,,39,40r,l39,40r3,13l49,65r10,8l72,80r,-5l69,68,67,63,64,55,59,50,54,45,47,43,39,40xe" filled="f" strokecolor="#e77817" strokeweight="0">
                  <v:path arrowok="t" o:connecttype="custom" o:connectlocs="39,40;0,0;39,40;39,40;39,40;42,53;49,65;59,73;72,80;72,75;69,68;67,63;64,55;59,50;54,45;47,43;39,40" o:connectangles="0,0,0,0,0,0,0,0,0,0,0,0,0,0,0,0,0"/>
                </v:shape>
                <v:shape id="Freeform 8745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BlMQA&#10;AADdAAAADwAAAGRycy9kb3ducmV2LnhtbERPS2vCQBC+F/oflin0EnRjqSLRTbCC0FvRPtTbkB2T&#10;0OxsyG7j+u9dQehtPr7nLItgWjFQ7xrLCibjFARxaXXDlYKvz81oDsJ5ZI2tZVJwIQdF/viwxEzb&#10;M29p2PlKxBB2GSqove8yKV1Zk0E3th1x5E62N+gj7CupezzHcNPKlzSdSYMNx4YaO1rXVP7u/owC&#10;/P4JH+YtaZNj2Ayn1cElcl8q9fwUVgsQnoL/F9/d7zrOn01f4fZ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AZTEAAAA3QAAAA8AAAAAAAAAAAAAAAAAmAIAAGRycy9k&#10;b3ducmV2LnhtbFBLBQYAAAAABAAEAPUAAACJAwAAAAA=&#10;" path="m37,42l,,37,42xe" fillcolor="#f3be00" stroked="f">
                  <v:path arrowok="t" o:connecttype="custom" o:connectlocs="37,42;0,0;37,42" o:connectangles="0,0,0"/>
                </v:shape>
                <v:shape id="Freeform 8746" o:spid="_x0000_s2681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VisQA&#10;AADdAAAADwAAAGRycy9kb3ducmV2LnhtbERPTWsCMRC9F/ofwgjealZBqatRSqHQnqRWW7yNm3F3&#10;6WaSJnF36683BaG3ebzPWa5704iWfKgtKxiPMhDEhdU1lwp2Hy8PjyBCRNbYWCYFvxRgvbq/W2Ku&#10;bcfv1G5jKVIIhxwVVDG6XMpQVGQwjKwjTtzJeoMxQV9K7bFL4aaRkyybSYM1p4YKHT1XVHxvz0bB&#10;ftd2bl7Q22HyeXaXHz5mmy+v1HDQPy1AROrjv/jmftVp/mw6hb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1FYrEAAAA3QAAAA8AAAAAAAAAAAAAAAAAmAIAAGRycy9k&#10;b3ducmV2LnhtbFBLBQYAAAAABAAEAPUAAACJAwAAAAA=&#10;" path="m37,42l,,37,42xe" filled="f" strokecolor="#e77817" strokeweight="0">
                  <v:path arrowok="t" o:connecttype="custom" o:connectlocs="37,42;0,0;37,42" o:connectangles="0,0,0"/>
                </v:shape>
                <v:shape id="Freeform 8747" o:spid="_x0000_s2682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D6sYA&#10;AADdAAAADwAAAGRycy9kb3ducmV2LnhtbESPT2sCMRDF70K/Q5iCN80qdimrWbEWQfBUleJx3Mz+&#10;wc1km6S69tM3hYK3Gd57v3mzWPamFVdyvrGsYDJOQBAXVjdcKTgeNqNXED4ga2wtk4I7eVjmT4MF&#10;Ztre+IOu+1CJCGGfoYI6hC6T0hc1GfRj2xFHrbTOYIirq6R2eItw08ppkqTSYMPxQo0drWsqLvtv&#10;EylOzsxbMD+zY3nYdu9f593nySk1fO5XcxCB+vAw/6e3OtZPX1L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D6sYAAADdAAAADwAAAAAAAAAAAAAAAACYAgAAZHJz&#10;L2Rvd25yZXYueG1sUEsFBgAAAAAEAAQA9QAAAIsDAAAAAA==&#10;" path="m3,75l8,,3,75xm3,75l,92r,15l3,115r5,5l13,125r5,7l22,125r3,-10l25,107r,-7l22,92,18,85,13,77,3,75xe" fillcolor="#f3be00" stroked="f">
                  <v:path arrowok="t" o:connecttype="custom" o:connectlocs="3,75;8,0;3,75;3,75;0,92;0,107;3,115;8,120;13,125;18,132;22,125;25,115;25,107;25,100;22,92;18,85;13,77;3,75" o:connectangles="0,0,0,0,0,0,0,0,0,0,0,0,0,0,0,0,0,0"/>
                  <o:lock v:ext="edit" verticies="t"/>
                </v:shape>
                <v:shape id="Freeform 8748" o:spid="_x0000_s2683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B/8QA&#10;AADdAAAADwAAAGRycy9kb3ducmV2LnhtbERPS2vCQBC+F/oflin01mwU6iO6ipYWhOLBJx6H7JgE&#10;s7NJdmvSf+8Kgrf5+J4znXemFFdqXGFZQS+KQRCnVhecKdjvfj5GIJxH1lhaJgX/5GA+e32ZYqJt&#10;yxu6bn0mQgi7BBXk3leJlC7NyaCLbEUcuLNtDPoAm0zqBtsQbkrZj+OBNFhwaMixoq+c0sv2zyjo&#10;r3q/8Wl5qgtqy+OhHteb9Xet1Ptbt5iA8NT5p/jhXukwf/A5hP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gf/EAAAA3QAAAA8AAAAAAAAAAAAAAAAAmAIAAGRycy9k&#10;b3ducmV2LnhtbFBLBQYAAAAABAAEAPUAAACJAwAAAAA=&#10;" path="m,75l5,,,75xe" filled="f" strokecolor="#e15520" strokeweight="0">
                  <v:path arrowok="t" o:connecttype="custom" o:connectlocs="0,75;5,0;0,75" o:connectangles="0,0,0"/>
                </v:shape>
                <v:shape id="Freeform 8749" o:spid="_x0000_s2684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n5MUA&#10;AADdAAAADwAAAGRycy9kb3ducmV2LnhtbESPS2/CMBCE75X6H6ytxK04jQSCgEF9CIkjL9Eel3iJ&#10;I+J1FLsQ/n33UInbrmZ25tv5sveNulIX68AG3oYZKOIy2JorA4f96nUCKiZki01gMnCnCMvF89Mc&#10;CxtuvKXrLlVKQjgWaMCl1BZax9KRxzgMLbFo59B5TLJ2lbYd3iTcNzrPsrH2WLM0OGzp01F52f16&#10;A8fDNND+S5/zn+nmVDbfHy6/bI0ZvPTvM1CJ+vQw/1+vreCPR4Ir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ufkxQAAAN0AAAAPAAAAAAAAAAAAAAAAAJgCAABkcnMv&#10;ZG93bnJldi54bWxQSwUGAAAAAAQABAD1AAAAigMAAAAA&#10;" path="m3,l,17,,32r3,8l8,45r5,5l18,57r4,-7l25,40r,-8l25,25,22,17,18,10,13,2,3,e" filled="f" strokecolor="#e15520" strokeweight="0">
                  <v:path arrowok="t" o:connecttype="custom" o:connectlocs="3,0;0,17;0,32;3,40;8,45;13,50;18,57;22,50;25,40;25,32;25,25;22,17;18,10;13,2;3,0" o:connectangles="0,0,0,0,0,0,0,0,0,0,0,0,0,0,0"/>
                </v:shape>
                <v:shape id="Freeform 8750" o:spid="_x0000_s2685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W5sIA&#10;AADdAAAADwAAAGRycy9kb3ducmV2LnhtbERPTWvCQBC9F/wPywje6sZgQ42uIoWKtIdSI56H7JgN&#10;ZmdDdk3iv+8WCr3N433OZjfaRvTU+dqxgsU8AUFcOl1zpeBcvD+/gvABWWPjmBQ8yMNuO3naYK7d&#10;wN/Un0IlYgj7HBWYENpcSl8asujnriWO3NV1FkOEXSV1h0MMt41MkySTFmuODQZbejNU3k53q6Aw&#10;6dJln2XPH/2AxVd9SC/Lg1Kz6bhfgwg0hn/xn/uo4/zsZQW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JbmwgAAAN0AAAAPAAAAAAAAAAAAAAAAAJgCAABkcnMvZG93&#10;bnJldi54bWxQSwUGAAAAAAQABAD1AAAAhwMAAAAA&#10;" path="m13,67l,,13,67xm13,67l8,82r2,18l13,105r2,7l20,117r8,5l30,117r2,-10l32,100r,-8l30,85,25,77,20,70,13,67xe" fillcolor="#f3be00" stroked="f">
                  <v:path arrowok="t" o:connecttype="custom" o:connectlocs="13,67;0,0;13,67;13,67;8,82;10,100;13,105;15,112;20,117;28,122;30,117;32,107;32,100;32,92;30,85;25,77;20,70;13,67" o:connectangles="0,0,0,0,0,0,0,0,0,0,0,0,0,0,0,0,0,0"/>
                  <o:lock v:ext="edit" verticies="t"/>
                </v:shape>
                <v:shape id="Freeform 8751" o:spid="_x0000_s2686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cSMcA&#10;AADdAAAADwAAAGRycy9kb3ducmV2LnhtbESPQUsDMRCF74L/IYzQi9hsPSxlbVqqYPFSdFsRehs2&#10;083WzWRJ0nb9985B8DbDe/PeN4vV6Ht1oZi6wAZm0wIUcRNsx62Bz/3rwxxUysgW+8Bk4IcSrJa3&#10;NwusbLhyTZddbpWEcKrQgMt5qLROjSOPaRoGYtGOIXrMssZW24hXCfe9fiyKUnvsWBocDvTiqPne&#10;nb2BuDlxcf9+fj508/qj3juft+WXMZO7cf0EKtOY/81/129W8MtS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LXEjHAAAA3QAAAA8AAAAAAAAAAAAAAAAAmAIAAGRy&#10;cy9kb3ducmV2LnhtbFBLBQYAAAAABAAEAPUAAACMAwAAAAA=&#10;" path="m13,67l,,13,67xe" filled="f" strokecolor="#e15520" strokeweight="0">
                  <v:path arrowok="t" o:connecttype="custom" o:connectlocs="13,67;0,0;13,67" o:connectangles="0,0,0"/>
                </v:shape>
                <v:shape id="Freeform 8752" o:spid="_x0000_s2687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7xMUA&#10;AADdAAAADwAAAGRycy9kb3ducmV2LnhtbERPTWvCQBC9F/oflin0phuDDTW6SqkWCkJR68XbkB2T&#10;aHY27G418dd3C0Jv83ifM1t0phEXcr62rGA0TEAQF1bXXCrYf38MXkH4gKyxsUwKevKwmD8+zDDX&#10;9spbuuxCKWII+xwVVCG0uZS+qMigH9qWOHJH6wyGCF0ptcNrDDeNTJMkkwZrjg0VtvReUXHe/RgF&#10;p9MtXeN4Un/1m5d0eTus++XKKfX81L1NQQTqwr/47v7UcX6WjeD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LvExQAAAN0AAAAPAAAAAAAAAAAAAAAAAJgCAABkcnMv&#10;ZG93bnJldi54bWxQSwUGAAAAAAQABAD1AAAAigMAAAAA&#10;" path="m5,l,15,2,33r3,5l7,45r5,5l20,55r2,-5l24,40r,-7l24,25,22,18,17,10,12,3,5,e" filled="f" strokecolor="#e15520" strokeweight="0">
                  <v:path arrowok="t" o:connecttype="custom" o:connectlocs="5,0;0,15;2,33;5,38;7,45;12,50;20,55;22,50;24,40;24,33;24,25;22,18;17,10;12,3;5,0" o:connectangles="0,0,0,0,0,0,0,0,0,0,0,0,0,0,0"/>
                </v:shape>
                <v:shape id="Freeform 8753" o:spid="_x0000_s2688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mvMQA&#10;AADdAAAADwAAAGRycy9kb3ducmV2LnhtbERPTWvCQBC9F/wPywheSt0YcJHUjYhS7KUFo+B1mp0m&#10;IdnZkN2a9N93C4Xe5vE+Z7ubbCfuNPjGsYbVMgFBXDrTcKXhenl52oDwAdlg55g0fJOHXT572GJm&#10;3MhnuhehEjGEfYYa6hD6TEpf1mTRL11PHLlPN1gMEQ6VNAOOMdx2Mk0SJS02HBtq7OlQU9kWX1bD&#10;+tgeVTiPt7Up30+Hxw/VvaVK68V82j+DCDSFf/Gf+9XE+Uql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5rzEAAAA3QAAAA8AAAAAAAAAAAAAAAAAmAIAAGRycy9k&#10;b3ducmV2LnhtbFBLBQYAAAAABAAEAPUAAACJAwAAAAA=&#10;" path="m12,67l,,12,67xm12,67l10,82r,18l12,105r5,7l22,117r5,5l32,117r,-7l35,100,32,92,30,85,25,77,20,70,12,67xe" fillcolor="#f3be00" stroked="f">
                  <v:path arrowok="t" o:connecttype="custom" o:connectlocs="12,67;0,0;12,67;12,67;10,82;10,100;12,105;17,112;22,117;27,122;32,117;32,110;35,100;32,92;30,85;25,77;20,70;12,67" o:connectangles="0,0,0,0,0,0,0,0,0,0,0,0,0,0,0,0,0,0"/>
                  <o:lock v:ext="edit" verticies="t"/>
                </v:shape>
                <v:shape id="Freeform 8754" o:spid="_x0000_s2689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S+cQA&#10;AADdAAAADwAAAGRycy9kb3ducmV2LnhtbERPS2vCQBC+F/wPywje6kYjoaSuIj5oL4WaVulxyE6T&#10;0N3ZmF01/vtuQehtPr7nzJe9NeJCnW8cK5iMExDEpdMNVwo+P3aPTyB8QNZoHJOCG3lYLgYPc8y1&#10;u/KeLkWoRAxhn6OCOoQ2l9KXNVn0Y9cSR+7bdRZDhF0ldYfXGG6NnCZJJi02HBtqbGldU/lTnK0C&#10;15+Krd63R5Me0pf3zddu9nYySo2G/eoZRKA+/Ivv7lcd52dZ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UvnEAAAA3QAAAA8AAAAAAAAAAAAAAAAAmAIAAGRycy9k&#10;b3ducmV2LnhtbFBLBQYAAAAABAAEAPUAAACJAwAAAAA=&#10;" path="m12,67l,,12,67xe" filled="f" strokecolor="#e15520" strokeweight="0">
                  <v:path arrowok="t" o:connecttype="custom" o:connectlocs="12,67;0,0;12,67" o:connectangles="0,0,0"/>
                </v:shape>
                <v:shape id="Freeform 8755" o:spid="_x0000_s2690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EWMQA&#10;AADdAAAADwAAAGRycy9kb3ducmV2LnhtbERP32vCMBB+H/g/hBP2NtNKKaUaRQSZY4MxNwTfjuZs&#10;i80lNLHt/vtlMNjbfXw/b72dTCcG6n1rWUG6SEAQV1a3XCv4+jw8FSB8QNbYWSYF3+Rhu5k9rLHU&#10;duQPGk6hFjGEfYkKmhBcKaWvGjLoF9YRR+5qe4Mhwr6WuscxhptOLpMklwZbjg0NOto3VN1Od6Pg&#10;XCSXl7TO7ke3dK/tm5Xp87tU6nE+7VYgAk3hX/znPuo4P88z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xFjEAAAA3QAAAA8AAAAAAAAAAAAAAAAAmAIAAGRycy9k&#10;b3ducmV2LnhtbFBLBQYAAAAABAAEAPUAAACJAwAAAAA=&#10;" path="m2,l,15,,33r2,5l7,45r5,5l17,55r5,-5l22,43,25,33,22,25,20,18,15,10,10,3,2,xe" filled="f" strokecolor="#e15520" strokeweight="0">
                  <v:path arrowok="t" o:connecttype="custom" o:connectlocs="2,0;0,15;0,33;2,38;7,45;12,50;17,55;22,50;22,43;25,33;22,25;20,18;15,10;10,3;2,0" o:connectangles="0,0,0,0,0,0,0,0,0,0,0,0,0,0,0"/>
                </v:shape>
                <v:shape id="Freeform 8756" o:spid="_x0000_s2691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su8MA&#10;AADdAAAADwAAAGRycy9kb3ducmV2LnhtbERPS2vCQBC+F/wPywje6kbBINFVxGdBK2h76W3ITpNo&#10;djZk15j+e1cQepuP7znTeWtK0VDtCssKBv0IBHFqdcGZgu+vzfsYhPPIGkvLpOCPHMxnnbcpJtre&#10;+UTN2WcihLBLUEHufZVI6dKcDLq+rYgD92trgz7AOpO6xnsIN6UcRlEsDRYcGnKsaJlTej3fjIKf&#10;z2LjL/vdMDvStrlVx8N6tXJK9brtYgLCU+v/xS/3hw7z43gE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2su8MAAADdAAAADwAAAAAAAAAAAAAAAACYAgAAZHJzL2Rv&#10;d25yZXYueG1sUEsFBgAAAAAEAAQA9QAAAIgDAAAAAA==&#10;" path="m5,74l12,,5,74xm5,74l,92r3,15l5,114r3,5l12,127r8,5l22,124r3,-7l27,107,25,99,22,92,17,84,12,77,5,74xe" fillcolor="#f3be00" stroked="f">
                  <v:path arrowok="t" o:connecttype="custom" o:connectlocs="5,74;12,0;5,74;5,74;0,92;3,107;5,114;8,119;12,127;20,132;22,124;25,117;27,107;25,99;22,92;17,84;12,77;5,74" o:connectangles="0,0,0,0,0,0,0,0,0,0,0,0,0,0,0,0,0,0"/>
                  <o:lock v:ext="edit" verticies="t"/>
                </v:shape>
                <v:shape id="Freeform 8757" o:spid="_x0000_s2692" style="position:absolute;left:5820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GQMMA&#10;AADdAAAADwAAAGRycy9kb3ducmV2LnhtbERPTWvCQBC9F/wPywi91U0Vg6Su0tYKXkSMtudpdswG&#10;s7Mhu2r8964geJvH+5zpvLO1OFPrK8cK3gcJCOLC6YpLBfvd8m0CwgdkjbVjUnAlD/NZ72WKmXYX&#10;3tI5D6WIIewzVGBCaDIpfWHIoh+4hjhyB9daDBG2pdQtXmK4reUwSVJpseLYYLChb0PFMT9ZBav1&#10;1o8n5rr52v/Ui9P/36j65ZFSr/3u8wNEoC48xQ/3Ssf5aZrC/Zt4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wGQMMAAADdAAAADwAAAAAAAAAAAAAAAACYAgAAZHJzL2Rv&#10;d25yZXYueG1sUEsFBgAAAAAEAAQA9QAAAIgDAAAAAA==&#10;" path="m,74l7,,,74xe" filled="f" strokecolor="#e15520" strokeweight="0">
                  <v:path arrowok="t" o:connecttype="custom" o:connectlocs="0,74;7,0;0,74" o:connectangles="0,0,0"/>
                </v:shape>
                <v:shape id="Freeform 8758" o:spid="_x0000_s2693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YhsUA&#10;AADdAAAADwAAAGRycy9kb3ducmV2LnhtbERPyWrDMBC9F/oPYgq9NXJycIsbJYSULlAIdZrlOlgT&#10;ycQaGUt13Hx9VQjkNo+3znQ+uEb01IXas4LxKANBXHlds1Gw+X59eAIRIrLGxjMp+KUA89ntzRQL&#10;7U9cUr+ORqQQDgUqsDG2hZShsuQwjHxLnLiD7xzGBDsjdYenFO4aOcmyXDqsOTVYbGlpqTquf5yC&#10;0my+3u1+bBaffvs26XfnVckvSt3fDYtnEJGGeBVf3B86zc/zR/j/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5iGxQAAAN0AAAAPAAAAAAAAAAAAAAAAAJgCAABkcnMv&#10;ZG93bnJldi54bWxQSwUGAAAAAAQABAD1AAAAigMAAAAA&#10;" path="m5,l,18,3,33r2,7l8,45r4,8l20,58r2,-8l25,43,27,33,25,25,22,18,17,10,12,3,5,e" filled="f" strokecolor="#e15520" strokeweight="0">
                  <v:path arrowok="t" o:connecttype="custom" o:connectlocs="5,0;0,18;3,33;5,40;8,45;12,53;20,58;22,50;25,43;27,33;25,25;22,18;17,10;12,3;5,0" o:connectangles="0,0,0,0,0,0,0,0,0,0,0,0,0,0,0"/>
                </v:shape>
                <v:shape id="Freeform 8759" o:spid="_x0000_s2694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AfscA&#10;AADdAAAADwAAAGRycy9kb3ducmV2LnhtbESPQWvCQBCF7wX/wzJCb3VjD2lJXcWKhRykoJHW45Cd&#10;JrHZ2bC71fjvO4dCbzO8N+99s1iNrlcXCrHzbGA+y0AR19523Bg4Vm8Pz6BiQrbYeyYDN4qwWk7u&#10;FlhYf+U9XQ6pURLCsUADbUpDoXWsW3IYZ34gFu3LB4dJ1tBoG/Aq4a7Xj1mWa4cdS0OLA21aqr8P&#10;P87Afv7kXqvT7VS5j3MZSrv7fN/ujLmfjusXUInG9G/+uy6t4Oe5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vgH7HAAAA3QAAAA8AAAAAAAAAAAAAAAAAmAIAAGRy&#10;cy9kb3ducmV2LnhtbFBLBQYAAAAABAAEAPUAAACMAwAAAAA=&#10;" path="m5,78l5,r,78xm5,78l,95r2,15l5,117r2,5l12,130r8,5l25,127r2,-7l27,110r-2,-8l22,95,20,88,12,80,5,78xe" fillcolor="#f3be00" stroked="f">
                  <v:path arrowok="t" o:connecttype="custom" o:connectlocs="5,78;5,0;5,78;5,78;0,95;2,110;5,117;7,122;12,130;20,135;25,127;27,120;27,110;25,102;22,95;20,88;12,80;5,78" o:connectangles="0,0,0,0,0,0,0,0,0,0,0,0,0,0,0,0,0,0"/>
                  <o:lock v:ext="edit" verticies="t"/>
                </v:shape>
                <v:shape id="Freeform 8760" o:spid="_x0000_s2695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DFsUA&#10;AADdAAAADwAAAGRycy9kb3ducmV2LnhtbERPTWvCQBC9F/oflin0UnRTC4tGV2mVFm+h6kFvY3ZM&#10;QrOzMbuNsb++Wyh4m8f7nNmit7XoqPWVYw3PwwQEce5MxYWG3fZ9MAbhA7LB2jFpuJKHxfz+boap&#10;cRf+pG4TChFD2KeooQyhSaX0eUkW/dA1xJE7udZiiLAtpGnxEsNtLUdJoqTFimNDiQ0tS8q/Nt9W&#10;w8/xnL3ts+5lrK7rQ0bKPn2srNaPD/3rFESgPtzE/+61ifOVmsD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0MWxQAAAN0AAAAPAAAAAAAAAAAAAAAAAJgCAABkcnMv&#10;ZG93bnJldi54bWxQSwUGAAAAAAQABAD1AAAAigMAAAAA&#10;" path="m,78l,,,78xe" filled="f" strokecolor="#e15520" strokeweight="0">
                  <v:path arrowok="t" o:connecttype="custom" o:connectlocs="0,78;0,0;0,78" o:connectangles="0,0,0"/>
                </v:shape>
                <v:shape id="Freeform 8761" o:spid="_x0000_s2696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MmMUA&#10;AADdAAAADwAAAGRycy9kb3ducmV2LnhtbESPQW/CMAyF75P4D5GRdhspqMDUERBC6sRhF9jY2Wq8&#10;pqJxqiZA+ff4MImbrff83ufVZvCtulIfm8AGppMMFHEVbMO1gZ/v8u0dVEzIFtvAZOBOETbr0csK&#10;CxtufKDrMdVKQjgWaMCl1BVax8qRxzgJHbFof6H3mGTta217vEm4b/UsyxbaY8PS4LCjnaPqfLx4&#10;A/XXrEq/5Tx8dmW+u/tTPndlbszreNh+gEo0pKf5/3pvBX+xFH75Rk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UyYxQAAAN0AAAAPAAAAAAAAAAAAAAAAAJgCAABkcnMv&#10;ZG93bnJldi54bWxQSwUGAAAAAAQABAD1AAAAigMAAAAA&#10;" path="m5,l,17,2,32r3,7l7,44r5,8l20,57r5,-8l27,42r,-10l25,24,22,17,20,10,12,2,5,e" filled="f" strokecolor="#e15520" strokeweight="0">
                  <v:path arrowok="t" o:connecttype="custom" o:connectlocs="5,0;0,17;2,32;5,39;7,44;12,52;20,57;25,49;27,42;27,32;25,24;22,17;20,10;12,2;5,0" o:connectangles="0,0,0,0,0,0,0,0,0,0,0,0,0,0,0"/>
                </v:shape>
                <v:shape id="Freeform 8762" o:spid="_x0000_s2697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r7MMA&#10;AADdAAAADwAAAGRycy9kb3ducmV2LnhtbERPTWvCQBC9F/oflin0VjdRSG10lVII5BqtaG9jdpoN&#10;zc6G7BrTf98tCN7m8T5nvZ1sJ0YafOtYQTpLQBDXTrfcKPjcFy9LED4ga+wck4Jf8rDdPD6sMdfu&#10;yhWNu9CIGMI+RwUmhD6X0teGLPqZ64kj9+0GiyHCoZF6wGsMt52cJ0kmLbYcGwz29GGo/tldrIIy&#10;fdunpypbFEWoF8fpqzo0Z6PU89P0vgIRaAp38c1d6jg/e03h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r7MMAAADdAAAADwAAAAAAAAAAAAAAAACYAgAAZHJzL2Rv&#10;d25yZXYueG1sUEsFBgAAAAAEAAQA9QAAAIgDAAAAAA==&#10;" path="m5,70l5,r,70xm5,70l,88r,15l2,110r5,8l12,123r5,4l22,120r3,-7l25,105r,-7l22,88,17,80,12,75,5,70xe" fillcolor="#f3be00" stroked="f">
                  <v:path arrowok="t" o:connecttype="custom" o:connectlocs="5,70;5,0;5,70;5,70;0,88;0,103;2,110;7,118;12,123;17,127;22,120;25,113;25,105;25,98;22,88;17,80;12,75;5,70" o:connectangles="0,0,0,0,0,0,0,0,0,0,0,0,0,0,0,0,0,0"/>
                  <o:lock v:ext="edit" verticies="t"/>
                </v:shape>
                <v:shape id="Freeform 8763" o:spid="_x0000_s2698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M/MMA&#10;AADdAAAADwAAAGRycy9kb3ducmV2LnhtbERPTWvCQBC9F/wPywi91Y22GImuIqXS0Fuj4HXMjtlg&#10;djZm15j++26h4G0e73NWm8E2oqfO144VTCcJCOLS6ZorBYf97mUBwgdkjY1jUvBDHjbr0dMKM+3u&#10;/E19ESoRQ9hnqMCE0GZS+tKQRT9xLXHkzq6zGCLsKqk7vMdw28hZksylxZpjg8GW3g2Vl+JmFbxd&#10;r/nnV5N+vJqiz48mLU65rpV6Hg/bJYhAQ3iI/925jvPn6Qz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M/MMAAADdAAAADwAAAAAAAAAAAAAAAACYAgAAZHJzL2Rv&#10;d25yZXYueG1sUEsFBgAAAAAEAAQA9QAAAIgDAAAAAA==&#10;" path="m,70l,,,70xe" filled="f" strokecolor="#e15520" strokeweight="0">
                  <v:path arrowok="t" o:connecttype="custom" o:connectlocs="0,70;0,0;0,70" o:connectangles="0,0,0"/>
                </v:shape>
                <v:shape id="Freeform 8764" o:spid="_x0000_s2699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p9cIA&#10;AADdAAAADwAAAGRycy9kb3ducmV2LnhtbERPS4vCMBC+L/gfwgh7W1O74KMaxd1lYY++UI9jMzbF&#10;ZlKarNZ/bwTB23x8z5nOW1uJCzW+dKyg30tAEOdOl1wo2G5+P0YgfEDWWDkmBTfyMJ913qaYaXfl&#10;FV3WoRAxhH2GCkwIdSalzw1Z9D1XE0fu5BqLIcKmkLrBawy3lUyTZCAtlhwbDNb0bSg/r/+tgt12&#10;7GjzI0/pYbw85tX+y6TnlVLv3XYxARGoDS/x0/2n4/zB8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yn1wgAAAN0AAAAPAAAAAAAAAAAAAAAAAJgCAABkcnMvZG93&#10;bnJldi54bWxQSwUGAAAAAAQABAD1AAAAhwMAAAAA&#10;" path="m5,l,18,,33r2,7l7,48r5,5l17,57r5,-7l25,43r,-8l25,28,22,18,17,10,12,5,5,e" filled="f" strokecolor="#e15520" strokeweight="0">
                  <v:path arrowok="t" o:connecttype="custom" o:connectlocs="5,0;0,18;0,33;2,40;7,48;12,53;17,57;22,50;25,43;25,35;25,28;22,18;17,10;12,5;5,0" o:connectangles="0,0,0,0,0,0,0,0,0,0,0,0,0,0,0"/>
                </v:shape>
                <v:shape id="Freeform 8765" o:spid="_x0000_s2700" style="position:absolute;left:5847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IRcQA&#10;AADdAAAADwAAAGRycy9kb3ducmV2LnhtbERPS2sCMRC+C/0PYQq9adJSVlmNUoSih1KpFcHbuJl9&#10;0M1km0R3++8bodDbfHzPWawG24or+dA41vA4USCIC2carjQcPl/HMxAhIhtsHZOGHwqwWt6NFpgb&#10;1/MHXfexEimEQ44a6hi7XMpQ1GQxTFxHnLjSeYsxQV9J47FP4baVT0pl0mLDqaHGjtY1FV/7i9Ww&#10;nr6dsk1Z2lK97zr1nfnLsT9r/XA/vMxBRBriv/jPvTVpfjZ9ht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yEXEAAAA3QAAAA8AAAAAAAAAAAAAAAAAmAIAAGRycy9k&#10;b3ducmV2LnhtbFBLBQYAAAAABAAEAPUAAACJAwAAAAA=&#10;" path="m3,73l15,,3,73xm3,73l,90r,15l3,113r2,5l10,125r8,5l20,123r3,-8l25,108r,-10l23,90,18,83,10,78,3,73xe" fillcolor="#f3be00" stroked="f">
                  <v:path arrowok="t" o:connecttype="custom" o:connectlocs="3,73;15,0;3,73;3,73;0,90;0,105;3,113;5,118;10,125;18,130;20,123;23,115;25,108;25,98;23,90;18,83;10,78;3,73" o:connectangles="0,0,0,0,0,0,0,0,0,0,0,0,0,0,0,0,0,0"/>
                  <o:lock v:ext="edit" verticies="t"/>
                </v:shape>
                <v:shape id="Freeform 8766" o:spid="_x0000_s2701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dm8IA&#10;AADdAAAADwAAAGRycy9kb3ducmV2LnhtbERP32vCMBB+H/g/hBP2NlMF3aimRZSN4WCwKj6fzdkU&#10;m0toMq3//TIY7O0+vp+3KgfbiSv1oXWsYDrJQBDXTrfcKDjsX59eQISIrLFzTAruFKAsRg8rzLW7&#10;8Rddq9iIFMIhRwUmRp9LGWpDFsPEeeLEnV1vMSbYN1L3eEvhtpOzLFtIiy2nBoOeNobqS/VtFcy9&#10;+Zytq86/nY7bLPJud//wqNTjeFgvQUQa4r/4z/2u0/zF8xx+v0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N2bwgAAAN0AAAAPAAAAAAAAAAAAAAAAAJgCAABkcnMvZG93&#10;bnJldi54bWxQSwUGAAAAAAQABAD1AAAAhwMAAAAA&#10;" path="m,73l12,,,73xe" filled="f" strokecolor="#e15520" strokeweight="0">
                  <v:path arrowok="t" o:connecttype="custom" o:connectlocs="0,73;12,0;0,73" o:connectangles="0,0,0"/>
                </v:shape>
                <v:shape id="Freeform 8767" o:spid="_x0000_s2702" style="position:absolute;left:5847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KbcMA&#10;AADdAAAADwAAAGRycy9kb3ducmV2LnhtbERPS2vCQBC+C/6HZQRvumkOaU3dhGoRPNYH1eM0O2aD&#10;2dmQ3Wr8991Cobf5+J6zLAfbihv1vnGs4GmegCCunG64VnA8bGYvIHxA1tg6JgUP8lAW49ESc+3u&#10;vKPbPtQihrDPUYEJocul9JUhi37uOuLIXVxvMUTY11L3eI/htpVpkmTSYsOxwWBHa0PVdf9tFXwe&#10;F44O7/KSnhcfX1V7Wpn0ulNqOhneXkEEGsK/+M+91XF+9pz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yKbcMAAADdAAAADwAAAAAAAAAAAAAAAACYAgAAZHJzL2Rv&#10;d25yZXYueG1sUEsFBgAAAAAEAAQA9QAAAIgDAAAAAA==&#10;" path="m3,l,17,,32r3,8l5,45r5,7l18,57r2,-7l23,42r2,-7l25,25,23,17,18,10,10,5,3,e" filled="f" strokecolor="#e15520" strokeweight="0">
                  <v:path arrowok="t" o:connecttype="custom" o:connectlocs="3,0;0,17;0,32;3,40;5,45;10,52;18,57;20,50;23,42;25,35;25,25;23,17;18,10;10,5;3,0" o:connectangles="0,0,0,0,0,0,0,0,0,0,0,0,0,0,0"/>
                </v:shape>
                <v:shape id="Freeform 8768" o:spid="_x0000_s2703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gN8MA&#10;AADdAAAADwAAAGRycy9kb3ducmV2LnhtbERPS2sCMRC+F/ofwhR6Ec3WFldXo5RCoYdefIDXYTNu&#10;gslkSVJd/31TKHibj+85q83gnbhQTDawgpdJBYK4Ddpyp+Cw/xzPQaSMrNEFJgU3SrBZPz6ssNHh&#10;ylu67HInSginBhWYnPtGytQa8pgmoScu3ClEj7nA2Ekd8VrCvZPTqppJj5ZLg8GePgy1592PV+BO&#10;I/82XcRqdHQ3Nt/1q13Yo1LPT8P7EkSmId/F/+4vXebP6hr+vi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HgN8MAAADdAAAADwAAAAAAAAAAAAAAAACYAgAAZHJzL2Rv&#10;d25yZXYueG1sUEsFBgAAAAAEAAQA9QAAAIgDAAAAAA==&#10;" path="m8,77l30,,8,77xm8,77l3,95,,112r,8l3,127r5,5l13,140r5,-8l20,122r3,-7l23,105r,-8l20,90,15,82,8,77xe" fillcolor="#f3be00" stroked="f">
                  <v:path arrowok="t" o:connecttype="custom" o:connectlocs="8,77;30,0;8,77;8,77;3,95;0,112;0,120;3,127;8,132;13,140;18,132;20,122;23,115;23,105;23,97;20,90;15,82;8,77" o:connectangles="0,0,0,0,0,0,0,0,0,0,0,0,0,0,0,0,0,0"/>
                  <o:lock v:ext="edit" verticies="t"/>
                </v:shape>
                <v:shape id="Freeform 8769" o:spid="_x0000_s2704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kEsQA&#10;AADdAAAADwAAAGRycy9kb3ducmV2LnhtbESPQYvCQAyF78L+hyEL3nSqB5Wuo6ggFG/benBvoZNt&#10;u3YypTNq/febg+At4b2892W9HVyr7tSHxrOB2TQBRVx623Bl4FwcJytQISJbbD2TgScF2G4+RmtM&#10;rX/wN93zWCkJ4ZCigTrGLtU6lDU5DFPfEYv263uHUda+0rbHh4S7Vs+TZKEdNiwNNXZ0qKm85jdn&#10;4Gef7w50ufrm71QUWVWuXOaDMePPYfcFKtIQ3+bXdWYFf7EUXPlGR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ZBLEAAAA3QAAAA8AAAAAAAAAAAAAAAAAmAIAAGRycy9k&#10;b3ducmV2LnhtbFBLBQYAAAAABAAEAPUAAACJAwAAAAA=&#10;" path="m,77l22,,,77xe" filled="f" strokecolor="#e15520" strokeweight="0">
                  <v:path arrowok="t" o:connecttype="custom" o:connectlocs="0,77;22,0;0,77" o:connectangles="0,0,0"/>
                </v:shape>
                <v:shape id="Freeform 8770" o:spid="_x0000_s2705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thcEA&#10;AADdAAAADwAAAGRycy9kb3ducmV2LnhtbERPzWoCMRC+F3yHMIK3mqh0q6tRpKD0Vtb6AMNm3F3d&#10;TOIm1fXtTaHQ23x8v7Pa9LYVN+pC41jDZKxAEJfONFxpOH7vXucgQkQ22DomDQ8KsFkPXlaYG3fn&#10;gm6HWIkUwiFHDXWMPpcylDVZDGPniRN3cp3FmGBXSdPhPYXbVk6VyqTFhlNDjZ4+aiovhx+rYbGf&#10;zckrVXxV2TaE4vF23Z291qNhv12CiNTHf/Gf+9Ok+dn7An6/S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jLYXBAAAA3QAAAA8AAAAAAAAAAAAAAAAAmAIAAGRycy9kb3du&#10;cmV2LnhtbFBLBQYAAAAABAAEAPUAAACGAwAAAAA=&#10;" path="m8,l3,18,,35r,8l3,50r5,5l13,63r5,-8l20,45r3,-7l23,28r,-8l20,13,15,5,8,e" filled="f" strokecolor="#e15520" strokeweight="0">
                  <v:path arrowok="t" o:connecttype="custom" o:connectlocs="8,0;3,18;0,35;0,43;3,50;8,55;13,63;18,55;20,45;23,38;23,28;23,20;20,13;15,5;8,0" o:connectangles="0,0,0,0,0,0,0,0,0,0,0,0,0,0,0"/>
                </v:shape>
                <v:shape id="Freeform 8771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5UMYA&#10;AADdAAAADwAAAGRycy9kb3ducmV2LnhtbESPQWvCQBCF7wX/wzKCt7qp0GBTVykBpQgetK3F25Ad&#10;k2B2NmRXE/+9cyj0NsN78943i9XgGnWjLtSeDbxME1DEhbc1lwa+v9bPc1AhIltsPJOBOwVYLUdP&#10;C8ys73lPt0MslYRwyNBAFWObaR2KihyGqW+JRTv7zmGUtSu17bCXcNfoWZKk2mHN0lBhS3lFxeVw&#10;dQZc8dYk6anf/ean/PXIdvOz5aMxk/Hw8Q4q0hD/zX/Xn1bw07nwyz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s5UMYAAADdAAAADwAAAAAAAAAAAAAAAACYAgAAZHJz&#10;L2Rvd25yZXYueG1sUEsFBgAAAAAEAAQA9QAAAIsDAAAAAA==&#10;" path="m40,l25,7,12,17,5,30,,45,5,42r7,-2l20,35r5,-5l30,25r5,-8l37,10,40,xe" fillcolor="#f3be00" stroked="f">
                  <v:path arrowok="t" o:connecttype="custom" o:connectlocs="40,0;25,7;12,17;5,30;0,45;5,42;12,40;20,35;25,30;30,25;35,17;37,10;40,0" o:connectangles="0,0,0,0,0,0,0,0,0,0,0,0,0"/>
                </v:shape>
                <v:shape id="Freeform 8772" o:spid="_x0000_s2707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ix8QA&#10;AADdAAAADwAAAGRycy9kb3ducmV2LnhtbERPTWsCMRC9F/ofwhS8SM3qYZGtUUproQcp6IrnaTLd&#10;LN1MliS6a399UxB6m8f7nNVmdJ24UIitZwXzWQGCWHvTcqPgWL89LkHEhGyw80wKrhRhs76/W2Fl&#10;/MB7uhxSI3IIxwoV2JT6SsqoLTmMM98TZ+7LB4cpw9BIE3DI4a6Ti6IopcOWc4PFnl4s6e/D2SmY&#10;8mvY1rrWP5/2VE9PH83Ol4NSk4fx+QlEojH9i2/ud5Pnl8s5/H2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IsfEAAAA3QAAAA8AAAAAAAAAAAAAAAAAmAIAAGRycy9k&#10;b3ducmV2LnhtbFBLBQYAAAAABAAEAPUAAACJAwAAAAA=&#10;" path="m40,l25,7,12,17,5,30,,45,5,42r7,-2l20,35r5,-5l30,25r5,-8l37,10,40,e" filled="f" strokecolor="#e15520" strokeweight="0">
                  <v:path arrowok="t" o:connecttype="custom" o:connectlocs="40,0;25,7;12,17;5,30;0,45;5,42;12,40;20,35;25,30;30,25;35,17;37,10;40,0" o:connectangles="0,0,0,0,0,0,0,0,0,0,0,0,0"/>
                </v:shape>
                <v:shape id="Freeform 8773" o:spid="_x0000_s2708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RUMMA&#10;AADdAAAADwAAAGRycy9kb3ducmV2LnhtbERPTWvCQBC9F/wPywi91Y2hBInZSCmIttRDU6HXMTsm&#10;i9nZkF017a/vCgVv83ifU6xG24kLDd44VjCfJSCIa6cNNwr2X+unBQgfkDV2jknBD3lYlZOHAnPt&#10;rvxJlyo0Ioawz1FBG0KfS+nrliz6meuJI3d0g8UQ4dBIPeA1httOpkmSSYuGY0OLPb22VJ+qs1Ww&#10;q97S5292/Pte71FmB7P+2BilHqfjyxJEoDHcxf/urY7zs0UKt2/iC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9RUMMAAADdAAAADwAAAAAAAAAAAAAAAACYAgAAZHJzL2Rv&#10;d25yZXYueG1sUEsFBgAAAAAEAAQA9QAAAIgDAAAAAA==&#10;" path="m40,63l25,70,12,80,5,93,,110r7,-2l12,105r8,-5l25,95r5,-7l35,80,37,70r3,-7xm40,63l75,,40,63xe" fillcolor="#f3be00" stroked="f">
                  <v:path arrowok="t" o:connecttype="custom" o:connectlocs="40,63;25,70;12,80;5,93;0,110;7,108;12,105;20,100;25,95;30,88;35,80;37,70;40,63;40,63;75,0;40,63" o:connectangles="0,0,0,0,0,0,0,0,0,0,0,0,0,0,0,0"/>
                  <o:lock v:ext="edit" verticies="t"/>
                </v:shape>
                <v:shape id="Freeform 8774" o:spid="_x0000_s2709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3bcMA&#10;AADdAAAADwAAAGRycy9kb3ducmV2LnhtbERP32vCMBB+H/g/hBP2NlMndLUaRQoDJ2Mwre9HczbV&#10;5lKaqPW/XwaDvd3H9/OW68G24ka9bxwrmE4SEMSV0w3XCsrD+0sGwgdkja1jUvAgD+vV6GmJuXZ3&#10;/qbbPtQihrDPUYEJocul9JUhi37iOuLInVxvMUTY11L3eI/htpWvSZJKiw3HBoMdFYaqy/5qFXyY&#10;ky7lvDx3O/01FNu3z2ORZko9j4fNAkSgIfyL/9xbHeen2Qx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Z3bcMAAADdAAAADwAAAAAAAAAAAAAAAACYAgAAZHJzL2Rv&#10;d25yZXYueG1sUEsFBgAAAAAEAAQA9QAAAIgDAAAAAA==&#10;" path="m40,l25,7,12,17,5,30,,47,7,45r5,-3l20,37r5,-5l30,25r5,-8l37,7,40,e" filled="f" strokecolor="#e15520" strokeweight=".1pt">
                  <v:path arrowok="t" o:connecttype="custom" o:connectlocs="40,0;25,7;12,17;5,30;0,47;7,45;12,42;20,37;25,32;30,25;35,17;37,7;40,0" o:connectangles="0,0,0,0,0,0,0,0,0,0,0,0,0"/>
                </v:shape>
                <v:shape id="Freeform 8775" o:spid="_x0000_s2710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/xcMA&#10;AADdAAAADwAAAGRycy9kb3ducmV2LnhtbERP32vCMBB+H/g/hBP2NlN1SKlGkcFAcGyuivh4Nmda&#10;bS6lybT+98tA2Nt9fD9vtuhsLa7U+sqxguEgAUFcOF2xUbDbvr+kIHxA1lg7JgV38rCY955mmGl3&#10;42+65sGIGMI+QwVlCE0mpS9KsugHriGO3Mm1FkOErZG6xVsMt7UcJclEWqw4NpTY0FtJxSX/sQq+&#10;Dsc1m+E5jDfp3nx8dnnSyLtSz/1uOQURqAv/4od7peP8Sfo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T/xcMAAADdAAAADwAAAAAAAAAAAAAAAACYAgAAZHJzL2Rv&#10;d25yZXYueG1sUEsFBgAAAAAEAAQA9QAAAIgDAAAAAA==&#10;" path="m,63l35,,,63e" filled="f" strokecolor="#e15520" strokeweight=".1pt">
                  <v:path arrowok="t" o:connecttype="custom" o:connectlocs="0,63;35,0;0,63" o:connectangles="0,0,0"/>
                </v:shape>
                <v:shape id="Freeform 8776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N4cUA&#10;AADdAAAADwAAAGRycy9kb3ducmV2LnhtbERPTU8CMRC9m/gfmjHxJl1BCFkoxJiARrjAknCdbGe3&#10;i9vp0lZY/fXWxMTbvLzPmS9724oL+dA4VvA4yEAQl043XCs4FKuHKYgQkTW2jknBFwVYLm5v5phr&#10;d+UdXfaxFimEQ44KTIxdLmUoDVkMA9cRJ65y3mJM0NdSe7ymcNvKYZZNpMWGU4PBjl4MlR/7T6tg&#10;XQ2zonj9fjLHUbU9b/wpvlcnpe7v+ucZiEh9/Bf/ud90mj+ZjuH3m3S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Y3hxQAAAN0AAAAPAAAAAAAAAAAAAAAAAJgCAABkcnMv&#10;ZG93bnJldi54bWxQSwUGAAAAAAQABAD1AAAAigMAAAAA&#10;" path="m42,l27,5,15,15,7,25,,40r7,l15,38r7,-5l27,28r8,-5l37,15,42,8,42,xe" fillcolor="#f3be00" stroked="f">
                  <v:path arrowok="t" o:connecttype="custom" o:connectlocs="42,0;27,5;15,15;7,25;0,40;7,40;15,38;22,33;27,28;35,23;37,15;42,8;42,0" o:connectangles="0,0,0,0,0,0,0,0,0,0,0,0,0"/>
                </v:shape>
                <v:shape id="Freeform 8777" o:spid="_x0000_s2712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YDcQA&#10;AADdAAAADwAAAGRycy9kb3ducmV2LnhtbERPS2vCQBC+C/0PyxS8iG4qGiXNRkQo6Em0pY/bkJ0m&#10;qdnZkF1j8u+7BaG3+fiek256U4uOWldZVvA0i0AQ51ZXXCh4e32ZrkE4j6yxtkwKBnKwyR5GKSba&#10;3vhE3dkXIoSwS1BB6X2TSOnykgy6mW2IA/dtW4M+wLaQusVbCDe1nEdRLA1WHBpKbGhXUn45X42C&#10;3af/OQ6D+dAULd5Xh0n3lS+PSo0f++0zCE+9/xff3Xsd5sfrG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mA3EAAAA3QAAAA8AAAAAAAAAAAAAAAAAmAIAAGRycy9k&#10;b3ducmV2LnhtbFBLBQYAAAAABAAEAPUAAACJAwAAAAA=&#10;" path="m42,l27,5,15,15,7,25,,40r7,l15,38r7,-5l27,28r8,-5l37,15,42,8,42,e" filled="f" strokecolor="#e15520" strokeweight="0">
                  <v:path arrowok="t" o:connecttype="custom" o:connectlocs="42,0;27,5;15,15;7,25;0,40;7,40;15,38;22,33;27,28;35,23;37,15;42,8;42,0" o:connectangles="0,0,0,0,0,0,0,0,0,0,0,0,0"/>
                </v:shape>
                <v:shape id="Freeform 8778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ItMgA&#10;AADdAAAADwAAAGRycy9kb3ducmV2LnhtbESPzWvCQBDF7wX/h2WEXopuWsGP6CoSKLT14tfF25Cd&#10;JqnZ2XR3NfG/7xYEbzO8N+/3ZrHqTC2u5HxlWcHrMAFBnFtdcaHgeHgfTEH4gKyxtkwKbuRhtew9&#10;LTDVtuUdXfehEDGEfYoKyhCaVEqfl2TQD21DHLVv6wyGuLpCaodtDDe1fEuSsTRYcSSU2FBWUn7e&#10;X0zk/mQbfrlsf0enz1HWuq/bLJtUSj33u/UcRKAuPMz36w8d64+nE/j/Jo4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48i0yAAAAN0AAAAPAAAAAAAAAAAAAAAAAJgCAABk&#10;cnMvZG93bnJldi54bWxQSwUGAAAAAAQABAD1AAAAjQMAAAAA&#10;" path="m,59l40,,,59xe" fillcolor="#f3be00" stroked="f">
                  <v:path arrowok="t" o:connecttype="custom" o:connectlocs="0,59;40,0;0,59" o:connectangles="0,0,0"/>
                </v:shape>
                <v:shape id="Freeform 8779" o:spid="_x0000_s2714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4wMUA&#10;AADdAAAADwAAAGRycy9kb3ducmV2LnhtbESPQWvCQBCF7wX/wzJCL0U3RhCNriLFFq9qKR6H7JgE&#10;s7Pp7lbTf985CN5meG/e+2a16V2rbhRi49nAZJyBIi69bbgy8HX6GM1BxYRssfVMBv4owmY9eFlh&#10;Yf2dD3Q7pkpJCMcCDdQpdYXWsazJYRz7jli0iw8Ok6yh0jbgXcJdq/Msm2mHDUtDjR2911Rej7/O&#10;QJa/bc+HxfQzfOcJL9Of6x77nTGvw367BJWoT0/z43pvBX82F1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njAxQAAAN0AAAAPAAAAAAAAAAAAAAAAAJgCAABkcnMv&#10;ZG93bnJldi54bWxQSwUGAAAAAAQABAD1AAAAigMAAAAA&#10;" path="m,59l40,,,59xe" filled="f" strokecolor="#e15520" strokeweight="0">
                  <v:path arrowok="t" o:connecttype="custom" o:connectlocs="0,59;40,0;0,59" o:connectangles="0,0,0"/>
                </v:shape>
                <v:shape id="Freeform 8780" o:spid="_x0000_s2715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+U8UA&#10;AADdAAAADwAAAGRycy9kb3ducmV2LnhtbERPS2vCQBC+F/wPywi91Y22vqKrlJYWhUIxetDbkB2T&#10;YHY27G5N+u+7BcHbfHzPWa47U4srOV9ZVjAcJCCIc6srLhQc9h9PMxA+IGusLZOCX/KwXvUelphq&#10;2/KOrlkoRAxhn6KCMoQmldLnJRn0A9sQR+5sncEQoSukdtjGcFPLUZJMpMGKY0OJDb2VlF+yH6Ng&#10;PJTz9rTlz+P48J0d35vpy/OXU+qx370uQATqwl18c290nD+ZzeH/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j5TxQAAAN0AAAAPAAAAAAAAAAAAAAAAAJgCAABkcnMv&#10;ZG93bnJldi54bWxQSwUGAAAAAAQABAD1AAAAigMAAAAA&#10;" path="m43,l28,5,15,13,5,25,,37r5,l13,35r7,-3l28,27r5,-4l38,15,40,8,43,xe" fillcolor="#f3be00" stroked="f">
                  <v:path arrowok="t" o:connecttype="custom" o:connectlocs="43,0;28,5;15,13;5,25;0,37;5,37;13,35;20,32;28,27;33,23;38,15;40,8;43,0" o:connectangles="0,0,0,0,0,0,0,0,0,0,0,0,0"/>
                </v:shape>
                <v:shape id="Freeform 8781" o:spid="_x0000_s2716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DycQA&#10;AADdAAAADwAAAGRycy9kb3ducmV2LnhtbESPMW/CQAyF90r8h5OR2MqFDpQGDoSokGBs0oXNypkk&#10;JOeLckcI/x4PlbrZes/vfd7sRteqgfpQezawmCegiAtvay4N/ObH9xWoEJEttp7JwJMC7LaTtw2m&#10;1j/4h4YslkpCOKRooIqxS7UORUUOw9x3xKJdfe8wytqX2vb4kHDX6o8kWWqHNUtDhR0dKiqa7O4M&#10;XD/PvrmdFkOGzSV+P1f55ci5MbPpuF+DijTGf/Pf9ckK/vJL+OUbGUF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w8nEAAAA3QAAAA8AAAAAAAAAAAAAAAAAmAIAAGRycy9k&#10;b3ducmV2LnhtbFBLBQYAAAAABAAEAPUAAACJAwAAAAA=&#10;" path="m43,l28,5,15,13,5,25,,37r5,l13,35r7,-3l28,27r5,-4l38,15,40,8,43,xe" filled="f" strokecolor="#e15520" strokeweight="0">
                  <v:path arrowok="t" o:connecttype="custom" o:connectlocs="43,0;28,5;15,13;5,25;0,37;5,37;13,35;20,32;28,27;33,23;38,15;40,8;43,0" o:connectangles="0,0,0,0,0,0,0,0,0,0,0,0,0"/>
                </v:shape>
                <v:shape id="Freeform 8782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avMIA&#10;AADdAAAADwAAAGRycy9kb3ducmV2LnhtbERPTWsCMRC9F/wPYYTealahS12NIoWCN3FtC96GzbhZ&#10;3EzWJGr8902h0Ns83ucs18n24kY+dI4VTCcFCOLG6Y5bBZ+Hj5c3ECEia+wdk4IHBVivRk9LrLS7&#10;855udWxFDuFQoQIT41BJGRpDFsPEDcSZOzlvMWboW6k93nO47eWsKEppsePcYHCgd0PNub5aBeeL&#10;nu3SrjvoVJvSX7+O38X2VanncdosQERK8V/8597qPL+cT+H3m3y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q8wgAAAN0AAAAPAAAAAAAAAAAAAAAAAJgCAABkcnMvZG93&#10;bnJldi54bWxQSwUGAAAAAAQABAD1AAAAhwMAAAAA&#10;" path="m,52l42,,,52xe" fillcolor="#f3be00" stroked="f">
                  <v:path arrowok="t" o:connecttype="custom" o:connectlocs="0,52;42,0;0,52" o:connectangles="0,0,0"/>
                </v:shape>
                <v:shape id="Freeform 8783" o:spid="_x0000_s2718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g+MQA&#10;AADdAAAADwAAAGRycy9kb3ducmV2LnhtbERPTWvCQBC9F/wPywi91Y0epEZXKYogtGi1BT0O2WkS&#10;zc6G7FRTf71bELzN433OZNa6Sp2pCaVnA/1eAoo487bk3MD31/LlFVQQZIuVZzLwRwFm087TBFPr&#10;L7yl805yFUM4pGigEKlTrUNWkMPQ8zVx5H5841AibHJtG7zEcFfpQZIMtcOSY0OBNc0Lyk67X2dg&#10;/rner4O8H2RfLa+L6/Fjs6LMmOdu+zYGJdTKQ3x3r2ycPxwN4P+beIK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YPjEAAAA3QAAAA8AAAAAAAAAAAAAAAAAmAIAAGRycy9k&#10;b3ducmV2LnhtbFBLBQYAAAAABAAEAPUAAACJAwAAAAA=&#10;" path="m,52l42,,,52xe" filled="f" strokecolor="#e15520" strokeweight="0">
                  <v:path arrowok="t" o:connecttype="custom" o:connectlocs="0,52;42,0;0,52" o:connectangles="0,0,0"/>
                </v:shape>
                <v:shape id="Freeform 8784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KV8UA&#10;AADdAAAADwAAAGRycy9kb3ducmV2LnhtbERPTWvCQBC9F/wPywje6kYFa6Or1IogQhGTUnocsmMS&#10;zc7G7Krx37uFgrd5vM+ZLVpTiSs1rrSsYNCPQBBnVpecK/hO168TEM4ja6wsk4I7OVjMOy8zjLW9&#10;8Z6uic9FCGEXo4LC+zqW0mUFGXR9WxMH7mAbgz7AJpe6wVsIN5UcRtFYGiw5NBRY02dB2Sm5GAWX&#10;/W47+h28re4/y/ZreczS83mYKtXrth9TEJ5a/xT/uzc6zB+/j+Dv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MpXxQAAAN0AAAAPAAAAAAAAAAAAAAAAAJgCAABkcnMv&#10;ZG93bnJldi54bWxQSwUGAAAAAAQABAD1AAAAigMAAAAA&#10;" path="m47,l30,2,17,10,7,22,,35r7,l15,35r7,-5l30,25r5,-5l42,15,45,7,47,xe" fillcolor="#f3be00" stroked="f">
                  <v:path arrowok="t" o:connecttype="custom" o:connectlocs="47,0;30,2;17,10;7,22;0,35;7,35;15,35;22,30;30,25;35,20;42,15;45,7;47,0" o:connectangles="0,0,0,0,0,0,0,0,0,0,0,0,0"/>
                </v:shape>
                <v:shape id="Freeform 8785" o:spid="_x0000_s2720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ftsIA&#10;AADdAAAADwAAAGRycy9kb3ducmV2LnhtbERPTYvCMBC9C/sfwgjeNHXZilajLOuKe9Uq4m1oxrbY&#10;TGoTtf77jSB4m8f7nNmiNZW4UeNKywqGgwgEcWZ1ybmCXbrqj0E4j6yxskwKHuRgMf/ozDDR9s4b&#10;um19LkIIuwQVFN7XiZQuK8igG9iaOHAn2xj0ATa51A3eQ7ip5GcUjaTBkkNDgTX9FJSdt1ejIMXf&#10;y+EYxYc43m+q5XqvV6ejV6rXbb+nIDy1/i1+uf90mD+afMHzm3C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J+2wgAAAN0AAAAPAAAAAAAAAAAAAAAAAJgCAABkcnMvZG93&#10;bnJldi54bWxQSwUGAAAAAAQABAD1AAAAhwMAAAAA&#10;" path="m47,l30,2,17,10,7,22,,35r7,l15,35r7,-5l30,25r5,-5l42,15,45,7,47,e" filled="f" strokecolor="#e15520" strokeweight="0">
                  <v:path arrowok="t" o:connecttype="custom" o:connectlocs="47,0;30,2;17,10;7,22;0,35;7,35;15,35;22,30;30,25;35,20;42,15;45,7;47,0" o:connectangles="0,0,0,0,0,0,0,0,0,0,0,0,0"/>
                </v:shape>
                <v:shape id="Freeform 8786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WycIA&#10;AADdAAAADwAAAGRycy9kb3ducmV2LnhtbERP22rCQBB9F/oPyxT6phsFg01dJQpKhb407QcM2TEb&#10;zM6G7ObSv+8Kgm9zONfZ7ifbiIE6XztWsFwkIIhLp2uuFPz+nOYbED4ga2wck4I/8rDfvcy2mGk3&#10;8jcNRahEDGGfoQITQptJ6UtDFv3CtcSRu7rOYoiwq6TucIzhtpGrJEmlxZpjg8GWjobKW9FbBe6Q&#10;5+d2ZZJ+mfZ4kcN4/LrkSr29TvkHiEBTeIof7k8d56fva7h/E0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xbJwgAAAN0AAAAPAAAAAAAAAAAAAAAAAJgCAABkcnMvZG93&#10;bnJldi54bWxQSwUGAAAAAAQABAD1AAAAhwMAAAAA&#10;" path="m,58l47,,,58xe" fillcolor="#f3be00" stroked="f">
                  <v:path arrowok="t" o:connecttype="custom" o:connectlocs="0,58;47,0;0,58" o:connectangles="0,0,0"/>
                </v:shape>
                <v:shape id="Freeform 8787" o:spid="_x0000_s2722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9MQA&#10;AADdAAAADwAAAGRycy9kb3ducmV2LnhtbERPTWvCQBC9F/wPyxR6q5sUDJq6ShAKIi3E1Iu3ITsm&#10;abOzMbvG9N+7gtDbPN7nLNejacVAvWssK4inEQji0uqGKwWH74/XOQjnkTW2lknBHzlYryZPS0y1&#10;vfKehsJXIoSwS1FB7X2XSunKmgy6qe2IA3eyvUEfYF9J3eM1hJtWvkVRIg02HBpq7GhTU/lbXIyC&#10;Wf5JRb7b/3xtjsdsyM7xyeWxUi/PY/YOwtPo/8UP91aH+ckigf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q/TEAAAA3QAAAA8AAAAAAAAAAAAAAAAAmAIAAGRycy9k&#10;b3ducmV2LnhtbFBLBQYAAAAABAAEAPUAAACJAwAAAAA=&#10;" path="m,58l47,,,58xe" filled="f" strokecolor="#e15520" strokeweight=".1pt">
                  <v:path arrowok="t" o:connecttype="custom" o:connectlocs="0,58;47,0;0,58" o:connectangles="0,0,0"/>
                </v:shape>
                <v:shape id="Freeform 8788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J/cMA&#10;AADdAAAADwAAAGRycy9kb3ducmV2LnhtbERPTWvCQBC9F/oflil4KbrRQ5qkrhIEQSw91Oh9yE6z&#10;wexsyK4a/31XEHqbx/uc5Xq0nbjS4FvHCuazBARx7XTLjYJjtZ1mIHxA1tg5JgV38rBevb4ssdDu&#10;xj90PYRGxBD2BSowIfSFlL42ZNHPXE8cuV83WAwRDo3UA95iuO3kIklSabHl2GCwp42h+ny4WAXf&#10;Xz6/mKzi91OV7XOTl2l7LpWavI3lJ4hAY/gXP907Heen+Qc8vo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J/cMAAADdAAAADwAAAAAAAAAAAAAAAACYAgAAZHJzL2Rv&#10;d25yZXYueG1sUEsFBgAAAAAEAAQA9QAAAIgDAAAAAA==&#10;" path="m47,l30,5,17,13,7,23,,38r7,l15,35r7,-2l27,28r8,-5l39,15,44,8,47,xe" fillcolor="#f3be00" stroked="f">
                  <v:path arrowok="t" o:connecttype="custom" o:connectlocs="47,0;30,5;17,13;7,23;0,38;7,38;15,35;22,33;27,28;35,23;39,15;44,8;47,0" o:connectangles="0,0,0,0,0,0,0,0,0,0,0,0,0"/>
                </v:shape>
                <v:shape id="Freeform 8789" o:spid="_x0000_s2724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wG8YA&#10;AADdAAAADwAAAGRycy9kb3ducmV2LnhtbESPQWvCQBCF74X+h2UKXkrdKDTU1FWKIOjR2EK9Ddkx&#10;ic3Oxt1V47/vHAq9zfDevPfNfDm4Tl0pxNazgck4A0VcedtybeBzv355AxUTssXOMxm4U4Tl4vFh&#10;joX1N97RtUy1khCOBRpoUuoLrWPVkMM49j2xaEcfHCZZQ61twJuEu05PsyzXDluWhgZ7WjVU/ZQX&#10;Z+DrfHg+rfbfMxcwHvJL1r6W27sxo6fh4x1UoiH9m/+uN1bw85n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awG8YAAADdAAAADwAAAAAAAAAAAAAAAACYAgAAZHJz&#10;L2Rvd25yZXYueG1sUEsFBgAAAAAEAAQA9QAAAIsDAAAAAA==&#10;" path="m47,l30,5,17,13,7,23,,38r7,l15,35r7,-2l27,28r8,-5l39,15,44,8,47,xe" filled="f" strokecolor="#e15520" strokeweight="0">
                  <v:path arrowok="t" o:connecttype="custom" o:connectlocs="47,0;30,5;17,13;7,23;0,38;7,38;15,35;22,33;27,28;35,23;39,15;44,8;47,0" o:connectangles="0,0,0,0,0,0,0,0,0,0,0,0,0"/>
                </v:shape>
                <v:shape id="Freeform 8790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56sQA&#10;AADdAAAADwAAAGRycy9kb3ducmV2LnhtbERPTWvCQBC9F/oflil4KbrbojGmrmIFwaNRSz0O2TEJ&#10;zc6m2VXjv+8WCr3N433OfNnbRlyp87VjDS8jBYK4cKbmUsPxsBmmIHxANtg4Jg138rBcPD7MMTPu&#10;xjld96EUMYR9hhqqENpMSl9UZNGPXEscubPrLIYIu1KaDm8x3DbyValEWqw5NlTY0rqi4mt/sRry&#10;YvWdqtP0Pf3Mm/FOfdDkgs9aD5761RuIQH34F/+5tybOT2Yz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/eerEAAAA3QAAAA8AAAAAAAAAAAAAAAAAmAIAAGRycy9k&#10;b3ducmV2LnhtbFBLBQYAAAAABAAEAPUAAACJAwAAAAA=&#10;" path="m,55l47,,,55xe" fillcolor="#f3be00" stroked="f">
                  <v:path arrowok="t" o:connecttype="custom" o:connectlocs="0,55;47,0;0,55" o:connectangles="0,0,0"/>
                </v:shape>
                <v:shape id="Freeform 8791" o:spid="_x0000_s2726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0EsYA&#10;AADdAAAADwAAAGRycy9kb3ducmV2LnhtbESPQU8CMRCF7yb+h2ZMuBBp5QBmoRDFmIBwEQnnyXbs&#10;btxON9sKC7/eOZB4m8l7894382UfGnWiLtWRLTyNDCjiMrqavYXD1/vjM6iUkR02kcnChRIsF/d3&#10;cyxcPPMnnfbZKwnhVKCFKue20DqVFQVMo9gSi/Ydu4BZ1s5r1+FZwkOjx8ZMdMCapaHCllYVlT/7&#10;32DBHz+2b1O88JU2r+x35jBcbY21g4f+ZQYqU5//zbfrtRP8qRF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d0EsYAAADdAAAADwAAAAAAAAAAAAAAAACYAgAAZHJz&#10;L2Rvd25yZXYueG1sUEsFBgAAAAAEAAQA9QAAAIsDAAAAAA==&#10;" path="m,55l47,,,55xe" filled="f" strokecolor="#e15520" strokeweight="0">
                  <v:path arrowok="t" o:connecttype="custom" o:connectlocs="0,55;47,0;0,55" o:connectangles="0,0,0"/>
                </v:shape>
                <v:shape id="Freeform 8792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TSr4A&#10;AADdAAAADwAAAGRycy9kb3ducmV2LnhtbERPSwrCMBDdC94hjOBOU12oVKOIKIifhZ8DjM3YFptJ&#10;aWKttzeC4G4e7zuzRWMKUVPlcssKBv0IBHFidc6pgutl05uAcB5ZY2GZFLzJwWLebs0w1vbFJ6rP&#10;PhUhhF2MCjLvy1hKl2Rk0PVtSRy4u60M+gCrVOoKXyHcFHIYRSNpMOfQkGFJq4ySx/lpFNQ1HYy7&#10;2SPKZL3Hx3G3Kg87pbqdZjkF4anxf/HPvdVh/jgawPebcIK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sE0q+AAAA3QAAAA8AAAAAAAAAAAAAAAAAmAIAAGRycy9kb3ducmV2&#10;LnhtbFBLBQYAAAAABAAEAPUAAACDAwAAAAA=&#10;" path="m44,l34,,27,2,20,5r-5,5l10,15,5,22,2,30,,40r5,l12,37r8,-2l27,30r5,-8l39,15,42,7,44,xe" fillcolor="#f3be00" stroked="f">
                  <v:path arrowok="t" o:connecttype="custom" o:connectlocs="44,0;34,0;27,2;20,5;15,10;10,15;5,22;2,30;0,40;5,40;12,37;20,35;27,30;32,22;39,15;42,7;44,0" o:connectangles="0,0,0,0,0,0,0,0,0,0,0,0,0,0,0,0,0"/>
                </v:shape>
                <v:shape id="Freeform 8793" o:spid="_x0000_s2728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Ez8EA&#10;AADdAAAADwAAAGRycy9kb3ducmV2LnhtbERPTYvCMBC9C/6HMMLeNFVwV6pRRBAK6x6seh+asa02&#10;k5JEW//9ZkHY2zze56w2vWnEk5yvLSuYThIQxIXVNZcKzqf9eAHCB2SNjWVS8CIPm/VwsMJU246P&#10;9MxDKWII+xQVVCG0qZS+qMign9iWOHJX6wyGCF0ptcMuhptGzpLkUxqsOTZU2NKuouKeP4yCrHPu&#10;MK/v89up3Xfm5zu75LlV6mPUb5cgAvXhX/x2ZzrO/0pm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IhM/BAAAA3QAAAA8AAAAAAAAAAAAAAAAAmAIAAGRycy9kb3du&#10;cmV2LnhtbFBLBQYAAAAABAAEAPUAAACGAwAAAAA=&#10;" path="m44,l34,,27,2,20,5r-5,5l10,15,5,22,2,30,,40r5,l12,37r8,-2l27,30r5,-8l39,15,42,7,44,xe" filled="f" strokecolor="#e15520" strokeweight="0">
                  <v:path arrowok="t" o:connecttype="custom" o:connectlocs="44,0;34,0;27,2;20,5;15,10;10,15;5,22;2,30;0,40;5,40;12,37;20,35;27,30;32,22;39,15;42,7;44,0" o:connectangles="0,0,0,0,0,0,0,0,0,0,0,0,0,0,0,0,0"/>
                </v:shape>
                <v:shape id="Freeform 8794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3cMMA&#10;AADdAAAADwAAAGRycy9kb3ducmV2LnhtbERPS2vCQBC+C/6HZQRvdWOkKtFVbEFIKR58HDyO2TGJ&#10;ZmdDdmvSf98VCt7m43vOct2ZSjyocaVlBeNRBII4s7rkXMHpuH2bg3AeWWNlmRT8koP1qt9bYqJt&#10;y3t6HHwuQgi7BBUU3teJlC4ryKAb2Zo4cFfbGPQBNrnUDbYh3FQyjqKpNFhyaCiwps+Csvvhxyg4&#10;3iR9tPHkvPv6TrvLOE6n9G6VGg66zQKEp86/xP/uVIf5s2gCz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33cMMAAADdAAAADwAAAAAAAAAAAAAAAACYAgAAZHJzL2Rv&#10;d25yZXYueG1sUEsFBgAAAAAEAAQA9QAAAIgDAAAAAA==&#10;" path="m,63l48,,,63xe" fillcolor="#f3be00" stroked="f">
                  <v:path arrowok="t" o:connecttype="custom" o:connectlocs="0,63;48,0;0,63" o:connectangles="0,0,0"/>
                </v:shape>
                <v:shape id="Freeform 8795" o:spid="_x0000_s2730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3EMMA&#10;AADdAAAADwAAAGRycy9kb3ducmV2LnhtbERPTWuDQBC9F/Iflink1qw2pQkmq0hAyCGHxrbQ48Sd&#10;qujOirs15t9nC4Xe5vE+Z5/NphcTja61rCBeRSCIK6tbrhV8vBdPWxDOI2vsLZOCGznI0sXDHhNt&#10;r3ymqfS1CCHsElTQeD8kUrqqIYNuZQfiwH3b0aAPcKylHvEawk0vn6PoVRpsOTQ0ONChoaorf4wC&#10;qqfiTXans10jl/FXfhk+Nxello9zvgPhafb/4j/3UYf5m+gFfr8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3EMMAAADdAAAADwAAAAAAAAAAAAAAAACYAgAAZHJzL2Rv&#10;d25yZXYueG1sUEsFBgAAAAAEAAQA9QAAAIgDAAAAAA==&#10;" path="m,63l48,,,63xe" filled="f" strokecolor="#e15520" strokeweight="0">
                  <v:path arrowok="t" o:connecttype="custom" o:connectlocs="0,63;48,0;0,63" o:connectangles="0,0,0"/>
                </v:shape>
                <v:shape id="Freeform 8796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N4cQA&#10;AADdAAAADwAAAGRycy9kb3ducmV2LnhtbERP22oCMRB9L/gPYQp9q4lSa7s1irQIggjeoO3bsJnu&#10;Lm4my2bU9e9NodC3OZzrTGadr9WZ2lgFtjDoG1DEeXAVFxYO+8XjC6goyA7rwGThShFm097dBDMX&#10;Lryl804KlUI4ZmihFGkyrWNeksfYDw1x4n5C61ESbAvtWrykcF/roTHP2mPFqaHEht5Lyo+7k7dw&#10;NPuPb36qBma1GTZf689XCQex9uG+m7+BEurkX/znXro0f2xG8PtNOkF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zeHEAAAA3QAAAA8AAAAAAAAAAAAAAAAAmAIAAGRycy9k&#10;b3ducmV2LnhtbFBLBQYAAAAABAAEAPUAAACJAwAAAAA=&#10;" path="m37,67l69,,37,67r,l37,67,22,75,12,87,4,102,,120r7,-3l14,115r8,-8l27,102r5,-7l34,85r3,-8l37,67xe" fillcolor="#f3be00" stroked="f">
                  <v:path arrowok="t" o:connecttype="custom" o:connectlocs="37,67;69,0;37,67;37,67;37,67;22,75;12,87;4,102;0,120;7,117;14,115;22,107;27,102;32,95;34,85;37,77;37,67" o:connectangles="0,0,0,0,0,0,0,0,0,0,0,0,0,0,0,0,0"/>
                </v:shape>
                <v:shape id="Freeform 8797" o:spid="_x0000_s2732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HlsIA&#10;AADdAAAADwAAAGRycy9kb3ducmV2LnhtbERPyW7CMBC9I/EP1iBxicCBA6CAQVXLUm6sPY/iaRI1&#10;Hke2gfTv60pI3ObprbNYtaYWd3K+sqxgNExBEOdWV1wouJw3gxkIH5A11pZJwS95WC27nQVm2j74&#10;SPdTKEQMYZ+hgjKEJpPS5yUZ9EPbEEfu2zqDIUJXSO3wEcNNLcdpOpEGK44NJTb0XlL+c7oZBYk5&#10;bJOxNMl6v2sdfdwa/rruler32rc5iEBteImf7k8d50/TC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seWwgAAAN0AAAAPAAAAAAAAAAAAAAAAAJgCAABkcnMvZG93&#10;bnJldi54bWxQSwUGAAAAAAQABAD1AAAAhwMAAAAA&#10;" path="m37,67l69,,37,67r,l37,67,22,75,12,87,4,102,,120r7,-3l14,115r8,-8l27,102r5,-7l34,85r3,-8l37,67xe" filled="f" strokecolor="#e15520" strokeweight=".1pt">
                  <v:path arrowok="t" o:connecttype="custom" o:connectlocs="37,67;69,0;37,67;37,67;37,67;22,75;12,87;4,102;0,120;7,117;14,115;22,107;27,102;32,95;34,85;37,77;37,67" o:connectangles="0,0,0,0,0,0,0,0,0,0,0,0,0,0,0,0,0"/>
                </v:shape>
                <v:shape id="Freeform 8798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pBcIA&#10;AADdAAAADwAAAGRycy9kb3ducmV2LnhtbERPyWrDMBC9F/IPYgK9NXJjaIIbJTSFhF7tJO11sKa2&#10;sTUykurl76tCIbd5vHV2h8l0YiDnG8sKnlcJCOLS6oYrBdfL6WkLwgdkjZ1lUjCTh8N+8bDDTNuR&#10;cxqKUIkYwj5DBXUIfSalL2sy6Fe2J47ct3UGQ4SuktrhGMNNJ9dJ8iINNhwbauzpvaayLX6Mgja9&#10;hfnr2DdpK/NPfyzWOLqzUo/L6e0VRKAp3MX/7g8d52+SD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akFwgAAAN0AAAAPAAAAAAAAAAAAAAAAAJgCAABkcnMvZG93&#10;bnJldi54bWxQSwUGAAAAAAQABAD1AAAAhwMAAAAA&#10;" path="m37,62l72,,37,62r,l37,62,22,70,12,82,5,97,,112r7,l14,107r8,-5l27,95r5,-8l37,80r,-10l37,62xe" fillcolor="#f3be00" stroked="f">
                  <v:path arrowok="t" o:connecttype="custom" o:connectlocs="37,62;72,0;37,62;37,62;37,62;22,70;12,82;5,97;0,112;7,112;14,107;22,102;27,95;32,87;37,80;37,70;37,62" o:connectangles="0,0,0,0,0,0,0,0,0,0,0,0,0,0,0,0,0"/>
                </v:shape>
                <v:shape id="Freeform 8799" o:spid="_x0000_s2734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rGsUA&#10;AADdAAAADwAAAGRycy9kb3ducmV2LnhtbESPT0/DMAzF70j7DpEncUEsHf/plk0wadKu67hwM41p&#10;qzVOlKRd+fb4gMTN1nt+7+f1dnK9GimmzrOB5aIARVx723Fj4OO0v30BlTKyxd4zGfihBNvN7GqN&#10;pfUXPtJY5UZJCKcSDbQ5h1LrVLfkMC18IBbt20eHWdbYaBvxIuGu13dF8aQddiwNLQbatVSfq8EZ&#10;uB+GcNrH6vAwPobz5/suf73eWGOu59PbClSmKf+b/64PVvCf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6saxQAAAN0AAAAPAAAAAAAAAAAAAAAAAJgCAABkcnMv&#10;ZG93bnJldi54bWxQSwUGAAAAAAQABAD1AAAAigMAAAAA&#10;" path="m37,62l72,,37,62r,l37,62,22,70,12,82,5,97,,112r7,l14,107r8,-5l27,95r5,-8l37,80r,-10l37,62xe" filled="f" strokecolor="#e15520" strokeweight=".1pt">
                  <v:path arrowok="t" o:connecttype="custom" o:connectlocs="37,62;72,0;37,62;37,62;37,62;22,70;12,82;5,97;0,112;7,112;14,107;22,102;27,95;32,87;37,80;37,70;37,62" o:connectangles="0,0,0,0,0,0,0,0,0,0,0,0,0,0,0,0,0"/>
                </v:shape>
                <v:shape id="Freeform 8800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5ssAA&#10;AADdAAAADwAAAGRycy9kb3ducmV2LnhtbERPzYrCMBC+L/gOYQRv27Qe3LUaRQTRPS1GH2BoxrbY&#10;TEoT2/r2G0HY23x8v7PejrYRPXW+dqwgS1IQxIUzNZcKrpfD5zcIH5ANNo5JwZM8bDeTjzXmxg18&#10;pl6HUsQQ9jkqqEJocyl9UZFFn7iWOHI311kMEXalNB0OMdw2cp6mC2mx5thQYUv7ioq7flgFv8vi&#10;3Ac9PKnM2uzYaG1/sFZqNh13KxCBxvAvfrtPJs7/Spfw+ia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q5ssAAAADdAAAADwAAAAAAAAAAAAAAAACYAgAAZHJzL2Rvd25y&#10;ZXYueG1sUEsFBgAAAAAEAAQA9QAAAIUDAAAAAA==&#10;" path="m,57l37,,,57xe" fillcolor="#f3be00" stroked="f">
                  <v:path arrowok="t" o:connecttype="custom" o:connectlocs="0,57;37,0;0,57" o:connectangles="0,0,0"/>
                </v:shape>
                <v:shape id="Freeform 8801" o:spid="_x0000_s2736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3SckA&#10;AADdAAAADwAAAGRycy9kb3ducmV2LnhtbESPT2vCQBDF7wW/wzKCl6IbPbQ2dRUVpdpDaf1T6G3I&#10;TpNgdjZkV43f3jkUepvhvXnvN5NZ6yp1oSaUng0MBwko4szbknMDh/26PwYVIrLFyjMZuFGA2bTz&#10;MMHU+it/0WUXcyUhHFI0UMRYp1qHrCCHYeBrYtF+feMwytrk2jZ4lXBX6VGSPGmHJUtDgTUtC8pO&#10;u7MzMA8vj2+rj8PCjc8/n9l2f/x+T9bG9Lrt/BVUpDb+m/+uN1bwn4fCL9/ICHp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JB3SckAAADdAAAADwAAAAAAAAAAAAAAAACYAgAA&#10;ZHJzL2Rvd25yZXYueG1sUEsFBgAAAAAEAAQA9QAAAI4DAAAAAA==&#10;" path="m,57l37,,,57xe" filled="f" strokecolor="#e15520" strokeweight="0">
                  <v:path arrowok="t" o:connecttype="custom" o:connectlocs="0,57;37,0;0,57" o:connectangles="0,0,0"/>
                </v:shape>
                <v:shape id="Freeform 8802" o:spid="_x0000_s2737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UO8IA&#10;AADdAAAADwAAAGRycy9kb3ducmV2LnhtbERPS4vCMBC+L/gfwgh7W9OWRaVrFBEVT7522fPQjG2x&#10;mZQk1vrvjbCwt/n4njNb9KYRHTlfW1aQjhIQxIXVNZcKfr43H1MQPiBrbCyTggd5WMwHbzPMtb3z&#10;ibpzKEUMYZ+jgiqENpfSFxUZ9CPbEkfuYp3BEKErpXZ4j+GmkVmSjKXBmmNDhS2tKiqu55tRcDx1&#10;B7NuPvvfx2asl36X7TO3Vep92C+/QATqw7/4z73Tcf4kTe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NQ7wgAAAN0AAAAPAAAAAAAAAAAAAAAAAJgCAABkcnMvZG93&#10;bnJldi54bWxQSwUGAAAAAAQABAD1AAAAhwMAAAAA&#10;" path="m2,69l,,2,69xm2,69l,87r2,15l7,109r3,5l17,119r5,3l24,117r3,-10l27,99,24,92,22,84,17,79,10,74,2,69xe" fillcolor="#f3be00" stroked="f">
                  <v:path arrowok="t" o:connecttype="custom" o:connectlocs="2,69;0,0;2,69;2,69;0,87;2,102;7,109;10,114;17,119;22,122;24,117;27,107;27,99;24,92;22,84;17,79;10,74;2,69" o:connectangles="0,0,0,0,0,0,0,0,0,0,0,0,0,0,0,0,0,0"/>
                  <o:lock v:ext="edit" verticies="t"/>
                </v:shape>
                <v:shape id="Freeform 8803" o:spid="_x0000_s2738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kdsIA&#10;AADdAAAADwAAAGRycy9kb3ducmV2LnhtbERPTYvCMBC9C/6HMII3TRVXpRpFhMLuHoStgtexGdtq&#10;MylN1tZ/vxEWvM3jfc5625lKPKhxpWUFk3EEgjizuuRcwemYjJYgnEfWWFkmBU9ysN30e2uMtW35&#10;hx6pz0UIYRejgsL7OpbSZQUZdGNbEwfuahuDPsAml7rBNoSbSk6jaC4NlhwaCqxpX1B2T3+NAvzq&#10;2pv9eFJyuOTJvPpOZ2cslRoOut0KhKfOv8X/7k8d5i8mU3h9E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R2wgAAAN0AAAAPAAAAAAAAAAAAAAAAAJgCAABkcnMvZG93&#10;bnJldi54bWxQSwUGAAAAAAQABAD1AAAAhwMAAAAA&#10;" path="m2,69l,,2,69xe" filled="f" strokecolor="#e15520" strokeweight="0">
                  <v:path arrowok="t" o:connecttype="custom" o:connectlocs="2,69;0,0;2,69" o:connectangles="0,0,0"/>
                </v:shape>
                <v:shape id="Freeform 8804" o:spid="_x0000_s2739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FN8gA&#10;AADdAAAADwAAAGRycy9kb3ducmV2LnhtbESPQWvCQBCF7wX/wzJCb83GtrQSXUUqBUvpwVQtvQ3Z&#10;MVnMzsbsNsb+ercg9DbDe/O+N9N5b2vRUeuNYwWjJAVBXDhtuFSw+Xy9G4PwAVlj7ZgUnMnDfDa4&#10;mWKm3YnX1OWhFDGEfYYKqhCaTEpfVGTRJ64hjtretRZDXNtS6hZPMdzW8j5Nn6RFw5FQYUMvFRWH&#10;/MdGiPx+f1t1x11uevO1/TgvH9f4q9TtsF9MQATqw7/5er3Ssf7z6AH+vokj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F0U3yAAAAN0AAAAPAAAAAAAAAAAAAAAAAJgCAABk&#10;cnMvZG93bnJldi54bWxQSwUGAAAAAAQABAD1AAAAjQMAAAAA&#10;" path="m2,l,18,2,33r5,7l10,45r7,5l22,53r2,-5l27,38r,-8l24,23,22,15,17,10,10,5,2,e" filled="f" strokecolor="#e15520" strokeweight="0">
                  <v:path arrowok="t" o:connecttype="custom" o:connectlocs="2,0;0,18;2,33;7,40;10,45;17,50;22,53;24,48;27,38;27,30;24,23;22,15;17,10;10,5;2,0" o:connectangles="0,0,0,0,0,0,0,0,0,0,0,0,0,0,0"/>
                </v:shape>
                <v:shape id="Freeform 8805" o:spid="_x0000_s2740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AF8UA&#10;AADdAAAADwAAAGRycy9kb3ducmV2LnhtbERPS2vCQBC+C/0PyxR6002CbSV1lVYolJw0PuhxyI5J&#10;THY2Zrea/vuuIPQ2H99z5svBtOJCvastK4gnEQjiwuqaSwW77ed4BsJ5ZI2tZVLwSw6Wi4fRHFNt&#10;r7yhS+5LEULYpaig8r5LpXRFRQbdxHbEgTva3qAPsC+l7vEawk0rkyh6kQZrDg0VdrSqqGjyH6Mg&#10;339v181H85ydN9OkPLjzKVtlSj09Du9vIDwN/l98d3/pMP81nsLt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QAXxQAAAN0AAAAPAAAAAAAAAAAAAAAAAJgCAABkcnMv&#10;ZG93bnJldi54bWxQSwUGAAAAAAQABAD1AAAAigMAAAAA&#10;" path="m18,65l,,18,65xm18,62r,18l20,95r7,12l40,115r2,-5l42,102r,-10l40,85,37,77,32,72,25,67,18,62xe" fillcolor="#f3be00" stroked="f">
                  <v:path arrowok="t" o:connecttype="custom" o:connectlocs="18,65;0,0;18,65;18,62;18,80;20,95;27,107;40,115;42,110;42,102;42,92;40,85;37,77;32,72;25,67;18,62" o:connectangles="0,0,0,0,0,0,0,0,0,0,0,0,0,0,0,0"/>
                  <o:lock v:ext="edit" verticies="t"/>
                </v:shape>
                <v:shape id="Freeform 8806" o:spid="_x0000_s2741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XtMMA&#10;AADdAAAADwAAAGRycy9kb3ducmV2LnhtbERPS2vCQBC+F/oflin0IrpJHyrRVcRSqcf6wOuQnWSj&#10;2dmQ3Zr477sFobf5+J4zX/a2FldqfeVYQTpKQBDnTldcKjjsP4dTED4ga6wdk4IbeVguHh/mmGnX&#10;8Tddd6EUMYR9hgpMCE0mpc8NWfQj1xBHrnCtxRBhW0rdYhfDbS1fkmQsLVYcGww2tDaUX3Y/VkEo&#10;ToOjSXm7ma5ei/1b99FIPCv1/NSvZiAC9eFffHd/6Th/kr7D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/XtMMAAADdAAAADwAAAAAAAAAAAAAAAACYAgAAZHJzL2Rv&#10;d25yZXYueG1sUEsFBgAAAAAEAAQA9QAAAIgDAAAAAA==&#10;" path="m18,65l,,18,65xe" filled="f" strokecolor="#e15520" strokeweight="0">
                  <v:path arrowok="t" o:connecttype="custom" o:connectlocs="18,65;0,0;18,65" o:connectangles="0,0,0"/>
                </v:shape>
                <v:shape id="Freeform 8807" o:spid="_x0000_s2742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o98MA&#10;AADdAAAADwAAAGRycy9kb3ducmV2LnhtbERPS2vCQBC+C/6HZQRvuklFW6Jr6AOpaC5V2/OQHZPQ&#10;7GzIbk3y77sFobf5+J6zSXtTixu1rrKsIJ5HIIhzqysuFFzOu9kTCOeRNdaWScFADtLteLTBRNuO&#10;P+h28oUIIewSVFB63yRSurwkg25uG+LAXW1r0AfYFlK32IVwU8uHKFpJgxWHhhIbei0p/z79GAXv&#10;i2OOJnr52g1L/ZYdPp0eikyp6aR/XoPw1Pt/8d2912H+Y7yC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3o98MAAADdAAAADwAAAAAAAAAAAAAAAACYAgAAZHJzL2Rv&#10;d25yZXYueG1sUEsFBgAAAAAEAAQA9QAAAIgDAAAAAA==&#10;" path="m,l,18,2,33,9,45r13,8l24,48r,-8l24,30,22,23,19,15,14,10,7,5,,xe" filled="f" strokecolor="#e15520" strokeweight="0">
                  <v:path arrowok="t" o:connecttype="custom" o:connectlocs="0,0;0,18;2,33;9,45;22,53;24,48;24,40;24,30;22,23;19,15;14,10;7,5;0,0" o:connectangles="0,0,0,0,0,0,0,0,0,0,0,0,0"/>
                </v:shape>
                <v:shape id="Freeform 8808" o:spid="_x0000_s2743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eYMQA&#10;AADdAAAADwAAAGRycy9kb3ducmV2LnhtbERPTWvCQBC9C/6HZQredKNoLamrqCCUnGq04nHITpM0&#10;2dmY3Wr8992C4G0e73MWq87U4kqtKy0rGI8iEMSZ1SXnCo6H3fANhPPIGmvLpOBODlbLfm+BsbY3&#10;3tM19bkIIexiVFB438RSuqwgg25kG+LAfdvWoA+wzaVu8RbCTS0nUfQqDZYcGgpsaFtQVqW/RkH6&#10;dT58Vptqllz200l+cpefZJsoNXjp1u8gPHX+KX64P3SYPx/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nmDEAAAA3QAAAA8AAAAAAAAAAAAAAAAAmAIAAGRycy9k&#10;b3ducmV2LnhtbFBLBQYAAAAABAAEAPUAAACJAwAAAAA=&#10;" path="m17,62l,,17,62xm17,62r,15l20,92r7,13l39,115r3,-8l42,100r,-8l39,85,37,77,32,70,25,65,17,62xe" fillcolor="#f3be00" stroked="f">
                  <v:path arrowok="t" o:connecttype="custom" o:connectlocs="17,62;0,0;17,62;17,62;17,77;20,92;27,105;39,115;42,107;42,100;42,92;39,85;37,77;32,70;25,65;17,62" o:connectangles="0,0,0,0,0,0,0,0,0,0,0,0,0,0,0,0"/>
                  <o:lock v:ext="edit" verticies="t"/>
                </v:shape>
                <v:shape id="Freeform 8809" o:spid="_x0000_s2744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vq8cA&#10;AADdAAAADwAAAGRycy9kb3ducmV2LnhtbESPQU8CMRCF7yb8h2ZIuEEXFJWVQoRgQjxoRA8eJ9tx&#10;u2E73bQF1n/vHEi8zeS9ee+b5br3rTpTTE1gA9NJAYq4Crbh2sDX58v4EVTKyBbbwGTglxKsV4Ob&#10;JZY2XPiDzodcKwnhVKIBl3NXap0qRx7TJHTEov2E6DHLGmttI14k3Ld6VhT32mPD0uCwo62j6ng4&#10;eQNvxfF9t9jMN33r5ovX29k+3jXfxoyG/fMTqEx9/jdfr/dW8B+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Ir6vHAAAA3QAAAA8AAAAAAAAAAAAAAAAAmAIAAGRy&#10;cy9kb3ducmV2LnhtbFBLBQYAAAAABAAEAPUAAACMAwAAAAA=&#10;" path="m17,62l,,17,62xe" filled="f" strokecolor="#e15520" strokeweight="0">
                  <v:path arrowok="t" o:connecttype="custom" o:connectlocs="17,62;0,0;17,62" o:connectangles="0,0,0"/>
                </v:shape>
                <v:shape id="Freeform 8810" o:spid="_x0000_s2745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HUsIA&#10;AADdAAAADwAAAGRycy9kb3ducmV2LnhtbERPTYvCMBC9L/gfwgje1lRR13YbRSyCeNN1D3sbmtm2&#10;2ExKE2v990YQvM3jfU667k0tOmpdZVnBZByBIM6trrhQcP7ZfS5BOI+ssbZMCu7kYL0afKSYaHvj&#10;I3UnX4gQwi5BBaX3TSKly0sy6Ma2IQ7cv20N+gDbQuoWbyHc1HIaRQtpsOLQUGJD25Lyy+lqFNS7&#10;7vr7N7vYLCvy83x60MtMxkqNhv3mG4Sn3r/FL/deh/lfkxi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odSwgAAAN0AAAAPAAAAAAAAAAAAAAAAAJgCAABkcnMvZG93&#10;bnJldi54bWxQSwUGAAAAAAQABAD1AAAAhwMAAAAA&#10;" path="m,l,15,3,30r7,13l22,53r3,-8l25,38r,-8l22,23,20,15,15,8,8,3,,xe" filled="f" strokecolor="#e15520" strokeweight="0">
                  <v:path arrowok="t" o:connecttype="custom" o:connectlocs="0,0;0,15;3,30;10,43;22,53;25,45;25,38;25,30;22,23;20,15;15,8;8,3;0,0" o:connectangles="0,0,0,0,0,0,0,0,0,0,0,0,0"/>
                </v:shape>
                <v:shape id="Freeform 8811" o:spid="_x0000_s2746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s+scA&#10;AADdAAAADwAAAGRycy9kb3ducmV2LnhtbESPQW/CMAyF70j7D5En7QYpSAPWEdCEQNouSCu77OY1&#10;XlutcUoSoPDr8WESN1vv+b3Pi1XvWnWiEBvPBsajDBRx6W3DlYGv/XY4BxUTssXWMxm4UITV8mGw&#10;wNz6M3/SqUiVkhCOORqoU+pyrWNZk8M48h2xaL8+OEyyhkrbgGcJd62eZNlUO2xYGmrsaF1T+Vcc&#10;nYHvA+9mGzw8v+yuH8frpQqbYvxjzNNj//YKKlGf7ub/63cr+LOJ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rPrHAAAA3QAAAA8AAAAAAAAAAAAAAAAAmAIAAGRy&#10;cy9kb3ducmV2LnhtbFBLBQYAAAAABAAEAPUAAACMAwAAAAA=&#10;" path="m,70l3,,,70xm,70l,87r3,15l5,107r5,5l15,117r5,5l25,114r,-7l25,99,22,92,20,85,15,77,10,72,,70xe" fillcolor="#f3be00" stroked="f">
                  <v:path arrowok="t" o:connecttype="custom" o:connectlocs="0,70;3,0;0,70;0,70;0,87;3,102;5,107;10,112;15,117;20,122;25,114;25,107;25,99;22,92;20,85;15,77;10,72;0,70" o:connectangles="0,0,0,0,0,0,0,0,0,0,0,0,0,0,0,0,0,0"/>
                  <o:lock v:ext="edit" verticies="t"/>
                </v:shape>
                <v:shape id="Freeform 8812" o:spid="_x0000_s2747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Lx8EA&#10;AADdAAAADwAAAGRycy9kb3ducmV2LnhtbERPTYvCMBC9C/sfwgjeNK2H6lajyIqs7k13Wa9DM7bF&#10;ZlKSrK3/3iwI3ubxPme57k0jbuR8bVlBOklAEBdW11wq+PnejecgfEDW2FgmBXfysF69DZaYa9vx&#10;kW6nUIoYwj5HBVUIbS6lLyoy6Ce2JY7cxTqDIUJXSu2wi+GmkdMkyaTBmmNDhS19VFRcT39GwRXP&#10;WWsO7/evrTtkv5+2S1LcKDUa9psFiEB9eImf7r2O82fTFP6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2S8fBAAAA3QAAAA8AAAAAAAAAAAAAAAAAmAIAAGRycy9kb3du&#10;cmV2LnhtbFBLBQYAAAAABAAEAPUAAACGAwAAAAA=&#10;" path="m,70l3,,,70xe" filled="f" strokecolor="#e15520" strokeweight="0">
                  <v:path arrowok="t" o:connecttype="custom" o:connectlocs="0,70;3,0;0,70" o:connectangles="0,0,0"/>
                </v:shape>
                <v:shape id="Freeform 8813" o:spid="_x0000_s2748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3WyMMA&#10;AADdAAAADwAAAGRycy9kb3ducmV2LnhtbERPyWrDMBC9F/oPYgq9NXJlqIMTJZSW0F5yyELOE2ti&#10;O7VGRlJj9++jQiC3ebx15svRduJCPrSONbxOMhDElTMt1xr2u9XLFESIyAY7x6ThjwIsF48PcyyN&#10;G3hDl22sRQrhUKKGJsa+lDJUDVkME9cTJ+7kvMWYoK+l8TikcNtJlWVv0mLLqaHBnj4aqn62v1aD&#10;U5sc83PxNaxzdSj8cPhcHZXWz0/j+wxEpDHexTf3t0nzC6Xg/5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3WyMMAAADdAAAADwAAAAAAAAAAAAAAAACYAgAAZHJzL2Rv&#10;d25yZXYueG1sUEsFBgAAAAAEAAQA9QAAAIgDAAAAAA==&#10;" path="m,l,17,3,32r2,5l10,42r5,5l20,52r5,-8l25,37r,-8l22,22,20,15,15,7,10,2,,e" filled="f" strokecolor="#e15520" strokeweight="0">
                  <v:path arrowok="t" o:connecttype="custom" o:connectlocs="0,0;0,17;3,32;5,37;10,42;15,47;20,52;25,44;25,37;25,29;22,22;20,15;15,7;10,2;0,0" o:connectangles="0,0,0,0,0,0,0,0,0,0,0,0,0,0,0"/>
                </v:shape>
                <v:shape id="Freeform 8814" o:spid="_x0000_s2749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ZPMMA&#10;AADdAAAADwAAAGRycy9kb3ducmV2LnhtbERPTYvCMBC9C/sfwix407QKulSjyILgQQRdca9jM7Z1&#10;k0lpolZ/vREWvM3jfc503lojrtT4yrGCtJ+AIM6drrhQsP9Z9r5A+ICs0TgmBXfyMJ99dKaYaXfj&#10;LV13oRAxhH2GCsoQ6kxKn5dk0fddTRy5k2sshgibQuoGbzHcGjlIkpG0WHFsKLGm75Lyv93FKjDm&#10;d7FJi7C+rB+Pw9aP0uO5TpXqfraLCYhAbXiL/90rHeePB0N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fZPMMAAADdAAAADwAAAAAAAAAAAAAAAACYAgAAZHJzL2Rv&#10;d25yZXYueG1sUEsFBgAAAAAEAAQA9QAAAIgDAAAAAA==&#10;" path="m7,73l,,7,73xm7,73l5,90r2,15l10,110r5,8l20,123r7,2l30,120r2,-10l32,103,30,95,25,88,20,83,15,78,7,73xe" fillcolor="#f3be00" stroked="f">
                  <v:path arrowok="t" o:connecttype="custom" o:connectlocs="7,73;0,0;7,73;7,73;5,90;7,105;10,110;15,118;20,123;27,125;30,120;32,110;32,103;30,95;25,88;20,83;15,78;7,73" o:connectangles="0,0,0,0,0,0,0,0,0,0,0,0,0,0,0,0,0,0"/>
                  <o:lock v:ext="edit" verticies="t"/>
                </v:shape>
                <v:shape id="Freeform 8815" o:spid="_x0000_s2750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YyD8UA&#10;AADdAAAADwAAAGRycy9kb3ducmV2LnhtbERPTWvCQBC9F/oflil4q5vGEkt0FSm29NSSWMTjkB2T&#10;0Oxs3N1q8u+7BcHbPN7nLNeD6cSZnG8tK3iaJiCIK6tbrhV8794eX0D4gKyxs0wKRvKwXt3fLTHX&#10;9sIFnctQixjCPkcFTQh9LqWvGjLop7YnjtzROoMhQldL7fASw00n0yTJpMGWY0ODPb02VP2Uv0bB&#10;aX46fG7GcVu8u3JbpLMs2X9lSk0ehs0CRKAh3MRX94eO8+fpM/x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jIPxQAAAN0AAAAPAAAAAAAAAAAAAAAAAJgCAABkcnMv&#10;ZG93bnJldi54bWxQSwUGAAAAAAQABAD1AAAAigMAAAAA&#10;" path="m7,73l,,7,73xe" filled="f" strokecolor="#e15520" strokeweight="0">
                  <v:path arrowok="t" o:connecttype="custom" o:connectlocs="7,73;0,0;7,73" o:connectangles="0,0,0"/>
                </v:shape>
                <v:shape id="Freeform 8816" o:spid="_x0000_s2751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N28UA&#10;AADdAAAADwAAAGRycy9kb3ducmV2LnhtbERP3WrCMBS+H/gO4Qi7W9M5nFqNsk0E3UCo+gCH5tiU&#10;NSddE7X69GYw2N35+H7PbNHZWpyp9ZVjBc9JCoK4cLriUsFhv3oag/ABWWPtmBRcycNi3nuYYabd&#10;hXM670IpYgj7DBWYEJpMSl8YsugT1xBH7uhaiyHCtpS6xUsMt7UcpOmrtFhxbDDY0Ieh4nt3sgq6&#10;/cbky8k26Jfh8jb53Lx//ZS5Uo/97m0KIlAX/sV/7rWO80eDI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A3bxQAAAN0AAAAPAAAAAAAAAAAAAAAAAJgCAABkcnMv&#10;ZG93bnJldi54bWxQSwUGAAAAAAQABAD1AAAAigMAAAAA&#10;" path="m2,l,17,2,32r3,5l10,45r5,5l22,52r3,-5l27,37r,-7l25,22,20,15,15,10,10,5,2,e" filled="f" strokecolor="#e15520" strokeweight="0">
                  <v:path arrowok="t" o:connecttype="custom" o:connectlocs="2,0;0,17;2,32;5,37;10,45;15,50;22,52;25,47;27,37;27,30;25,22;20,15;15,10;10,5;2,0" o:connectangles="0,0,0,0,0,0,0,0,0,0,0,0,0,0,0"/>
                </v:shape>
                <v:shape id="Freeform 8817" o:spid="_x0000_s2752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EhcIA&#10;AADdAAAADwAAAGRycy9kb3ducmV2LnhtbERPO2vDMBDeC/0P4gLdGlkenOBGCSEl0KVDHuCMh3W1&#10;TaSTsRTH/fdRoZDtPr7nrTaTs2KkIXSeNah5BoK49qbjRsP5tH9fgggR2aD1TBp+KcBm/fqywtL4&#10;Ox9oPMZGpBAOJWpoY+xLKUPdksMw9z1x4n784DAmODTSDHhP4c7KPMsK6bDj1NBiT7uW6uvx5jRU&#10;fBlrtVWfxVl9V2RtXqlrrvXbbNp+gIg0xaf43/1l0vxFXsDf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kSFwgAAAN0AAAAPAAAAAAAAAAAAAAAAAJgCAABkcnMvZG93&#10;bnJldi54bWxQSwUGAAAAAAQABAD1AAAAhwMAAAAA&#10;" path="m7,65l,,7,65xm7,65l5,82,7,97r3,5l15,110r5,5l25,117r5,-5l30,105r,-10l30,87,25,80,22,75,15,70,7,65xe" fillcolor="#f3be00" stroked="f">
                  <v:path arrowok="t" o:connecttype="custom" o:connectlocs="7,65;0,0;7,65;7,65;5,82;7,97;10,102;15,110;20,115;25,117;30,112;30,105;30,95;30,87;25,80;22,75;15,70;7,65" o:connectangles="0,0,0,0,0,0,0,0,0,0,0,0,0,0,0,0,0,0"/>
                  <o:lock v:ext="edit" verticies="t"/>
                </v:shape>
                <v:shape id="Freeform 8818" o:spid="_x0000_s2753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kxMQA&#10;AADdAAAADwAAAGRycy9kb3ducmV2LnhtbERPTWsCMRC9F/ofwgi91UQrdVmNIgWxlwpVweu4GTer&#10;m8m6ibr++6ZQ6G0e73Om887V4kZtqDxrGPQVCOLCm4pLDbvt8jUDESKywdozaXhQgPns+WmKufF3&#10;/qbbJpYihXDIUYONscmlDIUlh6HvG+LEHX3rMCbYltK0eE/hrpZDpd6lw4pTg8WGPiwV583VaTis&#10;jnatsuvX236/uGTL03k92iqtX3rdYgIiUhf/xX/uT5Pmj4dj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9ZMTEAAAA3QAAAA8AAAAAAAAAAAAAAAAAmAIAAGRycy9k&#10;b3ducmV2LnhtbFBLBQYAAAAABAAEAPUAAACJAwAAAAA=&#10;" path="m7,65l,,7,65xe" filled="f" strokecolor="#e15520" strokeweight="0">
                  <v:path arrowok="t" o:connecttype="custom" o:connectlocs="7,65;0,0;7,65" o:connectangles="0,0,0"/>
                </v:shape>
                <v:shape id="Freeform 8819" o:spid="_x0000_s2754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hIsUA&#10;AADdAAAADwAAAGRycy9kb3ducmV2LnhtbESPQU/DMAyF70j7D5EncWMpqURRWTahTRNcOGygnU1j&#10;2kLjVElYy7/HByRutt7ze5/X29kP6kIx9YEt3K4KUMRNcD23Ft5eDzf3oFJGdjgEJgs/lGC7WVyt&#10;sXZh4iNdTrlVEsKpRgtdzmOtdWo68phWYSQW7SNEj1nW2GoXcZJwP2hTFHfaY8/S0OFIu46ar9O3&#10;txDMscTys3qaXkpzruJ03h/ejbXXy/nxAVSmOf+b/66fneBXR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eEixQAAAN0AAAAPAAAAAAAAAAAAAAAAAJgCAABkcnMv&#10;ZG93bnJldi54bWxQSwUGAAAAAAQABAD1AAAAigMAAAAA&#10;" path="m2,l,17,2,32r3,5l10,45r5,5l20,52r5,-5l25,40r,-10l25,22,20,15,17,10,10,5,2,e" filled="f" strokecolor="#e15520" strokeweight="0">
                  <v:path arrowok="t" o:connecttype="custom" o:connectlocs="2,0;0,17;2,32;5,37;10,45;15,50;20,52;25,47;25,40;25,30;25,22;20,15;17,10;10,5;2,0" o:connectangles="0,0,0,0,0,0,0,0,0,0,0,0,0,0,0"/>
                </v:shape>
                <v:shape id="Freeform 8820" o:spid="_x0000_s2755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U4MUA&#10;AADdAAAADwAAAGRycy9kb3ducmV2LnhtbERPTWvCQBC9F/wPyxS81Y1B1EZXqUJpBQ+aetDbmJ0m&#10;wexsyK4m/ntXKPQ2j/c582VnKnGjxpWWFQwHEQjizOqScwWHn8+3KQjnkTVWlknBnRwsF72XOSba&#10;trynW+pzEULYJaig8L5OpHRZQQbdwNbEgfu1jUEfYJNL3WAbwk0l4ygaS4Mlh4YCa1oXlF3Sq1Fw&#10;OlzXu+N2FLdf1So/b1blNh2mSvVfu48ZCE+d/xf/ub91mD+J3+H5TT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dTgxQAAAN0AAAAPAAAAAAAAAAAAAAAAAJgCAABkcnMv&#10;ZG93bnJldi54bWxQSwUGAAAAAAQABAD1AAAAigMAAAAA&#10;" path="m2,70l7,,2,70xm2,70l,88r2,15l5,110r5,5l15,120r7,5l25,118r2,-8l27,103,25,93,22,85,17,80,10,75,2,70xe" fillcolor="#f3be00" stroked="f">
                  <v:path arrowok="t" o:connecttype="custom" o:connectlocs="2,70;7,0;2,70;2,70;0,88;2,103;5,110;10,115;15,120;22,125;25,118;27,110;27,103;25,93;22,85;17,80;10,75;2,70" o:connectangles="0,0,0,0,0,0,0,0,0,0,0,0,0,0,0,0,0,0"/>
                  <o:lock v:ext="edit" verticies="t"/>
                </v:shape>
                <v:shape id="Freeform 8821" o:spid="_x0000_s2756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haMYA&#10;AADdAAAADwAAAGRycy9kb3ducmV2LnhtbESPQU/DMAyF75P4D5GRuG3pAA3ULa1Q0QQS4sDGZTer&#10;MU2hcUoStvLv8QFpN1vv+b3Pm3rygzpSTH1gA8tFAYq4DbbnzsD7fju/B5UyssUhMBn4pQR1dTHb&#10;YGnDid/ouMudkhBOJRpwOY+l1ql15DEtwkgs2keIHrOssdM24knC/aCvi2KlPfYsDQ5Hahy1X7sf&#10;byC+Hl72zfh066di6z6bpXv87p0xV5fTwxpUpimfzf/Xz1bw726EX76REXT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ThaMYAAADdAAAADwAAAAAAAAAAAAAAAACYAgAAZHJz&#10;L2Rvd25yZXYueG1sUEsFBgAAAAAEAAQA9QAAAIsDAAAAAA==&#10;" path="m,70l5,,,70xe" filled="f" strokecolor="#e15520" strokeweight="0">
                  <v:path arrowok="t" o:connecttype="custom" o:connectlocs="0,70;5,0;0,70" o:connectangles="0,0,0"/>
                </v:shape>
                <v:shape id="Freeform 8822" o:spid="_x0000_s2757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xRMQA&#10;AADdAAAADwAAAGRycy9kb3ducmV2LnhtbERPS2vCQBC+C/0PyxS8SN1EJZXUVfpAEby0ifQ8ZKdJ&#10;aHY2zW5j/PeuIHibj+85q81gGtFT52rLCuJpBIK4sLrmUsEx3z4tQTiPrLGxTArO5GCzfhitMNX2&#10;xF/UZ74UIYRdigoq79tUSldUZNBNbUscuB/bGfQBdqXUHZ5CuGnkLIoSabDm0FBhS+8VFb/Zv1GA&#10;k7z/PNTO5X8fk2TxlnyjjndKjR+H1xcQngZ/F9/cex3mP89juH4TT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2MUTEAAAA3QAAAA8AAAAAAAAAAAAAAAAAmAIAAGRycy9k&#10;b3ducmV2LnhtbFBLBQYAAAAABAAEAPUAAACJAwAAAAA=&#10;" path="m2,l,18,2,33r3,7l10,45r5,5l22,55r3,-7l27,40r,-7l25,23,22,15,17,10,10,5,2,e" filled="f" strokecolor="#e15520" strokeweight="0">
                  <v:path arrowok="t" o:connecttype="custom" o:connectlocs="2,0;0,18;2,33;5,40;10,45;15,50;22,55;25,48;27,40;27,33;25,23;22,15;17,10;10,5;2,0" o:connectangles="0,0,0,0,0,0,0,0,0,0,0,0,0,0,0"/>
                </v:shape>
                <v:shape id="Freeform 8823" o:spid="_x0000_s2758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cEcMA&#10;AADdAAAADwAAAGRycy9kb3ducmV2LnhtbERPTWvCQBC9C/0PyxS86aYRrE1dpShCrXgwlp6n2WkS&#10;kp0Nu1uN/fVuQfA2j/c582VvWnEi52vLCp7GCQjiwuqaSwWfx81oBsIHZI2tZVJwIQ/LxcNgjpm2&#10;Zz7QKQ+liCHsM1RQhdBlUvqiIoN+bDviyP1YZzBE6EqpHZ5juGllmiRTabDm2FBhR6uKiib/NQq2&#10;DZsd4sf3y/pyNF+TxqV/e6fU8LF/ewURqA938c39ruP850kK/9/E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RcEcMAAADdAAAADwAAAAAAAAAAAAAAAACYAgAAZHJzL2Rv&#10;d25yZXYueG1sUEsFBgAAAAAEAAQA9QAAAIgDAAAAAA==&#10;" path="m2,77l15,,2,77xm2,75l,95r,15l,117r5,5l7,130r5,5l17,127r3,-10l20,110r,-8l20,92,15,85,10,80,2,75xe" fillcolor="#f3be00" stroked="f">
                  <v:path arrowok="t" o:connecttype="custom" o:connectlocs="2,77;15,0;2,77;2,75;0,95;0,110;0,117;5,122;7,130;12,135;17,127;20,117;20,110;20,102;20,92;15,85;10,80;2,75" o:connectangles="0,0,0,0,0,0,0,0,0,0,0,0,0,0,0,0,0,0"/>
                  <o:lock v:ext="edit" verticies="t"/>
                </v:shape>
                <v:shape id="Freeform 8824" o:spid="_x0000_s2759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7TsMA&#10;AADdAAAADwAAAGRycy9kb3ducmV2LnhtbERPTUsDMRC9C/6HMEJvNrGFKtumpVpaRQSxLfQ6bKab&#10;rZvJksQ2/nsjCN7m8T5ntsiuE2cKsfWs4W6oQBDX3rTcaNjv1rcPIGJCNth5Jg3fFGExv76aYWX8&#10;hT/ovE2NKCEcK9RgU+orKWNtyWEc+p64cEcfHKYCQyNNwEsJd50cKTWRDlsuDRZ7erJUf26/nAba&#10;KBXezOshT9zKhvfHU94877Qe3OTlFESinP7Ff+4XU+bfj8fw+005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17TsMAAADdAAAADwAAAAAAAAAAAAAAAACYAgAAZHJzL2Rv&#10;d25yZXYueG1sUEsFBgAAAAAEAAQA9QAAAIgDAAAAAA==&#10;" path="m,77l13,,,77xe" filled="f" strokecolor="#e15520" strokeweight="0">
                  <v:path arrowok="t" o:connecttype="custom" o:connectlocs="0,77;13,0;0,77" o:connectangles="0,0,0"/>
                </v:shape>
                <v:shape id="Freeform 8825" o:spid="_x0000_s2760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C/sYA&#10;AADdAAAADwAAAGRycy9kb3ducmV2LnhtbERPS2vCQBC+F/oflil4Ed001ijRVUqx0BZ68AHqbciO&#10;SWh2NuyuGv+9Wyj0Nh/fc+bLzjTiQs7XlhU8DxMQxIXVNZcKdtv3wRSED8gaG8uk4EYelovHhznm&#10;2l55TZdNKEUMYZ+jgiqENpfSFxUZ9EPbEkfuZJ3BEKErpXZ4jeGmkWmSZNJgzbGhwpbeKip+Nmej&#10;oD/+TFf747QefR+yvUu7r1W/yZTqPXWvMxCBuvAv/nN/6Dh/MnqB32/iC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C/sYAAADdAAAADwAAAAAAAAAAAAAAAACYAgAAZHJz&#10;L2Rvd25yZXYueG1sUEsFBgAAAAAEAAQA9QAAAIsDAAAAAA==&#10;" path="m2,l,20,,35r,7l5,47r2,8l12,60r5,-8l20,42r,-7l20,27r,-10l15,10,10,5,2,e" filled="f" strokecolor="#e15520" strokeweight="0">
                  <v:path arrowok="t" o:connecttype="custom" o:connectlocs="2,0;0,20;0,35;0,42;5,47;7,55;12,60;17,52;20,42;20,35;20,27;20,17;15,10;10,5;2,0" o:connectangles="0,0,0,0,0,0,0,0,0,0,0,0,0,0,0"/>
                </v:shape>
                <v:shape id="Freeform 8826" o:spid="_x0000_s2761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XI8AA&#10;AADdAAAADwAAAGRycy9kb3ducmV2LnhtbERPzYrCMBC+C75DGMGbpiprd7tGEVHwuuoDjM3Ydm0m&#10;JYm1+vRmYcHbfHy/s1h1phYtOV9ZVjAZJyCIc6srLhScjrvRJwgfkDXWlknBgzyslv3eAjNt7/xD&#10;7SEUIoawz1BBGUKTSenzkgz6sW2II3exzmCI0BVSO7zHcFPLaZLMpcGKY0OJDW1Kyq+Hm1Fw7rZe&#10;n4xxe5qSfaaX9jf9kkoNB936G0SgLrzF/+69jvPT2Qf8fR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sXI8AAAADdAAAADwAAAAAAAAAAAAAAAACYAgAAZHJzL2Rvd25y&#10;ZXYueG1sUEsFBgAAAAAEAAQA9QAAAIUDAAAAAA==&#10;" path="m35,l20,7,10,17,3,30,,45,5,42r8,-2l18,35r5,-5l28,22r5,-7l33,7,35,xe" fillcolor="#f3be00" stroked="f">
                  <v:path arrowok="t" o:connecttype="custom" o:connectlocs="35,0;20,7;10,17;3,30;0,45;5,42;13,40;18,35;23,30;28,22;33,15;33,7;35,0" o:connectangles="0,0,0,0,0,0,0,0,0,0,0,0,0"/>
                </v:shape>
                <v:shape id="Freeform 8827" o:spid="_x0000_s2762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tNMIA&#10;AADdAAAADwAAAGRycy9kb3ducmV2LnhtbERPTYvCMBC9C/sfwix403Rd0KUaRdRFUUS2ingcmrEt&#10;20xKE7X+eyMI3ubxPmc0aUwprlS7wrKCr24Egji1uuBMwWH/2/kB4TyyxtIyKbiTg8n4ozXCWNsb&#10;/9E18ZkIIexiVJB7X8VSujQng65rK+LAnW1t0AdYZ1LXeAvhppS9KOpLgwWHhhwrmuWU/icXo8Ac&#10;6LjdLdasWTbLzXx/MtPdSqn2ZzMdgvDU+Lf45V7pMH/w3YfnN+EEO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O00wgAAAN0AAAAPAAAAAAAAAAAAAAAAAJgCAABkcnMvZG93&#10;bnJldi54bWxQSwUGAAAAAAQABAD1AAAAhwMAAAAA&#10;" path="m35,l20,7,10,17,3,30,,45,5,42r8,-2l18,35r5,-5l28,22r5,-7l33,7,35,xe" filled="f" strokecolor="#e15520" strokeweight="0">
                  <v:path arrowok="t" o:connecttype="custom" o:connectlocs="35,0;20,7;10,17;3,30;0,45;5,42;13,40;18,35;23,30;28,22;33,15;33,7;35,0" o:connectangles="0,0,0,0,0,0,0,0,0,0,0,0,0"/>
                </v:shape>
                <v:shape id="Freeform 8828" o:spid="_x0000_s2763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8kMIA&#10;AADdAAAADwAAAGRycy9kb3ducmV2LnhtbERPS27CMBDdV+IO1iB1V+xS8WmIgyraCpYUeoBpPCRR&#10;43FkuyS9PUZCYjdP7zv5erCtOJMPjWMNzxMFgrh0puFKw/fx82kJIkRkg61j0vBPAdbF6CHHzLie&#10;v+h8iJVIIRwy1FDH2GVShrImi2HiOuLEnZy3GBP0lTQe+xRuWzlVai4tNpwaauxoU1P5e/izGvxx&#10;u1UfforLH6J312/2s1dVaf04Ht5WICIN8S6+uXcmzV+8LOD6TTpB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DyQwgAAAN0AAAAPAAAAAAAAAAAAAAAAAJgCAABkcnMvZG93&#10;bnJldi54bWxQSwUGAAAAAAQABAD1AAAAhwMAAAAA&#10;" path="m33,62l20,70,10,82,3,95,,110r5,l13,105r5,-5l23,95r5,-8l30,80,33,70r,-8xm33,62l60,,33,62xe" fillcolor="#f3be00" stroked="f">
                  <v:path arrowok="t" o:connecttype="custom" o:connectlocs="33,62;20,70;10,82;3,95;0,110;5,110;13,105;18,100;23,95;28,87;30,80;33,70;33,62;33,62;60,0;33,62" o:connectangles="0,0,0,0,0,0,0,0,0,0,0,0,0,0,0,0"/>
                  <o:lock v:ext="edit" verticies="t"/>
                </v:shape>
                <v:shape id="Freeform 8829" o:spid="_x0000_s2764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R8sgA&#10;AADdAAAADwAAAGRycy9kb3ducmV2LnhtbESPT0/DMAzF70h8h8hIu7EUhtjULZtgGzBpEn+6XXaz&#10;GtNUNE7VhLV8e3xA4mbrPb/382I1+EadqYt1YAM34wwUcRlszZWB4+HpegYqJmSLTWAy8EMRVsvL&#10;iwXmNvT8QeciVUpCOOZowKXU5lrH0pHHOA4tsWifofOYZO0qbTvsJdw3+jbL7rXHmqXBYUtrR+VX&#10;8e0NFM+vL29u9o4nv33s15v9NGvu9saMroaHOahEQ/o3/13vrOBPJ4Ir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dHyyAAAAN0AAAAPAAAAAAAAAAAAAAAAAJgCAABk&#10;cnMvZG93bnJldi54bWxQSwUGAAAAAAQABAD1AAAAjQMAAAAA&#10;" path="m33,l20,8,10,20,3,33,,48r5,l13,43r5,-5l23,33r5,-8l30,18,33,8,33,xe" filled="f" strokecolor="#e15520" strokeweight="0">
                  <v:path arrowok="t" o:connecttype="custom" o:connectlocs="33,0;20,8;10,20;3,33;0,48;5,48;13,43;18,38;23,33;28,25;30,18;33,8;33,0" o:connectangles="0,0,0,0,0,0,0,0,0,0,0,0,0"/>
                </v:shape>
                <v:shape id="Freeform 8830" o:spid="_x0000_s2765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xB8YA&#10;AADdAAAADwAAAGRycy9kb3ducmV2LnhtbERPS2vCQBC+F/wPyxR6q5um+GjMKiJURDxYHxRvQ3by&#10;0Oxsmt1q+u+7hYK3+fiek846U4srta6yrOClH4EgzqyuuFBw2L8/j0E4j6yxtkwKfsjBbNp7SDHR&#10;9sYfdN35QoQQdgkqKL1vEildVpJB17cNceBy2xr0AbaF1C3eQripZRxFQ2mw4tBQYkOLkrLL7tso&#10;oFG8XQ+On8v18synfNxEm/jrotTTYzefgPDU+bv4373SYf7o9Q3+vg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oxB8YAAADdAAAADwAAAAAAAAAAAAAAAACYAgAAZHJz&#10;L2Rvd25yZXYueG1sUEsFBgAAAAAEAAQA9QAAAIsDAAAAAA==&#10;" path="m,62l27,,,62xe" filled="f" strokecolor="#e15520" strokeweight="0">
                  <v:path arrowok="t" o:connecttype="custom" o:connectlocs="0,62;27,0;0,62" o:connectangles="0,0,0"/>
                </v:shape>
                <v:shape id="Freeform 8831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PwMYA&#10;AADdAAAADwAAAGRycy9kb3ducmV2LnhtbESPQW/CMAyF75P2HyJP4jZSKsRQIaBt0qTtCOyw3kxj&#10;morGqZoMsv36+YC0m633/N7n9Tb7Xl1ojF1gA7NpAYq4Cbbj1sDn4e1xCSomZIt9YDLwQxG2m/u7&#10;NVY2XHlHl31qlYRwrNCAS2motI6NI49xGgZi0U5h9JhkHVttR7xKuO91WRQL7bFjaXA40Kuj5rz/&#10;9gaOOX69fMzq37rwdVkectgtXTBm8pCfV6AS5fRvvl2/W8F/mgu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PwMYAAADdAAAADwAAAAAAAAAAAAAAAACYAgAAZHJz&#10;L2Rvd25yZXYueG1sUEsFBgAAAAAEAAQA9QAAAIsDAAAAAA==&#10;" path="m35,l22,7,10,15,2,27,,42,7,39r5,-2l20,34r5,-7l30,22r2,-7l35,7,35,xe" fillcolor="#f3be00" stroked="f">
                  <v:path arrowok="t" o:connecttype="custom" o:connectlocs="35,0;22,7;10,15;2,27;0,42;7,39;12,37;20,34;25,27;30,22;32,15;35,7;35,0" o:connectangles="0,0,0,0,0,0,0,0,0,0,0,0,0"/>
                </v:shape>
                <v:shape id="Freeform 8832" o:spid="_x0000_s2767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83MMA&#10;AADdAAAADwAAAGRycy9kb3ducmV2LnhtbERPTUvDQBC9C/0PyxS82U1FtKTdFhsoCD0ZFfE2ZKfZ&#10;4O5Mml2b+O9dQfA2j/c5m90UvLrQEDthA8tFAYq4Edtxa+D15XCzAhUTskUvTAa+KcJuO7vaYGll&#10;5Ge61KlVOYRjiQZcSn2pdWwcBYwL6Ykzd5IhYMpwaLUdcMzhwevborjXATvODQ57qhw1n/VXMPB+&#10;dE3x8Sb1/rgaz5WtDuLFG3M9nx7XoBJN6V/8536yef7D3RJ+v8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183MMAAADdAAAADwAAAAAAAAAAAAAAAACYAgAAZHJzL2Rv&#10;d25yZXYueG1sUEsFBgAAAAAEAAQA9QAAAIgDAAAAAA==&#10;" path="m35,l22,7,10,15,2,27,,42,7,39r5,-2l20,34r5,-7l30,22r2,-7l35,7,35,e" filled="f" strokecolor="#e15520" strokeweight="0">
                  <v:path arrowok="t" o:connecttype="custom" o:connectlocs="35,0;22,7;10,15;2,27;0,42;7,39;12,37;20,34;25,27;30,22;32,15;35,7;35,0" o:connectangles="0,0,0,0,0,0,0,0,0,0,0,0,0"/>
                </v:shape>
                <v:shape id="Freeform 8833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XMsMA&#10;AADdAAAADwAAAGRycy9kb3ducmV2LnhtbERPzWoCMRC+F/oOYQq91axSunU1SnErFOzFrQ8wbMbN&#10;0s1kTaKmb98UhN7m4/ud5TrZQVzIh96xgumkAEHcOt1zp+DwtX16BREissbBMSn4oQDr1f3dEivt&#10;rrynSxM7kUM4VKjAxDhWUobWkMUwcSNx5o7OW4wZ+k5qj9ccbgc5K4oXabHn3GBwpI2h9rs5WwWf&#10;Kb3vynJqtK/77f40bOp53Sj1+JDeFiAipfgvvrk/dJ5fPs/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2XMsMAAADdAAAADwAAAAAAAAAAAAAAAACYAgAAZHJzL2Rv&#10;d25yZXYueG1sUEsFBgAAAAAEAAQA9QAAAIgDAAAAAA==&#10;" path="m,60l32,,,60xe" fillcolor="#f3be00" stroked="f">
                  <v:path arrowok="t" o:connecttype="custom" o:connectlocs="0,60;32,0;0,60" o:connectangles="0,0,0"/>
                </v:shape>
                <v:shape id="Freeform 8834" o:spid="_x0000_s2769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jzsIA&#10;AADdAAAADwAAAGRycy9kb3ducmV2LnhtbERPS4vCMBC+C/sfwix401RdH1SjyMIue1vUgnobmrEt&#10;NpOaRO3++40geJuP7zmLVWtqcSPnK8sKBv0EBHFudcWFgmz31ZuB8AFZY22ZFPyRh9XyrbPAVNs7&#10;b+i2DYWIIexTVFCG0KRS+rwkg75vG+LInawzGCJ0hdQO7zHc1HKYJBNpsOLYUGJDnyXl5+3VKFjz&#10;IbOZ+50O9sZ8X/bF8ToOjVLd93Y9BxGoDS/x0/2j4/zpxwg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KPOwgAAAN0AAAAPAAAAAAAAAAAAAAAAAJgCAABkcnMvZG93&#10;bnJldi54bWxQSwUGAAAAAAQABAD1AAAAhwMAAAAA&#10;" path="m,60l32,,,60xe" filled="f" strokecolor="#e15520" strokeweight="0">
                  <v:path arrowok="t" o:connecttype="custom" o:connectlocs="0,60;32,0;0,60" o:connectangles="0,0,0"/>
                </v:shape>
                <v:shape id="Freeform 8835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DqMIA&#10;AADdAAAADwAAAGRycy9kb3ducmV2LnhtbERPTWuDQBC9F/oflinkUpK1IaTFZBURCs1Rk/Y8uhOV&#10;uLPibtX8+26h0Ns83ucc08X0YqLRdZYVvGwiEMS11R03Ci7n9/UbCOeRNfaWScGdHKTJ48MRY21n&#10;LmgqfSNCCLsYFbTeD7GUrm7JoNvYgThwVzsa9AGOjdQjziHc9HIbRXtpsOPQ0OJAeUv1rfw2CrJi&#10;mqeCSpmdnqu8svpzyL96pVZPS3YA4Wnx/+I/94cO8193O/j9Jp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EOowgAAAN0AAAAPAAAAAAAAAAAAAAAAAJgCAABkcnMvZG93&#10;bnJldi54bWxQSwUGAAAAAAQABAD1AAAAhwMAAAAA&#10;" path="m37,l22,8,12,15,5,28,,43,7,40r8,-2l20,35r5,-7l30,23r5,-8l37,8,37,xe" fillcolor="#f3be00" stroked="f">
                  <v:path arrowok="t" o:connecttype="custom" o:connectlocs="37,0;22,8;12,15;5,28;0,43;7,40;15,38;20,35;25,28;30,23;35,15;37,8;37,0" o:connectangles="0,0,0,0,0,0,0,0,0,0,0,0,0"/>
                </v:shape>
                <v:shape id="Freeform 8836" o:spid="_x0000_s2771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YFcIA&#10;AADdAAAADwAAAGRycy9kb3ducmV2LnhtbERPS2sCMRC+F/ofwgjeamLRVlaj1NKC9FSteB42sw92&#10;M1k2U13/fVMQvM3H95zVZvCtOlMf68AWphMDijgPrubSwvHn82kBKgqywzYwWbhShM368WGFmQsX&#10;3tP5IKVKIRwztFCJdJnWMa/IY5yEjjhxReg9SoJ9qV2PlxTuW/1szIv2WHNqqLCj94ry5vDrLWxP&#10;Ztdc8+K7mPt9lG3ZfMmHsXY8Gt6WoIQGuYtv7p1L819nc/j/Jp2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BgVwgAAAN0AAAAPAAAAAAAAAAAAAAAAAJgCAABkcnMvZG93&#10;bnJldi54bWxQSwUGAAAAAAQABAD1AAAAhwMAAAAA&#10;" path="m37,l22,8,12,15,5,28,,43,7,40r8,-2l20,35r5,-7l30,23r5,-8l37,8,37,xe" filled="f" strokecolor="#e15520" strokeweight="0">
                  <v:path arrowok="t" o:connecttype="custom" o:connectlocs="37,0;22,8;12,15;5,28;0,43;7,40;15,38;20,35;25,28;30,23;35,15;37,8;37,0" o:connectangles="0,0,0,0,0,0,0,0,0,0,0,0,0"/>
                </v:shape>
                <v:shape id="Freeform 8837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NjcMA&#10;AADdAAAADwAAAGRycy9kb3ducmV2LnhtbERPTWvCQBC9F/wPywje6sYSYoiuIopgPBSq4nnMTpPQ&#10;7GzIbjX5965Q6G0e73OW69404k6dqy0rmE0jEMSF1TWXCi7n/XsKwnlkjY1lUjCQg/Vq9LbETNsH&#10;f9H95EsRQthlqKDyvs2kdEVFBt3UtsSB+7adQR9gV0rd4SOEm0Z+RFEiDdYcGipsaVtR8XP6NQro&#10;mB+2N8qvn8Vtlu53cTofzqlSk3G/WYDw1Pt/8Z/7oMP8eZzA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9NjcMAAADdAAAADwAAAAAAAAAAAAAAAACYAgAAZHJzL2Rv&#10;d25yZXYueG1sUEsFBgAAAAAEAAQA9QAAAIgDAAAAAA==&#10;" path="m,55l35,,,55xe" fillcolor="#f3be00" stroked="f">
                  <v:path arrowok="t" o:connecttype="custom" o:connectlocs="0,55;35,0;0,55" o:connectangles="0,0,0"/>
                </v:shape>
                <v:shape id="Freeform 8838" o:spid="_x0000_s2773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bWcQA&#10;AADdAAAADwAAAGRycy9kb3ducmV2LnhtbERPO2/CMBDeK/U/WFepW3GoyqMpTlQhobIwkHboeMTX&#10;xBCfo9iQlF+PkZDY7tP3vEU+2EacqPPGsYLxKAFBXDptuFLw8716mYPwAVlj45gU/JOHPHt8WGCq&#10;Xc9bOhWhEjGEfYoK6hDaVEpf1mTRj1xLHLk/11kMEXaV1B32Mdw28jVJptKi4dhQY0vLmspDcbQK&#10;NnP7Zcxkd5ged++/3Pqz1nqv1PPT8PkBItAQ7uKbe63j/NnbDK7fxB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m1nEAAAA3QAAAA8AAAAAAAAAAAAAAAAAmAIAAGRycy9k&#10;b3ducmV2LnhtbFBLBQYAAAAABAAEAPUAAACJAwAAAAA=&#10;" path="m,55l35,,,55xe" filled="f" strokecolor="#e15520" strokeweight="0">
                  <v:path arrowok="t" o:connecttype="custom" o:connectlocs="0,55;35,0;0,55" o:connectangles="0,0,0"/>
                </v:shape>
                <v:shape id="Freeform 8839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XeMgA&#10;AADdAAAADwAAAGRycy9kb3ducmV2LnhtbESPT0/DMAzF70j7DpEncWMpYwJUlk3TJP4IdmFF4mo1&#10;btPROCUJW+HT4wMSN1vv+b2fl+vR9+pIMXWBDVzOClDEdbAdtwbeqvuLW1ApI1vsA5OBb0qwXk3O&#10;lljacOJXOu5zqySEU4kGXM5DqXWqHXlMszAQi9aE6DHLGlttI54k3Pd6XhTX2mPH0uBwoK2j+mP/&#10;5Q08NPOiqh5/Fu79qtl9vsRDfm4OxpxPx80dqExj/jf/XT9Zwb9Z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2Jd4yAAAAN0AAAAPAAAAAAAAAAAAAAAAAJgCAABk&#10;cnMvZG93bnJldi54bWxQSwUGAAAAAAQABAD1AAAAjQMAAAAA&#10;" path="m42,l27,5,15,15,5,25,,40r7,l15,37r5,-5l27,27r5,-5l37,15,40,7,42,xe" fillcolor="#f3be00" stroked="f">
                  <v:path arrowok="t" o:connecttype="custom" o:connectlocs="42,0;27,5;15,15;5,25;0,40;7,40;15,37;20,32;27,27;32,22;37,15;40,7;42,0" o:connectangles="0,0,0,0,0,0,0,0,0,0,0,0,0"/>
                </v:shape>
                <v:shape id="Freeform 8840" o:spid="_x0000_s2775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8EsQA&#10;AADdAAAADwAAAGRycy9kb3ducmV2LnhtbERPS2vCQBC+F/oflhF6qxvbkmp0lSC0FE/1icchOyax&#10;2dmY3Sbx37tCobf5+J4zW/SmEi01rrSsYDSMQBBnVpecK9htP57HIJxH1lhZJgVXcrCYPz7MMNG2&#10;4zW1G5+LEMIuQQWF93UipcsKMuiGtiYO3Mk2Bn2ATS51g10IN5V8iaJYGiw5NBRY07Kg7GfzaxSk&#10;y8kntWm76i7fx/j1Eh/Oen9Q6mnQp1MQnnr/L/5zf+kw//1tA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fBLEAAAA3QAAAA8AAAAAAAAAAAAAAAAAmAIAAGRycy9k&#10;b3ducmV2LnhtbFBLBQYAAAAABAAEAPUAAACJAwAAAAA=&#10;" path="m42,l27,5,15,15,5,25,,40r7,l15,37r5,-5l27,27r5,-5l37,15,40,7,42,xe" filled="f" strokecolor="#e15520" strokeweight="0">
                  <v:path arrowok="t" o:connecttype="custom" o:connectlocs="42,0;27,5;15,15;5,25;0,40;7,40;15,37;20,32;27,27;32,22;37,15;40,7;42,0" o:connectangles="0,0,0,0,0,0,0,0,0,0,0,0,0"/>
                </v:shape>
                <v:shape id="Freeform 8841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6EMYA&#10;AADdAAAADwAAAGRycy9kb3ducmV2LnhtbESPT0vDQBDF74LfYRnBi7QbU6sSsy0iFHrUWKHHMTv5&#10;Z3Y2ZNcm/fadg+Bthvfmvd/k29n16kRjaD0buF8moIhLb1uuDRw+d4tnUCEiW+w9k4EzBdhurq9y&#10;zKyf+INORayVhHDI0EAT45BpHcqGHIalH4hFq/zoMMo61tqOOEm463WaJI/aYcvS0OBAbw2VP8Wv&#10;M3CsVl+x1ru0mr7bw0P63t2ti86Y25v59QVUpDn+m/+u91bwn9bCL9/ICHp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6EMYAAADdAAAADwAAAAAAAAAAAAAAAACYAgAAZHJz&#10;L2Rvd25yZXYueG1sUEsFBgAAAAAEAAQA9QAAAIsDAAAAAA==&#10;" path="m,58l37,,,58xe" fillcolor="#f3be00" stroked="f">
                  <v:path arrowok="t" o:connecttype="custom" o:connectlocs="0,58;37,0;0,58" o:connectangles="0,0,0"/>
                </v:shape>
                <v:shape id="Freeform 8842" o:spid="_x0000_s2777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8QsYA&#10;AADdAAAADwAAAGRycy9kb3ducmV2LnhtbESP3WrCQBCF7wu+wzJC7+rG4h/RVYJQKoVeNPoAY3ZM&#10;otnZuLs18e3dQsG7Gc75zpxZbXrTiBs5X1tWMB4lIIgLq2suFRz2H28LED4ga2wsk4I7edisBy8r&#10;TLXt+IdueShFDGGfooIqhDaV0hcVGfQj2xJH7WSdwRBXV0rtsIvhppHvSTKTBmuOFypsaVtRccl/&#10;Taxx/s52rs0nfuYv98/seM26yZdSr8M+W4II1Ien+Z/e6cjNp2P4+yaO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b8QsYAAADdAAAADwAAAAAAAAAAAAAAAACYAgAAZHJz&#10;L2Rvd25yZXYueG1sUEsFBgAAAAAEAAQA9QAAAIsDAAAAAA==&#10;" path="m,58l37,,,58xe" filled="f" strokecolor="#e15520" strokeweight="0">
                  <v:path arrowok="t" o:connecttype="custom" o:connectlocs="0,58;37,0;0,58" o:connectangles="0,0,0"/>
                </v:shape>
                <v:shape id="Freeform 8843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cvsIA&#10;AADdAAAADwAAAGRycy9kb3ducmV2LnhtbERPzWqDQBC+B/oOyxR6S1aFajHZhNJS8OAlJg8wuFOV&#10;uLNbd6v27buFQm7z8f3O4bSaUcw0+cGygnSXgCBurR64U3C9fGxfQPiArHG0TAp+yMPp+LA5YKnt&#10;wmeam9CJGMK+RAV9CK6U0rc9GfQ764gj92kngyHCqZN6wiWGm1FmSZJLgwPHhh4dvfXU3ppvo8DP&#10;abF+JZ2snAl1XrXvLq8vSj09rq97EIHWcBf/uysd5xfPGfx9E0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5y+wgAAAN0AAAAPAAAAAAAAAAAAAAAAAJgCAABkcnMvZG93&#10;bnJldi54bWxQSwUGAAAAAAQABAD1AAAAhwMAAAAA&#10;" path="m42,l25,5,15,15,5,25,,37r7,l15,35r5,-3l27,27r5,-5l37,15,40,7,42,xe" fillcolor="#f3be00" stroked="f">
                  <v:path arrowok="t" o:connecttype="custom" o:connectlocs="42,0;25,5;15,15;5,25;0,37;7,37;15,35;20,32;27,27;32,22;37,15;40,7;42,0" o:connectangles="0,0,0,0,0,0,0,0,0,0,0,0,0"/>
                </v:shape>
                <v:shape id="Freeform 8844" o:spid="_x0000_s2779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3lMYA&#10;AADdAAAADwAAAGRycy9kb3ducmV2LnhtbERPTWvCQBC9C/6HZYReRDdRqpK6SltqK4gEtYUeh+yY&#10;BLOzIbs16b/vFgRv83ifs1x3phJXalxpWUE8jkAQZ1aXnCv4PG1GCxDOI2usLJOCX3KwXvV7S0y0&#10;bflA16PPRQhhl6CCwvs6kdJlBRl0Y1sTB+5sG4M+wCaXusE2hJtKTqJoJg2WHBoKrOm1oOxy/DEK&#10;dvHLxybepen3G+7br/d0ODHToVIPg+75CYSnzt/FN/dWh/nzxyn8fxNO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T3lMYAAADdAAAADwAAAAAAAAAAAAAAAACYAgAAZHJz&#10;L2Rvd25yZXYueG1sUEsFBgAAAAAEAAQA9QAAAIsDAAAAAA==&#10;" path="m42,l25,5,15,15,5,25,,37r7,l15,35r5,-3l27,27r5,-5l37,15,40,7,42,xe" filled="f" strokecolor="#e15520" strokeweight="0">
                  <v:path arrowok="t" o:connecttype="custom" o:connectlocs="42,0;25,5;15,15;5,25;0,37;7,37;15,35;20,32;27,27;32,22;37,15;40,7;42,0" o:connectangles="0,0,0,0,0,0,0,0,0,0,0,0,0"/>
                </v:shape>
                <v:shape id="Freeform 8845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u9MYA&#10;AADdAAAADwAAAGRycy9kb3ducmV2LnhtbERPTWsCMRC9F/wPYYReimYt1crWKNoiFPVQV6XXYTPu&#10;Lm4m2yTqtr/eFAq9zeN9zmTWmlpcyPnKsoJBPwFBnFtdcaFgv1v2xiB8QNZYWyYF3+RhNu3cTTDV&#10;9spbumShEDGEfYoKyhCaVEqfl2TQ921DHLmjdQZDhK6Q2uE1hptaPibJSBqsODaU2NBrSfkpOxsF&#10;G9e8LVeHz+zHrr4ehvP1YvwRtkrdd9v5C4hAbfgX/7nfdZz/PHyC3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eu9MYAAADdAAAADwAAAAAAAAAAAAAAAACYAgAAZHJz&#10;L2Rvd25yZXYueG1sUEsFBgAAAAAEAAQA9QAAAIsDAAAAAA==&#10;" path="m,58l39,,,58xe" fillcolor="#f3be00" stroked="f">
                  <v:path arrowok="t" o:connecttype="custom" o:connectlocs="0,58;39,0;0,58" o:connectangles="0,0,0"/>
                </v:shape>
                <v:shape id="Freeform 8846" o:spid="_x0000_s2781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+/cIA&#10;AADdAAAADwAAAGRycy9kb3ducmV2LnhtbERPTWsCMRC9C/6HMEJvmliwymqUKrS0UBC3BT0OmzG7&#10;dDNZNqmm/74pCN7m8T5ntUmuFRfqQ+NZw3SiQBBX3jRsNXx9vowXIEJENth6Jg2/FGCzHg5WWBh/&#10;5QNdymhFDuFQoIY6xq6QMlQ1OQwT3xFn7ux7hzHD3krT4zWHu1Y+KvUkHTacG2rsaFdT9V3+OA0q&#10;HT/KXZJbtmxo3747ZU+vWj+M0vMSRKQU7+Kb+83k+fPZDP6/y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/79wgAAAN0AAAAPAAAAAAAAAAAAAAAAAJgCAABkcnMvZG93&#10;bnJldi54bWxQSwUGAAAAAAQABAD1AAAAhwMAAAAA&#10;" path="m,58l39,,,58xe" filled="f" strokecolor="#e15520" strokeweight="0">
                  <v:path arrowok="t" o:connecttype="custom" o:connectlocs="0,58;39,0;0,58" o:connectangles="0,0,0"/>
                </v:shape>
                <v:shape id="Freeform 8847" o:spid="_x0000_s2782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YQcMA&#10;AADdAAAADwAAAGRycy9kb3ducmV2LnhtbESPzYvCMBDF7wv+D2EEb2uqoCvVtIjix9WPi7ehGdti&#10;M6lN1Pjfm4WFvc3w3rzfm0UeTCOe1LnasoLRMAFBXFhdc6ngfNp8z0A4j6yxsUwK3uQgz3pfC0y1&#10;ffGBnkdfihjCLkUFlfdtKqUrKjLohrYljtrVdgZ9XLtS6g5fMdw0cpwkU2mw5kiosKVVRcXt+DAR&#10;IrezbbI2Yd36y+5erw4juQxKDfphOQfhKfh/89/1Xsf6P5Mp/H4TR5D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6YQcMAAADdAAAADwAAAAAAAAAAAAAAAACYAgAAZHJzL2Rv&#10;d25yZXYueG1sUEsFBgAAAAAEAAQA9QAAAIgDAAAAAA==&#10;" path="m39,l32,,22,3,17,8r-5,5l7,18,5,25,2,33,,43r7,l12,40r8,-5l25,30r5,-7l35,15,37,8,39,xe" fillcolor="#f3be00" stroked="f">
                  <v:path arrowok="t" o:connecttype="custom" o:connectlocs="39,0;32,0;22,3;17,8;12,13;7,18;5,25;2,33;0,43;7,43;12,40;20,35;25,30;30,23;35,15;37,8;39,0" o:connectangles="0,0,0,0,0,0,0,0,0,0,0,0,0,0,0,0,0"/>
                </v:shape>
                <v:shape id="Freeform 8848" o:spid="_x0000_s2783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JmsMA&#10;AADdAAAADwAAAGRycy9kb3ducmV2LnhtbERPS2vCQBC+F/wPywi91Y1CfaSuogWpJyGxl97G7HQT&#10;zM7G7KrRX+8WCt7m43vOfNnZWlyo9ZVjBcNBAoK4cLpio+B7v3mbgvABWWPtmBTcyMNy0XuZY6rd&#10;lTO65MGIGMI+RQVlCE0qpS9KsugHriGO3K9rLYYIWyN1i9cYbms5SpKxtFhxbCixoc+SimN+tgru&#10;X7vM5Jvs9INne1jPCmkYpVKv/W71ASJQF57if/dWx/mT9w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yJmsMAAADdAAAADwAAAAAAAAAAAAAAAACYAgAAZHJzL2Rv&#10;d25yZXYueG1sUEsFBgAAAAAEAAQA9QAAAIgDAAAAAA==&#10;" path="m39,l32,,22,3,17,8r-5,5l7,18,5,25,2,33,,43r7,l12,40r8,-5l25,30r5,-7l35,15,37,8,39,xe" filled="f" strokecolor="#e15520" strokeweight="0">
                  <v:path arrowok="t" o:connecttype="custom" o:connectlocs="39,0;32,0;22,3;17,8;12,13;7,18;5,25;2,33;0,43;7,43;12,40;20,35;25,30;30,23;35,15;37,8;39,0" o:connectangles="0,0,0,0,0,0,0,0,0,0,0,0,0,0,0,0,0"/>
                </v:shape>
                <v:shape id="Freeform 8849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rTMYA&#10;AADdAAAADwAAAGRycy9kb3ducmV2LnhtbESPQWvCQBCF74L/YZlCb7qJYE1TV4m1oiA9NO0PGLLT&#10;JJidDdmtpv/eORR6m+G9ee+b9XZ0nbrSEFrPBtJ5Aoq48rbl2sDX52GWgQoR2WLnmQz8UoDtZjpZ&#10;Y279jT/oWsZaSQiHHA00Mfa51qFqyGGY+55YtG8/OIyyDrW2A94k3HV6kSRP2mHL0tBgT68NVZfy&#10;xxnYh+zsfXgruqJcHJ8v74ddmabGPD6MxQuoSGP8N/9dn6zgr5a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vrTMYAAADdAAAADwAAAAAAAAAAAAAAAACYAgAAZHJz&#10;L2Rvd25yZXYueG1sUEsFBgAAAAAEAAQA9QAAAIsDAAAAAA==&#10;" path="m,65l38,,,65xe" fillcolor="#f3be00" stroked="f">
                  <v:path arrowok="t" o:connecttype="custom" o:connectlocs="0,65;38,0;0,65" o:connectangles="0,0,0"/>
                </v:shape>
                <v:shape id="Freeform 8850" o:spid="_x0000_s2785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b/8QA&#10;AADdAAAADwAAAGRycy9kb3ducmV2LnhtbERPzWrCQBC+C77DMkJvujG1tk3dhFZQS8GDtg8wZKdJ&#10;muxsyK4xvr1bELzNx/c7q2wwjeipc5VlBfNZBII4t7riQsHP92b6AsJ5ZI2NZVJwIQdZOh6tMNH2&#10;zAfqj74QIYRdggpK79tESpeXZNDNbEscuF/bGfQBdoXUHZ5DuGlkHEVLabDi0FBiS+uS8vp4MgpO&#10;6+Zxv63pT883uy/5sZfxdtEr9TAZ3t9AeBr8XXxzf+ow//npFf6/CS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qW//EAAAA3QAAAA8AAAAAAAAAAAAAAAAAmAIAAGRycy9k&#10;b3ducmV2LnhtbFBLBQYAAAAABAAEAPUAAACJAwAAAAA=&#10;" path="m,65l38,,,65xe" filled="f" strokecolor="#e15520" strokeweight="0">
                  <v:path arrowok="t" o:connecttype="custom" o:connectlocs="0,65;38,0;0,65" o:connectangles="0,0,0"/>
                </v:shape>
                <v:shape id="Freeform 8851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xW8kA&#10;AADdAAAADwAAAGRycy9kb3ducmV2LnhtbESPT0sDQQzF74LfYYjgRexsK6yydlrEVm0pHlo9eAwz&#10;2T90J7PsjO22n745CN4S3st7v0zng2/VgfrYBDYwHmWgiG1wDVcGvr/e7p9AxYTssA1MBk4UYT67&#10;vppi4cKRt3TYpUpJCMcCDdQpdYXW0dbkMY5CRyxaGXqPSda+0q7Ho4T7Vk+yLNceG5aGGjt6rcnu&#10;d7/eQPmQr1f+s7xb2v35tNi8x5+PrTXm9mZ4eQaVaEj/5r/rlRP8x1z45RsZQc8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ATxW8kAAADdAAAADwAAAAAAAAAAAAAAAACYAgAA&#10;ZHJzL2Rvd25yZXYueG1sUEsFBgAAAAAEAAQA9QAAAI4DAAAAAA==&#10;" path="m27,67l52,,27,67r,l27,64,15,74,7,87,,102r,17l5,117r7,-5l17,107r5,-8l27,92r3,-8l30,74,27,67xe" fillcolor="#f3be00" stroked="f">
                  <v:path arrowok="t" o:connecttype="custom" o:connectlocs="27,67;52,0;27,67;27,67;27,64;15,74;7,87;0,102;0,119;5,117;12,112;17,107;22,99;27,92;30,84;30,74;27,67" o:connectangles="0,0,0,0,0,0,0,0,0,0,0,0,0,0,0,0,0"/>
                </v:shape>
                <v:shape id="Freeform 8852" o:spid="_x0000_s2787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bUMIA&#10;AADdAAAADwAAAGRycy9kb3ducmV2LnhtbERPS4vCMBC+L+x/CCPsZdG0HnStRlkKgqfFF6zHoRnb&#10;YjOJTdT6740geJuP7zmzRWcacaXW15YVpIMEBHFhdc2lgv1u2f8B4QOyxsYyKbiTh8X882OGmbY3&#10;3tB1G0oRQ9hnqKAKwWVS+qIig35gHXHkjrY1GCJsS6lbvMVw08hhkoykwZpjQ4WO8oqK0/ZiFGz+&#10;k5WbrH1Oef73fU4PtJ44Uuqr1/1OQQTqwlv8cq90nD8epf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ptQwgAAAN0AAAAPAAAAAAAAAAAAAAAAAJgCAABkcnMvZG93&#10;bnJldi54bWxQSwUGAAAAAAQABAD1AAAAhwMAAAAA&#10;" path="m27,67l52,,27,67r,l27,64,15,74,7,87,,102r,17l5,117r7,-5l17,107r5,-8l27,92r3,-8l30,74,27,67xe" filled="f" strokecolor="#e15520" strokeweight="0">
                  <v:path arrowok="t" o:connecttype="custom" o:connectlocs="27,67;52,0;27,67;27,67;27,64;15,74;7,87;0,102;0,119;5,117;12,112;17,107;22,99;27,92;30,84;30,74;27,67" o:connectangles="0,0,0,0,0,0,0,0,0,0,0,0,0,0,0,0,0"/>
                </v:shape>
                <v:shape id="Freeform 8853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mIsQA&#10;AADdAAAADwAAAGRycy9kb3ducmV2LnhtbERPTWvCQBC9F/wPyxR6qxs9aImuIpVCSytFGwRvQ3bM&#10;BrOzaWar6b/vCkJv83ifM1/2vlFn6qQObGA0zEARl8HWXBkovl4en0BJRLbYBCYDvySwXAzu5pjb&#10;cOEtnXexUimEJUcDLsY211pKRx5lGFrixB1D5zEm2FXadnhJ4b7R4yybaI81pwaHLT07Kk+7H29g&#10;vS+mIt/bYhM+6P1tJAdXfrbGPNz3qxmoSH38F9/crzbNn07GcP0mn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5iLEAAAA3QAAAA8AAAAAAAAAAAAAAAAAmAIAAGRycy9k&#10;b3ducmV2LnhtbFBLBQYAAAAABAAEAPUAAACJAwAAAAA=&#10;" path="m30,62l55,,30,62r,l30,62,17,72,7,85,2,100,,115r5,-3l12,107r5,-5l22,95r5,-8l30,80r,-10l30,62xe" fillcolor="#f3be00" stroked="f">
                  <v:path arrowok="t" o:connecttype="custom" o:connectlocs="30,62;55,0;30,62;30,62;30,62;17,72;7,85;2,100;0,115;5,112;12,107;17,102;22,95;27,87;30,80;30,70;30,62" o:connectangles="0,0,0,0,0,0,0,0,0,0,0,0,0,0,0,0,0"/>
                </v:shape>
                <v:shape id="Freeform 8854" o:spid="_x0000_s2789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HF8MA&#10;AADdAAAADwAAAGRycy9kb3ducmV2LnhtbERPS4vCMBC+C/6HMAt709RXlWoUURa8eLC7qMehGduy&#10;zaQ0qdZ/bxYWvM3H95zVpjOVuFPjSssKRsMIBHFmdcm5gp/vr8EChPPIGivLpOBJDjbrfm+FibYP&#10;PtE99bkIIewSVFB4XydSuqwgg25oa+LA3Wxj0AfY5FI3+AjhppLjKIqlwZJDQ4E17QrKftPWKJjt&#10;yuflOj3juVq0eTvZp5fRMVXq86PbLkF46vxb/O8+6DB/Hk/g75tw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xHF8MAAADdAAAADwAAAAAAAAAAAAAAAACYAgAAZHJzL2Rv&#10;d25yZXYueG1sUEsFBgAAAAAEAAQA9QAAAIgDAAAAAA==&#10;" path="m30,62l55,,30,62r,l30,62,17,72,7,85,2,100,,115r5,-3l12,107r5,-5l22,95r5,-8l30,80r,-10l30,62xe" filled="f" strokecolor="#e15520" strokeweight="0">
                  <v:path arrowok="t" o:connecttype="custom" o:connectlocs="30,62;55,0;30,62;30,62;30,62;17,72;7,85;2,100;0,115;5,112;12,107;17,102;22,95;27,87;30,80;30,70;30,62" o:connectangles="0,0,0,0,0,0,0,0,0,0,0,0,0,0,0,0,0"/>
                </v:shape>
                <v:shape id="Freeform 8855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3LMIA&#10;AADdAAAADwAAAGRycy9kb3ducmV2LnhtbERPTWvCQBC9F/wPywi9BN2kSFqiq6hUEG9J0/uQnSah&#10;2dmQXU36711B6G0e73M2u8l04kaDay0rSJYxCOLK6pZrBeXXafEBwnlkjZ1lUvBHDnbb2csGM21H&#10;zulW+FqEEHYZKmi87zMpXdWQQbe0PXHgfuxg0Ac41FIPOIZw08m3OE6lwZZDQ4M9HRuqfourUWDL&#10;zzr5zqNDNPIqv4xJ0hvslHqdT/s1CE+T/xc/3Wcd5r+nK3h8E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HcswgAAAN0AAAAPAAAAAAAAAAAAAAAAAJgCAABkcnMvZG93&#10;bnJldi54bWxQSwUGAAAAAAQABAD1AAAAhwMAAAAA&#10;" path="m,60l28,,,60xe" fillcolor="#f3be00" stroked="f">
                  <v:path arrowok="t" o:connecttype="custom" o:connectlocs="0,60;28,0;0,60" o:connectangles="0,0,0"/>
                </v:shape>
                <v:shape id="Freeform 8856" o:spid="_x0000_s2791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qTcIA&#10;AADdAAAADwAAAGRycy9kb3ducmV2LnhtbERPzYrCMBC+C/sOYRb2pqnCWukaRURlT4rVBxib2ba0&#10;mZQm1q5PbwTB23x8vzNf9qYWHbWutKxgPIpAEGdWl5wrOJ+2wxkI55E11pZJwT85WC4+BnNMtL3x&#10;kbrU5yKEsEtQQeF9k0jpsoIMupFtiAP3Z1uDPsA2l7rFWwg3tZxE0VQaLDk0FNjQuqCsSq9Gga4u&#10;2Wqvx7sY9eG+2V6jLj5XSn199qsfEJ56/xa/3L86zI+n3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ypNwgAAAN0AAAAPAAAAAAAAAAAAAAAAAJgCAABkcnMvZG93&#10;bnJldi54bWxQSwUGAAAAAAQABAD1AAAAhwMAAAAA&#10;" path="m,60l28,,,60xe" filled="f" strokecolor="#e15520" strokeweight="0">
                  <v:path arrowok="t" o:connecttype="custom" o:connectlocs="0,60;28,0;0,60" o:connectangles="0,0,0"/>
                </v:shape>
                <v:shape id="Freeform 8857" o:spid="_x0000_s2792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i78EA&#10;AADdAAAADwAAAGRycy9kb3ducmV2LnhtbERPS4vCMBC+C/6HMIK3NXWFKl2j6Ppajz4uexua2bZs&#10;MylNbOu/N4LgbT6+58yXnSlFQ7UrLCsYjyIQxKnVBWcKrpfdxwyE88gaS8uk4E4Olot+b46Jti2f&#10;qDn7TIQQdgkqyL2vEildmpNBN7IVceD+bG3QB1hnUtfYhnBTys8oiqXBgkNDjhV955T+n29Gwe44&#10;OVx1vNpvftet2UpsNlPTKDUcdKsvEJ46/xa/3D86zJ/GM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4u/BAAAA3QAAAA8AAAAAAAAAAAAAAAAAmAIAAGRycy9kb3du&#10;cmV2LnhtbFBLBQYAAAAABAAEAPUAAACGAw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</v:shape>
                <v:shape id="Freeform 8858" o:spid="_x0000_s2793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JhcMA&#10;AADdAAAADwAAAGRycy9kb3ducmV2LnhtbERPS0vDQBC+C/0PyxS8tZuqtBK7LUUo9tBLH4jexuyY&#10;DWZnQ3ZM0n/vFgre5uN7znI9+Fp11MYqsIHZNANFXARbcWngfNpOnkFFQbZYByYDF4qwXo3ulpjb&#10;0POBuqOUKoVwzNGAE2lyrWPhyGOchoY4cd+h9SgJtqW2LfYp3Nf6Icvm2mPFqcFhQ6+Oip/jrzcg&#10;H/L42bm9dV/vA1L/VF/obWvM/XjYvIASGuRffHPvbJq/mC/g+k06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JhcMAAADdAAAADwAAAAAAAAAAAAAAAACYAgAAZHJzL2Rv&#10;d25yZXYueG1sUEsFBgAAAAAEAAQA9QAAAIgD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</v:shape>
                <v:shape id="Freeform 8859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zi8UA&#10;AADdAAAADwAAAGRycy9kb3ducmV2LnhtbESPTU/CQBCG7yT+h82YeINtiQGtLERJDIYToBdvk+7Q&#10;NnRnm+4IhV/vHEy8zWTej2cWqyG05kx9aiI7yCcZGOIy+oYrB1+f7+MnMEmQPbaRycGVEqyWd6MF&#10;Fj5eeE/ng1RGQzgV6KAW6QprU1lTwDSJHbHejrEPKLr2lfU9XjQ8tHaaZTMbsGFtqLGjdU3l6fAT&#10;tDfku9MjXb9vedzI85Btj/K2de7hfnh9ASM0yL/4z/3hFX8+U1z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3OL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Freeform 8860" o:spid="_x0000_s2795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13cUA&#10;AADdAAAADwAAAGRycy9kb3ducmV2LnhtbERPTWvCQBC9F/oflil4q5uI2BpdRQWlIqVUe6i3ITsm&#10;wexs3N3G+O/dQqG3ebzPmc47U4uWnK8sK0j7CQji3OqKCwVfh/XzKwgfkDXWlknBjTzMZ48PU8y0&#10;vfIntftQiBjCPkMFZQhNJqXPSzLo+7YhjtzJOoMhQldI7fAaw00tB0kykgYrjg0lNrQqKT/vf4yC&#10;j3S43RzG3eV9mXr8Pi12w/bolOo9dYsJiEBd+Bf/ud90nP8yGsPvN/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zXd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Freeform 8861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2yscA&#10;AADdAAAADwAAAGRycy9kb3ducmV2LnhtbESPQW/CMAyF75P4D5En7TbScRhTISCGBNoBDa0gzlZj&#10;2rDGqZIMuv36+TBpN1vv+b3P8+XgO3WlmFxgA0/jAhRxHazjxsDxsHl8AZUyssUuMBn4pgTLxehu&#10;jqUNN/6ga5UbJSGcSjTQ5tyXWqe6JY9pHHpi0c4hesyyxkbbiDcJ952eFMWz9uhYGlrsad1S/Vl9&#10;eQOranJ53+8Obr3f1a8/IW5Prtoa83A/rGagMg353/x3/WYFfzoV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r9srHAAAA3QAAAA8AAAAAAAAAAAAAAAAAmAIAAGRy&#10;cy9kb3ducmV2LnhtbFBLBQYAAAAABAAEAPUAAACM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Freeform 8862" o:spid="_x0000_s2797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60sUA&#10;AADdAAAADwAAAGRycy9kb3ducmV2LnhtbERPTWvCQBC9F/wPywi9SN2klFpSV7GFVA9eTC20tyE7&#10;TYLZ2bC7avLvXUHwNo/3OfNlb1pxIucbywrSaQKCuLS64UrB/jt/egPhA7LG1jIpGMjDcjF6mGOm&#10;7Zl3dCpCJWII+wwV1CF0mZS+rMmgn9qOOHL/1hkMEbpKaofnGG5a+Zwkr9Jgw7Ghxo4+ayoPxdEo&#10;mKzTn/XRpB+uyv/2L5Nh85Vsf5V6HPerdxCB+nAX39wbHefPZilcv4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LrSxQAAAN0AAAAPAAAAAAAAAAAAAAAAAJgCAABkcnMv&#10;ZG93bnJldi54bWxQSwUGAAAAAAQABAD1AAAAigM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Freeform 8863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tU8IA&#10;AADdAAAADwAAAGRycy9kb3ducmV2LnhtbERPS4vCMBC+C/6HMII3TXXBRzWKCC6elHVFPY7N2Bab&#10;SWlirf/eCAt7m4/vOfNlYwpRU+VyywoG/QgEcWJ1zqmC4++mNwHhPLLGwjIpeJGD5aLdmmOs7ZN/&#10;qD74VIQQdjEqyLwvYyldkpFB17clceButjLoA6xSqSt8hnBTyGEUjaTBnENDhiWtM0ruh4dRsP/S&#10;K1fjID3tTHPZnEdX8z29KtXtNKsZCE+N/xf/ubc6zB+Ph/D5Jp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S1TwgAAAN0AAAAPAAAAAAAAAAAAAAAAAJgCAABkcnMvZG93&#10;bnJldi54bWxQSwUGAAAAAAQABAD1AAAAhw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Freeform 8864" o:spid="_x0000_s2799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MDsUA&#10;AADdAAAADwAAAGRycy9kb3ducmV2LnhtbESPQUsDMRCF74L/IYzgzWataMu2aRGhIlILtqV7HTbT&#10;zWJmsmxiu/77RhC8zfDe++bNfDmwVyfqYxvEwP2oAEVSB9tKY2C/W91NQcWEYtEHIQM/FGG5uL6a&#10;Y2nDWT7ptE2NyhCJJRpwKXWl1rF2xBhHoSPJ2jH0jCmvfaNtj+cMZ6/HRfGkGVvJFxx29OKo/tp+&#10;c6bw4+D8uq18xZuPasOv/p0PxtzeDM8zUImG9G/+S7/ZXH8yeYDfb/I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UwO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Freeform 8865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KlMQA&#10;AADdAAAADwAAAGRycy9kb3ducmV2LnhtbERP22oCMRB9L/gPYQTfarZFq2yNogVBKRS80LJvw2bc&#10;LG4mSxLX7d83hULf5nCus1j1thEd+VA7VvA0zkAQl07XXCk4n7aPcxAhImtsHJOCbwqwWg4eFphr&#10;d+cDdcdYiRTCIUcFJsY2lzKUhiyGsWuJE3dx3mJM0FdSe7yncNvI5yx7kRZrTg0GW3ozVF6PN6tg&#10;894VU4mH3ceXORWX62fhXbFXajTs168gIvXxX/zn3uk0fzabwO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ipT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Freeform 8866" o:spid="_x0000_s2801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OucQA&#10;AADdAAAADwAAAGRycy9kb3ducmV2LnhtbERPTWvCQBC9C/0PyxR6kbqJoJbUVYpW1Ju1vfQ2zU43&#10;abOzIbsm8d+7guBtHu9z5sveVqKlxpeOFaSjBARx7nTJRsHX5+b5BYQPyBorx6TgTB6Wi4fBHDPt&#10;Ov6g9hiMiCHsM1RQhFBnUvq8IIt+5GriyP26xmKIsDFSN9jFcFvJcZJMpcWSY0OBNa0Kyv+PJ6vA&#10;/p1Si+m3OWx/1u/DKpjxvu2Uenrs315BBOrDXXxz73ScP5tN4P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jrn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Freeform 8867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BAsQA&#10;AADdAAAADwAAAGRycy9kb3ducmV2LnhtbERPTWvCQBC9F/wPywi9iG7sQWuajYigLYhg1Yu3aXaa&#10;Tc3OhuxW03/vCkJv83ifk807W4sLtb5yrGA8SkAQF05XXCo4HlbDVxA+IGusHZOCP/Iwz3tPGaba&#10;XfmTLvtQihjCPkUFJoQmldIXhiz6kWuII/ftWoshwraUusVrDLe1fEmSibRYcWww2NDSUHHe/1oF&#10;uwGZwvjua7P07+vZz2m7tm6m1HO/W7yBCNSFf/HD/aHj/Ol0Avd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AQLEAAAA3QAAAA8AAAAAAAAAAAAAAAAAmAIAAGRycy9k&#10;b3ducmV2LnhtbFBLBQYAAAAABAAEAPUAAACJ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Freeform 8868" o:spid="_x0000_s2803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or8IA&#10;AADdAAAADwAAAGRycy9kb3ducmV2LnhtbERPS2rDMBDdF3IHMYXuGrld2MWJYkxIIE1XdXKAwZpI&#10;JtbIWIrj3j4qFLqbx/vOuppdLyYaQ+dZwdsyA0Hcet2xUXA+7V8/QISIrLH3TAp+KEC1WTytsdT+&#10;zt80NdGIFMKhRAU2xqGUMrSWHIalH4gTd/Gjw5jgaKQe8Z7CXS/fsyyXDjtODRYH2lpqr83NKbgG&#10;WZztYfcZ8uxWH/dfhofJKPXyPNcrEJHm+C/+cx90ml8UBfx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2ivwgAAAN0AAAAPAAAAAAAAAAAAAAAAAJgCAABkcnMvZG93&#10;bnJldi54bWxQSwUGAAAAAAQABAD1AAAAhwM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Freeform 8869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lp8YA&#10;AADdAAAADwAAAGRycy9kb3ducmV2LnhtbESPT2vCQBDF74V+h2UKvdWNQqukriKK1IuCUep1yE7+&#10;YHY2ZLcmfnvnUPA2w3vz3m/my8E16kZdqD0bGI8SUMS5tzWXBs6n7ccMVIjIFhvPZOBOAZaL15c5&#10;ptb3fKRbFkslIRxSNFDF2KZah7wih2HkW2LRCt85jLJ2pbYd9hLuGj1Jki/tsGZpqLCldUX5Nftz&#10;BrY/m8Ml3i/r3X48y4rzZ38sfktj3t+G1TeoSEN8mv+vd1bwp1PBlW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zlp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Freeform 8870" o:spid="_x0000_s2805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dJcMA&#10;AADdAAAADwAAAGRycy9kb3ducmV2LnhtbERPS2vCQBC+C/0PyxR6041SNEZXKS0FDyo0iucxO3lg&#10;djbNbmP8964g9DYf33OW697UoqPWVZYVjEcRCOLM6ooLBcfD9zAG4TyyxtoyKbiRg/XqZbDERNsr&#10;/1CX+kKEEHYJKii9bxIpXVaSQTeyDXHgctsa9AG2hdQtXkO4qeUkiqbSYMWhocSGPkvKLumfUdAd&#10;dr+Xr3zOXa7jaHs8T+L9+0mpt9f+YwHCU+//xU/3Rof5s9kc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8dJc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Freeform 8871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GOcgA&#10;AADdAAAADwAAAGRycy9kb3ducmV2LnhtbESPQWvCQBCF7wX/wzJCb3VjBSvRVUQqSbGHVj14HLJj&#10;EszOhuzWpP31nUOhtxnem/e+WW0G16g7daH2bGA6SUARF97WXBo4n/ZPC1AhIltsPJOBbwqwWY8e&#10;Vpha3/Mn3Y+xVBLCIUUDVYxtqnUoKnIYJr4lFu3qO4dR1q7UtsNewl2jn5Nkrh3WLA0VtrSrqLgd&#10;v5yBQ/Eze+8vH2/7aT2bZ4c80695ZszjeNguQUUa4r/57zq3gv+yEH7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2wY5yAAAAN0AAAAPAAAAAAAAAAAAAAAAAJgCAABk&#10;cnMvZG93bnJldi54bWxQSwUGAAAAAAQABAD1AAAAjQ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Freeform 8872" o:spid="_x0000_s2807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W28AA&#10;AADdAAAADwAAAGRycy9kb3ducmV2LnhtbERPS4vCMBC+L/gfwgje1tQHq1SjiCJ42UPdxfPQjG2x&#10;mZQk2vjvzYKwt/n4nrPeRtOKBznfWFYwGWcgiEurG64U/P4cP5cgfEDW2FomBU/ysN0MPtaYa9tz&#10;QY9zqEQKYZ+jgjqELpfSlzUZ9GPbESfuap3BkKCrpHbYp3DTymmWfUmDDaeGGjva11TeznejQDcx&#10;zmcHNMW3K+7983ApqbgoNRrG3QpEoBj+xW/3Saf5i+UE/r5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gW28AAAADdAAAADwAAAAAAAAAAAAAAAACYAgAAZHJzL2Rvd25y&#10;ZXYueG1sUEsFBgAAAAAEAAQA9QAAAIU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Freeform 8873" o:spid="_x0000_s280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72MIA&#10;AADdAAAADwAAAGRycy9kb3ducmV2LnhtbERPTWuDQBC9B/oflin0FlcDTcS6Shso5BZjS6C3wZ2q&#10;1J0Vd5PYf58NBHKbx/ucvJzNIM40ud6ygiSKQRA3VvfcKvj++lymIJxH1jhYJgX/5KAsnhY5Ztpe&#10;+EDn2rcihLDLUEHn/ZhJ6ZqODLrIjsSB+7WTQR/g1Eo94SWEm0Gu4ngtDfYcGjocadtR81efjAKu&#10;+iMdX1O9b/zPh02SXWW0VerleX5/A+Fp9g/x3b3TYf4mXcHtm3CC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jvYwgAAAN0AAAAPAAAAAAAAAAAAAAAAAJgCAABkcnMvZG93&#10;bnJldi54bWxQSwUGAAAAAAQABAD1AAAAhwMAAAAA&#10;" path="m110,222r-3,-2l105,220r-3,l100,222r5,l110,222xm,5l,,,5r,xe" fillcolor="#e15520" stroked="f">
                  <v:path arrowok="t" o:connecttype="custom" o:connectlocs="110,222;107,220;105,220;102,220;100,222;105,222;110,222;0,5;0,0;0,5;0,5" o:connectangles="0,0,0,0,0,0,0,0,0,0,0"/>
                  <o:lock v:ext="edit" verticies="t"/>
                </v:shape>
                <v:shape id="Freeform 8874" o:spid="_x0000_s2809" style="position:absolute;left:5698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oBMQA&#10;AADdAAAADwAAAGRycy9kb3ducmV2LnhtbERPS4vCMBC+L/gfwgh7W1OVValGEXeFPQji46C3oRnb&#10;2GZSmqjdf2+Ehb3Nx/ec2aK1lbhT441jBf1eAoI4c9pwruB4WH9MQPiArLFyTAp+ycNi3nmbYard&#10;g3d034dcxBD2KSooQqhTKX1WkEXfczVx5C6usRgibHKpG3zEcFvJQZKMpEXDsaHAmlYFZeX+ZhV8&#10;35bl+Ws93FzNKStLs6m2/NlX6r3bLqcgArXhX/zn/tFx/ngyhNc38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2qATEAAAA3QAAAA8AAAAAAAAAAAAAAAAAmAIAAGRycy9k&#10;b3ducmV2LnhtbFBLBQYAAAAABAAEAPUAAACJAwAAAAA=&#10;" path="m,l,,,5r3,l,xm105,219r2,-2l102,214r-2,3l95,217r5,2l105,219xe" fillcolor="#e15820" stroked="f">
                  <v:path arrowok="t" o:connecttype="custom" o:connectlocs="0,0;0,0;0,5;3,5;0,0;105,219;107,217;102,214;100,217;95,217;100,219;105,219" o:connectangles="0,0,0,0,0,0,0,0,0,0,0,0"/>
                  <o:lock v:ext="edit" verticies="t"/>
                </v:shape>
                <v:shape id="Freeform 8875" o:spid="_x0000_s2810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L7ccA&#10;AADdAAAADwAAAGRycy9kb3ducmV2LnhtbESPQWvCQBCF70L/wzIFb2ZTKZpG11AKpRKoYBR6HbJj&#10;EpudDdltjP313YLgbYb35n1v1tloWjFQ7xrLCp6iGARxaXXDlYLj4X2WgHAeWWNrmRRcyUG2eZis&#10;MdX2wnsaCl+JEMIuRQW1910qpStrMugi2xEH7WR7gz6sfSV1j5cQblo5j+OFNNhwINTY0VtN5Xfx&#10;YwL34+h/4+I8lq38XOZfp13+Mielpo/j6wqEp9HfzbfrrQ71l8kz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gC+3HAAAA3QAAAA8AAAAAAAAAAAAAAAAAmAIAAGRy&#10;cy9kb3ducmV2LnhtbFBLBQYAAAAABAAEAPUAAACMAwAAAAA=&#10;" path="m,l,,,5r3,l,xm100,217r2,-2l105,215r-3,-3l100,210r-5,2l90,215r5,l100,217xe" fillcolor="#e25b20" stroked="f">
                  <v:path arrowok="t" o:connecttype="custom" o:connectlocs="0,0;0,0;0,5;3,5;0,0;100,217;102,215;105,215;102,212;100,210;95,212;90,215;95,215;100,217" o:connectangles="0,0,0,0,0,0,0,0,0,0,0,0,0,0"/>
                  <o:lock v:ext="edit" verticies="t"/>
                </v:shape>
                <v:shape id="Freeform 8876" o:spid="_x0000_s2811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GdcUA&#10;AADdAAAADwAAAGRycy9kb3ducmV2LnhtbERPTWvCQBC9C/0PyxR6Ed000KjRVUrB0pNU60FvY3ZM&#10;gtnZdHfV+O9dodDbPN7nzBadacSFnK8tK3gdJiCIC6trLhVsf5aDMQgfkDU2lknBjTws5k+9Geba&#10;XnlNl00oRQxhn6OCKoQ2l9IXFRn0Q9sSR+5oncEQoSuldniN4aaRaZJk0mDNsaHClj4qKk6bs1Ew&#10;ypL9p9y5ZnnYT/pduvpNv8+ZUi/P3fsURKAu/Iv/3F86zh+N3+Dx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EZ1xQAAAN0AAAAPAAAAAAAAAAAAAAAAAJgCAABkcnMv&#10;ZG93bnJldi54bWxQSwUGAAAAAAQABAD1AAAAigMAAAAA&#10;" path="m3,l,,,5r3,l3,xm95,212r5,l102,209r-2,-2l100,207r-10,2l82,212r8,l95,212xe" fillcolor="#e25e20" stroked="f">
                  <v:path arrowok="t" o:connecttype="custom" o:connectlocs="3,0;0,0;0,5;3,5;3,0;95,212;100,212;102,209;100,207;100,207;90,209;82,212;90,212;95,212" o:connectangles="0,0,0,0,0,0,0,0,0,0,0,0,0,0"/>
                  <o:lock v:ext="edit" verticies="t"/>
                </v:shape>
                <v:shape id="Freeform 8877" o:spid="_x0000_s2812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MycIA&#10;AADdAAAADwAAAGRycy9kb3ducmV2LnhtbERPS2sCMRC+F/wPYYTealZL1W6NIkqL6MkHnofNuBtM&#10;Jusm1e2/bwTB23x8z5nMWmfFlZpgPCvo9zIQxIXXhksFh/332xhEiMgarWdS8EcBZtPOywRz7W+8&#10;pesuliKFcMhRQRVjnUsZioochp6viRN38o3DmGBTSt3gLYU7KwdZNpQODaeGCmtaVFScd79OwfvP&#10;8rKxGzT2uP4wtu4vP53dK/XabedfICK18Sl+uFc6zR+Nh3D/Jp0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0zJwgAAAN0AAAAPAAAAAAAAAAAAAAAAAJgCAABkcnMvZG93&#10;bnJldi54bWxQSwUGAAAAAAQABAD1AAAAhwMAAAAA&#10;" path="m3,l,,,5r3,l3,5,3,xm90,210r5,-3l100,205r,l97,202r-10,3l75,207r7,3l90,210xe" fillcolor="#e36121" stroked="f">
                  <v:path arrowok="t" o:connecttype="custom" o:connectlocs="3,0;0,0;0,5;3,5;3,5;3,0;90,210;95,207;100,205;100,205;97,202;87,205;75,207;82,210;90,210" o:connectangles="0,0,0,0,0,0,0,0,0,0,0,0,0,0,0"/>
                  <o:lock v:ext="edit" verticies="t"/>
                </v:shape>
                <v:shape id="Freeform 8878" o:spid="_x0000_s2813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GF8MA&#10;AADdAAAADwAAAGRycy9kb3ducmV2LnhtbERPTWvCQBC9F/wPywi91Y0eqqauUiwludaKehyz0yQ0&#10;Oxt2NzHm13cLhd7m8T5nsxtMI3pyvrasYD5LQBAXVtdcKjh+vj+tQPiArLGxTAru5GG3nTxsMNX2&#10;xh/UH0IpYgj7FBVUIbSplL6oyKCf2ZY4cl/WGQwRulJqh7cYbhq5SJJnabDm2FBhS/uKiu9DZxS0&#10;WX8du7fcnxbDdT1aeXb3S6bU43R4fQERaAj/4j93ruP85WoJ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GF8MAAADdAAAADwAAAAAAAAAAAAAAAACYAgAAZHJzL2Rv&#10;d25yZXYueG1sUEsFBgAAAAAEAAQA9QAAAIgDAAAAAA==&#10;" path="m3,l,,,7,3,5r,l3,xm82,207r8,-3l100,202r-3,-3l95,197r-13,5l67,204r8,l82,207xe" fillcolor="#e36421" stroked="f">
                  <v:path arrowok="t" o:connecttype="custom" o:connectlocs="3,0;0,0;0,7;3,5;3,5;3,0;82,207;90,204;100,202;97,199;95,197;82,202;67,204;75,204;82,207" o:connectangles="0,0,0,0,0,0,0,0,0,0,0,0,0,0,0"/>
                  <o:lock v:ext="edit" verticies="t"/>
                </v:shape>
                <v:shape id="Freeform 8879" o:spid="_x0000_s2814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Wo8UA&#10;AADdAAAADwAAAGRycy9kb3ducmV2LnhtbESPQU/DMAyF75P4D5GRuG1pQYNRlk2AhDSNXRj9AVbj&#10;tRWNUyWha//9fJi0m633/N7n9XZ0nRooxNazgXyRgSKuvG25NlD+fs1XoGJCtth5JgMTRdhu7mZr&#10;LKw/8w8Nx1QrCeFYoIEmpb7QOlYNOYwL3xOLdvLBYZI11NoGPEu46/Rjlj1rhy1LQ4M9fTZU/R3/&#10;nYGnQzkt7Unn/D3kr8GVH9M+jcY83I/vb6ASjelmvl7vrOC/rARXvpER9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xajxQAAAN0AAAAPAAAAAAAAAAAAAAAAAJgCAABkcnMv&#10;ZG93bnJldi54bWxQSwUGAAAAAAQABAD1AAAAigMAAAAA&#10;" path="m3,r,l,,,8,3,5r2,l3,xm75,202r12,-2l97,197r-2,-2l92,193r-15,4l57,200r10,2l75,202xe" fillcolor="#e46721" stroked="f">
                  <v:path arrowok="t" o:connecttype="custom" o:connectlocs="3,0;3,0;0,0;0,8;3,5;5,5;3,0;75,202;87,200;97,197;95,195;92,193;77,197;57,200;67,202;75,202" o:connectangles="0,0,0,0,0,0,0,0,0,0,0,0,0,0,0,0"/>
                  <o:lock v:ext="edit" verticies="t"/>
                </v:shape>
                <v:shape id="Freeform 8880" o:spid="_x0000_s2815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VicUA&#10;AADdAAAADwAAAGRycy9kb3ducmV2LnhtbESPQWvDMAyF74P+B6NCL2FxWtiapXVLGRRyG8lG2VHE&#10;WhIayyH2Gvffz4PBbhLvvU9P+2Mwg7jR5HrLCtZpBoK4sbrnVsHH+/kxB+E8ssbBMim4k4PjYfGw&#10;x0LbmSu61b4VEcKuQAWd92MhpWs6MuhSOxJH7ctOBn1cp1bqCecIN4PcZNmzNNhzvNDhSK8dNdf6&#10;2yiItKZKkuzTuvoSnt7mMvSyVGq1DKcdCE/B/5v/0qWO9bf5C/x+E0e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ZWJxQAAAN0AAAAPAAAAAAAAAAAAAAAAAJgCAABkcnMv&#10;ZG93bnJldi54bWxQSwUGAAAAAAQABAD1AAAAigMAAAAA&#10;" path="m3,r,l,2,,7,3,5r2,l3,xm67,199r15,-2l95,192r-3,-2l92,190r-20,4l55,194r-3,l50,194r10,3l67,199xe" fillcolor="#e46a21" stroked="f">
                  <v:path arrowok="t" o:connecttype="custom" o:connectlocs="3,0;3,0;0,2;0,7;3,5;5,5;3,0;67,199;82,197;95,192;92,190;92,190;72,194;55,194;52,194;50,194;60,197;67,199" o:connectangles="0,0,0,0,0,0,0,0,0,0,0,0,0,0,0,0,0,0"/>
                  <o:lock v:ext="edit" verticies="t"/>
                </v:shape>
                <v:shape id="Freeform 8881" o:spid="_x0000_s2816" style="position:absolute;left:5698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sccA&#10;AADdAAAADwAAAGRycy9kb3ducmV2LnhtbESPQWvCQBCF74L/YZlCb7qpYE1TVxFBkIKH2NLa25Ad&#10;k9TsbMhuNP33nUPB2wzvzXvfLNeDa9SVulB7NvA0TUARF97WXBr4eN9NUlAhIltsPJOBXwqwXo1H&#10;S8ysv3FO12MslYRwyNBAFWObaR2KihyGqW+JRTv7zmGUtSu17fAm4a7RsyR51g5rloYKW9pWVFyO&#10;vTPwmefzU58fLt/+Kz1gv3n7OZ3RmMeHYfMKKtIQ7+b/670V/MWL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qz7HHAAAA3QAAAA8AAAAAAAAAAAAAAAAAmAIAAGRy&#10;cy9kb3ducmV2LnhtbFBLBQYAAAAABAAEAPUAAACMAwAAAAA=&#10;" path="m5,l3,,,3,3,8r,l5,5,5,xm57,195r20,-3l92,188r,l90,185r-18,5l55,190r-5,l43,190r7,2l57,195xe" fillcolor="#e56d21" stroked="f">
                  <v:path arrowok="t" o:connecttype="custom" o:connectlocs="5,0;3,0;0,3;3,8;3,8;5,5;5,0;57,195;77,192;92,188;92,188;90,185;72,190;55,190;50,190;43,190;50,192;57,195" o:connectangles="0,0,0,0,0,0,0,0,0,0,0,0,0,0,0,0,0,0"/>
                  <o:lock v:ext="edit" verticies="t"/>
                </v:shape>
                <v:shape id="Freeform 8882" o:spid="_x0000_s2817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kicMA&#10;AADdAAAADwAAAGRycy9kb3ducmV2LnhtbERPTWuDQBC9F/Iflgn01qyG0iTWNQQlkEIpJLH3wZ2q&#10;1J0Vd6Pm33cLhd7m8T4n3c+mEyMNrrWsIF5FIIgrq1uuFZTX49MWhPPIGjvLpOBODvbZ4iHFRNuJ&#10;zzRefC1CCLsEFTTe94mUrmrIoFvZnjhwX3Yw6AMcaqkHnEK46eQ6il6kwZZDQ4M95Q1V35ebUbCZ&#10;b9Z8fJpt8fY8FYdzmY/Fe67U43I+vILwNPt/8Z/7pMP8zS6G32/C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ykicMAAADdAAAADwAAAAAAAAAAAAAAAACYAgAAZHJzL2Rv&#10;d25yZXYueG1sUEsFBgAAAAAEAAQA9QAAAIgDAAAAAA==&#10;" path="m5,l3,,,2,3,7r,l5,5,5,xm50,189r2,l55,189r17,l92,185r-2,-3l87,180r-15,5l55,185r-8,l40,185r,l45,187r5,2xe" fillcolor="#e57121" stroked="f">
                  <v:path arrowok="t" o:connecttype="custom" o:connectlocs="5,0;3,0;0,2;3,7;3,7;5,5;5,0;50,189;52,189;55,189;72,189;92,185;90,182;87,180;72,185;55,185;47,185;40,185;40,185;45,187;50,189" o:connectangles="0,0,0,0,0,0,0,0,0,0,0,0,0,0,0,0,0,0,0,0,0"/>
                  <o:lock v:ext="edit" verticies="t"/>
                </v:shape>
                <v:shape id="Freeform 8883" o:spid="_x0000_s2818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gQ8IA&#10;AADdAAAADwAAAGRycy9kb3ducmV2LnhtbERPS27CMBDdV+IO1iCxqcCBBYWAQVAUwaIbPgcY7CEJ&#10;xOModiHcHiNV6m6e3nfmy9ZW4k6NLx0rGA4SEMTamZJzBadj1p+A8AHZYOWYFDzJw3LR+ZhjatyD&#10;93Q/hFzEEPYpKihCqFMpvS7Ioh+4mjhyF9dYDBE2uTQNPmK4reQoScbSYsmxocCavgvSt8OvVbA+&#10;365X/sTM63q7SsrTzyYbaqV63XY1AxGoDf/iP/fOxPlf0xG8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GBDwgAAAN0AAAAPAAAAAAAAAAAAAAAAAJgCAABkcnMvZG93&#10;bnJldi54bWxQSwUGAAAAAAQABAD1AAAAhwMAAAAA&#10;" path="m2,l,3r,l,8r2,l5,5,2,xm40,185r7,l52,185r17,l87,180r-3,-2l82,175r-15,5l52,180r-10,l35,180r,3l37,183r3,2l40,185xe" fillcolor="#e57422" stroked="f">
                  <v:path arrowok="t" o:connecttype="custom" o:connectlocs="2,0;0,3;0,3;0,8;2,8;5,5;2,0;40,185;47,185;52,185;69,185;87,180;84,178;82,175;67,180;52,180;42,180;35,180;35,183;37,183;40,185;40,185" o:connectangles="0,0,0,0,0,0,0,0,0,0,0,0,0,0,0,0,0,0,0,0,0,0"/>
                  <o:lock v:ext="edit" verticies="t"/>
                </v:shape>
                <v:shape id="Freeform 8884" o:spid="_x0000_s2819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hkMIA&#10;AADdAAAADwAAAGRycy9kb3ducmV2LnhtbERPzWrCQBC+F3yHZQRvdWMFa1NXCS0Fi/Wg9gGG7Jgs&#10;zczG7Krp27tCobf5+H5nseq5URfqgvNiYDLOQJGU3jqpDHwfPh7noEJEsdh4IQO/FGC1HDwsMLf+&#10;Kju67GOlUoiEHA3UMba51qGsiTGMfUuSuKPvGGOCXaVth9cUzo1+yrKZZnSSGmps6a2m8md/ZgNF&#10;77idfr2f6XO32YbTkQuHbMxo2BevoCL18V/8517bNP/5ZQr3b9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GQwgAAAN0AAAAPAAAAAAAAAAAAAAAAAJgCAABkcnMvZG93&#10;bnJldi54bWxQSwUGAAAAAAQABAD1AAAAhwMAAAAA&#10;" path="m2,l,2r,l,10,2,7,5,5,2,xm37,180r7,l52,180r17,l84,175r-2,-3l79,170r-12,5l52,175r-10,l32,172r3,5l37,180xe" fillcolor="#e67723" stroked="f">
                  <v:path arrowok="t" o:connecttype="custom" o:connectlocs="2,0;0,2;0,2;0,10;2,7;5,5;2,0;37,180;44,180;52,180;69,180;84,175;82,172;79,170;67,175;52,175;42,175;32,172;35,177;37,180" o:connectangles="0,0,0,0,0,0,0,0,0,0,0,0,0,0,0,0,0,0,0,0"/>
                  <o:lock v:ext="edit" verticies="t"/>
                </v:shape>
                <v:shape id="Freeform 8885" o:spid="_x0000_s2820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8w8YA&#10;AADdAAAADwAAAGRycy9kb3ducmV2LnhtbERPTWvCQBC9F/wPywheim4qpanRVUpR8NSq1YO3ITtu&#10;gtnZNLsmaX99t1DobR7vcxar3laipcaXjhU8TBIQxLnTJRsFx4/N+BmED8gaK8ek4Is8rJaDuwVm&#10;2nW8p/YQjIgh7DNUUIRQZ1L6vCCLfuJq4shdXGMxRNgYqRvsYrit5DRJnqTFkmNDgTW9FpRfDzer&#10;4O20Pe7vzXu6c5/1eTr77tZpa5QaDfuXOYhAffgX/7m3Os5PZ4/w+008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O8w8YAAADdAAAADwAAAAAAAAAAAAAAAACYAgAAZHJz&#10;L2Rvd25yZXYueG1sUEsFBgAAAAAEAAQA9QAAAIsDAAAAAA==&#10;" path="m5,l2,3,,3r,7l2,8,5,5,5,xm35,175r7,l52,175r15,l82,170r-3,-2l79,168r-15,2l52,170r-10,l30,168r2,2l35,175xe" fillcolor="#e67924" stroked="f">
                  <v:path arrowok="t" o:connecttype="custom" o:connectlocs="5,0;2,3;0,3;0,10;2,8;5,5;5,0;35,175;42,175;52,175;67,175;82,170;79,168;79,168;64,170;52,170;42,170;30,168;32,170;35,175" o:connectangles="0,0,0,0,0,0,0,0,0,0,0,0,0,0,0,0,0,0,0,0"/>
                  <o:lock v:ext="edit" verticies="t"/>
                </v:shape>
                <v:shape id="Freeform 8886" o:spid="_x0000_s2821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Kz8QA&#10;AADdAAAADwAAAGRycy9kb3ducmV2LnhtbERPTWsCMRC9F/wPYYReima12NrVKNUieKlglJ7Hzbi7&#10;uJlsN6mu/94IQm/zeJ8znbe2EmdqfOlYwaCfgCDOnCk5V7DfrXpjED4gG6wck4IreZjPOk9TTI27&#10;8JbOOuQihrBPUUERQp1K6bOCLPq+q4kjd3SNxRBhk0vT4CWG20oOk+RNWiw5NhRY07Kg7KT/rIKF&#10;/n71fLTbzXqpf8Pha2P1z4tSz932cwIiUBv+xQ/32sT57x8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KCs/EAAAA3QAAAA8AAAAAAAAAAAAAAAAAmAIAAGRycy9k&#10;b3ducmV2LnhtbFBLBQYAAAAABAAEAPUAAACJAwAAAAA=&#10;" path="m5,l2,2,,5r,5l2,7,5,5,5,xm32,167r10,3l52,170r15,l79,165r,l77,162r-13,3l52,165r-12,l30,162r,3l32,167xe" fillcolor="#e77c25" stroked="f">
                  <v:path arrowok="t" o:connecttype="custom" o:connectlocs="5,0;2,2;0,5;0,10;2,7;5,5;5,0;32,167;42,170;52,170;67,170;79,165;79,165;77,162;64,165;52,165;40,165;30,162;30,165;32,167" o:connectangles="0,0,0,0,0,0,0,0,0,0,0,0,0,0,0,0,0,0,0,0"/>
                  <o:lock v:ext="edit" verticies="t"/>
                </v:shape>
                <v:shape id="Freeform 8887" o:spid="_x0000_s2822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QrsMA&#10;AADdAAAADwAAAGRycy9kb3ducmV2LnhtbERP22rCQBB9F/oPyxT6pptKiWl0FRFCqy/e+gFDdkxC&#10;s7Nhd43x712h0Lc5nOssVoNpRU/ON5YVvE8SEMSl1Q1XCn7OxTgD4QOyxtYyKbiTh9XyZbTAXNsb&#10;H6k/hUrEEPY5KqhD6HIpfVmTQT+xHXHkLtYZDBG6SmqHtxhuWjlNklQabDg21NjRpqby93Q1CrLD&#10;9Lgfvgra9HeZVm5XnLcfhVJvr8N6DiLQEP7Ff+5vHefPPl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QrsMAAADdAAAADwAAAAAAAAAAAAAAAACYAgAAZHJzL2Rv&#10;d25yZXYueG1sUEsFBgAAAAAEAAQA9QAAAIgDAAAAAA==&#10;" path="m5,l2,3,,5r,5l2,8,5,5,5,xm30,163r12,2l52,165r12,l79,163r-2,-3l74,158r-10,2l52,160r-12,l27,158r3,2l30,163xe" fillcolor="#e77f26" stroked="f">
                  <v:path arrowok="t" o:connecttype="custom" o:connectlocs="5,0;2,3;0,5;0,10;2,8;5,5;5,0;30,163;42,165;52,165;64,165;79,163;77,160;74,158;64,160;52,160;40,160;27,158;30,160;30,163" o:connectangles="0,0,0,0,0,0,0,0,0,0,0,0,0,0,0,0,0,0,0,0"/>
                  <o:lock v:ext="edit" verticies="t"/>
                </v:shape>
                <v:shape id="Freeform 8888" o:spid="_x0000_s2823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vWcMA&#10;AADdAAAADwAAAGRycy9kb3ducmV2LnhtbERPzWrCQBC+F3yHZQRvdROlTZtmFREsPYhg9AGG7DQJ&#10;ZmdDdk3SPH23IPQ2H9/vZNvRNKKnztWWFcTLCARxYXXNpYLr5fD8BsJ5ZI2NZVLwQw62m9lThqm2&#10;A5+pz30pQgi7FBVU3replK6oyKBb2pY4cN+2M+gD7EqpOxxCuGnkKopepcGaQ0OFLe0rKm753Sgw&#10;eR+/yPWU3JH3fPy0p7GcTkot5uPuA4Sn0f+LH+4vHeYn7wn8fR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5vWcMAAADdAAAADwAAAAAAAAAAAAAAAACYAgAAZHJzL2Rv&#10;d25yZXYueG1sUEsFBgAAAAAEAAQA9QAAAIgDAAAAAA==&#10;" path="m5,l2,2,,5r,7l2,7,7,5,5,xm30,157r10,3l52,160r12,l77,157r-3,-2l72,152r-10,3l52,155r-15,l25,152r2,3l30,157xe" fillcolor="#e88227" stroked="f">
                  <v:path arrowok="t" o:connecttype="custom" o:connectlocs="5,0;2,2;0,5;0,12;2,7;7,5;5,0;30,157;40,160;52,160;64,160;77,157;74,155;72,152;62,155;52,155;37,155;25,152;27,155;30,157" o:connectangles="0,0,0,0,0,0,0,0,0,0,0,0,0,0,0,0,0,0,0,0"/>
                  <o:lock v:ext="edit" verticies="t"/>
                </v:shape>
                <v:shape id="Freeform 8889" o:spid="_x0000_s2824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HYsUA&#10;AADdAAAADwAAAGRycy9kb3ducmV2LnhtbESPS2/CQAyE75X4DysjcSsbeuCRsqAKqRLcCI8DN5N1&#10;k6hZb8guEP49PiBxszXjmc/zZedqdaM2VJ4NjIYJKOLc24oLA4f97+cUVIjIFmvPZOBBAZaL3scc&#10;U+vvnNFtFwslIRxSNFDG2KRah7wkh2HoG2LR/nzrMMraFtq2eJdwV+uvJBlrhxVLQ4kNrUrK/3dX&#10;ZyA77Yv6uLnE7eFyrk6biW3ybGbMoN/9fIOK1MW3+XW9toI/mQmufCMj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IdixQAAAN0AAAAPAAAAAAAAAAAAAAAAAJgCAABkcnMv&#10;ZG93bnJldi54bWxQSwUGAAAAAAQABAD1AAAAigMAAAAA&#10;" path="m5,l2,3,,5r,8l2,10,7,5,5,xm27,153r13,2l52,155r12,l74,153r-2,-3l72,148r-10,2l52,150r-15,l25,145r,5l27,153xe" fillcolor="#e88527" stroked="f">
                  <v:path arrowok="t" o:connecttype="custom" o:connectlocs="5,0;2,3;0,5;0,13;2,10;7,5;5,0;27,153;40,155;52,155;64,155;74,153;72,150;72,148;62,150;52,150;37,150;25,145;25,150;27,153" o:connectangles="0,0,0,0,0,0,0,0,0,0,0,0,0,0,0,0,0,0,0,0"/>
                  <o:lock v:ext="edit" verticies="t"/>
                </v:shape>
                <v:shape id="Freeform 8890" o:spid="_x0000_s2825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7zRMMA&#10;AADdAAAADwAAAGRycy9kb3ducmV2LnhtbERPTWvCQBC9F/wPywheSt2YQm1SV5FCQI+19j5kJ9nU&#10;7GzIbk3ir3cLhd7m8T5nsxttK67U+8axgtUyAUFcOt1wreD8WTy9gvABWWPrmBRM5GG3nT1sMNdu&#10;4A+6nkItYgj7HBWYELpcSl8asuiXriOOXOV6iyHCvpa6xyGG21amSfIiLTYcGwx29G6ovJx+rIL0&#10;eGvr1fO5Kh/X3y6disIcuy+lFvNx/wYi0Bj+xX/ug47z11kG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7zRMMAAADdAAAADwAAAAAAAAAAAAAAAACYAgAAZHJzL2Rv&#10;d25yZXYueG1sUEsFBgAAAAAEAAQA9QAAAIgDAAAAAA==&#10;" path="m7,l2,2,,7r,5l2,10,7,5,7,xm25,147r12,3l52,150r10,l72,147r,-2l69,142r-10,3l52,145r-15,l22,140r3,2l25,147xe" fillcolor="#e98929" stroked="f">
                  <v:path arrowok="t" o:connecttype="custom" o:connectlocs="7,0;2,2;0,7;0,12;2,10;7,5;7,0;25,147;37,150;52,150;62,150;72,147;72,145;69,142;59,145;52,145;37,145;22,140;25,142;25,147" o:connectangles="0,0,0,0,0,0,0,0,0,0,0,0,0,0,0,0,0,0,0,0"/>
                  <o:lock v:ext="edit" verticies="t"/>
                </v:shape>
                <v:shape id="Freeform 8891" o:spid="_x0000_s2826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ArMYA&#10;AADdAAAADwAAAGRycy9kb3ducmV2LnhtbESPzWrDQAyE74W+w6JCb/W6PRTHzSaUgGmgpJA4D6B6&#10;5R/i1RrvxnbevjoEepOY0cyn9XZxvZpoDJ1nA69JCoq48rbjxsC5LF4yUCEiW+w9k4EbBdhuHh/W&#10;mFs/85GmU2yUhHDI0UAb45BrHaqWHIbED8Si1X50GGUdG21HnCXc9fotTd+1w46locWBdi1Vl9PV&#10;Gagvh2L6Kly9+111WT9P5fftpzTm+Wn5/AAVaYn/5vv13gp+lg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5ArMYAAADdAAAADwAAAAAAAAAAAAAAAACYAgAAZHJz&#10;L2Rvd25yZXYueG1sUEsFBgAAAAAEAAQA9QAAAIsDAAAAAA==&#10;" path="m7,l2,5,,8r,5l2,10,7,5,7,xm25,140r12,5l52,145r10,l72,143r-3,-3l67,140r-8,l52,140r-17,l20,135r2,3l25,140xe" fillcolor="#e98c2a" stroked="f">
                  <v:path arrowok="t" o:connecttype="custom" o:connectlocs="7,0;2,5;0,8;0,13;2,10;7,5;7,0;25,140;37,145;52,145;62,145;72,143;69,140;67,140;59,140;52,140;35,140;20,135;22,138;25,140" o:connectangles="0,0,0,0,0,0,0,0,0,0,0,0,0,0,0,0,0,0,0,0"/>
                  <o:lock v:ext="edit" verticies="t"/>
                </v:shape>
                <v:shape id="Freeform 8892" o:spid="_x0000_s2827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TJMQA&#10;AADdAAAADwAAAGRycy9kb3ducmV2LnhtbERPS2vCQBC+C/0PyxS8SN1YQWzqKqGlrTcxfUBuQ3aa&#10;LGZnQ3Y18d+7guBtPr7nrDaDbcSJOm8cK5hNExDEpdOGKwU/3x9PSxA+IGtsHJOCM3nYrB9GK0y1&#10;63lPpzxUIoawT1FBHUKbSunLmiz6qWuJI/fvOoshwq6SusM+httGPifJQlo0HBtqbOmtpvKQH62C&#10;4gU/TTEcst3kt//K/mz+Pm+MUuPHIXsFEWgId/HNvdVx/jKZwfWbe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UyTEAAAA3QAAAA8AAAAAAAAAAAAAAAAAmAIAAGRycy9k&#10;b3ducmV2LnhtbFBLBQYAAAAABAAEAPUAAACJAwAAAAA=&#10;" path="m7,l2,5,,7r,8l5,10,10,7,7,xm22,135r15,5l52,140r7,l69,137r-2,l64,135r-5,l52,135,35,132,20,127r,5l22,135xe" fillcolor="#ea8f2b" stroked="f">
                  <v:path arrowok="t" o:connecttype="custom" o:connectlocs="7,0;2,5;0,7;0,15;5,10;10,7;7,0;22,135;37,140;52,140;59,140;69,137;67,137;64,135;59,135;52,135;35,132;20,127;20,132;22,135" o:connectangles="0,0,0,0,0,0,0,0,0,0,0,0,0,0,0,0,0,0,0,0"/>
                  <o:lock v:ext="edit" verticies="t"/>
                </v:shape>
                <v:shape id="Freeform 8893" o:spid="_x0000_s2828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rO78A&#10;AADdAAAADwAAAGRycy9kb3ducmV2LnhtbESPQQvCMAyF74L/oUTwpp2CItMqIky8bnrwGNa4Ddd0&#10;rlWnv94KgreE976Xl9WmM7V4UOsqywom4wgEcW51xYWC0zEZLUA4j6yxtkwKXuRgs+73Vhhr++SU&#10;HpkvRAhhF6OC0vsmltLlJRl0Y9sQB+1iW4M+rG0hdYvPEG5qOY2iuTRYcbhQYkO7kvJrdjehxl5n&#10;+xnp6rw9pe42a5J36hOlhoNuuwThqfN/848+6MAtoil8vw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/Ws7vwAAAN0AAAAPAAAAAAAAAAAAAAAAAJgCAABkcnMvZG93bnJl&#10;di54bWxQSwUGAAAAAAQABAD1AAAAhAMAAAAA&#10;" path="m7,l2,5,,8r,7l5,10,10,8,7,xm20,130r15,5l52,135r7,l67,135r-3,-2l64,130r-7,l52,130,35,128,17,123r3,2l20,130xe" fillcolor="#eb922b" stroked="f">
                  <v:path arrowok="t" o:connecttype="custom" o:connectlocs="7,0;2,5;0,8;0,15;5,10;10,8;7,0;20,130;35,135;52,135;59,135;67,135;64,133;64,130;57,130;52,130;35,128;17,123;20,125;20,130" o:connectangles="0,0,0,0,0,0,0,0,0,0,0,0,0,0,0,0,0,0,0,0"/>
                  <o:lock v:ext="edit" verticies="t"/>
                </v:shape>
                <v:shape id="Freeform 8894" o:spid="_x0000_s2829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7FMQA&#10;AADdAAAADwAAAGRycy9kb3ducmV2LnhtbERPTWvCQBC9C/0PyxR6042tKTG6SmkV6kWsCl7H7JgE&#10;s7Mhu2rsr3cFwds83ueMp62pxJkaV1pW0O9FIIgzq0vOFWw3824CwnlkjZVlUnAlB9PJS2eMqbYX&#10;/qPz2ucihLBLUUHhfZ1K6bKCDLqerYkDd7CNQR9gk0vd4CWEm0q+R9GnNFhyaCiwpu+CsuP6ZBQk&#10;+9VwFSf7eBDz4vS/3M3M7ueo1Ntr+zUC4an1T/HD/avD/CT6gP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uxTEAAAA3QAAAA8AAAAAAAAAAAAAAAAAmAIAAGRycy9k&#10;b3ducmV2LnhtbFBLBQYAAAAABAAEAPUAAACJAwAAAAA=&#10;" path="m10,l5,3,,8r,2l,15,5,10,10,5,10,xm20,120r15,5l52,128r7,l64,128r,-3l62,123r-5,l52,123r-10,l32,120r-7,-2l15,113r2,5l20,120xe" fillcolor="#eb952b" stroked="f">
                  <v:path arrowok="t" o:connecttype="custom" o:connectlocs="10,0;5,3;0,8;0,10;0,15;5,10;10,5;10,0;20,120;35,125;52,128;59,128;64,128;64,125;62,123;57,123;52,123;42,123;32,120;25,118;15,113;17,118;20,120" o:connectangles="0,0,0,0,0,0,0,0,0,0,0,0,0,0,0,0,0,0,0,0,0,0,0"/>
                  <o:lock v:ext="edit" verticies="t"/>
                </v:shape>
                <v:shape id="Freeform 8895" o:spid="_x0000_s2830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BFMcA&#10;AADdAAAADwAAAGRycy9kb3ducmV2LnhtbESP3WrCQBCF74W+wzKF3plNfxCJWcUUSlpEiqYPMGbH&#10;JDQ7G7KbmL59VxC8m+GcOd+ZdDOZVozUu8aygucoBkFcWt1wpeCn+JgvQTiPrLG1TAr+yMFm/TBL&#10;MdH2wgcaj74SIYRdggpq77tESlfWZNBFtiMO2tn2Bn1Y+0rqHi8h3LTyJY4X0mDDgVBjR+81lb/H&#10;wQTu9pyP/muffWenYXpt9tkuLw5KPT1O2xUIT5O/m2/XnzrUX8ZvcP0mjC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wRTHAAAA3QAAAA8AAAAAAAAAAAAAAAAAmAIAAGRy&#10;cy9kb3ducmV2LnhtbFBLBQYAAAAABAAEAPUAAACMAwAAAAA=&#10;" path="m10,l5,2,,7r,5l,15,5,10,10,5,10,xm17,115r18,5l52,122r5,l64,122r-2,-2l59,117r-2,l52,117r-10,l32,115,22,112r-7,-7l15,110r2,5xe" fillcolor="#ec982a" stroked="f">
                  <v:path arrowok="t" o:connecttype="custom" o:connectlocs="10,0;5,2;0,7;0,12;0,15;5,10;10,5;10,0;17,115;35,120;52,122;57,122;64,122;62,120;59,117;57,117;52,117;42,117;32,115;22,112;15,105;15,110;17,115" o:connectangles="0,0,0,0,0,0,0,0,0,0,0,0,0,0,0,0,0,0,0,0,0,0,0"/>
                  <o:lock v:ext="edit" verticies="t"/>
                </v:shape>
                <v:shape id="Freeform 8896" o:spid="_x0000_s2831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yj8MA&#10;AADdAAAADwAAAGRycy9kb3ducmV2LnhtbERPS2sCMRC+F/wPYYTealapVVajSIvg0oP4AK/DZtwN&#10;biZLEnX11zeFQm/z8T1nvuxsI27kg3GsYDjIQBCXThuuFBwP67cpiBCRNTaOScGDAiwXvZc55trd&#10;eUe3faxECuGQo4I6xjaXMpQ1WQwD1xIn7uy8xZigr6T2eE/htpGjLPuQFg2nhhpb+qypvOyvVsHX&#10;dnL5Lp6FGZni/H7atpq9i0q99rvVDESkLv6L/9wbneZPs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Kyj8MAAADdAAAADwAAAAAAAAAAAAAAAACYAgAAZHJzL2Rv&#10;d25yZXYueG1sUEsFBgAAAAAEAAQA9QAAAIgDAAAAAA==&#10;" path="m10,l5,5,,10r,3l,18,5,10,12,5,10,xm15,108r10,5l32,115r10,3l52,118r5,l62,118r-3,-3l59,113r-5,l52,113r-12,l30,110r-8,-5l12,100r3,3l15,108xe" fillcolor="#ec9b29" stroked="f">
                  <v:path arrowok="t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  <o:lock v:ext="edit" verticies="t"/>
                </v:shape>
                <v:shape id="Freeform 8897" o:spid="_x0000_s2832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Gn8MA&#10;AADdAAAADwAAAGRycy9kb3ducmV2LnhtbERPS4vCMBC+C/sfwgh709Q9aOkapQjLCrKCD/Q6NLNt&#10;sZmUJNa6v34jCN7m43vOfNmbRnTkfG1ZwWScgCAurK65VHA8fI1SED4ga2wsk4I7eVgu3gZzzLS9&#10;8Y66fShFDGGfoYIqhDaT0hcVGfRj2xJH7tc6gyFCV0rt8BbDTSM/kmQqDdYcGypsaVVRcdlfjQK8&#10;pufvnz+3O+Xne77t9GbbhJlS78M+/wQRqA8v8dO91nF+mkzh8U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IGn8MAAADdAAAADwAAAAAAAAAAAAAAAACYAgAAZHJzL2Rv&#10;d25yZXYueG1sUEsFBgAAAAAEAAQA9QAAAIgDAAAAAA==&#10;" path="m10,l5,5,,10r,5l,20,5,12,12,5,10,xm15,100r7,7l32,110r10,2l52,112r5,l59,112r,-2l57,107r-3,l52,107r-12,l30,105,20,100,12,92r,5l15,100xe" fillcolor="#ed9e27" stroked="f">
                  <v:path arrowok="t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  <o:lock v:ext="edit" verticies="t"/>
                </v:shape>
                <v:shape id="Freeform 8898" o:spid="_x0000_s2833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HBMMA&#10;AADdAAAADwAAAGRycy9kb3ducmV2LnhtbERP3WrCMBS+F/YO4Qx2p8lkqHTGImMTL8Yw6gOcNce2&#10;tDkpTaz17ZfBYHfn4/s963x0rRioD7VnDc8zBYK48LbmUsP59DFdgQgR2WLrmTTcKUC+eZisMbP+&#10;xoaGYyxFCuGQoYYqxi6TMhQVOQwz3xEn7uJ7hzHBvpS2x1sKd62cK7WQDmtODRV29FZR0RyvTkM0&#10;xpvF4DpUu+/m8PL1Psw/z1o/PY7bVxCRxvgv/nPvbZq/Ukv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HBMMAAADdAAAADwAAAAAAAAAAAAAAAACYAgAAZHJzL2Rv&#10;d25yZXYueG1sUEsFBgAAAAAEAAQA9QAAAIgDAAAAAA==&#10;" path="m12,l5,5,,13r,5l,23,5,13,12,5r,-2l12,xm12,95r10,5l30,105r10,3l52,108r2,l59,108r-2,-3l54,103r,l52,103r-12,l27,98,17,93,10,85r2,5l12,95xe" fillcolor="#eda223" stroked="f">
                  <v:path arrowok="t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  <o:lock v:ext="edit" verticies="t"/>
                </v:shape>
                <v:shape id="Freeform 8899" o:spid="_x0000_s2834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3VsYA&#10;AADdAAAADwAAAGRycy9kb3ducmV2LnhtbESPQWvCQBCF7wX/wzKCt7qxBwmpq6ggeNBiUw96G7Jj&#10;EszOhuzWxP76zqHQ2wzvzXvfLFaDa9SDulB7NjCbJqCIC29rLg2cv3avKagQkS02nsnAkwKslqOX&#10;BWbW9/xJjzyWSkI4ZGigirHNtA5FRQ7D1LfEot185zDK2pXadthLuGv0W5LMtcOapaHClrYVFff8&#10;2xn4uZ4Pm7zu02F+sVe3xlP/cTwZMxkP63dQkYb4b/673lvBTx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w3VsYAAADdAAAADwAAAAAAAAAAAAAAAACYAgAAZHJz&#10;L2Rvd25yZXYueG1sUEsFBgAAAAAEAAQA9QAAAIsDAAAAAA==&#10;" path="m12,l5,7,,15r,5l,25,5,15,12,5r,-3l12,xm12,87r8,8l30,100r10,2l52,102r2,l57,102r-3,-2l54,97r-2,l52,97r-12,l27,92,17,85,7,77r3,5l12,87xe" fillcolor="#eea520" stroked="f">
                  <v:path arrowok="t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  <o:lock v:ext="edit" verticies="t"/>
                </v:shape>
                <v:shape id="Freeform 8900" o:spid="_x0000_s2835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AV8MA&#10;AADdAAAADwAAAGRycy9kb3ducmV2LnhtbERPS4vCMBC+L/gfwgheRFM9uLUaRdwHshfxcfE2NGNb&#10;bSalibX+eyMIe5uP7znzZWtK0VDtCssKRsMIBHFqdcGZguPhZxCDcB5ZY2mZFDzIwXLR+Zhjou2d&#10;d9TsfSZCCLsEFeTeV4mULs3JoBvaijhwZ1sb9AHWmdQ13kO4KeU4iibSYMGhIceK1jml1/3NKDjh&#10;71+zPY9u7vB9TTefx0vB/S+let12NQPhqfX/4rd7o8P8OJrC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vAV8MAAADdAAAADwAAAAAAAAAAAAAAAACYAgAAZHJzL2Rv&#10;d25yZXYueG1sUEsFBgAAAAAEAAQA9QAAAIgDAAAAAA==&#10;" path="m12,l5,8,,18r,5l2,30,5,18,15,5,12,3,12,xm10,80r7,8l27,93r13,5l52,98r2,l54,98r,-3l52,93r-15,l25,85,15,78,7,68r,5l10,80xe" fillcolor="#eea91a" stroked="f">
                  <v:path arrowok="t" o:connecttype="custom" o:connectlocs="12,0;5,8;0,18;0,23;2,30;5,18;15,5;12,3;12,0;10,80;17,88;27,93;40,98;52,98;54,98;54,98;54,95;52,93;37,93;25,85;15,78;7,68;7,73;10,80" o:connectangles="0,0,0,0,0,0,0,0,0,0,0,0,0,0,0,0,0,0,0,0,0,0,0,0"/>
                  <o:lock v:ext="edit" verticies="t"/>
                </v:shape>
                <v:shape id="Freeform 8901" o:spid="_x0000_s2836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lTsQA&#10;AADdAAAADwAAAGRycy9kb3ducmV2LnhtbESPTWvCQBCG74L/YZlCL6IbexCJriJFoSehVvA6yY7Z&#10;aHY2ZFeT/vvOQehthnk/nllvB9+oJ3WxDmxgPstAEZfB1lwZOP8cpktQMSFbbAKTgV+KsN2MR2vM&#10;bej5m56nVCkJ4ZijAZdSm2sdS0ce4yy0xHK7hs5jkrWrtO2wl3Df6I8sW2iPNUuDw5Y+HZX308NL&#10;b19Mdrfj+fIoiuPBFUN5oX005v1t2K1AJRrSv/jl/rKCv5wLv3wjI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5U7EAAAA3QAAAA8AAAAAAAAAAAAAAAAAmAIAAGRycy9k&#10;b3ducmV2LnhtbFBLBQYAAAAABAAEAPUAAACJAwAAAAA=&#10;" path="m12,l5,10,,20,2,30r,10l2,40,2,30,5,20r5,-8l15,5r,-3l12,xm7,72r10,8l27,87r13,5l52,92r,l54,92,52,90,49,87r-7,l35,85,27,82,20,77,10,65,5,52r,10l7,72xe" fillcolor="#efac12" stroked="f">
                  <v:path arrowok="t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  <o:lock v:ext="edit" verticies="t"/>
                </v:shape>
              </v:group>
              <v:group id="Group 8902" o:spid="_x0000_s2837" style="position:absolute;left:234;top:698;width:2890;height:5969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<v:shape id="Freeform 8903" o:spid="_x0000_s2838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5WMIA&#10;AADdAAAADwAAAGRycy9kb3ducmV2LnhtbERPS2vCQBC+C/6HZQq96cYcWkldJRW0vfmEXofsmA1m&#10;Z2N2a1J/fVcQvM3H95zZore1uFLrK8cKJuMEBHHhdMWlguNhNZqC8AFZY+2YFPyRh8V8OJhhpl3H&#10;O7ruQyliCPsMFZgQmkxKXxiy6MeuIY7cybUWQ4RtKXWLXQy3tUyT5E1arDg2GGxoaag473+tglxf&#10;3rt0+3nb/fB682VWuS/lVqnXlz7/ABGoD0/xw/2t4/zpJIX7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PlYwgAAAN0AAAAPAAAAAAAAAAAAAAAAAJgCAABkcnMvZG93&#10;bnJldi54bWxQSwUGAAAAAAQABAD1AAAAhwMAAAAA&#10;" path="m13,l3,13,,25,,43,5,63r8,10l23,80r12,8l50,88,47,85,45,83r-7,l30,80,23,75,15,68,10,63,5,55,3,45r,-7l3,28,5,20,8,13,13,8r,-5l13,xe" fillcolor="#efaf04" stroked="f">
                  <v:path arrowok="t" o:connecttype="custom" o:connectlocs="13,0;3,13;0,25;0,43;5,63;13,73;23,80;35,88;50,88;47,85;45,83;38,83;30,80;23,75;15,68;10,63;5,55;3,45;3,38;3,28;5,20;8,13;13,8;13,3;13,0" o:connectangles="0,0,0,0,0,0,0,0,0,0,0,0,0,0,0,0,0,0,0,0,0,0,0,0,0"/>
                </v:shape>
                <v:shape id="Freeform 8904" o:spid="_x0000_s2839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DR8UA&#10;AADdAAAADwAAAGRycy9kb3ducmV2LnhtbERP30vDMBB+F/Y/hBv45tIpyFaXjTKZiqDolLHHW3Nr&#10;yppLl8Su+++NIOztPr6fN1v0thEd+VA7VjAeZSCIS6drrhR8f61uJiBCRNbYOCYFZwqwmA+uZphr&#10;d+JP6taxEimEQ44KTIxtLmUoDVkMI9cSJ27vvMWYoK+k9nhK4baRt1l2Ly3WnBoMtrQ0VB7WP1bB&#10;85vZTs/F6xPu3js+bkzhq8cPpa6HffEAIlIfL+J/94tO8yfjO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NHxQAAAN0AAAAPAAAAAAAAAAAAAAAAAJgCAABkcnMv&#10;ZG93bnJldi54bWxQSwUGAAAAAAQABAD1AAAAigMAAAAA&#10;" path="m13,l8,7,3,15,,25,,35r,l,40r3,7l8,60,18,72r7,5l33,80r7,2l47,82,45,80r,-3l38,77,30,72,23,70,18,62,13,57,8,50,5,42r,-7l8,20,15,7,13,5,13,xe" fillcolor="#f0b200" stroked="f">
                  <v:path arrowok="t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  </v:shape>
                <v:shape id="Freeform 8905" o:spid="_x0000_s2840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318IA&#10;AADdAAAADwAAAGRycy9kb3ducmV2LnhtbERP22oCMRB9L/gPYQRfSs16QWRrFBEEoSBUBV+HzXQ3&#10;dDNZkrib9uubQqFvczjX2eySbUVPPhjHCmbTAgRx5bThWsHtenxZgwgRWWPrmBR8UYDddvS0wVK7&#10;gd+pv8Ra5BAOJSpoYuxKKUPVkMUwdR1x5j6ctxgz9LXUHoccbls5L4qVtGg4NzTY0aGh6vPysAqu&#10;fuH3yXzf0fShWr6l5yIOZ6Um47R/BREpxX/xn/uk8/z1bA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jfXwgAAAN0AAAAPAAAAAAAAAAAAAAAAAJgCAABkcnMvZG93&#10;bnJldi54bWxQSwUGAAAAAAQABAD1AAAAhwMAAAAA&#10;" path="m10,l5,5,2,12,,20,,30r,7l2,47r5,8l12,60r8,7l27,72r8,3l42,75r,-3l39,70,32,67,27,65,20,62,15,57,10,50,7,42,5,37r,-7l7,15,12,5r,-3l10,xe" fillcolor="#f1b600" stroked="f">
                  <v:path arrowok="t" o:connecttype="custom" o:connectlocs="10,0;5,5;2,12;0,20;0,30;0,37;2,47;7,55;12,60;20,67;27,72;35,75;42,75;42,72;39,70;32,67;27,65;20,62;15,57;10,50;7,42;5,37;5,30;7,15;12,5;12,2;10,0" o:connectangles="0,0,0,0,0,0,0,0,0,0,0,0,0,0,0,0,0,0,0,0,0,0,0,0,0,0,0"/>
                </v:shape>
                <v:shape id="Freeform 8906" o:spid="_x0000_s2841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+08IA&#10;AADdAAAADwAAAGRycy9kb3ducmV2LnhtbERPS4vCMBC+C/6HMAveNK2wi1SjLIKsp/WJeJxtZttg&#10;M+k2Udt/vxEEb/PxPWe2aG0lbtR441hBOkpAEOdOGy4UHA+r4QSED8gaK8ekoCMPi3m/N8NMuzvv&#10;6LYPhYgh7DNUUIZQZ1L6vCSLfuRq4sj9usZiiLAppG7wHsNtJcdJ8iEtGo4NJda0LCm/7K9WwZfc&#10;huXmR6dm0/25y+m7G5+tUWrw1n5OQQRqw0v8dK91nD9J3+H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7TwgAAAN0AAAAPAAAAAAAAAAAAAAAAAJgCAABkcnMvZG93&#10;bnJldi54bWxQSwUGAAAAAAQABAD1AAAAhwMAAAAA&#10;" path="m10,l3,13,,28r,7l3,43r5,7l13,55r5,8l25,65r8,5l40,70,37,68,35,65,23,60,15,53,8,40,5,28,8,15,10,5r,-2l10,xe" fillcolor="#f2ba00" stroked="f">
                  <v:path arrowok="t" o:connecttype="custom" o:connectlocs="10,0;3,13;0,28;0,35;3,43;8,50;13,55;18,63;25,65;33,70;40,70;37,68;35,65;23,60;15,53;8,40;5,28;8,15;10,5;10,3;10,0" o:connectangles="0,0,0,0,0,0,0,0,0,0,0,0,0,0,0,0,0,0,0,0,0"/>
                </v:shape>
                <v:shape id="Freeform 8907" o:spid="_x0000_s2842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Vy8MA&#10;AADdAAAADwAAAGRycy9kb3ducmV2LnhtbERPTWsCMRC9C/0PYQreNOserKxGaUuLeimohV6Hzbi7&#10;upksSbob/70pFLzN433OahNNK3pyvrGsYDbNQBCXVjdcKfg+fU4WIHxA1thaJgU38rBZP41WWGg7&#10;8IH6Y6hECmFfoII6hK6Q0pc1GfRT2xEn7mydwZCgq6R2OKRw08o8y+bSYMOpocaO3msqr8dfoyDf&#10;v+1fqkv4Mm74+Mlj3m/jTSo1fo6vSxCBYniI/907neYvZnP4+y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EVy8MAAADdAAAADwAAAAAAAAAAAAAAAACYAgAAZHJzL2Rv&#10;d25yZXYueG1sUEsFBgAAAAAEAAQA9QAAAIgDAAAAAA==&#10;" path="m7,l2,10,,25r,7l2,37r3,8l10,52r5,5l22,60r5,2l34,65,32,62r,-2l20,55,12,47,7,35,5,25,5,15,10,7,7,2,7,xe" fillcolor="#f3bf00" stroked="f">
                  <v:path arrowok="t" o:connecttype="custom" o:connectlocs="7,0;2,10;0,25;0,32;2,37;5,45;10,52;15,57;22,60;27,62;34,65;32,62;32,60;20,55;12,47;7,35;5,25;5,15;10,7;7,2;7,0" o:connectangles="0,0,0,0,0,0,0,0,0,0,0,0,0,0,0,0,0,0,0,0,0"/>
                </v:shape>
                <v:shape id="Freeform 8908" o:spid="_x0000_s2843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Ba8EA&#10;AADdAAAADwAAAGRycy9kb3ducmV2LnhtbERPS4vCMBC+L/gfwgheFk314JZqFBEEYQXxdR+bsSk2&#10;k9Jka/33RhD2Nh/fc+bLzlaipcaXjhWMRwkI4tzpkgsF59NmmILwAVlj5ZgUPMnDctH7mmOm3YMP&#10;1B5DIWII+wwVmBDqTEqfG7LoR64mjtzNNRZDhE0hdYOPGG4rOUmSqbRYcmwwWNPaUH4//lkF91+/&#10;m6T2+r1tpcG97qpN8rwoNeh3qxmIQF34F3/cWx3np+Mfe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3gWvBAAAA3QAAAA8AAAAAAAAAAAAAAAAAmAIAAGRycy9kb3du&#10;cmV2LnhtbFBLBQYAAAAABAAEAPUAAACGAwAAAAA=&#10;" path="m5,l3,10,,23,3,35r7,13l18,55r12,5l30,58,28,55,18,50,13,43,8,33,5,23r,-8l8,8,8,5,5,xe" fillcolor="#f5c300" stroked="f">
                  <v:path arrowok="t" o:connecttype="custom" o:connectlocs="5,0;3,10;0,23;3,35;10,48;18,55;30,60;30,58;28,55;18,50;13,43;8,33;5,23;5,15;8,8;8,5;5,0" o:connectangles="0,0,0,0,0,0,0,0,0,0,0,0,0,0,0,0,0"/>
                </v:shape>
                <v:shape id="Freeform 8909" o:spid="_x0000_s2844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rnsUA&#10;AADdAAAADwAAAGRycy9kb3ducmV2LnhtbESPQWvDMAyF74X9B6PBbq3TMUrI6pZsMNhlh6a97CZi&#10;LU4XyyF20+TfV4dCbxLv6b1P2/3kOzXSENvABtarDBRxHWzLjYHT8WuZg4oJ2WIXmAzMFGG/e1ps&#10;sbDhygcaq9QoCeFYoAGXUl9oHWtHHuMq9MSi/YXBY5J1aLQd8CrhvtOvWbbRHluWBoc9fTqq/6uL&#10;N+Dz8li+/Z5/HFaX6jx+zNZnszEvz1P5DirRlB7m+/W3Ffx8LbjyjYy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2uexQAAAN0AAAAPAAAAAAAAAAAAAAAAAJgCAABkcnMv&#10;ZG93bnJldi54bWxQSwUGAAAAAAQABAD1AAAAigMAAAAA&#10;" path="m5,l,8,,18,2,28,7,40r8,8l27,53,25,48,22,45,15,40,10,33,5,25r,-7l5,10,7,5,5,3,5,xe" fillcolor="#f5c700" stroked="f">
                  <v:path arrowok="t" o:connecttype="custom" o:connectlocs="5,0;0,8;0,18;2,28;7,40;15,48;27,53;25,48;22,45;15,40;10,33;5,25;5,18;5,10;7,5;5,3;5,0" o:connectangles="0,0,0,0,0,0,0,0,0,0,0,0,0,0,0,0,0"/>
                </v:shape>
                <v:shape id="Freeform 8910" o:spid="_x0000_s2845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FWsIA&#10;AADdAAAADwAAAGRycy9kb3ducmV2LnhtbERPTWsCMRC9F/wPYYTeatY9tHY1irYUeipUi16HZNys&#10;biZhk7q7/74pFHqbx/uc1WZwrbhRFxvPCuazAgSx9qbhWsHX4e1hASImZIOtZ1IwUoTNenK3wsr4&#10;nj/ptk+1yCEcK1RgUwqVlFFbchhnPhBn7uw7hynDrpamwz6Hu1aWRfEoHTacGywGerGkr/tvp+C0&#10;68vXo7uEp1K3OlgeP3QclbqfDtsliERD+hf/ud9Nnr+YP8P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wVawgAAAN0AAAAPAAAAAAAAAAAAAAAAAJgCAABkcnMvZG93&#10;bnJldi54bWxQSwUGAAAAAAQABAD1AAAAhwMAAAAA&#10;" path="m3,l,7r,8l3,25,8,35r5,7l23,47,20,42,18,40,13,35,8,27,5,22r,-7l5,10,5,7,5,2,3,xe" fillcolor="#f6cb00" stroked="f">
                  <v:path arrowok="t" o:connecttype="custom" o:connectlocs="3,0;0,7;0,15;3,25;8,35;13,42;23,47;20,42;18,40;13,35;8,27;5,22;5,15;5,10;5,7;5,2;3,0" o:connectangles="0,0,0,0,0,0,0,0,0,0,0,0,0,0,0,0,0"/>
                </v:shape>
                <v:shape id="Freeform 8911" o:spid="_x0000_s2846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Ki8cA&#10;AADdAAAADwAAAGRycy9kb3ducmV2LnhtbESPzW7CQAyE75V4h5WReqlgA6IVCiyotKr4KRd+HsDK&#10;miQ0602zWwhvjw9Ivdma8czn6bx1lbpQE0rPBgb9BBRx5m3JuYHj4as3BhUissXKMxm4UYD5rPM0&#10;xdT6K+/oso+5khAOKRooYqxTrUNWkMPQ9zWxaCffOIyyNrm2DV4l3FV6mCRv2mHJ0lBgTR8FZT/7&#10;P2dgvfmOq+XvdnE4Ll/Dp93wy+jMxjx32/cJqEht/Dc/rldW8MdD4ZdvZAQ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iovHAAAA3QAAAA8AAAAAAAAAAAAAAAAAmAIAAGRy&#10;cy9kb3ducmV2LnhtbFBLBQYAAAAABAAEAPUAAACMAwAAAAA=&#10;" path="m2,l,5r,8l,20r5,8l10,35r7,5l15,35,12,33,7,23,5,13r,-3l2,5,2,xe" fillcolor="#f7cf00" stroked="f">
                  <v:path arrowok="t" o:connecttype="custom" o:connectlocs="2,0;0,5;0,13;0,20;5,28;10,35;17,40;15,35;12,33;7,23;5,13;5,10;2,5;2,0" o:connectangles="0,0,0,0,0,0,0,0,0,0,0,0,0,0"/>
                </v:shape>
                <v:shape id="Freeform 8912" o:spid="_x0000_s2847" style="position:absolute;left:5723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FFsIA&#10;AADdAAAADwAAAGRycy9kb3ducmV2LnhtbERPO2/CMBDeK/U/WFepW3HCUGiKQVUFagYW0i7dTvHl&#10;odrnKD4g/fcYCYntPn3PW20m79SJxtgHNpDPMlDEdbA9twZ+vncvS1BRkC26wGTgnyJs1o8PKyxs&#10;OPOBTpW0KoVwLNBAJzIUWse6I49xFgbixDVh9CgJjq22I55TuHd6nmWv2mPPqaHDgT47qv+qozfg&#10;8q9yu9hzkDdXDU2zDQv5LY15fpo+3kEJTXIX39ylTfOX8xyu36QT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0UWwgAAAN0AAAAPAAAAAAAAAAAAAAAAAJgCAABkcnMvZG93&#10;bnJldi54bWxQSwUGAAAAAAQABAD1AAAAhwMAAAAA&#10;" path="m,l,3,,8r,7l3,20r5,8l13,33,8,15,,xe" fillcolor="#f7d200" stroked="f">
                  <v:path arrowok="t" o:connecttype="custom" o:connectlocs="0,0;0,3;0,8;0,15;3,20;8,28;13,33;8,15;0,0" o:connectangles="0,0,0,0,0,0,0,0,0"/>
                </v:shape>
                <v:shape id="Freeform 8913" o:spid="_x0000_s2848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0ssIA&#10;AADdAAAADwAAAGRycy9kb3ducmV2LnhtbESPQYvCMBCF7wv+hzCCtzW1B1eqUUTosh7r7sHj0IxN&#10;sZmUJNr6740g7G2G9+Z9bza70XbiTj60jhUs5hkI4trplhsFf7/l5wpEiMgaO8ek4EEBdtvJxwYL&#10;7Qau6H6KjUghHApUYGLsCylDbchimLueOGkX5y3GtPpGao9DCredzLNsKS22nAgGezoYqq+nm01c&#10;W7rqPDjTZc3x259t9Si/KqVm03G/BhFpjP/m9/WPTvVXeQ6vb9II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jSywgAAAN0AAAAPAAAAAAAAAAAAAAAAAJgCAABkcnMvZG93&#10;bnJldi54bWxQSwUGAAAAAAQABAD1AAAAhwMAAAAA&#10;" path="m,l,3,2,13,7,23,5,10,,xe" fillcolor="#f7d400" stroked="f">
                  <v:path arrowok="t" o:connecttype="custom" o:connectlocs="0,0;0,3;2,13;7,23;5,10;0,0" o:connectangles="0,0,0,0,0,0"/>
                </v:shape>
                <v:shape id="Freeform 8914" o:spid="_x0000_s2849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b7sMA&#10;AADdAAAADwAAAGRycy9kb3ducmV2LnhtbERPTWuDQBC9F/oflinkUprVNBSxrlICIR5yMW3B4+BO&#10;VOrOirsx5t9nC4Xe5vE+JysWM4iZJtdbVhCvIxDEjdU9twq+PvcvCQjnkTUOlknBjRwU+eNDhqm2&#10;V65oPvlWhBB2KSrovB9TKV3TkUG3tiNx4M52MugDnFqpJ7yGcDPITRS9SYM9h4YOR9p11PycLkaB&#10;K+Pv6thQ/Fwf/Jm3bpuMtVVq9bR8vIPwtPh/8Z+71GF+snmF32/C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Sb7sMAAADdAAAADwAAAAAAAAAAAAAAAACYAgAAZHJzL2Rv&#10;d25yZXYueG1sUEsFBgAAAAAEAAQA9QAAAIgDAAAAAA==&#10;" path="m110,222l82,198,62,173,45,150,33,125,23,98,15,70,8,38,,,3,58r2,52l8,135r7,23l25,183r15,25l57,215r18,2l92,220r18,2xe" filled="f" strokecolor="#e15520" strokeweight="0">
                  <v:path arrowok="t" o:connecttype="custom" o:connectlocs="110,222;82,198;62,173;45,150;33,125;23,98;15,70;8,38;0,0;3,58;5,110;8,135;15,158;25,183;40,208;57,215;75,217;92,220;110,222" o:connectangles="0,0,0,0,0,0,0,0,0,0,0,0,0,0,0,0,0,0,0"/>
                </v:shape>
                <v:shape id="Freeform 8915" o:spid="_x0000_s2850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6eMEA&#10;AADdAAAADwAAAGRycy9kb3ducmV2LnhtbERPTYvCMBC9L/gfwgje1lQRkWoUUWQ9KNLu4nloxqbY&#10;TEqT1frvjSB4m8f7nMWqs7W4UesrxwpGwwQEceF0xaWCv9/d9wyED8gaa8ek4EEeVsve1wJT7e6c&#10;0S0PpYgh7FNUYEJoUil9YciiH7qGOHIX11oMEbal1C3eY7it5ThJptJixbHBYEMbQ8U1/7cKfuTZ&#10;T/Mq8+fimJ2O21FdHsxOqUG/W89BBOrCR/x273WcPxtP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++njBAAAA3QAAAA8AAAAAAAAAAAAAAAAAmAIAAGRycy9kb3du&#10;cmV2LnhtbFBLBQYAAAAABAAEAPUAAACGAwAAAAA=&#10;" path="m,5l3,,,5r,xe" fillcolor="#e15520" stroked="f">
                  <v:path arrowok="t" o:connecttype="custom" o:connectlocs="0,5;3,0;0,5;0,5" o:connectangles="0,0,0,0"/>
                </v:shape>
                <v:shape id="Freeform 8916" o:spid="_x0000_s2851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8pcQA&#10;AADdAAAADwAAAGRycy9kb3ducmV2LnhtbERP20oDMRB9F/oPYQq+2WwL6ro2LV5QKn3q5QOGzXSz&#10;dDOJSdxd+/VGEHybw7nOcj3aTvQUYutYwXxWgCCunW65UXA8vN2UIGJC1tg5JgXfFGG9mlwtsdJu&#10;4B31+9SIHMKxQgUmJV9JGWtDFuPMeeLMnVywmDIMjdQBhxxuO7koijtpseXcYNDTi6H6vP+yCj6P&#10;D6+nTXi+N5fyfWit/+gvW6/U9XR8egSRaEz/4j/3Ruf55eIWfr/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vKXEAAAA3QAAAA8AAAAAAAAAAAAAAAAAmAIAAGRycy9k&#10;b3ducmV2LnhtbFBLBQYAAAAABAAEAPUAAACJAwAAAAA=&#10;" path="m2,r,l,5r,l2,xe" fillcolor="#e15820" stroked="f">
                  <v:path arrowok="t" o:connecttype="custom" o:connectlocs="2,0;2,0;0,5;0,5;2,0" o:connectangles="0,0,0,0,0"/>
                </v:shape>
                <v:shape id="Freeform 8917" o:spid="_x0000_s2852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lCMQA&#10;AADdAAAADwAAAGRycy9kb3ducmV2LnhtbERPS2vCQBC+F/wPywje6kYPItE1FMUH0lK1UuhtyE4e&#10;mp2N2dWk/75bKPQ2H99z5klnKvGgxpWWFYyGEQji1OqScwXnj/XzFITzyBory6Tgmxwki97THGNt&#10;Wz7S4+RzEULYxaig8L6OpXRpQQbd0NbEgctsY9AH2ORSN9iGcFPJcRRNpMGSQ0OBNS0LSq+nu1Gw&#10;2tj3r+1t+5af273Ew+erzS5OqUG/e5mB8NT5f/Gfe6fD/Ol4Ar/fh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n5QjEAAAA3QAAAA8AAAAAAAAAAAAAAAAAmAIAAGRycy9k&#10;b3ducmV2LnhtbFBLBQYAAAAABAAEAPUAAACJAwAAAAA=&#10;" path="m52,r,l47,2r3,3l52,xm3,219r,-2l,217r3,2xe" fillcolor="#e25b20" stroked="f">
                  <v:path arrowok="t" o:connecttype="custom" o:connectlocs="52,0;52,0;47,2;50,5;52,0;3,219;3,217;0,217;3,219" o:connectangles="0,0,0,0,0,0,0,0,0"/>
                  <o:lock v:ext="edit" verticies="t"/>
                </v:shape>
                <v:shape id="Freeform 8918" o:spid="_x0000_s2853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kmsMA&#10;AADdAAAADwAAAGRycy9kb3ducmV2LnhtbERPS2vCQBC+C/0PyxR6kbppkBqiq5QWwZvWFs9DdszD&#10;7GzMbDX+e7dQ6G0+vucsVoNr1YV6qT0beJkkoIgLb2suDXx/rZ8zUBKQLbaeycCNBFbLh9ECc+uv&#10;/EmXfShVDGHJ0UAVQpdrLUVFDmXiO+LIHX3vMETYl9r2eI3hrtVpkrxqhzXHhgo7eq+oOO1/nAGp&#10;ZTbuDum52cr6vDsePqZZ0xjz9Di8zUEFGsK/+M+9sXF+ls7g95t4gl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/kmsMAAADdAAAADwAAAAAAAAAAAAAAAACYAgAAZHJzL2Rv&#10;d25yZXYueG1sUEsFBgAAAAAEAAQA9QAAAIgDAAAAAA==&#10;" path="m52,r,l49,3r,l52,xm5,217r,-5l2,212r-2,l2,215r3,2xe" fillcolor="#e25e20" stroked="f">
                  <v:path arrowok="t" o:connecttype="custom" o:connectlocs="52,0;52,0;49,3;49,3;52,0;5,217;5,212;2,212;0,212;2,215;5,217" o:connectangles="0,0,0,0,0,0,0,0,0,0,0"/>
                  <o:lock v:ext="edit" verticies="t"/>
                </v:shape>
                <v:shape id="Freeform 8919" o:spid="_x0000_s2854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6BcQA&#10;AADdAAAADwAAAGRycy9kb3ducmV2LnhtbESPT0/DMAzF70h8h8hI3FjKhNBalk2oE4Ij+8Pdary2&#10;onFKknVhnx4fkHaz9Z7f+3m5zm5QE4XYezbwOCtAETfe9twaOOzfHhagYkK2OHgmA78UYb26vVli&#10;Zf2ZtzTtUqskhGOFBrqUxkrr2HTkMM78SCza0QeHSdbQahvwLOFu0POieNYOe5aGDkeqO2q+dydn&#10;IJS5brBOm7K9/PDlPU9fn09HY+7v8usLqEQ5Xc3/1x9W8BdzwZV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ugXEAAAA3QAAAA8AAAAAAAAAAAAAAAAAmAIAAGRycy9k&#10;b3ducmV2LnhtbFBLBQYAAAAABAAEAPUAAACJAwAAAAA=&#10;" path="m55,3l52,,50,5r2,l55,3xm5,215r3,l8,210r-5,l,210r3,2l5,215xe" fillcolor="#e36121" stroked="f">
                  <v:path arrowok="t" o:connecttype="custom" o:connectlocs="55,3;52,0;50,5;52,5;55,3;5,215;8,215;8,210;3,210;0,210;3,212;5,215" o:connectangles="0,0,0,0,0,0,0,0,0,0,0,0"/>
                  <o:lock v:ext="edit" verticies="t"/>
                </v:shape>
                <v:shape id="Freeform 8920" o:spid="_x0000_s2855" style="position:absolute;left:5872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1k8YA&#10;AADdAAAADwAAAGRycy9kb3ducmV2LnhtbERPS2vCQBC+C/6HZYReRDcNpWh0FRFK20NbX+B1yI5J&#10;MDu7Zrcm+uu7hUJv8/E9Z77sTC2u1PjKsoLHcQKCOLe64kLBYf8ymoDwAVljbZkU3MjDctHvzTHT&#10;tuUtXXehEDGEfYYKyhBcJqXPSzLox9YRR+5kG4MhwqaQusE2hptapknyLA1WHBtKdLQuKT/vvo2C&#10;+vXjfdN+PrnbcX2Sl3R4d1+Xu1IPg241AxGoC//iP/ebjvMn6RR+v4kn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+1k8YAAADdAAAADwAAAAAAAAAAAAAAAACYAgAAZHJz&#10;L2Rvd25yZXYueG1sUEsFBgAAAAAEAAQA9QAAAIsDAAAAAA==&#10;" path="m52,r,l47,5r3,l50,5,52,xm3,209r2,l8,209,5,204r-2,l,204r,3l3,209xe" fillcolor="#e36421" stroked="f">
                  <v:path arrowok="t" o:connecttype="custom" o:connectlocs="52,0;52,0;47,5;50,5;50,5;52,0;3,209;5,209;8,209;5,204;3,204;0,204;0,207;3,209" o:connectangles="0,0,0,0,0,0,0,0,0,0,0,0,0,0"/>
                  <o:lock v:ext="edit" verticies="t"/>
                </v:shape>
                <v:shape id="Freeform 8921" o:spid="_x0000_s2856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BqccA&#10;AADdAAAADwAAAGRycy9kb3ducmV2LnhtbESPQUvDQBCF74L/YRnBi9iNFqTEbktpCXioSBOl1yE7&#10;TdJmZ8PumsZ/7xwEbzO8N+99s1xPrlcjhdh5NvA0y0AR19523Bj4rIrHBaiYkC32nsnAD0VYr25v&#10;lphbf+UDjWVqlIRwzNFAm9KQax3rlhzGmR+IRTv54DDJGhptA14l3PX6OctetMOOpaHFgbYt1Zfy&#10;2xnIin2VjvtdFR7G4/n941CU4/zLmPu7afMKKtGU/s1/129W8Bdz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cwanHAAAA3QAAAA8AAAAAAAAAAAAAAAAAmAIAAGRy&#10;cy9kb3ducmV2LnhtbFBLBQYAAAAABAAEAPUAAACMAwAAAAA=&#10;" path="m54,l52,,49,5r,l52,5,54,xm2,205r3,l10,205,7,200r-5,l,200r,2l2,205xe" fillcolor="#e46821" stroked="f">
                  <v:path arrowok="t" o:connecttype="custom" o:connectlocs="54,0;52,0;49,5;49,5;52,5;54,0;2,205;5,205;10,205;7,200;2,200;0,200;0,202;2,205" o:connectangles="0,0,0,0,0,0,0,0,0,0,0,0,0,0"/>
                  <o:lock v:ext="edit" verticies="t"/>
                </v:shape>
                <v:shape id="Freeform 8922" o:spid="_x0000_s2857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2fsIA&#10;AADdAAAADwAAAGRycy9kb3ducmV2LnhtbERP32vCMBB+F/wfwgl709QNpnRGcY6BiEOs+n40Z9PZ&#10;XEoTbfffm4Hg2318P2+26GwlbtT40rGC8SgBQZw7XXKh4Hj4Hk5B+ICssXJMCv7Iw2Le780w1a7l&#10;Pd2yUIgYwj5FBSaEOpXS54Ys+pGriSN3do3FEGFTSN1gG8NtJV+T5F1aLDk2GKxpZSi/ZFergFeT&#10;8+futF3/lMevbN+eNv7XoFIvg275ASJQF57ih3ut4/zp2xj+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XZ+wgAAAN0AAAAPAAAAAAAAAAAAAAAAAJgCAABkcnMvZG93&#10;bnJldi54bWxQSwUGAAAAAAQABAD1AAAAhwMAAAAA&#10;" path="m57,r,l54,,52,5r2,l54,5,57,xm7,199r3,l12,199r,-5l7,194r-7,l2,197r5,2xe" fillcolor="#e46b21" stroked="f">
                  <v:path arrowok="t" o:connecttype="custom" o:connectlocs="57,0;57,0;54,0;52,5;54,5;54,5;57,0;7,199;10,199;12,199;12,194;7,194;0,194;2,197;7,199" o:connectangles="0,0,0,0,0,0,0,0,0,0,0,0,0,0,0"/>
                  <o:lock v:ext="edit" verticies="t"/>
                </v:shape>
                <v:shape id="Freeform 8923" o:spid="_x0000_s2858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deMQA&#10;AADdAAAADwAAAGRycy9kb3ducmV2LnhtbERPTWvCQBC9F/oflhF6azba0krMRkpLizcxVbyO2TEJ&#10;Zmdjdo2pv94VhN7m8T4nnQ+mET11rrasYBzFIIgLq2suFax/v5+nIJxH1thYJgV/5GCePT6kmGh7&#10;5hX1uS9FCGGXoILK+zaR0hUVGXSRbYkDt7edQR9gV0rd4TmEm0ZO4vhNGqw5NFTY0mdFxSE/GQVL&#10;7HeXr93K9MfNe35c/LyetrVV6mk0fMxAeBr8v/juXugwf/oygd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3XjEAAAA3QAAAA8AAAAAAAAAAAAAAAAAmAIAAGRycy9k&#10;b3ducmV2LnhtbFBLBQYAAAAABAAEAPUAAACJAwAAAAA=&#10;" path="m60,l57,r,l52,3r3,2l57,5,60,xm8,195r2,l15,195r,-5l8,190,,187r3,5l8,195xe" fillcolor="#e56e21" stroked="f">
                  <v:path arrowok="t" o:connecttype="custom" o:connectlocs="60,0;57,0;57,0;52,3;55,5;57,5;60,0;8,195;10,195;15,195;15,190;8,190;0,187;3,192;8,195" o:connectangles="0,0,0,0,0,0,0,0,0,0,0,0,0,0,0"/>
                  <o:lock v:ext="edit" verticies="t"/>
                </v:shape>
                <v:shape id="Freeform 8924" o:spid="_x0000_s2859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/zsMA&#10;AADdAAAADwAAAGRycy9kb3ducmV2LnhtbERPTWvCQBC9F/wPywje6sYqRaKriFQJuZRGweuYHZNg&#10;djZm1xj/fbdQ8DaP9znLdW9q0VHrKssKJuMIBHFudcWFguNh9z4H4TyyxtoyKXiSg/Vq8LbEWNsH&#10;/1CX+UKEEHYxKii9b2IpXV6SQTe2DXHgLrY16ANsC6lbfIRwU8uPKPqUBisODSU2tC0pv2Z3o6DL&#10;kq+DvM2eyTH93p/MPr2cZarUaNhvFiA89f4l/ncnOsyfT6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V/zsMAAADdAAAADwAAAAAAAAAAAAAAAACYAgAAZHJzL2Rv&#10;d25yZXYueG1sUEsFBgAAAAAEAAQA9QAAAIgDAAAAAA==&#10;" path="m59,r,l57,,54,2r3,l57,5,59,xm5,189r7,l17,189r,-5l10,184,,182r2,2l5,189xe" fillcolor="#e57121" stroked="f">
                  <v:path arrowok="t" o:connecttype="custom" o:connectlocs="59,0;59,0;57,0;54,2;57,2;57,5;59,0;5,189;12,189;17,189;17,184;10,184;0,182;2,184;5,189" o:connectangles="0,0,0,0,0,0,0,0,0,0,0,0,0,0,0"/>
                  <o:lock v:ext="edit" verticies="t"/>
                </v:shape>
                <v:shape id="Freeform 8925" o:spid="_x0000_s2860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8RcMA&#10;AADdAAAADwAAAGRycy9kb3ducmV2LnhtbERP3WrCMBS+F/YO4Qx2p6lddVKNMgqDgRfD6gMcmrO2&#10;2JyEJKvdnt4MBrs7H9/v2R0mM4iRfOgtK1guMhDEjdU9twou57f5BkSIyBoHy6TgmwIc9g+zHZba&#10;3vhEYx1bkUI4lKigi9GVUoamI4NhYR1x4j6tNxgT9K3UHm8p3Awyz7K1NNhzaujQUdVRc62/jILq&#10;uPYfhVt5d16O/PNS5CNXuVJPj9PrFkSkKf6L/9zvOs3fPBfw+006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48RcMAAADdAAAADwAAAAAAAAAAAAAAAACYAgAAZHJzL2Rv&#10;d25yZXYueG1sUEsFBgAAAAAEAAQA9QAAAIgDAAAAAA==&#10;" path="m62,2r-2,l57,,55,5r2,l60,7,62,2xm5,184r8,3l20,187r,-3l20,182r-10,l,179r3,3l5,184xe" fillcolor="#e57422" stroked="f">
                  <v:path arrowok="t" o:connecttype="custom" o:connectlocs="62,2;60,2;57,0;55,5;57,5;60,7;62,2;5,184;13,187;20,187;20,184;20,182;10,182;0,179;3,182;5,184" o:connectangles="0,0,0,0,0,0,0,0,0,0,0,0,0,0,0,0"/>
                  <o:lock v:ext="edit" verticies="t"/>
                </v:shape>
                <v:shape id="Freeform 8926" o:spid="_x0000_s2861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RgMIA&#10;AADdAAAADwAAAGRycy9kb3ducmV2LnhtbERPTYvCMBC9L/gfwgje1lTdSqlGEdkF97TYXe9jMzbF&#10;ZlKaqPXfmwXB2zze5yzXvW3ElTpfO1YwGScgiEuna64U/P1+vWcgfEDW2DgmBXfysF4N3paYa3fj&#10;PV2LUIkYwj5HBSaENpfSl4Ys+rFriSN3cp3FEGFXSd3hLYbbRk6TZC4t1hwbDLa0NVSei4tVsPuZ&#10;Hr6Pn2V6SYg/Tlm6LyZzo9Ro2G8WIAL14SV+unc6zs9mKfx/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NGAwgAAAN0AAAAPAAAAAAAAAAAAAAAAAJgCAABkcnMvZG93&#10;bnJldi54bWxQSwUGAAAAAAQABAD1AAAAhwMAAAAA&#10;" path="m62,3l62,,59,,54,5r3,l59,5,62,3xm5,180r10,2l22,182r,-5l10,177,,172r2,5l5,180xe" fillcolor="#e67824" stroked="f">
                  <v:path arrowok="t" o:connecttype="custom" o:connectlocs="62,3;62,0;59,0;54,5;57,5;59,5;62,3;5,180;15,182;22,182;22,177;10,177;0,172;2,177;5,180" o:connectangles="0,0,0,0,0,0,0,0,0,0,0,0,0,0,0"/>
                  <o:lock v:ext="edit" verticies="t"/>
                </v:shape>
                <v:shape id="Freeform 8927" o:spid="_x0000_s2862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amMMA&#10;AADdAAAADwAAAGRycy9kb3ducmV2LnhtbERPTWsCMRC9C/0PYQq9aaKCymqUalvYXoRuRa/DZtws&#10;3UyWTarbf98Igrd5vM9ZbXrXiAt1ofasYTxSIIhLb2quNBy+P4YLECEiG2w8k4Y/CrBZPw1WmBl/&#10;5S+6FLESKYRDhhpsjG0mZSgtOQwj3xIn7uw7hzHBrpKmw2sKd42cKDWTDmtODRZb2lkqf4pfp2Ga&#10;t/ti7LZ2ntv37VF9nt4OirV+ee5flyAi9fEhvrtzk+YvpjO4fZ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gamMMAAADdAAAADwAAAAAAAAAAAAAAAACYAgAAZHJzL2Rv&#10;d25yZXYueG1sUEsFBgAAAAAEAAQA9QAAAIgDAAAAAA==&#10;" path="m65,2l62,,60,,57,5r3,l62,5,65,2xm5,174r10,3l25,177r,-3l25,172,13,169,,167r3,2l5,174xe" fillcolor="#e67a24" stroked="f">
                  <v:path arrowok="t" o:connecttype="custom" o:connectlocs="65,2;62,0;60,0;57,5;60,5;62,5;65,2;5,174;15,177;25,177;25,174;25,172;13,169;0,167;3,169;5,174" o:connectangles="0,0,0,0,0,0,0,0,0,0,0,0,0,0,0,0"/>
                  <o:lock v:ext="edit" verticies="t"/>
                </v:shape>
                <v:shape id="Freeform 8928" o:spid="_x0000_s2863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qR8EA&#10;AADdAAAADwAAAGRycy9kb3ducmV2LnhtbERPS4vCMBC+L/gfwgje1tTHrlKNIoKgJ1lX70MzNsVm&#10;UpvY1n9vhIW9zcf3nOW6s6VoqPaFYwWjYQKCOHO64FzB+Xf3OQfhA7LG0jEpeJKH9ar3scRUu5Z/&#10;qDmFXMQQ9ikqMCFUqZQ+M2TRD11FHLmrqy2GCOtc6hrbGG5LOU6Sb2mx4NhgsKKtoex2elgFh6Nr&#10;75Pn7MtMrxX5/Nxcpl4qNeh3mwWIQF34F/+59zrOn09m8P4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+akfBAAAA3QAAAA8AAAAAAAAAAAAAAAAAmAIAAGRycy9kb3du&#10;cmV2LnhtbFBLBQYAAAAABAAEAPUAAACGAwAAAAA=&#10;" path="m64,l62,,59,,57,5r2,l62,5,64,xm5,167r10,5l27,172r,-2l27,167,12,165,,160r2,5l5,167xe" fillcolor="#e77d25" stroked="f">
                  <v:path arrowok="t" o:connecttype="custom" o:connectlocs="64,0;62,0;59,0;57,5;59,5;62,5;64,0;5,167;15,172;27,172;27,170;27,167;12,165;0,160;2,165;5,167" o:connectangles="0,0,0,0,0,0,0,0,0,0,0,0,0,0,0,0"/>
                  <o:lock v:ext="edit" verticies="t"/>
                </v:shape>
                <v:shape id="Freeform 8929" o:spid="_x0000_s2864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R0sYA&#10;AADdAAAADwAAAGRycy9kb3ducmV2LnhtbESPQWvCQBCF74L/YZlCb3WjlSKpq1QlKChCrdDrkB2T&#10;YHY2ZFeN/fWdg+BthvfmvW+m887V6kptqDwbGA4SUMS5txUXBo4/2dsEVIjIFmvPZOBOAeazfm+K&#10;qfU3/qbrIRZKQjikaKCMsUm1DnlJDsPAN8SinXzrMMraFtq2eJNwV+tRknxohxVLQ4kNLUvKz4eL&#10;M+D+tovNuhkef9fZqsr2Xch3450xry/d1yeoSF18mh/XGyv4k3fBlW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xR0sYAAADdAAAADwAAAAAAAAAAAAAAAACYAgAAZHJz&#10;L2Rvd25yZXYueG1sUEsFBgAAAAAEAAQA9QAAAIsDAAAAAA==&#10;" path="m64,l62,,59,,55,2r4,3l62,5r,-3l64,xm2,162r13,2l27,167r,-3l27,162,12,159,,154r,3l2,162xe" fillcolor="#e78026" stroked="f">
                  <v:path arrowok="t" o:connecttype="custom" o:connectlocs="64,0;62,0;59,0;55,2;59,5;62,5;62,2;64,0;2,162;15,164;27,167;27,164;27,162;12,159;0,154;0,157;2,162" o:connectangles="0,0,0,0,0,0,0,0,0,0,0,0,0,0,0,0,0"/>
                  <o:lock v:ext="edit" verticies="t"/>
                </v:shape>
                <v:shape id="Freeform 8930" o:spid="_x0000_s2865" style="position:absolute;left:5847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v8MMA&#10;AADdAAAADwAAAGRycy9kb3ducmV2LnhtbERPzWoCMRC+C75DGKE3zVqh2NUo2iJoL8XVBxg342Yx&#10;mWw3qbu+fVMo9DYf3+8s172z4k5tqD0rmE4yEMSl1zVXCs6n3XgOIkRkjdYzKXhQgPVqOFhirn3H&#10;R7oXsRIphEOOCkyMTS5lKA05DBPfECfu6luHMcG2krrFLoU7K5+z7EU6rDk1GGzozVB5K76dgk23&#10;N8U1HuzH+2X3+WWP5jQrt0o9jfrNAkSkPv6L/9x7nebPZ6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9v8MMAAADdAAAADwAAAAAAAAAAAAAAAACYAgAAZHJzL2Rv&#10;d25yZXYueG1sUEsFBgAAAAAEAAQA9QAAAIgDAAAAAA==&#10;" path="m65,l62,,60,,58,3r2,2l65,5,65,xm3,155r12,5l30,162r,-2l28,157,13,155,,147r3,5l3,155xe" fillcolor="#e88327" stroked="f">
                  <v:path arrowok="t" o:connecttype="custom" o:connectlocs="65,0;62,0;60,0;58,3;60,5;65,5;65,0;3,155;15,160;30,162;30,160;28,157;13,155;0,147;3,152;3,155" o:connectangles="0,0,0,0,0,0,0,0,0,0,0,0,0,0,0,0"/>
                  <o:lock v:ext="edit" verticies="t"/>
                </v:shape>
                <v:shape id="Freeform 8931" o:spid="_x0000_s2866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3UcQA&#10;AADdAAAADwAAAGRycy9kb3ducmV2LnhtbESPzW4CMQyE75X6DpGReitZqgrQQkBtRQWIEz8PYG3c&#10;7IqNs0pSWPr09QGJm60Zz3yeL3vfqgvF1AQ2MBoWoIirYBt2Bk7H79cpqJSRLbaBycCNEiwXz09z&#10;LG248p4uh+yUhHAq0UCdc1dqnaqaPKZh6IhF+wnRY5Y1Om0jXiXct/qtKMbaY8PSUGNHXzVV58Ov&#10;NxA//3J0Zzdxq2Ktdzs+bS2tjHkZ9B8zUJn6/DDfrzdW8Kfvwi/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t1HEAAAA3QAAAA8AAAAAAAAAAAAAAAAAmAIAAGRycy9k&#10;b3ducmV2LnhtbFBLBQYAAAAABAAEAPUAAACJAwAAAAA=&#10;" path="m67,3r-3,l60,,57,5r5,l64,8,67,3xm5,152r12,5l32,160r-2,-3l30,155,15,152,,142r2,5l5,152xe" fillcolor="#e88728" stroked="f">
                  <v:path arrowok="t" o:connecttype="custom" o:connectlocs="67,3;64,3;60,0;57,5;62,5;64,8;67,3;5,152;17,157;32,160;30,157;30,155;15,152;0,142;2,147;5,152" o:connectangles="0,0,0,0,0,0,0,0,0,0,0,0,0,0,0,0"/>
                  <o:lock v:ext="edit" verticies="t"/>
                </v:shape>
                <v:shape id="Freeform 8932" o:spid="_x0000_s2867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5rsIA&#10;AADdAAAADwAAAGRycy9kb3ducmV2LnhtbERPTWvCQBC9F/oflil4qxulWI2uUlsELxaiuXgbsmMS&#10;mp0N2anGf+8Kgrd5vM9ZrHrXqDN1ofZsYDRMQBEX3tZcGsgPm/cpqCDIFhvPZOBKAVbL15cFptZf&#10;OKPzXkoVQzikaKASaVOtQ1GRwzD0LXHkTr5zKBF2pbYdXmK4a/Q4SSbaYc2xocKWvisq/vb/zoDN&#10;fo6t2H49+81dvpud7GdyEGMGb/3XHJRQL0/xw721cf70YwT3b+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/muwgAAAN0AAAAPAAAAAAAAAAAAAAAAAJgCAABkcnMvZG93&#10;bnJldi54bWxQSwUGAAAAAAQABAD1AAAAhwMAAAAA&#10;" path="m67,2r-5,l60,,55,5r5,l64,7,67,2xm2,144r13,8l30,154r,-2l30,149,15,144,,137r,l,142r2,2xe" fillcolor="#e98a29" stroked="f">
                  <v:path arrowok="t" o:connecttype="custom" o:connectlocs="67,2;62,2;60,0;55,5;60,5;64,7;67,2;2,144;15,152;30,154;30,152;30,149;15,144;0,137;0,137;0,142;2,144" o:connectangles="0,0,0,0,0,0,0,0,0,0,0,0,0,0,0,0,0"/>
                  <o:lock v:ext="edit" verticies="t"/>
                </v:shape>
                <v:shape id="Freeform 8933" o:spid="_x0000_s2868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3esMA&#10;AADdAAAADwAAAGRycy9kb3ducmV2LnhtbERPTWvCQBC9F/wPyxS8FN0oqUjqKlIt5tpY0OOQnWZD&#10;s7NpdjXpv3cFobd5vM9ZbQbbiCt1vnasYDZNQBCXTtdcKfg6fkyWIHxA1tg4JgV/5GGzHj2tMNOu&#10;50+6FqESMYR9hgpMCG0mpS8NWfRT1xJH7tt1FkOEXSV1h30Mt42cJ8lCWqw5Nhhs6d1Q+VNcrILD&#10;XvavuzQ3TZEfz/vfxenFpielxs/D9g1EoCH8ix/uXMf5y3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3esMAAADdAAAADwAAAAAAAAAAAAAAAACYAgAAZHJzL2Rv&#10;d25yZXYueG1sUEsFBgAAAAAEAAQA9QAAAIgDAAAAAA==&#10;" path="m64,3l62,,57,,55,3r,2l57,5r5,3l64,3xm,137r15,10l30,150r,-3l30,145,15,140,,132r,3l,135r,2l,137xe" fillcolor="#ea8d2a" stroked="f">
                  <v:path arrowok="t" o:connecttype="custom" o:connectlocs="64,3;62,0;57,0;55,3;55,5;57,5;62,8;64,3;0,137;15,147;30,150;30,147;30,145;15,140;0,132;0,135;0,135;0,137;0,137" o:connectangles="0,0,0,0,0,0,0,0,0,0,0,0,0,0,0,0,0,0,0"/>
                  <o:lock v:ext="edit" verticies="t"/>
                </v:shape>
                <v:shape id="Freeform 8934" o:spid="_x0000_s2869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KdsQA&#10;AADdAAAADwAAAGRycy9kb3ducmV2LnhtbERPS2vCQBC+C/6HZQQvpW7UYm3MKhqQ9tAefNDzkJ08&#10;NDsbsqvG/vpuoeBtPr7nJKvO1OJKrassKxiPIhDEmdUVFwqOh+3zHITzyBpry6TgTg5Wy34vwVjb&#10;G+/ouveFCCHsYlRQet/EUrqsJINuZBviwOW2NegDbAupW7yFcFPLSRTNpMGKQ0OJDaUlZef9xSio&#10;6p/08yRT/Hpbu+/XzdOU8+xdqeGgWy9AeOr8Q/zv/tBh/vxl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inbEAAAA3QAAAA8AAAAAAAAAAAAAAAAAmAIAAGRycy9k&#10;b3ducmV2LnhtbFBLBQYAAAAABAAEAPUAAACJAwAAAAA=&#10;" path="m64,2l60,,55,,52,5r5,l62,7r,-2l64,2xm,132r15,7l30,144r,-2l30,139,15,134,,127r,2l,132xe" fillcolor="#ea902b" stroked="f">
                  <v:path arrowok="t" o:connecttype="custom" o:connectlocs="64,2;60,0;55,0;52,5;57,5;62,7;62,5;64,2;0,132;15,139;30,144;30,142;30,139;15,134;0,127;0,129;0,132" o:connectangles="0,0,0,0,0,0,0,0,0,0,0,0,0,0,0,0,0"/>
                  <o:lock v:ext="edit" verticies="t"/>
                </v:shape>
                <v:shape id="Freeform 8935" o:spid="_x0000_s2870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+1+8MA&#10;AADdAAAADwAAAGRycy9kb3ducmV2LnhtbERPS2sCMRC+F/wPYQRvNauIytYoRVC8iS9qb9PNdHfp&#10;ZrImUeO/bwpCb/PxPWe2iKYRN3K+tqxg0M9AEBdW11wqOB5Wr1MQPiBrbCyTggd5WMw7LzPMtb3z&#10;jm77UIoUwj5HBVUIbS6lLyoy6Pu2JU7ct3UGQ4KulNrhPYWbRg6zbCwN1pwaKmxpWVHxs78aBW5y&#10;HFyG54/VZ4yXzXm7PpmveFKq143vbyACxfAvfro3Os2fjkb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+1+8MAAADdAAAADwAAAAAAAAAAAAAAAACYAgAAZHJzL2Rv&#10;d25yZXYueG1sUEsFBgAAAAAEAAQA9QAAAIgDAAAAAA==&#10;" path="m62,3l57,,55,,50,5r5,l60,5r2,l62,3xm,127r15,8l30,140r,-3l30,135,15,130,,122r,3l,127xe" fillcolor="#eb932b" stroked="f">
                  <v:path arrowok="t" o:connecttype="custom" o:connectlocs="62,3;57,0;55,0;50,5;55,5;60,5;62,5;62,3;0,127;15,135;30,140;30,137;30,135;15,130;0,122;0,125;0,127" o:connectangles="0,0,0,0,0,0,0,0,0,0,0,0,0,0,0,0,0"/>
                  <o:lock v:ext="edit" verticies="t"/>
                </v:shape>
                <v:shape id="Freeform 8936" o:spid="_x0000_s2871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JqMEA&#10;AADdAAAADwAAAGRycy9kb3ducmV2LnhtbESPzQrCMBCE74LvEFbwpqmiItUoIgieBH/A69KsbWmz&#10;qU2s1ac3guBtl5n5dna5bk0pGqpdblnBaBiBIE6szjlVcDnvBnMQziNrLC2Tghc5WK+6nSXG2j75&#10;SM3JpyJA2MWoIPO+iqV0SUYG3dBWxEG72dqgD2udSl3jM8BNKcdRNJMGcw4XMqxom1FSnB4mUIrm&#10;8Li99biQ96vfR0c3K0aJUv1eu1mA8NT6v/mX3utQfz6ZwvebMIJ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CajBAAAA3QAAAA8AAAAAAAAAAAAAAAAAmAIAAGRycy9kb3du&#10;cmV2LnhtbFBLBQYAAAAABAAEAPUAAACGAwAAAAA=&#10;" path="m62,2l57,,52,,50,2r,3l55,5r5,l60,2r2,xm,122r15,7l30,134r,-2l30,129,15,124,,114r,5l,122xe" fillcolor="#eb962a" stroked="f">
                  <v:path arrowok="t" o:connecttype="custom" o:connectlocs="62,2;57,0;52,0;50,2;50,5;55,5;60,5;60,2;62,2;0,122;15,129;30,134;30,132;30,129;15,124;0,114;0,119;0,122" o:connectangles="0,0,0,0,0,0,0,0,0,0,0,0,0,0,0,0,0,0"/>
                  <o:lock v:ext="edit" verticies="t"/>
                </v:shape>
                <v:shape id="Freeform 8937" o:spid="_x0000_s2872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0DMMA&#10;AADdAAAADwAAAGRycy9kb3ducmV2LnhtbERPTWuDQBC9F/oflgn01qwJbRDrKqEQiJeSmBxyHNyp&#10;Gt1ZcbfR/PtsodDbPN7npPlsenGj0bWWFayWEQjiyuqWawXn0+41BuE8ssbeMim4k4M8e35KMdF2&#10;4iPdSl+LEMIuQQWN90MipasaMuiWdiAO3LcdDfoAx1rqEacQbnq5jqKNNNhyaGhwoM+Gqq78MQrK&#10;a3uRh11xn49su/hrX8h1/K7Uy2LefoDwNPt/8Z97r8P8+G0Dv9+EE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y0DMMAAADdAAAADwAAAAAAAAAAAAAAAACYAgAAZHJzL2Rv&#10;d25yZXYueG1sUEsFBgAAAAAEAAQA9QAAAIgDAAAAAA==&#10;" path="m60,l55,,50,r,3l47,5r5,l57,5,60,3,60,xm,117r15,8l30,130r,-3l30,125,15,120,,110r,2l,117xe" fillcolor="#ec9a2a" stroked="f">
                  <v:path arrowok="t" o:connecttype="custom" o:connectlocs="60,0;55,0;50,0;50,3;47,5;52,5;57,5;60,3;60,0;0,117;15,125;30,130;30,127;30,125;15,120;0,110;0,112;0,117" o:connectangles="0,0,0,0,0,0,0,0,0,0,0,0,0,0,0,0,0,0"/>
                  <o:lock v:ext="edit" verticies="t"/>
                </v:shape>
                <v:shape id="Freeform 8938" o:spid="_x0000_s2873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b9sMA&#10;AADdAAAADwAAAGRycy9kb3ducmV2LnhtbERPzWrCQBC+F/oOyxS8FN0oUkPqKiIq9tCDPw8wZMds&#10;aHY2ZkdN375bKPQ2H9/vzJe9b9SdulgHNjAeZaCIy2BrrgycT9thDioKssUmMBn4pgjLxfPTHAsb&#10;Hnyg+1EqlUI4FmjAibSF1rF05DGOQkucuEvoPEqCXaVth48U7hs9ybI37bHm1OCwpbWj8ut48wZ2&#10;F9f6D/d6lUOQ82an888wKY0ZvPSrd1BCvfyL/9x7m+bn0xn8fpNO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ab9sMAAADdAAAADwAAAAAAAAAAAAAAAACYAgAAZHJzL2Rv&#10;d25yZXYueG1sUEsFBgAAAAAEAAQA9QAAAIgDAAAAAA==&#10;" path="m60,l55,,50,,47,2,45,5r7,l57,5r,-3l60,xm,109r15,10l30,124r,-2l30,119,15,114,2,104,,107r,2xe" fillcolor="#ec9d28" stroked="f">
                  <v:path arrowok="t" o:connecttype="custom" o:connectlocs="60,0;55,0;50,0;47,2;45,5;52,5;57,5;57,2;60,0;0,109;15,119;30,124;30,122;30,119;15,114;2,104;0,107;0,109" o:connectangles="0,0,0,0,0,0,0,0,0,0,0,0,0,0,0,0,0,0"/>
                  <o:lock v:ext="edit" verticies="t"/>
                </v:shape>
                <v:shape id="Freeform 8939" o:spid="_x0000_s2874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vRcYA&#10;AADdAAAADwAAAGRycy9kb3ducmV2LnhtbESPT0vDQBDF74LfYRnBS7ET/yBt7LaIKCr0Yi09D9kx&#10;CWZn4+42id/eOQi9zfDevPeb1WbynRk4pjaIhet5AYalCq6V2sL+8+VqASZlEkddELbwywk26/Oz&#10;FZUujPLBwy7XRkMklWShybkvEVPVsKc0Dz2Lal8hesq6xhpdpFHDfYc3RXGPnlrRhoZ6fmq4+t4d&#10;vYVx9uqWh+3z7fvwI7jtcRYPeLT28mJ6fACTecon8//1m1P8xZ3i6jc6Aq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YvRcYAAADdAAAADwAAAAAAAAAAAAAAAACYAgAAZHJz&#10;L2Rvd25yZXYueG1sUEsFBgAAAAAEAAQA9QAAAIsDAAAAAA==&#10;" path="m57,l52,,47,,45,3r,l50,5r5,l57,3,57,xm,105r15,10l30,120r,-3l30,115,15,110,2,100r,2l,105xe" fillcolor="#eda025" stroked="f">
                  <v:path arrowok="t" o:connecttype="custom" o:connectlocs="57,0;52,0;47,0;45,3;45,3;50,5;55,5;57,3;57,0;0,105;15,115;30,120;30,117;30,115;15,110;2,100;2,102;0,105" o:connectangles="0,0,0,0,0,0,0,0,0,0,0,0,0,0,0,0,0,0"/>
                  <o:lock v:ext="edit" verticies="t"/>
                </v:shape>
                <v:shape id="Freeform 8940" o:spid="_x0000_s2875" style="position:absolute;left:5847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kjsMA&#10;AADdAAAADwAAAGRycy9kb3ducmV2LnhtbERP3WrCMBS+F3yHcITdzXRDtOuMIopOwcGme4BDc9aU&#10;NiclybS+/TIYeHc+vt8zX/a2FRfyoXas4GmcgSAuna65UvB13j7mIEJE1tg6JgU3CrBcDAdzLLS7&#10;8iddTrESKYRDgQpMjF0hZSgNWQxj1xEn7tt5izFBX0nt8ZrCbSufs2wqLdacGgx2tDZUNqcfq4DO&#10;fvfRNLPtZvd+POjK7t82ZqLUw6hfvYKI1Me7+N+912l+Pnm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kjsMAAADdAAAADwAAAAAAAAAAAAAAAACYAgAAZHJzL2Rv&#10;d25yZXYueG1sUEsFBgAAAAAEAAQA9QAAAIgDAAAAAA==&#10;" path="m55,l50,,43,r,l40,2r,l48,5r5,l53,2,55,xm,99r13,10l28,114r,-2l28,109,13,104,,94r,3l,99xe" fillcolor="#eda322" stroked="f">
                  <v:path arrowok="t" o:connecttype="custom" o:connectlocs="55,0;50,0;43,0;43,0;40,2;40,2;48,5;53,5;53,2;55,0;0,99;13,109;28,114;28,112;28,109;13,104;0,94;0,97;0,99" o:connectangles="0,0,0,0,0,0,0,0,0,0,0,0,0,0,0,0,0,0,0"/>
                  <o:lock v:ext="edit" verticies="t"/>
                </v:shape>
                <v:shape id="Freeform 8941" o:spid="_x0000_s2876" style="position:absolute;left:5847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FuMUA&#10;AADdAAAADwAAAGRycy9kb3ducmV2LnhtbESPQUsDMRCF74L/IYzgzWa1KHVtWqRYrB4Ea+l52IxJ&#10;cDNZkrhd/71zELzN8N68981yPcVejZRLSGzgetaAIu6SDewMHD62VwtQpSJb7BOTgR8qsF6dny2x&#10;tenE7zTuq1MSwqVFA77WodW6dJ4illkaiEX7TDlilTU7bTOeJDz2+qZp7nTEwNLgcaCNp+5r/x0N&#10;lOCf866Zu6e3+fjqjpttuH/pjbm8mB4fQFWa6r/573pnBX9xK/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MW4xQAAAN0AAAAPAAAAAAAAAAAAAAAAAJgCAABkcnMv&#10;ZG93bnJldi54bWxQSwUGAAAAAAQABAD1AAAAigMAAAAA&#10;" path="m53,2r-5,l43,,40,2,38,5r2,l40,5r5,2l53,7r,-2l53,2xm,97r13,10l28,112r,-3l28,107,13,102,,92r,2l,97xe" fillcolor="#eea61e" stroked="f">
                  <v:path arrowok="t" o:connecttype="custom" o:connectlocs="53,2;48,2;43,0;40,2;38,5;40,5;40,5;45,7;53,7;53,5;53,2;0,97;13,107;28,112;28,109;28,107;13,102;0,92;0,94;0,97" o:connectangles="0,0,0,0,0,0,0,0,0,0,0,0,0,0,0,0,0,0,0,0"/>
                  <o:lock v:ext="edit" verticies="t"/>
                </v:shape>
                <v:shape id="Freeform 8942" o:spid="_x0000_s2877" style="position:absolute;left:5847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elsMA&#10;AADdAAAADwAAAGRycy9kb3ducmV2LnhtbERPS2vCQBC+C/6HZQq9SN0oVEJ0laBoS28+Lr0N2XET&#10;mp2N2Y1J/323IHibj+85q81ga3Gn1leOFcymCQjiwumKjYLLef+WgvABWWPtmBT8kofNejxaYaZd&#10;z0e6n4IRMYR9hgrKEJpMSl+UZNFPXUMcuatrLYYIWyN1i30Mt7WcJ8lCWqw4NpTY0Lak4ufUWQWH&#10;fPLd9fID3W2XHr5MM8mPplPq9WXIlyACDeEpfrg/dZyfvs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elsMAAADdAAAADwAAAAAAAAAAAAAAAACYAgAAZHJzL2Rv&#10;d25yZXYueG1sUEsFBgAAAAAEAAQA9QAAAIgDAAAAAA==&#10;" path="m53,3r-5,l40,r,l38,3r,2l38,5r2,l45,8r5,l53,5r,-2xm,92r13,10l28,107r,-2l28,102r-8,-2l13,97,8,92,3,85,,90r,2xe" fillcolor="#efab15" stroked="f">
                  <v:path arrowok="t" o:connecttype="custom" o:connectlocs="53,3;48,3;40,0;40,0;38,3;38,5;38,5;40,5;45,8;50,8;53,5;53,3;0,92;13,102;28,107;28,105;28,102;20,100;13,97;8,92;3,85;0,90;0,92" o:connectangles="0,0,0,0,0,0,0,0,0,0,0,0,0,0,0,0,0,0,0,0,0,0,0"/>
                  <o:lock v:ext="edit" verticies="t"/>
                </v:shape>
                <v:shape id="Freeform 8943" o:spid="_x0000_s2878" style="position:absolute;left:5847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RMMMA&#10;AADdAAAADwAAAGRycy9kb3ducmV2LnhtbERPTWvCQBC9F/wPywi91U0Fm5i6igimhZyqAa9jdpqE&#10;ZmdDdk3iv3cLhd7m8T5ns5tMKwbqXWNZwesiAkFcWt1wpaA4H18SEM4ja2wtk4I7OdhtZ08bTLUd&#10;+YuGk69ECGGXooLa+y6V0pU1GXQL2xEH7tv2Bn2AfSV1j2MIN61cRtGbNNhwaKixo0NN5c/pZhTs&#10;Y8yzOB+vcfGRr7OLabr16qDU83zav4PwNPl/8Z/7U4f5yWoJv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GRMMMAAADdAAAADwAAAAAAAAAAAAAAAACYAgAAZHJzL2Rv&#10;d25yZXYueG1sUEsFBgAAAAAEAAQA9QAAAIgDAAAAAA==&#10;" path="m53,2r-8,l40,r,l38,r,2l35,7,38,5r2,l45,5r5,2l50,5,53,2xm,87l13,97r15,5l28,99r,-2l20,94,13,92,8,87,3,80r,2l,87xe" fillcolor="#efae09" stroked="f">
                  <v:path arrowok="t" o:connecttype="custom" o:connectlocs="53,2;45,2;40,0;40,0;38,0;38,2;35,7;38,5;40,5;45,5;50,7;50,5;53,2;0,87;13,97;28,102;28,99;28,97;20,94;13,92;8,87;3,80;3,82;0,87" o:connectangles="0,0,0,0,0,0,0,0,0,0,0,0,0,0,0,0,0,0,0,0,0,0,0,0"/>
                  <o:lock v:ext="edit" verticies="t"/>
                </v:shape>
                <v:shape id="Freeform 8944" o:spid="_x0000_s2879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F7MMA&#10;AADdAAAADwAAAGRycy9kb3ducmV2LnhtbERP3WrCMBS+H/gO4Qi7m6mOjVqNIo6OiSCs8wGOzbEt&#10;Nielydrs7c1gsLvz8f2e9TaYVgzUu8aygvksAUFcWt1wpeD8lT+lIJxH1thaJgU/5GC7mTysMdN2&#10;5E8aCl+JGMIuQwW1910mpStrMuhmtiOO3NX2Bn2EfSV1j2MMN61cJMmrNNhwbKixo31N5a34Ngrs&#10;eEC9W76dgl9cjsdwfr+OuVHqcRp2KxCegv8X/7k/dJyfvjzD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F7MMAAADdAAAADwAAAAAAAAAAAAAAAACYAgAAZHJzL2Rv&#10;d25yZXYueG1sUEsFBgAAAAAEAAQA9QAAAIgDAAAAAA==&#10;" path="m47,3r-5,l37,,35,r,l32,5,30,8,35,5r2,l42,5r3,3l47,5r,-2xm,80r5,7l10,92r7,3l25,97r,-2l25,92,17,90,12,85,5,80,,75r,3l,80xe" fillcolor="#f0b100" stroked="f">
                  <v:path arrowok="t" o:connecttype="custom" o:connectlocs="47,3;42,3;37,0;35,0;35,0;32,5;30,8;35,5;37,5;42,5;45,8;47,5;47,3;0,80;5,87;10,92;17,95;25,97;25,95;25,92;17,90;12,85;5,80;0,75;0,78;0,80" o:connectangles="0,0,0,0,0,0,0,0,0,0,0,0,0,0,0,0,0,0,0,0,0,0,0,0,0,0"/>
                  <o:lock v:ext="edit" verticies="t"/>
                </v:shape>
                <v:shape id="Freeform 8945" o:spid="_x0000_s2880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0ZsUA&#10;AADdAAAADwAAAGRycy9kb3ducmV2LnhtbERPTWvCQBC9C/6HZYRepO5amiCpq4RSob0IxrbgbZqd&#10;JqHZ2ZDdavz3riB4m8f7nOV6sK04Uu8bxxrmMwWCuHSm4UrD537zuADhA7LB1jFpOJOH9Wo8WmJm&#10;3Il3dCxCJWII+ww11CF0mZS+rMmin7mOOHK/rrcYIuwraXo8xXDbyielUmmx4dhQY0evNZV/xb/V&#10;sEk/0jL5UgfFP99vhyTf5sV8qvXDZMhfQAQawl18c7+bOH+RPMP1m3iC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LRmxQAAAN0AAAAPAAAAAAAAAAAAAAAAAJgCAABkcnMv&#10;ZG93bnJldi54bWxQSwUGAAAAAAQABAD1AAAAigMAAAAA&#10;" path="m47,2l42,,37,,35,,32,2,30,5r,2l32,5r5,l42,5r3,2l45,5,47,2xm,75r5,7l10,87r7,2l25,92r,-3l25,87,17,84,12,79,7,75,2,70,,72r,3xe" fillcolor="#f0b500" stroked="f">
                  <v:path arrowok="t" o:connecttype="custom" o:connectlocs="47,2;42,0;37,0;35,0;32,2;30,5;30,7;32,5;37,5;42,5;45,7;45,5;47,2;0,75;5,82;10,87;17,89;25,92;25,89;25,87;17,84;12,79;7,75;2,70;0,72;0,75" o:connectangles="0,0,0,0,0,0,0,0,0,0,0,0,0,0,0,0,0,0,0,0,0,0,0,0,0,0"/>
                  <o:lock v:ext="edit" verticies="t"/>
                </v:shape>
                <v:shape id="Freeform 8946" o:spid="_x0000_s2881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mh8QA&#10;AADdAAAADwAAAGRycy9kb3ducmV2LnhtbERP22rCQBB9L/Qflin4VjcW0kp0E0QqBKQUY8HXaXZy&#10;0exsyK6a9uu7QsG3OZzrLLPRdOJCg2stK5hNIxDEpdUt1wq+9pvnOQjnkTV2lknBDznI0seHJSba&#10;XnlHl8LXIoSwS1BB432fSOnKhgy6qe2JA1fZwaAPcKilHvAawk0nX6LoVRpsOTQ02NO6ofJUnI0C&#10;+9Z/xNvDLx+r7/awqj6LPH9fKzV5GlcLEJ5Gfxf/u3Md5s/jGG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pofEAAAA3QAAAA8AAAAAAAAAAAAAAAAAmAIAAGRycy9k&#10;b3ducmV2LnhtbFBLBQYAAAAABAAEAPUAAACJAwAAAAA=&#10;" path="m45,3l42,,37,,35,,30,3r,2l27,8r5,l37,5r3,l45,8r,-3l45,3xm,70r5,5l12,80r5,5l25,87r,-2l25,82,17,80,12,75,7,70,2,63r,5l,70xe" fillcolor="#f2b900" stroked="f">
                  <v:path arrowok="t" o:connecttype="custom" o:connectlocs="45,3;42,0;37,0;35,0;30,3;30,5;27,8;32,8;37,5;40,5;45,8;45,5;45,3;0,70;5,75;12,80;17,85;25,87;25,85;25,82;17,80;12,75;7,70;2,63;2,68;0,70" o:connectangles="0,0,0,0,0,0,0,0,0,0,0,0,0,0,0,0,0,0,0,0,0,0,0,0,0,0"/>
                  <o:lock v:ext="edit" verticies="t"/>
                </v:shape>
                <v:shape id="Freeform 8947" o:spid="_x0000_s2882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ei8IA&#10;AADdAAAADwAAAGRycy9kb3ducmV2LnhtbERPTYvCMBC9C/sfwix4s+kKK6UaRVwEWbxsq3gdmrEt&#10;NpPSpLX+e7MgeJvH+5zVZjSNGKhztWUFX1EMgriwuuZSwSnfzxIQziNrbCyTggc52Kw/JitMtb3z&#10;Hw2ZL0UIYZeigsr7NpXSFRUZdJFtiQN3tZ1BH2BXSt3hPYSbRs7jeCEN1hwaKmxpV1Fxy3qjIKdz&#10;cvnZzn+zR98fMU+uxz4flJp+jtslCE+jf4tf7oMO85PvBfx/E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R6LwgAAAN0AAAAPAAAAAAAAAAAAAAAAAJgCAABkcnMvZG93&#10;bnJldi54bWxQSwUGAAAAAAQABAD1AAAAhwMAAAAA&#10;" path="m43,2l40,,35,,30,,28,2,25,5,23,7r7,l35,5r3,l40,5r3,l43,2xm,65r5,5l10,74r5,5l23,82r,-3l23,77,18,74,10,70,5,65,3,57,,60r,5xe" fillcolor="#f3be00" stroked="f">
                  <v:path arrowok="t" o:connecttype="custom" o:connectlocs="43,2;40,0;35,0;30,0;28,2;25,5;23,7;30,7;35,5;38,5;40,5;43,5;43,2;0,65;5,70;10,74;15,79;23,82;23,79;23,77;18,74;10,70;5,65;3,57;0,60;0,65" o:connectangles="0,0,0,0,0,0,0,0,0,0,0,0,0,0,0,0,0,0,0,0,0,0,0,0,0,0"/>
                  <o:lock v:ext="edit" verticies="t"/>
                </v:shape>
                <v:shape id="Freeform 8948" o:spid="_x0000_s2883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7R8QA&#10;AADdAAAADwAAAGRycy9kb3ducmV2LnhtbERPTWvCQBC9C/6HZYTedFPbVIlughQKORTB2Etv0+yY&#10;pGZnQ3Y16b/vCoK3ebzP2WajacWVetdYVvC8iEAQl1Y3XCn4On7M1yCcR9bYWiYFf+QgS6eTLSba&#10;Dnyga+ErEULYJaig9r5LpHRlTQbdwnbEgTvZ3qAPsK+k7nEI4aaVyyh6kwYbDg01dvReU3kuLkbB&#10;Ob58Dnb/82K7X42vqyoe8+hbqafZuNuA8DT6h/juznWYv45XcPsmn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O0fEAAAA3QAAAA8AAAAAAAAAAAAAAAAAmAIAAGRycy9k&#10;b3ducmV2LnhtbFBLBQYAAAAABAAEAPUAAACJAwAAAAA=&#10;" path="m43,3l38,,35,,30,3r-5,l23,5r-3,5l28,8,35,5r3,l40,5r,-2l43,3xm,58r5,7l10,70r5,5l23,77r,-2l25,72,18,70,10,65,5,58,3,50r,5l,58xe" fillcolor="#f4c200" stroked="f">
                  <v:path arrowok="t" o:connecttype="custom" o:connectlocs="43,3;38,0;35,0;30,3;25,3;23,5;20,10;28,8;35,5;38,5;40,5;40,3;43,3;0,58;5,65;10,70;15,75;23,77;23,75;25,72;18,70;10,65;5,58;3,50;3,55;0,58" o:connectangles="0,0,0,0,0,0,0,0,0,0,0,0,0,0,0,0,0,0,0,0,0,0,0,0,0,0"/>
                  <o:lock v:ext="edit" verticies="t"/>
                </v:shape>
                <v:shape id="Freeform 8949" o:spid="_x0000_s2884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e7sUA&#10;AADdAAAADwAAAGRycy9kb3ducmV2LnhtbESPQU8CMRCF7yb+h2ZMuElXUYGVQggJ0YMXwITrpB22&#10;G7fTta2w+uudg4m3mbw3732zWA2hU2dKuY1s4G5cgSK20bXcGHg/bG9noHJBdthFJgPflGG1vL5a&#10;YO3ihXd03pdGSQjnGg34Uvpa62w9Bczj2BOLdoopYJE1NdolvEh46PR9VT3pgC1Lg8eeNp7sx/4r&#10;GKDkXx4mR/50Ia7nP87a6aF7M2Z0M6yfQRUayr/57/rVCf7sUX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h7uxQAAAN0AAAAPAAAAAAAAAAAAAAAAAJgCAABkcnMv&#10;ZG93bnJldi54bWxQSwUGAAAAAAQABAD1AAAAigMAAAAA&#10;" path="m37,l35,,32,,27,2r-7,l17,7r,3l25,7,32,5r3,l35,5,37,2,37,xm,52r2,8l7,65r8,4l20,72r2,-3l22,67,15,65,7,57,5,52,2,45,,47r,5xe" fillcolor="#f5c600" stroked="f">
                  <v:path arrowok="t" o:connecttype="custom" o:connectlocs="37,0;35,0;32,0;27,2;20,2;17,7;17,10;25,7;32,5;35,5;35,5;37,2;37,0;0,52;2,60;7,65;15,69;20,72;22,69;22,67;15,65;7,57;5,52;2,45;0,47;0,52" o:connectangles="0,0,0,0,0,0,0,0,0,0,0,0,0,0,0,0,0,0,0,0,0,0,0,0,0,0"/>
                  <o:lock v:ext="edit" verticies="t"/>
                </v:shape>
                <v:shape id="Freeform 8950" o:spid="_x0000_s2885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NIsIA&#10;AADdAAAADwAAAGRycy9kb3ducmV2LnhtbERPTYvCMBC9C/6HMIIX0UTBol2jiIvgta4Hj0MztmWb&#10;SUmi7e6v3yws7G0e73N2h8G24kU+NI41LBcKBHHpTMOVhtvHeb4BESKywdYxafiiAIf9eLTD3Lie&#10;C3pdYyVSCIccNdQxdrmUoazJYli4jjhxD+ctxgR9JY3HPoXbVq6UyqTFhlNDjR2daio/r0+rIVNd&#10;dixWxft3ry7+PlvLZ1M8tJ5OhuMbiEhD/Bf/uS8mzd+st/D7TTp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I0iwgAAAN0AAAAPAAAAAAAAAAAAAAAAAJgCAABkcnMvZG93&#10;bnJldi54bWxQSwUGAAAAAAQABAD1AAAAhwMAAAAA&#10;" path="m37,l35,,32,,25,3,17,5r,3l15,13,22,8,32,5r3,l35,5r,-2l37,xm,45r2,8l7,60r8,5l22,67r,-2l22,63,15,58,10,53,5,45,2,38r,2l,45xe" fillcolor="#f6ca00" stroked="f">
                  <v:path arrowok="t" o:connecttype="custom" o:connectlocs="37,0;35,0;32,0;25,3;17,5;17,8;15,13;22,8;32,5;35,5;35,5;35,3;37,0;0,45;2,53;7,60;15,65;22,67;22,65;22,63;15,58;10,53;5,45;2,38;2,40;0,45" o:connectangles="0,0,0,0,0,0,0,0,0,0,0,0,0,0,0,0,0,0,0,0,0,0,0,0,0,0"/>
                  <o:lock v:ext="edit" verticies="t"/>
                </v:shape>
                <v:shape id="Freeform 8951" o:spid="_x0000_s2886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hoscA&#10;AADdAAAADwAAAGRycy9kb3ducmV2LnhtbESPT2/CMAzF75P2HSJP2m2kcGC0IyC0DWk78keTuFmN&#10;11ZrnJJktPDp8QGJm633/N7P8+XgWnWiEBvPBsajDBRx6W3DlYH9bv0yAxUTssXWMxk4U4Tl4vFh&#10;joX1PW/otE2VkhCOBRqoU+oKrWNZk8M48h2xaL8+OEyyhkrbgL2Eu1ZPsmyqHTYsDTV29F5T+bf9&#10;dwYmH2H1cxl/5+v285COxz4fDq+5Mc9Pw+oNVKIh3c236y8r+LOp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ZYaLHAAAA3QAAAA8AAAAAAAAAAAAAAAAAmAIAAGRy&#10;cy9kb3ducmV2LnhtbFBLBQYAAAAABAAEAPUAAACMAwAAAAA=&#10;" path="m33,r,l30,,23,2,15,5r-5,7l8,20r5,-8l18,10,23,7,30,5r,l33,5r,-3l33,xm,40r3,7l5,52r8,8l20,62r,-2l20,57,13,52,8,47,5,40,3,32r,-2l5,25,3,32,,40xe" fillcolor="#f7cd00" stroked="f">
                  <v:path arrowok="t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  <o:lock v:ext="edit" verticies="t"/>
                </v:shape>
                <v:shape id="Freeform 8952" o:spid="_x0000_s2887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AVsIA&#10;AADdAAAADwAAAGRycy9kb3ducmV2LnhtbERPTYvCMBC9C/sfwix4kTWtSCld0yKCrBcPWtnz0My2&#10;xWZSmqyt/94Igrd5vM/ZFJPpxI0G11pWEC8jEMSV1S3XCi7l/isF4Tyyxs4yKbiTgyL/mG0w03bk&#10;E93OvhYhhF2GChrv+0xKVzVk0C1tTxy4PzsY9AEOtdQDjiHcdHIVRYk02HJoaLCnXUPV9fxvFBzH&#10;NS3WY1TuquT3EP9w1y/KvVLzz2n7DcLT5N/il/ugw/w0ieH5TThB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4BWwgAAAN0AAAAPAAAAAAAAAAAAAAAAAJgCAABkcnMvZG93&#10;bnJldi54bWxQSwUGAAAAAAQABAD1AAAAhwMAAAAA&#10;" path="m33,r,l30,,20,3,13,8,5,20,,33r3,7l8,48r5,5l20,58r,-3l20,53,15,50,10,43,8,38,5,30,8,20r5,-7l20,8,30,5r,l33,3,33,xe" fillcolor="#f8d100" stroked="f">
                  <v:path arrowok="t" o:connecttype="custom" o:connectlocs="33,0;33,0;30,0;20,3;13,8;5,20;0,33;3,40;8,48;13,53;20,58;20,55;20,53;15,50;10,43;8,38;5,30;8,20;13,13;20,8;30,5;30,5;33,3;33,0" o:connectangles="0,0,0,0,0,0,0,0,0,0,0,0,0,0,0,0,0,0,0,0,0,0,0,0"/>
                </v:shape>
                <v:shape id="Freeform 8953" o:spid="_x0000_s2888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ycMcA&#10;AADdAAAADwAAAGRycy9kb3ducmV2LnhtbESPQWsCMRCF70L/Q5iCF6nZeliXrVFKoeDBQnU99Dhs&#10;ptnFZLIkUdf++qZQ8DbDe/O+N6vN6Ky4UIi9ZwXP8wIEcet1z0bBsXl/qkDEhKzReiYFN4qwWT9M&#10;Vlhrf+U9XQ7JiBzCsUYFXUpDLWVsO3IY534gztq3Dw5TXoOROuA1hzsrF0VRSoc9Z0KHA7111J4O&#10;Z5chs3C6lV/NzDSfPx92GSprdpVS08fx9QVEojHdzf/XW53rV+UC/r7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MnDHAAAA3QAAAA8AAAAAAAAAAAAAAAAAmAIAAGRy&#10;cy9kb3ducmV2LnhtbFBLBQYAAAAABAAEAPUAAACMAwAAAAA=&#10;" path="m30,l27,r,l20,2,15,5,10,7,5,15,2,17r,3l,25r,2l2,35r3,7l10,47r7,5l17,50r,-3l12,45,10,40,7,35,5,27,7,20r5,-8l20,7,27,5r,-3l30,xe" fillcolor="#f7d400" stroked="f">
                  <v:path arrowok="t" o:connecttype="custom" o:connectlocs="30,0;27,0;27,0;20,2;15,5;10,7;5,15;2,17;2,20;0,25;0,27;2,35;5,42;10,47;17,52;17,50;17,47;12,45;10,40;7,35;5,27;7,20;12,12;20,7;27,5;27,2;30,0" o:connectangles="0,0,0,0,0,0,0,0,0,0,0,0,0,0,0,0,0,0,0,0,0,0,0,0,0,0,0"/>
                </v:shape>
                <v:shape id="Freeform 8954" o:spid="_x0000_s2889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q4cUA&#10;AADdAAAADwAAAGRycy9kb3ducmV2LnhtbERPTWsCMRC9F/wPYYReRLNtqchqFCkt9FAPqx70Nm7G&#10;zeJmsk2ibv31plDobR7vc2aLzjbiQj7UjhU8jTIQxKXTNVcKtpuP4QREiMgaG8ek4IcCLOa9hxnm&#10;2l25oMs6ViKFcMhRgYmxzaUMpSGLYeRa4sQdnbcYE/SV1B6vKdw28jnLxtJizanBYEtvhsrT+mwV&#10;fO/P5qs+3HzxOgiD97KI3W23Uuqx3y2nICJ18V/85/7Uaf5k/AK/36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+rhxQAAAN0AAAAPAAAAAAAAAAAAAAAAAJgCAABkcnMv&#10;ZG93bnJldi54bWxQSwUGAAAAAAQABAD1AAAAigMAAAAA&#10;" path="m25,r,l15,3,8,8,3,15,,25r3,8l5,38r5,7l15,48r,-3l15,43,13,40,8,35r,-5l5,25,8,18r2,-5l18,8,25,5r,-2l25,xe" fillcolor="#f6d700" stroked="f">
                  <v:path arrowok="t" o:connecttype="custom" o:connectlocs="25,0;25,0;15,3;8,8;3,15;0,25;3,33;5,38;10,45;15,48;15,45;15,43;13,40;8,35;8,30;5,25;8,18;10,13;18,8;25,5;25,3;25,0" o:connectangles="0,0,0,0,0,0,0,0,0,0,0,0,0,0,0,0,0,0,0,0,0,0"/>
                </v:shape>
                <v:shape id="Freeform 8955" o:spid="_x0000_s2890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//sUA&#10;AADdAAAADwAAAGRycy9kb3ducmV2LnhtbERPTWvCQBC9C/0PyxR6Ed3ESgipaxCxYCkIJvbQ25Cd&#10;JsHsbMhuY/rvu4WCt3m8z9nkk+nESINrLSuIlxEI4srqlmsFl/J1kYJwHlljZ5kU/JCDfPsw22Cm&#10;7Y3PNBa+FiGEXYYKGu/7TEpXNWTQLW1PHLgvOxj0AQ611APeQrjp5CqKEmmw5dDQYE/7hqpr8W0U&#10;lCc5+o/VoafjPLnG7/u35xE/lXp6nHYvIDxN/i7+dx91mJ8ma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D/+xQAAAN0AAAAPAAAAAAAAAAAAAAAAAJgCAABkcnMv&#10;ZG93bnJldi54bWxQSwUGAAAAAAQABAD1AAAAigMAAAAA&#10;" path="m22,l15,2,7,7,2,15,,22r2,8l5,35r2,5l12,42r,-2l12,37,7,30,5,22,7,17r3,-5l15,7,20,5,22,2,22,xe" fillcolor="#f5d900" stroked="f">
                  <v:path arrowok="t" o:connecttype="custom" o:connectlocs="22,0;15,2;7,7;2,15;0,22;2,30;5,35;7,40;12,42;12,40;12,37;7,30;5,22;7,17;10,12;15,7;20,5;22,2;22,0" o:connectangles="0,0,0,0,0,0,0,0,0,0,0,0,0,0,0,0,0,0,0"/>
                </v:shape>
                <v:shape id="Freeform 8956" o:spid="_x0000_s2891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mDb4A&#10;AADdAAAADwAAAGRycy9kb3ducmV2LnhtbERPywrCMBC8C/5DWMGbpgqKVKOIIHj0iXhbmrUtNpuS&#10;RK1+vREEb7M7OzM7s0VjKvEg50vLCgb9BARxZnXJuYLjYd2bgPABWWNlmRS8yMNi3m7NMNX2yTt6&#10;7EMuogn7FBUUIdSplD4ryKDv25o4clfrDIY4ulxqh89obio5TJKxNFhyTCiwplVB2W1/Nwqub9qa&#10;Krusao6rA79OZ7ddK9XtNMspiEBN+B//1Bsd35+MR/BtEyH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Hpg2+AAAA3QAAAA8AAAAAAAAAAAAAAAAAmAIAAGRycy9kb3ducmV2&#10;LnhtbFBLBQYAAAAABAAEAPUAAACDAwAAAAA=&#10;" path="m20,l13,3,5,8,3,13,,20r3,5l3,30r5,5l10,38r,-3l13,33,8,28,5,20,8,15r2,-5l13,8,18,5r,-2l20,xe" fillcolor="#f4db00" stroked="f">
                  <v:path arrowok="t" o:connecttype="custom" o:connectlocs="20,0;13,3;5,8;3,13;0,20;3,25;3,30;8,35;10,38;10,35;13,33;8,28;5,20;8,15;10,10;13,8;18,5;18,3;20,0" o:connectangles="0,0,0,0,0,0,0,0,0,0,0,0,0,0,0,0,0,0,0"/>
                </v:shape>
                <v:shape id="Freeform 8957" o:spid="_x0000_s2892" style="position:absolute;left:5870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R878A&#10;AADdAAAADwAAAGRycy9kb3ducmV2LnhtbERPTYvCMBC9L/gfwgje1rQixa3GIqLgcVfX+5CMbbGZ&#10;lCba6q83Cwve5vE+Z1UMthF36nztWEE6TUAQa2dqLhX8nvafCxA+IBtsHJOCB3ko1qOPFebG9fxD&#10;92MoRQxhn6OCKoQ2l9Lriiz6qWuJI3dxncUQYVdK02Efw20jZ0mSSYs1x4YKW9pWpK/Hm1XQ9omm&#10;+ktvcXiez9/pHPudQaUm42GzBBFoCG/xv/tg4vxFlsHf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sNHzvwAAAN0AAAAPAAAAAAAAAAAAAAAAAJgCAABkcnMvZG93bnJl&#10;di54bWxQSwUGAAAAAAQABAD1AAAAhAMAAAAA&#10;" path="m15,l10,2,5,7,2,12,,17r2,8l7,32r3,-2l10,27,7,22,5,17,7,10,15,5r,-3l15,xe" fillcolor="#f4dd00" stroked="f">
                  <v:path arrowok="t" o:connecttype="custom" o:connectlocs="15,0;10,2;5,7;2,12;0,17;2,25;7,32;10,30;10,27;7,22;5,17;7,10;15,5;15,2;15,0" o:connectangles="0,0,0,0,0,0,0,0,0,0,0,0,0,0,0"/>
                </v:shape>
                <v:shape id="Freeform 8958" o:spid="_x0000_s2893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Y98UA&#10;AADdAAAADwAAAGRycy9kb3ducmV2LnhtbERPTWvCQBC9C/0Pywi9iG60EEN0lSIIXmqpbcDjkB2T&#10;aHY2Zrca/fXdguBtHu9z5svO1OJCrassKxiPIhDEudUVFwp+vtfDBITzyBpry6TgRg6Wi5feHFNt&#10;r/xFl50vRAhhl6KC0vsmldLlJRl0I9sQB+5gW4M+wLaQusVrCDe1nERRLA1WHBpKbGhVUn7a/RoF&#10;+f7jnmynAx3fD5/b4y07v2UJKvXa795nIDx1/il+uDc6zE/iK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Vj3xQAAAN0AAAAPAAAAAAAAAAAAAAAAAJgCAABkcnMv&#10;ZG93bnJldi54bWxQSwUGAAAAAAQABAD1AAAAigMAAAAA&#10;" path="m13,l8,3,5,5,3,10,,15r3,8l8,28r,-3l8,20,5,18r,-3l8,10,10,8,13,3,13,xe" fillcolor="#f3e000" stroked="f">
                  <v:path arrowok="t" o:connecttype="custom" o:connectlocs="13,0;8,3;5,5;3,10;0,15;3,23;8,28;8,25;8,20;5,18;5,15;8,10;10,8;13,3;13,0" o:connectangles="0,0,0,0,0,0,0,0,0,0,0,0,0,0,0"/>
                </v:shape>
                <v:shape id="Freeform 8959" o:spid="_x0000_s2894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7PccA&#10;AADdAAAADwAAAGRycy9kb3ducmV2LnhtbESPT2vDMAzF74N9B6NBb6uzQrOQ1i2jrKMUNug/6FHE&#10;ahwWyyH22vTbT4fBbhLv6b2f5svBt+pKfWwCG3gZZ6CIq2Abrg0cD+vnAlRMyBbbwGTgThGWi8eH&#10;OZY23HhH132qlYRwLNGAS6krtY6VI49xHDpi0S6h95hk7Wtte7xJuG/1JMty7bFhaXDY0cpR9b3/&#10;8QbCoU3T4v3za/vh3Wt+rlen8+5uzOhpeJuBSjSkf/Pf9cYKfpEL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Uuz3HAAAA3QAAAA8AAAAAAAAAAAAAAAAAmAIAAGRy&#10;cy9kb3ducmV2LnhtbFBLBQYAAAAABAAEAPUAAACMAwAAAAA=&#10;" path="m10,l2,5,,12r2,5l5,22r,-5l5,15r,l5,12r,-2l7,7,7,5,10,xe" fillcolor="#f3e200" stroked="f">
                  <v:path arrowok="t" o:connecttype="custom" o:connectlocs="10,0;2,5;0,12;2,17;5,22;5,17;5,15;5,15;5,12;5,10;7,7;7,5;10,0" o:connectangles="0,0,0,0,0,0,0,0,0,0,0,0,0"/>
                </v:shape>
                <v:shape id="Freeform 8960" o:spid="_x0000_s2895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Vb8MA&#10;AADdAAAADwAAAGRycy9kb3ducmV2LnhtbERPS4vCMBC+L/gfwizsbU1XWKnVKD5Y9SLi4+JtaMam&#10;2ExKk9X6740geJuP7zmjSWsrcaXGl44V/HQTEMS50yUXCo6Hv+8UhA/IGivHpOBOHibjzscIM+1u&#10;vKPrPhQihrDPUIEJoc6k9Lkhi77rauLInV1jMUTYFFI3eIvhtpK9JOlLiyXHBoM1zQ3ll/2/VZD+&#10;1jo/Lc/H3naw2xwWZrsKM6nU12c7HYII1Ia3+OVe6zg/7Q/g+U08QY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0Vb8MAAADdAAAADwAAAAAAAAAAAAAAAACYAgAAZHJzL2Rv&#10;d25yZXYueG1sUEsFBgAAAAAEAAQA9QAAAIgDAAAAAA==&#10;" path="m5,l3,2,,7r,3l3,12,5,7,5,xe" fillcolor="#f3e400" stroked="f">
                  <v:path arrowok="t" o:connecttype="custom" o:connectlocs="5,0;3,2;0,7;0,10;3,12;5,7;5,0" o:connectangles="0,0,0,0,0,0,0"/>
                </v:shape>
                <v:shape id="Freeform 8961" o:spid="_x0000_s2896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lE8gA&#10;AADdAAAADwAAAGRycy9kb3ducmV2LnhtbESPT0vDQBDF74LfYRnBm90YsMbYTRFLoRUVWqXF25Cd&#10;/MHsbJrdtvHbOwfB2wzvzXu/mc1H16kTDaH1bOB2koAiLr1tuTbw+bG8yUCFiGyx80wGfijAvLi8&#10;mGFu/Zk3dNrGWkkIhxwNNDH2udahbMhhmPieWLTKDw6jrEOt7YBnCXedTpNkqh22LA0N9vTcUPm9&#10;PToDbn033T+8fy3e1ruUq83ikGavL8ZcX41Pj6AijfHf/He9soKf3Qu/fCMj6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2UTyAAAAN0AAAAPAAAAAAAAAAAAAAAAAJgCAABk&#10;cnMvZG93bnJldi54bWxQSwUGAAAAAAQABAD1AAAAjQMAAAAA&#10;" path="m2,l,3,,5,,8r,l2,5,2,xe" fillcolor="#f2e500" stroked="f">
                  <v:path arrowok="t" o:connecttype="custom" o:connectlocs="2,0;0,3;0,5;0,8;0,8;2,5;2,0" o:connectangles="0,0,0,0,0,0,0"/>
                </v:shape>
                <v:shape id="Freeform 8962" o:spid="_x0000_s2897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KIcMA&#10;AADdAAAADwAAAGRycy9kb3ducmV2LnhtbERPS2vCQBC+F/oflin0Vjd6qJK6SigUpAWD0VJ6G7Jj&#10;EszOht3Nw3/vCoXe5uN7zno7mVYM5HxjWcF8loAgLq1uuFJwOn68rED4gKyxtUwKruRhu3l8WGOq&#10;7cgHGopQiRjCPkUFdQhdKqUvazLoZ7YjjtzZOoMhQldJ7XCM4aaViyR5lQYbjg01dvReU3kpeqPg&#10;2H9+kcvk8P2L6PZ5NvywzJV6fpqyNxCBpvAv/nPvdJy/Ws7h/k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KIcMAAADdAAAADwAAAAAAAAAAAAAAAACYAgAAZHJzL2Rv&#10;d25yZXYueG1sUEsFBgAAAAAEAAQA9QAAAIgDAAAAAA==&#10;" path="m35,224l30,192r,-30l32,135r5,-25l45,85,55,57,69,30,87,,55,42,30,80,17,100r-7,22l2,147,,172r7,17l15,202r10,10l35,224e" filled="f" strokecolor="#e15520" strokeweight="0">
                  <v:path arrowok="t" o:connecttype="custom" o:connectlocs="35,224;30,192;30,162;32,135;37,110;45,85;55,57;69,30;87,0;55,42;30,80;17,100;10,122;2,147;0,172;7,189;15,202;25,212;35,224" o:connectangles="0,0,0,0,0,0,0,0,0,0,0,0,0,0,0,0,0,0,0"/>
                </v:shape>
                <v:shape id="Freeform 8963" o:spid="_x0000_s2898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oisMA&#10;AADdAAAADwAAAGRycy9kb3ducmV2LnhtbERPTWvCQBC9F/wPywje6kYPNkRXESXUQ0NJWjwP2TEb&#10;zM6G7Dam/75bKPQ2j/c5u8NkOzHS4FvHClbLBARx7XTLjYLPj/w5BeEDssbOMSn4Jg+H/exph5l2&#10;Dy5prEIjYgj7DBWYEPpMSl8bsuiXrieO3M0NFkOEQyP1gI8Ybju5TpKNtNhybDDY08lQfa++rIJX&#10;efWbqi39tS7K9+K86po3kyu1mE/HLYhAU/gX/7kvOs5PX9b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oisMAAADdAAAADwAAAAAAAAAAAAAAAACYAgAAZHJzL2Rv&#10;d25yZXYueG1sUEsFBgAAAAAEAAQA9QAAAIgDAAAAAA==&#10;" path="m3,3r,l,,,3,3,5,3,3xe" fillcolor="#e15520" stroked="f">
                  <v:path arrowok="t" o:connecttype="custom" o:connectlocs="3,3;3,3;0,0;0,3;3,5;3,3" o:connectangles="0,0,0,0,0,0"/>
                </v:shape>
                <v:shape id="Freeform 8964" o:spid="_x0000_s2899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qdcMA&#10;AADdAAAADwAAAGRycy9kb3ducmV2LnhtbERP22rCQBB9F/yHZQq+6aYV2pC6ioiFUop4hT4O2clF&#10;s7NpdpvEv3eFgm9zONeZLXpTiZYaV1pW8DyJQBCnVpecKzgePsYxCOeRNVaWScGVHCzmw8EME207&#10;3lG797kIIewSVFB4XydSurQgg25ia+LAZbYx6ANscqkb7EK4qeRLFL1KgyWHhgJrWhWUXvZ/RsH3&#10;1+m8PfF683Ml7LJ43R5+z5lSo6d++Q7CU+8f4n/3pw7z47cp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5qdcMAAADdAAAADwAAAAAAAAAAAAAAAACYAgAAZHJzL2Rv&#10;d25yZXYueG1sUEsFBgAAAAAEAAQA9QAAAIgDAAAAAA==&#10;" path="m3,l,,3,2,5,5,5,2,3,xe" fillcolor="#e15720" stroked="f">
                  <v:path arrowok="t" o:connecttype="custom" o:connectlocs="3,0;0,0;3,2;5,5;5,2;3,0" o:connectangles="0,0,0,0,0,0"/>
                </v:shape>
                <v:shape id="Freeform 8965" o:spid="_x0000_s2900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mJ8IA&#10;AADdAAAADwAAAGRycy9kb3ducmV2LnhtbERPTYvCMBC9C/sfwix401QRLV2jiIvoxYPRi7ehmW2L&#10;zaTbRNv99xtB8DaP9znLdW9r8aDWV44VTMYJCOLcmYoLBZfzbpSC8AHZYO2YFPyRh/XqY7DEzLiO&#10;T/TQoRAxhH2GCsoQmkxKn5dk0Y9dQxy5H9daDBG2hTQtdjHc1nKaJHNpseLYUGJD25Lym75bBWFv&#10;zfXQ6e38V+vefydusj/OlBp+9psvEIH68Ba/3AcT56eLG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iYnwgAAAN0AAAAPAAAAAAAAAAAAAAAAAJgCAABkcnMvZG93&#10;bnJldi54bWxQSwUGAAAAAAQABAD1AAAAhwMAAAAA&#10;" path="m,l,2,2,5r,2l2,5r3,l,xe" fillcolor="#e25a20" stroked="f">
                  <v:path arrowok="t" o:connecttype="custom" o:connectlocs="0,0;0,2;2,5;2,7;2,5;5,5;0,0" o:connectangles="0,0,0,0,0,0,0"/>
                </v:shape>
                <v:shape id="Freeform 8966" o:spid="_x0000_s2901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rHMAA&#10;AADdAAAADwAAAGRycy9kb3ducmV2LnhtbERP32vCMBB+H/g/hBN8m6kbm6U2FRk4fF23vR/N2QaT&#10;S9tErf+9EQZ7u4/v55XbyVlxoTEYzwpWywwEceO14VbBz/f+OQcRIrJG65kU3CjAtpo9lVhof+Uv&#10;utSxFSmEQ4EKuhj7QsrQdOQwLH1PnLijHx3GBMdW6hGvKdxZ+ZJl79Kh4dTQYU8fHTWn+uwU2E+b&#10;yV9zGM6Dyev8deB9O7BSi/m024CINMV/8Z/7oNP8fP0Gj2/SC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YrHMAAAADdAAAADwAAAAAAAAAAAAAAAACYAgAAZHJzL2Rvd25y&#10;ZXYueG1sUEsFBgAAAAAEAAQA9QAAAIUDAAAAAA==&#10;" path="m,l,3,,5,3,8,3,5,5,3,,xm234,110r,l234,110r,xe" fillcolor="#e25d20" stroked="f">
                  <v:path arrowok="t" o:connecttype="custom" o:connectlocs="0,0;0,3;0,5;3,8;3,5;5,3;0,0;234,110;234,110;234,110;234,110" o:connectangles="0,0,0,0,0,0,0,0,0,0,0"/>
                  <o:lock v:ext="edit" verticies="t"/>
                </v:shape>
                <v:shape id="Freeform 8967" o:spid="_x0000_s2902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uDMQA&#10;AADdAAAADwAAAGRycy9kb3ducmV2LnhtbERP22rCQBB9F/oPywh9042FqkQ3Ii2Blj5oN/2AaXZy&#10;wexsyG41+vVuodC3OZzrbHej7cSZBt86VrCYJyCIS2darhV8FflsDcIHZIOdY1JwJQ+77GGyxdS4&#10;C3/SWYdaxBD2KSpoQuhTKX3ZkEU/dz1x5Co3WAwRDrU0A15iuO3kU5IspcWWY0ODPb00VJ70j1Xw&#10;0b1Xp1w/599XrYvbeLj1R/mq1ON03G9ABBrDv/jP/Wbi/PVqCb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rgzEAAAA3QAAAA8AAAAAAAAAAAAAAAAAmAIAAGRycy9k&#10;b3ducmV2LnhtbFBLBQYAAAAABAAEAPUAAACJAwAAAAA=&#10;" path="m3,l,,,2,3,5r,2l5,5,5,2,3,xm234,107r-3,l231,109r,l234,107xe" fillcolor="#e35f20" stroked="f">
                  <v:path arrowok="t" o:connecttype="custom" o:connectlocs="3,0;0,0;0,2;3,5;3,7;5,5;5,2;3,0;234,107;231,107;231,109;231,109;234,107" o:connectangles="0,0,0,0,0,0,0,0,0,0,0,0,0"/>
                  <o:lock v:ext="edit" verticies="t"/>
                </v:shape>
                <v:shape id="Freeform 8968" o:spid="_x0000_s2903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rccMA&#10;AADdAAAADwAAAGRycy9kb3ducmV2LnhtbERP32vCMBB+H+x/CCfsbabK0NIZZUwGog+yOsYej+ZM&#10;6ppLaTJb/3sjDHy7j+/nLVaDa8SZulB7VjAZZyCIK69rNgq+Dh/POYgQkTU2nknBhQKslo8PCyy0&#10;7/mTzmU0IoVwKFCBjbEtpAyVJYdh7FvixB195zAm2BmpO+xTuGvkNMtm0mHNqcFiS++Wqt/yzynY&#10;70pd/vTr7cVs4os9sOvN6Vupp9Hw9goi0hDv4n/3Rqf5+X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2rccMAAADdAAAADwAAAAAAAAAAAAAAAACYAgAAZHJzL2Rv&#10;d25yZXYueG1sUEsFBgAAAAAEAAQA9QAAAIgDAAAAAA==&#10;" path="m2,l,2,,5,,7r2,3l2,7,5,5,2,xm231,107r,l226,107r,2l224,112r4,-3l231,107xe" fillcolor="#e36221" stroked="f">
                  <v:path arrowok="t" o:connecttype="custom" o:connectlocs="2,0;0,2;0,5;0,7;2,10;2,7;5,5;2,0;231,107;231,107;226,107;226,109;224,112;228,109;231,107" o:connectangles="0,0,0,0,0,0,0,0,0,0,0,0,0,0,0"/>
                  <o:lock v:ext="edit" verticies="t"/>
                </v:shape>
                <v:shape id="Freeform 8969" o:spid="_x0000_s2904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gwMUA&#10;AADdAAAADwAAAGRycy9kb3ducmV2LnhtbESPQWvDMAyF74P9B6PBbquz0a4lq1u2QmG9FJZudxFr&#10;drZYDrHbpP++OhR6k3hP731arsfQqhP1qYls4HlSgCKuo23YGfg+bJ8WoFJGtthGJgNnSrBe3d8t&#10;sbRx4C86VdkpCeFUogGfc1dqnWpPAdMkdsSi/cY+YJa1d9r2OEh4aPVLUbzqgA1Lg8eONp7q/+oY&#10;DEzTx4x2zXB0P91f5eduv9sEMubxYXx/A5VpzDfz9frTCv5iLrjyjY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eDAxQAAAN0AAAAPAAAAAAAAAAAAAAAAAJgCAABkcnMv&#10;ZG93bnJldi54bWxQSwUGAAAAAAQABAD1AAAAigMAAAAA&#10;" path="m2,r,3l,5,2,8r3,2l5,5,7,3,2,xm228,107r,-2l224,105r-3,2l221,110r3,l228,107xe" fillcolor="#e46521" stroked="f">
                  <v:path arrowok="t" o:connecttype="custom" o:connectlocs="2,0;2,3;0,5;2,8;5,10;5,5;7,3;2,0;228,107;228,105;224,105;221,107;221,110;224,110;228,107" o:connectangles="0,0,0,0,0,0,0,0,0,0,0,0,0,0,0"/>
                  <o:lock v:ext="edit" verticies="t"/>
                </v:shape>
                <v:shape id="Freeform 8970" o:spid="_x0000_s2905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gi8IA&#10;AADdAAAADwAAAGRycy9kb3ducmV2LnhtbERPTWsCMRC9F/ofwhS81cQedLs1ihbUngrVeh824+7a&#10;ZLIkcV3/fSMUepvH+5z5cnBW9BRi61nDZKxAEFfetFxr+D5sngsQMSEbtJ5Jw40iLBePD3Msjb/y&#10;F/X7VIscwrFEDU1KXSllrBpyGMe+I87cyQeHKcNQSxPwmsOdlS9KTaXDlnNDgx29N1T97C9Ogwrm&#10;aLvN9kznQh1Ptl8Pu8+11qOnYfUGItGQ/sV/7g+T5xezV7h/k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eCLwgAAAN0AAAAPAAAAAAAAAAAAAAAAAJgCAABkcnMvZG93&#10;bnJldi54bWxQSwUGAAAAAAQABAD1AAAAhwMAAAAA&#10;" path="m3,l,2,,5,3,7r,3l5,5,8,2,3,xm222,107r2,-3l224,102r-5,-3l217,104r-3,5l219,107r3,xe" fillcolor="#e46821" stroked="f">
                  <v:path arrowok="t" o:connecttype="custom" o:connectlocs="3,0;0,2;0,5;3,7;3,10;5,5;8,2;3,0;222,107;224,104;224,102;219,99;217,104;214,109;219,107;222,107" o:connectangles="0,0,0,0,0,0,0,0,0,0,0,0,0,0,0,0"/>
                  <o:lock v:ext="edit" verticies="t"/>
                </v:shape>
                <v:shape id="Freeform 8971" o:spid="_x0000_s2906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698YA&#10;AADdAAAADwAAAGRycy9kb3ducmV2LnhtbESPQWvDMAyF74P9B6PBbqvTDkrI6oZRWhj0lLRj7CZi&#10;NQmL5SR20+zfV4fBbhLv6b1Pm3x2nZpoDK1nA8tFAoq48rbl2sD5dHhJQYWIbLHzTAZ+KUC+fXzY&#10;YGb9jQuaylgrCeGQoYEmxj7TOlQNOQwL3xOLdvGjwyjrWGs74k3CXadXSbLWDluWhgZ72jVU/ZRX&#10;Z2DozlQM+6JMjl/F63Q69hf7+W3M89P8/gYq0hz/zX/XH1bw01T45Rs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8698YAAADdAAAADwAAAAAAAAAAAAAAAACYAgAAZHJz&#10;L2Rvd25yZXYueG1sUEsFBgAAAAAEAAQA9QAAAIsDAAAAAA==&#10;" path="m2,l,2,,7r,3l2,12,5,7,5,5,5,2,2,xm216,107r,-3l219,102r-5,-3l211,104r-2,8l211,109r5,-2xe" fillcolor="#e46a21" stroked="f">
                  <v:path arrowok="t" o:connecttype="custom" o:connectlocs="2,0;0,2;0,7;0,10;2,12;5,7;5,5;5,2;2,0;216,107;216,104;219,102;214,99;211,104;209,112;211,109;216,107" o:connectangles="0,0,0,0,0,0,0,0,0,0,0,0,0,0,0,0,0"/>
                  <o:lock v:ext="edit" verticies="t"/>
                </v:shape>
                <v:shape id="Freeform 8972" o:spid="_x0000_s2907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dh8MA&#10;AADdAAAADwAAAGRycy9kb3ducmV2LnhtbERPTWvCQBC9F/wPywi9FN3Yg8ToKlKQ9GLBaHsesmM2&#10;mJ0N2dWk/fVdQfA2j/c5q81gG3GjzteOFcymCQji0umaKwWn426SgvABWWPjmBT8kofNevSywky7&#10;ng90K0IlYgj7DBWYENpMSl8asuinriWO3Nl1FkOEXSV1h30Mt418T5K5tFhzbDDY0oeh8lJcrYKc&#10;L9evhdwX37v+T+dpfnjb/xilXsfDdgki0BCe4of7U8f5aTqD+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Cdh8MAAADdAAAADwAAAAAAAAAAAAAAAACYAgAAZHJzL2Rv&#10;d25yZXYueG1sUEsFBgAAAAAEAAQA9QAAAIgDAAAAAA==&#10;" path="m5,l2,3,,8r2,2l2,13,5,8,7,3,5,xm211,107r3,-5l216,97r-5,l209,105r-5,7l209,110r2,-3xe" fillcolor="#e56d21" stroked="f">
                  <v:path arrowok="t" o:connecttype="custom" o:connectlocs="5,0;2,3;0,8;2,10;2,13;5,8;7,3;5,0;211,107;214,102;216,97;211,97;209,105;204,112;209,110;211,107" o:connectangles="0,0,0,0,0,0,0,0,0,0,0,0,0,0,0,0"/>
                  <o:lock v:ext="edit" verticies="t"/>
                </v:shape>
                <v:shape id="Freeform 8973" o:spid="_x0000_s2908" style="position:absolute;left:57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XrMMA&#10;AADdAAAADwAAAGRycy9kb3ducmV2LnhtbERPTYvCMBC9L/gfwgheFk3XBSnVKFIQ9uJhdRW9jc3Y&#10;FJtJaVKt/36zIOxtHu9zFqve1uJOra8cK/iYJCCIC6crLhX87DfjFIQPyBprx6TgSR5Wy8HbAjPt&#10;HvxN910oRQxhn6ECE0KTSekLQxb9xDXEkbu61mKIsC2lbvERw20tp0kykxYrjg0GG8oNFbddZxX4&#10;2fZyeM+fx3XoTnj+9P0x74xSo2G/noMI1Id/8cv9peP8NJ3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LXrMMAAADdAAAADwAAAAAAAAAAAAAAAACYAgAAZHJzL2Rv&#10;d25yZXYueG1sUEsFBgAAAAAEAAQA9QAAAIgDAAAAAA==&#10;" path="m3,r,2l,7r,3l3,12,5,7,8,2,5,,3,xm207,107r2,-8l212,94r-5,l204,102r-5,10l202,109r5,-2xe" fillcolor="#e57021" stroked="f">
                  <v:path arrowok="t" o:connecttype="custom" o:connectlocs="3,0;3,2;0,7;0,10;3,12;5,7;8,2;5,0;3,0;207,107;209,99;212,94;207,94;204,102;199,112;202,109;207,107" o:connectangles="0,0,0,0,0,0,0,0,0,0,0,0,0,0,0,0,0"/>
                  <o:lock v:ext="edit" verticies="t"/>
                </v:shape>
                <v:shape id="Freeform 8974" o:spid="_x0000_s2909" style="position:absolute;left:5775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1C8MA&#10;AADdAAAADwAAAGRycy9kb3ducmV2LnhtbERPTWvCQBC9C/0PyxR6Ed1YMQ3RVYpgCT0ojXofsmMS&#10;mp0N2TWm/94tCN7m8T5ntRlMI3rqXG1ZwWwagSAurK65VHA67iYJCOeRNTaWScEfOdisX0YrTLW9&#10;8Q/1uS9FCGGXooLK+zaV0hUVGXRT2xIH7mI7gz7ArpS6w1sIN418j6JYGqw5NFTY0rai4je/GgVx&#10;vNhe+bw333FxOI4/vrI+OmVKvb0On0sQngb/FD/cmQ7zk2QO/9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l1C8MAAADdAAAADwAAAAAAAAAAAAAAAACYAgAAZHJzL2Rv&#10;d25yZXYueG1sUEsFBgAAAAAEAAQA9QAAAIgDAAAAAA==&#10;" path="m5,l3,5,,10r3,2l5,12,8,7,10,2,8,2,5,xm202,109r5,-7l209,94r-5,-2l199,104r-5,10l199,112r3,-3xe" fillcolor="#e57322" stroked="f">
                  <v:path arrowok="t" o:connecttype="custom" o:connectlocs="5,0;3,5;0,10;3,12;5,12;8,7;10,2;8,2;5,0;202,109;207,102;209,94;204,92;199,104;194,114;199,112;202,109" o:connectangles="0,0,0,0,0,0,0,0,0,0,0,0,0,0,0,0,0"/>
                  <o:lock v:ext="edit" verticies="t"/>
                </v:shape>
                <v:shape id="Freeform 8975" o:spid="_x0000_s2910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qGsUA&#10;AADdAAAADwAAAGRycy9kb3ducmV2LnhtbERPTWvCQBC9F/oflin0UupGCRJSVylSxfZStVo8jtkx&#10;CWZnw+5W4793C4K3ebzPGU0604gTOV9bVtDvJSCIC6trLhVsfmavGQgfkDU2lknBhTxMxo8PI8y1&#10;PfOKTutQihjCPkcFVQhtLqUvKjLoe7YljtzBOoMhQldK7fAcw00jB0kylAZrjg0VtjStqDiu/4yC&#10;j/mSftP0M9m6xdf+OE13L9/FTqnnp+79DUSgLtzFN/dCx/lZlsL/N/EE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qoaxQAAAN0AAAAPAAAAAAAAAAAAAAAAAJgCAABkcnMv&#10;ZG93bnJldi54bWxQSwUGAAAAAAQABAD1AAAAigMAAAAA&#10;" path="m5,l2,5,,10r2,l2,13,5,8,7,3,5,xm196,110r5,-10l204,92r-5,-2l194,102r-8,13l191,112r5,-2xe" fillcolor="#e67523" stroked="f">
                  <v:path arrowok="t" o:connecttype="custom" o:connectlocs="5,0;2,5;0,10;2,10;2,13;5,8;7,3;5,0;196,110;201,100;204,92;199,90;194,102;186,115;191,112;196,110" o:connectangles="0,0,0,0,0,0,0,0,0,0,0,0,0,0,0,0"/>
                  <o:lock v:ext="edit" verticies="t"/>
                </v:shape>
                <v:shape id="Freeform 8976" o:spid="_x0000_s2911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TYcQA&#10;AADdAAAADwAAAGRycy9kb3ducmV2LnhtbERPS4vCMBC+C/6HMAteZE2V1S1do4hQ8LLgC8Hb0Ixt&#10;sZnUJtbuv98Igrf5+J4zX3amEi01rrSsYDyKQBBnVpecKzge0s8YhPPIGivLpOCPHCwX/d4cE20f&#10;vKN273MRQtglqKDwvk6kdFlBBt3I1sSBu9jGoA+wyaVu8BHCTSUnUTSTBksODQXWtC4ou+7vRsH9&#10;tL0Mt9Vwl15/XfnV3s5t+n1WavDRrX5AeOr8W/xyb3SYH8dTeH4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k2HEAAAA3QAAAA8AAAAAAAAAAAAAAAAAmAIAAGRycy9k&#10;b3ducmV2LnhtbFBLBQYAAAAABAAEAPUAAACJAwAAAAA=&#10;" path="m5,l3,5,,10r,3l3,15,5,10,8,5,5,3,5,xm189,112r5,-10l199,90r-5,l189,102r-10,15l184,115r5,-3xe" fillcolor="#e67824" stroked="f">
                  <v:path arrowok="t" o:connecttype="custom" o:connectlocs="5,0;3,5;0,10;0,13;3,15;5,10;8,5;5,3;5,0;189,112;194,102;199,90;194,90;189,102;179,117;184,115;189,112" o:connectangles="0,0,0,0,0,0,0,0,0,0,0,0,0,0,0,0,0"/>
                  <o:lock v:ext="edit" verticies="t"/>
                </v:shape>
                <v:shape id="Freeform 8977" o:spid="_x0000_s2912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R4MEA&#10;AADdAAAADwAAAGRycy9kb3ducmV2LnhtbERPTYvCMBC9C/6HMII3TRWUUo2iglBxEawLex2asS02&#10;k9JErf9+Iwje5vE+Z7nuTC0e1LrKsoLJOAJBnFtdcaHg97IfxSCcR9ZYWyYFL3KwXvV7S0y0ffKZ&#10;HpkvRAhhl6CC0vsmkdLlJRl0Y9sQB+5qW4M+wLaQusVnCDe1nEbRXBqsODSU2NCupPyW3Y2C7uDd&#10;Pb3+zS56dpz87NNzFp22Sg0H3WYBwlPnv+KPO9VhfhzP4f1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0eDBAAAA3QAAAA8AAAAAAAAAAAAAAAAAmAIAAGRycy9kb3du&#10;cmV2LnhtbFBLBQYAAAAABAAEAPUAAACGAwAAAAA=&#10;" path="m5,l3,5,,10r3,2l5,15,8,10,10,2,5,xm184,112r8,-13l197,87r-5,l184,102r-10,12l179,114r5,-2xe" fillcolor="#e67a24" stroked="f">
                  <v:path arrowok="t" o:connecttype="custom" o:connectlocs="5,0;3,5;0,10;3,12;5,15;8,10;10,2;5,0;184,112;192,99;197,87;192,87;184,102;174,114;179,114;184,112" o:connectangles="0,0,0,0,0,0,0,0,0,0,0,0,0,0,0,0"/>
                  <o:lock v:ext="edit" verticies="t"/>
                </v:shape>
                <v:shape id="Freeform 8978" o:spid="_x0000_s2913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R/8IA&#10;AADdAAAADwAAAGRycy9kb3ducmV2LnhtbERPzYrCMBC+C75DmAUvsqYqaKlNRYqCF12s+wBDM7Zl&#10;m0lpota3NwsLe5uP73fS7WBa8aDeNZYVzGcRCOLS6oYrBd/Xw2cMwnlkja1lUvAiB9tsPEox0fbJ&#10;F3oUvhIhhF2CCmrvu0RKV9Zk0M1sRxy4m+0N+gD7SuoenyHctHIRRStpsOHQUGNHeU3lT3E3Cs5d&#10;vl9ei/h0ltOptF+Vjna5V2ryMew2IDwN/l/85z7qMD+O1/D7TT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JH/wgAAAN0AAAAPAAAAAAAAAAAAAAAAAJgCAABkcnMvZG93&#10;bnJldi54bWxQSwUGAAAAAAQABAD1AAAAhwMAAAAA&#10;" path="m5,l2,5,,10r2,3l5,15,7,10,10,3,7,,5,xm176,112l186,97r5,-12l186,82r-7,18l166,115r5,-3l176,112xe" fillcolor="#e77c25" stroked="f">
                  <v:path arrowok="t" o:connecttype="custom" o:connectlocs="5,0;2,5;0,10;2,13;5,15;7,10;10,3;7,0;5,0;176,112;186,97;191,85;186,82;179,100;166,115;171,112;176,112" o:connectangles="0,0,0,0,0,0,0,0,0,0,0,0,0,0,0,0,0"/>
                  <o:lock v:ext="edit" verticies="t"/>
                </v:shape>
                <v:shape id="Freeform 8979" o:spid="_x0000_s2914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4/8MA&#10;AADdAAAADwAAAGRycy9kb3ducmV2LnhtbESPQWvDMAyF74P9B6PCbqvTHUaa1S2l0HXXdqVnEWtJ&#10;qC0H20u8fz8dBrtJvKf3Pm12xTs1UUxDYAOrZQWKuA124M7A9fP4XINKGdmiC0wGfijBbvv4sMHG&#10;hpnPNF1ypySEU4MG+pzHRuvU9uQxLcNILNpXiB6zrLHTNuIs4d7pl6p61R4HloYeRzr01N4v397A&#10;tD4cnVufbtO5zKeS4vV9RXdjnhZl/wYqU8n/5r/rDyv4dS248o2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c4/8MAAADdAAAADwAAAAAAAAAAAAAAAACYAgAAZHJzL2Rv&#10;d25yZXYueG1sUEsFBgAAAAAEAAQA9QAAAIgDAAAAAA==&#10;" path="m5,l3,8,,13r3,2l3,18,5,10,10,5,8,3,5,xm169,112r10,-12l187,85r-5,-3l174,100r-15,17l164,115r5,-3xe" fillcolor="#e77f26" stroked="f">
                  <v:path arrowok="t" o:connecttype="custom" o:connectlocs="5,0;3,8;0,13;3,15;3,18;5,10;10,5;8,3;5,0;169,112;179,100;187,85;182,82;174,100;159,117;164,115;169,112" o:connectangles="0,0,0,0,0,0,0,0,0,0,0,0,0,0,0,0,0"/>
                  <o:lock v:ext="edit" verticies="t"/>
                </v:shape>
                <v:shape id="Freeform 8980" o:spid="_x0000_s2915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DhcIA&#10;AADdAAAADwAAAGRycy9kb3ducmV2LnhtbERPTYvCMBC9L/gfwgje1lQRt1ajiCAIgsuq6HVsxrbY&#10;TEoTa/XXbxYWvM3jfc5s0ZpSNFS7wrKCQT8CQZxaXXCm4HhYf8YgnEfWWFomBU9ysJh3PmaYaPvg&#10;H2r2PhMhhF2CCnLvq0RKl+Zk0PVtRRy4q60N+gDrTOoaHyHclHIYRWNpsODQkGNFq5zS2/5uFNw0&#10;+fvobF0q9WvbTMqv3en7olSv2y6nIDy1/i3+d290mB/HE/j7Jpw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QOFwgAAAN0AAAAPAAAAAAAAAAAAAAAAAJgCAABkcnMvZG93&#10;bnJldi54bWxQSwUGAAAAAAQABAD1AAAAhwMAAAAA&#10;" path="m5,l2,7,,12r,3l2,17,5,10,7,2r,l5,xm161,112l174,97r7,-18l176,79r-2,10l166,99r-7,8l151,114r5,l161,112xe" fillcolor="#e88227" stroked="f">
                  <v:path arrowok="t" o:connecttype="custom" o:connectlocs="5,0;2,7;0,12;0,15;2,17;5,10;7,2;7,2;5,0;161,112;174,97;181,79;176,79;174,89;166,99;159,107;151,114;156,114;161,112" o:connectangles="0,0,0,0,0,0,0,0,0,0,0,0,0,0,0,0,0,0,0"/>
                  <o:lock v:ext="edit" verticies="t"/>
                </v:shape>
                <v:shape id="Freeform 8981" o:spid="_x0000_s2916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uUMUA&#10;AADdAAAADwAAAGRycy9kb3ducmV2LnhtbESPT2vDMAzF74N+B6PCbquzDkaX1i1tmWGwU7qysxar&#10;SVgsh9jLn28/HQa7Sbyn937aHSbfqoH62AQ28LjKQBGXwTVcGbh+2IcNqJiQHbaBycBMEQ77xd0O&#10;cxdGLmi4pEpJCMccDdQpdbnWsazJY1yFjli0W+g9Jln7SrseRwn3rV5n2bP22LA01NjRuaby+/Lj&#10;DXweh/Ru7WyL8mtcF6en62zjqzH3y+m4BZVoSv/mv+s3J/ibF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m5QxQAAAN0AAAAPAAAAAAAAAAAAAAAAAJgCAABkcnMv&#10;ZG93bnJldi54bWxQSwUGAAAAAAQABAD1AAAAigMAAAAA&#10;" path="m7,l2,5,,13r2,2l5,18,7,10,10,3,7,r,xm156,112l171,95r8,-18l176,77r-7,10l164,97r-8,8l146,112r5,l156,112xe" fillcolor="#e88527" stroked="f">
                  <v:path arrowok="t" o:connecttype="custom" o:connectlocs="7,0;2,5;0,13;2,15;5,18;7,10;10,3;7,0;7,0;156,112;171,95;179,77;176,77;169,87;164,97;156,105;146,112;151,112;156,112" o:connectangles="0,0,0,0,0,0,0,0,0,0,0,0,0,0,0,0,0,0,0"/>
                  <o:lock v:ext="edit" verticies="t"/>
                </v:shape>
                <v:shape id="Freeform 8982" o:spid="_x0000_s2917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WVoMQA&#10;AADdAAAADwAAAGRycy9kb3ducmV2LnhtbERPTWvCQBC9C/6HZYTedKPQNk1dRdRCET00LXgdstNs&#10;aHY2Ztck/feuUOhtHu9zluvB1qKj1leOFcxnCQjiwumKSwVfn2/TFIQPyBprx6TglzysV+PREjPt&#10;ev6gLg+liCHsM1RgQmgyKX1hyKKfuYY4ct+utRgibEupW+xjuK3lIkmepMWKY4PBhraGip/8ahXs&#10;H3d958v8+nxym9QcD+fTZX9W6mEybF5BBBrCv/jP/a7j/PRlDv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laDEAAAA3QAAAA8AAAAAAAAAAAAAAAAAmAIAAGRycy9k&#10;b3ducmV2LnhtbFBLBQYAAAAABAAEAPUAAACJAwAAAAA=&#10;" path="m5,l3,8,,15r3,3l5,20,8,13,10,3,8,3,5,xm149,112r8,-7l164,97r8,-10l174,77r-2,-2l164,87r-5,8l152,105r-10,7l144,112r3,l149,112xe" fillcolor="#e88728" stroked="f">
                  <v:path arrowok="t" o:connecttype="custom" o:connectlocs="5,0;3,8;0,15;3,18;5,20;8,13;10,3;8,3;5,0;149,112;157,105;164,97;172,87;174,77;172,75;164,87;159,95;152,105;142,112;144,112;147,112;149,112" o:connectangles="0,0,0,0,0,0,0,0,0,0,0,0,0,0,0,0,0,0,0,0,0,0"/>
                  <o:lock v:ext="edit" verticies="t"/>
                </v:shape>
                <v:shape id="Freeform 8983" o:spid="_x0000_s2918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uCcQA&#10;AADdAAAADwAAAGRycy9kb3ducmV2LnhtbERPTWsCMRC9F/wPYQRvNanQoqtRtNAqeKqK4m3YjLtb&#10;N5N1E9f13zcFwds83udMZq0tRUO1LxxreOsrEMSpMwVnGnbbr9chCB+QDZaOScOdPMymnZcJJsbd&#10;+IeaTchEDGGfoIY8hCqR0qc5WfR9VxFH7uRqiyHCOpOmxlsMt6UcKPUhLRYcG3Ks6DOn9Ly5Wg20&#10;XI+y/eK4mKvL5b5+P5yb71+lda/bzscgArXhKX64VybOH44G8P9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7gnEAAAA3QAAAA8AAAAAAAAAAAAAAAAAmAIAAGRycy9k&#10;b3ducmV2LnhtbFBLBQYAAAAABAAEAPUAAACJAwAAAAA=&#10;" path="m5,l2,7,,15r2,2l2,20,5,10,10,2,7,,5,xm141,109r10,-7l159,94r5,-10l171,74r-5,-2l159,82r-5,10l146,102r-10,7l139,109r2,l141,109xe" fillcolor="#e98a29" stroked="f">
                  <v:path arrowok="t" o:connecttype="custom" o:connectlocs="5,0;2,7;0,15;2,17;2,20;5,10;10,2;7,0;5,0;141,109;151,102;159,94;164,84;171,74;166,72;159,82;154,92;146,102;136,109;139,109;141,109;141,109" o:connectangles="0,0,0,0,0,0,0,0,0,0,0,0,0,0,0,0,0,0,0,0,0,0"/>
                  <o:lock v:ext="edit" verticies="t"/>
                </v:shape>
                <v:shape id="Freeform 8984" o:spid="_x0000_s2919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UI8MA&#10;AADdAAAADwAAAGRycy9kb3ducmV2LnhtbERPS2vCQBC+F/oflil4KbpRQWN0FSmIIngwLXgdspMH&#10;zc6m2a2J/94VBG/z8T1ntelNLa7UusqygvEoAkGcWV1xoeDnezeMQTiPrLG2TApu5GCzfn9bYaJt&#10;x2e6pr4QIYRdggpK75tESpeVZNCNbEMcuNy2Bn2AbSF1i10IN7WcRNFMGqw4NJTY0FdJ2W/6bxQc&#10;86mZZ3l3Mfv08xzPb77725+UGnz02yUIT71/iZ/ugw7z48UUHt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UI8MAAADdAAAADwAAAAAAAAAAAAAAAACYAgAAZHJzL2Rv&#10;d25yZXYueG1sUEsFBgAAAAAEAAQA9QAAAIgDAAAAAA==&#10;" path="m5,l3,10,,17r,3l3,22,5,12,10,5,8,2,5,xm137,109r10,-7l154,92r5,-8l167,72r-5,l154,82r-5,10l139,99r-7,8l134,109r3,xe" fillcolor="#ea8d2a" stroked="f">
                  <v:path arrowok="t" o:connecttype="custom" o:connectlocs="5,0;3,10;0,17;0,20;3,22;5,12;10,5;8,2;5,0;137,109;147,102;154,92;159,84;167,72;162,72;154,82;149,92;139,99;132,107;134,109;137,109" o:connectangles="0,0,0,0,0,0,0,0,0,0,0,0,0,0,0,0,0,0,0,0,0"/>
                  <o:lock v:ext="edit" verticies="t"/>
                </v:shape>
                <v:shape id="Freeform 8985" o:spid="_x0000_s2920" style="position:absolute;left:5795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NPccA&#10;AADdAAAADwAAAGRycy9kb3ducmV2LnhtbESP3WrCQBCF7wXfYRnBO91YS4lpVrGCtFcF0z7ANDv5&#10;abOzMbsmsU/fFQrezXDOnO9MuhtNI3rqXG1ZwWoZgSDOra65VPD5cVzEIJxH1thYJgVXcrDbTicp&#10;JtoOfKI+86UIIewSVFB53yZSurwig25pW+KgFbYz6MPalVJ3OIRw08iHKHqSBmsOhApbOlSU/2QX&#10;EyDf56g8FEO/ir90fn15X/9uslel5rNx/wzC0+jv5v/rNx3qx5tHuH0TRp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DT3HAAAA3QAAAA8AAAAAAAAAAAAAAAAAmAIAAGRy&#10;cy9kb3ducmV2LnhtbFBLBQYAAAAABAAEAPUAAACMAwAAAAA=&#10;" path="m8,l3,8,,18r3,2l5,23,8,13,10,3r,l8,xm134,107r10,-7l152,90r5,-10l164,70r-5,-3l152,80r-5,10l137,97r-8,8l132,105r2,2xe" fillcolor="#ea902b" stroked="f">
                  <v:path arrowok="t" o:connecttype="custom" o:connectlocs="8,0;3,8;0,18;3,20;5,23;8,13;10,3;10,3;8,0;134,107;144,100;152,90;157,80;164,70;159,67;152,80;147,90;137,97;129,105;132,105;134,107" o:connectangles="0,0,0,0,0,0,0,0,0,0,0,0,0,0,0,0,0,0,0,0,0"/>
                  <o:lock v:ext="edit" verticies="t"/>
                </v:shape>
                <v:shape id="Freeform 8986" o:spid="_x0000_s2921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m4cUA&#10;AADdAAAADwAAAGRycy9kb3ducmV2LnhtbERPTWvCQBC9C/6HZQRvumlA0dRVSiFUD5ZqS6G3ITtu&#10;otnZkF01+uu7BaG3ebzPWaw6W4sLtb5yrOBpnIAgLpyu2Cj4+sxHMxA+IGusHZOCG3lYLfu9BWba&#10;XXlHl30wIoawz1BBGUKTSemLkiz6sWuII3dwrcUQYWukbvEaw20t0ySZSosVx4YSG3otqTjtz1bB&#10;XduP93x7NLuTSQ/Hzfn7Z/5mlRoOupdnEIG68C9+uNc6zp/NJ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mbhxQAAAN0AAAAPAAAAAAAAAAAAAAAAAJgCAABkcnMv&#10;ZG93bnJldi54bWxQSwUGAAAAAAQABAD1AAAAigMAAAAA&#10;" path="m7,l2,7,,17r2,3l5,22,7,12,10,2,7,r,xm129,102r7,-8l146,87r5,-10l159,67r-5,-3l146,74r-5,10l131,94r-10,5l126,102r3,xe" fillcolor="#eb922b" stroked="f">
                  <v:path arrowok="t" o:connecttype="custom" o:connectlocs="7,0;2,7;0,17;2,20;5,22;7,12;10,2;7,0;7,0;129,102;136,94;146,87;151,77;159,67;154,64;146,74;141,84;131,94;121,99;126,102;129,102" o:connectangles="0,0,0,0,0,0,0,0,0,0,0,0,0,0,0,0,0,0,0,0,0"/>
                  <o:lock v:ext="edit" verticies="t"/>
                </v:shape>
                <v:shape id="Freeform 8987" o:spid="_x0000_s2922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JCcMA&#10;AADdAAAADwAAAGRycy9kb3ducmV2LnhtbERPS2vCQBC+C/6HZQRvddOCj6auIkUhp0JV9Dpmx2xs&#10;djZkVxP767tCwdt8fM+ZLztbiRs1vnSs4HWUgCDOnS65ULDfbV5mIHxA1lg5JgV38rBc9HtzTLVr&#10;+Ztu21CIGMI+RQUmhDqV0ueGLPqRq4kjd3aNxRBhU0jdYBvDbSXfkmQiLZYcGwzW9Gko/9lerYLf&#10;L3N1WXdYj4/ycMray3Rl1ielhoNu9QEiUBee4n93puP82fsE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TJCcMAAADdAAAADwAAAAAAAAAAAAAAAACYAgAAZHJzL2Rv&#10;d25yZXYueG1sUEsFBgAAAAAEAAQA9QAAAIgDAAAAAA==&#10;" path="m5,l3,10,,20r3,2l5,25,8,12,10,2,8,2,5,xm124,102r8,-8l142,87r5,-10l154,64r-5,l142,74r-5,10l127,92r-10,7l119,99r5,3xe" fillcolor="#eb952b" stroked="f">
                  <v:path arrowok="t" o:connecttype="custom" o:connectlocs="5,0;3,10;0,20;3,22;5,25;8,12;10,2;8,2;5,0;124,102;132,94;142,87;147,77;154,64;149,64;142,74;137,84;127,92;117,99;119,99;124,102" o:connectangles="0,0,0,0,0,0,0,0,0,0,0,0,0,0,0,0,0,0,0,0,0"/>
                  <o:lock v:ext="edit" verticies="t"/>
                </v:shape>
                <v:shape id="Freeform 8988" o:spid="_x0000_s2923" style="position:absolute;left:5803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XLMQA&#10;AADdAAAADwAAAGRycy9kb3ducmV2LnhtbERPTWvCQBC9F/wPywi91U2EWo2uEkoFLz00etDbkB2T&#10;aHY2Ztck/vtuoeBtHu9zVpvB1KKj1lWWFcSTCARxbnXFhYLDfvs2B+E8ssbaMil4kIPNevSywkTb&#10;nn+oy3whQgi7BBWU3jeJlC4vyaCb2IY4cGfbGvQBtoXULfYh3NRyGkUzabDi0FBiQ58l5dfsbhTM&#10;suF4+eI+vn3H++40PafvcZQq9Toe0iUIT4N/iv/dOx3mzxcf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FyzEAAAA3QAAAA8AAAAAAAAAAAAAAAAAmAIAAGRycy9k&#10;b3ducmV2LnhtbFBLBQYAAAAABAAEAPUAAACJAwAAAAA=&#10;" path="m5,l2,10,,20r2,3l5,25,5,13,10,3,7,,5,xm116,97r10,-5l136,82r5,-10l149,62r-5,l136,72r-5,10l121,90r-10,7l114,97r2,xe" fillcolor="#ec982a" stroked="f">
                  <v:path arrowok="t" o:connecttype="custom" o:connectlocs="5,0;2,10;0,20;2,23;5,25;5,13;10,3;7,0;5,0;116,97;126,92;136,82;141,72;149,62;144,62;136,72;131,82;121,90;111,97;114,97;116,97" o:connectangles="0,0,0,0,0,0,0,0,0,0,0,0,0,0,0,0,0,0,0,0,0"/>
                  <o:lock v:ext="edit" verticies="t"/>
                </v:shape>
                <v:shape id="Freeform 8989" o:spid="_x0000_s2924" style="position:absolute;left:5805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+a8cA&#10;AADdAAAADwAAAGRycy9kb3ducmV2LnhtbESPwW7CQAxE75X4h5UrcSubcqBpYEFQCdSiHijlA0zW&#10;JIGsN81uQ/h7fKjUm60ZzzzPFr2rVUdtqDwbeB4loIhzbysuDBy+108pqBCRLdaeycCNAizmg4cZ&#10;ZtZf+Yu6fSyUhHDI0EAZY5NpHfKSHIaRb4hFO/nWYZS1LbRt8SrhrtbjJJlohxVLQ4kNvZWUX/a/&#10;zkD+sdOXn+NxWyfd+LZ62aTn3enTmOFjv5yCitTHf/Pf9bsV/PRV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vmvHAAAA3QAAAA8AAAAAAAAAAAAAAAAAmAIAAGRy&#10;cy9kb3ducmV2LnhtbFBLBQYAAAAABAAEAPUAAACMAwAAAAA=&#10;" path="m5,l3,10,,23r3,2l3,28,5,15,10,3,8,3,5,xm112,97r10,-7l132,82r5,-10l144,62r-5,-2l134,72r-10,8l117,90r-10,5l109,97r3,xe" fillcolor="#ec9b29" stroked="f">
                  <v:path arrowok="t" o:connecttype="custom" o:connectlocs="5,0;3,10;0,23;3,25;3,28;5,15;10,3;8,3;5,0;112,97;122,90;132,82;137,72;144,62;139,60;134,72;124,80;117,90;107,95;109,97;112,97" o:connectangles="0,0,0,0,0,0,0,0,0,0,0,0,0,0,0,0,0,0,0,0,0"/>
                  <o:lock v:ext="edit" verticies="t"/>
                </v:shape>
                <v:shape id="Freeform 8990" o:spid="_x0000_s2925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xccIA&#10;AADdAAAADwAAAGRycy9kb3ducmV2LnhtbERPTYvCMBC9C/sfwizsTVOXpdpqlEVd8OJB7cHj0Ixt&#10;sZmEJmr33xtB8DaP9znzZW9acaPON5YVjEcJCOLS6oYrBcXxbzgF4QOyxtYyKfgnD8vFx2COubZ3&#10;3tPtECoRQ9jnqKAOweVS+rImg35kHXHkzrYzGCLsKqk7vMdw08rvJEmlwYZjQ42OVjWVl8PVKNht&#10;uDiF7Gd9da7I2v0kpe0qVerrs/+dgQjUh7f45d7qOH+aZf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FxwgAAAN0AAAAPAAAAAAAAAAAAAAAAAJgCAABkcnMvZG93&#10;bnJldi54bWxQSwUGAAAAAAQABAD1AAAAhwMAAAAA&#10;" path="m5,l,10,,22r,3l2,27,5,15,10,2,7,,5,xm106,94r10,-7l126,79r5,-10l139,59r-5,-2l126,67r-7,10l111,84,99,92r5,l106,94xe" fillcolor="#ec9d28" stroked="f">
                  <v:path arrowok="t" o:connecttype="custom" o:connectlocs="5,0;0,10;0,22;0,25;2,27;5,15;10,2;7,0;5,0;106,94;116,87;126,79;131,69;139,59;134,57;126,67;119,77;111,84;99,92;104,92;106,94" o:connectangles="0,0,0,0,0,0,0,0,0,0,0,0,0,0,0,0,0,0,0,0,0"/>
                  <o:lock v:ext="edit" verticies="t"/>
                </v:shape>
                <v:shape id="Freeform 8991" o:spid="_x0000_s2926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6T8YA&#10;AADdAAAADwAAAGRycy9kb3ducmV2LnhtbESPQUvDQBCF70L/wzJCL2I3LZKa2G0pxVZPhUbB65Ad&#10;k5DsbMiuafrvnYPgbYb35r1vNrvJdWqkITSeDSwXCSji0tuGKwOfH8fHZ1AhIlvsPJOBGwXYbWd3&#10;G8ytv/KFxiJWSkI45GigjrHPtQ5lTQ7DwvfEon37wWGUdai0HfAq4a7TqyRJtcOGpaHGng41lW3x&#10;4wzE7LBun5bjV5q+nVdYUHt6yF6Nmd9P+xdQkab4b/67freCnyX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Z6T8YAAADdAAAADwAAAAAAAAAAAAAAAACYAgAAZHJz&#10;L2Rvd25yZXYueG1sUEsFBgAAAAAEAAQA9QAAAIsDAAAAAA==&#10;" path="m7,l2,12,,25r2,2l5,30r,l7,15,10,5r,-3l7,xm104,92r10,-5l121,77r10,-8l136,57r-5,l124,67r-8,10l109,84,97,89r2,3l104,92xe" fillcolor="#eda025" stroked="f">
                  <v:path arrowok="t" o:connecttype="custom" o:connectlocs="7,0;2,12;0,25;2,27;5,30;5,30;7,15;10,5;10,2;7,0;104,92;114,87;121,77;131,69;136,57;131,57;124,67;116,77;109,84;97,89;99,92;104,92" o:connectangles="0,0,0,0,0,0,0,0,0,0,0,0,0,0,0,0,0,0,0,0,0,0"/>
                  <o:lock v:ext="edit" verticies="t"/>
                </v:shape>
                <v:shape id="Freeform 8992" o:spid="_x0000_s2927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+ZMIA&#10;AADdAAAADwAAAGRycy9kb3ducmV2LnhtbERP22rCQBB9L/gPywi+lGY3PkibuooXFMGnJv2AITu5&#10;tNnZkF01/r1bKPg2h3Od5Xq0nbjS4FvHGtJEgSAunWm51vBdHN7eQfiAbLBzTBru5GG9mrwsMTPu&#10;xl90zUMtYgj7DDU0IfSZlL5syKJPXE8cucoNFkOEQy3NgLcYbjs5V2ohLbYcGxrsaddQ+ZtfrIZC&#10;nX98Mc7da35M9ws2ldlsK61n03HzCSLQGJ7if/fJxPkfKoW/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b5kwgAAAN0AAAAPAAAAAAAAAAAAAAAAAJgCAABkcnMvZG93&#10;bnJldi54bWxQSwUGAAAAAAQABAD1AAAAhwMAAAAA&#10;" path="m8,l3,13,,25r3,3l5,30r,-2l5,28,8,15,10,3,8,3,8,xm97,90r12,-8l117,75,127,65r5,-10l127,55r-8,10l112,72r-10,8l92,87r3,l97,90xe" fillcolor="#eda322" stroked="f">
                  <v:path arrowok="t" o:connecttype="custom" o:connectlocs="8,0;3,13;0,25;3,28;5,30;5,28;5,28;8,15;10,3;8,3;8,0;97,90;109,82;117,75;127,65;132,55;127,55;119,65;112,72;102,80;92,87;95,87;97,90" o:connectangles="0,0,0,0,0,0,0,0,0,0,0,0,0,0,0,0,0,0,0,0,0,0,0"/>
                  <o:lock v:ext="edit" verticies="t"/>
                </v:shape>
                <v:shape id="Freeform 8993" o:spid="_x0000_s2928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+6MQA&#10;AADdAAAADwAAAGRycy9kb3ducmV2LnhtbERPTWvCQBC9C/0PyxR6Ed2th1Cjq0iKID0ojV68Ddkx&#10;G5qdDdltTPvru4VCb/N4n7Pejq4VA/Wh8azhea5AEFfeNFxruJz3sxcQISIbbD2Thi8KsN08TNaY&#10;G3/ndxrKWIsUwiFHDTbGLpcyVJYchrnviBN3873DmGBfS9PjPYW7Vi6UyqTDhlODxY4KS9VH+ek0&#10;qCt32fB6ygrcqW9bvB2n9nTU+ulx3K1ARBrjv/jPfTBp/lIt4P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nvujEAAAA3QAAAA8AAAAAAAAAAAAAAAAAmAIAAGRycy9k&#10;b3ducmV2LnhtbFBLBQYAAAAABAAEAPUAAACJAwAAAAA=&#10;" path="m5,l2,10,,25r,l2,27r3,3l5,27r,-2l7,12,10,2,7,,5,xm92,84r12,-5l111,72r8,-10l126,52r-5,-2l114,62r-8,7l96,77r-9,5l89,84r3,xe" fillcolor="#eea520" stroked="f">
                  <v:path arrowok="t" o:connecttype="custom" o:connectlocs="5,0;2,10;0,25;0,25;2,27;5,30;5,27;5,25;7,12;10,2;7,0;5,0;92,84;104,79;111,72;119,62;126,52;121,50;114,62;106,69;96,77;87,82;89,84;92,84" o:connectangles="0,0,0,0,0,0,0,0,0,0,0,0,0,0,0,0,0,0,0,0,0,0,0,0"/>
                  <o:lock v:ext="edit" verticies="t"/>
                </v:shape>
                <v:shape id="Freeform 8994" o:spid="_x0000_s2929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b98UA&#10;AADdAAAADwAAAGRycy9kb3ducmV2LnhtbERPS2sCMRC+F/wPYQRvNdtarK5GKULFi1BtPXgbN7MP&#10;uplsk+y67a9vCkJv8/E9Z7nuTS06cr6yrOBhnIAgzqyuuFDw8f56PwPhA7LG2jIp+CYP69Xgbomp&#10;tlc+UHcMhYgh7FNUUIbQpFL6rCSDfmwb4sjl1hkMEbpCaofXGG5q+ZgkU2mw4thQYkObkrLPY2sU&#10;nJ/cNv9qzSV/fjP79rQJP12xV2o07F8WIAL14V98c+90nD9PJ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Fv3xQAAAN0AAAAPAAAAAAAAAAAAAAAAAJgCAABkcnMv&#10;ZG93bnJldi54bWxQSwUGAAAAAAQABAD1AAAAigMAAAAA&#10;" path="m5,l3,12,,25r,l,27r3,3l8,32,5,27r,-2l8,12,10,2,8,2,5,xm87,84l97,77r10,-8l114,62r8,-10l117,50r-8,9l102,69,92,77,80,79r5,3l87,84xe" fillcolor="#eea91a" stroked="f">
                  <v:path arrowok="t" o:connecttype="custom" o:connectlocs="5,0;3,12;0,25;0,25;0,27;3,30;8,32;5,27;5,25;8,12;10,2;8,2;5,0;87,84;97,77;107,69;114,62;122,52;117,50;109,59;102,69;92,77;80,79;85,82;87,84" o:connectangles="0,0,0,0,0,0,0,0,0,0,0,0,0,0,0,0,0,0,0,0,0,0,0,0,0"/>
                  <o:lock v:ext="edit" verticies="t"/>
                </v:shape>
                <v:shape id="Freeform 8995" o:spid="_x0000_s2930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lPMUA&#10;AADdAAAADwAAAGRycy9kb3ducmV2LnhtbERPTUvDQBC9C/6HZQQvwe7WiqSx21IEsQelNNFDb2N2&#10;zAazsyG7pum/dwXB2zze56w2k+vESENoPWuYzxQI4tqblhsNb9XTTQ4iRGSDnWfScKYAm/XlxQoL&#10;4098oLGMjUghHArUYGPsCylDbclhmPmeOHGffnAYExwaaQY8pXDXyVul7qXDllODxZ4eLdVf5bfT&#10;kJV2cczGMasWH8/V/t2Yl1y9an19NW0fQESa4r/4z70zaf5S3cH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aU8xQAAAN0AAAAPAAAAAAAAAAAAAAAAAJgCAABkcnMv&#10;ZG93bnJldi54bWxQSwUGAAAAAAQABAD1AAAAigMAAAAA&#10;" path="m5,l2,10,,23r,2l,28r5,2l7,33,5,28r,-5l7,13,9,3,7,,5,xm82,80r9,-5l101,67r8,-7l116,48r-2,l111,48r-7,9l96,65r-9,7l74,77r3,l82,80xe" fillcolor="#efac12" stroked="f">
                  <v:path arrowok="t" o:connecttype="custom" o:connectlocs="5,0;2,10;0,23;0,25;0,28;5,30;7,33;5,28;5,23;7,13;9,3;7,0;5,0;82,80;91,75;101,67;109,60;116,48;114,48;111,48;104,57;96,65;87,72;74,77;77,77;82,80" o:connectangles="0,0,0,0,0,0,0,0,0,0,0,0,0,0,0,0,0,0,0,0,0,0,0,0,0,0"/>
                  <o:lock v:ext="edit" verticies="t"/>
                </v:shape>
                <v:shape id="Freeform 8996" o:spid="_x0000_s2931" style="position:absolute;left:582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Xi8MA&#10;AADdAAAADwAAAGRycy9kb3ducmV2LnhtbERPTYvCMBC9C/6HMMLeNHVhRbtNRZQF8WBR9+BxaGbb&#10;ss2kNtHWf28Ewds83ucky97U4katqywrmE4iEMS51RUXCn5PP+M5COeRNdaWScGdHCzT4SDBWNuO&#10;D3Q7+kKEEHYxKii9b2IpXV6SQTexDXHg/mxr0AfYFlK32IVwU8vPKJpJgxWHhhIbWpeU/x+vRoFc&#10;7/sMD+d9tsm7S3bezYqF3Cn1MepX3yA89f4tfrm3OsxfRF/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tXi8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  <v:path arrowok="t" o:connecttype="custom" o:connectlocs="5,0;3,10;0,23;0,25;3,30;5,33;7,35;5,28;5,23;7,13;10,3;7,3;5,0;75,77;87,75;97,67;104,57;112,48;107,45;99,57;92,65;80,72;67,75;72,77;75,77" o:connectangles="0,0,0,0,0,0,0,0,0,0,0,0,0,0,0,0,0,0,0,0,0,0,0,0,0"/>
                  <o:lock v:ext="edit" verticies="t"/>
                </v:shape>
                <v:shape id="Freeform 8997" o:spid="_x0000_s2932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Dh8YA&#10;AADdAAAADwAAAGRycy9kb3ducmV2LnhtbERPS2vCQBC+C/6HZQq9mU17sG10FQkWpJf6CFVvQ3aa&#10;hGZn0+zWRH99VxC8zcf3nOm8N7U4UesqywqeohgEcW51xYWCbPc+egXhPLLG2jIpOJOD+Ww4mGKi&#10;bccbOm19IUIIuwQVlN43iZQuL8mgi2xDHLhv2xr0AbaF1C12IdzU8jmOx9JgxaGhxIbSkvKf7Z9R&#10;sPiqP1J5/lyly8NLll0269/jvlPq8aFfTEB46v1dfHOvdJj/Fo/h+k04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TDh8YAAADdAAAADwAAAAAAAAAAAAAAAACYAgAAZHJz&#10;L2Rvd25yZXYueG1sUEsFBgAAAAAEAAQA9QAAAIsDAAAAAA==&#10;" path="m4,l2,10,,20r,5l2,30r2,2l7,35r,-8l4,20,7,10,7,2,7,,4,xm69,74l82,69r9,-7l99,54r7,-9l101,42,94,52,84,62,74,67,62,69r2,3l69,74xe" fillcolor="#f0b100" stroked="f">
                  <v:path arrowok="t" o:connecttype="custom" o:connectlocs="4,0;2,10;0,20;0,25;2,30;4,32;7,35;7,27;4,20;7,10;7,2;7,0;4,0;69,74;82,69;91,62;99,54;106,45;101,42;94,52;84,62;74,67;62,69;64,72;69,74" o:connectangles="0,0,0,0,0,0,0,0,0,0,0,0,0,0,0,0,0,0,0,0,0,0,0,0,0"/>
                  <o:lock v:ext="edit" verticies="t"/>
                </v:shape>
                <v:shape id="Freeform 8998" o:spid="_x0000_s2933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PMIA&#10;AADdAAAADwAAAGRycy9kb3ducmV2LnhtbERPS2sCMRC+F/ofwhS8abYKtl2N4gNRCqVoe/A4bGYf&#10;dDOzbKKu/94IQm/z8T1nOu9crc7U+krYwOsgAUWcia24MPD7s+m/g/IB2WItTAau5GE+e36aYmrl&#10;wns6H0KhYgj7FA2UITSp1j4ryaEfSEMcuVxahyHCttC2xUsMd7UeJslYO6w4NpTY0Kqk7O9wcgY8&#10;5lsngrJsRsd8/7nUX+v825jeS7eYgArUhX/xw72zcf5H8gb3b+IJ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kY8wgAAAN0AAAAPAAAAAAAAAAAAAAAAAJgCAABkcnMvZG93&#10;bnJldi54bWxQSwUGAAAAAAQABAD1AAAAhwMAAAAA&#10;" path="m5,l2,10,,20r,5l2,32r3,3l10,40,7,30,5,20,7,10,7,2,5,2,5,xm62,72l75,69,87,62r7,-8l102,42r-5,l89,52r-9,7l67,67r-12,l55,67r5,2l62,72xe" fillcolor="#f0b500" stroked="f">
                  <v:path arrowok="t" o:connecttype="custom" o:connectlocs="5,0;2,10;0,20;0,25;2,32;5,35;10,40;7,30;5,20;7,10;7,2;5,2;5,0;62,72;75,69;87,62;94,54;102,42;97,42;89,52;80,59;67,67;55,67;55,67;60,69;62,72" o:connectangles="0,0,0,0,0,0,0,0,0,0,0,0,0,0,0,0,0,0,0,0,0,0,0,0,0,0"/>
                  <o:lock v:ext="edit" verticies="t"/>
                </v:shape>
                <v:shape id="Freeform 8999" o:spid="_x0000_s2934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fgsUA&#10;AADdAAAADwAAAGRycy9kb3ducmV2LnhtbESPMW/CQAyF90r8h5OR2MqFDtCmHAhQQGQsdOlm5dwk&#10;as4XctcQ/j0ekNhsvef3Pi/Xg2tUT12oPRuYTRNQxIW3NZcGvs/713dQISJbbDyTgRsFWK9GL0tM&#10;rb/yF/WnWCoJ4ZCigSrGNtU6FBU5DFPfEov26zuHUdau1LbDq4S7Rr8lyVw7rFkaKmxpV1Hxd/p3&#10;BnJudF4e51m/2yzOh0u2/cnyrTGT8bD5BBVpiE/z4/poBf8jEV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N+CxQAAAN0AAAAPAAAAAAAAAAAAAAAAAJgCAABkcnMv&#10;ZG93bnJldi54bWxQSwUGAAAAAAQABAD1AAAAigMAAAAA&#10;" path="m3,r,8l,18r3,7l3,33r5,5l13,40,8,30,5,18r,-8l8,3,5,,3,xm58,67l70,65,80,60,90,50,97,40r-5,l85,50r-7,7l65,62r-12,l50,62r-2,l53,65r5,2xe" fillcolor="#f2b900" stroked="f">
                  <v:path arrowok="t" o:connecttype="custom" o:connectlocs="3,0;3,8;0,18;3,25;3,33;8,38;13,40;8,30;5,18;5,10;8,3;5,0;3,0;58,67;70,65;80,60;90,50;97,40;92,40;85,50;78,57;65,62;53,62;50,62;48,62;53,65;58,67" o:connectangles="0,0,0,0,0,0,0,0,0,0,0,0,0,0,0,0,0,0,0,0,0,0,0,0,0,0,0"/>
                  <o:lock v:ext="edit" verticies="t"/>
                </v:shape>
                <v:shape id="Freeform 9000" o:spid="_x0000_s2935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ri8MA&#10;AADdAAAADwAAAGRycy9kb3ducmV2LnhtbERPTWvCQBC9F/oflin0Vnct1Dapq0ix4E1Mcuhxmh2T&#10;YHY27K4x/feuIPQ2j/c5y/VkezGSD51jDfOZAkFcO9Nxo6Eqv18+QISIbLB3TBr+KMB69fiwxNy4&#10;Cx9oLGIjUgiHHDW0MQ65lKFuyWKYuYE4cUfnLcYEfSONx0sKt718VWohLXacGloc6Kul+lScrYZy&#10;01Tx/a2sfsbf+b5YuCpTfqv189O0+QQRaYr/4rt7Z9L8TGV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sri8MAAADdAAAADwAAAAAAAAAAAAAAAACYAgAAZHJzL2Rv&#10;d25yZXYueG1sUEsFBgAAAAAEAAQA9QAAAIgDAAAAAA==&#10;" path="m2,r,8l,18,2,28,5,38r5,2l15,45,12,38,7,33,5,25r,-7l5,10,7,3,5,3,2,xm50,65r,l62,65,75,57r9,-7l92,40,87,38r-5,9l72,55,62,60r-12,l42,60r-5,l42,62r8,3xe" fillcolor="#f3bd00" stroked="f">
                  <v:path arrowok="t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  <o:lock v:ext="edit" verticies="t"/>
                </v:shape>
                <v:shape id="Freeform 9001" o:spid="_x0000_s2936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16MYA&#10;AADdAAAADwAAAGRycy9kb3ducmV2LnhtbESPQWvCQBCF70L/wzKF3nSjh9ZGVyktgpSCNUrxOGSn&#10;yWJ2NmRXE/995yD0NsN78943y/XgG3WlLrrABqaTDBRxGazjysDxsBnPQcWEbLEJTAZuFGG9ehgt&#10;Mbeh5z1di1QpCeGYo4E6pTbXOpY1eYyT0BKL9hs6j0nWrtK2w17CfaNnWfasPTqWhhpbeq+pPBcX&#10;b+DgNP3QfPfSF6eP23dxzj7d19GYp8fhbQEq0ZD+zffrrRX816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16MYAAADdAAAADwAAAAAAAAAAAAAAAACYAgAAZHJz&#10;L2Rvd25yZXYueG1sUEsFBgAAAAAEAAQA9QAAAIsDAAAAAA==&#10;" path="m3,l,7r,8l3,27,8,37,25,49,43,59r2,l48,59r12,l73,54r7,-7l87,37,85,35r-3,l77,42r-9,7l58,54r-10,l40,54,30,52,25,49,18,42,13,37,8,30r,-8l5,15,5,7,8,2,5,,3,xe" fillcolor="#f3bf00" stroked="f">
                  <v:path arrowok="t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  </v:shape>
                <v:shape id="Freeform 9002" o:spid="_x0000_s2937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4Q8EA&#10;AADdAAAADwAAAGRycy9kb3ducmV2LnhtbESPQYvCQAyF78L+hyELe9Np97C61VF0QRBvVvceO7Et&#10;djKlE7X+e0cQvCV8L++9zBa9a9SVulB7NpCOElDEhbc1lwYO+/VwAioIssXGMxm4U4DF/GMww8z6&#10;G+/omkupogmHDA1UIm2mdSgqchhGviWO7OQ7hxLXrtS2w1s0d43+TpIf7bDmmFBhS38VFef84gwc&#10;2a3GEslqW/tLSac0F/9vzNdnv5yCEurlLX5db2ys/5um8Pwmjq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1uEPBAAAA3QAAAA8AAAAAAAAAAAAAAAAAmAIAAGRycy9kb3du&#10;cmV2LnhtbFBLBQYAAAAABAAEAPUAAACGAwAAAAA=&#10;" path="m2,l,7r,8l,22r2,8l7,35r3,7l22,49r10,8l37,57r8,l57,57,67,52,77,44r5,-9l77,35r-5,7l65,47,55,52r-10,l37,52,30,49,22,47,17,42,12,35,7,30,5,22r,-7l5,7,7,2,5,2,2,xe" fillcolor="#f5c300" stroked="f">
                  <v:path arrowok="t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  </v:shape>
                <v:shape id="Freeform 9003" o:spid="_x0000_s2938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DN8QA&#10;AADdAAAADwAAAGRycy9kb3ducmV2LnhtbERPTWsCMRC9F/wPYQQvUrNKW+rWKFUQerCCVlBvw2a6&#10;WbqZLEl013/fFITe5vE+Z7bobC2u5EPlWMF4lIEgLpyuuFRw+Fo/voIIEVlj7ZgU3CjAYt57mGGu&#10;Xcs7uu5jKVIIhxwVmBibXMpQGLIYRq4hTty38xZjgr6U2mObwm0tJ1n2Ii1WnBoMNrQyVPzsL1bB&#10;8Ji1y9X5dHiyuN149/lsTuGs1KDfvb+BiNTFf/Hd/aHT/Ol4A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gzfEAAAA3QAAAA8AAAAAAAAAAAAAAAAAmAIAAGRycy9k&#10;b3ducmV2LnhtbFBLBQYAAAAABAAEAPUAAACJAwAAAAA=&#10;" path="m3,l,5r,8l3,20r,8l8,35r5,5l20,47r5,3l35,52r8,l53,52,63,47r9,-7l77,33,75,30r-7,8l60,42r-7,5l43,47r-8,l28,45,23,42,15,38,13,33,8,25,5,20r,-7l5,8,8,3,5,,3,xe" fillcolor="#f5c700" stroked="f">
                  <v:path arrowok="t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  </v:shape>
                <v:shape id="Freeform 9004" o:spid="_x0000_s2939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O0MgA&#10;AADdAAAADwAAAGRycy9kb3ducmV2LnhtbESPT2vCQBDF74LfYRmhl1I3SYu10VVKoRDw5B/E4zQ7&#10;JmmzszG71cRP3xUK3mZ4b97vzXzZmVqcqXWVZQXxOAJBnFtdcaFgt/18moJwHlljbZkU9ORguRgO&#10;5phqe+E1nTe+ECGEXYoKSu+bVEqXl2TQjW1DHLSjbQ36sLaF1C1eQripZRJFE2mw4kAosaGPkvKf&#10;za8JEHdtvvePq6/T/tC7U5y8JK/rTKmHUfc+A+Gp83fz/3WmQ/23+Blu34QR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07QyAAAAN0AAAAPAAAAAAAAAAAAAAAAAJgCAABk&#10;cnMvZG93bnJldi54bWxQSwUGAAAAAAQABAD1AAAAjQMAAAAA&#10;" path="m2,l,5r,8l,20r2,8l7,33r5,7l17,45r8,2l32,50r8,l50,50,60,45r7,-5l72,33,69,30r-7,8l57,42,47,45r-7,l32,45,27,42,20,40,15,35,10,30,7,25,5,18r,-5l5,8,7,3,5,3,2,xe" fillcolor="#f6cb00" stroked="f">
                  <v:path arrowok="t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  </v:shape>
                <v:shape id="Freeform 9005" o:spid="_x0000_s2940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JEcEA&#10;AADdAAAADwAAAGRycy9kb3ducmV2LnhtbERPS4vCMBC+C/6HMII3TSsqtWsUEQRPCz4uvY3NbNvd&#10;ZlKatHb/vREW9jYf33O2+8HUoqfWVZYVxPMIBHFudcWFgvvtNEtAOI+ssbZMCn7JwX43Hm0x1fbJ&#10;F+qvvhAhhF2KCkrvm1RKl5dk0M1tQxy4L9sa9AG2hdQtPkO4qeUiitbSYMWhocSGjiXlP9fOKPjW&#10;Ui6z1crWjyzrLkmcE34mSk0nw+EDhKfB/4v/3Gcd5m/iJby/CS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8iRHBAAAA3QAAAA8AAAAAAAAAAAAAAAAAmAIAAGRycy9kb3du&#10;cmV2LnhtbFBLBQYAAAAABAAEAPUAAACGAwAAAAA=&#10;" path="m3,l,5r,5l,17r3,5l8,30r2,5l18,39r5,3l30,44r8,l48,44r7,-5l63,35r7,-8l67,27r-2,l60,32r-7,5l45,39r-7,l25,37,15,32,8,22,5,10,5,5,5,2,5,,3,xe" fillcolor="#f7cd00" stroked="f">
                  <v:path arrowok="t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  </v:shape>
                <v:shape id="Freeform 9006" o:spid="_x0000_s2941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/aMMA&#10;AADdAAAADwAAAGRycy9kb3ducmV2LnhtbERPzWrCQBC+C32HZQq9mY2FFpO6ilUK6UUw9gGG7JjE&#10;Zmfj7jZJ375bELzNx/c7q81kOjGQ861lBYskBUFcWd1yreDr9DFfgvABWWNnmRT8kofN+mG2wlzb&#10;kY80lKEWMYR9jgqaEPpcSl81ZNAntieO3Nk6gyFCV0vtcIzhppPPafoqDbYcGxrsaddQ9V3+GAX7&#10;cnzvLsV03Rt0eMiOn9uKeqWeHqftG4hAU7iLb+5Cx/nZ4gX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0/aMMAAADdAAAADwAAAAAAAAAAAAAAAACYAgAAZHJzL2Rv&#10;d25yZXYueG1sUEsFBgAAAAAEAAQA9QAAAIgDAAAAAA==&#10;" path="m2,l,5r,5l,15r2,7l5,27r5,5l15,37r7,2l27,42r8,l42,42,52,39r5,-4l64,27r-2,l60,25r-5,5l47,35r-5,2l35,37r-13,l15,30,7,20,5,10,5,5,5,2,2,2,2,xe" fillcolor="#f8d100" stroked="f">
                  <v:path arrowok="t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  </v:shape>
                <v:shape id="Freeform 9007" o:spid="_x0000_s2942" style="position:absolute;left:5847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OEMUA&#10;AADdAAAADwAAAGRycy9kb3ducmV2LnhtbERPTWvCQBC9F/oflhF6Ed1YirapqxShIEKppl56G7LT&#10;JLg7m2ZHE/99t1DobR7vc5brwTt1oS42gQ3Mphko4jLYhisDx4/XySOoKMgWXWAycKUI69XtzRJz&#10;G3o+0KWQSqUQjjkaqEXaXOtY1uQxTkNLnLiv0HmUBLtK2w77FO6dvs+yufbYcGqosaVNTeWpOHsD&#10;0n/uHtzg3s678eJ7vC2u8r7fGHM3Gl6eQQkN8i/+c29tmv80m8PvN+kE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A4QxQAAAN0AAAAPAAAAAAAAAAAAAAAAAJgCAABkcnMv&#10;ZG93bnJldi54bWxQSwUGAAAAAAQABAD1AAAAigMAAAAA&#10;" path="m,l,3,,8,3,20r7,10l20,35r13,2l40,37r8,-2l55,30r5,-5l55,23r-5,5l45,30r-5,3l33,33r-10,l13,25,8,18,5,8,5,5,5,3,3,,,xe" fillcolor="#f7d400" stroked="f">
                  <v:path arrowok="t" o:connecttype="custom" o:connectlocs="0,0;0,3;0,8;3,20;10,30;20,35;33,37;40,37;48,35;55,30;60,25;55,23;50,28;45,30;40,33;33,33;23,33;13,25;8,18;5,8;5,5;5,3;3,0;0,0" o:connectangles="0,0,0,0,0,0,0,0,0,0,0,0,0,0,0,0,0,0,0,0,0,0,0,0"/>
                </v:shape>
                <v:shape id="Freeform 9008" o:spid="_x0000_s2943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LTMMA&#10;AADdAAAADwAAAGRycy9kb3ducmV2LnhtbERP32vCMBB+F/wfwgl701Tp3KxGkcGGiKDT4fPR3Nqy&#10;5lKSaLv/3giCb/fx/bzFqjO1uJLzlWUF41ECgji3uuJCwc/pc/gOwgdkjbVlUvBPHlbLfm+BmbYt&#10;f9P1GAoRQ9hnqKAMocmk9HlJBv3INsSR+7XOYIjQFVI7bGO4qeUkSabSYMWxocSGPkrK/44XoyCk&#10;e7PR+9dT6i7nc7rbHg5frlXqZdCt5yACdeEpfrg3Os6fjd/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LTMMAAADdAAAADwAAAAAAAAAAAAAAAACYAgAAZHJzL2Rv&#10;d25yZXYueG1sUEsFBgAAAAAEAAQA9QAAAIgDAAAAAA==&#10;" path="m,l,3,,8,2,18r8,10l17,35r13,l37,35r5,-2l50,28r5,-5l52,23r-2,l45,25r-5,3l35,30r-5,3l20,30,12,25,7,18,5,8,5,5,5,3,2,3,,xe" fillcolor="#f6d500" stroked="f">
                  <v:path arrowok="t" o:connecttype="custom" o:connectlocs="0,0;0,3;0,8;2,18;10,28;17,35;30,35;37,35;42,33;50,28;55,23;52,23;50,23;45,25;40,28;35,30;30,33;20,30;12,25;7,18;5,8;5,5;5,3;2,3;0,0" o:connectangles="0,0,0,0,0,0,0,0,0,0,0,0,0,0,0,0,0,0,0,0,0,0,0,0,0"/>
                </v:shape>
                <v:shape id="Freeform 9009" o:spid="_x0000_s2944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Jf8cA&#10;AADdAAAADwAAAGRycy9kb3ducmV2LnhtbESPQUsDMRCF74L/IUyhF7FJC7W6Ni2lUBD0YKsXb8Nm&#10;zC7dTNZNtt39985B8DbDe/PeN+vtEBp1oS7VkS3MZwYUcRldzd7C58fh/hFUysgOm8hkYaQE283t&#10;zRoLF698pMspeyUhnAq0UOXcFlqnsqKAaRZbYtG+Yxcwy9p57Tq8Snho9MKYBx2wZmmosKV9ReX5&#10;1AcL7z/L1+Hr0I9jE7JZ3b35pem9tdPJsHsGlWnI/+a/6xcn+E9z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yX/HAAAA3QAAAA8AAAAAAAAAAAAAAAAAmAIAAGRy&#10;cy9kb3ducmV2LnhtbFBLBQYAAAAABAAEAPUAAACMAwAAAAA=&#10;" path="m,l,2,,5,3,15r5,7l18,30r10,l35,30r5,-3l45,25r5,-5l45,17r-7,8l28,27,18,25,13,20,8,12,5,5,5,2r,l3,,,xe" fillcolor="#f6d700" stroked="f">
                  <v:path arrowok="t" o:connecttype="custom" o:connectlocs="0,0;0,2;0,5;3,15;8,22;18,30;28,30;35,30;40,27;45,25;50,20;45,17;38,25;28,27;18,25;13,20;8,12;5,5;5,2;5,2;3,0;0,0" o:connectangles="0,0,0,0,0,0,0,0,0,0,0,0,0,0,0,0,0,0,0,0,0,0"/>
                </v:shape>
                <v:shape id="Freeform 9010" o:spid="_x0000_s2945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1/8MA&#10;AADdAAAADwAAAGRycy9kb3ducmV2LnhtbERP22rCQBB9L/Qflin4VjfGUk10lVIQRPvi5QOG7JiN&#10;yc6G7Gri33eFQt/mcK6zXA+2EXfqfOVYwWScgCAunK64VHA+bd7nIHxA1tg4JgUP8rBevb4sMdeu&#10;5wPdj6EUMYR9jgpMCG0upS8MWfRj1xJH7uI6iyHCrpS6wz6G20amSfIpLVYcGwy29G2oqI83qyBN&#10;p7ydmewx2P5nt6vrj2uyd0qN3oavBYhAQ/gX/7m3Os7PJhk8v4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G1/8MAAADdAAAADwAAAAAAAAAAAAAAAACYAgAAZHJzL2Rv&#10;d25yZXYueG1sUEsFBgAAAAAEAAQA9QAAAIgDAAAAAA==&#10;" path="m,l,2,,5,2,15r5,7l15,27r10,3l30,27r5,-2l40,22r5,-2l42,17r-2,l32,22r-7,3l17,22,10,17,7,12,5,5,5,2r,l2,2,,xe" fillcolor="#f5da00" stroked="f">
                  <v:path arrowok="t" o:connecttype="custom" o:connectlocs="0,0;0,2;0,5;2,15;7,22;15,27;25,30;30,27;35,25;40,22;45,20;42,17;40,17;32,22;25,25;17,22;10,17;7,12;5,5;5,2;5,2;2,2;0,0" o:connectangles="0,0,0,0,0,0,0,0,0,0,0,0,0,0,0,0,0,0,0,0,0,0,0"/>
                </v:shape>
                <v:shape id="Freeform 9011" o:spid="_x0000_s2946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TMcYA&#10;AADdAAAADwAAAGRycy9kb3ducmV2LnhtbESPQW/CMAyF70j7D5En7QbpOExQCAhNTNqkXQYcOJrG&#10;tBWNEzWhLfz6+YDEzdZ7fu/zcj24RnXUxtqzgfdJBoq48Lbm0sBh/zWegYoJ2WLjmQzcKMJ69TJa&#10;Ym59z3/U7VKpJIRjjgaqlEKudSwqchgnPhCLdvatwyRrW2rbYi/hrtHTLPvQDmuWhgoDfVZUXHZX&#10;Z+D80yV3P4Vw64/Xrd/O77Nfvzfm7XXYLEAlGtLT/Lj+toI/nwq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vTMcYAAADdAAAADwAAAAAAAAAAAAAAAACYAgAAZHJz&#10;L2Rvd25yZXYueG1sUEsFBgAAAAAEAAQA9QAAAIsDAAAAAA==&#10;" path="m,l,,,3r3,7l8,18r5,5l23,25,33,23r7,-8l38,15r-3,l30,18r-7,2l15,18,10,15,8,8,5,3r,l3,,,xe" fillcolor="#f4dc00" stroked="f">
                  <v:path arrowok="t" o:connecttype="custom" o:connectlocs="0,0;0,0;0,3;3,10;8,18;13,23;23,25;33,23;40,15;38,15;35,15;30,18;23,20;15,18;10,15;8,8;5,3;5,3;3,0;0,0" o:connectangles="0,0,0,0,0,0,0,0,0,0,0,0,0,0,0,0,0,0,0,0"/>
                </v:shape>
                <v:shape id="Freeform 9012" o:spid="_x0000_s2947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TW8UA&#10;AADdAAAADwAAAGRycy9kb3ducmV2LnhtbERPTWvCQBC9F/wPywje6kYPkkZXEVFaCm2aKOJxyI5J&#10;MDsbstuY9td3C4Xe5vE+Z7UZTCN66lxtWcFsGoEgLqyuuVRwOh4eYxDOI2tsLJOCL3KwWY8eVpho&#10;e+eM+tyXIoSwS1BB5X2bSOmKigy6qW2JA3e1nUEfYFdK3eE9hJtGzqNoIQ3WHBoqbGlXUXHLP42C&#10;+PXcYpreNGbF9/7y8d4/v5W9UpPxsF2C8DT4f/Gf+0WH+U/zG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RNbxQAAAN0AAAAPAAAAAAAAAAAAAAAAAJgCAABkcnMv&#10;ZG93bnJldi54bWxQSwUGAAAAAAQABAD1AAAAigMAAAAA&#10;" path="m,l,,,3r2,7l5,15r7,5l20,23r7,-3l35,15r-3,l30,13r-5,2l20,18,15,15,10,13,7,8,5,3,2,3,,xe" fillcolor="#f4dd00" stroked="f">
                  <v:path arrowok="t" o:connecttype="custom" o:connectlocs="0,0;0,0;0,3;2,10;5,15;12,20;20,23;27,20;35,15;32,15;30,13;25,15;20,18;15,15;10,13;7,8;5,3;2,3;0,0" o:connectangles="0,0,0,0,0,0,0,0,0,0,0,0,0,0,0,0,0,0,0"/>
                </v:shape>
                <v:shape id="Freeform 9013" o:spid="_x0000_s2948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9o5MMA&#10;AADdAAAADwAAAGRycy9kb3ducmV2LnhtbERPTYvCMBC9C/sfwgh709Si0q1GWQRdb7K6KN7GZmyL&#10;zaQ0Ueu/NwuCt3m8z5nOW1OJGzWutKxg0I9AEGdWl5wr+NstewkI55E1VpZJwYMczGcfnSmm2t75&#10;l25bn4sQwi5FBYX3dSqlywoy6Pq2Jg7c2TYGfYBNLnWD9xBuKhlH0VgaLDk0FFjToqDssr0aBUu3&#10;OianU6yTxWiz3wz29udwHSr12W2/JyA8tf4tfrnXOsz/im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9o5MMAAADdAAAADwAAAAAAAAAAAAAAAACYAgAAZHJzL2Rv&#10;d25yZXYueG1sUEsFBgAAAAAEAAQA9QAAAIgDAAAAAA==&#10;" path="m,l,,3,5r2,7l10,15r8,2l25,15r5,-3l28,10r-3,l20,10r-2,2l13,10,10,7,8,5,5,,3,,,xe" fillcolor="#f4df00" stroked="f">
                  <v:path arrowok="t" o:connecttype="custom" o:connectlocs="0,0;0,0;3,5;5,12;10,15;18,17;25,15;30,12;28,10;25,10;20,10;18,12;13,10;10,7;8,5;5,0;3,0;0,0" o:connectangles="0,0,0,0,0,0,0,0,0,0,0,0,0,0,0,0,0,0"/>
                </v:shape>
                <v:shape id="Freeform 9014" o:spid="_x0000_s2949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pucQA&#10;AADdAAAADwAAAGRycy9kb3ducmV2LnhtbERPS2sCMRC+F/ofwgi9FM1WpehqlKLU9qT4Ao/DZtzd&#10;upksSXS3/94Ihd7m43vOdN6aStzI+dKygrdeAoI4s7rkXMFh/9kdgfABWWNlmRT8kof57Plpiqm2&#10;DW/ptgu5iCHsU1RQhFCnUvqsIIO+Z2viyJ2tMxgidLnUDpsYbirZT5J3abDk2FBgTYuCssvuahRc&#10;hpuv1TFfrZufzXJ4clfm/etAqZdO+zEBEagN/+I/97eO88f9A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KbnEAAAA3QAAAA8AAAAAAAAAAAAAAAAAmAIAAGRycy9k&#10;b3ducmV2LnhtbFBLBQYAAAAABAAEAPUAAACJAwAAAAA=&#10;" path="m,l2,5r3,5l10,12r5,3l20,12r5,-2l22,10,17,7r,3l15,10,10,7,5,2,2,2,,xe" fillcolor="#f3e100" stroked="f">
                  <v:path arrowok="t" o:connecttype="custom" o:connectlocs="0,0;2,5;5,10;10,12;15,15;20,12;25,10;22,10;17,7;17,10;15,10;10,7;5,2;2,2;0,0" o:connectangles="0,0,0,0,0,0,0,0,0,0,0,0,0,0,0"/>
                </v:shape>
                <v:shape id="Freeform 9015" o:spid="_x0000_s2950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a8QA&#10;AADdAAAADwAAAGRycy9kb3ducmV2LnhtbERP22oCMRB9F/yHMIJvNdtFrW6NIqIiFGmr4vOwmb3o&#10;ZrJsom7/vikUfJvDuc5s0ZpK3KlxpWUFr4MIBHFqdcm5gtNx8zIB4TyyxsoyKfghB4t5tzPDRNsH&#10;f9P94HMRQtglqKDwvk6kdGlBBt3A1sSBy2xj0AfY5FI3+AjhppJxFI2lwZJDQ4E1rQpKr4ebUZCd&#10;KPar83q7v7TL7O3r8zoaf6yV6vfa5TsIT61/iv/dOx3mT+Mh/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R62vEAAAA3QAAAA8AAAAAAAAAAAAAAAAAmAIAAGRycy9k&#10;b3ducmV2LnhtbFBLBQYAAAAABAAEAPUAAACJAwAAAAA=&#10;" path="m,l3,5,5,7r3,3l13,12r2,-2l20,10,15,7r-2,l13,7,10,5,8,5,3,2,,xe" fillcolor="#f3e300" stroked="f">
                  <v:path arrowok="t" o:connecttype="custom" o:connectlocs="0,0;3,5;5,7;8,10;13,12;15,10;20,10;15,7;13,7;13,7;10,5;8,5;3,2;0,0" o:connectangles="0,0,0,0,0,0,0,0,0,0,0,0,0,0"/>
                </v:shape>
                <v:shape id="Freeform 9016" o:spid="_x0000_s2951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r98UA&#10;AADdAAAADwAAAGRycy9kb3ducmV2LnhtbERPTU8CMRC9m/gfmjHxYqALCUZWChESlXADjXsdt+N2&#10;sZ2u27os/HpKYuJtXt7nzBa9s6KjNtSeFYyGGQji0uuaKwXvb8+DBxAhImu0nknBkQIs5tdXM8y1&#10;P/CWul2sRArhkKMCE2OTSxlKQw7D0DfEifvyrcOYYFtJ3eIhhTsrx1l2Lx3WnBoMNrQyVH7vfp2C&#10;z8K8bF73cm2L/Udhzd3y9NMtlbq96Z8eQUTq47/4z73Waf50PIHLN+kE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av3xQAAAN0AAAAPAAAAAAAAAAAAAAAAAJgCAABkcnMv&#10;ZG93bnJldi54bWxQSwUGAAAAAAQABAD1AAAAigMAAAAA&#10;" path="m,l5,5r5,3l12,8r,-3l7,3,,xe" fillcolor="#f3e400" stroked="f">
                  <v:path arrowok="t" o:connecttype="custom" o:connectlocs="0,0;5,5;10,8;12,8;12,5;7,3;0,0" o:connectangles="0,0,0,0,0,0,0"/>
                </v:shape>
                <v:shape id="Freeform 9017" o:spid="_x0000_s2952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l0cMA&#10;AADdAAAADwAAAGRycy9kb3ducmV2LnhtbERPTWvCQBC9F/wPywi91Y0epI1uRIUWq1Bo1PuQnWSD&#10;2dmQXU3013cLhd7m8T5nuRpsI27U+dqxgukkAUFcOF1zpeB0fH95BeEDssbGMSm4k4dVNnpaYqpd&#10;z990y0MlYgj7FBWYENpUSl8YsugnriWOXOk6iyHCrpK6wz6G20bOkmQuLdYcGwy2tDVUXPKrVXA2&#10;j35vjyU+Dpsv035eXf5x2Cn1PB7WCxCBhvAv/nPvdJz/NpvD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l0cMAAADdAAAADwAAAAAAAAAAAAAAAACYAgAAZHJzL2Rv&#10;d25yZXYueG1sUEsFBgAAAAAEAAQA9QAAAIgDAAAAAA==&#10;" path="m,l2,,5,2r,l2,,,xe" fillcolor="#f2e600" stroked="f">
                  <v:path arrowok="t" o:connecttype="custom" o:connectlocs="0,0;2,0;5,2;5,2;2,0;0,0" o:connectangles="0,0,0,0,0,0"/>
                </v:shape>
                <v:shape id="Freeform 9018" o:spid="_x0000_s2953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8IcUA&#10;AADdAAAADwAAAGRycy9kb3ducmV2LnhtbERPzUrDQBC+F3yHZYReit0YpdrYbSmFSJVeGn2AMTtN&#10;VrOzIbttkrfvCoK3+fh+Z7UZbCMu1HnjWMH9PAFBXDptuFLw+ZHfPYPwAVlj45gUjORhs76ZrDDT&#10;rucjXYpQiRjCPkMFdQhtJqUva7Lo564ljtzJdRZDhF0ldYd9DLeNTJNkIS0ajg01trSrqfwpzlbB&#10;4+uYzx7M4p2Sr7TPv4u30Rxapaa3w/YFRKAh/Iv/3Hsd5y/TJ/j9Jp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jwhxQAAAN0AAAAPAAAAAAAAAAAAAAAAAJgCAABkcnMv&#10;ZG93bnJldi54bWxQSwUGAAAAAAQABAD1AAAAigMAAAAA&#10;" path="m239,115l202,105,169,98,140,88,110,75,82,63,58,45,28,25,,,15,25,33,48,50,68,70,88r22,17l117,120r28,12l174,142r20,-2l209,132r15,-10l239,115xe" filled="f" strokecolor="#e77817" strokeweight="0">
                  <v:path arrowok="t" o:connecttype="custom" o:connectlocs="239,115;202,105;169,98;140,88;110,75;82,63;58,45;28,25;0,0;15,25;33,48;50,68;70,88;92,105;117,120;145,132;174,142;194,140;209,132;224,122;239,115" o:connectangles="0,0,0,0,0,0,0,0,0,0,0,0,0,0,0,0,0,0,0,0,0"/>
                </v:shape>
                <v:shape id="Freeform 9019" o:spid="_x0000_s2954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/4MUA&#10;AADdAAAADwAAAGRycy9kb3ducmV2LnhtbESPQWvCQBCF7wX/wzKCt7rRg7SpqxRF6kEpieJ5yE6z&#10;odnZkN1q/Pedg+BthvfmvW+W68G36kp9bAIbmE0zUMRVsA3XBs6n3esbqJiQLbaBycCdIqxXo5cl&#10;5jbcuKBrmWolIRxzNOBS6nKtY+XIY5yGjli0n9B7TLL2tbY93iTct3qeZQvtsWFpcNjRxlH1W/55&#10;A1/6EhdlU8RLdSy+j9tZWx/czpjJePj8AJVoSE/z43pvBf99L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v/gxQAAAN0AAAAPAAAAAAAAAAAAAAAAAJgCAABkcnMv&#10;ZG93bnJldi54bWxQSwUGAAAAAAQABAD1AAAAigMAAAAA&#10;" path="m,5l3,,,3,,5r,xe" fillcolor="#e15520" stroked="f">
                  <v:path arrowok="t" o:connecttype="custom" o:connectlocs="0,5;3,0;0,3;0,5;0,5" o:connectangles="0,0,0,0,0"/>
                </v:shape>
                <v:shape id="Freeform 9020" o:spid="_x0000_s2955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jxsQA&#10;AADdAAAADwAAAGRycy9kb3ducmV2LnhtbERPS2vCQBC+F/wPywi9FN0oNmh0FS1a7NEHirchOybB&#10;7GzIrpr8+65Q6G0+vufMFo0pxYNqV1hWMOhHIIhTqwvOFBwPm94YhPPIGkvLpKAlB4t5522GibZP&#10;3tFj7zMRQtglqCD3vkqkdGlOBl3fVsSBu9raoA+wzqSu8RnCTSmHURRLgwWHhhwr+sopve3vRoFt&#10;B2k8Wn98t6sTrnaX+PN4tj9KvXeb5RSEp8b/i//cWx3mT4YTe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48bEAAAA3QAAAA8AAAAAAAAAAAAAAAAAmAIAAGRycy9k&#10;b3ducmV2LnhtbFBLBQYAAAAABAAEAPUAAACJAwAAAAA=&#10;" path="m,l,,,5r,l,2,,xe" fillcolor="#e15820" stroked="f">
                  <v:path arrowok="t" o:connecttype="custom" o:connectlocs="0,0;0,0;0,5;0,5;0,2;0,0" o:connectangles="0,0,0,0,0,0"/>
                </v:shape>
                <v:shape id="Freeform 9021" o:spid="_x0000_s2956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SI8cA&#10;AADdAAAADwAAAGRycy9kb3ducmV2LnhtbESPT0/DMAzF75P4DpGRuExbWhDTKMsmNATiwGV/BFcv&#10;8ZqKxqmasHXfHh+QdrP1nt/7ebEaQqtO1KcmsoFyWoAittE1XBvY794mc1ApIztsI5OBCyVYLW9G&#10;C6xcPPOGTttcKwnhVKEBn3NXaZ2sp4BpGjti0Y6xD5hl7WvtejxLeGj1fVHMdMCGpcFjR2tP9mf7&#10;GwzY73ey60M5PqbXr/Lz8bDRl5k35u52eHkGlWnIV/P/9YcT/KcH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EiPHAAAA3QAAAA8AAAAAAAAAAAAAAAAAmAIAAGRy&#10;cy9kb3ducmV2LnhtbFBLBQYAAAAABAAEAPUAAACMAwAAAAA=&#10;" path="m2,r,l,5r2,l2,xe" fillcolor="#e25c20" stroked="f">
                  <v:path arrowok="t" o:connecttype="custom" o:connectlocs="2,0;2,0;0,5;2,5;2,0" o:connectangles="0,0,0,0,0"/>
                </v:shape>
                <v:shape id="Freeform 9022" o:spid="_x0000_s2957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wHcQA&#10;AADdAAAADwAAAGRycy9kb3ducmV2LnhtbERP32vCMBB+F/Y/hBv4pqkKw3VGUUFUJjg7Ya+35taG&#10;NZfSRK3/vREE3+7j+3mTWWsrcabGG8cKBv0EBHHutOFCwfF71RuD8AFZY+WYFFzJw2z60plgqt2F&#10;D3TOQiFiCPsUFZQh1KmUPi/Jou+7mjhyf66xGCJsCqkbvMRwW8lhkrxJi4ZjQ4k1LUvK/7OTVbCf&#10;Z9vVcfHz9bu8fq4Pphp7a3ZKdV/b+QeIQG14ih/ujY7z30cDu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cB3EAAAA3QAAAA8AAAAAAAAAAAAAAAAAmAIAAGRycy9k&#10;b3ducmV2LnhtbFBLBQYAAAAABAAEAPUAAACJAwAAAAA=&#10;" path="m2,r,l,5r2,l2,xe" fillcolor="#e35f20" stroked="f">
                  <v:path arrowok="t" o:connecttype="custom" o:connectlocs="2,0;2,0;0,5;2,5;2,0" o:connectangles="0,0,0,0,0"/>
                </v:shape>
                <v:shape id="Freeform 9023" o:spid="_x0000_s2958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fkcMA&#10;AADdAAAADwAAAGRycy9kb3ducmV2LnhtbERP22oCMRB9L/gPYYS+1awXSrsaRQShgojaFvFt2Mxe&#10;cDNZkuiuf2+EQt/mcK4zW3SmFjdyvrKsYDhIQBBnVldcKPj5Xr99gPABWWNtmRTcycNi3nuZYapt&#10;ywe6HUMhYgj7FBWUITSplD4ryaAf2IY4crl1BkOErpDaYRvDTS1HSfIuDVYcG0psaFVSdjlejYJE&#10;59t26w5yv//Nd7zZnWhyHiv12u+WUxCBuvAv/nN/6Tj/czyC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fkcMAAADdAAAADwAAAAAAAAAAAAAAAACYAgAAZHJzL2Rv&#10;d25yZXYueG1sUEsFBgAAAAAEAAQA9QAAAIgDAAAAAA==&#10;" path="m77,l75,r,5l75,5r2,l77,xm23,175r,l10,175,,170r13,2l23,175xe" fillcolor="#e36321" stroked="f">
                  <v:path arrowok="t" o:connecttype="custom" o:connectlocs="77,0;75,0;75,5;75,5;77,5;77,0;23,175;23,175;10,175;0,170;13,172;23,175" o:connectangles="0,0,0,0,0,0,0,0,0,0,0,0"/>
                  <o:lock v:ext="edit" verticies="t"/>
                </v:shape>
                <v:shape id="Freeform 9024" o:spid="_x0000_s2959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73cQA&#10;AADdAAAADwAAAGRycy9kb3ducmV2LnhtbERPTWvCQBC9F/oflhG8iG6q0troKqWgFPRiIoi3ITtN&#10;gtnZkF2T+O/dgtDbPN7nrDa9qURLjSstK3ibRCCIM6tLzhWc0u14AcJ5ZI2VZVJwJweb9evLCmNt&#10;Oz5Sm/hchBB2MSoovK9jKV1WkEE3sTVx4H5tY9AH2ORSN9iFcFPJaRS9S4Mlh4YCa/ouKLsmN6Ng&#10;Gl0/2v5yWCSjdNftU8+1m5+VGg76ryUIT73/Fz/dPzrM/5zN4O+bc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e93EAAAA3QAAAA8AAAAAAAAAAAAAAAAAmAIAAGRycy9k&#10;b3ducmV2LnhtbFBLBQYAAAAABAAEAPUAAACJAwAAAAA=&#10;" path="m102,r-2,l97,5r3,l100,5,102,xm,154r3,l3,154r2,l3,154r-3,xm50,169r-2,l48,172r-10,l30,169r-5,-2l18,162r15,5l50,169xe" fillcolor="#e46721" stroked="f">
                  <v:path arrowok="t" o:connecttype="custom" o:connectlocs="102,0;100,0;97,5;100,5;100,5;102,0;0,154;3,154;3,154;5,154;3,154;0,154;50,169;48,169;48,172;38,172;30,169;25,167;18,162;33,167;50,169" o:connectangles="0,0,0,0,0,0,0,0,0,0,0,0,0,0,0,0,0,0,0,0,0"/>
                  <o:lock v:ext="edit" verticies="t"/>
                </v:shape>
                <v:shape id="Freeform 9025" o:spid="_x0000_s2960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Qo8IA&#10;AADdAAAADwAAAGRycy9kb3ducmV2LnhtbERPS2vCQBC+F/wPywheim60VdrUVYIg9VZ8XHobsmMS&#10;zM6G3VHjv+8WCr3Nx/ec5bp3rbpRiI1nA9NJBoq49LbhysDpuB2/gYqCbLH1TAYeFGG9GjwtMbf+&#10;znu6HaRSKYRjjgZqkS7XOpY1OYwT3xEn7uyDQ0kwVNoGvKdw1+pZli20w4ZTQ40dbWoqL4erMxDO&#10;p2eZfxNe+q/PopjuSqkwGjMa9sUHKKFe/sV/7p1N899fXuH3m3S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5CjwgAAAN0AAAAPAAAAAAAAAAAAAAAAAJgCAABkcnMvZG93&#10;bnJldi54bWxQSwUGAAAAAAQABAD1AAAAhwMAAAAA&#10;" path="m102,r-2,l100,,97,5r3,l100,8,102,xm25,165r13,2l48,170r2,-3l53,165,38,162,28,160,15,155,5,150r-2,l,152r15,5l25,165xe" fillcolor="#e46a21" stroked="f">
                  <v:path arrowok="t" o:connecttype="custom" o:connectlocs="102,0;100,0;100,0;97,5;100,5;100,8;102,0;25,165;38,167;48,170;50,167;53,165;38,162;28,160;15,155;5,150;3,150;0,152;15,157;25,165" o:connectangles="0,0,0,0,0,0,0,0,0,0,0,0,0,0,0,0,0,0,0,0"/>
                  <o:lock v:ext="edit" verticies="t"/>
                </v:shape>
                <v:shape id="Freeform 9026" o:spid="_x0000_s2961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55sMA&#10;AADdAAAADwAAAGRycy9kb3ducmV2LnhtbERPS2sCMRC+F/wPYQq9abYt2roaRQoFqfTg46C3YTMm&#10;y24mSxJ1++8bodDbfHzPmS9714orhVh7VvA8KkAQV17XbBQc9p/DdxAxIWtsPZOCH4qwXAwe5lhq&#10;f+MtXXfJiBzCsUQFNqWulDJWlhzGke+IM3f2wWHKMBipA95yuGvlS1FMpMOac4PFjj4sVc3u4hQ0&#10;+3hsvgKak31bmw19F+PL6aDU02O/moFI1Kd/8Z97rfP86esY7t/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55sMAAADdAAAADwAAAAAAAAAAAAAAAACYAgAAZHJzL2Rv&#10;d25yZXYueG1sUEsFBgAAAAAEAAQA9QAAAIgDAAAAAA==&#10;" path="m97,r,l94,r,5l94,5r3,2l97,xm,149r,l2,149r8,3l15,157r15,5l47,164r3,-2l52,159r-2,l50,159,37,157,25,154,15,152,2,144r,3l,149xe" fillcolor="#e56e21" stroked="f">
                  <v:path arrowok="t" o:connecttype="custom" o:connectlocs="97,0;97,0;94,0;94,5;94,5;97,7;97,0;0,149;0,149;2,149;10,152;15,157;30,162;47,164;50,162;52,159;50,159;50,159;37,157;25,154;15,152;2,144;2,147;0,149" o:connectangles="0,0,0,0,0,0,0,0,0,0,0,0,0,0,0,0,0,0,0,0,0,0,0,0"/>
                  <o:lock v:ext="edit" verticies="t"/>
                </v:shape>
                <v:shape id="Freeform 9027" o:spid="_x0000_s2962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K08IA&#10;AADdAAAADwAAAGRycy9kb3ducmV2LnhtbERPTWvCQBC9F/oflhF6qxstiI2uUgpCT6VNRettzI5J&#10;6O5syI4m/fddQehtHu9zluvBO3WhLjaBDUzGGSjiMtiGKwPbr83jHFQUZIsuMBn4pQjr1f3dEnMb&#10;ev6kSyGVSiEcczRQi7S51rGsyWMch5Y4cafQeZQEu0rbDvsU7p2eZtlMe2w4NdTY0mtN5U9x9gZ2&#10;VooD7fv47Y52H9z8/GHl3ZiH0fCyACU0yL/45n6zaf7z0wyu36QT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IrTwgAAAN0AAAAPAAAAAAAAAAAAAAAAAJgCAABkcnMvZG93&#10;bnJldi54bWxQSwUGAAAAAAQABAD1AAAAhwMAAAAA&#10;" path="m95,3l95,,92,,90,5r2,l95,8r,-5xm,145r10,5l23,155r10,2l48,160r2,-3l50,155r,l48,155,35,152,25,150,13,147,3,142r-3,l,145xe" fillcolor="#e57222" stroked="f">
                  <v:path arrowok="t" o:connecttype="custom" o:connectlocs="95,3;95,0;92,0;90,5;92,5;95,8;95,3;0,145;10,150;23,155;33,157;48,160;50,157;50,155;50,155;48,155;35,152;25,150;13,147;3,142;0,142;0,145" o:connectangles="0,0,0,0,0,0,0,0,0,0,0,0,0,0,0,0,0,0,0,0,0,0"/>
                  <o:lock v:ext="edit" verticies="t"/>
                </v:shape>
                <v:shape id="Freeform 9028" o:spid="_x0000_s2963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+E8YA&#10;AADdAAAADwAAAGRycy9kb3ducmV2LnhtbESPQWvCQBCF74X+h2UEb7qxUjXRVUQUivSiVuhxyI7Z&#10;YHY2ZFeT9te7BaG3Gd5737xZrDpbiTs1vnSsYDRMQBDnTpdcKPg67QYzED4ga6wck4If8rBavr4s&#10;MNOu5QPdj6EQEcI+QwUmhDqT0ueGLPqhq4mjdnGNxRDXppC6wTbCbSXfkmQiLZYcLxisaWMovx5v&#10;NlLOv+24nd0+U/m9fZ+czDld70dK9Xvdeg4iUBf+zc/0h4710/EU/r6JI8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+E8YAAADdAAAADwAAAAAAAAAAAAAAAACYAgAAZHJz&#10;L2Rvd25yZXYueG1sUEsFBgAAAAAEAAQA9QAAAIsDAAAAAA==&#10;" path="m95,2l92,r,l90,5r2,l95,7r,-5xm,139r13,8l23,149r12,3l48,154r,l50,154r,-2l53,149r-3,l48,149r-13,l25,147,15,142,5,137r-2,2l,139xe" fillcolor="#e67523" stroked="f">
                  <v:path arrowok="t" o:connecttype="custom" o:connectlocs="95,2;92,0;92,0;90,5;92,5;95,7;95,2;0,139;13,147;23,149;35,152;48,154;48,154;50,154;50,152;53,149;50,149;48,149;35,149;25,147;15,142;5,137;3,139;0,139" o:connectangles="0,0,0,0,0,0,0,0,0,0,0,0,0,0,0,0,0,0,0,0,0,0,0,0"/>
                  <o:lock v:ext="edit" verticies="t"/>
                </v:shape>
                <v:shape id="Freeform 9029" o:spid="_x0000_s2964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3HMcA&#10;AADdAAAADwAAAGRycy9kb3ducmV2LnhtbESPQWvCQBCF7wX/wzJCL0U3Rio2ukppKUiFQlWKxyE7&#10;TUKzsyG7Neu/7xyE3mZ4b977Zr1NrlUX6kPj2cBsmoEiLr1tuDJwOr5NlqBCRLbYeiYDVwqw3Yzu&#10;1lhYP/AnXQ6xUhLCoUADdYxdoXUoa3IYpr4jFu3b9w6jrH2lbY+DhLtW51m20A4bloYaO3qpqfw5&#10;/DoD6aG9zt7zofx4fdwtkj5/zfO9M+Z+nJ5XoCKl+G++Xe+s4D/NBVe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9xzHAAAA3QAAAA8AAAAAAAAAAAAAAAAAmAIAAGRy&#10;cy9kb3ducmV2LnhtbFBLBQYAAAAABAAEAPUAAACMAwAAAAA=&#10;" path="m92,3l89,,87,r,5l89,5r3,3l92,3xm,137r10,5l22,145r10,2l45,150r2,l47,150r3,-3l52,145r-5,l45,145r-10,l25,142,15,137,5,135r-3,l,137xe" fillcolor="#e67824" stroked="f">
                  <v:path arrowok="t" o:connecttype="custom" o:connectlocs="92,3;89,0;87,0;87,5;89,5;92,8;92,3;0,137;10,142;22,145;32,147;45,150;47,150;47,150;50,147;52,145;47,145;45,145;35,145;25,142;15,137;5,135;2,135;0,137" o:connectangles="0,0,0,0,0,0,0,0,0,0,0,0,0,0,0,0,0,0,0,0,0,0,0,0"/>
                  <o:lock v:ext="edit" verticies="t"/>
                </v:shape>
                <v:shape id="Freeform 9030" o:spid="_x0000_s2965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v1MUA&#10;AADdAAAADwAAAGRycy9kb3ducmV2LnhtbERPS2vCQBC+F/oflhF6qxsVao1upJRaPJRqbQW9DdnJ&#10;g2RnQ3Y18d+7BcHbfHzPWSx7U4szta60rGA0jEAQp1aXnCv4+109v4JwHlljbZkUXMjBMnl8WGCs&#10;bcc/dN75XIQQdjEqKLxvYildWpBBN7QNceAy2xr0Aba51C12IdzUchxFL9JgyaGhwIbeC0qr3cko&#10;oNPxo1zr7267HX9Vh6rZfE73mVJPg/5tDsJT7+/im3utw/zZZAb/34QT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q/UxQAAAN0AAAAPAAAAAAAAAAAAAAAAAJgCAABkcnMv&#10;ZG93bnJldi54bWxQSwUGAAAAAAQABAD1AAAAigMAAAAA&#10;" path="m90,2l87,,85,r,5l85,5r2,2l90,2xm,132r10,5l20,142r10,2l43,144r2,l48,144r2,-2l53,139r-5,l43,139,23,137,5,129r-2,3l,132xe" fillcolor="#e77c25" stroked="f">
                  <v:path arrowok="t" o:connecttype="custom" o:connectlocs="90,2;87,0;85,0;85,5;85,5;87,7;90,2;0,132;10,137;20,142;30,144;43,144;45,144;48,144;50,142;53,139;48,139;43,139;23,137;5,129;3,132;0,132" o:connectangles="0,0,0,0,0,0,0,0,0,0,0,0,0,0,0,0,0,0,0,0,0,0"/>
                  <o:lock v:ext="edit" verticies="t"/>
                </v:shape>
                <v:shape id="Freeform 9031" o:spid="_x0000_s2966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Xc8UA&#10;AADdAAAADwAAAGRycy9kb3ducmV2LnhtbESPwWrDQAxE74H+w6JCb/G6oZjW9SakKYWGQMBuP0B4&#10;FdvEqzXeTWL/fXUI9CYxo5mnYjO5Xl1pDJ1nA89JCoq49rbjxsDvz9fyFVSIyBZ7z2RgpgCb9cOi&#10;wNz6G5d0rWKjJIRDjgbaGIdc61C35DAkfiAW7eRHh1HWsdF2xJuEu16v0jTTDjuWhhYH2rVUn6uL&#10;MxBsllb7lf9stofyeDx8zDS5ypinx2n7DirSFP/N9+tvK/hvL8I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ldzxQAAAN0AAAAPAAAAAAAAAAAAAAAAAJgCAABkcnMv&#10;ZG93bnJldi54bWxQSwUGAAAAAAQABAD1AAAAigMAAAAA&#10;" path="m87,3l84,,82,,79,5r3,l84,8,87,3xm,130r10,2l20,137r10,3l40,140r2,l47,140r3,-3l50,132r-5,3l40,135,22,132,5,125r-3,2l,130xe" fillcolor="#e77f26" stroked="f">
                  <v:path arrowok="t" o:connecttype="custom" o:connectlocs="87,3;84,0;82,0;79,5;82,5;84,8;87,3;0,130;10,132;20,137;30,140;40,140;42,140;47,140;50,137;50,132;45,135;40,135;22,132;5,125;2,127;0,130" o:connectangles="0,0,0,0,0,0,0,0,0,0,0,0,0,0,0,0,0,0,0,0,0,0"/>
                  <o:lock v:ext="edit" verticies="t"/>
                </v:shape>
                <v:shape id="Freeform 9032" o:spid="_x0000_s2967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cO8QA&#10;AADdAAAADwAAAGRycy9kb3ducmV2LnhtbESPS4sCMRCE7wv+h9CCN834YNVxosgusuLNB3htJz0P&#10;nXSGSdTZf28WhL31R1VXVyer1lTiQY0rLSsYDiIQxKnVJecKTsdNfwbCeWSNlWVS8EsOVsvOR4Kx&#10;tk/e0+PgcxFC2MWooPC+jqV0aUEG3cDWxEHLbGPQB2xyqRt8hnBTyVEUfUqDJYcLBdb0VVB6O9yN&#10;gt0Fv+dj+0NnX50n03UWaHdVqtdt1wsQnlr/b35vb3WoP58M4e+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3DvEAAAA3QAAAA8AAAAAAAAAAAAAAAAAmAIAAGRycy9k&#10;b3ducmV2LnhtbFBLBQYAAAAABAAEAPUAAACJAwAAAAA=&#10;" path="m82,2l80,r,l77,5r3,2l82,7r,-5xm,124r18,8l38,134r5,l48,134r,-5l50,127r-7,2l38,129,20,127,5,122r-2,l,124xe" fillcolor="#e88327" stroked="f">
                  <v:path arrowok="t" o:connecttype="custom" o:connectlocs="82,2;80,0;80,0;77,5;80,7;82,7;82,2;0,124;18,132;38,134;43,134;48,134;48,129;50,127;43,129;38,129;20,127;5,122;3,122;0,124" o:connectangles="0,0,0,0,0,0,0,0,0,0,0,0,0,0,0,0,0,0,0,0"/>
                  <o:lock v:ext="edit" verticies="t"/>
                </v:shape>
                <v:shape id="Freeform 9033" o:spid="_x0000_s2968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578MA&#10;AADdAAAADwAAAGRycy9kb3ducmV2LnhtbERPS2vCQBC+F/wPywi9NZsGkTZ1FREFLxVr056H7OTR&#10;ZmfD7tak/94VBG/z8T1nsRpNJ87kfGtZwXOSgiAurW65VlB87p5eQPiArLGzTAr+ycNqOXlYYK7t&#10;wB90PoVaxBD2OSpoQuhzKX3ZkEGf2J44cpV1BkOErpba4RDDTSezNJ1Lgy3HhgZ72jRU/p7+jIL1&#10;j3/fF+7bVUW1HWaHrzbD40apx+m4fgMRaAx38c2913H+6yyD6zfx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C578MAAADdAAAADwAAAAAAAAAAAAAAAACYAgAAZHJzL2Rv&#10;d25yZXYueG1sUEsFBgAAAAAEAAQA9QAAAIgDAAAAAA==&#10;" path="m79,3l77,,74,r,5l77,8r2,2l79,3xm,120r17,7l35,130r5,l45,127r2,-2l50,122r-8,3l35,125,20,122,5,117r-3,3l,120xe" fillcolor="#e88728" stroked="f">
                  <v:path arrowok="t" o:connecttype="custom" o:connectlocs="79,3;77,0;74,0;74,5;77,8;79,10;79,3;0,120;17,127;35,130;40,130;45,127;47,125;50,122;42,125;35,125;20,122;5,117;2,120;0,120" o:connectangles="0,0,0,0,0,0,0,0,0,0,0,0,0,0,0,0,0,0,0,0"/>
                  <o:lock v:ext="edit" verticies="t"/>
                </v:shape>
                <v:shape id="Freeform 9034" o:spid="_x0000_s2969" style="position:absolute;left:5847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uiMUA&#10;AADdAAAADwAAAGRycy9kb3ducmV2LnhtbERPTUsDMRC9C/6HMEJvNlstatemRQShVKF0LUJvw2ZM&#10;FjeTJUm72/56Iwi9zeN9znw5uFYcKcTGs4LJuABBXHvdsFGw+3y7fQIRE7LG1jMpOFGE5eL6ao6l&#10;9j1v6VglI3IIxxIV2JS6UspYW3IYx74jzty3Dw5ThsFIHbDP4a6Vd0XxIB02nBssdvRqqf6pDk6B&#10;Cfvqayt7+7EuzruT6d4fN5Og1OhmeHkGkWhIF/G/e6Xz/Nn0Hv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+6IxQAAAN0AAAAPAAAAAAAAAAAAAAAAAJgCAABkcnMv&#10;ZG93bnJldi54bWxQSwUGAAAAAAQABAD1AAAAigMAAAAA&#10;" path="m77,2r-2,l72,,70,5r2,2l77,9r,-7xm,117r15,5l33,124r5,l45,122r3,-3l48,117r-8,2l33,119,18,117,5,112r-2,2l,117xe" fillcolor="#e98a29" stroked="f">
                  <v:path arrowok="t" o:connecttype="custom" o:connectlocs="77,2;75,2;72,0;70,5;72,7;77,9;77,2;0,117;15,122;33,124;38,124;45,122;48,119;48,117;40,119;33,119;18,117;5,112;3,114;0,117" o:connectangles="0,0,0,0,0,0,0,0,0,0,0,0,0,0,0,0,0,0,0,0"/>
                  <o:lock v:ext="edit" verticies="t"/>
                </v:shape>
                <v:shape id="Freeform 9035" o:spid="_x0000_s2970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gvMIA&#10;AADdAAAADwAAAGRycy9kb3ducmV2LnhtbERPS4vCMBC+L/gfwgh7W1Ol7NZqFBGFPe2yPu5DM7bF&#10;ZlKSVKu/3iwI3ubje8582ZtGXMj52rKC8SgBQVxYXXOp4LDffmQgfEDW2FgmBTfysFwM3uaYa3vl&#10;P7rsQiliCPscFVQhtLmUvqjIoB/ZljhyJ+sMhghdKbXDaww3jZwkyac0WHNsqLCldUXFedcZBZ37&#10;PZab+zrLNjd3WH2Fn7TBTqn3Yb+agQjUh5f46f7Wcf40TeH/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iC8wgAAAN0AAAAPAAAAAAAAAAAAAAAAAJgCAABkcnMvZG93&#10;bnJldi54bWxQSwUGAAAAAAQABAD1AAAAhwMAAAAA&#10;" path="m74,5l72,3,69,,67,5r2,2l72,10,74,5xm,112r15,5l30,120r7,l45,117r,-2l47,112r-10,3l30,115,17,112,5,110r-3,l,112xe" fillcolor="#ea8e2b" stroked="f">
                  <v:path arrowok="t" o:connecttype="custom" o:connectlocs="74,5;72,3;69,0;67,5;69,7;72,10;74,5;0,112;15,117;30,120;37,120;45,117;45,115;47,112;37,115;30,115;17,112;5,110;2,110;0,112" o:connectangles="0,0,0,0,0,0,0,0,0,0,0,0,0,0,0,0,0,0,0,0"/>
                  <o:lock v:ext="edit" verticies="t"/>
                </v:shape>
                <v:shape id="Freeform 9036" o:spid="_x0000_s2971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wCcQA&#10;AADdAAAADwAAAGRycy9kb3ducmV2LnhtbERPS2vCQBC+F/wPyxR6kbrxVdo0G5FCW0EvRik9Dtkx&#10;CWZnQ3YT47/vCkJv8/E9J1kNphY9ta6yrGA6iUAQ51ZXXCg4Hj6fX0E4j6yxtkwKruRglY4eEoy1&#10;vfCe+swXIoSwi1FB6X0TS+nykgy6iW2IA3eyrUEfYFtI3eIlhJtazqLoRRqsODSU2NBHSfk564yC&#10;it1257voG8fdbP71w4u+OP0q9fQ4rN9BeBr8v/ju3ugw/22xhNs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sAnEAAAA3QAAAA8AAAAAAAAAAAAAAAAAmAIAAGRycy9k&#10;b3ducmV2LnhtbFBLBQYAAAAABAAEAPUAAACJAwAAAAA=&#10;" path="m72,4l67,2,65,r,4l67,7r3,2l72,4xm,107r13,5l28,114r7,l43,112r2,-3l48,107r-10,2l28,109,15,107,5,104r-2,3l,107xe" fillcolor="#eb912b" stroked="f">
                  <v:path arrowok="t" o:connecttype="custom" o:connectlocs="72,4;67,2;65,0;65,4;67,7;70,9;72,4;0,107;13,112;28,114;35,114;43,112;45,109;48,107;38,109;28,109;15,107;5,104;3,107;0,107" o:connectangles="0,0,0,0,0,0,0,0,0,0,0,0,0,0,0,0,0,0,0,0"/>
                  <o:lock v:ext="edit" verticies="t"/>
                </v:shape>
                <v:shape id="Freeform 9037" o:spid="_x0000_s2972" style="position:absolute;left:5855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R5MIA&#10;AADdAAAADwAAAGRycy9kb3ducmV2LnhtbERPS4vCMBC+L/gfwgh7W1Mfq7UapQiCsKdVwevQjG0x&#10;mZQmatdfbxYEb/PxPWe57qwRN2p97VjBcJCAIC6crrlUcDxsv1IQPiBrNI5JwR95WK96H0vMtLvz&#10;L932oRQxhH2GCqoQmkxKX1Rk0Q9cQxy5s2sthgjbUuoW7zHcGjlKkqm0WHNsqLChTUXFZX+1Csyo&#10;mW3yvM6tN6fHT5qOafs9Vuqz3+ULEIG68Ba/3Dsd588nU/j/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hHkwgAAAN0AAAAPAAAAAAAAAAAAAAAAAJgCAABkcnMvZG93&#10;bnJldi54bWxQSwUGAAAAAAQABAD1AAAAhwMAAAAA&#10;" path="m67,5l64,2,62,,59,5r5,2l67,12r,-7xm,105r12,2l25,110r7,l42,107r3,-2l45,100r-10,2l25,105r-13,l2,100r,2l,105xe" fillcolor="#eb952b" stroked="f">
                  <v:path arrowok="t" o:connecttype="custom" o:connectlocs="67,5;64,2;62,0;59,5;64,7;67,12;67,5;0,105;12,107;25,110;32,110;42,107;45,105;45,100;35,102;25,105;12,105;2,100;2,102;0,105" o:connectangles="0,0,0,0,0,0,0,0,0,0,0,0,0,0,0,0,0,0,0,0"/>
                  <o:lock v:ext="edit" verticies="t"/>
                </v:shape>
                <v:shape id="Freeform 9038" o:spid="_x0000_s2973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azMUA&#10;AADdAAAADwAAAGRycy9kb3ducmV2LnhtbERPS2vCQBC+C/6HZYTedKOU1kY3IoW20pOPevA2ZMck&#10;JDsbdlcT++u7BcHbfHzPWa5604grOV9ZVjCdJCCIc6srLhT8HD7GcxA+IGtsLJOCG3lYZcPBElNt&#10;O97RdR8KEUPYp6igDKFNpfR5SQb9xLbEkTtbZzBE6AqpHXYx3DRyliQv0mDFsaHElt5Lyuv9xSjQ&#10;2+/PTTK7/X45XeeX+ak/dtudUk+jfr0AEagPD/HdvdFx/tvzK/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ZrMxQAAAN0AAAAPAAAAAAAAAAAAAAAAAJgCAABkcnMv&#10;ZG93bnJldi54bWxQSwUGAAAAAAQABAD1AAAAigMAAAAA&#10;" path="m65,5l62,3,60,,57,5r3,3l65,13r,-8xm,100r10,3l23,105r10,l43,103r,-5l45,95,33,98r-10,2l13,100,3,98,,98r,2xe" fillcolor="#ec992a" stroked="f">
                  <v:path arrowok="t" o:connecttype="custom" o:connectlocs="65,5;62,3;60,0;57,5;60,8;65,13;65,5;0,100;10,103;23,105;33,105;43,103;43,98;45,95;33,98;23,100;13,100;3,98;0,98;0,100" o:connectangles="0,0,0,0,0,0,0,0,0,0,0,0,0,0,0,0,0,0,0,0"/>
                  <o:lock v:ext="edit" verticies="t"/>
                </v:shape>
                <v:shape id="Freeform 9039" o:spid="_x0000_s2974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//8YA&#10;AADdAAAADwAAAGRycy9kb3ducmV2LnhtbESPT2sCQQzF70K/wxDBm85arLSro1ihIL35p9Bj3Im7&#10;izOZZWfUtZ++OQjeEt7Le7/Ml5136kptrAMbGI8yUMRFsDWXBg77r+E7qJiQLbrAZOBOEZaLl94c&#10;cxtuvKXrLpVKQjjmaKBKqcm1jkVFHuMoNMSinULrMcnaltq2eJNw7/Rrlk21x5qlocKG1hUV593F&#10;G1j/HfDzZN8u2+P9+6f5nbjVeeqMGfS71QxUoi49zY/rjRX8j4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//8YAAADdAAAADwAAAAAAAAAAAAAAAACYAgAAZHJz&#10;L2Rvd25yZXYueG1sUEsFBgAAAAAEAAQA9QAAAIsDAAAAAA==&#10;" path="m65,7l62,2,57,r,5l60,7r5,5l65,7xm,95r10,5l23,100,33,97,43,95r2,-3l45,90,35,92,23,95r-10,l5,92,3,95,,95xe" fillcolor="#ec9c29" stroked="f">
                  <v:path arrowok="t" o:connecttype="custom" o:connectlocs="65,7;62,2;57,0;57,5;60,7;65,12;65,7;0,95;10,100;23,100;33,97;43,95;45,92;45,90;35,92;23,95;13,95;5,92;3,95;0,95" o:connectangles="0,0,0,0,0,0,0,0,0,0,0,0,0,0,0,0,0,0,0,0"/>
                  <o:lock v:ext="edit" verticies="t"/>
                </v:shape>
                <v:shape id="Freeform 9040" o:spid="_x0000_s2975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AfsMA&#10;AADdAAAADwAAAGRycy9kb3ducmV2LnhtbERP24rCMBB9X/Afwgj7IpoqUrQaRWSVBS/gBZ+HZmyL&#10;zaTbZLX790YQ9m0O5zrTeWNKcafaFZYV9HsRCOLU6oIzBefTqjsC4TyyxtIyKfgjB/NZ62OKibYP&#10;PtD96DMRQtglqCD3vkqkdGlOBl3PVsSBu9raoA+wzqSu8RHCTSkHURRLgwWHhhwrWuaU3o6/RsHw&#10;Gl90tFmf3frLVj7eduTPbq/UZ7tZTEB4avy/+O3+1mH+eDiG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AfsMAAADdAAAADwAAAAAAAAAAAAAAAACYAgAAZHJzL2Rv&#10;d25yZXYueG1sUEsFBgAAAAAEAAQA9QAAAIgDAAAAAA==&#10;" path="m62,8l57,3,54,,52,5r5,5l59,15r3,-5l62,8xm,93r10,2l20,95,30,93,42,90r,-2l45,83,32,88,20,90r-8,l5,88,2,90,,93xe" fillcolor="#eda025" stroked="f">
                  <v:path arrowok="t" o:connecttype="custom" o:connectlocs="62,8;57,3;54,0;52,5;57,10;59,15;62,10;62,8;0,93;10,95;20,95;30,93;42,90;42,88;45,83;32,88;20,90;12,90;5,88;2,90;0,93" o:connectangles="0,0,0,0,0,0,0,0,0,0,0,0,0,0,0,0,0,0,0,0,0"/>
                  <o:lock v:ext="edit" verticies="t"/>
                </v:shape>
                <v:shape id="Freeform 9041" o:spid="_x0000_s2976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k+cYA&#10;AADdAAAADwAAAGRycy9kb3ducmV2LnhtbESPQUvDQBCF74L/YRnBm91YUTR2W0ohWPCirfQ8Zsdk&#10;MTsbstM09tc7B8HbDO/Ne98sVlPszEhDDokd3M4KMMR18oEbBx/76uYRTBZkj11icvBDGVbLy4sF&#10;lj6d+J3GnTRGQziX6KAV6Utrc91SxDxLPbFqX2mIKLoOjfUDnjQ8dnZeFA82YmBtaLGnTUv19+4Y&#10;HcjLUcbq7jPMw+H18LbO5221OTt3fTWtn8EITfJv/rveesV/uld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k+cYAAADdAAAADwAAAAAAAAAAAAAAAACYAgAAZHJz&#10;L2Rvd25yZXYueG1sUEsFBgAAAAAEAAQA9QAAAIsDAAAAAA==&#10;" path="m60,7l55,2,52,,50,5r5,5l57,15r,-3l60,7xm,87r8,3l18,90,30,87,40,85r3,-5l43,77,30,82,18,85r-8,l5,82,3,85,,87xe" fillcolor="#eea421" stroked="f">
                  <v:path arrowok="t" o:connecttype="custom" o:connectlocs="60,7;55,2;52,0;50,5;55,10;57,15;57,12;60,7;0,87;8,90;18,90;30,87;40,85;43,80;43,77;30,82;18,85;10,85;5,82;3,85;0,87" o:connectangles="0,0,0,0,0,0,0,0,0,0,0,0,0,0,0,0,0,0,0,0,0"/>
                  <o:lock v:ext="edit" verticies="t"/>
                </v:shape>
                <v:shape id="Freeform 9042" o:spid="_x0000_s2977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alcIA&#10;AADdAAAADwAAAGRycy9kb3ducmV2LnhtbERP3WrCMBS+H/gO4Qy8GTOx4NDOKKIIXg3s9gDH5tiU&#10;NSe1ibW+/SIIuzsf3+9ZrgfXiJ66UHvWMJ0oEMSlNzVXGn6+9+9zECEiG2w8k4Y7BVivRi9LzI2/&#10;8ZH6IlYihXDIUYONsc2lDKUlh2HiW+LEnX3nMCbYVdJ0eEvhrpGZUh/SYc2pwWJLW0vlb3F1GtTp&#10;+lVk6vSG/S6eZ/aeXY4m03r8Omw+QUQa4r/46T6YNH8xm8Lj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RqVwgAAAN0AAAAPAAAAAAAAAAAAAAAAAJgCAABkcnMvZG93&#10;bnJldi54bWxQSwUGAAAAAAQABAD1AAAAhwMAAAAA&#10;" path="m54,10l52,5,47,,44,5r5,5l54,18r,-5l54,10xm,83r7,2l15,85,27,83,40,78r,-3l42,70r-5,5l30,78r-8,2l15,80r-5,l5,78,2,80,,83xe" fillcolor="#eea81d" stroked="f">
                  <v:path arrowok="t" o:connecttype="custom" o:connectlocs="54,10;52,5;47,0;44,5;49,10;54,18;54,13;54,10;0,83;7,85;15,85;27,83;40,78;40,75;42,70;37,75;30,78;22,80;15,80;10,80;5,78;2,80;0,83" o:connectangles="0,0,0,0,0,0,0,0,0,0,0,0,0,0,0,0,0,0,0,0,0,0,0"/>
                  <o:lock v:ext="edit" verticies="t"/>
                </v:shape>
                <v:shape id="Freeform 9043" o:spid="_x0000_s2978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XSsIA&#10;AADdAAAADwAAAGRycy9kb3ducmV2LnhtbERPS2sCMRC+F/wPYYTealZBqatRZKVQqBcfeB4242Zx&#10;M1mSuLvtrzeFQm/z8T1nvR1sIzryoXasYDrJQBCXTtdcKbicP97eQYSIrLFxTAq+KcB2M3pZY65d&#10;z0fqTrESKYRDjgpMjG0uZSgNWQwT1xIn7ua8xZigr6T22Kdw28hZli2kxZpTg8GWCkPl/fSwCvrl&#10;9ezMvvDH7GducHeoF91XodTreNitQEQa4r/4z/2p0/zlfAa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VdKwgAAAN0AAAAPAAAAAAAAAAAAAAAAAJgCAABkcnMvZG93&#10;bnJldi54bWxQSwUGAAAAAAQABAD1AAAAhwMAAAAA&#10;" path="m52,10l50,5,45,,42,2r,3l47,12r5,8l52,15r,-5xm,77r5,3l13,80,25,77,38,72r2,-5l42,62r-7,5l28,72r-8,3l13,75r-5,l3,75r,l,77xe" fillcolor="#efac12" stroked="f">
                  <v:path arrowok="t" o:connecttype="custom" o:connectlocs="52,10;50,5;45,0;42,2;42,5;47,12;52,20;52,15;52,10;0,77;5,80;13,80;25,77;38,72;40,67;42,62;35,67;28,72;20,75;13,75;8,75;3,75;3,75;0,77" o:connectangles="0,0,0,0,0,0,0,0,0,0,0,0,0,0,0,0,0,0,0,0,0,0,0,0"/>
                  <o:lock v:ext="edit" verticies="t"/>
                </v:shape>
                <v:shape id="Freeform 9044" o:spid="_x0000_s2979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1pcUA&#10;AADdAAAADwAAAGRycy9kb3ducmV2LnhtbERPTWvCQBC9F/wPywi91Y0NkRpdRQtChYI2evE2ZMck&#10;mp0N2VWjv74rFHqbx/uc6bwztbhS6yrLCoaDCARxbnXFhYL9bvX2AcJ5ZI21ZVJwJwfzWe9liqm2&#10;N/6ha+YLEULYpaig9L5JpXR5SQbdwDbEgTva1qAPsC2kbvEWwk0t36NoJA1WHBpKbOizpPycXYyC&#10;x7Z6cDL6ji/xerVebg73fXLKlHrtd4sJCE+d/xf/ub90mD9OYnh+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PWlxQAAAN0AAAAPAAAAAAAAAAAAAAAAAJgCAABkcnMv&#10;ZG93bnJldi54bWxQSwUGAAAAAAQABAD1AAAAigMAAAAA&#10;" path="m49,13l44,5,39,r,3l39,5r5,8l47,23r2,-5l49,13xm,73r5,2l10,75r7,l25,73r7,-3l37,65r2,-5l39,55r-4,5l27,65,17,70r-7,l7,70r-5,l2,73,,73xe" fillcolor="#efb000" stroked="f">
                  <v:path arrowok="t" o:connecttype="custom" o:connectlocs="49,13;44,5;39,0;39,3;39,5;44,13;47,23;49,18;49,13;0,73;5,75;10,75;17,75;25,73;32,70;37,65;39,60;39,55;35,60;27,65;17,70;10,70;7,70;2,70;2,73;0,73" o:connectangles="0,0,0,0,0,0,0,0,0,0,0,0,0,0,0,0,0,0,0,0,0,0,0,0,0,0"/>
                  <o:lock v:ext="edit" verticies="t"/>
                </v:shape>
                <v:shape id="Freeform 9045" o:spid="_x0000_s2980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+esQA&#10;AADdAAAADwAAAGRycy9kb3ducmV2LnhtbERPTWvCQBC9C/6HZQQvQTeKlZq6ihYET1JjkR6H7JgE&#10;s7MhuzXRX+8WCt7m8T5nue5MJW7UuNKygsk4BkGcWV1yruD7tBu9g3AeWWNlmRTcycF61e8tMdG2&#10;5SPdUp+LEMIuQQWF93UipcsKMujGtiYO3MU2Bn2ATS51g20IN5WcxvFcGiw5NBRY02dB2TX9NQrq&#10;9sttfx73SRSVtNils8M5byOlhoNu8wHCU+df4n/3Xof5i7cZ/H0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vnrEAAAA3QAAAA8AAAAAAAAAAAAAAAAAmAIAAGRycy9k&#10;b3ducmV2LnhtbFBLBQYAAAAABAAEAPUAAACJAwAAAAA=&#10;" path="m49,15l44,7,39,r,2l37,5r7,10l47,27r,l47,22r2,-7xm,70r5,l10,70r7,l25,67r7,-5l39,57r,-7l42,42,37,52r-7,8l20,62,10,65r-3,l5,65,2,67,,70xe" fillcolor="#f0b300" stroked="f">
                  <v:path arrowok="t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  <o:lock v:ext="edit" verticies="t"/>
                </v:shape>
                <v:shape id="Freeform 9046" o:spid="_x0000_s2981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EycEA&#10;AADdAAAADwAAAGRycy9kb3ducmV2LnhtbERPzWoCMRC+F3yHMIK3mlXZoqtRRChUeqrtAwzJuLu4&#10;mSxJdKNPbwqF3ubj+53NLtlO3MiH1rGC2bQAQaydablW8PP9/roEESKywc4xKbhTgN129LLByriB&#10;v+h2irXIIRwqVNDE2FdSBt2QxTB1PXHmzs5bjBn6WhqPQw63nZwXxZu02HJuaLCnQ0P6crpaBbpL&#10;9315/DwsnH6kyzDrpT+WSk3Gab8GESnFf/Gf+8Pk+auyhN9v8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RMnBAAAA3QAAAA8AAAAAAAAAAAAAAAAAmAIAAGRycy9kb3du&#10;cmV2LnhtbFBLBQYAAAAABAAEAPUAAACGAwAAAAA=&#10;" path="m45,18l42,8,37,,35,3r,2l40,15r2,10l40,33r-3,7l35,45r-2,5l25,55r-5,3l15,60r-7,l5,60r,l3,63,,65r5,l8,65r7,l25,60r8,-5l37,50,42,33,45,18xe" fillcolor="#f2b900" stroked="f">
                  <v:path arrowok="t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  </v:shape>
                <v:shape id="Freeform 9047" o:spid="_x0000_s2982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2nsQA&#10;AADdAAAADwAAAGRycy9kb3ducmV2LnhtbESPQYvCMBCF78L+hzCCN00VrFqbiqsIHvaiLnsem7Et&#10;NpPSRNv99xthwdsM731v3qSb3tTiSa2rLCuYTiIQxLnVFRcKvi+H8RKE88gaa8uk4JccbLKPQYqJ&#10;th2f6Hn2hQgh7BJUUHrfJFK6vCSDbmIb4qDdbGvQh7UtpG6xC+GmlrMoiqXBisOFEhvalZTfzw8T&#10;atzkDvc4+/rcPk77Lj4sup/lVanRsN+uQXjq/dv8Tx914FbzGF7fhBF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tp7EAAAA3QAAAA8AAAAAAAAAAAAAAAAAmAIAAGRycy9k&#10;b3ducmV2LnhtbFBLBQYAAAAABAAEAPUAAACJAwAAAAA=&#10;" path="m42,22l39,10,32,r,2l32,5r2,7l37,22,34,35,27,45,17,52,5,55r,l2,57,,60r2,l5,60,15,57,25,55r7,-8l37,37r2,-7l42,22r,xe" fillcolor="#f3be00" stroked="f">
                  <v:path arrowok="t" o:connecttype="custom" o:connectlocs="42,22;39,10;32,0;32,2;32,5;34,12;37,22;34,35;27,45;17,52;5,55;5,55;2,57;0,60;2,60;5,60;15,57;25,55;32,47;37,37;39,30;42,22;42,22" o:connectangles="0,0,0,0,0,0,0,0,0,0,0,0,0,0,0,0,0,0,0,0,0,0,0"/>
                </v:shape>
                <v:shape id="Freeform 9048" o:spid="_x0000_s2983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9d8IA&#10;AADdAAAADwAAAGRycy9kb3ducmV2LnhtbERPzWrCQBC+C32HZYTedGOLtY1ZpbRIi57UPMCQHZPg&#10;zmzIbjW+vVso9DYf3+8U64GdulAfWi8GZtMMFEnlbSu1gfK4mbyCChHFovNCBm4UYL16GBWYW3+V&#10;PV0OsVYpREKOBpoYu1zrUDXEGKa+I0ncyfeMMcG+1rbHawpnp5+y7EUztpIaGuzoo6HqfPhhAx3u&#10;B94e/azc7NzWPc/5M3yxMY/j4X0JKtIQ/8V/7m+b5r/NF/D7TTpB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313wgAAAN0AAAAPAAAAAAAAAAAAAAAAAJgCAABkcnMvZG93&#10;bnJldi54bWxQSwUGAAAAAAQABAD1AAAAhwMAAAAA&#10;" path="m37,20l35,10,30,r,3l28,5r2,8l32,20,30,33r-7,7l15,48,3,50r,3l,55r,l3,55r7,l15,53r5,-3l28,45r2,-5l32,35r3,-7l37,20xe" fillcolor="#f4c200" stroked="f">
                  <v:path arrowok="t" o:connecttype="custom" o:connectlocs="37,20;35,10;30,0;30,3;28,5;30,13;32,20;30,33;23,40;15,48;3,50;3,53;0,55;0,55;3,55;10,55;15,53;20,50;28,45;30,40;32,35;35,28;37,20" o:connectangles="0,0,0,0,0,0,0,0,0,0,0,0,0,0,0,0,0,0,0,0,0,0,0"/>
                </v:shape>
                <v:shape id="Freeform 9049" o:spid="_x0000_s2984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j+sYA&#10;AADdAAAADwAAAGRycy9kb3ducmV2LnhtbESPQUvDQBCF70L/wzKCN7upoNi02yIVQRCRprn0NmSn&#10;2dDsbNzdpvHfOwfB2wzvzXvfrLeT79VIMXWBDSzmBSjiJtiOWwP14e3+GVTKyBb7wGTghxJsN7Ob&#10;NZY2XHlPY5VbJSGcSjTgch5KrVPjyGOah4FYtFOIHrOssdU24lXCfa8fiuJJe+xYGhwOtHPUnKuL&#10;N3CJ06H9HMNrVdOiPn58ue9q3Btzdzu9rEBlmvK/+e/63Qr+8lF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j+sYAAADdAAAADwAAAAAAAAAAAAAAAACYAgAAZHJz&#10;L2Rvd25yZXYueG1sUEsFBgAAAAAEAAQA9QAAAIsDAAAAAA==&#10;" path="m32,17l29,7,27,,25,2r,5l25,12r2,5l25,27r-5,8l12,42,2,45r,2l,50r,l12,47,22,40,29,30,32,17xe" fillcolor="#f5c700" stroked="f">
                  <v:path arrowok="t" o:connecttype="custom" o:connectlocs="32,17;29,7;27,0;25,2;25,7;25,12;27,17;25,27;20,35;12,42;2,45;2,47;0,50;0,50;12,47;22,40;29,30;32,17" o:connectangles="0,0,0,0,0,0,0,0,0,0,0,0,0,0,0,0,0,0"/>
                </v:shape>
                <v:shape id="Freeform 9050" o:spid="_x0000_s2985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ozMUA&#10;AADdAAAADwAAAGRycy9kb3ducmV2LnhtbERPTWvCQBC9F/oflil4qxsFbY3ZiKhtteRS68HjkB2T&#10;mOxsyG41/nu3UOhtHu9zkkVvGnGhzlWWFYyGEQji3OqKCwWH77fnVxDOI2tsLJOCGzlYpI8PCcba&#10;XvmLLntfiBDCLkYFpfdtLKXLSzLohrYlDtzJdgZ9gF0hdYfXEG4aOY6iqTRYcWgosaVVSXm9/zEK&#10;pu06q1/OH5t3f/wsskOU3Xa1U2rw1C/nIDz1/l/8597qMH82mcHvN+EE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ejMxQAAAN0AAAAPAAAAAAAAAAAAAAAAAJgCAABkcnMv&#10;ZG93bnJldi54bWxQSwUGAAAAAAQABAD1AAAAigMAAAAA&#10;" path="m29,15l27,8,25,r,5l22,8r,2l25,15r-3,8l17,30r-5,5l5,40,2,43,,45,12,43r8,-8l27,28,29,15xe" fillcolor="#f6cb00" stroked="f">
                  <v:path arrowok="t" o:connecttype="custom" o:connectlocs="29,15;27,8;25,0;25,5;22,8;22,10;25,15;22,23;17,30;12,35;5,40;2,43;0,45;12,43;20,35;27,28;29,15" o:connectangles="0,0,0,0,0,0,0,0,0,0,0,0,0,0,0,0,0"/>
                </v:shape>
                <v:shape id="Freeform 9051" o:spid="_x0000_s2986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bf8cA&#10;AADdAAAADwAAAGRycy9kb3ducmV2LnhtbESPQUvDQBCF74L/YRnBm93EQ2hjt6UopYKXJgpex+yY&#10;xGZnQ3bbpP76zqHQ2wzvzXvfLNeT69SJhtB6NpDOElDElbct1wa+PrdPc1AhIlvsPJOBMwVYr+7v&#10;lphbP3JBpzLWSkI45GigibHPtQ5VQw7DzPfEov36wWGUdai1HXCUcNfp5yTJtMOWpaHBnl4bqg7l&#10;0RnIdh9FOh7S7m1Tjuf9989fkW3/jXl8mDYvoCJN8Wa+Xr9bwV9kwi/fyAh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7W3/HAAAA3QAAAA8AAAAAAAAAAAAAAAAAmAIAAGRy&#10;cy9kb3ducmV2LnhtbFBLBQYAAAAABAAEAPUAAACMAwAAAAA=&#10;" path="m25,10l23,5,23,,20,3,18,5r2,3l20,10r-2,8l15,23r-5,5l5,30,3,35,,38,10,35r8,-7l23,20,25,10xe" fillcolor="#f7d000" stroked="f">
                  <v:path arrowok="t" o:connecttype="custom" o:connectlocs="25,10;23,5;23,0;20,3;18,5;20,8;20,10;18,18;15,23;10,28;5,30;3,35;0,38;10,35;18,28;23,20;25,10" o:connectangles="0,0,0,0,0,0,0,0,0,0,0,0,0,0,0,0,0"/>
                </v:shape>
                <v:shape id="Freeform 9052" o:spid="_x0000_s2987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EHsQA&#10;AADdAAAADwAAAGRycy9kb3ducmV2LnhtbERP32vCMBB+F/Y/hBvsTVNliKtGGZOxwVCxFZ/P5myr&#10;zaUkmXb+9ctA2Nt9fD9vtuhMIy7kfG1ZwXCQgCAurK65VLDL3/sTED4ga2wsk4If8rCYP/RmmGp7&#10;5S1dslCKGMI+RQVVCG0qpS8qMugHtiWO3NE6gyFCV0rt8BrDTSNHSTKWBmuODRW29FZRcc6+jYIt&#10;uvZjf1tnMn/eLA/n09cqI6fU02P3OgURqAv/4rv7U8f5L+Mh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RB7EAAAA3QAAAA8AAAAAAAAAAAAAAAAAmAIAAGRycy9k&#10;b3ducmV2LnhtbFBLBQYAAAAABAAEAPUAAACJAwAAAAA=&#10;" path="m20,7l17,2,17,,15,2r,5l15,7,12,17,5,25,2,27,,32,7,27r5,-5l17,15,20,7xe" fillcolor="#f7d400" stroked="f">
                  <v:path arrowok="t" o:connecttype="custom" o:connectlocs="20,7;17,2;17,0;15,2;15,7;15,7;12,17;5,25;2,27;0,32;7,27;12,22;17,15;20,7" o:connectangles="0,0,0,0,0,0,0,0,0,0,0,0,0,0"/>
                </v:shape>
                <v:shape id="Freeform 9053" o:spid="_x0000_s2988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YGcQA&#10;AADdAAAADwAAAGRycy9kb3ducmV2LnhtbERPTWvCQBC9F/wPywi91U1zkBhdgxQtBS3StAePY3ZM&#10;0mZnw+5W47/vCkJv83ifsygG04kzOd9aVvA8SUAQV1a3XCv4+tw8ZSB8QNbYWSYFV/JQLEcPC8y1&#10;vfAHnctQixjCPkcFTQh9LqWvGjLoJ7YnjtzJOoMhQldL7fASw00n0ySZSoMtx4YGe3ppqPopf42C&#10;7YG/s6w/tuv3ytUnfN3vdk4q9TgeVnMQgYbwL76733ScP5um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2BnEAAAA3QAAAA8AAAAAAAAAAAAAAAAAmAIAAGRycy9k&#10;b3ducmV2LnhtbFBLBQYAAAAABAAEAPUAAACJAwAAAAA=&#10;" path="m15,5r,-2l13,,8,15,,25,5,23r5,-5l13,13,15,5xe" fillcolor="#f6d600" stroked="f">
                  <v:path arrowok="t" o:connecttype="custom" o:connectlocs="15,5;15,3;13,0;8,15;0,25;5,23;10,18;13,13;15,5" o:connectangles="0,0,0,0,0,0,0,0,0"/>
                </v:shape>
                <v:shape id="Freeform 9054" o:spid="_x0000_s2989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6+8QA&#10;AADdAAAADwAAAGRycy9kb3ducmV2LnhtbERPS2vCQBC+F/wPywje6sZaUo2uUgqCgj2YCl4n2ckD&#10;s7NpdjXpv3cLhd7m43vOejuYRtypc7VlBbNpBII4t7rmUsH5a/e8AOE8ssbGMin4IQfbzehpjYm2&#10;PZ/onvpShBB2CSqovG8TKV1ekUE3tS1x4ArbGfQBdqXUHfYh3DTyJYpiabDm0FBhSx8V5df0ZhR8&#10;ZsVcm6OLD6/pJXvbfWeLos+UmoyH9xUIT4P/F/+59zrMX8Zz+P0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OvvEAAAA3QAAAA8AAAAAAAAAAAAAAAAAmAIAAGRycy9k&#10;b3ducmV2LnhtbFBLBQYAAAAABAAEAPUAAACJAwAAAAA=&#10;" path="m10,r,l5,8,,18,7,10,10,xe" fillcolor="#f5d900" stroked="f">
                  <v:path arrowok="t" o:connecttype="custom" o:connectlocs="10,0;10,0;5,8;0,18;7,10;10,0" o:connectangles="0,0,0,0,0,0"/>
                </v:shape>
                <v:shape id="Freeform 9055" o:spid="_x0000_s2990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Sl8MA&#10;AADdAAAADwAAAGRycy9kb3ducmV2LnhtbERPTWsCMRC9F/wPYYTeatZSrK5GsYLQQy+uHjwOm3E3&#10;upnETXTX/vqmUOhtHu9zFqveNuJObTCOFYxHGQji0mnDlYLDfvsyBREissbGMSl4UIDVcvC0wFy7&#10;jnd0L2IlUgiHHBXUMfpcylDWZDGMnCdO3Mm1FmOCbSV1i10Kt418zbKJtGg4NdToaVNTeSluVkG1&#10;9f4rK/j6bT66d7PrzPG8fij1POzXcxCR+vgv/nN/6jR/NnmD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Sl8MAAADdAAAADwAAAAAAAAAAAAAAAACYAgAAZHJzL2Rv&#10;d25yZXYueG1sUEsFBgAAAAAEAAQA9QAAAIgDAAAAAA==&#10;" path="m,167l23,152,43,135,58,120,68,100,85,57,105,,95,50r-8,50l82,122r-9,23l63,165,48,185,23,177,,167xe" filled="f" strokecolor="#e15520" strokeweight="0">
                  <v:path arrowok="t" o:connecttype="custom" o:connectlocs="0,167;23,152;43,135;58,120;68,100;85,57;105,0;95,50;87,100;82,122;73,145;63,165;48,185;23,177;0,167" o:connectangles="0,0,0,0,0,0,0,0,0,0,0,0,0,0,0"/>
                </v:shape>
                <v:shape id="Freeform 9056" o:spid="_x0000_s2991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qHsMA&#10;AADdAAAADwAAAGRycy9kb3ducmV2LnhtbERPTWvCQBC9F/oflin0VjcWKhpdRQqBXlrQxtLjkB2z&#10;0exsyI6a/ntXEHqbx/ucxWrwrTpTH5vABsajDBRxFWzDtYHyu3iZgoqCbLENTAb+KMJq+fiwwNyG&#10;C2/ovJVapRCOORpwIl2udawceYyj0BEnbh96j5JgX2vb4yWF+1a/ZtlEe2w4NTjs6N1RddyevIHT&#10;Ydqsf3ZFqX+lnH254nO/y8SY56dhPQclNMi/+O7+sGn+bPIGt2/S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iqHsMAAADdAAAADwAAAAAAAAAAAAAAAACYAgAAZHJzL2Rv&#10;d25yZXYueG1sUEsFBgAAAAAEAAQA9QAAAIgDAAAAAA==&#10;" path="m,20r,l,20r,xm164,r3,l169,r-5,3l164,3r,-3xe" fillcolor="#e15520" stroked="f">
                  <v:path arrowok="t" o:connecttype="custom" o:connectlocs="0,20;0,20;0,20;0,20;164,0;167,0;169,0;164,3;164,3;164,0" o:connectangles="0,0,0,0,0,0,0,0,0,0"/>
                  <o:lock v:ext="edit" verticies="t"/>
                </v:shape>
                <v:shape id="Freeform 9057" o:spid="_x0000_s2992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xDcUA&#10;AADdAAAADwAAAGRycy9kb3ducmV2LnhtbERPS2vCQBC+F/oflin0Vjd6CG10FfFRPFRsreB1zI7J&#10;YnY2ZNck+uu7hUJv8/E9ZzLrbSVaarxxrGA4SEAQ504bLhQcvtcvryB8QNZYOSYFN/Iwmz4+TDDT&#10;ruMvavehEDGEfYYKyhDqTEqfl2TRD1xNHLmzayyGCJtC6ga7GG4rOUqSVFo0HBtKrGlRUn7ZX62C&#10;u5l/HLeX7Xm5e999nsKKzfDESj0/9fMxiEB9+Bf/uTc6zn9LU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/ENxQAAAN0AAAAPAAAAAAAAAAAAAAAAAJgCAABkcnMv&#10;ZG93bnJldi54bWxQSwUGAAAAAAQABAD1AAAAigMAAAAA&#10;" path="m167,3r,-3l164,r-2,3l162,3r,2l167,3xm,20r3,l3,20r,3l3,25r,-2l,20xm8,52l3,45r,-8l5,45r3,7xe" fillcolor="#e25920" stroked="f">
                  <v:path arrowok="t" o:connecttype="custom" o:connectlocs="167,3;167,0;164,0;162,3;162,3;162,5;167,3;0,20;3,20;3,20;3,23;3,25;3,23;0,20;8,52;3,45;3,37;5,45;8,52" o:connectangles="0,0,0,0,0,0,0,0,0,0,0,0,0,0,0,0,0,0,0"/>
                  <o:lock v:ext="edit" verticies="t"/>
                </v:shape>
                <v:shape id="Freeform 9058" o:spid="_x0000_s2993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KUMMA&#10;AADdAAAADwAAAGRycy9kb3ducmV2LnhtbERPzU4CMRC+m/AOzZh4MdLFA+JCIYRA9OJB4AGG7bjd&#10;7Hba7BR2fXtrYuJtvny/s9qMvlM36qUJbGA2LUARV8E2XBs4nw5PC1CSkC12gcnANwls1pO7FZY2&#10;DPxJt2OqVQ5hKdGASymWWkvlyKNMQyTO3FfoPaYM+1rbHocc7jv9XBRz7bHh3OAw0s5R1R6v3oBs&#10;Y+cuH4f9TtqZPL7FPQ7SGvNwP26XoBKN6V/85363ef7r/AV+v8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AKUMMAAADdAAAADwAAAAAAAAAAAAAAAACYAgAAZHJzL2Rv&#10;d25yZXYueG1sUEsFBgAAAAAEAAQA9QAAAIgDAAAAAA==&#10;" path="m164,3r,l164,r-2,3l159,3r,2l159,5r5,-2xm,20r,l3,37r7,18l10,57,8,42,5,30r,-5l5,20r-2,l,20xe" fillcolor="#e25d20" stroked="f">
                  <v:path arrowok="t" o:connecttype="custom" o:connectlocs="164,3;164,3;164,0;162,3;159,3;159,5;159,5;164,3;0,20;0,20;3,37;10,55;10,57;8,42;5,30;5,25;5,20;3,20;0,20" o:connectangles="0,0,0,0,0,0,0,0,0,0,0,0,0,0,0,0,0,0,0"/>
                  <o:lock v:ext="edit" verticies="t"/>
                </v:shape>
                <v:shape id="Freeform 9059" o:spid="_x0000_s2994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ppMYA&#10;AADdAAAADwAAAGRycy9kb3ducmV2LnhtbESPS2vDMBCE74X+B7GF3Bq5PQTHiRLSQqGQQtM87ou1&#10;fiTWykhK7P777iHQ2y4zO/Ptcj26Tt0oxNazgZdpBoq49Lbl2sDx8PGcg4oJ2WLnmQz8UoT16vFh&#10;iYX1A//QbZ9qJSEcCzTQpNQXWseyIYdx6nti0SofHCZZQ61twEHCXadfs2ymHbYsDQ329N5Qedlf&#10;nYH8GrL5+W04perIuK12+fm7+zJm8jRuFqASjenffL/+tII/nwm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ppMYAAADdAAAADwAAAAAAAAAAAAAAAACYAgAAZHJz&#10;L2Rvd25yZXYueG1sUEsFBgAAAAAEAAQA9QAAAIsDAAAAAA==&#10;" path="m159,2r,-2l159,r-3,l154,r,2l154,5r5,-3xm,17r,3l,22r2,5l,34r2,8l5,49r,3l7,52r,2l9,54,7,42,5,27r,-5l5,20,2,17,,17xe" fillcolor="#e36221" stroked="f">
                  <v:path arrowok="t" o:connecttype="custom" o:connectlocs="159,2;159,0;159,0;156,0;154,0;154,2;154,5;159,2;0,17;0,20;0,22;2,27;0,34;2,42;5,49;5,52;7,52;7,54;9,54;7,42;5,27;5,22;5,20;2,17;0,17" o:connectangles="0,0,0,0,0,0,0,0,0,0,0,0,0,0,0,0,0,0,0,0,0,0,0,0,0"/>
                  <o:lock v:ext="edit" verticies="t"/>
                </v:shape>
                <v:shape id="Freeform 9060" o:spid="_x0000_s2995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14icMA&#10;AADdAAAADwAAAGRycy9kb3ducmV2LnhtbERPTWsCMRC9F/ofwhS81Wx7EN0aRYRCQaFUPfQ4bsbN&#10;rslk2Yy6/vumUOhtHu9z5ssheHWlPjWRDbyMC1DEVbQN1wYO+/fnKagkyBZ9ZDJwpwTLxePDHEsb&#10;b/xF153UKodwKtGAE+lKrVPlKGAax444c6fYB5QM+1rbHm85PHj9WhQTHbDh3OCwo7Wj6ry7BAN+&#10;O+385jMej0W677+rVlrXijGjp2H1BkpokH/xn/vD5vmzyQx+v8kn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14icMAAADdAAAADwAAAAAAAAAAAAAAAACYAgAAZHJzL2Rv&#10;d25yZXYueG1sUEsFBgAAAAAEAAQA9QAAAIgDAAAAAA==&#10;" path="m154,2r,l154,r-2,l149,r,2l152,7r2,-5xm,17r,5l,27,3,39,5,54r2,l10,54,7,42,5,27r,-2l5,20r-2,l,17xe" fillcolor="#e46621" stroked="f">
                  <v:path arrowok="t" o:connecttype="custom" o:connectlocs="154,2;154,2;154,0;152,0;149,0;149,2;152,7;154,2;0,17;0,22;0,27;3,39;5,54;7,54;10,54;7,42;5,27;5,25;5,20;3,20;0,17" o:connectangles="0,0,0,0,0,0,0,0,0,0,0,0,0,0,0,0,0,0,0,0,0"/>
                  <o:lock v:ext="edit" verticies="t"/>
                </v:shape>
                <v:shape id="Freeform 9061" o:spid="_x0000_s2996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Tq8YA&#10;AADdAAAADwAAAGRycy9kb3ducmV2LnhtbESPQWvDMAyF74P9B6PBLmNxtkCbpnVLGQxyXJv2sJuI&#10;1SQ0lkPsNtm/nw6D3STe03ufNrvZ9epOY+g8G3hLUlDEtbcdNwZO1edrDipEZIu9ZzLwQwF228eH&#10;DRbWT3yg+zE2SkI4FGigjXEotA51Sw5D4gdi0S5+dBhlHRttR5wk3PX6PU0X2mHH0tDiQB8t1dfj&#10;zRkoz9mS0lOgbN9V9iW30/dw+zLm+Wner0FFmuO/+e+6tIK/Wgq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UTq8YAAADdAAAADwAAAAAAAAAAAAAAAACYAgAAZHJz&#10;L2Rvd25yZXYueG1sUEsFBgAAAAAEAAQA9QAAAIsDAAAAAA==&#10;" path="m149,5r,-3l149,r-3,l144,r,5l146,7r3,-2xm,20r,2l,27,2,42,4,54r3,l9,54,7,42,4,27r,-2l4,20r-2,l,20xe" fillcolor="#e46a21" stroked="f">
                  <v:path arrowok="t" o:connecttype="custom" o:connectlocs="149,5;149,2;149,0;146,0;144,0;144,5;146,7;149,5;0,20;0,22;0,27;2,42;4,54;7,54;9,54;7,42;4,27;4,25;4,20;2,20;0,20" o:connectangles="0,0,0,0,0,0,0,0,0,0,0,0,0,0,0,0,0,0,0,0,0"/>
                  <o:lock v:ext="edit" verticies="t"/>
                </v:shape>
                <v:shape id="Freeform 9062" o:spid="_x0000_s2997" style="position:absolute;left:5994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MMQA&#10;AADdAAAADwAAAGRycy9kb3ducmV2LnhtbERPTUsDMRC9C/0PYQq92WxFunVtWmpFsBfBqngdN+Nm&#10;MZksSdrd/vumIPQ2j/c5y/XgrDhSiK1nBbNpAYK49rrlRsHnx8vtAkRMyBqtZ1Jwogjr1ehmiZX2&#10;Pb/TcZ8akUM4VqjApNRVUsbakMM49R1x5n59cJgyDI3UAfsc7qy8K4q5dNhybjDY0dZQ/bc/OAXd&#10;ov+6/6a5Le1P/7R9M+XmeReUmoyHzSOIREO6iv/drzrPfyhncPkmny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TTDEAAAA3QAAAA8AAAAAAAAAAAAAAAAAmAIAAGRycy9k&#10;b3ducmV2LnhtbFBLBQYAAAAABAAEAPUAAACJAwAAAAA=&#10;" path="m147,7l144,2r,-2l142,r-3,2l139,5r3,5l147,7xm,20r,5l,27,2,42,5,54r2,l12,54,7,42,5,27r,-2l5,22,2,20,,20xe" fillcolor="#e56f21" stroked="f">
                  <v:path arrowok="t" o:connecttype="custom" o:connectlocs="147,7;144,2;144,0;142,0;139,2;139,5;142,10;147,7;0,20;0,25;0,27;2,42;5,54;7,54;12,54;7,42;5,27;5,25;5,22;2,20;0,20" o:connectangles="0,0,0,0,0,0,0,0,0,0,0,0,0,0,0,0,0,0,0,0,0"/>
                  <o:lock v:ext="edit" verticies="t"/>
                </v:shape>
                <v:shape id="Freeform 9063" o:spid="_x0000_s2998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lMUA&#10;AADdAAAADwAAAGRycy9kb3ducmV2LnhtbESPT2sCMRDF74V+hzCF3mpWC1VXo0hBKrQe/AN6HDbj&#10;7tJksiRR02/fCIK3Gd6b93sznSdrxIV8aB0r6PcKEMSV0y3XCva75dsIRIjIGo1jUvBHAeaz56cp&#10;ltpdeUOXbaxFDuFQooImxq6UMlQNWQw91xFn7eS8xZhXX0vt8ZrDrZGDoviQFlvOhAY7+myo+t2e&#10;beaa8e6YDmv7851MXy/oa7Xx70q9vqTFBESkFB/m+/VK5/rj4QBu3+QR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O6UxQAAAN0AAAAPAAAAAAAAAAAAAAAAAJgCAABkcnMv&#10;ZG93bnJldi54bWxQSwUGAAAAAAQABAD1AAAAigMAAAAA&#10;" path="m142,7l140,5r,-5l137,2r-2,l135,7r2,5l142,7xm,20r,5l,27,3,42,5,54r5,l13,57,8,42,5,27r,-2l5,22r-2,l,20xe" fillcolor="#e57322" stroked="f">
                  <v:path arrowok="t" o:connecttype="custom" o:connectlocs="142,7;140,5;140,0;137,2;135,2;135,7;137,12;142,7;0,20;0,25;0,27;3,42;5,54;10,54;13,57;8,42;5,27;5,25;5,22;3,22;0,20" o:connectangles="0,0,0,0,0,0,0,0,0,0,0,0,0,0,0,0,0,0,0,0,0"/>
                  <o:lock v:ext="edit" verticies="t"/>
                </v:shape>
                <v:shape id="Freeform 9064" o:spid="_x0000_s2999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THsIA&#10;AADdAAAADwAAAGRycy9kb3ducmV2LnhtbERPzYrCMBC+C75DmAUvsqaroLZrFFcQFDzU6gMMzWxb&#10;2kxKE7X79htB8DYf3++sNr1pxJ06V1lW8DWJQBDnVldcKLhe9p9LEM4ja2wsk4I/crBZDwcrTLR9&#10;8JnumS9ECGGXoILS+zaR0uUlGXQT2xIH7td2Bn2AXSF1h48Qbho5jaK5NFhxaCixpV1JeZ3djAIs&#10;TjXFu2Oapj96HNfyNLu6XKnRR7/9BuGp92/xy33QYX68mMH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NMewgAAAN0AAAAPAAAAAAAAAAAAAAAAAJgCAABkcnMvZG93&#10;bnJldi54bWxQSwUGAAAAAAQABAD1AAAAhwMAAAAA&#10;" path="m137,8l134,3r,-3l132,r-3,l132,5r,5l134,10r3,-2xm,20r,3l,25,2,40,7,52r3,3l12,55,7,40,5,25r,-2l5,20r-3,l,20xe" fillcolor="#e67723" stroked="f">
                  <v:path arrowok="t" o:connecttype="custom" o:connectlocs="137,8;134,3;134,0;132,0;129,0;132,5;132,10;134,10;137,8;0,20;0,23;0,25;2,40;7,52;10,55;12,55;7,40;5,25;5,23;5,20;2,20;0,20" o:connectangles="0,0,0,0,0,0,0,0,0,0,0,0,0,0,0,0,0,0,0,0,0,0"/>
                  <o:lock v:ext="edit" verticies="t"/>
                </v:shape>
                <v:shape id="Freeform 9065" o:spid="_x0000_s3000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zC8EA&#10;AADdAAAADwAAAGRycy9kb3ducmV2LnhtbERP24rCMBB9X/Afwgi+aaroaqtRRNTVN28fMDRjW20m&#10;pYla/36zIOzbHM51ZovGlOJJtSssK+j3IhDEqdUFZwou5013AsJ5ZI2lZVLwJgeLeetrhom2Lz7S&#10;8+QzEULYJagg975KpHRpTgZdz1bEgbva2qAPsM6krvEVwk0pB1H0LQ0WHBpyrGiVU3o/PYwC3Md0&#10;a9a7x7nYjA6uuuntzzVWqtNullMQnhr/L/64dzrMj8dD+PsmnC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swvBAAAA3QAAAA8AAAAAAAAAAAAAAAAAmAIAAGRycy9kb3du&#10;cmV2LnhtbFBLBQYAAAAABAAEAPUAAACGAwAAAAA=&#10;" path="m132,10l130,5r,-5l127,r-2,l127,8r,5l130,10r2,xm,20r,3l,25,3,40,8,55r2,l13,55,8,40,5,25r,-2l5,20r-2,l,20xe" fillcolor="#e77b25" stroked="f">
                  <v:path arrowok="t" o:connecttype="custom" o:connectlocs="132,10;130,5;130,0;127,0;125,0;127,8;127,13;130,10;132,10;0,20;0,23;0,25;3,40;8,55;10,55;13,55;8,40;5,25;5,23;5,20;3,20;0,20" o:connectangles="0,0,0,0,0,0,0,0,0,0,0,0,0,0,0,0,0,0,0,0,0,0"/>
                  <o:lock v:ext="edit" verticies="t"/>
                </v:shape>
                <v:shape id="Freeform 9066" o:spid="_x0000_s3001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EnsUA&#10;AADdAAAADwAAAGRycy9kb3ducmV2LnhtbERP22rCQBB9L/gPywh9KbpR8ZZmI0UopCCFphJfh+yY&#10;hGZn0+xW07/vCkLf5nCuk+wG04oL9a6xrGA2jUAQl1Y3XCk4fr5ONiCcR9bYWiYFv+Rgl44eEoy1&#10;vfIHXXJfiRDCLkYFtfddLKUrazLoprYjDtzZ9gZ9gH0ldY/XEG5aOY+ilTTYcGiosaN9TeVX/mMU&#10;mOhUzA4Fvy++85XNije5yJ7OSj2Oh5dnEJ4G/y++uzMd5m/XS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ISexQAAAN0AAAAPAAAAAAAAAAAAAAAAAJgCAABkcnMv&#10;ZG93bnJldi54bWxQSwUGAAAAAAQABAD1AAAAigMAAAAA&#10;" path="m127,10r,-5l124,r-2,l119,3r3,5l122,13r2,l127,10xm,20r,3l,25,2,40,7,55r3,l12,55,7,40,5,25r,-2l5,23,2,20,,20xe" fillcolor="#e77f26" stroked="f">
                  <v:path arrowok="t" o:connecttype="custom" o:connectlocs="127,10;127,5;124,0;122,0;119,3;122,8;122,13;124,13;127,10;0,20;0,23;0,25;2,40;7,55;10,55;12,55;7,40;5,25;5,23;5,23;2,20;0,20" o:connectangles="0,0,0,0,0,0,0,0,0,0,0,0,0,0,0,0,0,0,0,0,0,0"/>
                  <o:lock v:ext="edit" verticies="t"/>
                </v:shape>
                <v:shape id="Freeform 9067" o:spid="_x0000_s3002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MIsIA&#10;AADdAAAADwAAAGRycy9kb3ducmV2LnhtbERPS4vCMBC+L/gfwgheFk314Go1ik8QwYMPPA/N2Bab&#10;SUmi1n+/WRD2Nh/fc6bzxlTiSc6XlhX0ewkI4szqknMFl/O2OwLhA7LGyjIpeJOH+az1NcVU2xcf&#10;6XkKuYgh7FNUUIRQp1L6rCCDvmdr4sjdrDMYInS51A5fMdxUcpAkQ2mw5NhQYE2rgrL76WEU7Cp3&#10;1cvH91uulutDSDZufz46pTrtZjEBEagJ/+KPe6fj/PHPEP6+iS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gwiwgAAAN0AAAAPAAAAAAAAAAAAAAAAAJgCAABkcnMvZG93&#10;bnJldi54bWxQSwUGAAAAAAQABAD1AAAAhwMAAAAA&#10;" path="m122,13r,-5l120,r-3,3l115,3r2,5l117,15r3,-2l122,13xm,20r,3l,25,3,40,8,55r2,l13,55,8,40,5,25r,-2l5,23r-2,l,20xe" fillcolor="#e88427" stroked="f">
                  <v:path arrowok="t" o:connecttype="custom" o:connectlocs="122,13;122,8;120,0;117,3;115,3;117,8;117,15;120,13;122,13;0,20;0,23;0,25;3,40;8,55;10,55;13,55;8,40;5,25;5,23;5,23;3,23;0,20" o:connectangles="0,0,0,0,0,0,0,0,0,0,0,0,0,0,0,0,0,0,0,0,0,0"/>
                  <o:lock v:ext="edit" verticies="t"/>
                </v:shape>
                <v:shape id="Freeform 9068" o:spid="_x0000_s3003" style="position:absolute;left:6009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SKcMA&#10;AADdAAAADwAAAGRycy9kb3ducmV2LnhtbERPTWsCMRC9C/6HMEJvmq1QtVujiKBYT63bQo/DZtws&#10;3UyWJLrbf2+Egrd5vM9ZrnvbiCv5UDtW8DzJQBCXTtdcKfgqduMFiBCRNTaOScEfBVivhoMl5tp1&#10;/EnXU6xECuGQowITY5tLGUpDFsPEtcSJOztvMSboK6k9dincNnKaZTNpsebUYLClraHy93SxCiK+&#10;Vy/d8fyTLb4LXxz23WVvPpR6GvWbNxCR+vgQ/7sPOs1/nc/h/k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SKcMAAADdAAAADwAAAAAAAAAAAAAAAACYAgAAZHJzL2Rv&#10;d25yZXYueG1sUEsFBgAAAAAEAAQA9QAAAIgDAAAAAA==&#10;" path="m117,10r,-5l114,r-2,l109,r3,7l114,15r,-3l117,10xm,20r,l,22,2,37,7,52r3,l15,52,7,37,5,22r,-2l5,20r-3,l,20xe" fillcolor="#e98828" stroked="f">
                  <v:path arrowok="t" o:connecttype="custom" o:connectlocs="117,10;117,5;114,0;112,0;109,0;112,7;114,15;114,12;117,10;0,20;0,20;0,22;2,37;7,52;10,52;15,52;7,37;5,22;5,20;5,20;2,20;0,20" o:connectangles="0,0,0,0,0,0,0,0,0,0,0,0,0,0,0,0,0,0,0,0,0,0"/>
                  <o:lock v:ext="edit" verticies="t"/>
                </v:shape>
                <v:shape id="Freeform 9069" o:spid="_x0000_s3004" style="position:absolute;left:6011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S6MYA&#10;AADdAAAADwAAAGRycy9kb3ducmV2LnhtbESPT0sDMRDF74LfIYzgzWZXxD9r0yJCURQPrZZeh83s&#10;ZulmsiRxG7+9cxC8zfDevPeb5br4Uc0U0xDYQL2oQBG3wQ7cG/j63Fzdg0oZ2eIYmAz8UIL16vxs&#10;iY0NJ97SvMu9khBODRpwOU+N1ql15DEtwkQsWheixyxr7LWNeJJwP+rrqrrVHgeWBocTPTtqj7tv&#10;b2D+6DZvh/5Y1/ju9iXcxPLSRWMuL8rTI6hMJf+b/65freA/3A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kS6MYAAADdAAAADwAAAAAAAAAAAAAAAACYAgAAZHJz&#10;L2Rvd25yZXYueG1sUEsFBgAAAAAEAAQA9QAAAIsDAAAAAA==&#10;" path="m112,12r,-7l110,r-5,2l107,7r3,8l112,15r,-3xm,20r,l,22,3,37,8,52r5,l15,52,8,37,5,22r,l5,20r-2,l,20xe" fillcolor="#e98c2a" stroked="f">
                  <v:path arrowok="t" o:connecttype="custom" o:connectlocs="112,12;112,5;110,0;105,2;107,7;110,15;112,15;112,12;0,20;0,20;0,22;3,37;8,52;13,52;15,52;8,37;5,22;5,22;5,20;3,20;0,20" o:connectangles="0,0,0,0,0,0,0,0,0,0,0,0,0,0,0,0,0,0,0,0,0"/>
                  <o:lock v:ext="edit" verticies="t"/>
                </v:shape>
                <v:shape id="Freeform 9070" o:spid="_x0000_s3005" style="position:absolute;left:6014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1qcMA&#10;AADdAAAADwAAAGRycy9kb3ducmV2LnhtbERPzWrCQBC+F3yHZQRvdddQWo1uQtEKPfRS9QHG7LgJ&#10;ZmdDdmtin75bKPQ2H9/vbMrRteJGfWg8a1jMFQjiypuGrYbTcf+4BBEissHWM2m4U4CymDxsMDd+&#10;4E+6HaIVKYRDjhrqGLtcylDV5DDMfUecuIvvHcYEeytNj0MKd63MlHqWDhtODTV2tK2puh6+nIbq&#10;/L07Zgr32WCfaLv7UHbZvGk9m46vaxCRxvgv/nO/mzR/9bKC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c1qcMAAADdAAAADwAAAAAAAAAAAAAAAACYAgAAZHJzL2Rv&#10;d25yZXYueG1sUEsFBgAAAAAEAAQA9QAAAIgDAAAAAA==&#10;" path="m109,15l107,7,104,r-2,2l99,2r3,8l104,17r3,-2l109,15xm,20r,l,22,2,37r8,15l12,52r3,l10,44,7,37,5,29r,-7l5,22r,-2l2,20,,20xe" fillcolor="#eb912b" stroked="f">
                  <v:path arrowok="t" o:connecttype="custom" o:connectlocs="109,15;107,7;104,0;102,2;99,2;102,10;104,17;107,15;109,15;0,20;0,20;0,22;2,37;10,52;12,52;15,52;10,44;7,37;5,29;5,22;5,22;5,20;2,20;0,20" o:connectangles="0,0,0,0,0,0,0,0,0,0,0,0,0,0,0,0,0,0,0,0,0,0,0,0"/>
                  <o:lock v:ext="edit" verticies="t"/>
                </v:shape>
                <v:shape id="Freeform 9071" o:spid="_x0000_s3006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WGsYA&#10;AADdAAAADwAAAGRycy9kb3ducmV2LnhtbESPQW/CMAyF70j7D5EncZlGyg6IdQRUQEhwYRvb7lbj&#10;tdUap2oyGvbr5wMSN1vv+b3Pi1VyrTpTHxrPBqaTDBRx6W3DlYHPj93jHFSIyBZbz2TgQgFWy7vR&#10;AnPrB36n8ylWSkI45GigjrHLtQ5lTQ7DxHfEon373mGUta+07XGQcNfqpyybaYcNS0ONHW1qKn9O&#10;v85AW852/uizv7fXw1faumJ4SOvCmPF9Kl5ARUrxZr5e763gP8+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5WGsYAAADdAAAADwAAAAAAAAAAAAAAAACYAgAAZHJz&#10;L2Rvd25yZXYueG1sUEsFBgAAAAAEAAQA9QAAAIsDAAAAAA==&#10;" path="m105,13l102,5,100,,97,,95,r2,8l100,15r2,l105,13xm,18r,2l,20,3,35r7,15l13,50r2,l10,42,8,35,5,27r,-7l5,18r-2,l,18xe" fillcolor="#eb952b" stroked="f">
                  <v:path arrowok="t" o:connecttype="custom" o:connectlocs="105,13;102,5;100,0;97,0;95,0;97,8;100,15;102,15;105,13;0,18;0,20;0,20;3,35;10,50;13,50;15,50;10,42;8,35;5,27;5,20;5,18;3,18;0,18" o:connectangles="0,0,0,0,0,0,0,0,0,0,0,0,0,0,0,0,0,0,0,0,0,0,0"/>
                  <o:lock v:ext="edit" verticies="t"/>
                </v:shape>
                <v:shape id="Freeform 9072" o:spid="_x0000_s3007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3ZcUA&#10;AADdAAAADwAAAGRycy9kb3ducmV2LnhtbERP22rCQBB9F/oPyxR8kbqJoKSpq5SCokWsN/o8ZKdJ&#10;aHY2ZNcY+/WuIPRtDuc603lnKtFS40rLCuJhBII4s7rkXMHpuHhJQDiPrLGyTAqu5GA+e+pNMdX2&#10;wntqDz4XIYRdigoK7+tUSpcVZNANbU0cuB/bGPQBNrnUDV5CuKnkKIom0mDJoaHAmj4Kyn4PZ6Pg&#10;e7BZtu3g62/HyTa24+X4+tmtleo/d+9vIDx1/l/8cK90mP+axH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fdlxQAAAN0AAAAPAAAAAAAAAAAAAAAAAJgCAABkcnMv&#10;ZG93bnJldi54bWxQSwUGAAAAAAQABAD1AAAAigMAAAAA&#10;" path="m99,15l97,8,94,,89,r3,10l94,18r3,-3l99,15xm,18r,2l,20r,7l2,35r3,7l10,50r2,l15,50,12,42,7,35,5,27r,-7l5,20,2,18,,18xe" fillcolor="#ec992a" stroked="f">
                  <v:path arrowok="t" o:connecttype="custom" o:connectlocs="99,15;97,8;94,0;89,0;92,10;94,18;97,15;99,15;0,18;0,20;0,20;0,27;2,35;5,42;10,50;12,50;15,50;12,42;7,35;5,27;5,20;5,20;2,18;0,18" o:connectangles="0,0,0,0,0,0,0,0,0,0,0,0,0,0,0,0,0,0,0,0,0,0,0,0"/>
                  <o:lock v:ext="edit" verticies="t"/>
                </v:shape>
                <v:shape id="Freeform 9073" o:spid="_x0000_s3008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jTcIA&#10;AADdAAAADwAAAGRycy9kb3ducmV2LnhtbERPTWvCQBC9C/0PyxR6001TkJi6SisI9qBgFHodstNs&#10;MDubZFdN/70rCN7m8T5nvhxsIy7U+9qxgvdJAoK4dLrmSsHxsB5nIHxA1tg4JgX/5GG5eBnNMdfu&#10;ynu6FKESMYR9jgpMCG0upS8NWfQT1xJH7s/1FkOEfSV1j9cYbhuZJslUWqw5NhhsaWWoPBVnqyCr&#10;dt9yE37PfvZBXbc9pZ35sUq9vQ5fnyACDeEpfrg3Os6fZS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SNNwgAAAN0AAAAPAAAAAAAAAAAAAAAAAJgCAABkcnMvZG93&#10;bnJldi54bWxQSwUGAAAAAAQABAD1AAAAhwMAAAAA&#10;" path="m95,15l92,8,90,,85,3r2,7l90,20r2,-2l95,15xm,18r,2l,27r3,8l5,42r5,8l13,50r5,-3l13,42,8,35,5,27r,-7l5,20r-2,l,18xe" fillcolor="#ed9e27" stroked="f">
                  <v:path arrowok="t" o:connecttype="custom" o:connectlocs="95,15;92,8;90,0;85,3;87,10;90,20;92,18;95,15;0,18;0,20;0,27;3,35;5,42;10,50;13,50;18,47;13,42;8,35;5,27;5,20;5,20;3,20;0,18" o:connectangles="0,0,0,0,0,0,0,0,0,0,0,0,0,0,0,0,0,0,0,0,0,0,0"/>
                  <o:lock v:ext="edit" verticies="t"/>
                </v:shape>
                <v:shape id="Freeform 9074" o:spid="_x0000_s3009" style="position:absolute;left:6024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ddsEA&#10;AADdAAAADwAAAGRycy9kb3ducmV2LnhtbERPTWvCQBC9F/oflil4Ed2oUGx0FRFqc9UU2uOQHZNo&#10;djZkp5r+e1cQvM3jfc5y3btGXagLtWcDk3ECirjwtubSwHf+OZqDCoJssfFMBv4pwHr1+rLE1Por&#10;7+lykFLFEA4pGqhE2lTrUFTkMIx9Sxy5o+8cSoRdqW2H1xjuGj1NknftsObYUGFL24qK8+HPGfjV&#10;w+z0lRAGL/KzLYf5dJedjBm89ZsFKKFenuKHO7Nx/sd8Bvdv4gl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EnXbBAAAA3QAAAA8AAAAAAAAAAAAAAAAAmAIAAGRycy9kb3du&#10;cmV2LnhtbFBLBQYAAAAABAAEAPUAAACGAwAAAAA=&#10;" path="m89,18l87,10,84,,79,3r3,7l84,20r,l87,20r2,-2xm,20r,l,27r2,8l7,42r3,8l15,47r2,l12,42,7,35,5,27r,-7l5,20r-3,l,20xe" fillcolor="#eda223" stroked="f">
                  <v:path arrowok="t" o:connecttype="custom" o:connectlocs="89,18;87,10;84,0;79,3;82,10;84,20;84,20;87,20;89,18;0,20;0,20;0,27;2,35;7,42;10,50;15,47;17,47;12,42;7,35;5,27;5,20;5,20;2,20;0,20" o:connectangles="0,0,0,0,0,0,0,0,0,0,0,0,0,0,0,0,0,0,0,0,0,0,0,0"/>
                  <o:lock v:ext="edit" verticies="t"/>
                </v:shape>
                <v:shape id="Freeform 9075" o:spid="_x0000_s3010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/yMEA&#10;AADdAAAADwAAAGRycy9kb3ducmV2LnhtbERPzYrCMBC+C75DmAVvmq6oaNcoIv7sxYPVBxib2baY&#10;TEoTtb69ERa8zcf3O/Nla424U+Mrxwq+BwkI4tzpigsF59O2PwXhA7JG45gUPMnDctHtzDHV7sFH&#10;umehEDGEfYoKyhDqVEqfl2TRD1xNHLk/11gMETaF1A0+Yrg1cpgkE2mx4thQYk3rkvJrdrMKdH24&#10;XnYbc9KXs7P7YMbVJBsr1ftqVz8gArXhI/53/+o4fzYdwfu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P8jBAAAA3QAAAA8AAAAAAAAAAAAAAAAAmAIAAGRycy9kb3du&#10;cmV2LnhtbFBLBQYAAAAABAAEAPUAAACGAwAAAAA=&#10;" path="m85,17l82,7,80,,75,r2,7l80,17r,l80,20r2,-3l85,17xm,17r,l,24r3,8l8,39r5,5l15,44r3,l13,39,8,32,5,24r,-7l5,17r-2,l,17xe" fillcolor="#eea81d" stroked="f">
                  <v:path arrowok="t" o:connecttype="custom" o:connectlocs="85,17;82,7;80,0;75,0;77,7;80,17;80,17;80,20;82,17;85,17;0,17;0,17;0,24;3,32;8,39;13,44;15,44;18,44;13,39;8,32;5,24;5,17;5,17;3,17;0,17" o:connectangles="0,0,0,0,0,0,0,0,0,0,0,0,0,0,0,0,0,0,0,0,0,0,0,0,0"/>
                  <o:lock v:ext="edit" verticies="t"/>
                </v:shape>
                <v:shape id="Freeform 9076" o:spid="_x0000_s3011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NO8UA&#10;AADdAAAADwAAAGRycy9kb3ducmV2LnhtbERPTWsCMRC9C/0PYQpeimYr1OpqlGpbqNSLq+h12Iyb&#10;xc1k2URd/70pFLzN433OdN7aSlyo8aVjBa/9BARx7nTJhYLd9rs3AuEDssbKMSm4kYf57KkzxVS7&#10;K2/okoVCxBD2KSowIdSplD43ZNH3XU0cuaNrLIYIm0LqBq8x3FZykCRDabHk2GCwpqWh/JSdrYKv&#10;8vD5vnzZZ0Ne2dP5d79YDw5Gqe5z+zEBEagND/G/+0fH+ePRG/x9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s07xQAAAN0AAAAPAAAAAAAAAAAAAAAAAJgCAABkcnMv&#10;ZG93bnJldi54bWxQSwUGAAAAAAQABAD1AAAAigMAAAAA&#10;" path="m79,17l77,7,74,,69,2r3,8l74,17r,3l74,20r3,l79,17r,xm,17r,l,24r2,8l7,39r5,5l15,44r2,l12,39,7,32,5,24r,-7l5,17r-3,l,17xe" fillcolor="#efac12" stroked="f">
                  <v:path arrowok="t" o:connecttype="custom" o:connectlocs="79,17;77,7;74,0;69,2;72,10;74,17;74,20;74,20;77,20;79,17;79,17;0,17;0,17;0,24;2,32;7,39;12,44;15,44;17,44;12,39;7,32;5,24;5,17;5,17;2,17;0,17" o:connectangles="0,0,0,0,0,0,0,0,0,0,0,0,0,0,0,0,0,0,0,0,0,0,0,0,0,0"/>
                  <o:lock v:ext="edit" verticies="t"/>
                </v:shape>
                <v:shape id="Freeform 9077" o:spid="_x0000_s3012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pTb4A&#10;AADdAAAADwAAAGRycy9kb3ducmV2LnhtbERPvQrCMBDeBd8hnOCmqQ6i1VREEFz9WdzO5mxLm0tt&#10;Yq0+vREEt/v4fm+17kwlWmpcYVnBZByBIE6tLjhTcD7tRnMQziNrrCyTghc5WCf93gpjbZ98oPbo&#10;MxFC2MWoIPe+jqV0aU4G3djWxIG72cagD7DJpG7wGcJNJadRNJMGCw4NOda0zSktjw+j4PDQbMv6&#10;/r7LdEGX8/T6av1VqeGg2yxBeOr8X/xz73WYv5jP4PtNOEE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DqU2+AAAA3QAAAA8AAAAAAAAAAAAAAAAAmAIAAGRycy9kb3ducmV2&#10;LnhtbFBLBQYAAAAABAAEAPUAAACDAwAAAAA=&#10;" path="m75,17l72,7,70,,65,2r2,8l70,17r,3l70,22r2,-2l75,20r,-3l75,17xm,17r,l,24r3,8l8,39r5,5l15,44r3,-2l13,37,8,32,5,24r,-7l5,17r-2,l,17xe" fillcolor="#efb000" stroked="f">
                  <v:path arrowok="t" o:connecttype="custom" o:connectlocs="75,17;72,7;70,0;65,2;67,10;70,17;70,20;70,22;72,20;75,20;75,17;75,17;0,17;0,17;0,24;3,32;8,39;13,44;15,44;18,42;13,37;8,32;5,24;5,17;5,17;3,17;0,17" o:connectangles="0,0,0,0,0,0,0,0,0,0,0,0,0,0,0,0,0,0,0,0,0,0,0,0,0,0,0"/>
                  <o:lock v:ext="edit" verticies="t"/>
                </v:shape>
                <v:shape id="Freeform 9078" o:spid="_x0000_s3013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huMMA&#10;AADdAAAADwAAAGRycy9kb3ducmV2LnhtbERPTWvCQBC9F/wPywi91Y0KNU1dRYRKvAhGDx6H7DRJ&#10;zc6G3a1J/31XELzN433Ocj2YVtzI+caygukkAUFcWt1wpeB8+npLQfiArLG1TAr+yMN6NXpZYqZt&#10;z0e6FaESMYR9hgrqELpMSl/WZNBPbEccuW/rDIYIXSW1wz6Gm1bOkuRdGmw4NtTY0bam8lr8GgVH&#10;fZl3/SK39OM2RXo9zPb7fKfU63jYfIIINISn+OHOdZz/kS7g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huMMAAADdAAAADwAAAAAAAAAAAAAAAACYAgAAZHJzL2Rv&#10;d25yZXYueG1sUEsFBgAAAAAEAAQA9QAAAIgDAAAAAA==&#10;" path="m69,15l67,8,64,,59,r3,8l64,15r,3l64,22r3,-2l69,18r,l69,15xm,15r,l,22r2,8l7,37r5,5l15,40r5,l12,35,10,30,5,22r,-7l5,15r-3,l,15xe" fillcolor="#f1b600" stroked="f">
                  <v:path arrowok="t" o:connecttype="custom" o:connectlocs="69,15;67,8;64,0;59,0;62,8;64,15;64,18;64,22;67,20;69,18;69,18;69,15;0,15;0,15;0,22;2,30;7,37;12,42;15,40;20,40;12,35;10,30;5,22;5,15;5,15;2,15;0,15" o:connectangles="0,0,0,0,0,0,0,0,0,0,0,0,0,0,0,0,0,0,0,0,0,0,0,0,0,0,0"/>
                  <o:lock v:ext="edit" verticies="t"/>
                </v:shape>
                <v:shape id="Freeform 9079" o:spid="_x0000_s3014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NL8YA&#10;AADdAAAADwAAAGRycy9kb3ducmV2LnhtbESPzW7CQAyE75X6DitX6q1syqGCwCaC0lYVPfEjuFpZ&#10;k0RkvVF2m4S3rw9Ivdma8cznZT66RvXUhdqzgddJAoq48Lbm0sDx8PkyAxUissXGMxm4UYA8e3xY&#10;Ymr9wDvq97FUEsIhRQNVjG2qdSgqchgmviUW7eI7h1HWrtS2w0HCXaOnSfKmHdYsDRW29F5Rcd3/&#10;OgPNeZh/2FPoN+FnKAu8rY/br9GY56dxtQAVaYz/5vv1txX8+Uxw5RsZQW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NL8YAAADdAAAADwAAAAAAAAAAAAAAAACYAgAAZHJz&#10;L2Rvd25yZXYueG1sUEsFBgAAAAAEAAQA9QAAAIsDAAAAAA==&#10;" path="m65,15l62,8,60,,55,r2,8l60,15r,5l57,22r3,l65,20r,-2l65,15xm,15r,l,22r3,8l8,35r5,5l18,40r2,l15,35,10,30,5,22r,-7l5,15r,-2l3,15,,15xe" fillcolor="#f2bb00" stroked="f">
                  <v:path arrowok="t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  <o:lock v:ext="edit" verticies="t"/>
                </v:shape>
                <v:shape id="Freeform 9080" o:spid="_x0000_s3015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PIMQA&#10;AADdAAAADwAAAGRycy9kb3ducmV2LnhtbERPTWsCMRC9F/wPYQq9aVIPrbsaRQSlPfSgLZTexs2Y&#10;XdxMliTVtb/eCEJv83ifM1v0rhUnCrHxrOF5pEAQV940bDV8fa6HExAxIRtsPZOGC0VYzAcPMyyN&#10;P/OWTrtkRQ7hWKKGOqWulDJWNTmMI98RZ+7gg8OUYbDSBDzncNfKsVIv0mHDuaHGjlY1Vcfdr9Pw&#10;uv/eqINt/96LoLb2hz9W8mK0fnrsl1MQifr0L76730yeX0wKuH2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TyDEAAAA3QAAAA8AAAAAAAAAAAAAAAAAmAIAAGRycy9k&#10;b3ducmV2LnhtbFBLBQYAAAAABAAEAPUAAACJAwAAAAA=&#10;" path="m59,15l57,8,54,,49,3r3,5l54,15r,5l52,25r2,-3l59,22r,-4l59,15xm,15r,l,22r5,8l7,35r8,5l17,40r5,-3l15,35,10,30,5,22r,-7l5,15r,-2l2,13,,15xe" fillcolor="#f4c100" stroked="f">
                  <v:path arrowok="t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  <o:lock v:ext="edit" verticies="t"/>
                </v:shape>
                <v:shape id="Freeform 9081" o:spid="_x0000_s3016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RFMQA&#10;AADdAAAADwAAAGRycy9kb3ducmV2LnhtbESPTWvCQBCG74X+h2UKvdVNexCNboIUhOJF60eptyE7&#10;JsHsbMiuuv33nYPgbYZ5P56Zl8l16kpDaD0beB9loIgrb1uuDex3y7cJqBCRLXaeycAfBSiL56c5&#10;5tbf+Juu21grCeGQo4Emxj7XOlQNOQwj3xPL7eQHh1HWodZ2wJuEu05/ZNlYO2xZGhrs6bOh6ry9&#10;OOk9HmyKWi/WtDmk1e/mZ+lbZ8zrS1rMQEVK8SG+u7+s4E+nwi/fyAi6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kRTEAAAA3QAAAA8AAAAAAAAAAAAAAAAAmAIAAGRycy9k&#10;b3ducmV2LnhtbFBLBQYAAAAABAAEAPUAAACJAwAAAAA=&#10;" path="m55,15l52,8,50,,45,3r5,5l50,15r-3,7l45,27r5,-2l52,22r3,-2l55,15xm,13r,2l,15r,7l5,30r5,5l15,40r5,-3l23,37,15,35,10,30,8,22,5,15r,l5,13r-2,l,13xe" fillcolor="#f5c700" stroked="f">
                  <v:path arrowok="t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  <o:lock v:ext="edit" verticies="t"/>
                </v:shape>
                <v:shape id="Freeform 9082" o:spid="_x0000_s3017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VgcEA&#10;AADdAAAADwAAAGRycy9kb3ducmV2LnhtbERPTWsCMRC9F/wPYYReiib2UOpqFBGEnirdqudhMyar&#10;m8myie7675tCobd5vM9ZrgffiDt1sQ6sYTZVIIirYGq2Gg7fu8k7iJiQDTaBScODIqxXo6clFib0&#10;/EX3MlmRQzgWqMGl1BZSxsqRxzgNLXHmzqHzmDLsrDQd9jncN/JVqTfpsebc4LClraPqWt68hstn&#10;mVxo9idVndDYl2OvdrbX+nk8bBYgEg3pX/zn/jB5/nw+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+1YHBAAAA3QAAAA8AAAAAAAAAAAAAAAAAmAIAAGRycy9kb3du&#10;cmV2LnhtbFBLBQYAAAAABAAEAPUAAACGAwAAAAA=&#10;" path="m49,12l47,5,44,,39,r5,7l44,12r-2,7l37,27r5,-3l47,22r2,-5l49,12xm,10r,2l,12r,7l5,27r5,5l17,34r5,l27,32r-2,l25,32,17,29,10,27,7,19,5,12r,-2l5,10r-3,l,10xe" fillcolor="#f6cc00" stroked="f">
                  <v:path arrowok="t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  <o:lock v:ext="edit" verticies="t"/>
                </v:shape>
                <v:shape id="Freeform 9083" o:spid="_x0000_s3018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3sMMA&#10;AADdAAAADwAAAGRycy9kb3ducmV2LnhtbERPyWrDMBC9F/IPYgK9NVLSUmLXcggOhUJPzdLzYE1k&#10;J9bIWEri/H1VKPQ2j7dOsRpdJ640hNazhvlMgSCuvWnZatjv3p+WIEJENth5Jg13CrAqJw8F5sbf&#10;+Iuu22hFCuGQo4Ymxj6XMtQNOQwz3xMn7ugHhzHBwUoz4C2Fu04ulHqVDltODQ32VDVUn7cXp6Gv&#10;9qeX7wyf1WZ9/1StsXV1sFo/Tsf1G4hIY/wX/7k/TJqfZQv4/Sa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3sMMAAADdAAAADwAAAAAAAAAAAAAAAACYAgAAZHJzL2Rv&#10;d25yZXYueG1sUEsFBgAAAAAEAAQA9QAAAIgDAAAAAA==&#10;" path="m45,12r,-7l40,,35,2r5,5l40,12r-3,7l35,24r-5,3l23,29,15,27,10,24,8,19,5,12r,-2l5,10r-2,l,10r,2l,12r3,7l5,27r5,5l18,34,30,29,40,24r2,-5l45,12xe" fillcolor="#f7d200" stroked="f">
                  <v:path arrowok="t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  </v:shape>
                <v:shape id="Freeform 9084" o:spid="_x0000_s3019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ezsIA&#10;AADdAAAADwAAAGRycy9kb3ducmV2LnhtbERPS2sCMRC+C/0PYQq9abYViq5GkdLCHm184HHcjLvL&#10;bibLJmr8902h0Nt8fM9ZrqPtxI0G3zhW8DrJQBCXzjRcKdjvvsYzED4gG+wck4IHeVivnkZLzI27&#10;8zfddKhECmGfo4I6hD6X0pc1WfQT1xMn7uIGiyHBoZJmwHsKt518y7J3abHh1FBjTx81la2+WgUc&#10;t1G3h0Ie9ed1I8P5pNtpodTLc9wsQASK4V/85y5Mmj+fT+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l7OwgAAAN0AAAAPAAAAAAAAAAAAAAAAAJgCAABkcnMvZG93&#10;bnJldi54bWxQSwUGAAAAAAQABAD1AAAAhwMAAAAA&#10;" path="m39,12r,-5l34,,29,2r5,5l34,12r-2,5l29,22r-4,2l20,27,15,24,10,22,5,17r,-5l5,10r,l2,10,,10r,l,12r2,7l5,27r7,2l20,32r,l22,32r5,-3l32,27r5,-8l39,12xe" fillcolor="#f6d500" stroked="f">
                  <v:path arrowok="t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  </v:shape>
                <v:shape id="Freeform 9085" o:spid="_x0000_s3020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4F8IA&#10;AADdAAAADwAAAGRycy9kb3ducmV2LnhtbERPyWrDMBC9F/oPYgq51bKbUmInSgiFkPTYLPeJNV5i&#10;a2QsxXb+vioUepvHW2e1mUwrBupdbVlBEsUgiHOray4VnE+71wUI55E1tpZJwYMcbNbPTyvMtB35&#10;m4ajL0UIYZehgsr7LpPS5RUZdJHtiANX2N6gD7Avpe5xDOGmlW9x/CEN1hwaKuzos6K8Od6NgiHm&#10;YjvuO3c1X7dB74qkOc8vSs1epu0ShKfJ/4v/3Acd5qfpO/x+E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/gXwgAAAN0AAAAPAAAAAAAAAAAAAAAAAJgCAABkcnMvZG93&#10;bnJldi54bWxQSwUGAAAAAAQABAD1AAAAhwMAAAAA&#10;" path="m35,10r,-5l30,,27,,25,r5,5l30,10r,5l25,17r-2,3l18,22,13,20,8,17,5,15r,-5l5,8r,l3,8,,8r,l,10r3,7l5,22r5,3l18,27r7,-2l30,22r2,-5l35,10xe" fillcolor="#f5d800" stroked="f">
                  <v:path arrowok="t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  </v:shape>
                <v:shape id="Freeform 9086" o:spid="_x0000_s3021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Iv8QA&#10;AADdAAAADwAAAGRycy9kb3ducmV2LnhtbERPS2vCQBC+C/0PyxR6041CrUldpZaI7dEXXsfsNBua&#10;nU2zq8b+elco9DYf33Om887W4kytrxwrGA4SEMSF0xWXCnbbZX8CwgdkjbVjUnAlD/PZQ2+KmXYX&#10;XtN5E0oRQ9hnqMCE0GRS+sKQRT9wDXHkvlxrMUTYllK3eInhtpajJBlLixXHBoMNvRsqvjcnq+Dl&#10;t9l/LvJi8pMf3NAdzWqXm5VST4/d2yuIQF34F/+5P3Scn6bP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SL/EAAAA3QAAAA8AAAAAAAAAAAAAAAAAmAIAAGRycy9k&#10;b3ducmV2LnhtbFBLBQYAAAAABAAEAPUAAACJAwAAAAA=&#10;" path="m29,10r,-5l24,,22,,20,3r2,2l24,10r,3l22,17r-5,3l15,20r-5,l7,17,5,13r,-3l5,8,5,5,2,8,,8r,l,10r,5l5,20r5,2l15,25r5,-3l24,20r3,-5l29,10xe" fillcolor="#f4dc00" stroked="f">
                  <v:path arrowok="t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  </v:shape>
                <v:shape id="Freeform 9087" o:spid="_x0000_s3022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yxr8A&#10;AADdAAAADwAAAGRycy9kb3ducmV2LnhtbERPTYvCMBC9C/6HMII3Td2DrNUoIi563Sqeh2Zsis2k&#10;JrHWf78RhL3N433OatPbRnTkQ+1YwWyagSAuna65UnA+/Uy+QYSIrLFxTApeFGCzHg5WmGv35F/q&#10;iliJFMIhRwUmxjaXMpSGLIapa4kTd3XeYkzQV1J7fKZw28ivLJtLizWnBoMt7QyVt+JhFfi+29nT&#10;8bJ38uCL9mD29+p6Vmo86rdLEJH6+C/+uI86zV8s5vD+Jp0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3jLGvwAAAN0AAAAPAAAAAAAAAAAAAAAAAJgCAABkcnMvZG93bnJl&#10;di54bWxQSwUGAAAAAAQABAD1AAAAhAMAAAAA&#10;" path="m25,10r,-5l20,,18,3r-3,l18,5r2,5l18,15r-5,2l8,15,5,10,5,8,8,5,3,5,,8r,l,10r,5l3,17r5,3l13,22r5,-2l20,17r5,-2l25,10xe" fillcolor="#f4de00" stroked="f">
                  <v:path arrowok="t" o:connecttype="custom" o:connectlocs="25,10;25,5;20,0;18,3;15,3;18,5;20,10;18,15;13,17;8,15;5,10;5,8;8,5;3,5;0,8;0,8;0,10;0,15;3,17;8,20;13,22;18,20;20,17;25,15;25,10" o:connectangles="0,0,0,0,0,0,0,0,0,0,0,0,0,0,0,0,0,0,0,0,0,0,0,0,0"/>
                </v:shape>
                <v:shape id="Freeform 9088" o:spid="_x0000_s3023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1H8QA&#10;AADdAAAADwAAAGRycy9kb3ducmV2LnhtbERPTWvCQBC9F/wPywi91Y21WI2uEiqFQg+l0YPHITtm&#10;g9nZmF2T+O+7gtDbPN7nrLeDrUVHra8cK5hOEhDEhdMVlwoO+8+XBQgfkDXWjknBjTxsN6OnNaba&#10;9fxLXR5KEUPYp6jAhNCkUvrCkEU/cQ1x5E6utRgibEupW+xjuK3la5LMpcWKY4PBhj4MFef8ahU0&#10;2Xwxc7e3vM/N98/F7ig7dlelnsdDtgIRaAj/4of7S8f5y+U73L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tR/EAAAA3QAAAA8AAAAAAAAAAAAAAAAAmAIAAGRycy9k&#10;b3ducmV2LnhtbFBLBQYAAAAABAAEAPUAAACJAwAAAAA=&#10;" path="m19,7l17,2,15,,7,2,,2,,5,,7r,3l2,14r3,3l10,17r2,l17,14r2,-4l19,7xm15,7r-3,3l10,12,7,10,5,7,7,5,10,2r2,3l15,7xe" fillcolor="#f3e100" stroked="f">
                  <v:path arrowok="t" o:connecttype="custom" o:connectlocs="19,7;17,2;15,0;7,2;0,2;0,5;0,7;0,10;2,14;5,17;10,17;12,17;17,14;19,10;19,7;15,7;12,10;10,12;7,10;5,7;7,5;10,2;12,5;15,7" o:connectangles="0,0,0,0,0,0,0,0,0,0,0,0,0,0,0,0,0,0,0,0,0,0,0,0"/>
                  <o:lock v:ext="edit" verticies="t"/>
                </v:shape>
                <v:shape id="Freeform 9089" o:spid="_x0000_s3024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BXcYA&#10;AADdAAAADwAAAGRycy9kb3ducmV2LnhtbESPQWvCQBCF74X+h2UK3uqmHqRGVxFBahEKjS14HLNj&#10;NpidDdltjP76zqHQ2wzvzXvfLFaDb1RPXawDG3gZZ6CIy2Brrgx8HbbPr6BiQrbYBCYDN4qwWj4+&#10;LDC34cqf1BepUhLCMUcDLqU21zqWjjzGcWiJRTuHzmOStau07fAq4b7Rkyybao81S4PDljaOykvx&#10;4w2U5Pxbf//e3zf7U7H9aPj9eGNjRk/Deg4q0ZD+zX/XOyv4s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7BXcYAAADdAAAADwAAAAAAAAAAAAAAAACYAgAAZHJz&#10;L2Rvd25yZXYueG1sUEsFBgAAAAAEAAQA9QAAAIsDAAAAAA==&#10;" path="m15,7l13,2,10,,5,2,3,2,,5,,7r3,5l8,14r5,-2l15,7xe" fillcolor="#f3e400" stroked="f">
                  <v:path arrowok="t" o:connecttype="custom" o:connectlocs="15,7;13,2;10,0;5,2;3,2;0,5;0,7;3,12;8,14;13,12;15,7" o:connectangles="0,0,0,0,0,0,0,0,0,0,0"/>
                </v:shape>
                <v:shape id="Freeform 9090" o:spid="_x0000_s3025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T5sMA&#10;AADdAAAADwAAAGRycy9kb3ducmV2LnhtbERPTYvCMBC9C/sfwizsTVM9iK1GEZcFF0RYFfE4NGNT&#10;bCalibX6682C4G0e73Nmi85WoqXGl44VDAcJCOLc6ZILBYf9T38CwgdkjZVjUnAnD4v5R2+GmXY3&#10;/qN2FwoRQ9hnqMCEUGdS+tyQRT9wNXHkzq6xGCJsCqkbvMVwW8lRkoylxZJjg8GaVobyy+5qFZyO&#10;q8djvHXfv2SS9r7Zt+noeFbq67NbTkEE6sJb/HKvdZyfpin8fx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dT5sMAAADdAAAADwAAAAAAAAAAAAAAAACYAgAAZHJzL2Rv&#10;d25yZXYueG1sUEsFBgAAAAAEAAQA9QAAAIgDAAAAAA==&#10;" path="m10,5l7,3,5,,2,3,,5,2,8r3,2l7,8,10,5xe" fillcolor="#f2e700" stroked="f">
                  <v:path arrowok="t" o:connecttype="custom" o:connectlocs="10,5;7,3;5,0;2,3;0,5;2,8;5,10;7,8;10,5" o:connectangles="0,0,0,0,0,0,0,0,0"/>
                </v:shape>
                <v:shape id="Freeform 9091" o:spid="_x0000_s3026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/uscA&#10;AADdAAAADwAAAGRycy9kb3ducmV2LnhtbESPwWrCQBCG70LfYRmhF6mbBhRJXUUsFg8tEttDj9Ps&#10;mASzsyG71e3bdw6Cx+Gf/5v5luvkOnWhIbSeDTxPM1DElbct1wa+PndPC1AhIlvsPJOBPwqwXj2M&#10;llhYf+WSLsdYK4FwKNBAE2NfaB2qhhyGqe+JJTv5wWGUcai1HfAqcNfpPMvm2mHLcqHBnrYNVefj&#10;rzPwkb/nZdpOJq+z+SwdvvfuZ1e+GfM4TpsXUJFSvC/f2ntrQIjyv9iICe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6v7rHAAAA3QAAAA8AAAAAAAAAAAAAAAAAmAIAAGRy&#10;cy9kb3ducmV2LnhtbFBLBQYAAAAABAAEAPUAAACMAwAAAAA=&#10;" path="m5,2l5,,3,,,,,2,,5r3,l5,5,5,2xe" fillcolor="#f1e900" stroked="f">
                  <v:path arrowok="t" o:connecttype="custom" o:connectlocs="5,2;5,0;3,0;0,0;0,2;0,5;3,5;5,5;5,2" o:connectangles="0,0,0,0,0,0,0,0,0"/>
                </v:shape>
                <v:shape id="Freeform 9092" o:spid="_x0000_s3027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YWcQA&#10;AADdAAAADwAAAGRycy9kb3ducmV2LnhtbESP0WrCQBRE3wv+w3KFvtVNWiwaXUUUoQhSEvMBl+w1&#10;CWbvhuxWt369KxT6OMzMGWa5DqYTVxpca1lBOklAEFdWt1wrKE/7txkI55E1dpZJwS85WK9GL0vM&#10;tL1xTtfC1yJC2GWooPG+z6R0VUMG3cT2xNE728Ggj3KopR7wFuGmk+9J8ikNthwXGuxp21B1KX6M&#10;gj6l7zDblR+bQ5GX9+D19Dw/KvU6DpsFCE/B/4f/2l9aQSSm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2FnEAAAA3QAAAA8AAAAAAAAAAAAAAAAAmAIAAGRycy9k&#10;b3ducmV2LnhtbFBLBQYAAAAABAAEAPUAAACJAwAAAAA=&#10;" path="m,20r22,8l42,30,62,28,82,25,119,13,169,,134,25,94,45,75,55,52,57,32,60,10,55,3,37,,20xe" filled="f" strokecolor="#e15520" strokeweight="0">
                  <v:path arrowok="t" o:connecttype="custom" o:connectlocs="0,20;22,28;42,30;62,28;82,25;119,13;169,0;134,25;94,45;75,55;52,57;32,60;10,55;3,37;0,20" o:connectangles="0,0,0,0,0,0,0,0,0,0,0,0,0,0,0"/>
                </v:shape>
                <v:shape id="Freeform 9093" o:spid="_x0000_s3028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VJcYA&#10;AADdAAAADwAAAGRycy9kb3ducmV2LnhtbESPQWsCMRSE7wX/Q3iCt5qtB5HVKG3B1oMiaiv29rp5&#10;7i4mL2sSdfvvG6HQ4zAz3zCTWWuNuJIPtWMFT/0MBHHhdM2lgo/d/HEEIkRkjcYxKfihALNp52GC&#10;uXY33tB1G0uRIBxyVFDF2ORShqIii6HvGuLkHZ23GJP0pdQebwlujRxk2VBarDktVNjQa0XFaXux&#10;Csxwb943zry9+Gb9eT5+ue/l6qBUr9s+j0FEauN/+K+90AoScQD3N+k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VJcYAAADdAAAADwAAAAAAAAAAAAAAAACYAgAAZHJz&#10;L2Rvd25yZXYueG1sUEsFBgAAAAAEAAQA9QAAAIsDAAAAAA==&#10;" path="m12,64l,,12,64xm12,64l10,79r,15l17,107r10,10l29,112r3,-8l32,97r,-8l29,82,24,74,20,69,12,64xe" fillcolor="#f3be00" stroked="f">
                  <v:path arrowok="t" o:connecttype="custom" o:connectlocs="12,64;0,0;12,64;12,64;10,79;10,94;17,107;27,117;29,112;32,104;32,97;32,89;29,82;24,74;20,69;12,64" o:connectangles="0,0,0,0,0,0,0,0,0,0,0,0,0,0,0,0"/>
                  <o:lock v:ext="edit" verticies="t"/>
                </v:shape>
                <v:shape id="Freeform 9094" o:spid="_x0000_s3029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OGMIA&#10;AADdAAAADwAAAGRycy9kb3ducmV2LnhtbESPQYvCMBSE7wv+h/CEva2pyqpUo4gg9CRrtfdH82yD&#10;zUtpotZ/vxEEj8PMfMOsNr1txJ06bxwrGI8SEMSl04YrBefT/mcBwgdkjY1jUvAkD5v14GuFqXYP&#10;PtI9D5WIEPYpKqhDaFMpfVmTRT9yLXH0Lq6zGKLsKqk7fES4beQkSWbSouG4UGNLu5rKa36zCubF&#10;s8jOWVb83vI/uZ1exuZg9kp9D/vtEkSgPnzC73amFUTiFF5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U4YwgAAAN0AAAAPAAAAAAAAAAAAAAAAAJgCAABkcnMvZG93&#10;bnJldi54bWxQSwUGAAAAAAQABAD1AAAAhwMAAAAA&#10;" path="m12,64l,,12,64xe" filled="f" strokecolor="#e15520" strokeweight="0">
                  <v:path arrowok="t" o:connecttype="custom" o:connectlocs="12,64;0,0;12,64" o:connectangles="0,0,0"/>
                </v:shape>
                <v:shape id="Freeform 9095" o:spid="_x0000_s3030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/HMQA&#10;AADdAAAADwAAAGRycy9kb3ducmV2LnhtbESPQYvCMBSE74L/ITzBm6aKu0o1iiiKh2WhraDHR/Ns&#10;i81LaaJ2//1mYcHjMDPfMKtNZ2rxpNZVlhVMxhEI4tzqigsF5+wwWoBwHlljbZkU/JCDzbrfW2Gs&#10;7YsTeqa+EAHCLkYFpfdNLKXLSzLoxrYhDt7NtgZ9kG0hdYuvADe1nEbRpzRYcVgosaFdSfk9fRgF&#10;CX5finvyFe0+5k19yo775EqZUsNBt12C8NT5d/i/fdIKAnEGf2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vxzEAAAA3QAAAA8AAAAAAAAAAAAAAAAAmAIAAGRycy9k&#10;b3ducmV2LnhtbFBLBQYAAAAABAAEAPUAAACJAwAAAAA=&#10;" path="m2,l,15,,30,7,43,17,53r2,-5l22,40r,-7l22,25,19,18,14,10,10,5,2,e" filled="f" strokecolor="#e15520" strokeweight="0">
                  <v:path arrowok="t" o:connecttype="custom" o:connectlocs="2,0;0,15;0,30;7,43;17,53;19,48;22,40;22,33;22,25;19,18;14,10;10,5;2,0" o:connectangles="0,0,0,0,0,0,0,0,0,0,0,0,0"/>
                </v:shape>
                <v:shape id="Freeform 9096" o:spid="_x0000_s3031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Ae8QA&#10;AADdAAAADwAAAGRycy9kb3ducmV2LnhtbESPT4vCMBTE74LfITxhL7Kmu+riVqPsHwSvtuL50bxt&#10;a5uX0sS2++2NIHgcZuY3zGY3mFp01LrSsoK3WQSCOLO65FzBKd2/rkA4j6yxtkwK/snBbjsebTDW&#10;tucjdYnPRYCwi1FB4X0TS+myggy6mW2Ig/dnW4M+yDaXusU+wE0t36PoQxosOSwU2NBPQVmVXE3Y&#10;nV4P03T+/bmoqt+uv9TJ2XaJUi+T4WsNwtPgn+FH+6AVBOIS7m/C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AHvEAAAA3QAAAA8AAAAAAAAAAAAAAAAAmAIAAGRycy9k&#10;b3ducmV2LnhtbFBLBQYAAAAABAAEAPUAAACJAwAAAAA=&#10;" path="m44,47l,,44,47xm44,47r8,15l62,75r10,7l87,85r,-8l84,70,79,65,74,57,69,52,62,50,54,47r-10,xe" fillcolor="#f3be00" stroked="f">
                  <v:path arrowok="t" o:connecttype="custom" o:connectlocs="44,47;0,0;44,47;44,47;52,62;62,75;72,82;87,85;87,77;84,70;79,65;74,57;69,52;62,50;54,47;44,47" o:connectangles="0,0,0,0,0,0,0,0,0,0,0,0,0,0,0,0"/>
                  <o:lock v:ext="edit" verticies="t"/>
                </v:shape>
                <v:shape id="Freeform 9097" o:spid="_x0000_s3032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TDsQA&#10;AADdAAAADwAAAGRycy9kb3ducmV2LnhtbESPUWvCMBSF34X9h3AHe9N0G6irRpGB22AgVPcDLs1t&#10;U9fclCS23b9fBMHHwznnO5z1drSt6MmHxrGC51kGgrh0uuFawc9pP12CCBFZY+uYFPxRgO3mYbLG&#10;XLuBC+qPsRYJwiFHBSbGLpcylIYshpnriJNXOW8xJulrqT0OCW5b+ZJlc2mx4bRgsKN3Q+Xv8WIV&#10;9JdTdX59O3ywKeb74Vsvdp+VV+rpcdytQEQa4z18a39pBVciXN+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kw7EAAAA3QAAAA8AAAAAAAAAAAAAAAAAmAIAAGRycy9k&#10;b3ducmV2LnhtbFBLBQYAAAAABAAEAPUAAACJAwAAAAA=&#10;" path="m44,47l,,44,47xe" filled="f" strokecolor="#e15520" strokeweight="0">
                  <v:path arrowok="t" o:connecttype="custom" o:connectlocs="44,47;0,0;44,47" o:connectangles="0,0,0"/>
                </v:shape>
                <v:shape id="Freeform 9098" o:spid="_x0000_s3033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8xMUA&#10;AADdAAAADwAAAGRycy9kb3ducmV2LnhtbESPzWrDMBCE74W8g9hAb42cHpLiRAnBpCX0UNr83DfW&#10;xnJirYylWu7bV4VCjsPMfMMs14NtRE+drx0rmE4yEMSl0zVXCo6H16cXED4ga2wck4If8rBejR6W&#10;mGsX+Yv6fahEgrDPUYEJoc2l9KUhi37iWuLkXVxnMSTZVVJ3GBPcNvI5y2bSYs1pwWBLhaHytv+2&#10;Cnwd28K8z+02fpyvn7E/FW/FVKnH8bBZgAg0hHv4v73TChJx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TzExQAAAN0AAAAPAAAAAAAAAAAAAAAAAJgCAABkcnMv&#10;ZG93bnJldi54bWxQSwUGAAAAAAQABAD1AAAAigMAAAAA&#10;" path="m,l8,15,18,28r10,7l43,38r,-8l40,23,35,18,30,10,25,5,18,3,10,,,xe" filled="f" strokecolor="#e15520" strokeweight="0">
                  <v:path arrowok="t" o:connecttype="custom" o:connectlocs="0,0;8,15;18,28;28,35;43,38;43,30;40,23;35,18;30,10;25,5;18,3;10,0;0,0" o:connectangles="0,0,0,0,0,0,0,0,0,0,0,0,0"/>
                </v:shape>
                <v:shape id="Freeform 9099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f/cQA&#10;AADdAAAADwAAAGRycy9kb3ducmV2LnhtbESPwWrCQBCG74LvsIzQm25soUh0FRGFClLQBoq3ITsm&#10;0exs2F01ffvOodDj8M//zXyLVe9a9aAQG88GppMMFHHpbcOVgeJrN56BignZYuuZDPxQhNVyOFhg&#10;bv2Tj/Q4pUoJhGOOBuqUulzrWNbkME58RyzZxQeHScZQaRvwKXDX6tcse9cOG5YLNXa0qam8ne7O&#10;wKH4np1dtz++fV79htpQ+MN6a8zLqF/PQSXq0//yX/vDGhCivCs2Y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X/3EAAAA3QAAAA8AAAAAAAAAAAAAAAAAmAIAAGRycy9k&#10;b3ducmV2LnhtbFBLBQYAAAAABAAEAPUAAACJAwAAAAA=&#10;" path="m,59l44,,,59xe" fillcolor="#f3be00" stroked="f">
                  <v:path arrowok="t" o:connecttype="custom" o:connectlocs="0,59;44,0;0,59" o:connectangles="0,0,0"/>
                </v:shape>
                <v:shape id="Freeform 9100" o:spid="_x0000_s3035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pTsQA&#10;AADdAAAADwAAAGRycy9kb3ducmV2LnhtbESPT2sCMRTE7wW/Q3gFL0WzShHdGqUUBG+tfw4eH8nr&#10;7tLNy5rE3fjtm0LB4zAzv2HW22Rb0ZMPjWMFs2kBglg703Cl4HzaTZYgQkQ22DomBXcKsN2MntZY&#10;GjfwgfpjrESGcChRQR1jV0oZdE0Ww9R1xNn7dt5izNJX0ngcMty2cl4UC2mx4bxQY0cfNemf480q&#10;iNd09mmuv3Yv1UH3fLoMn/dXpcbP6f0NRKQUH+H/9t4oyMQV/L3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qU7EAAAA3QAAAA8AAAAAAAAAAAAAAAAAmAIAAGRycy9k&#10;b3ducmV2LnhtbFBLBQYAAAAABAAEAPUAAACJAwAAAAA=&#10;" path="m,59l44,,,59xe" filled="f" strokecolor="#e15520" strokeweight="0">
                  <v:path arrowok="t" o:connecttype="custom" o:connectlocs="0,59;44,0;0,59" o:connectangles="0,0,0"/>
                </v:shape>
                <v:shape id="Freeform 9101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Vx78A&#10;AADdAAAADwAAAGRycy9kb3ducmV2LnhtbERPz2vCMBS+C/4P4Qm7aVoHMqtRxCnsJGjF86N5NsXm&#10;pTRZ2v33y2Gw48f3e7sfbSsi9b5xrCBfZCCIK6cbrhXcy/P8A4QPyBpbx6Tghzzsd9PJFgvtBr5S&#10;vIVapBD2BSowIXSFlL4yZNEvXEecuKfrLYYE+1rqHocUblu5zLKVtNhwajDY0dFQ9bp9WwVrjMGb&#10;srzG94f9vJyGmJN7KvU2Gw8bEIHG8C/+c39pBcssT/vTm/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LVXHvwAAAN0AAAAPAAAAAAAAAAAAAAAAAJgCAABkcnMvZG93bnJl&#10;di54bWxQSwUGAAAAAAQABAD1AAAAhAMAAAAA&#10;" path="m35,62l65,,35,62r,l35,62,20,72,10,82,3,97,,112r8,l13,107r7,-5l25,97r5,-7l33,80r2,-8l35,62xe" fillcolor="#f3be00" stroked="f">
                  <v:path arrowok="t" o:connecttype="custom" o:connectlocs="35,62;65,0;35,62;35,62;35,62;20,72;10,82;3,97;0,112;8,112;13,107;20,102;25,97;30,90;33,80;35,72;35,62" o:connectangles="0,0,0,0,0,0,0,0,0,0,0,0,0,0,0,0,0"/>
                </v:shape>
                <v:shape id="Freeform 9102" o:spid="_x0000_s3037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8u8UA&#10;AADdAAAADwAAAGRycy9kb3ducmV2LnhtbESPzWrDMBCE74G8g9hAbolsH9zgRg6lNFB6KGnSB9ha&#10;65/UWhlrmzhvXxUKOQ4z8w2z3U2uVxcaQ+fZQLpOQBFX3nbcGPg87VcbUEGQLfaeycCNAuzK+WyL&#10;hfVX/qDLURoVIRwKNNCKDIXWoWrJYVj7gTh6tR8dSpRjo+2I1wh3vc6SJNcOO44LLQ703FL1ffxx&#10;Bs5f3YPNp5dDvc/6d3+W/FDJmzHLxfT0CEpoknv4v/1qDWRJmsLfm/gEd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7y7xQAAAN0AAAAPAAAAAAAAAAAAAAAAAJgCAABkcnMv&#10;ZG93bnJldi54bWxQSwUGAAAAAAQABAD1AAAAigMAAAAA&#10;" path="m35,62l65,,35,62r,l35,62,20,72,10,82,3,97,,112r8,l13,107r7,-5l25,97r5,-7l33,80r2,-8l35,62xe" filled="f" strokecolor="#e15520" strokeweight="0">
                  <v:path arrowok="t" o:connecttype="custom" o:connectlocs="35,62;65,0;35,62;35,62;35,62;20,72;10,82;3,97;0,112;8,112;13,107;20,102;25,97;30,90;33,80;35,72;35,62" o:connectangles="0,0,0,0,0,0,0,0,0,0,0,0,0,0,0,0,0"/>
                </v:shape>
              </v:group>
              <v:shape id="Freeform 9103" o:spid="_x0000_s3038" style="position:absolute;left:711;top:2870;width:139;height:711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eNMQA&#10;AADdAAAADwAAAGRycy9kb3ducmV2LnhtbESP3WrCQBSE7wu+w3KE3tWNaSsaXUUFoTe98OcBDtlj&#10;Es2eE7JrEt++Wyj0cpiZb5jVZnC16qj1lbCB6SQBRZyLrbgwcDkf3uagfEC2WAuTgSd52KxHLyvM&#10;rPR8pO4UChUh7DM0UIbQZFr7vCSHfiINcfSu0joMUbaFti32Ee5qnSbJTDusOC6U2NC+pPx+ejgD&#10;1TfKR39zu/xzceX3WnZb6Y7GvI6H7RJUoCH8h//aX9ZAmkxT+H0Tn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D3jTEAAAA3QAAAA8AAAAAAAAAAAAAAAAAmAIAAGRycy9k&#10;b3ducmV2LnhtbFBLBQYAAAAABAAEAPUAAACJAwAAAAA=&#10;" path="m2,62l2,r,62xm2,62l,77,,92r7,10l17,112r3,-5l22,99r,-7l22,84,17,77,15,72,7,67,2,62xe" fillcolor="#f3be00" stroked="f">
                <v:path arrowok="t" o:connecttype="custom" o:connectlocs="1270,39370;1270,0;1270,39370;1270,39370;0,48895;0,58420;4445,64770;10795,71120;12700,67945;13970,62865;13970,58420;13970,53340;10795,48895;9525,45720;4445,42545;1270,39370" o:connectangles="0,0,0,0,0,0,0,0,0,0,0,0,0,0,0,0"/>
                <o:lock v:ext="edit" verticies="t"/>
              </v:shape>
              <v:shape id="Freeform 9104" o:spid="_x0000_s3039" style="position:absolute;left:723;top:2870;width:7;height:393;visibility:visible;mso-wrap-style:square;v-text-anchor:top" coordsize="63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O5I8QA&#10;AADdAAAADwAAAGRycy9kb3ducmV2LnhtbESPzW7CMBCE75V4B2uRuBU7oFYoYBB/lXosPw+wxEsc&#10;Ea9DbEj69nWlSj2OZuYbzWLVu1o8qQ2VZw3ZWIEgLrypuNRwPn28zkCEiGyw9kwavinAajl4WWBu&#10;fMcHeh5jKRKEQ44abIxNLmUoLDkMY98QJ+/qW4cxybaUpsUuwV0tJ0q9S4cVpwWLDW0tFbfjw2lQ&#10;h+nbV7xvzK6+mFv3WGfS7jOtR8N+PQcRqY//4b/2p9EwUdkUft+k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uSPEAAAA3QAAAA8AAAAAAAAAAAAAAAAAmAIAAGRycy9k&#10;b3ducmV2LnhtbFBLBQYAAAAABAAEAPUAAACJAwAAAAA=&#10;" path="m,62l,,,62xe" filled="f" strokecolor="#e15520" strokeweight="0">
                <v:path arrowok="t" o:connecttype="custom" o:connectlocs="0,39370;0,0;0,39370" o:connectangles="0,0,0"/>
              </v:shape>
              <v:shape id="Freeform 9105" o:spid="_x0000_s3040" style="position:absolute;left:711;top:3263;width:139;height:318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edcYA&#10;AADdAAAADwAAAGRycy9kb3ducmV2LnhtbESPQWsCMRSE7wX/Q3iF3mpWqWJXo0ih1IuKWj0/kufu&#10;1s3LuknX9d8bQfA4zMw3zGTW2lI0VPvCsYJeNwFBrJ0pOFPwu/t+H4HwAdlg6ZgUXMnDbNp5mWBq&#10;3IU31GxDJiKEfYoK8hCqVEqvc7Lou64ijt7R1RZDlHUmTY2XCLel7CfJUFosOC7kWNFXTvq0/bcK&#10;RuvTIKwa/bM6nz/3y7/9YaPlQam313Y+BhGoDc/wo70wCvpJ7wPu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IedcYAAADdAAAADwAAAAAAAAAAAAAAAACYAgAAZHJz&#10;L2Rvd25yZXYueG1sUEsFBgAAAAAEAAQA9QAAAIsDAAAAAA==&#10;" path="m2,l,15,,30,7,40,17,50r3,-5l22,37r,-7l22,22,17,15,15,10,7,5,2,e" filled="f" strokecolor="#e15520" strokeweight="0">
                <v:path arrowok="t" o:connecttype="custom" o:connectlocs="1270,0;0,9525;0,19050;4445,25400;10795,31750;12700,28575;13970,23495;13970,19050;13970,13970;10795,9525;9525,6350;4445,3175;1270,0" o:connectangles="0,0,0,0,0,0,0,0,0,0,0,0,0"/>
              </v:shape>
              <v:shape id="Freeform 9106" o:spid="_x0000_s3041" style="position:absolute;left:742;top:2628;width:159;height:731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yAMUA&#10;AADdAAAADwAAAGRycy9kb3ducmV2LnhtbESPT4vCMBTE7wv7HcJb8LYmit2VrlFEEPTov90eH82z&#10;LTYvpYla/fRGEPY4zMxvmMmss7W4UOsrxxoGfQWCOHem4kLDfrf8HIPwAdlg7Zg03MjDbPr+NsHU&#10;uCtv6LINhYgQ9ilqKENoUil9XpJF33cNcfSOrrUYomwLaVq8Rrit5VCpL2mx4rhQYkOLkvLT9mw1&#10;nObJOOuO9++/w26tfrN6lKxVpnXvo5v/gAjUhf/wq70yGoZqkMDzTX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HIAxQAAAN0AAAAPAAAAAAAAAAAAAAAAAJgCAABkcnMv&#10;ZG93bnJldi54bWxQSwUGAAAAAAQABAD1AAAAigMAAAAA&#10;" path="m2,65l7,,2,65xm2,65l,80,2,92r8,13l20,115r2,-8l25,100r,-8l22,88,20,80,15,73,10,68,2,65xe" fillcolor="#f3be00" stroked="f">
                <v:path arrowok="t" o:connecttype="custom" o:connectlocs="1270,41275;4445,0;1270,41275;1270,41275;0,50800;1270,58420;6350,66675;12700,73025;13970,67945;15875,63500;15875,58420;13970,55880;12700,50800;9525,46355;6350,43180;1270,41275" o:connectangles="0,0,0,0,0,0,0,0,0,0,0,0,0,0,0,0"/>
                <o:lock v:ext="edit" verticies="t"/>
              </v:shape>
              <v:shape id="Freeform 9107" o:spid="_x0000_s3042" style="position:absolute;left:755;top:2628;width:32;height:413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3xcQA&#10;AADdAAAADwAAAGRycy9kb3ducmV2LnhtbESPUWvCMBSF3wf7D+EO9jZTOxSpRhFlsD2IrPoDLs21&#10;qW1uShK1+/dGEPZ4OOd8h7NYDbYTV/KhcaxgPMpAEFdON1wrOB6+PmYgQkTW2DkmBX8UYLV8fVlg&#10;od2Nf+laxlokCIcCFZgY+0LKUBmyGEauJ07eyXmLMUlfS+3xluC2k3mWTaXFhtOCwZ42hqq2vFgF&#10;8my2uZnsG39sa/25ay8/ZyKl3t+G9RxEpCH+h5/tb60gz8ZTeLx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lN8XEAAAA3QAAAA8AAAAAAAAAAAAAAAAAmAIAAGRycy9k&#10;b3ducmV2LnhtbFBLBQYAAAAABAAEAPUAAACJAwAAAAA=&#10;" path="m,65l5,,,65xe" filled="f" strokecolor="#e15520" strokeweight="0">
                <v:path arrowok="t" o:connecttype="custom" o:connectlocs="0,41275;3175,0;0,41275" o:connectangles="0,0,0"/>
              </v:shape>
              <v:shape id="Freeform 9108" o:spid="_x0000_s3043" style="position:absolute;left:742;top:3041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bqcUA&#10;AADdAAAADwAAAGRycy9kb3ducmV2LnhtbESPQWsCMRSE70L/Q3iF3jTRg8rWuGxLFbEHrW3vr5vX&#10;zeLmZdmkuv57UxA8DjPzDbPIe9eIE3Wh9qxhPFIgiEtvaq40fH2uhnMQISIbbDyThgsFyJcPgwVm&#10;xp/5g06HWIkE4ZChBhtjm0kZSksOw8i3xMn79Z3DmGRXSdPhOcFdIydKTaXDmtOCxZZeLZXHw5/T&#10;cHzbWrWqdmv70ipJ7262L75/tH567ItnEJH6eA/f2hujYaLGM/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RupxQAAAN0AAAAPAAAAAAAAAAAAAAAAAJgCAABkcnMv&#10;ZG93bnJldi54bWxQSwUGAAAAAAQABAD1AAAAigMAAAAA&#10;" path="m2,l,15,2,27r8,13l20,50r2,-8l25,35r,-8l22,23,20,15,15,8,10,3,2,e" filled="f" strokecolor="#e15520" strokeweight="0">
                <v:path arrowok="t" o:connecttype="custom" o:connectlocs="1270,0;0,9525;1270,17145;6350,25400;12700,31750;13970,26670;15875,22225;15875,17145;13970,14605;12700,9525;9525,5080;6350,1905;1270,0" o:connectangles="0,0,0,0,0,0,0,0,0,0,0,0,0"/>
              </v:shape>
              <v:shape id="Freeform 9109" o:spid="_x0000_s3044" style="position:absolute;left:787;top:2393;width:159;height:743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5J8MA&#10;AADdAAAADwAAAGRycy9kb3ducmV2LnhtbERPz2vCMBS+D/Y/hCfsNpOWMaUaRQZug+FB3WW3R/Ns&#10;qs1LaWJb//vlIHj8+H4v16NrRE9dqD1ryKYKBHHpTc2Vht/j9nUOIkRkg41n0nCjAOvV89MSC+MH&#10;3lN/iJVIIRwK1GBjbAspQ2nJYZj6ljhxJ985jAl2lTQdDincNTJX6l06rDk1WGzpw1J5OVydhuPX&#10;afv3eZ7dej9kyv6cd/n1baf1y2TcLEBEGuNDfHd/Gw25ytLc9C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j5J8MAAADdAAAADwAAAAAAAAAAAAAAAACYAgAAZHJzL2Rv&#10;d25yZXYueG1sUEsFBgAAAAAEAAQA9QAAAIgDAAAAAA==&#10;" path="m3,67l,,3,67xm3,67l,82,3,95r5,12l18,117r5,-7l23,102r2,-5l23,90,20,82,15,75,10,70,3,67xe" fillcolor="#f3be00" stroked="f">
                <v:path arrowok="t" o:connecttype="custom" o:connectlocs="1905,42545;0,0;1905,42545;1905,42545;0,52070;1905,60325;5080,67945;11430,74295;14605,69850;14605,64770;15875,61595;14605,57150;12700,52070;9525,47625;6350,44450;1905,42545" o:connectangles="0,0,0,0,0,0,0,0,0,0,0,0,0,0,0,0"/>
                <o:lock v:ext="edit" verticies="t"/>
              </v:shape>
              <v:shape id="Freeform 9110" o:spid="_x0000_s3045" style="position:absolute;left:787;top:2393;width:19;height:426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6kscA&#10;AADdAAAADwAAAGRycy9kb3ducmV2LnhtbESP3WrCQBSE74W+w3IKvdONAa2mruIPLUIV2ijt7SF7&#10;mgSzZ8PuVuPbdwuCl8PMfMPMFp1pxJmcry0rGA4SEMSF1TWXCo6H1/4EhA/IGhvLpOBKHhbzh94M&#10;M20v/EnnPJQiQthnqKAKoc2k9EVFBv3AtsTR+7HOYIjSlVI7vES4aWSaJGNpsOa4UGFL64qKU/5r&#10;FITnj6tbjZr35Vc7pdVun26+8zelnh675QuIQF24h2/trVaQJsMp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jupLHAAAA3QAAAA8AAAAAAAAAAAAAAAAAmAIAAGRy&#10;cy9kb3ducmV2LnhtbFBLBQYAAAAABAAEAPUAAACMAwAAAAA=&#10;" path="m3,67l,,3,67xe" filled="f" strokecolor="#e15520" strokeweight="0">
                <v:path arrowok="t" o:connecttype="custom" o:connectlocs="1905,42545;0,0;1905,42545" o:connectangles="0,0,0"/>
              </v:shape>
              <v:shape id="Freeform 9111" o:spid="_x0000_s3046" style="position:absolute;left:787;top:2819;width:159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RJYMEA&#10;AADdAAAADwAAAGRycy9kb3ducmV2LnhtbERPu27CMBTdkfoP1q3UDWwyFJRiEFSlqsrAo7Bf4ksc&#10;EV9HsQvh7/GAxHh03pNZ52pxoTZUnjUMBwoEceFNxaWG/d+yPwYRIrLB2jNpuFGA2fSlN8Hc+Ctv&#10;6bKLpUghHHLUYGNscilDYclhGPiGOHEn3zqMCbalNC1eU7irZabUu3RYcWqw2NCnpeK8+3cazl+/&#10;Vi3L9bddNErSyo0288NR67fXbv4BIlIXn+KH+8doyFSW9qc36Qn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SWDBAAAA3QAAAA8AAAAAAAAAAAAAAAAAmAIAAGRycy9kb3du&#10;cmV2LnhtbFBLBQYAAAAABAAEAPUAAACGAwAAAAA=&#10;" path="m3,l,15,3,28,8,40,18,50r5,-7l23,35r2,-5l23,23,20,15,15,8,10,3,3,e" filled="f" strokecolor="#e15520" strokeweight="0">
                <v:path arrowok="t" o:connecttype="custom" o:connectlocs="1905,0;0,9525;1905,17780;5080,25400;11430,31750;14605,27305;14605,22225;15875,19050;14605,14605;12700,9525;9525,5080;6350,1905;1905,0" o:connectangles="0,0,0,0,0,0,0,0,0,0,0,0,0"/>
              </v:shape>
              <v:shape id="Freeform 9112" o:spid="_x0000_s3047" style="position:absolute;left:819;top:2235;width:158;height:698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rjcUA&#10;AADdAAAADwAAAGRycy9kb3ducmV2LnhtbESPS2/CMBCE70j8B2uRegObHCqUYhCqitRLD7xEj9t4&#10;mwTidYidR/99jYTEcTQz32iW68FWoqPGl441zGcKBHHmTMm5huNhO12A8AHZYOWYNPyRh/VqPFpi&#10;alzPO+r2IRcRwj5FDUUIdSqlzwqy6GeuJo7er2sshiibXJoG+wi3lUyUepUWS44LBdb0XlB23bdW&#10;Q/tz+SL34b5P524h1eXWt2GXa/0yGTZvIAIN4Rl+tD+NhkQlc7i/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WuNxQAAAN0AAAAPAAAAAAAAAAAAAAAAAJgCAABkcnMv&#10;ZG93bnJldi54bWxQSwUGAAAAAAQABAD1AAAAigMAAAAA&#10;" path="m5,60l,,5,60xm5,60l,75,3,90r5,10l18,110r5,-5l25,97r,-7l23,82,20,75,18,70,10,65,5,60xe" fillcolor="#f3be00" stroked="f">
                <v:path arrowok="t" o:connecttype="custom" o:connectlocs="3175,38100;0,0;3175,38100;3175,38100;0,47625;1905,57150;5080,63500;11430,69850;14605,66675;15875,61595;15875,57150;14605,52070;12700,47625;11430,44450;6350,41275;3175,38100" o:connectangles="0,0,0,0,0,0,0,0,0,0,0,0,0,0,0,0"/>
                <o:lock v:ext="edit" verticies="t"/>
              </v:shape>
              <v:shape id="Freeform 9113" o:spid="_x0000_s3048" style="position:absolute;left:819;top:2235;width:31;height:381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9f8UA&#10;AADdAAAADwAAAGRycy9kb3ducmV2LnhtbESPQWsCMRSE70L/Q3iF3mpiDrVdjSIWrdiTaxGPj81z&#10;d3Hzst2kuv33jVDwOMzMN8x03rtGXKgLtWcDo6ECQVx4W3Np4Gu/en4FESKyxcYzGfilAPPZw2CK&#10;mfVX3tElj6VIEA4ZGqhibDMpQ1GRwzD0LXHyTr5zGJPsSmk7vCa4a6RW6kU6rDktVNjSsqLinP84&#10;A+MtfuvF+3Gv9Ef5torLNa8/D8Y8PfaLCYhIfbyH/9sba0ArreH2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v1/xQAAAN0AAAAPAAAAAAAAAAAAAAAAAJgCAABkcnMv&#10;ZG93bnJldi54bWxQSwUGAAAAAAQABAD1AAAAigMAAAAA&#10;" path="m5,60l,,5,60xe" filled="f" strokecolor="#e15520" strokeweight="0">
                <v:path arrowok="t" o:connecttype="custom" o:connectlocs="3175,38100;0,0;3175,38100" o:connectangles="0,0,0"/>
              </v:shape>
              <v:shape id="Freeform 9114" o:spid="_x0000_s3049" style="position:absolute;left:819;top:2616;width:158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XP8MA&#10;AADdAAAADwAAAGRycy9kb3ducmV2LnhtbESPzWrDMBCE74W+g9hCb4lUBUJwo4RQWgi95eeQ4yJt&#10;LTfWyliq7b59FQj0OMzMN8x6O4VWDNSnJrKBl7kCQWyja7g2cD59zFYgUkZ22EYmA7+UYLt5fFhj&#10;5eLIBxqOuRYFwqlCAz7nrpIyWU8B0zx2xMX7in3AXGRfS9fjWOChlVqppQzYcFnw2NGbJ3s9/gQD&#10;9juMrPesJdqdugyf14Uf3415fpp2ryAyTfk/fG/vnQGt9AJub8o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VXP8MAAADdAAAADwAAAAAAAAAAAAAAAACYAgAAZHJzL2Rv&#10;d25yZXYueG1sUEsFBgAAAAAEAAQA9QAAAIgDAAAAAA==&#10;" path="m5,l,15,3,30,8,40,18,50r5,-5l25,37r,-7l23,22,20,15,18,10,10,5,5,xe" filled="f" strokecolor="#e15520" strokeweight="0">
                <v:path arrowok="t" o:connecttype="custom" o:connectlocs="3175,0;0,9525;1905,19050;5080,25400;11430,31750;14605,28575;15875,23495;15875,19050;14605,13970;12700,9525;11430,6350;6350,3175;3175,0" o:connectangles="0,0,0,0,0,0,0,0,0,0,0,0,0"/>
              </v:shape>
              <v:shape id="Freeform 9115" o:spid="_x0000_s3050" style="position:absolute;left:869;top:1981;width:159;height:711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lE8gA&#10;AADdAAAADwAAAGRycy9kb3ducmV2LnhtbESPS2vDMBCE74X+B7GFXEIt16QPXMuhbRKSHHqo+6DH&#10;xdraptbKWEqi/PuoEOhxmJlvmGIeTC/2NLrOsoKbJAVBXFvdcaPg4311/QDCeWSNvWVScCQH8/Ly&#10;osBc2wO/0b7yjYgQdjkqaL0fcild3ZJBl9iBOHo/djTooxwbqUc8RLjpZZamd9Jgx3GhxYFeWqp/&#10;q51RgMfp4vP76/71tlrK7ZpsWO/Cs1KTq/D0CMJT8P/hc3ujFWRpNoO/N/EJyPI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hmUTyAAAAN0AAAAPAAAAAAAAAAAAAAAAAJgCAABk&#10;cnMvZG93bnJldi54bWxQSwUGAAAAAAQABAD1AAAAjQMAAAAA&#10;" path="m5,62l10,,5,62xm2,62l,77,2,92r5,10l17,112r5,-5l22,100r3,-8l22,85,20,77,17,72,10,67,2,62xe" fillcolor="#f3be00" stroked="f">
                <v:path arrowok="t" o:connecttype="custom" o:connectlocs="3175,39370;6350,0;3175,39370;1270,39370;0,48895;1270,58420;4445,64770;10795,71120;13970,67945;13970,63500;15875,58420;13970,53975;12700,48895;10795,45720;6350,42545;1270,39370" o:connectangles="0,0,0,0,0,0,0,0,0,0,0,0,0,0,0,0"/>
                <o:lock v:ext="edit" verticies="t"/>
              </v:shape>
              <v:shape id="Freeform 9116" o:spid="_x0000_s3051" style="position:absolute;left:901;top:1981;width:32;height:393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gosgA&#10;AADdAAAADwAAAGRycy9kb3ducmV2LnhtbESPQUsDMRSE74L/ITyhN5s1UJW1abHVgvWka6l6e26e&#10;m6Wbl3WTdtd/3xQEj8PMfMNM54NrxIG6UHvWcDXOQBCX3tRcadi8rS5vQYSIbLDxTBp+KcB8dn42&#10;xdz4nl/pUMRKJAiHHDXYGNtcylBachjGviVO3rfvHMYku0qaDvsEd41UWXYtHdacFiy2tLRU7oq9&#10;07C42Vcvz+8PP+tWWfXxWey++u2j1qOL4f4ORKQh/of/2k9Gg8rUBE5v0hOQsy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PyCiyAAAAN0AAAAPAAAAAAAAAAAAAAAAAJgCAABk&#10;cnMvZG93bnJldi54bWxQSwUGAAAAAAQABAD1AAAAjQMAAAAA&#10;" path="m,62l5,,,62xe" filled="f" strokecolor="#e15520" strokeweight="0">
                <v:path arrowok="t" o:connecttype="custom" o:connectlocs="0,39370;3175,0;0,39370" o:connectangles="0,0,0"/>
              </v:shape>
              <v:shape id="Freeform 9117" o:spid="_x0000_s3052" style="position:absolute;left:869;top:2374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0j8UA&#10;AADdAAAADwAAAGRycy9kb3ducmV2LnhtbESPQWsCMRSE74L/ITyht5q4ByurUVS0lPagru39dfO6&#10;Wdy8LJtUt/++KRQ8DjPzDbNY9a4RV+pC7VnDZKxAEJfe1FxpeD/vH2cgQkQ22HgmDT8UYLUcDhaY&#10;G3/jE12LWIkE4ZCjBhtjm0sZSksOw9i3xMn78p3DmGRXSdPhLcFdIzOlptJhzWnBYktbS+Wl+HYa&#10;LrtXq/bV4dluWiXpzT0d1x+fWj+M+vUcRKQ+3sP/7RejIVPZF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XSPxQAAAN0AAAAPAAAAAAAAAAAAAAAAAJgCAABkcnMv&#10;ZG93bnJldi54bWxQSwUGAAAAAAQABAD1AAAAigMAAAAA&#10;" path="m2,l,15,2,30,7,40,17,50r5,-5l22,38r3,-8l22,23,20,15,17,10,10,5,2,e" filled="f" strokecolor="#e15520" strokeweight="0">
                <v:path arrowok="t" o:connecttype="custom" o:connectlocs="1270,0;0,9525;1270,19050;4445,25400;10795,31750;13970,28575;13970,24130;15875,19050;13970,14605;12700,9525;10795,6350;6350,3175;1270,0" o:connectangles="0,0,0,0,0,0,0,0,0,0,0,0,0"/>
              </v:shape>
              <v:shape id="Freeform 9118" o:spid="_x0000_s3053" style="position:absolute;left:946;top:1758;width:139;height:762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P58QA&#10;AADdAAAADwAAAGRycy9kb3ducmV2LnhtbESPQYvCMBSE78L+h/AWvGlqDyrVKLKLsIsiWAWvj+Zt&#10;U7Z5KU3U6q83guBxmJlvmPmys7W4UOsrxwpGwwQEceF0xaWC42E9mILwAVlj7ZgU3MjDcvHRm2Om&#10;3ZX3dMlDKSKEfYYKTAhNJqUvDFn0Q9cQR+/PtRZDlG0pdYvXCLe1TJNkLC1WHBcMNvRlqPjPz1bB&#10;buW2m6nBw+8xvY++T2PWBk9K9T+71QxEoC68w6/2j1aQJukE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z+fEAAAA3QAAAA8AAAAAAAAAAAAAAAAAmAIAAGRycy9k&#10;b3ducmV2LnhtbFBLBQYAAAAABAAEAPUAAACJAwAAAAA=&#10;" path="m8,65l20,,8,65xm8,65l3,82,,95r5,12l13,120r4,-8l20,105r2,-8l22,90,20,82,17,75,13,70,8,65xe" fillcolor="#f3be00" stroked="f">
                <v:path arrowok="t" o:connecttype="custom" o:connectlocs="5080,41275;12700,0;5080,41275;5080,41275;1905,52070;0,60325;3175,67945;8255,76200;10795,71120;12700,66675;13970,61595;13970,57150;12700,52070;10795,47625;8255,44450;5080,41275" o:connectangles="0,0,0,0,0,0,0,0,0,0,0,0,0,0,0,0"/>
                <o:lock v:ext="edit" verticies="t"/>
              </v:shape>
              <v:shape id="Freeform 9119" o:spid="_x0000_s3054" style="position:absolute;left:996;top:1758;width:77;height:413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tU8IA&#10;AADdAAAADwAAAGRycy9kb3ducmV2LnhtbERPyWrDMBC9B/oPYgq9JXJNKY0TJZSWgnu0HUKOgzWx&#10;nVgjI6le/r46FHp8vH1/nE0vRnK+s6zgeZOAIK6t7rhRcKq+1m8gfEDW2FsmBQt5OB4eVnvMtJ24&#10;oLEMjYgh7DNU0IYwZFL6uiWDfmMH4shdrTMYInSN1A6nGG56mSbJqzTYcWxocaCPlup7+WMUoLts&#10;t59F9TL1OX5XF7mcb0Op1NPj/L4DEWgO/+I/d64VpEka58Y38Qn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C1TwgAAAN0AAAAPAAAAAAAAAAAAAAAAAJgCAABkcnMvZG93&#10;bnJldi54bWxQSwUGAAAAAAQABAD1AAAAhwMAAAAA&#10;" path="m,65l12,,,65xe" filled="f" strokecolor="#e15520" strokeweight="0">
                <v:path arrowok="t" o:connecttype="custom" o:connectlocs="0,41275;7620,0;0,41275" o:connectangles="0,0,0"/>
              </v:shape>
              <v:shape id="Freeform 9120" o:spid="_x0000_s3055" style="position:absolute;left:946;top:2171;width:139;height:349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3v8cA&#10;AADdAAAADwAAAGRycy9kb3ducmV2LnhtbESPQWvCQBSE70L/w/IKvemmAUsTXSVILCn0UKMXb4/s&#10;M0nNvg3ZrUn/fbdQ8DjMzDfMejuZTtxocK1lBc+LCARxZXXLtYLTcT9/BeE8ssbOMin4IQfbzcNs&#10;jam2Ix/oVvpaBAi7FBU03veplK5qyKBb2J44eBc7GPRBDrXUA44BbjoZR9GLNNhyWGiwp11D1bX8&#10;NgreuvzrUBbvWX795KrE5PxxXC6VenqcshUIT5O/h//bhVYQR3EC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EN7/HAAAA3QAAAA8AAAAAAAAAAAAAAAAAmAIAAGRy&#10;cy9kb3ducmV2LnhtbFBLBQYAAAAABAAEAPUAAACMAwAAAAA=&#10;" path="m8,l3,17,,30,5,42r8,13l17,47r3,-7l22,32r,-7l20,17,17,10,13,5,8,e" filled="f" strokecolor="#e15520" strokeweight="0">
                <v:path arrowok="t" o:connecttype="custom" o:connectlocs="5080,0;1905,10795;0,19050;3175,26670;8255,34925;10795,29845;12700,25400;13970,20320;13970,15875;12700,10795;10795,6350;8255,3175;5080,0" o:connectangles="0,0,0,0,0,0,0,0,0,0,0,0,0"/>
              </v:shape>
              <v:shape id="Freeform 9121" o:spid="_x0000_s3056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2XsQA&#10;AADdAAAADwAAAGRycy9kb3ducmV2LnhtbERPz2vCMBS+C/sfwhvsIjOZk1GqUbahw5uog12fzbMp&#10;a166JtbOv94cBI8f3+/Zone16KgNlWcNLyMFgrjwpuJSw/d+9ZyBCBHZYO2ZNPxTgMX8YTDD3Pgz&#10;b6nbxVKkEA45arAxNrmUobDkMIx8Q5y4o28dxgTbUpoWzync1XKs1Jt0WHFqsNjQp6Xid3dyGtQk&#10;W/1kYXiyH8fl12F56YZ/+43WT4/9+xREpD7exTf32mgYq9e0P71JT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Nl7EAAAA3QAAAA8AAAAAAAAAAAAAAAAAmAIAAGRycy9k&#10;b3ducmV2LnhtbFBLBQYAAAAABAAEAPUAAACJAwAAAAA=&#10;" path="m34,l20,5,10,12,5,25,,37r5,l12,35r5,-5l22,25r5,-5l30,15,32,7,34,xe" fillcolor="#f3be00" stroked="f">
                <v:path arrowok="t" o:connecttype="custom" o:connectlocs="21590,0;12700,3175;6350,7620;3175,15875;0,23495;3175,23495;7620,22225;10795,19050;13970,15875;17145,12700;19050,9525;20320,4445;21590,0" o:connectangles="0,0,0,0,0,0,0,0,0,0,0,0,0"/>
              </v:shape>
              <v:shape id="Freeform 9122" o:spid="_x0000_s3057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6d8QA&#10;AADdAAAADwAAAGRycy9kb3ducmV2LnhtbESPQWvCQBSE74X+h+UVeqsbDYQSXUVKlepFGkvPj+wz&#10;CWbfxt01xn/vCoLHYWa+YWaLwbSiJ+cbywrGowQEcWl1w5WCv/3q4xOED8gaW8uk4EoeFvPXlxnm&#10;2l74l/oiVCJC2OeooA6hy6X0ZU0G/ch2xNE7WGcwROkqqR1eIty0cpIkmTTYcFyosaOvmspjcTYK&#10;dqd/Mt/Zpux9mjk+07Zdpyel3t+G5RREoCE8w4/2j1YwSdIx3N/EJ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unfEAAAA3QAAAA8AAAAAAAAAAAAAAAAAmAIAAGRycy9k&#10;b3ducmV2LnhtbFBLBQYAAAAABAAEAPUAAACJAwAAAAA=&#10;" path="m34,l20,5,10,12,5,25,,37r5,l12,35r5,-5l22,25r5,-5l30,15,32,7,34,e" filled="f" strokecolor="#e15520" strokeweight="0">
                <v:path arrowok="t" o:connecttype="custom" o:connectlocs="21590,0;12700,3175;6350,7620;3175,15875;0,23495;3175,23495;7620,22225;10795,19050;13970,15875;17145,12700;19050,9525;20320,4445;21590,0" o:connectangles="0,0,0,0,0,0,0,0,0,0,0,0,0"/>
              </v:shape>
              <v:shape id="Freeform 9123" o:spid="_x0000_s3058" style="position:absolute;left:838;top:3009;width:362;height:604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Hm8QA&#10;AADdAAAADwAAAGRycy9kb3ducmV2LnhtbESPQYvCMBSE78L+h/AWvIimVlDpGmVZEEQvWj3o7dG8&#10;bYvNS0midv/9RhA8DjPzDbNYdaYRd3K+tqxgPEpAEBdW11wqOB3XwzkIH5A1NpZJwR95WC0/egvM&#10;tH3wge55KEWEsM9QQRVCm0npi4oM+pFtiaP3a53BEKUrpXb4iHDTyDRJptJgzXGhwpZ+Kiqu+c0o&#10;2O5m7eaMg63dD2p3DUe8zHiqVP+z+/4CEagL7/CrvdEK0mSSwv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h5vEAAAA3QAAAA8AAAAAAAAAAAAAAAAAmAIAAGRycy9k&#10;b3ducmV2LnhtbFBLBQYAAAAABAAEAPUAAACJAwAAAAA=&#10;" path="m30,55l17,60,7,70,2,82,,95r5,l10,90r5,-3l20,82,27,70,30,55xm30,55l57,,30,55xe" fillcolor="#f3be00" stroked="f">
                <v:path arrowok="t" o:connecttype="custom" o:connectlocs="19050,34925;10795,38100;4445,44450;1270,52070;0,60325;3175,60325;6350,57150;9525,55245;12700,52070;17145,44450;19050,34925;19050,34925;36195,0;19050,34925" o:connectangles="0,0,0,0,0,0,0,0,0,0,0,0,0,0"/>
                <o:lock v:ext="edit" verticies="t"/>
              </v:shape>
              <v:shape id="Freeform 9124" o:spid="_x0000_s3059" style="position:absolute;left:838;top:3359;width:190;height:254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r6cIA&#10;AADdAAAADwAAAGRycy9kb3ducmV2LnhtbESPzQrCMBCE74LvEFbwpqkVVKpRRBAEQfAHwdvSrG2x&#10;2dQman17Iwgeh5n5hpktGlOKJ9WusKxg0I9AEKdWF5wpOB3XvQkI55E1lpZJwZscLObt1gwTbV+8&#10;p+fBZyJA2CWoIPe+SqR0aU4GXd9WxMG72tqgD7LOpK7xFeCmlHEUjaTBgsNCjhWtckpvh4dRcDlf&#10;t9vxe2R2p0l2Xu3M3cburlS30yynIDw1/h/+tTdaQRwNh/B9E56An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KvpwgAAAN0AAAAPAAAAAAAAAAAAAAAAAJgCAABkcnMvZG93&#10;bnJldi54bWxQSwUGAAAAAAQABAD1AAAAhwMAAAAA&#10;" path="m30,l17,5,7,15,2,27,,40r5,l10,35r5,-3l20,27,27,15,30,e" filled="f" strokecolor="#e15520" strokeweight="0">
                <v:path arrowok="t" o:connecttype="custom" o:connectlocs="19050,0;10795,3175;4445,9525;1270,17145;0,25400;3175,25400;6350,22225;9525,20320;12700,17145;17145,9525;19050,0" o:connectangles="0,0,0,0,0,0,0,0,0,0,0"/>
              </v:shape>
              <v:shape id="Freeform 9125" o:spid="_x0000_s3060" style="position:absolute;left:1028;top:3009;width:172;height:350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zZ8MA&#10;AADdAAAADwAAAGRycy9kb3ducmV2LnhtbESPzWoCMRSF94W+Q7iCu5pRi5TRKFIQVLqpWteXyXUy&#10;mNwMSRzHtzeFQpeH8/NxFqveWdFRiI1nBeNRAYK48rrhWsHpuHn7ABETskbrmRQ8KMJq+fqywFL7&#10;O39Td0i1yCMcS1RgUmpLKWNlyGEc+ZY4excfHKYsQy11wHsed1ZOimImHTacCQZb+jRUXQ83lyGd&#10;O+8v09t41oWtNYl/1l87q9Rw0K/nIBL16T/8195qBZNi+g6/b/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lzZ8MAAADdAAAADwAAAAAAAAAAAAAAAACYAgAAZHJzL2Rv&#10;d25yZXYueG1sUEsFBgAAAAAEAAQA9QAAAIgDAAAAAA==&#10;" path="m,55l27,,,55xe" filled="f" strokecolor="#e15520" strokeweight="0">
                <v:path arrowok="t" o:connecttype="custom" o:connectlocs="0,34925;17145,0;0,34925" o:connectangles="0,0,0"/>
              </v:shape>
              <v:shape id="Freeform 9126" o:spid="_x0000_s3061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NasQA&#10;AADdAAAADwAAAGRycy9kb3ducmV2LnhtbESPzYrCQBCE74LvMLTgTSfqKhoziisEvHjY6AM0mc4P&#10;ZnpiZtZk335nQdhjUVVfUclxMI14UedqywoW8wgEcW51zaWC+y2dbUE4j6yxsUwKfsjB8TAeJRhr&#10;2/MXvTJfigBhF6OCyvs2ltLlFRl0c9sSB6+wnUEfZFdK3WEf4KaRyyjaSIM1h4UKWzpXlD+yb6MA&#10;Vx/9pemLNEVaP+tru1uknzulppPhtAfhafD/4Xf7ohUso9Ua/t6EJ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TWrEAAAA3QAAAA8AAAAAAAAAAAAAAAAAmAIAAGRycy9k&#10;b3ducmV2LnhtbFBLBQYAAAAABAAEAPUAAACJAwAAAAA=&#10;" path="m34,l20,5,10,13,2,23,,35r5,l12,33r5,-3l22,25r5,-5l29,15,32,8,34,xe" fillcolor="#f3be00" stroked="f">
                <v:path arrowok="t" o:connecttype="custom" o:connectlocs="21590,0;12700,3175;6350,8255;1270,14605;0,22225;3175,22225;7620,20955;10795,19050;13970,15875;17145,12700;18415,9525;20320,5080;21590,0" o:connectangles="0,0,0,0,0,0,0,0,0,0,0,0,0"/>
              </v:shape>
              <v:shape id="Freeform 9127" o:spid="_x0000_s3062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5RMQA&#10;AADdAAAADwAAAGRycy9kb3ducmV2LnhtbESPwWrDMBBE74H+g9hCbrFch4TGtWySQqE5Nskhx8Xa&#10;2mqtlbEU2/n7qlDocZiZN0xRzbYTIw3eOFbwlKQgiGunDTcKLue31TMIH5A1do5JwZ08VOXDosBc&#10;u4k/aDyFRkQI+xwVtCH0uZS+bsmiT1xPHL1PN1gMUQ6N1ANOEW47maXpVlo0HBda7Om1pfr7dLMK&#10;vq5+tzm6Wz3d9Xhw487M3dUotXyc9y8gAs3hP/zXftcKsnS9hd838Qn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+UTEAAAA3QAAAA8AAAAAAAAAAAAAAAAAmAIAAGRycy9k&#10;b3ducmV2LnhtbFBLBQYAAAAABAAEAPUAAACJAwAAAAA=&#10;" path="m34,l20,5,10,13,2,23,,35r5,l12,33r5,-3l22,25r5,-5l29,15,32,8,34,xe" filled="f" strokecolor="#e15520" strokeweight="0">
                <v:path arrowok="t" o:connecttype="custom" o:connectlocs="21590,0;12700,3175;6350,8255;1270,14605;0,22225;3175,22225;7620,20955;10795,19050;13970,15875;17145,12700;18415,9525;20320,5080;21590,0" o:connectangles="0,0,0,0,0,0,0,0,0,0,0,0,0"/>
              </v:shape>
              <v:shape id="Freeform 9128" o:spid="_x0000_s3063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9aMYA&#10;AADdAAAADwAAAGRycy9kb3ducmV2LnhtbESPQWvCQBSE7wX/w/IEb3WTSFWiq4gg9lJLbUvp7ZF9&#10;ZoPZtyG7NfHfuwXB4zAz3zDLdW9rcaHWV44VpOMEBHHhdMWlgq/P3fMchA/IGmvHpOBKHtarwdMS&#10;c+06/qDLMZQiQtjnqMCE0ORS+sKQRT92DXH0Tq61GKJsS6lb7CLc1jJLkqm0WHFcMNjQ1lBxPv5Z&#10;BT9vFe1xVzbdeT//fT+Y79n1JVVqNOw3CxCB+vAI39uvWkGWTGbw/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O9aMYAAADdAAAADwAAAAAAAAAAAAAAAACYAgAAZHJz&#10;L2Rvd25yZXYueG1sUEsFBgAAAAAEAAQA9QAAAIsDAAAAAA==&#10;" path="m,50l30,,,50xe" fillcolor="#f3be00" stroked="f">
                <v:path arrowok="t" o:connecttype="custom" o:connectlocs="0,31750;19050,0;0,31750" o:connectangles="0,0,0"/>
              </v:shape>
              <v:shape id="Freeform 9129" o:spid="_x0000_s3064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bqsQA&#10;AADdAAAADwAAAGRycy9kb3ducmV2LnhtbERPy2oCMRTdF/yHcAtupGZ8IGVqFPGFYCutFtrlZXI7&#10;GZzcDJOoo19vFkKXh/MeTxtbijPVvnCsoNdNQBBnThecK/g+rF5eQfiArLF0TAqu5GE6aT2NMdXu&#10;wl903odcxBD2KSowIVSplD4zZNF3XUUcuT9XWwwR1rnUNV5iuC1lP0lG0mLBscFgRXND2XF/sgrk&#10;tmPoZ/jxy7f15+F9Qcvtrlgq1X5uZm8gAjXhX/xwb7SCfjKIc+Ob+AT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W6rEAAAA3QAAAA8AAAAAAAAAAAAAAAAAmAIAAGRycy9k&#10;b3ducmV2LnhtbFBLBQYAAAAABAAEAPUAAACJAwAAAAA=&#10;" path="m,50l30,,,50xe" filled="f" strokecolor="#e15520" strokeweight="0">
                <v:path arrowok="t" o:connecttype="custom" o:connectlocs="0,31750;19050,0;0,31750" o:connectangles="0,0,0"/>
              </v:shape>
              <v:shape id="Freeform 9130" o:spid="_x0000_s3065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Xk8cA&#10;AADdAAAADwAAAGRycy9kb3ducmV2LnhtbESPT2vCQBTE74V+h+UVeim6MdKg0VWsUOjJUv+dn9ln&#10;Esy+jdlV12/vFgo9DjPzG2Y6D6YRV+pcbVnBoJ+AIC6srrlUsN189kYgnEfW2FgmBXdyMJ89P00x&#10;1/bGP3Rd+1JECLscFVTet7mUrqjIoOvbljh6R9sZ9FF2pdQd3iLcNDJNkkwarDkuVNjSsqLitL4Y&#10;BaPLKVsdQvOdnZcfg/CWtvvx7l2p15ewmIDwFPx/+K/9pRWkyXAMv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215PHAAAA3QAAAA8AAAAAAAAAAAAAAAAAmAIAAGRy&#10;cy9kb3ducmV2LnhtbFBLBQYAAAAABAAEAPUAAACMAwAAAAA=&#10;" path="m35,l20,5,10,12,3,22,,35,10,32,22,25r5,-5l30,15,32,7,35,xe" fillcolor="#f3be00" stroked="f">
                <v:path arrowok="t" o:connecttype="custom" o:connectlocs="22225,0;12700,3175;6350,7620;1905,13970;0,22225;6350,20320;13970,15875;17145,12700;19050,9525;20320,4445;22225,0" o:connectangles="0,0,0,0,0,0,0,0,0,0,0"/>
              </v:shape>
              <v:shape id="Freeform 9131" o:spid="_x0000_s3066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e7cMA&#10;AADdAAAADwAAAGRycy9kb3ducmV2LnhtbERP3WrCMBS+F3yHcARvhiZzQ6QaxU0Gm7ua9gEOzbGN&#10;Niddk9n69uZi4OXH97/a9K4WV2qD9azheapAEBfeWC415MePyQJEiMgGa8+k4UYBNuvhYIWZ8R3/&#10;0PUQS5FCOGSooYqxyaQMRUUOw9Q3xIk7+dZhTLAtpWmxS+GuljOl5tKh5dRQYUPvFRWXw5/TUJzt&#10;k3rr7Hf+svs90Zff54vzXuvxqN8uQUTq40P87/40GmbqNe1Pb9IT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ze7cMAAADdAAAADwAAAAAAAAAAAAAAAACYAgAAZHJzL2Rv&#10;d25yZXYueG1sUEsFBgAAAAAEAAQA9QAAAIgDAAAAAA==&#10;" path="m35,l20,5,10,12,3,22,,35,10,32,22,25r5,-5l30,15,32,7,35,xe" filled="f" strokecolor="#e15520" strokeweight="0">
                <v:path arrowok="t" o:connecttype="custom" o:connectlocs="22225,0;12700,3175;6350,7620;1905,13970;0,22225;6350,20320;13970,15875;17145,12700;19050,9525;20320,4445;22225,0" o:connectangles="0,0,0,0,0,0,0,0,0,0,0"/>
              </v:shape>
              <v:shape id="Freeform 9132" o:spid="_x0000_s3067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8GMUA&#10;AADdAAAADwAAAGRycy9kb3ducmV2LnhtbESPX2vCMBTF3wd+h3AHe1tTZUipRpG5gQ/zwW6w+XZp&#10;rm2xuQlJtPXbL8Jgj4fz58dZrkfTiyv50FlWMM1yEMS11R03Cr4+358LECEia+wtk4IbBVivJg9L&#10;LLUd+EDXKjYijXAoUUEboyulDHVLBkNmHXHyTtYbjEn6RmqPQxo3vZzl+Vwa7DgRWnT02lJ9ri4m&#10;Qfzhhm/bb+eK+fG8/xg6+VNUSj09jpsFiEhj/A//tXdawSx/mcL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jwYxQAAAN0AAAAPAAAAAAAAAAAAAAAAAJgCAABkcnMv&#10;ZG93bnJldi54bWxQSwUGAAAAAAQABAD1AAAAigMAAAAA&#10;" path="m,45l32,,,45xe" fillcolor="#f3be00" stroked="f">
                <v:path arrowok="t" o:connecttype="custom" o:connectlocs="0,28575;20320,0;0,28575" o:connectangles="0,0,0"/>
              </v:shape>
              <v:shape id="Freeform 9133" o:spid="_x0000_s3068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0wsUA&#10;AADdAAAADwAAAGRycy9kb3ducmV2LnhtbESPzWrDMBCE74G+g9hAbokUE0JxooQmbaEUcsjPAyzW&#10;1ja2Vq6k2u7bV4FAj8PMfMNs96NtRU8+1I41LBcKBHHhTM2lhtv1ff4MIkRkg61j0vBLAfa7p8kW&#10;c+MGPlN/iaVIEA45aqhi7HIpQ1GRxbBwHXHyvpy3GJP0pTQehwS3rcyUWkuLNaeFCjs6VlQ0lx+r&#10;wb+Vqvs+9u2Jh9dr83lowvlw03o2HV82ICKN8T/8aH8YDZlaZXB/k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7TCxQAAAN0AAAAPAAAAAAAAAAAAAAAAAJgCAABkcnMv&#10;ZG93bnJldi54bWxQSwUGAAAAAAQABAD1AAAAigMAAAAA&#10;" path="m,45l32,,,45xe" filled="f" strokecolor="#e15520" strokeweight="0">
                <v:path arrowok="t" o:connecttype="custom" o:connectlocs="0,28575;20320,0;0,28575" o:connectangles="0,0,0"/>
              </v:shape>
              <v:shape id="Freeform 9134" o:spid="_x0000_s3069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Ef8MA&#10;AADdAAAADwAAAGRycy9kb3ducmV2LnhtbERPy6rCMBTcC/5DOII7TX1wKdUoKogu7sbHQneH5tgW&#10;m5PaRK33641wwcUshnkx03ljSvGg2hWWFQz6EQji1OqCMwXHw7oXg3AeWWNpmRS8yMF81m5NMdH2&#10;yTt67H0mQgm7BBXk3leJlC7NyaDr24o4aBdbG/SB1pnUNT5DuSnlMIp+pMGCw0KOFa1ySq/7u1Fw&#10;yG7x6vfv1hTnAS/TzclfApTqdprFBISnxn/N/+mtVjCMxiP4vAlP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+Ef8MAAADdAAAADwAAAAAAAAAAAAAAAACYAgAAZHJzL2Rv&#10;d25yZXYueG1sUEsFBgAAAAAEAAQA9QAAAIgDAAAAAA==&#10;" path="m37,l25,3,13,10,5,20,,33,13,30,25,23r5,-5l35,13,37,8,37,xe" fillcolor="#f3be00" stroked="f">
                <v:path arrowok="t" o:connecttype="custom" o:connectlocs="23495,0;15875,1905;8255,6350;3175,12700;0,20955;8255,19050;15875,14605;19050,11430;22225,8255;23495,5080;23495,0" o:connectangles="0,0,0,0,0,0,0,0,0,0,0"/>
              </v:shape>
              <v:shape id="Freeform 9135" o:spid="_x0000_s3070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KysYA&#10;AADdAAAADwAAAGRycy9kb3ducmV2LnhtbESPQYvCMBSE74L/ITxhL6KpUkWqUdRFWA97sHrx9mie&#10;bbF5qU3U7v76zYLgcZiZb5jFqjWVeFDjSssKRsMIBHFmdcm5gtNxN5iBcB5ZY2WZFPyQg9Wy21lg&#10;ou2TD/RIfS4ChF2CCgrv60RKlxVk0A1tTRy8i20M+iCbXOoGnwFuKjmOoqk0WHJYKLCmbUHZNb0b&#10;Bd+Z2cSX31lfV+vP/Xk3ucV7N1Xqo9eu5yA8tf4dfrW/tIJxFMf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TKysYAAADdAAAADwAAAAAAAAAAAAAAAACYAgAAZHJz&#10;L2Rvd25yZXYueG1sUEsFBgAAAAAEAAQA9QAAAIsDAAAAAA==&#10;" path="m37,l25,3,13,10,5,20,,33,13,30,25,23r5,-5l35,13,37,8,37,xe" filled="f" strokecolor="#e15520" strokeweight="0">
                <v:path arrowok="t" o:connecttype="custom" o:connectlocs="23495,0;15875,1905;8255,6350;3175,12700;0,20955;8255,19050;15875,14605;19050,11430;22225,8255;23495,5080;23495,0" o:connectangles="0,0,0,0,0,0,0,0,0,0,0"/>
              </v:shape>
              <v:shape id="Freeform 9136" o:spid="_x0000_s3071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mz8AA&#10;AADdAAAADwAAAGRycy9kb3ducmV2LnhtbERPTWvCQBC9F/wPywje6kbbikRXkUKLh/bQKJ7H7JgE&#10;M7Nhd9X033cLgsf3zVuue27VlXxonBiYjDNQJKWzjVQG9ruP5zmoEFEstk7IwC8FWK8GT0vMrbvJ&#10;D12LWKlUIiFHA3WMXa51KGtiDGPXkSTt5DxjTNBX2nq8pXJu9TTLZpqxkbRQY0fvNZXn4sIG/HHO&#10;cigqftHy9d2GC3/uEm9Gw36zABWpjw/zPb21BqbZ6xv8v0lP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ymz8AAAADdAAAADwAAAAAAAAAAAAAAAACYAgAAZHJzL2Rvd25y&#10;ZXYueG1sUEsFBgAAAAAEAAQA9QAAAIUDAAAAAA==&#10;" path="m,47l40,,,47xe" fillcolor="#f3be00" stroked="f">
                <v:path arrowok="t" o:connecttype="custom" o:connectlocs="0,29845;25400,0;0,29845" o:connectangles="0,0,0"/>
              </v:shape>
              <v:shape id="Freeform 9137" o:spid="_x0000_s3072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kCsMA&#10;AADdAAAADwAAAGRycy9kb3ducmV2LnhtbESPT4vCMBTE7wt+h/CEva2JRVSqUUQQPCyCf8Dro3m2&#10;xealJtF2v/1mYcHjMDO/YZbr3jbiRT7UjjWMRwoEceFMzaWGy3n3NQcRIrLBxjFp+KEA69XgY4m5&#10;cR0f6XWKpUgQDjlqqGJscylDUZHFMHItcfJuzluMSfpSGo9dgttGZkpNpcWa00KFLW0rKu6np9Ug&#10;j13Irup7Zg+T6+ypHHp5eGj9Oew3CxCR+vgO/7f3RkOmJlP4e5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jkCsMAAADdAAAADwAAAAAAAAAAAAAAAACYAgAAZHJzL2Rv&#10;d25yZXYueG1sUEsFBgAAAAAEAAQA9QAAAIgDAAAAAA==&#10;" path="m,47l40,,,47xe" filled="f" strokecolor="#e15520" strokeweight="0">
                <v:path arrowok="t" o:connecttype="custom" o:connectlocs="0,29845;25400,0;0,29845" o:connectangles="0,0,0"/>
              </v:shape>
              <v:shape id="Freeform 9138" o:spid="_x0000_s3073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ljcUA&#10;AADdAAAADwAAAGRycy9kb3ducmV2LnhtbESPQWsCMRSE70L/Q3gFL6VmtVbL1iitIHoTrfX82Lxu&#10;liYvSxJ1+++NUPA4zMw3zGzROSvOFGLjWcFwUIAgrrxuuFZw+Fo9v4GICVmj9UwK/ijCYv7Qm2Gp&#10;/YV3dN6nWmQIxxIVmJTaUspYGXIYB74lzt6PDw5TlqGWOuAlw52Vo6KYSIcN5wWDLS0NVb/7k1Ow&#10;/DysT8PjZJy+7dNrDC+7rWWjVP+x+3gHkahL9/B/e6MVjIrxFG5v8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+WNxQAAAN0AAAAPAAAAAAAAAAAAAAAAAJgCAABkcnMv&#10;ZG93bnJldi54bWxQSwUGAAAAAAQABAD1AAAAigMAAAAA&#10;" path="m40,l25,5,12,10,5,20,,32,12,30,25,25r5,-5l35,15,37,7,40,xe" fillcolor="#f3be00" stroked="f">
                <v:path arrowok="t" o:connecttype="custom" o:connectlocs="25400,0;15875,3175;7620,6350;3175,12700;0,20320;7620,19050;15875,15875;19050,12700;22225,9525;23495,4445;25400,0" o:connectangles="0,0,0,0,0,0,0,0,0,0,0"/>
              </v:shape>
              <v:shape id="Freeform 9139" o:spid="_x0000_s3074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JscIA&#10;AADdAAAADwAAAGRycy9kb3ducmV2LnhtbERPTWvCQBC9F/oflin0UnRTG7TEbKQIlh41lp6n2TEJ&#10;ZmdDdjTpv+8eBI+P951vJtepKw2h9WzgdZ6AIq68bbk28H3czd5BBUG22HkmA38UYFM8PuSYWT/y&#10;ga6l1CqGcMjQQCPSZ1qHqiGHYe574sid/OBQIhxqbQccY7jr9CJJltphy7GhwZ62DVXn8uIMjD/7&#10;35d6tR0PJ+ne9L6V9DO1xjw/TR9rUEKT3MU395c1sEjSODe+iU9A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omxwgAAAN0AAAAPAAAAAAAAAAAAAAAAAJgCAABkcnMvZG93&#10;bnJldi54bWxQSwUGAAAAAAQABAD1AAAAhwMAAAAA&#10;" path="m40,l25,5,12,10,5,20,,32,12,30,25,25r5,-5l35,15,37,7,40,xe" filled="f" strokecolor="#e15520" strokeweight="0">
                <v:path arrowok="t" o:connecttype="custom" o:connectlocs="25400,0;15875,3175;7620,6350;3175,12700;0,20320;7620,19050;15875,15875;19050,12700;22225,9525;23495,4445;25400,0" o:connectangles="0,0,0,0,0,0,0,0,0,0,0"/>
              </v:shape>
              <v:shape id="Freeform 9140" o:spid="_x0000_s3075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kDMYA&#10;AADdAAAADwAAAGRycy9kb3ducmV2LnhtbESPwWrDMBBE74X+g9hCb42c1A2JEyWUQqkPvjTJIcfF&#10;2thurZWRVMv9+6oQyHGYmTfMdj+ZXozkfGdZwXyWgSCure64UXA6vj+tQPiArLG3TAp+ycN+d3+3&#10;xULbyJ80HkIjEoR9gQraEIZCSl+3ZNDP7ECcvIt1BkOSrpHaYUxw08tFli2lwY7TQosDvbVUfx9+&#10;jIIx/8i/YnWOL0MsSz+PVXDPlVKPD9PrBkSgKdzC13apFSyyfA3/b9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wkDMYAAADdAAAADwAAAAAAAAAAAAAAAACYAgAAZHJz&#10;L2Rvd25yZXYueG1sUEsFBgAAAAAEAAQA9QAAAIsDAAAAAA==&#10;" path="m,48l37,,,48xe" fillcolor="#f3be00" stroked="f">
                <v:path arrowok="t" o:connecttype="custom" o:connectlocs="0,30480;23495,0;0,30480" o:connectangles="0,0,0"/>
              </v:shape>
              <v:shape id="Freeform 9141" o:spid="_x0000_s3076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3JsQA&#10;AADdAAAADwAAAGRycy9kb3ducmV2LnhtbERPS0sDMRC+C/0PYQrebOKCD7ZNiwiiVUtpLfQ6bsbN&#10;1s1k2Yzt+u/NQejx43vPFkNo1ZH61ES2cD0xoIir6BquLew+nq7uQSVBdthGJgu/lGAxH13MsHTx&#10;xBs6bqVWOYRTiRa8SFdqnSpPAdMkdsSZ+4p9QMmwr7Xr8ZTDQ6sLY251wIZzg8eOHj1V39ufYOGz&#10;uHuVsG7374fd2/JgVv5ZlhtrL8fDwxSU0CBn8b/7xVkozE3en9/kJ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S9ybEAAAA3QAAAA8AAAAAAAAAAAAAAAAAmAIAAGRycy9k&#10;b3ducmV2LnhtbFBLBQYAAAAABAAEAPUAAACJAwAAAAA=&#10;" path="m,48l37,,,48xe" filled="f" strokecolor="#e15520" strokeweight="0">
                <v:path arrowok="t" o:connecttype="custom" o:connectlocs="0,30480;23495,0;0,30480" o:connectangles="0,0,0"/>
              </v:shape>
              <v:shape id="Freeform 9142" o:spid="_x0000_s3077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6scYA&#10;AADdAAAADwAAAGRycy9kb3ducmV2LnhtbESPQWvCQBSE7wX/w/IEb3WzQkSiq4ggFqoUrQjentln&#10;Esy+DdlV47/vFgo9DjPzDTNbdLYWD2p95ViDGiYgiHNnKi40HL/X7xMQPiAbrB2Thhd5WMx7bzPM&#10;jHvynh6HUIgIYZ+hhjKEJpPS5yVZ9EPXEEfv6lqLIcq2kKbFZ4TbWo6SZCwtVhwXSmxoVVJ+O9yt&#10;hos5qd14sk3TnXrtN+osz5/3L60H/W45BRGoC//hv/aH0TBKUgW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L6scYAAADdAAAADwAAAAAAAAAAAAAAAACYAgAAZHJz&#10;L2Rvd25yZXYueG1sUEsFBgAAAAAEAAQA9QAAAIsDAAAAAA==&#10;" path="m37,l30,,22,3,17,5,12,8,7,13,5,20,2,28,,35,12,33,25,25r5,-5l32,15,37,8,37,xe" fillcolor="#f3be00" stroked="f">
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</v:shape>
              <v:shape id="Freeform 9143" o:spid="_x0000_s3078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Q4ccA&#10;AADdAAAADwAAAGRycy9kb3ducmV2LnhtbESPX2vCMBTF3wd+h3CFvc3Ujv2hM4psiBMEUQdjb5fm&#10;Lu1sbkoS2/rtzWCwx8M553c4s8VgG9GRD7VjBdNJBoK4dLpmo+DjuLp7BhEissbGMSm4UIDFfHQz&#10;w0K7nvfUHaIRCcKhQAVVjG0hZSgrshgmriVO3rfzFmOS3kjtsU9w28g8yx6lxZrTQoUtvVZUng5n&#10;q+Cne9Kf5m29uvfHr67c6H653RmlbsfD8gVEpCH+h//a71pBnj3k8Ps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YEOHHAAAA3QAAAA8AAAAAAAAAAAAAAAAAmAIAAGRy&#10;cy9kb3ducmV2LnhtbFBLBQYAAAAABAAEAPUAAACMAwAAAAA=&#10;" path="m37,l30,,22,3,17,5,12,8,7,13,5,20,2,28,,35,12,33,25,25r5,-5l32,15,37,8,37,e" filled="f" strokecolor="#e15520" strokeweight="0">
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</v:shape>
              <v:shape id="Freeform 9144" o:spid="_x0000_s3079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pcUcUA&#10;AADdAAAADwAAAGRycy9kb3ducmV2LnhtbESPQWvCQBSE74X+h+UVeqsbI5USXUVKlRSqkFTvj+wz&#10;CWbfxt1V03/fFQo9DjPzDTNfDqYTV3K+taxgPEpAEFdWt1wr2H+vX95A+ICssbNMCn7Iw3Lx+DDH&#10;TNsbF3QtQy0ihH2GCpoQ+kxKXzVk0I9sTxy9o3UGQ5SultrhLcJNJ9MkmUqDLceFBnt6b6g6lRej&#10;wLgPG8qTncpik58Pw3b3efkipZ6fhtUMRKAh/If/2rlWkCavE7i/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lxRxQAAAN0AAAAPAAAAAAAAAAAAAAAAAJgCAABkcnMv&#10;ZG93bnJldi54bWxQSwUGAAAAAAQABAD1AAAAigMAAAAA&#10;" path="m,52l28,,,52xe" fillcolor="#f3be00" stroked="f">
                <v:path arrowok="t" o:connecttype="custom" o:connectlocs="0,33020;17780,0;0,33020" o:connectangles="0,0,0"/>
              </v:shape>
              <v:shape id="Freeform 9145" o:spid="_x0000_s3080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yXMIA&#10;AADdAAAADwAAAGRycy9kb3ducmV2LnhtbESPQYvCMBSE7wv+h/AEL4umFlekGkUExatdBY+P5tkW&#10;m5faxFr/vREEj8PMfMMsVp2pREuNKy0rGI8iEMSZ1SXnCo7/2+EMhPPIGivLpOBJDlbL3s8CE20f&#10;fKA29bkIEHYJKii8rxMpXVaQQTeyNXHwLrYx6INscqkbfAS4qWQcRVNpsOSwUGBNm4Kya3o3Cm7r&#10;2N7zbZvVz1Sffqvr7pxejFKDfreeg/DU+W/4095rBXH0N4H3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LJcwgAAAN0AAAAPAAAAAAAAAAAAAAAAAJgCAABkcnMvZG93&#10;bnJldi54bWxQSwUGAAAAAAQABAD1AAAAhwMAAAAA&#10;" path="m,52l28,,,52xe" filled="f" strokecolor="#e15520" strokeweight="0">
                <v:path arrowok="t" o:connecttype="custom" o:connectlocs="0,33020;17780,0;0,33020" o:connectangles="0,0,0"/>
              </v:shape>
              <v:shape id="Freeform 9146" o:spid="_x0000_s3081" style="position:absolute;left:1149;top:5213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eZ8QA&#10;AADdAAAADwAAAGRycy9kb3ducmV2LnhtbESPQWsCMRSE74L/ITyht5qs1NKuRtFCadGTtgePj81z&#10;s7h5WZKo2/56Uyh4HGbmG2a+7F0rLhRi41lDMVYgiCtvGq41fH+9P76AiAnZYOuZNPxQhOViOJhj&#10;afyVd3TZp1pkCMcSNdiUulLKWFlyGMe+I87e0QeHKctQSxPwmuGulROlnqXDhvOCxY7eLFWn/dlp&#10;WG9efXHuKRiKT8WvP2w/rNpq/TDqVzMQifp0D/+3P42GiZpO4e9Nf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nmfEAAAA3QAAAA8AAAAAAAAAAAAAAAAAmAIAAGRycy9k&#10;b3ducmV2LnhtbFBLBQYAAAAABAAEAPUAAACJAwAAAAA=&#10;" path="m40,50l,,40,50xm40,50r5,15l55,75r12,5l82,80,80,72,77,67,72,60,67,55,63,52,55,50r-7,l40,50xe" fillcolor="#f3be00" stroked="f">
                <v:path arrowok="t" o:connecttype="custom" o:connectlocs="25400,31750;0,0;25400,31750;25400,31750;28575,41275;34925,47625;42545,50800;52070,50800;50800,45720;48895,42545;45720,38100;42545,34925;40005,33020;34925,31750;30480,31750;25400,31750" o:connectangles="0,0,0,0,0,0,0,0,0,0,0,0,0,0,0,0"/>
                <o:lock v:ext="edit" verticies="t"/>
              </v:shape>
              <v:shape id="Freeform 9147" o:spid="_x0000_s3082" style="position:absolute;left:1149;top:5213;width:254;height:317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j7MYA&#10;AADdAAAADwAAAGRycy9kb3ducmV2LnhtbESPQWvCQBSE7wX/w/IEb7qpoC3RVapQ6KEUmtqCt2f2&#10;mQSzb+Puq6b/vlsQehxm5htmue5dqy4UYuPZwP0kA0VcettwZWD38Tx+BBUF2WLrmQz8UIT1anC3&#10;xNz6K7/TpZBKJQjHHA3UIl2udSxrchgnviNO3tEHh5JkqLQNeE1w1+ppls21w4bTQo0dbWsqT8W3&#10;M/DWfn2+bjcPzveH/ZELkXPYWWNGw/5pAUqol//wrf1iDUyz2Rz+3q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zj7MYAAADdAAAADwAAAAAAAAAAAAAAAACYAgAAZHJz&#10;L2Rvd25yZXYueG1sUEsFBgAAAAAEAAQA9QAAAIsDAAAAAA==&#10;" path="m40,50l,,40,50xe" filled="f" strokecolor="#e15520" strokeweight=".1pt">
                <v:path arrowok="t" o:connecttype="custom" o:connectlocs="25400,31750;0,0;25400,31750" o:connectangles="0,0,0"/>
              </v:shape>
              <v:shape id="Freeform 9148" o:spid="_x0000_s3083" style="position:absolute;left:1403;top:5530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WW8cA&#10;AADdAAAADwAAAGRycy9kb3ducmV2LnhtbESPW2sCMRSE34X+h3AKvmlSwQtbo7SllULB+0P7dtwc&#10;d5duTpZN1NVfbwTBx2FmvmHG08aW4ki1LxxreOkqEMSpMwVnGrabr84IhA/IBkvHpOFMHqaTp9YY&#10;E+NOvKLjOmQiQtgnqCEPoUqk9GlOFn3XVcTR27vaYoiyzqSp8RThtpQ9pQbSYsFxIceKPnJK/9cH&#10;q6G5LP4G+/7nYVf+WrX7WdL7YjbXuv3cvL2CCNSER/je/jYaeqo/hNub+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J1lvHAAAA3QAAAA8AAAAAAAAAAAAAAAAAmAIAAGRy&#10;cy9kb3ducmV2LnhtbFBLBQYAAAAABAAEAPUAAACMAwAAAAA=&#10;" path="m,l5,15,15,25r12,5l42,30,40,22,37,17,32,10,27,5,23,2,15,,8,,,xe" filled="f" strokecolor="#e15520" strokeweight=".1pt">
                <v:path arrowok="t" o:connecttype="custom" o:connectlocs="0,0;3175,9525;9525,15875;17145,19050;26670,19050;25400,13970;23495,10795;20320,6350;17145,3175;14605,1270;9525,0;5080,0;0,0" o:connectangles="0,0,0,0,0,0,0,0,0,0,0,0,0"/>
              </v:shape>
              <v:shape id="Freeform 9149" o:spid="_x0000_s3084" style="position:absolute;left:1073;top:4991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C7MQA&#10;AADdAAAADwAAAGRycy9kb3ducmV2LnhtbESPwWoCMRCG70LfIUyhN00UlLo1SitIS09WC+1x2Iyb&#10;xc1k2UR3+/adg+Bx+Of/Zr7VZgiNulKX6sgWphMDiriMrubKwvdxN34GlTKywyYyWfijBJv1w2iF&#10;hYs9f9H1kCslEE4FWvA5t4XWqfQUME1iSyzZKXYBs4xdpV2HvcBDo2fGLHTAmuWCx5a2nsrz4RIs&#10;DEvz85vCdH5887jt3z/3wq+sfXocXl9AZRryffnW/nAWZmYu74qNmI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AuzEAAAA3QAAAA8AAAAAAAAAAAAAAAAAmAIAAGRycy9k&#10;b3ducmV2LnhtbFBLBQYAAAAABAAEAPUAAACJAwAAAAA=&#10;" path="m35,52l,,35,52xm35,52r7,13l52,75r10,5l77,80,75,75,72,67,67,62,62,57,57,52,50,50r-8,l35,52xe" fillcolor="#f3be00" stroked="f">
                <v:path arrowok="t" o:connecttype="custom" o:connectlocs="22225,33020;0,0;22225,33020;22225,33020;26670,41275;33020,47625;39370,50800;48895,50800;47625,47625;45720,42545;42545,39370;39370,36195;36195,33020;31750,31750;26670,31750;22225,33020" o:connectangles="0,0,0,0,0,0,0,0,0,0,0,0,0,0,0,0"/>
                <o:lock v:ext="edit" verticies="t"/>
              </v:shape>
              <v:shape id="Freeform 9150" o:spid="_x0000_s3085" style="position:absolute;left:1073;top:4991;width:222;height:330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Rk8YA&#10;AADdAAAADwAAAGRycy9kb3ducmV2LnhtbESPQWsCMRSE70L/Q3iCN00ULHZrlFIpVKiHaint7bF5&#10;3SxuXpYkq2t/fVMQPA4z8w2zXPeuEScKsfasYTpRIIhLb2quNHwcXsYLEDEhG2w8k4YLRViv7gZL&#10;LIw/8zud9qkSGcKxQA02pbaQMpaWHMaJb4mz9+ODw5RlqKQJeM5w18iZUvfSYc15wWJLz5bK475z&#10;Gr539qvbdEl9+u1Oho18+zXHUuvRsH96BJGoT7fwtf1qNMzU/AH+3+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ERk8YAAADdAAAADwAAAAAAAAAAAAAAAACYAgAAZHJz&#10;L2Rvd25yZXYueG1sUEsFBgAAAAAEAAQA9QAAAIsDAAAAAA==&#10;" path="m35,52l,,35,52xe" filled="f" strokecolor="#e15520" strokeweight=".1pt">
                <v:path arrowok="t" o:connecttype="custom" o:connectlocs="22225,33020;0,0;22225,33020" o:connectangles="0,0,0"/>
              </v:shape>
              <v:shape id="Freeform 9151" o:spid="_x0000_s3086" style="position:absolute;left:1295;top:5308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EksQA&#10;AADdAAAADwAAAGRycy9kb3ducmV2LnhtbERPy2oCMRTdC/5DuEJ3mih0KFOjtGKLINRXF7q7Tq4z&#10;g5ObYRJ16tebRcHl4bzH09ZW4kqNLx1rGA4UCOLMmZJzDb+7r/4bCB+QDVaOScMfeZhOup0xpsbd&#10;eEPXbchFDGGfooYihDqV0mcFWfQDVxNH7uQaiyHCJpemwVsMt5UcKZVIiyXHhgJrmhWUnbcXq6G9&#10;rw7J6XV+OVZ7q47LNX2uvn+0fum1H+8gArXhKf53L4yGkUri/vgmP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hJLEAAAA3QAAAA8AAAAAAAAAAAAAAAAAmAIAAGRycy9k&#10;b3ducmV2LnhtbFBLBQYAAAAABAAEAPUAAACJAwAAAAA=&#10;" path="m,2l7,15,17,25r10,5l42,30,40,25,37,17,32,12,27,7,22,2,15,,7,,,2xe" filled="f" strokecolor="#e15520" strokeweight=".1pt">
                <v:path arrowok="t" o:connecttype="custom" o:connectlocs="0,1270;4445,9525;10795,15875;17145,19050;26670,19050;25400,15875;23495,10795;20320,7620;17145,4445;13970,1270;9525,0;4445,0;0,1270" o:connectangles="0,0,0,0,0,0,0,0,0,0,0,0,0"/>
              </v:shape>
              <v:shape id="Freeform 9152" o:spid="_x0000_s3087" style="position:absolute;left:933;top:4800;width:533;height:508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2jMYA&#10;AADdAAAADwAAAGRycy9kb3ducmV2LnhtbESPQUvDQBSE7wX/w/IEL8XuNodSYrdFA4pgLzYKPT6y&#10;zySYfRuzzzT9925B6HGYmW+YzW7ynRppiG1gC8uFAUVcBddybeGjfL5fg4qC7LALTBbOFGG3vZlt&#10;MHfhxO80HqRWCcIxRwuNSJ9rHauGPMZF6ImT9xUGj5LkUGs34CnBfaczY1baY8tpocGeioaq78Ov&#10;t1Ca4mfPBb9V86dPOcrx5dyNmbV3t9PjAyihSa7h//ars5CZ1RIub9IT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l2jMYAAADdAAAADwAAAAAAAAAAAAAAAACYAgAAZHJz&#10;L2Rvd25yZXYueG1sUEsFBgAAAAAEAAQA9QAAAIsDAAAAAA==&#10;" path="m42,50l,,42,50xm42,50r5,12l57,72r12,5l84,80,82,72,79,65,74,60,69,55,64,50r-7,l49,47r-7,3xe" fillcolor="#f3be00" stroked="f">
                <v:path arrowok="t" o:connecttype="custom" o:connectlocs="26670,31750;0,0;26670,31750;26670,31750;29845,39370;36195,45720;43815,48895;53340,50800;52070,45720;50165,41275;46990,38100;43815,34925;40640,31750;36195,31750;31115,29845;26670,31750" o:connectangles="0,0,0,0,0,0,0,0,0,0,0,0,0,0,0,0"/>
                <o:lock v:ext="edit" verticies="t"/>
              </v:shape>
              <v:shape id="Freeform 9153" o:spid="_x0000_s3088" style="position:absolute;left:933;top:4800;width:267;height:318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tEccA&#10;AADdAAAADwAAAGRycy9kb3ducmV2LnhtbESPQWsCMRSE7wX/Q3iCF6lZt7C0W6OItCBiD9oWenxs&#10;XneXbl7iJsbtvzeFgsdhZr5hFqvBdCJS71vLCuazDARxZXXLtYKP99f7RxA+IGvsLJOCX/KwWo7u&#10;Flhqe+EDxWOoRYKwL1FBE4IrpfRVQwb9zDri5H3b3mBIsq+l7vGS4KaTeZYV0mDLaaFBR5uGqp/j&#10;2Sj4lA/u9PTiov+K8W13qPy0mO6VmoyH9TOIQEO4hf/bW60gz4oc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4bRHHAAAA3QAAAA8AAAAAAAAAAAAAAAAAmAIAAGRy&#10;cy9kb3ducmV2LnhtbFBLBQYAAAAABAAEAPUAAACMAwAAAAA=&#10;" path="m42,50l,,42,50xe" filled="f" strokecolor="#e15520" strokeweight=".1pt">
                <v:path arrowok="t" o:connecttype="custom" o:connectlocs="26670,31750;0,0;26670,31750" o:connectangles="0,0,0"/>
              </v:shape>
              <v:shape id="Freeform 9154" o:spid="_x0000_s3089" style="position:absolute;left:1200;top:5099;width:266;height:209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hnsUA&#10;AADdAAAADwAAAGRycy9kb3ducmV2LnhtbESPT4vCMBTE74LfITxhb5qqUJZqlEUQPCi7/sM9Ppq3&#10;bdfmpSRRu356Iyx4HGbmN8x03ppaXMn5yrKC4SABQZxbXXGh4LBf9t9B+ICssbZMCv7Iw3zW7Uwx&#10;0/bGW7ruQiEihH2GCsoQmkxKn5dk0A9sQxy9H+sMhihdIbXDW4SbWo6SJJUGK44LJTa0KCk/7y5G&#10;QR7cMTXV50be5em7WHzt12x+lXrrtR8TEIHa8Ar/t1dawShJx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KGexQAAAN0AAAAPAAAAAAAAAAAAAAAAAJgCAABkcnMv&#10;ZG93bnJldi54bWxQSwUGAAAAAAQABAD1AAAAigMAAAAA&#10;" path="m,3l5,15,15,25r12,5l42,33,40,25,37,18,32,13,27,8,22,3r-7,l7,,,3xe" filled="f" strokecolor="#e15520" strokeweight=".1pt">
                <v:path arrowok="t" o:connecttype="custom" o:connectlocs="0,1905;3175,9525;9525,15875;17145,19050;26670,20955;25400,15875;23495,11430;20320,8255;17145,5080;13970,1905;9525,1905;4445,0;0,1905" o:connectangles="0,0,0,0,0,0,0,0,0,0,0,0,0"/>
              </v:shape>
              <v:shape id="Freeform 9155" o:spid="_x0000_s3090" style="position:absolute;left:850;top:4641;width:521;height:47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KosYA&#10;AADdAAAADwAAAGRycy9kb3ducmV2LnhtbESPQWsCMRSE74X+h/AKvYhmK4vIahQrtLQX66rg9bF5&#10;7i4mL0uS6ra/3hQKHoeZ+YaZL3trxIV8aB0reBllIIgrp1uuFRz2b8MpiBCRNRrHpOCHAiwXjw9z&#10;LLS7ckmXXaxFgnAoUEETY1dIGaqGLIaR64iTd3LeYkzS11J7vCa4NXKcZRNpseW00GBH64aq8+7b&#10;Kti+++3XYJP/DtCY4ynH8nNdvir1/NSvZiAi9fEe/m9/aAXjbJLD3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CKosYAAADdAAAADwAAAAAAAAAAAAAAAACYAgAAZHJz&#10;L2Rvd25yZXYueG1sUEsFBgAAAAAEAAQA9QAAAIsDAAAAAA==&#10;" path="m40,45l,,40,45xm40,45r7,15l55,70r12,5l82,75,80,70,77,62,72,57,67,52,62,47,55,45r-8,l40,45xe" fillcolor="#f3be00" stroked="f">
                <v:path arrowok="t" o:connecttype="custom" o:connectlocs="25400,28575;0,0;25400,28575;25400,28575;29845,38100;34925,44450;42545,47625;52070,47625;50800,44450;48895,39370;45720,36195;42545,33020;39370,29845;34925,28575;29845,28575;25400,28575" o:connectangles="0,0,0,0,0,0,0,0,0,0,0,0,0,0,0,0"/>
                <o:lock v:ext="edit" verticies="t"/>
              </v:shape>
              <v:shape id="Freeform 9156" o:spid="_x0000_s3091" style="position:absolute;left:850;top:4641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XncUA&#10;AADdAAAADwAAAGRycy9kb3ducmV2LnhtbESP3YrCMBSE7wXfIRxh7zRVd0upRnEVdxf0xp8HODTH&#10;ttqclCZqfXuzIHg5zMw3zHTemkrcqHGlZQXDQQSCOLO65FzB8bDuJyCcR9ZYWSYFD3Iwn3U7U0y1&#10;vfOObnufiwBhl6KCwvs6ldJlBRl0A1sTB+9kG4M+yCaXusF7gJtKjqIolgZLDgsF1rQsKLvsr0ZB&#10;Pa4+D+PkvPm2q2wZr37c2f5ulfrotYsJCE+tf4df7T+tYBTFX/D/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NedxQAAAN0AAAAPAAAAAAAAAAAAAAAAAJgCAABkcnMv&#10;ZG93bnJldi54bWxQSwUGAAAAAAQABAD1AAAAigMAAAAA&#10;" path="m40,45l,,40,45xe" filled="f" strokecolor="#e15520" strokeweight="0">
                <v:path arrowok="t" o:connecttype="custom" o:connectlocs="25400,28575;0,0;25400,28575" o:connectangles="0,0,0"/>
              </v:shape>
              <v:shape id="Freeform 9157" o:spid="_x0000_s3092" style="position:absolute;left:1104;top:4927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Sj8QA&#10;AADdAAAADwAAAGRycy9kb3ducmV2LnhtbESP0YrCMBRE3xf2H8Jd8G1N9KFINcoiK7hCQasfcGmu&#10;bWlzU5pou39vBMHHYWbOMKvNaFtxp97XjjXMpgoEceFMzaWGy3n3vQDhA7LB1jFp+CcPm/XnxwpT&#10;4wY+0T0PpYgQ9ilqqELoUil9UZFFP3UdcfSurrcYouxLaXocIty2cq5UIi3WHBcq7GhbUdHkN6vh&#10;L0uK2bC9/ebn7OAPTaaaY2i0nnyNP0sQgcbwDr/ae6NhrpIE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l0o/EAAAA3QAAAA8AAAAAAAAAAAAAAAAAmAIAAGRycy9k&#10;b3ducmV2LnhtbFBLBQYAAAAABAAEAPUAAACJAwAAAAA=&#10;" path="m,l7,15r8,10l27,30r15,l40,25,37,17,32,12,27,7,22,2,15,,7,,,e" filled="f" strokecolor="#e15520" strokeweight="0">
                <v:path arrowok="t" o:connecttype="custom" o:connectlocs="0,0;4445,9525;9525,15875;17145,19050;26670,19050;25400,15875;23495,10795;20320,7620;17145,4445;13970,1270;9525,0;4445,0;0,0" o:connectangles="0,0,0,0,0,0,0,0,0,0,0,0,0"/>
              </v:shape>
              <v:shape id="Freeform 9158" o:spid="_x0000_s3093" style="position:absolute;left:787;top:4375;width:476;height:533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Dv8YA&#10;AADdAAAADwAAAGRycy9kb3ducmV2LnhtbESP3WrCQBSE7wu+w3IKvZFmoxcqqatIRKo3/qR9gEP2&#10;NBvMng3ZjaZv3xWEXg4z8w2zXA+2ETfqfO1YwSRJQRCXTtdcKfj+2r0vQPiArLFxTAp+ycN6NXpZ&#10;YqbdnS90K0IlIoR9hgpMCG0mpS8NWfSJa4mj9+M6iyHKrpK6w3uE20ZO03QmLdYcFwy2lBsqr0Vv&#10;Fez7Q/65bYvx/GTOR33KN+NrXyn19jpsPkAEGsJ/+NneawXTdDaHx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IDv8YAAADdAAAADwAAAAAAAAAAAAAAAACYAgAAZHJz&#10;L2Rvd25yZXYueG1sUEsFBgAAAAAEAAQA9QAAAIsDAAAAAA==&#10;" path="m33,55l,,33,55xm33,52r7,15l50,77r10,5l75,84,72,77,70,69,67,65,62,60,55,55,47,52r-7,l33,52xe" fillcolor="#f3be00" stroked="f">
                <v:path arrowok="t" o:connecttype="custom" o:connectlocs="20955,34925;0,0;20955,34925;20955,33020;25400,42545;31750,48895;38100,52070;47625,53340;45720,48895;44450,43815;42545,41275;39370,38100;34925,34925;29845,33020;25400,33020;20955,33020" o:connectangles="0,0,0,0,0,0,0,0,0,0,0,0,0,0,0,0"/>
                <o:lock v:ext="edit" verticies="t"/>
              </v:shape>
              <v:shape id="Freeform 9159" o:spid="_x0000_s3094" style="position:absolute;left:787;top:4375;width:209;height:349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/e8MA&#10;AADdAAAADwAAAGRycy9kb3ducmV2LnhtbERPz2vCMBS+C/4P4Qm7jJlYpJudUXQq7CToBrs+mmdT&#10;1rzUJmr975fDwOPH93u+7F0jrtSF2rOGyViBIC69qbnS8P21e3kDESKywcYzabhTgOViOJhjYfyN&#10;D3Q9xkqkEA4FarAxtoWUobTkMIx9S5y4k+8cxgS7SpoObyncNTJTKpcOa04NFlv6sFT+Hi9OAz7P&#10;zrPNvjr93LN8vZ3u7KsKB62fRv3qHUSkPj7E/+5PoyFTeZqb3q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//e8MAAADdAAAADwAAAAAAAAAAAAAAAACYAgAAZHJzL2Rv&#10;d25yZXYueG1sUEsFBgAAAAAEAAQA9QAAAIgDAAAAAA==&#10;" path="m33,55l,,33,55xe" filled="f" strokecolor="#e15520" strokeweight="0">
                <v:path arrowok="t" o:connecttype="custom" o:connectlocs="20955,34925;0,0;20955,34925" o:connectangles="0,0,0"/>
              </v:shape>
              <v:shape id="Freeform 9160" o:spid="_x0000_s3095" style="position:absolute;left:996;top:4705;width:267;height:203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Wg8UA&#10;AADdAAAADwAAAGRycy9kb3ducmV2LnhtbESPQWvCQBSE7wX/w/KE3nSjtFKjq0igUMQWq4LXR/aZ&#10;BLNv4+4mpv++WxB6HGbmG2a57k0tOnK+sqxgMk5AEOdWV1woOB3fR28gfEDWWFsmBT/kYb0aPC0x&#10;1fbO39QdQiEihH2KCsoQmlRKn5dk0I9tQxy9i3UGQ5SukNrhPcJNLadJMpMGK44LJTaUlZRfD61R&#10;4D7rJsu6l3Mr6VXuu/b25XZbpZ6H/WYBIlAf/sOP9odWME1mc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paDxQAAAN0AAAAPAAAAAAAAAAAAAAAAAJgCAABkcnMv&#10;ZG93bnJldi54bWxQSwUGAAAAAAQABAD1AAAAigMAAAAA&#10;" path="m,l7,15,17,25r10,5l42,32,39,25,37,17,34,13,29,8,22,3,14,,7,,,e" filled="f" strokecolor="#e15520" strokeweight="0">
                <v:path arrowok="t" o:connecttype="custom" o:connectlocs="0,0;4445,9525;10795,15875;17145,19050;26670,20320;24765,15875;23495,10795;21590,8255;18415,5080;13970,1905;8890,0;4445,0;0,0" o:connectangles="0,0,0,0,0,0,0,0,0,0,0,0,0"/>
              </v:shape>
              <v:shape id="Freeform 9161" o:spid="_x0000_s3096" style="position:absolute;left:755;top:4089;width:426;height:648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uTb8A&#10;AADdAAAADwAAAGRycy9kb3ducmV2LnhtbERPy4rCMBTdD/gP4QqzGTS1Mz6oRlFBcDvqB1yba1Ns&#10;bkoStePXm8WAy8N5L1adbcSdfKgdKxgNMxDEpdM1VwpOx91gBiJEZI2NY1LwRwFWy97HAgvtHvxL&#10;90OsRArhUKACE2NbSBlKQxbD0LXEibs4bzEm6CupPT5SuG1knmUTabHm1GCwpa2h8nq4WQXR+5/x&#10;V8DSXZrvZ9gcz5wbr9Rnv1vPQUTq4lv8795rBXk2TfvTm/Q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B+5NvwAAAN0AAAAPAAAAAAAAAAAAAAAAAJgCAABkcnMvZG93bnJl&#10;di54bWxQSwUGAAAAAAQABAD1AAAAhAMAAAAA&#10;" path="m30,62l,,30,62xm30,62r5,18l45,90r10,7l67,102r,-7l65,87,60,80,57,72,50,67,45,65,38,62r-8,xe" fillcolor="#f3be00" stroked="f">
                <v:path arrowok="t" o:connecttype="custom" o:connectlocs="19050,39370;0,0;19050,39370;19050,39370;22225,50800;28575,57150;34925,61595;42545,64770;42545,60325;41275,55245;38100,50800;36195,45720;31750,42545;28575,41275;24130,39370;19050,39370" o:connectangles="0,0,0,0,0,0,0,0,0,0,0,0,0,0,0,0"/>
                <o:lock v:ext="edit" verticies="t"/>
              </v:shape>
              <v:shape id="Freeform 9162" o:spid="_x0000_s3097" style="position:absolute;left:755;top:4089;width:191;height:394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0TcQA&#10;AADdAAAADwAAAGRycy9kb3ducmV2LnhtbESP32rCMBTG7wXfIRxhd5oqY0rXVHQwkE0o1j3AoTlr&#10;uzUnJYlaffpFEHb58fv+8GXrwXTiTM63lhXMZwkI4srqlmsFX8f36QqED8gaO8uk4Eoe1vl4lGGq&#10;7YUPdC5DLWIJ+xQVNCH0qZS+asign9meOLJv6wyGKF0ttcNLLDedXCTJizTYclxosKe3hqrf8mQU&#10;3CI6dp8fz9diW/J+dSsO7qdQ6mkybF5BBBrCv/mR3mkFi2Q5h/u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YNE3EAAAA3QAAAA8AAAAAAAAAAAAAAAAAmAIAAGRycy9k&#10;b3ducmV2LnhtbFBLBQYAAAAABAAEAPUAAACJAwAAAAA=&#10;" path="m30,62l,,30,62xe" filled="f" strokecolor="#e15520" strokeweight="0">
                <v:path arrowok="t" o:connecttype="custom" o:connectlocs="19050,39370;0,0;19050,39370" o:connectangles="0,0,0"/>
              </v:shape>
              <v:shape id="Freeform 9163" o:spid="_x0000_s3098" style="position:absolute;left:946;top:4483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OQsYA&#10;AADdAAAADwAAAGRycy9kb3ducmV2LnhtbESP3WoCMRSE7wu+QziCdzXrXlRdjVIEobYFfx/guDnu&#10;xm5Olk3UrU9vhEIvh5n5hpnOW1uJKzXeOFYw6CcgiHOnDRcKDvvl6wiED8gaK8ek4Jc8zGedlylm&#10;2t14S9ddKESEsM9QQRlCnUnp85Is+r6riaN3co3FEGVTSN3gLcJtJdMkeZMWDceFEmtalJT/7C5W&#10;wfp+Xq3MejP6GgzDt/48He9jc1Sq123fJyACteE//Nf+0ArSZJjC8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cOQsYAAADdAAAADwAAAAAAAAAAAAAAAACYAgAAZHJz&#10;L2Rvd25yZXYueG1sUEsFBgAAAAAEAAQA9QAAAIsDAAAAAA==&#10;" path="m,l5,18,15,28r10,7l37,40r,-7l35,25,30,18,27,10,20,5,15,3,8,,,e" filled="f" strokecolor="#e15520" strokeweight="0">
                <v:path arrowok="t" o:connecttype="custom" o:connectlocs="0,0;3175,11430;9525,17780;15875,22225;23495,25400;23495,20955;22225,15875;19050,11430;17145,6350;12700,3175;9525,1905;5080,0;0,0" o:connectangles="0,0,0,0,0,0,0,0,0,0,0,0,0"/>
              </v:shape>
              <v:shape id="Freeform 9164" o:spid="_x0000_s3099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F+8QA&#10;AADdAAAADwAAAGRycy9kb3ducmV2LnhtbESPT4vCMBTE78J+h/AW9qbpVtBSjSILgrfVKi57ezSv&#10;f7B5KU2s9dsbQfA4zMxvmOV6MI3oqXO1ZQXfkwgEcW51zaWC03E7TkA4j6yxsUwK7uRgvfoYLTHV&#10;9sYH6jNfigBhl6KCyvs2ldLlFRl0E9sSB6+wnUEfZFdK3eEtwE0j4yiaSYM1h4UKW/qpKL9kV6Mg&#10;u+j4WCR6+Nv/Fv/+3JfTHe+V+vocNgsQngb/Dr/aO60gjuZT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wRfvEAAAA3QAAAA8AAAAAAAAAAAAAAAAAmAIAAGRycy9k&#10;b3ducmV2LnhtbFBLBQYAAAAABAAEAPUAAACJAwAAAAA=&#10;" path="m10,l3,12,,25,3,37,7,50,12,40,17,27r,-7l15,12,12,5,10,xe" fillcolor="#f3be00" stroked="f">
                <v:path arrowok="t" o:connecttype="custom" o:connectlocs="6350,0;1905,7620;0,15875;1905,23495;4445,31750;7620,25400;10795,17145;10795,12700;9525,7620;7620,3175;6350,0" o:connectangles="0,0,0,0,0,0,0,0,0,0,0"/>
              </v:shape>
              <v:shape id="Freeform 9165" o:spid="_x0000_s3100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UvMUA&#10;AADdAAAADwAAAGRycy9kb3ducmV2LnhtbESPQWsCMRSE70L/Q3gFL0UTRWzZGqWoLUUPpWrvj81z&#10;s3TzsiRR139vCgWPw8x8w8wWnWvEmUKsPWsYDRUI4tKbmisNh/374AVETMgGG8+k4UoRFvOH3gwL&#10;4y/8TeddqkSGcCxQg02pLaSMpSWHcehb4uwdfXCYsgyVNAEvGe4aOVZqKh3WnBcstrS0VP7uTk7D&#10;1v4s5Vd4qtJ6033sV2p6Ok42Wvcfu7dXEIm6dA//tz+NhrF6nsDfm/w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RS8xQAAAN0AAAAPAAAAAAAAAAAAAAAAAJgCAABkcnMv&#10;ZG93bnJldi54bWxQSwUGAAAAAAQABAD1AAAAigMAAAAA&#10;" path="m10,l3,12,,25,3,37,7,50,12,40,17,27r,-7l15,12,12,5,10,xe" filled="f" strokecolor="#e15520" strokeweight="0">
                <v:path arrowok="t" o:connecttype="custom" o:connectlocs="6350,0;1905,7620;0,15875;1905,23495;4445,31750;7620,25400;10795,17145;10795,12700;9525,7620;7620,3175;6350,0" o:connectangles="0,0,0,0,0,0,0,0,0,0,0"/>
              </v:shape>
              <v:shape id="Freeform 9166" o:spid="_x0000_s3101" style="position:absolute;left:1606;top:5003;width:127;height:731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nEsQA&#10;AADdAAAADwAAAGRycy9kb3ducmV2LnhtbERPXWvCMBR9H/gfwhV8WxM/tmlnFBlMfBrY7cW3S3PX&#10;FpubkmS27tcbYTA4L4fzxVlvB9uKC/nQONYwzRQI4tKZhisNX5/vj0sQISIbbB2ThisF2G5GD2vM&#10;jev5SJciViKVcMhRQx1jl0sZyposhsx1xEn7dt5iTNRX0njsU7lt5UypZ2mx4bRQY0dvNZXn4sdq&#10;WMm9msZ+/ru8VgnN6fDhi4XWk/GwewURaYj/5r/0wWiYqZcnuL9JT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ZxLEAAAA3QAAAA8AAAAAAAAAAAAAAAAAmAIAAGRycy9k&#10;b3ducmV2LnhtbFBLBQYAAAAABAAEAPUAAACJAwAAAAA=&#10;" path="m13,63l8,75,5,90r3,13l13,115r7,-10l20,90r,-15l13,63xm13,63l,,13,63xe" fillcolor="#f3be00" stroked="f">
                <v:path arrowok="t" o:connecttype="custom" o:connectlocs="8255,40005;5080,47625;3175,57150;5080,65405;8255,73025;12700,66675;12700,57150;12700,47625;8255,40005;8255,40005;0,0;8255,40005" o:connectangles="0,0,0,0,0,0,0,0,0,0,0,0"/>
                <o:lock v:ext="edit" verticies="t"/>
              </v:shape>
              <v:shape id="Freeform 9167" o:spid="_x0000_s3102" style="position:absolute;left:1638;top:5403;width:95;height:331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aIcYA&#10;AADdAAAADwAAAGRycy9kb3ducmV2LnhtbESPQWsCMRSE74L/ITyhF6mJFq1sjaIFoeCl1UKvr5tn&#10;dunmZdnE3W1/vSkIHoeZ+YZZbXpXiZaaUHrWMJ0oEMS5NyVbDZ+n/eMSRIjIBivPpOGXAmzWw8EK&#10;M+M7/qD2GK1IEA4ZaihirDMpQ16QwzDxNXHyzr5xGJNsrDQNdgnuKjlTaiEdlpwWCqzptaD853hx&#10;GpZf+7H7O9u5t/a73anDe3g6dVo/jPrtC4hIfbyHb+03o2Gmnhfw/y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taIcYAAADdAAAADwAAAAAAAAAAAAAAAACYAgAAZHJz&#10;L2Rvd25yZXYueG1sUEsFBgAAAAAEAAQA9QAAAIsDAAAAAA==&#10;" path="m8,l3,12,,27,3,40,8,52,15,42r,-15l15,12,8,e" filled="f" strokecolor="#e15520" strokeweight="0">
                <v:path arrowok="t" o:connecttype="custom" o:connectlocs="5080,0;1905,7620;0,17145;1905,25400;5080,33020;9525,26670;9525,17145;9525,7620;5080,0" o:connectangles="0,0,0,0,0,0,0,0,0"/>
              </v:shape>
              <v:shape id="Freeform 9168" o:spid="_x0000_s3103" style="position:absolute;left:1606;top:5003;width:83;height:400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ja8UA&#10;AADdAAAADwAAAGRycy9kb3ducmV2LnhtbESPQWsCMRSE74X+h/AKvXWzemjK1igiCkIvam17fWye&#10;u6ublzVJ3fXfG6HQ4zAz3zCT2WBbcSEfGscaRlkOgrh0puFKw/5z9fIGIkRkg61j0nClALPp48ME&#10;C+N63tJlFyuRIBwK1FDH2BVShrImiyFzHXHyDs5bjEn6ShqPfYLbVo7z/FVabDgt1NjRoqbytPu1&#10;GtRGnXv7Uy6p/9pId5z779OH0vr5aZi/g4g0xP/wX3ttNIxzpeD+Jj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yNrxQAAAN0AAAAPAAAAAAAAAAAAAAAAAJgCAABkcnMv&#10;ZG93bnJldi54bWxQSwUGAAAAAAQABAD1AAAAigMAAAAA&#10;" path="m13,63l,,13,63xe" filled="f" strokecolor="#e15520" strokeweight="0">
                <v:path arrowok="t" o:connecttype="custom" o:connectlocs="8255,40005;0,0;8255,40005" o:connectangles="0,0,0"/>
              </v:shape>
              <v:shape id="Freeform 9169" o:spid="_x0000_s3104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0yP78A&#10;AADdAAAADwAAAGRycy9kb3ducmV2LnhtbERPy4rCMBTdD/gP4QruxlQXWqpRBkEYmJU6DC4vzZ22&#10;tLkpeWj8e7MQXB7Oe7tPZhA3cr6zrGAxL0AQ11Z33Cj4vRw/SxA+IGscLJOCB3nY7yYfW6y0vfOJ&#10;bufQiBzCvkIFbQhjJaWvWzLo53Ykzty/dQZDhq6R2uE9h5tBLotiJQ12nBtaHOnQUt2fo1HgY6zL&#10;dRP/Urx6W3Lq3fGnV2o2TV8bEIFSeItf7m+tYFms89z8Jj8B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LTI/vwAAAN0AAAAPAAAAAAAAAAAAAAAAAJgCAABkcnMvZG93bnJl&#10;di54bWxQSwUGAAAAAAQABAD1AAAAhAMAAAAA&#10;" path="m13,l3,13,,25,,38,5,50,13,40,18,28r,-8l18,13,15,8,13,xe" fillcolor="#f3be00" stroked="f">
                <v:path arrowok="t" o:connecttype="custom" o:connectlocs="8255,0;1905,8255;0,15875;0,24130;3175,31750;8255,25400;11430,17780;11430,12700;11430,8255;9525,5080;8255,0" o:connectangles="0,0,0,0,0,0,0,0,0,0,0"/>
              </v:shape>
              <v:shape id="Freeform 9170" o:spid="_x0000_s3105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xN8YA&#10;AADdAAAADwAAAGRycy9kb3ducmV2LnhtbESPT2sCMRTE7wW/Q3iCt5pV8E9Xo7QFqQeF1rbi8bF5&#10;btZuXtZN1PXbN4LgcZiZ3zDTeWNLcabaF44V9LoJCOLM6YJzBT/fi+cxCB+QNZaOScGVPMxnracp&#10;ptpd+IvOm5CLCGGfogITQpVK6TNDFn3XVcTR27vaYoiyzqWu8RLhtpT9JBlKiwXHBYMVvRvK/jYn&#10;q2C1LnSm+bD8DUfzth180Ppzd1Kq025eJyACNeERvreXWkE/Gb3A7U1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xN8YAAADdAAAADwAAAAAAAAAAAAAAAACYAgAAZHJz&#10;L2Rvd25yZXYueG1sUEsFBgAAAAAEAAQA9QAAAIsDAAAAAA==&#10;" path="m13,l3,13,,25,,38,5,50,13,40,18,28r,-8l18,13,15,8,13,xe" filled="f" strokecolor="#e15520" strokeweight="0">
                <v:path arrowok="t" o:connecttype="custom" o:connectlocs="8255,0;1905,8255;0,15875;0,24130;3175,31750;8255,25400;11430,17780;11430,12700;11430,8255;9525,5080;8255,0" o:connectangles="0,0,0,0,0,0,0,0,0,0,0"/>
              </v:shape>
              <v:shape id="Freeform 9171" o:spid="_x0000_s3106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H1MMA&#10;AADdAAAADwAAAGRycy9kb3ducmV2LnhtbERPz2vCMBS+C/4P4Q12s0lliHTG4sQxD+6wbgy8PZpn&#10;W9q8lCTT7r83h8GOH9/vTTnZQVzJh86xhjxTIIhrZzpuNHx9vi7WIEJENjg4Jg2/FKDczmcbLIy7&#10;8Qddq9iIFMKhQA1tjGMhZahbshgyNxIn7uK8xZigb6TxeEvhdpBLpVbSYsepocWR9i3VffVjNRzN&#10;S36i6jvf+dOe387vyj71B60fH6bdM4hIU/wX/7mPRsNSrdP+9CY9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hH1MMAAADdAAAADwAAAAAAAAAAAAAAAACYAgAAZHJzL2Rv&#10;d25yZXYueG1sUEsFBgAAAAAEAAQA9QAAAIgDAAAAAA==&#10;" path="m8,59l,,8,59xe" fillcolor="#f3be00" stroked="f">
                <v:path arrowok="t" o:connecttype="custom" o:connectlocs="5080,37465;0,0;5080,37465" o:connectangles="0,0,0"/>
              </v:shape>
              <v:shape id="Freeform 9172" o:spid="_x0000_s3107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0dcUA&#10;AADdAAAADwAAAGRycy9kb3ducmV2LnhtbESPQWuDQBSE74X+h+UVeil1jZAoxk0IgdJccqgp7fXh&#10;vqjUfWvdrZp/nw0Uchxm5hum2M6mEyMNrrWsYBHFIIgrq1uuFXye3l4zEM4ja+wsk4ILOdhuHh8K&#10;zLWd+IPG0tciQNjlqKDxvs+ldFVDBl1ke+Lgne1g0Ac51FIPOAW46WQSxytpsOWw0GBP+4aqn/LP&#10;KOD0ZX+cEqzea/qi73LXp7/jUqnnp3m3BuFp9vfwf/ugFSRxtoDbm/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HR1xQAAAN0AAAAPAAAAAAAAAAAAAAAAAJgCAABkcnMv&#10;ZG93bnJldi54bWxQSwUGAAAAAAQABAD1AAAAigMAAAAA&#10;" path="m8,59l,,8,59xe" filled="f" strokecolor="#e15520" strokeweight="0">
                <v:path arrowok="t" o:connecttype="custom" o:connectlocs="5080,37465;0,0;5080,37465" o:connectangles="0,0,0"/>
              </v:shape>
              <v:shape id="Freeform 9173" o:spid="_x0000_s3108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18sMA&#10;AADdAAAADwAAAGRycy9kb3ducmV2LnhtbESPT2vCQBTE7wW/w/IEb3XTHGyIrlIKguBJW4rHR/Y1&#10;Ccm+DftH12/vCoUeh5n5DbPZJTOKKznfW1bwtixAEDdW99wq+P7av1YgfEDWOFomBXfysNvOXjZY&#10;a3vjE13PoRUZwr5GBV0IUy2lbzoy6Jd2Is7er3UGQ5auldrhLcPNKMuiWEmDPeeFDif67KgZztEo&#10;8DE21Xsbf1K8eFtxGtz+OCi1mKePNYhAKfyH/9oHraAsqhKeb/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B18sMAAADdAAAADwAAAAAAAAAAAAAAAACYAgAAZHJzL2Rv&#10;d25yZXYueG1sUEsFBgAAAAAEAAQA9QAAAIgDAAAAAA==&#10;" path="m13,l5,13,,25,3,38,5,50,13,40,18,28r,-8l18,13,15,5,13,xe" fillcolor="#f3be00" stroked="f">
                <v:path arrowok="t" o:connecttype="custom" o:connectlocs="8255,0;3175,8255;0,15875;1905,24130;3175,31750;8255,25400;11430,17780;11430,12700;11430,8255;9525,3175;8255,0" o:connectangles="0,0,0,0,0,0,0,0,0,0,0"/>
              </v:shape>
              <v:shape id="Freeform 9174" o:spid="_x0000_s3109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2+sUA&#10;AADdAAAADwAAAGRycy9kb3ducmV2LnhtbESPT2sCMRTE74LfITyhN82qWGQ1ShWKHirUv/T42Lxu&#10;tm5etpuo67dvCoLHYWZ+w0znjS3FlWpfOFbQ7yUgiDOnC84VHPbv3TEIH5A1lo5JwZ08zGft1hRT&#10;7W68pesu5CJC2KeowIRQpVL6zJBF33MVcfS+XW0xRFnnUtd4i3BbykGSvEqLBccFgxUtDWXn3cUq&#10;+NgUOtP8sz6GX7M4jVa0+fy6KPXSad4mIAI14Rl+tNdawSAZD+H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Db6xQAAAN0AAAAPAAAAAAAAAAAAAAAAAJgCAABkcnMv&#10;ZG93bnJldi54bWxQSwUGAAAAAAQABAD1AAAAigMAAAAA&#10;" path="m13,l5,13,,25,3,38,5,50,13,40,18,28r,-8l18,13,15,5,13,xe" filled="f" strokecolor="#e15520" strokeweight="0">
                <v:path arrowok="t" o:connecttype="custom" o:connectlocs="8255,0;3175,8255;0,15875;1905,24130;3175,31750;8255,25400;11430,17780;11430,12700;11430,8255;9525,3175;8255,0" o:connectangles="0,0,0,0,0,0,0,0,0,0,0"/>
              </v:shape>
              <v:shape id="Freeform 9175" o:spid="_x0000_s3110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tZMUA&#10;AADdAAAADwAAAGRycy9kb3ducmV2LnhtbESPT2vCQBTE7wW/w/IEb3XXIBJSVymV/jl40bZ4fWSf&#10;2WD2bchuk7SfvisIHoeZ+Q2z3o6uET11ofasYTFXIIhLb2quNHx9vj7mIEJENth4Jg2/FGC7mTys&#10;sTB+4AP1x1iJBOFQoAYbY1tIGUpLDsPct8TJO/vOYUyyq6TpcEhw18hMqZV0WHNasNjSi6Xycvxx&#10;Gr7/bM/1sDe7k5Kxfc9KPr3lWs+m4/MTiEhjvIdv7Q+jIVP5Eq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O1kxQAAAN0AAAAPAAAAAAAAAAAAAAAAAJgCAABkcnMv&#10;ZG93bnJldi54bWxQSwUGAAAAAAQABAD1AAAAigMAAAAA&#10;" path="m3,59l,,3,59xe" fillcolor="#f3be00" stroked="f">
                <v:path arrowok="t" o:connecttype="custom" o:connectlocs="1905,37465;0,0;1905,37465" o:connectangles="0,0,0"/>
              </v:shape>
              <v:shape id="Freeform 9176" o:spid="_x0000_s3111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49sYA&#10;AADdAAAADwAAAGRycy9kb3ducmV2LnhtbESPQWsCMRSE70L/Q3gFL6JJlyqyNYoWCh681BbR22Pz&#10;3CzdvCybdF399U1B8DjMzDfMYtW7WnTUhsqzhpeJAkFceFNxqeH762M8BxEissHaM2m4UoDV8mmw&#10;wNz4C39St4+lSBAOOWqwMTa5lKGw5DBMfEOcvLNvHcYk21KaFi8J7mqZKTWTDitOCxYberdU/Ox/&#10;nQYnR7Num6mDOx1fd/Y8smxuG62Hz/36DUSkPj7C9/bWaMjUfAr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r49sYAAADdAAAADwAAAAAAAAAAAAAAAACYAgAAZHJz&#10;L2Rvd25yZXYueG1sUEsFBgAAAAAEAAQA9QAAAIsDAAAAAA==&#10;" path="m3,59l,,3,59xe" filled="f" strokecolor="#e15520" strokeweight="0">
                <v:path arrowok="t" o:connecttype="custom" o:connectlocs="1905,37465;0,0;1905,37465" o:connectangles="0,0,0"/>
              </v:shape>
              <v:shape id="Freeform 9177" o:spid="_x0000_s3112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d/sQA&#10;AADdAAAADwAAAGRycy9kb3ducmV2LnhtbESPQYvCMBSE74L/ITzBm6Z6EO0aZVcUPGrdFbw9mrdt&#10;tXmpTbT13xtB8DjMzDfMfNmaUtypdoVlBaNhBII4tbrgTMHvYTOYgnAeWWNpmRQ8yMFy0e3MMda2&#10;4T3dE5+JAGEXo4Lc+yqW0qU5GXRDWxEH79/WBn2QdSZ1jU2Am1KOo2giDRYcFnKsaJVTekluRkF6&#10;5R95mZ0KfftbNe3ueN6uk7NS/V77/QXCU+s/4Xd7qxWMo+kEXm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ZHf7EAAAA3QAAAA8AAAAAAAAAAAAAAAAAmAIAAGRycy9k&#10;b3ducmV2LnhtbFBLBQYAAAAABAAEAPUAAACJAwAAAAA=&#10;" path="m15,l5,12,2,24,,37,5,49r7,-7l17,27r3,-5l20,15,17,7,15,xe" fillcolor="#f3be00" stroked="f">
                <v:path arrowok="t" o:connecttype="custom" o:connectlocs="9525,0;3175,7620;1270,15240;0,23495;3175,31115;7620,26670;10795,17145;12700,13970;12700,9525;10795,4445;9525,0" o:connectangles="0,0,0,0,0,0,0,0,0,0,0"/>
              </v:shape>
              <v:shape id="Freeform 9178" o:spid="_x0000_s3113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Ut8cA&#10;AADdAAAADwAAAGRycy9kb3ducmV2LnhtbESP3WoCMRSE7wu+QziF3tWkVvzZGkUsBaUgVH2Aw+a4&#10;m7o5WTdx3fbpTUHo5TAz3zCzRecq0VITrGcNL30Fgjj3xnKh4bD/eJ6ACBHZYOWZNPxQgMW89zDD&#10;zPgrf1G7i4VIEA4ZaihjrDMpQ16Sw9D3NXHyjr5xGJNsCmkavCa4q+RAqZF0aDktlFjTqqT8tLs4&#10;De3w83X9/b7d2LMd/u6LVk2ry0nrp8du+QYiUhf/w/f22mgYqMkY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qlLfHAAAA3QAAAA8AAAAAAAAAAAAAAAAAmAIAAGRy&#10;cy9kb3ducmV2LnhtbFBLBQYAAAAABAAEAPUAAACMAwAAAAA=&#10;" path="m15,l5,12,2,24,,37,5,49r7,-7l17,27r3,-5l20,15,17,7,15,xe" filled="f" strokecolor="#e15520" strokeweight="0">
                <v:path arrowok="t" o:connecttype="custom" o:connectlocs="9525,0;3175,7620;1270,15240;0,23495;3175,31115;7620,26670;10795,17145;12700,13970;12700,9525;10795,4445;9525,0" o:connectangles="0,0,0,0,0,0,0,0,0,0,0"/>
              </v:shape>
              <v:shape id="Freeform 9179" o:spid="_x0000_s3114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LVb8A&#10;AADdAAAADwAAAGRycy9kb3ducmV2LnhtbERPvQrCMBDeBd8hnOCmqQ6i1SgiKOogWAVxO5qzLTaX&#10;0kRb394MguPH979YtaYUb6pdYVnBaBiBIE6tLjhTcL1sB1MQziNrLC2Tgg85WC27nQXG2jZ8pnfi&#10;MxFC2MWoIPe+iqV0aU4G3dBWxIF72NqgD7DOpK6xCeGmlOMomkiDBYeGHCva5JQ+k5dRcNztZ0kx&#10;k+Xdjxpt09uhPa0rpfq9dj0H4an1f/HPvdcKxtE0zA1vwhO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Q4tVvwAAAN0AAAAPAAAAAAAAAAAAAAAAAJgCAABkcnMvZG93bnJl&#10;di54bWxQSwUGAAAAAAQABAD1AAAAhAMAAAAA&#10;" path="m,63l,,,63xe" fillcolor="#f3be00" stroked="f">
                <v:path arrowok="t" o:connecttype="custom" o:connectlocs="0,40005;0,0;0,40005" o:connectangles="0,0,0"/>
              </v:shape>
              <v:shape id="Freeform 9180" o:spid="_x0000_s3115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068YA&#10;AADdAAAADwAAAGRycy9kb3ducmV2LnhtbESPT2vCQBTE70K/w/IK3nRTlZKkrlIEQdSLVnp+zb78&#10;odm3aXaN0U/vCgWPw8z8hpkve1OLjlpXWVbwNo5AEGdWV1woOH2tRzEI55E11pZJwZUcLBcvgzmm&#10;2l74QN3RFyJA2KWooPS+SaV0WUkG3dg2xMHLbWvQB9kWUrd4CXBTy0kUvUuDFYeFEhtalZT9Hs9G&#10;wU9+uk3jv13i/K5J6v13Hs+2nVLD1/7zA4Sn3j/D/+2NVjCJ4gQ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9068YAAADdAAAADwAAAAAAAAAAAAAAAACYAgAAZHJz&#10;L2Rvd25yZXYueG1sUEsFBgAAAAAEAAQA9QAAAIsDAAAAAA==&#10;" path="m,63l,,,63xe" filled="f" strokecolor="#e15520" strokeweight="0">
                <v:path arrowok="t" o:connecttype="custom" o:connectlocs="0,40005;0,0;0,40005" o:connectangles="0,0,0"/>
              </v:shape>
              <v:shape id="Freeform 9181" o:spid="_x0000_s3116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vMAA&#10;AADdAAAADwAAAGRycy9kb3ducmV2LnhtbERPvW7CMBDekXgH6yp1AycMFQQMqirRMnQh8ACn+Eis&#10;xucoPkLy9vWAxPjp+98dRt+qgfroAhvIlxko4ipYx7WB6+W4WIOKgmyxDUwGJopw2M9nOyxsePCZ&#10;hlJqlUI4FmigEekKrWPVkMe4DB1x4m6h9ygJ9rW2PT5SuG/1Kss+tEfHqaHBjr4aqv7Kuzfwm+cn&#10;qVr3M2Cw3+XRTddBJmPe38bPLSihUV7ip/tkDayyTdqf3qQno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zJvMAAAADdAAAADwAAAAAAAAAAAAAAAACYAgAAZHJzL2Rvd25y&#10;ZXYueG1sUEsFBgAAAAAEAAQA9QAAAIUDAAAAAA==&#10;" path="m15,l5,10,,22,,35,2,49,12,40,17,27r,-7l17,12r,-7l15,xe" fillcolor="#f3be00" stroked="f">
                <v:path arrowok="t" o:connecttype="custom" o:connectlocs="9525,0;3175,6350;0,13970;0,22225;1270,31115;7620,25400;10795,17145;10795,12700;10795,7620;10795,3175;9525,0" o:connectangles="0,0,0,0,0,0,0,0,0,0,0"/>
              </v:shape>
              <v:shape id="Freeform 9182" o:spid="_x0000_s3117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ydsQA&#10;AADdAAAADwAAAGRycy9kb3ducmV2LnhtbESPQYvCMBSE78L+h/AWvIimishuNcoiCD0t2Hrw+Gie&#10;bbR56TZRu//eCILHYWa+YVab3jbiRp03jhVMJwkI4tJpw5WCQ7Ebf4HwAVlj45gU/JOHzfpjsMJU&#10;uzvv6ZaHSkQI+xQV1CG0qZS+rMmin7iWOHon11kMUXaV1B3eI9w2cpYkC2nRcFyosaVtTeUlv1oF&#10;Z5uPwijLiux3vpXH4s9Uu5NRavjZ/yxBBOrDO/xqZ1rBLPmewvNNf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snbEAAAA3QAAAA8AAAAAAAAAAAAAAAAAmAIAAGRycy9k&#10;b3ducmV2LnhtbFBLBQYAAAAABAAEAPUAAACJAwAAAAA=&#10;" path="m15,l5,10,,22,,35,2,49,12,40,17,27r,-7l17,12r,-7l15,xe" filled="f" strokecolor="#e15520" strokeweight="0">
                <v:path arrowok="t" o:connecttype="custom" o:connectlocs="9525,0;3175,6350;0,13970;0,22225;1270,31115;7620,25400;10795,17145;10795,12700;10795,7620;10795,3175;9525,0" o:connectangles="0,0,0,0,0,0,0,0,0,0,0"/>
              </v:shape>
              <v:shape id="Freeform 9183" o:spid="_x0000_s3118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9EMYA&#10;AADdAAAADwAAAGRycy9kb3ducmV2LnhtbESPQWvCQBSE7wX/w/IKXorZmEPR1FUkkFR7a/SQ4yP7&#10;moRm34bsVqO/3i0Uehxm5htms5tMLy40us6ygmUUgyCure64UXA+5YsVCOeRNfaWScGNHOy2s6cN&#10;ptpe+ZMupW9EgLBLUUHr/ZBK6eqWDLrIDsTB+7KjQR/k2Eg94jXATS+TOH6VBjsOCy0OlLVUf5c/&#10;RoE9lsXwccjfTXbKVrcXX+2Le6XU/Hnav4HwNPn/8F/7oBUk8TqB3zfhCcjt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P9EMYAAADdAAAADwAAAAAAAAAAAAAAAACYAgAAZHJz&#10;L2Rvd25yZXYueG1sUEsFBgAAAAAEAAQA9QAAAIsDAAAAAA==&#10;" path="m,65l,,,65xe" fillcolor="#f3be00" stroked="f">
                <v:path arrowok="t" o:connecttype="custom" o:connectlocs="0,41275;0,0;0,41275" o:connectangles="0,0,0"/>
              </v:shape>
              <v:shape id="Freeform 9184" o:spid="_x0000_s3119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y2UsYA&#10;AADdAAAADwAAAGRycy9kb3ducmV2LnhtbESP3WrCQBSE7wt9h+UUvGs2jb9NsxEpCKKoqH2A0+wx&#10;SZs9G7Krpm/fFQq9HGbmGyab96YRV+pcbVnBSxSDIC6srrlU8HFaPs9AOI+ssbFMCn7IwTx/fMgw&#10;1fbGB7oefSkChF2KCirv21RKV1Rk0EW2JQ7e2XYGfZBdKXWHtwA3jUzieCIN1hwWKmzpvaLi+3gx&#10;Crb7fjTmrVkvvjblWY+T6fBzt1Fq8NQv3kB46v1/+K+90gqS+HUI9zfh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y2UsYAAADdAAAADwAAAAAAAAAAAAAAAACYAgAAZHJz&#10;L2Rvd25yZXYueG1sUEsFBgAAAAAEAAQA9QAAAIsDAAAAAA==&#10;" path="m,65l,,,65xe" filled="f" strokecolor="#e15520" strokeweight="0">
                <v:path arrowok="t" o:connecttype="custom" o:connectlocs="0,41275;0,0;0,41275" o:connectangles="0,0,0"/>
              </v:shape>
              <v:shape id="Freeform 9185" o:spid="_x0000_s3120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bbsYA&#10;AADdAAAADwAAAGRycy9kb3ducmV2LnhtbESP3WoCMRSE7wu+QziCdzXrokVXo4ggFKRIrSxeHjZn&#10;f3BzsiSprn16Uyj0cpiZb5jVpjetuJHzjWUFk3ECgriwuuFKwflr/zoH4QOyxtYyKXiQh8168LLC&#10;TNs7f9LtFCoRIewzVFCH0GVS+qImg35sO+LoldYZDFG6SmqH9wg3rUyT5E0abDgu1NjRrqbievo2&#10;Cn4O85wneVnOqvyyd7OPY5ruSqVGw367BBGoD//hv/a7VpAmiyn8vo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fbbsYAAADdAAAADwAAAAAAAAAAAAAAAACYAgAAZHJz&#10;L2Rvd25yZXYueG1sUEsFBgAAAAAEAAQA9QAAAIsDAAAAAA==&#10;" path="m,l,10r5,7l10,22r13,5l20,20,15,12,10,5,,xe" fillcolor="#f3be00" stroked="f">
                <v:path arrowok="t" o:connecttype="custom" o:connectlocs="0,0;0,6350;3175,10795;6350,13970;14605,17145;12700,12700;9525,7620;6350,3175;0,0" o:connectangles="0,0,0,0,0,0,0,0,0"/>
              </v:shape>
              <v:shape id="Freeform 9186" o:spid="_x0000_s3121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4GQsYA&#10;AADdAAAADwAAAGRycy9kb3ducmV2LnhtbESPQWsCMRSE7wX/Q3hCbzVbacWuRqktBcWT24Ien5vn&#10;JnTzsmzSdf33RhB6HGbmG2a+7F0tOmqD9azgeZSBIC69tlwp+Pn+epqCCBFZY+2ZFFwowHIxeJhj&#10;rv2Zd9QVsRIJwiFHBSbGJpcylIYchpFviJN38q3DmGRbSd3iOcFdLcdZNpEOLacFgw19GCp/iz+n&#10;oNofVvq0eTGr4/Sz3HYTu1tfrFKPw/59BiJSH//D9/ZaKxhnb6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4GQsYAAADdAAAADwAAAAAAAAAAAAAAAACYAgAAZHJz&#10;L2Rvd25yZXYueG1sUEsFBgAAAAAEAAQA9QAAAIsDAAAAAA==&#10;" path="m,l,10r5,7l10,22r13,5l20,20,15,12,10,5,,e" filled="f" strokecolor="#e15520" strokeweight="0">
                <v:path arrowok="t" o:connecttype="custom" o:connectlocs="0,0;0,6350;3175,10795;6350,13970;14605,17145;12700,12700;9525,7620;6350,3175;0,0" o:connectangles="0,0,0,0,0,0,0,0,0"/>
              </v:shape>
              <v:shape id="Freeform 9187" o:spid="_x0000_s3122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A7cYA&#10;AADdAAAADwAAAGRycy9kb3ducmV2LnhtbESP0WrCQBRE3wX/YbmFvgTdGKrUNKtIoRAoxTb1Ay7Z&#10;axKSvRuzG03/vlso+DjMzBkm20+mE1caXGNZwWoZgyAurW64UnD6fls8g3AeWWNnmRT8kIP9bj7L&#10;MNX2xl90LXwlAoRdigpq7/tUSlfWZNAtbU8cvLMdDPogh0rqAW8BbjqZxPFGGmw4LNTY02tNZVuM&#10;RsG6ff/Ap+JiomhL9vM05e44WqUeH6bDCwhPk7+H/9u5VpDE2w3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2A7cYAAADdAAAADwAAAAAAAAAAAAAAAACYAgAAZHJz&#10;L2Rvd25yZXYueG1sUEsFBgAAAAAEAAQA9QAAAIsDAAAAAA==&#10;" path="m10,60l,,10,60xe" fillcolor="#f3be00" stroked="f">
                <v:path arrowok="t" o:connecttype="custom" o:connectlocs="6350,38100;0,0;6350,38100" o:connectangles="0,0,0"/>
              </v:shape>
              <v:shape id="Freeform 9188" o:spid="_x0000_s3123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g18gA&#10;AADdAAAADwAAAGRycy9kb3ducmV2LnhtbESPQWvCQBSE74X+h+UVvEjdmEKtqatYQbAgSq2FHh/Z&#10;12w0+zbNrpr8e1co9DjMzDfMZNbaSpyp8aVjBcNBAoI4d7rkQsH+c/n4AsIHZI2VY1LQkYfZ9P5u&#10;gpl2F/6g8y4UIkLYZ6jAhFBnUvrckEU/cDVx9H5cYzFE2RRSN3iJcFvJNEmepcWS44LBmhaG8uPu&#10;ZBUsnn7f91/dYTv+Xncr89bfaJv2leo9tPNXEIHa8B/+a6+0gjQZj+D2Jj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MuDXyAAAAN0AAAAPAAAAAAAAAAAAAAAAAJgCAABk&#10;cnMvZG93bnJldi54bWxQSwUGAAAAAAQABAD1AAAAjQMAAAAA&#10;" path="m10,60l,,10,60xe" filled="f" strokecolor="#e15520" strokeweight="0">
                <v:path arrowok="t" o:connecttype="custom" o:connectlocs="6350,38100;0,0;6350,38100" o:connectangles="0,0,0"/>
              </v:shape>
              <v:shape id="Freeform 9189" o:spid="_x0000_s3124" style="position:absolute;left:2762;top:7016;width:711;height:191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bRcAA&#10;AADdAAAADwAAAGRycy9kb3ducmV2LnhtbERPy4rCMBTdC/5DuII7TVVGnU5TUUFwN74+4E5zJy02&#10;N6VJtf69WQzM8nDe2aa3tXhQ6yvHCmbTBARx4XTFRsHtepisQfiArLF2TApe5GGTDwcZpto9+UyP&#10;SzAihrBPUUEZQpNK6YuSLPqpa4gj9+taiyHC1kjd4jOG21rOk2QpLVYcG0psaF9Scb90VsFu+0OL&#10;68ssPr459KcVmVvXGaXGo377BSJQH/7Ff+6jVjBPPuPc+CY+AZm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lbRcAAAADdAAAADwAAAAAAAAAAAAAAAACYAgAAZHJzL2Rvd25y&#10;ZXYueG1sUEsFBgAAAAAEAAQA9QAAAIUDAAAAAA==&#10;" path="m60,20l,,60,20xm60,20r14,8l87,30,99,28r13,-8l107,15,99,13,92,10,87,8r-8,l72,10r-8,5l60,20xe" fillcolor="#f3be00" stroked="f">
                <v:path arrowok="t" o:connecttype="custom" o:connectlocs="38100,12700;0,0;38100,12700;38100,12700;46990,17780;55245,19050;62865,17780;71120,12700;67945,9525;62865,8255;58420,6350;55245,5080;50165,5080;45720,6350;40640,9525;38100,12700" o:connectangles="0,0,0,0,0,0,0,0,0,0,0,0,0,0,0,0"/>
                <o:lock v:ext="edit" verticies="t"/>
              </v:shape>
              <v:shape id="Freeform 9190" o:spid="_x0000_s3125" style="position:absolute;left:2762;top:7016;width:381;height:127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PiMQA&#10;AADdAAAADwAAAGRycy9kb3ducmV2LnhtbESPQWvCQBSE7wX/w/IK3uqmBoJGVxGp4NEmAXt8zT6T&#10;kOzbkN2a+O/dQqHHYeabYbb7yXTiToNrLCt4X0QgiEurG64UFPnpbQXCeWSNnWVS8CAH+93sZYup&#10;tiN/0j3zlQgl7FJUUHvfp1K6siaDbmF74uDd7GDQBzlUUg84hnLTyWUUJdJgw2Ghxp6ONZVt9mMU&#10;LIt81d4+8jbprPy+0ld8KYtYqfnrdNiA8DT5//AffdaBi9Zr+H0Tn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Hj4jEAAAA3QAAAA8AAAAAAAAAAAAAAAAAmAIAAGRycy9k&#10;b3ducmV2LnhtbFBLBQYAAAAABAAEAPUAAACJAwAAAAA=&#10;" path="m60,20l,,60,20xe" filled="f" strokecolor="#e77817" strokeweight="0">
                <v:path arrowok="t" o:connecttype="custom" o:connectlocs="38100,12700;0,0;38100,12700" o:connectangles="0,0,0"/>
              </v:shape>
              <v:shape id="Freeform 9191" o:spid="_x0000_s3126" style="position:absolute;left:3143;top:7067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kVMAA&#10;AADdAAAADwAAAGRycy9kb3ducmV2LnhtbERPS4vCMBC+C/sfwix402k9iFSjLIqL1/UBHodkbMs2&#10;k9LEWv315rCwx4/vvdoMrlE9d6H2oiGfZqBYjLe1lBrOp/1kASpEEkuNF9bw5ACb9cdoRYX1D/nh&#10;/hhLlUIkFKShirEtEIOp2FGY+pYlcTffOYoJdiXajh4p3DU4y7I5OqolNVTU8rZi83u8Ow0X8zLz&#10;RZ+/dlf8Ph+eLaKXm9bjz+FrCSryEP/Ff+6D1TDLs7Q/vUlPA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3kVMAAAADdAAAADwAAAAAAAAAAAAAAAACYAgAAZHJzL2Rvd25y&#10;ZXYueG1sUEsFBgAAAAAEAAQA9QAAAIUDAAAAAA==&#10;" path="m,12r14,8l27,22,39,20,52,12,47,7,39,5,32,2,27,,19,,12,2,4,7,,12xe" filled="f" strokecolor="#e77817" strokeweight="0">
                <v:path arrowok="t" o:connecttype="custom" o:connectlocs="0,7620;8890,12700;17145,13970;24765,12700;33020,7620;29845,4445;24765,3175;20320,1270;17145,0;12065,0;7620,1270;2540,4445;0,7620" o:connectangles="0,0,0,0,0,0,0,0,0,0,0,0,0"/>
              </v:shape>
              <v:shape id="Freeform 9192" o:spid="_x0000_s3127" style="position:absolute;left:2559;top:6877;width:692;height:203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IWcQA&#10;AADdAAAADwAAAGRycy9kb3ducmV2LnhtbESPUUvDMBSF34X9h3AFX8QlnbKVumyIKPjquh9waW7T&#10;uuamS+La/XsjCD4ezjnf4Wz3sxvEhULsPWsolgoEceNNz1bDsX5/KEHEhGxw8EwarhRhv1vcbLEy&#10;fuJPuhySFRnCsUINXUpjJWVsOnIYl34kzl7rg8OUZbDSBJwy3A1ypdRaOuw5L3Q40mtHzenw7TTU&#10;tn1qN2FS9vHt/lqXX+dTiaj13e388gwi0Zz+w3/tD6NhVagCft/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EyFnEAAAA3QAAAA8AAAAAAAAAAAAAAAAAmAIAAGRycy9k&#10;b3ducmV2LnhtbFBLBQYAAAAABAAEAPUAAACJAwAAAAA=&#10;" path="m59,25l,,59,25xm59,25r13,5l87,32r12,l109,25r-5,-5l99,17,92,15,84,12r-7,l72,15r-8,5l59,25xe" fillcolor="#f3be00" stroked="f">
                <v:path arrowok="t" o:connecttype="custom" o:connectlocs="37465,15875;0,0;37465,15875;37465,15875;45720,19050;55245,20320;62865,20320;69215,15875;66040,12700;62865,10795;58420,9525;53340,7620;48895,7620;45720,9525;40640,12700;37465,15875" o:connectangles="0,0,0,0,0,0,0,0,0,0,0,0,0,0,0,0"/>
                <o:lock v:ext="edit" verticies="t"/>
              </v:shape>
              <v:shape id="Freeform 9193" o:spid="_x0000_s3128" style="position:absolute;left:2559;top:6877;width:374;height:158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f6sUA&#10;AADdAAAADwAAAGRycy9kb3ducmV2LnhtbESP3WoCMRSE7wu+QziCdzVxwR9Wo4ggtLQUqoK3h81x&#10;s7g5WTfR3b59IxR6OczMN8xq07taPKgNlWcNk7ECQVx4U3Gp4XTcvy5AhIhssPZMGn4owGY9eFlh&#10;bnzH3/Q4xFIkCIccNdgYm1zKUFhyGMa+IU7exbcOY5JtKU2LXYK7WmZKzaTDitOCxYZ2lorr4e40&#10;fFzPiu3n/Djv7resMl/vN6qnWo+G/XYJIlIf/8N/7TejIZuoDJ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h/qxQAAAN0AAAAPAAAAAAAAAAAAAAAAAJgCAABkcnMv&#10;ZG93bnJldi54bWxQSwUGAAAAAAQABAD1AAAAigMAAAAA&#10;" path="m59,25l,,59,25xe" filled="f" strokecolor="#e77817" strokeweight="0">
                <v:path arrowok="t" o:connecttype="custom" o:connectlocs="37465,15875;0,0;37465,15875" o:connectangles="0,0,0"/>
              </v:shape>
              <v:shape id="Freeform 9194" o:spid="_x0000_s3129" style="position:absolute;left:2933;top:6953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JEsQA&#10;AADdAAAADwAAAGRycy9kb3ducmV2LnhtbESPQWvCQBSE7wX/w/KE3upGhRKjq4hgkd6qXrw9si+7&#10;0ezbkN0maX99t1DocZiZb5jNbnSN6KkLtWcF81kGgrj0umaj4Ho5vuQgQkTW2HgmBV8UYLedPG2w&#10;0H7gD+rP0YgE4VCgAhtjW0gZSksOw8y3xMmrfOcwJtkZqTscEtw1cpFlr9JhzWnBYksHS+Xj/OkU&#10;+Pf7zfV7Y/JY0aWyb6sh/14p9Twd92sQkcb4H/5rn7SCxTxbwu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UyRLEAAAA3QAAAA8AAAAAAAAAAAAAAAAAmAIAAGRycy9k&#10;b3ducmV2LnhtbFBLBQYAAAAABAAEAPUAAACJAwAAAAA=&#10;" path="m,13r13,5l28,20r12,l50,13,45,8,40,5,33,3,25,,18,,13,3,5,8,,13e" filled="f" strokecolor="#e77817" strokeweight="0">
                <v:path arrowok="t" o:connecttype="custom" o:connectlocs="0,8255;8255,11430;17780,12700;25400,12700;31750,8255;28575,5080;25400,3175;20955,1905;15875,0;11430,0;8255,1905;3175,5080;0,8255" o:connectangles="0,0,0,0,0,0,0,0,0,0,0,0,0"/>
              </v:shape>
              <v:shape id="Freeform 9195" o:spid="_x0000_s3130" style="position:absolute;left:2336;top:6813;width:724;height:172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FJsYA&#10;AADdAAAADwAAAGRycy9kb3ducmV2LnhtbESP3WrCQBSE7wu+w3KE3tWNUqRNXUUF/yhYYuv9MXtM&#10;gtmzSXZj0rfvFgq9HGbmG2a26E0p7tS4wrKC8SgCQZxaXXCm4Otz8/QCwnlkjaVlUvBNDhbzwcMM&#10;Y207Tuh+8pkIEHYxKsi9r2IpXZqTQTeyFXHwrrYx6INsMqkb7ALclHISRVNpsOCwkGNF65zS26k1&#10;Cuq+08ft6iPZtZfDu21XWJ9fa6Ueh/3yDYSn3v+H/9p7rWAyjp7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OFJsYAAADdAAAADwAAAAAAAAAAAAAAAACYAgAAZHJz&#10;L2Rvd25yZXYueG1sUEsFBgAAAAAEAAQA9QAAAIsDAAAAAA==&#10;" path="m64,17l,,64,17xm62,17r15,8l89,27r13,-2l114,17r-5,-5l102,10,97,7,89,5r-7,l74,7r-5,5l62,17xe" fillcolor="#f3be00" stroked="f">
                <v:path arrowok="t" o:connecttype="custom" o:connectlocs="40640,10795;0,0;40640,10795;39370,10795;48895,15875;56515,17145;64770,15875;72390,10795;69215,7620;64770,6350;61595,4445;56515,3175;52070,3175;46990,4445;43815,7620;39370,10795" o:connectangles="0,0,0,0,0,0,0,0,0,0,0,0,0,0,0,0"/>
                <o:lock v:ext="edit" verticies="t"/>
              </v:shape>
              <v:shape id="Freeform 9196" o:spid="_x0000_s3131" style="position:absolute;left:2336;top:6813;width:407;height:108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v5scA&#10;AADdAAAADwAAAGRycy9kb3ducmV2LnhtbESPQUvDQBSE7wX/w/IEb+1ug60Suy1SFKyHlkQP7e2R&#10;fSbB7Nuwuzbx37tCocdhZr5hVpvRduJMPrSONcxnCgRx5UzLtYbPj9fpI4gQkQ12jknDLwXYrG8m&#10;K8yNG7igcxlrkSAcctTQxNjnUoaqIYth5nri5H05bzEm6WtpPA4JbjuZKbWUFltOCw32tG2o+i5/&#10;rIaX0/t2nxVDeThWOzXe+8WDtTut727H5ycQkcZ4DV/ab0ZDNlcL+H+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fr+bHAAAA3QAAAA8AAAAAAAAAAAAAAAAAmAIAAGRy&#10;cy9kb3ducmV2LnhtbFBLBQYAAAAABAAEAPUAAACMAwAAAAA=&#10;" path="m64,17l,,64,17xe" filled="f" strokecolor="#e77817" strokeweight="0">
                <v:path arrowok="t" o:connecttype="custom" o:connectlocs="40640,10795;0,0;40640,10795" o:connectangles="0,0,0"/>
              </v:shape>
              <v:shape id="Freeform 9197" o:spid="_x0000_s3132" style="position:absolute;left:2730;top:6845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Zu8MA&#10;AADdAAAADwAAAGRycy9kb3ducmV2LnhtbESPQWvCQBSE70L/w/KE3vQlHoKkriJKxWutBY+P3WcS&#10;mn0bsmuM/vpuodDjMDPfMKvN6Fo1cB8aLxryeQaKxXjbSKXh/Pk+W4IKkcRS64U1PDjAZv0yWVFp&#10;/V0+eDjFSiWIhJI01DF2JWIwNTsKc9+xJO/qe0cxyb5C29M9wV2Liywr0FEjaaGmjnc1m+/TzWn4&#10;Mk9TLIf8ub/g4Xx8dIherlq/TsftG6jIY/wP/7WPVsMizwr4fZOeA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jZu8MAAADdAAAADwAAAAAAAAAAAAAAAACYAgAAZHJzL2Rv&#10;d25yZXYueG1sUEsFBgAAAAAEAAQA9QAAAIgDAAAAAA==&#10;" path="m,12r15,8l27,22,40,20,52,12,47,7,40,5,35,2,27,,20,,12,2,7,7,,12xe" filled="f" strokecolor="#e77817" strokeweight="0">
                <v:path arrowok="t" o:connecttype="custom" o:connectlocs="0,7620;9525,12700;17145,13970;25400,12700;33020,7620;29845,4445;25400,3175;22225,1270;17145,0;12700,0;7620,1270;4445,4445;0,7620" o:connectangles="0,0,0,0,0,0,0,0,0,0,0,0,0"/>
              </v:shape>
              <v:shape id="Freeform 9198" o:spid="_x0000_s3133" style="position:absolute;left:2190;top:6718;width:699;height:171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mZ8UA&#10;AADdAAAADwAAAGRycy9kb3ducmV2LnhtbESPQWsCMRSE70L/Q3gFb5oo1rZbo4hatBdpbaHXR/K6&#10;u7h5WTZRV3+9EYQeh5lvhpnMWleJIzWh9Kxh0FcgiI23Jecafr7fey8gQkS2WHkmDWcKMJs+dCaY&#10;WX/iLzruYi5SCYcMNRQx1pmUwRTkMPR9TZy8P984jEk2ubQNnlK5q+RQqbF0WHJaKLCmRUFmvzs4&#10;DcPxZvu7Gj1VuPxQr9vPtcFLMFp3H9v5G4hIbfwP3+mNTdxAPcPtTX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qZnxQAAAN0AAAAPAAAAAAAAAAAAAAAAAJgCAABkcnMv&#10;ZG93bnJldi54bWxQSwUGAAAAAAQABAD1AAAAigMAAAAA&#10;" path="m58,15l,,58,15xm58,15r14,7l85,27,97,25r13,-8l105,12,97,10,92,7,85,5r-8,l70,7r-7,3l58,15xe" fillcolor="#f3be00" stroked="f">
                <v:path arrowok="t" o:connecttype="custom" o:connectlocs="36830,9525;0,0;36830,9525;36830,9525;45720,13970;53975,17145;61595,15875;69850,10795;66675,7620;61595,6350;58420,4445;53975,3175;48895,3175;44450,4445;40005,6350;36830,9525" o:connectangles="0,0,0,0,0,0,0,0,0,0,0,0,0,0,0,0"/>
                <o:lock v:ext="edit" verticies="t"/>
              </v:shape>
              <v:shape id="Freeform 9199" o:spid="_x0000_s3134" style="position:absolute;left:2190;top:6718;width:369;height:9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4WWcIA&#10;AADdAAAADwAAAGRycy9kb3ducmV2LnhtbERPz2vCMBS+D/Y/hDfYbU2UMaUzihuIXgStBa+P5tkW&#10;m5euibb9781h4PHj+71YDbYRd+p87VjDJFEgiAtnai415KfNxxyED8gGG8ekYSQPq+XrywJT43o+&#10;0j0LpYgh7FPUUIXQplL6oiKLPnEtceQurrMYIuxKaTrsY7ht5FSpL2mx5thQYUu/FRXX7GY17C/7&#10;XB62Z27X4+bnz0g1C59Xrd/fhvU3iEBDeIr/3TujYTpRcW58E5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hZZwgAAAN0AAAAPAAAAAAAAAAAAAAAAAJgCAABkcnMvZG93&#10;bnJldi54bWxQSwUGAAAAAAQABAD1AAAAhwMAAAAA&#10;" path="m58,15l,,58,15xe" filled="f" strokecolor="#e77817" strokeweight="0">
                <v:path arrowok="t" o:connecttype="custom" o:connectlocs="36830,9525;0,0;36830,9525" o:connectangles="0,0,0"/>
              </v:shape>
              <v:shape id="Freeform 9200" o:spid="_x0000_s3135" style="position:absolute;left:2559;top:6750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3MsUA&#10;AADdAAAADwAAAGRycy9kb3ducmV2LnhtbESPwWrDMBBE74X8g9hCbo2cEErjWjYhYCiEHpwGQm5b&#10;a2sbWysjqbHz91Wh0OMwM2+YrJjNIG7kfGdZwXqVgCCure64UXD+KJ9eQPiArHGwTAru5KHIFw8Z&#10;ptpOXNHtFBoRIexTVNCGMKZS+rolg35lR+LofVlnMETpGqkdThFuBrlJkmdpsOO40OJIh5bq/vRt&#10;FOwn6UNTmk/cuvequh4v/bVkpZaP8/4VRKA5/If/2m9awWad7OD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TcyxQAAAN0AAAAPAAAAAAAAAAAAAAAAAJgCAABkcnMv&#10;ZG93bnJldi54bWxQSwUGAAAAAAQABAD1AAAAigMAAAAA&#10;" path="m,10r14,7l27,22,39,20,52,12,47,7,39,5,34,2,27,,19,,12,2,5,5,,10e" filled="f" strokecolor="#e77817" strokeweight="0">
                <v:path arrowok="t" o:connecttype="custom" o:connectlocs="0,6350;8890,10795;17145,13970;24765,12700;33020,7620;29845,4445;24765,3175;21590,1270;17145,0;12065,0;7620,1270;3175,3175;0,6350" o:connectangles="0,0,0,0,0,0,0,0,0,0,0,0,0"/>
              </v:shape>
              <v:shape id="Freeform 9201" o:spid="_x0000_s3136" style="position:absolute;left:1974;top:6540;width:693;height:222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xysQA&#10;AADdAAAADwAAAGRycy9kb3ducmV2LnhtbERPz2vCMBS+D/Y/hDfYTdOqjK0aZQwdk+HB1h12ezTP&#10;tpi81Car9b83B2HHj+/3YjVYI3rqfONYQTpOQBCXTjdcKTgUm9ErCB+QNRrHpOBKHlbLx4cFZtpd&#10;eE99HioRQ9hnqKAOoc2k9GVNFv3YtcSRO7rOYoiwq6Tu8BLDrZGTJHmRFhuODTW29FFTecr/rIL1&#10;OZXD98/s97Q9FHY37W1j3j6Ven4a3ucgAg3hX3x3f2kFkzSN++O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6scrEAAAA3QAAAA8AAAAAAAAAAAAAAAAAmAIAAGRycy9k&#10;b3ducmV2LnhtbFBLBQYAAAAABAAEAPUAAACJAwAAAAA=&#10;" path="m59,25l,,59,25xm59,25r13,8l84,35,97,33r12,-5l104,23,99,18,92,15r-8,l77,15r-5,3l64,20r-5,5xe" fillcolor="#f3be00" stroked="f">
                <v:path arrowok="t" o:connecttype="custom" o:connectlocs="37465,15875;0,0;37465,15875;37465,15875;45720,20955;53340,22225;61595,20955;69215,17780;66040,14605;62865,11430;58420,9525;53340,9525;48895,9525;45720,11430;40640,12700;37465,15875" o:connectangles="0,0,0,0,0,0,0,0,0,0,0,0,0,0,0,0"/>
                <o:lock v:ext="edit" verticies="t"/>
              </v:shape>
              <v:shape id="Freeform 9202" o:spid="_x0000_s3137" style="position:absolute;left:1974;top:6540;width:375;height:159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0XQMUA&#10;AADdAAAADwAAAGRycy9kb3ducmV2LnhtbESPQWvCQBSE7wX/w/IEb3WTgFpSVymC0KIIjYVeH9nX&#10;bDD7NmZXE/+9Kwg9DjPzDbNcD7YRV+p87VhBOk1AEJdO11wp+DluX99A+ICssXFMCm7kYb0avSwx&#10;167nb7oWoRIRwj5HBSaENpfSl4Ys+qlriaP35zqLIcqukrrDPsJtI7MkmUuLNccFgy1tDJWn4mIV&#10;7E6/CZv94rjoL+es1oevMzUzpSbj4eMdRKAh/Ief7U+tIEvTF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RdAxQAAAN0AAAAPAAAAAAAAAAAAAAAAAJgCAABkcnMv&#10;ZG93bnJldi54bWxQSwUGAAAAAAQABAD1AAAAigMAAAAA&#10;" path="m59,25l,,59,25xe" filled="f" strokecolor="#e77817" strokeweight="0">
                <v:path arrowok="t" o:connecttype="custom" o:connectlocs="37465,15875;0,0;37465,15875" o:connectangles="0,0,0"/>
              </v:shape>
              <v:shape id="Freeform 9203" o:spid="_x0000_s3138" style="position:absolute;left:2349;top:6635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tHcYA&#10;AADdAAAADwAAAGRycy9kb3ducmV2LnhtbESPS4vCQBCE74L/YWjB2zpJDiLRURZRfLAXH4ccezO9&#10;SdZMT8yMGv/9jrDgsaiqr6jZojO1uFPrKssK4lEEgji3uuJCwfm0/piAcB5ZY22ZFDzJwWLe780w&#10;1fbBB7offSEChF2KCkrvm1RKl5dk0I1sQxy8H9sa9EG2hdQtPgLc1DKJorE0WHFYKLGhZUn55Xgz&#10;Cmz2+726Tq77bL3Rm6zJt7vdV6bUcNB9TkF46vw7/N/eagVJHCfweh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GtHcYAAADdAAAADwAAAAAAAAAAAAAAAACYAgAAZHJz&#10;L2Rvd25yZXYueG1sUEsFBgAAAAAEAAQA9QAAAIsDAAAAAA==&#10;" path="m,10r13,8l25,20,38,18,50,13,45,8,40,3,33,,25,,18,,13,3,5,5,,10xe" filled="f" strokecolor="#e77817" strokeweight="0">
                <v:path arrowok="t" o:connecttype="custom" o:connectlocs="0,6350;8255,11430;15875,12700;24130,11430;31750,8255;28575,5080;25400,1905;20955,0;15875,0;11430,0;8255,1905;3175,3175;0,6350" o:connectangles="0,0,0,0,0,0,0,0,0,0,0,0,0"/>
              </v:shape>
              <v:shape id="Freeform 9204" o:spid="_x0000_s3139" style="position:absolute;left:1797;top:6337;width:711;height:298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H68QA&#10;AADdAAAADwAAAGRycy9kb3ducmV2LnhtbESPQWvCQBSE74L/YXlCL6FukkrQ1FVEsHjopbbeH9nX&#10;bGj2bciuSdpf7xYKPQ4z8w2z3U+2FQP1vnGsIFumIIgrpxuuFXy8nx7XIHxA1tg6JgXf5GG/m8+2&#10;WGo38hsNl1CLCGFfogITQldK6StDFv3SdcTR+3S9xRBlX0vd4xjhtpV5mhbSYsNxwWBHR0PV1+Vm&#10;FXCRkPlpX4vJ0jXZ2BVu+KVQ6mExHZ5BBJrCf/ivfdYK8ix7gt838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/R+vEAAAA3QAAAA8AAAAAAAAAAAAAAAAAmAIAAGRycy9k&#10;b3ducmV2LnhtbFBLBQYAAAAABAAEAPUAAACJAwAAAAA=&#10;" path="m60,32l,,60,32xm60,32l75,42r12,5l100,47r12,-2l107,37r-5,-5l95,30,87,27,80,25r-8,2l65,30r-5,2xe" fillcolor="#f3be00" stroked="f">
                <v:path arrowok="t" o:connecttype="custom" o:connectlocs="38100,20320;0,0;38100,20320;38100,20320;47625,26670;55245,29845;63500,29845;71120,28575;67945,23495;64770,20320;60325,19050;55245,17145;50800,15875;45720,17145;41275,19050;38100,20320" o:connectangles="0,0,0,0,0,0,0,0,0,0,0,0,0,0,0,0"/>
                <o:lock v:ext="edit" verticies="t"/>
              </v:shape>
              <v:shape id="Freeform 9205" o:spid="_x0000_s3140" style="position:absolute;left:1797;top:6337;width:381;height:203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DAcYA&#10;AADdAAAADwAAAGRycy9kb3ducmV2LnhtbESP3WrCQBSE7wt9h+UUeqebSGk1uor4A4VCxSheH7In&#10;yWL2bMxuNb59tyD0cpiZb5jZoreNuFLnjWMF6TABQVw4bbhScDxsB2MQPiBrbByTgjt5WMyfn2aY&#10;aXfjPV3zUIkIYZ+hgjqENpPSFzVZ9EPXEkevdJ3FEGVXSd3hLcJtI0dJ8i4tGo4LNba0qqk45z9W&#10;wam6G9yYdanzr+3H4bIuvyfnnVKvL/1yCiJQH/7Dj/anVjBK0zf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vDAcYAAADdAAAADwAAAAAAAAAAAAAAAACYAgAAZHJz&#10;L2Rvd25yZXYueG1sUEsFBgAAAAAEAAQA9QAAAIsDAAAAAA==&#10;" path="m60,32l,,60,32xe" filled="f" strokecolor="#e77817" strokeweight="0">
                <v:path arrowok="t" o:connecttype="custom" o:connectlocs="38100,20320;0,0;38100,20320" o:connectangles="0,0,0"/>
              </v:shape>
              <v:shape id="Freeform 9206" o:spid="_x0000_s3141" style="position:absolute;left:2178;top:6496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r6sQA&#10;AADdAAAADwAAAGRycy9kb3ducmV2LnhtbESPQWvCQBSE74L/YXlCb7qJ2CLRVUQIFKSHWEG8PbPP&#10;JJh9G3a3Jv333YLgcZiZb5j1djCteJDzjWUF6SwBQVxa3XCl4PSdT5cgfEDW2FomBb/kYbsZj9aY&#10;adtzQY9jqESEsM9QQR1Cl0npy5oM+pntiKN3s85giNJVUjvsI9y0cp4kH9Jgw3Ghxo72NZX3449R&#10;sOulD1VurrhwX0VxOZzvl5yVepsMuxWIQEN4hZ/tT61gnqbv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q+rEAAAA3QAAAA8AAAAAAAAAAAAAAAAAmAIAAGRycy9k&#10;b3ducmV2LnhtbFBLBQYAAAAABAAEAPUAAACJAwAAAAA=&#10;" path="m,7l15,17r12,5l40,22,52,20,47,12,42,7,35,5,27,2,20,,12,2,5,5,,7e" filled="f" strokecolor="#e77817" strokeweight="0">
                <v:path arrowok="t" o:connecttype="custom" o:connectlocs="0,4445;9525,10795;17145,13970;25400,13970;33020,12700;29845,7620;26670,4445;22225,3175;17145,1270;12700,0;7620,1270;3175,3175;0,4445" o:connectangles="0,0,0,0,0,0,0,0,0,0,0,0,0"/>
              </v:shape>
              <v:shape id="Freeform 9207" o:spid="_x0000_s3142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WcMcA&#10;AADdAAAADwAAAGRycy9kb3ducmV2LnhtbESPQUvDQBSE74L/YXmCF7Gb9FBr7LaUiuJJMNVDb4/s&#10;azaYfRuyr0nqr3cFocdhZr5hVpvJt2qgPjaBDeSzDBRxFWzDtYHP/cv9ElQUZIttYDJwpgib9fXV&#10;CgsbRv6goZRaJQjHAg04ka7QOlaOPMZZ6IiTdwy9R0myr7XtcUxw3+p5li20x4bTgsOOdo6q7/Lk&#10;DcgPHk/T8/vQll+Hh7vD6+N5dGLM7c20fQIlNMkl/N9+swbmeb6Avzfp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G1nDHAAAA3QAAAA8AAAAAAAAAAAAAAAAAmAIAAGRy&#10;cy9kb3ducmV2LnhtbFBLBQYAAAAABAAEAPUAAACMAwAAAAA=&#10;" path="m,l3,12,7,25,17,35r10,7l27,30,22,17,12,5,,xe" fillcolor="#f3be00" stroked="f">
                <v:path arrowok="t" o:connecttype="custom" o:connectlocs="0,0;1905,7620;4445,15875;10795,22225;17145,26670;17145,19050;13970,10795;7620,3175;0,0" o:connectangles="0,0,0,0,0,0,0,0,0"/>
              </v:shape>
              <v:shape id="Freeform 9208" o:spid="_x0000_s3143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pNsUA&#10;AADdAAAADwAAAGRycy9kb3ducmV2LnhtbESP0WrCQBRE34X+w3ILfRHdrFCV6CpqqBT0JeoHXLK3&#10;SWj2bsiuGv/eLRR8HGbmDLNc97YRN+p87ViDGicgiAtnai41XM5fozkIH5ANNo5Jw4M8rFdvgyWm&#10;xt05p9splCJC2KeooQqhTaX0RUUW/di1xNH7cZ3FEGVXStPhPcJtIydJMpUWa44LFba0q6j4PV2t&#10;hjLLj2o2PfM1V9vhYZ/12f5zq/XHe79ZgAjUh1f4v/1tNEyUmsHf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6k2xQAAAN0AAAAPAAAAAAAAAAAAAAAAAJgCAABkcnMv&#10;ZG93bnJldi54bWxQSwUGAAAAAAQABAD1AAAAigMAAAAA&#10;" path="m,l3,12,7,25,17,35r10,7l27,30,22,17,12,5,,xe" filled="f" strokecolor="#e77817" strokeweight="0">
                <v:path arrowok="t" o:connecttype="custom" o:connectlocs="0,0;1905,7620;4445,15875;10795,22225;17145,26670;17145,19050;13970,10795;7620,3175;0,0" o:connectangles="0,0,0,0,0,0,0,0,0"/>
              </v:shape>
              <v:shape id="Freeform 9209" o:spid="_x0000_s3144" style="position:absolute;left:3016;top:6604;width:470;height:539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ZZ8EA&#10;AADdAAAADwAAAGRycy9kb3ducmV2LnhtbERPTYvCMBC9C/sfwix4s2nLIlKNogvriuDB6sXb0Ixt&#10;sJmUJmr995vDgsfH+16sBtuKB/XeOFaQJSkI4sppw7WC8+lnMgPhA7LG1jEpeJGH1fJjtMBCuycf&#10;6VGGWsQQ9gUqaELoCil91ZBFn7iOOHJX11sMEfa11D0+Y7htZZ6mU2nRcGxosKPvhqpbebcK/Ndv&#10;6asch226vxw207257Tqj1PhzWM9BBBrCW/zv3mkFeZbFufFNf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6GWfBAAAA3QAAAA8AAAAAAAAAAAAAAAAAmAIAAGRycy9kb3du&#10;cmV2LnhtbFBLBQYAAAAABAAEAPUAAACGAwAAAAA=&#10;" path="m44,43r3,15l54,68,64,78r10,7l74,75,69,63,59,50,44,43xm44,43l,,44,43xe" fillcolor="#f3be00" stroked="f">
                <v:path arrowok="t" o:connecttype="custom" o:connectlocs="27940,27305;29845,36830;34290,43180;40640,49530;46990,53975;46990,47625;43815,40005;37465,31750;27940,27305;27940,27305;0,0;27940,27305" o:connectangles="0,0,0,0,0,0,0,0,0,0,0,0"/>
                <o:lock v:ext="edit" verticies="t"/>
              </v:shape>
              <v:shape id="Freeform 9210" o:spid="_x0000_s3145" style="position:absolute;left:3295;top:6877;width:191;height:266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sxsUA&#10;AADdAAAADwAAAGRycy9kb3ducmV2LnhtbESPwWrDMBBE74X+g9hCL6WRFUqw3SihFAruJSROPmCx&#10;1raItTKWmrh/XxUCOQ4z84ZZb2c3iAtNwXrWoBYZCOLGG8udhtPx6zUHESKywcEzafilANvN48Ma&#10;S+OvfKBLHTuRIBxK1NDHOJZShqYnh2HhR+LktX5yGJOcOmkmvCa4G+Qyy1bSoeW00ONInz015/rH&#10;adhXuyrP85fvt1rZ1qp2V6zOpPXz0/zxDiLSHO/hW7syGpZKFf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2zGxQAAAN0AAAAPAAAAAAAAAAAAAAAAAJgCAABkcnMv&#10;ZG93bnJldi54bWxQSwUGAAAAAAQABAD1AAAAigMAAAAA&#10;" path="m,l3,15r7,10l20,35r10,7l30,32,25,20,15,7,,e" filled="f" strokecolor="#e77817" strokeweight="0">
                <v:path arrowok="t" o:connecttype="custom" o:connectlocs="0,0;1905,9525;6350,15875;12700,22225;19050,26670;19050,20320;15875,12700;9525,4445;0,0" o:connectangles="0,0,0,0,0,0,0,0,0"/>
              </v:shape>
              <v:shape id="Freeform 9211" o:spid="_x0000_s3146" style="position:absolute;left:3016;top:6604;width:279;height:27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3VMQA&#10;AADdAAAADwAAAGRycy9kb3ducmV2LnhtbERPz2vCMBS+D/wfwhN2m6kdiKtGUYfMCR5WvXh7NM+2&#10;2rzUJGr975fDYMeP7/d03plG3Mn52rKC4SABQVxYXXOp4LBfv41B+ICssbFMCp7kYT7rvUwx0/bB&#10;P3TPQyliCPsMFVQhtJmUvqjIoB/YljhyJ+sMhghdKbXDRww3jUyTZCQN1hwbKmxpVVFxyW9GwZdd&#10;X9Pluftc7g7HjXv/uH6721ap1363mIAI1IV/8Z97oxWkwzTuj2/iE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+N1TEAAAA3QAAAA8AAAAAAAAAAAAAAAAAmAIAAGRycy9k&#10;b3ducmV2LnhtbFBLBQYAAAAABAAEAPUAAACJAwAAAAA=&#10;" path="m44,43l,,44,43xe" filled="f" strokecolor="#e77817" strokeweight="0">
                <v:path arrowok="t" o:connecttype="custom" o:connectlocs="27940,27305;0,0;27940,27305" o:connectangles="0,0,0"/>
              </v:shape>
              <v:shape id="Freeform 9212" o:spid="_x0000_s3147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GyMIA&#10;AADdAAAADwAAAGRycy9kb3ducmV2LnhtbESPzarCMBSE9xd8h3AENxdN24VcqlFEUARX/q4PzbGt&#10;NicliVrf3gjCXQ4z8w0znXemEQ9yvrasIB0lIIgLq2suFRwPq+EfCB+QNTaWScGLPMxnvZ8p5to+&#10;eUePfShFhLDPUUEVQptL6YuKDPqRbYmjd7HOYIjSlVI7fEa4aWSWJGNpsOa4UGFLy4qK2/5uFJz9&#10;ub66Zkt20RanMllnv26zVmrQ7xYTEIG68B/+tjdaQZZmKXzex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cbIwgAAAN0AAAAPAAAAAAAAAAAAAAAAAJgCAABkcnMvZG93&#10;bnJldi54bWxQSwUGAAAAAAQABAD1AAAAhwMAAAAA&#10;" path="m,l,12,5,25r8,10l25,42r,-12l20,17,13,7,,xe" fillcolor="#f3be00" stroked="f">
                <v:path arrowok="t" o:connecttype="custom" o:connectlocs="0,0;0,7620;3175,15875;8255,22225;15875,26670;15875,19050;12700,10795;8255,4445;0,0" o:connectangles="0,0,0,0,0,0,0,0,0"/>
              </v:shape>
              <v:shape id="Freeform 9213" o:spid="_x0000_s3148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OIMUA&#10;AADdAAAADwAAAGRycy9kb3ducmV2LnhtbESPQWsCMRSE7wX/Q3iCt5o1WC1bo4hQ6kWkVorH5+Z1&#10;d3HzsiTRXf99IxR6HGbmG2ax6m0jbuRD7VjDZJyBIC6cqbnUcPx6f34FESKywcYxabhTgNVy8LTA&#10;3LiOP+l2iKVIEA45aqhibHMpQ1GRxTB2LXHyfpy3GJP0pTQeuwS3jVRZNpMWa04LFba0qai4HK5W&#10;w1R9dN9qtr8bebq+0MWed2rutR4N+/UbiEh9/A//tbdGg5ooBY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s4gxQAAAN0AAAAPAAAAAAAAAAAAAAAAAJgCAABkcnMv&#10;ZG93bnJldi54bWxQSwUGAAAAAAQABAD1AAAAigMAAAAA&#10;" path="m,l,12,5,25r8,10l25,42r,-12l20,17,13,7,,e" filled="f" strokecolor="#e77817" strokeweight="0">
                <v:path arrowok="t" o:connecttype="custom" o:connectlocs="0,0;0,7620;3175,15875;8255,22225;15875,26670;15875,19050;12700,10795;8255,4445;0,0" o:connectangles="0,0,0,0,0,0,0,0,0"/>
              </v:shape>
              <v:shape id="Freeform 9214" o:spid="_x0000_s3149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9IacYA&#10;AADdAAAADwAAAGRycy9kb3ducmV2LnhtbESPQWvCQBSE7wX/w/IEb3VjpKJpNiKBFin0UG0Vb4/s&#10;axLMvg3Z1cR/7xYKHoeZ+YZJ14NpxJU6V1tWMJtGIIgLq2suFXzv356XIJxH1thYJgU3crDORk8p&#10;Jtr2/EXXnS9FgLBLUEHlfZtI6YqKDLqpbYmD92s7gz7IrpS6wz7ATSPjKFpIgzWHhQpbyisqzruL&#10;UWCKVRMtTv3nMT/lLwfW7z8ffFBqMh42ryA8Df4R/m9vtYJ4Fs/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9IacYAAADdAAAADwAAAAAAAAAAAAAAAACYAgAAZHJz&#10;L2Rvd25yZXYueG1sUEsFBgAAAAAEAAQA9QAAAIsDAAAAAA==&#10;" path="m40,45l,,40,45xe" fillcolor="#f3be00" stroked="f">
                <v:path arrowok="t" o:connecttype="custom" o:connectlocs="25400,28575;0,0;25400,28575" o:connectangles="0,0,0"/>
              </v:shape>
              <v:shape id="Freeform 9215" o:spid="_x0000_s3150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/JiscA&#10;AADdAAAADwAAAGRycy9kb3ducmV2LnhtbESPT2vCQBTE74V+h+UVvIjZGP9QU1cRoaDtqVGw3h7Z&#10;1yRt9m3IbmP89l1B6HGYmd8wy3VvatFR6yrLCsZRDII4t7riQsHx8Dp6BuE8ssbaMim4koP16vFh&#10;iam2F/6gLvOFCBB2KSoovW9SKV1ekkEX2YY4eF+2NeiDbAupW7wEuKllEsdzabDisFBiQ9uS8p/s&#10;1yjIqtO71RPuPvf+jM3iG2eb4ZtSg6d+8wLCU+//w/f2TitIxskUb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PyYrHAAAA3QAAAA8AAAAAAAAAAAAAAAAAmAIAAGRy&#10;cy9kb3ducmV2LnhtbFBLBQYAAAAABAAEAPUAAACMAwAAAAA=&#10;" path="m40,45l,,40,45xe" filled="f" strokecolor="#e77817" strokeweight="0">
                <v:path arrowok="t" o:connecttype="custom" o:connectlocs="25400,28575;0,0;25400,28575" o:connectangles="0,0,0"/>
              </v:shape>
              <v:shape id="Freeform 9216" o:spid="_x0000_s3151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iXcMA&#10;AADdAAAADwAAAGRycy9kb3ducmV2LnhtbESPT4vCMBTE74LfITzBm6YtKEs1igiCx/UfXp/Ns602&#10;LyXJavXTm4WFPQ4z8xtmvuxMIx7kfG1ZQTpOQBAXVtdcKjgeNqMvED4ga2wsk4IXeVgu+r055to+&#10;eUePfShFhLDPUUEVQptL6YuKDPqxbYmjd7XOYIjSlVI7fEa4aWSWJFNpsOa4UGFL64qK+/7HKDjv&#10;6Hy9nLLtLX1/t8n95Kb6eFFqOOhWMxCBuvAf/mtvtYIszSbw+yY+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+iXcMAAADdAAAADwAAAAAAAAAAAAAAAACYAgAAZHJzL2Rv&#10;d25yZXYueG1sUEsFBgAAAAAEAAQA9QAAAIgDAAAAAA==&#10;" path="m,l3,13,5,25r8,10l25,43r,-13l20,18,18,13,13,8,8,3,,xe" fillcolor="#f3be00" stroked="f">
                <v:path arrowok="t" o:connecttype="custom" o:connectlocs="0,0;1905,8255;3175,15875;8255,22225;15875,27305;15875,19050;12700,11430;11430,8255;8255,5080;5080,1905;0,0" o:connectangles="0,0,0,0,0,0,0,0,0,0,0"/>
              </v:shape>
              <v:shape id="Freeform 9217" o:spid="_x0000_s3152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exMYA&#10;AADdAAAADwAAAGRycy9kb3ducmV2LnhtbESPQWvCQBSE7wX/w/KE3urGtISQugkiaFtvxkqvj+wz&#10;iWbfhuzWxH/fLRR6HGbmG2ZVTKYTNxpca1nBchGBIK6sbrlW8HncPqUgnEfW2FkmBXdyUOSzhxVm&#10;2o58oFvpaxEg7DJU0HjfZ1K6qiGDbmF74uCd7WDQBznUUg84BrjpZBxFiTTYclhosKdNQ9W1/DYK&#10;uvvLuKtOaXrdf1ze/PE5OR2+9ko9zqf1KwhPk/8P/7XftYJ4GSfw+yY8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lexMYAAADdAAAADwAAAAAAAAAAAAAAAACYAgAAZHJz&#10;L2Rvd25yZXYueG1sUEsFBgAAAAAEAAQA9QAAAIsDAAAAAA==&#10;" path="m,l3,13,5,25r8,10l25,43r,-13l20,18,18,13,13,8,8,3,,xe" filled="f" strokecolor="#e77817" strokeweight="0">
                <v:path arrowok="t" o:connecttype="custom" o:connectlocs="0,0;1905,8255;3175,15875;8255,22225;15875,27305;15875,19050;12700,11430;11430,8255;8255,5080;5080,1905;0,0" o:connectangles="0,0,0,0,0,0,0,0,0,0,0"/>
              </v:shape>
              <v:shape id="Freeform 9218" o:spid="_x0000_s3153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JJ8gA&#10;AADdAAAADwAAAGRycy9kb3ducmV2LnhtbESPQUvDQBSE74L/YXlCL9JuEkRLzKaokFJ6sWlFr8/s&#10;Mwlm36bZbZv6611B6HGYmW+YbDGaThxpcK1lBfEsAkFcWd1yreBtV0znIJxH1thZJgVncrDIr68y&#10;TLU9cUnHra9FgLBLUUHjfZ9K6aqGDLqZ7YmD92UHgz7IoZZ6wFOAm04mUXQvDbYcFhrs6aWh6nt7&#10;MApui82neV2V+/j5rizsR2XWy593pSY349MjCE+jv4T/2yutIImTB/h7E56Az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h0knyAAAAN0AAAAPAAAAAAAAAAAAAAAAAJgCAABk&#10;cnMvZG93bnJldi54bWxQSwUGAAAAAAQABAD1AAAAjQMAAAAA&#10;" path="m37,44l,,37,44xe" fillcolor="#f3be00" stroked="f">
                <v:path arrowok="t" o:connecttype="custom" o:connectlocs="23495,27940;0,0;23495,27940" o:connectangles="0,0,0"/>
              </v:shape>
              <v:shape id="Freeform 9219" o:spid="_x0000_s3154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ON8EA&#10;AADdAAAADwAAAGRycy9kb3ducmV2LnhtbERPyWrDMBC9B/oPYgq5JXJsKMWNEtJCaW9xFuh1Io0X&#10;Yo2MpDrO30eHQo+Pt6+3k+3FSD50jhWslhkIYu1Mx42C8+lz8QoiRGSDvWNScKcA283TbI2lcTc+&#10;0HiMjUghHEpU0MY4lFIG3ZLFsHQDceJq5y3GBH0jjcdbCre9zLPsRVrsODW0ONBHS/p6/LUK3sef&#10;iy52hav33tXefNlDVVml5s/T7g1EpCn+i//c30ZBvsrT3PQmPQ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uDjfBAAAA3QAAAA8AAAAAAAAAAAAAAAAAmAIAAGRycy9kb3du&#10;cmV2LnhtbFBLBQYAAAAABAAEAPUAAACGAwAAAAA=&#10;" path="m37,44l,,37,44xe" filled="f" strokecolor="#e77817" strokeweight="0">
                <v:path arrowok="t" o:connecttype="custom" o:connectlocs="23495,27940;0,0;23495,27940" o:connectangles="0,0,0"/>
              </v:shape>
              <v:shape id="Freeform 9220" o:spid="_x0000_s3155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m4MUA&#10;AADdAAAADwAAAGRycy9kb3ducmV2LnhtbESPUWvCQBCE3wv9D8cKfasXA4pJPUUKBUFKq7X0dcmt&#10;STS3l2avGv99TxB8HGbmG2a26F2jTtRJ7dnAaJiAIi68rbk0sPt6e56CkoBssfFMBi4ksJg/Psww&#10;t/7MGzptQ6kihCVHA1UIba61FBU5lKFviaO3953DEGVXatvhOcJdo9MkmWiHNceFClt6rag4bv+c&#10;gY/dMZPD76dr1tlm9T6eyo98izFPg375AipQH+7hW3tlDaSjNIPrm/gE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GbgxQAAAN0AAAAPAAAAAAAAAAAAAAAAAJgCAABkcnMv&#10;ZG93bnJldi54bWxQSwUGAAAAAAQABAD1AAAAigMAAAAA&#10;" path="m,l,15,4,27r8,10l22,45r,-13l19,20,17,15,12,7,7,2,,xe" fillcolor="#f3be00" stroked="f">
                <v:path arrowok="t" o:connecttype="custom" o:connectlocs="0,0;0,9525;2540,17145;7620,23495;13970,28575;13970,20320;12065,12700;10795,9525;7620,4445;4445,1270;0,0" o:connectangles="0,0,0,0,0,0,0,0,0,0,0"/>
              </v:shape>
              <v:shape id="Freeform 9221" o:spid="_x0000_s3156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secEA&#10;AADdAAAADwAAAGRycy9kb3ducmV2LnhtbERPTYvCMBC9L/gfwgheRKe6sEg1igqCHoRVd+9DM7bV&#10;ZlKaaOu/N4eFPT7e92LV2Uo9ufGlEw2TcQKKJXOmlFzDz2U3moHygcRQ5YQ1vNjDatn7WFBqXCsn&#10;fp5DrmKI+JQ0FCHUKaLPCrbkx65midzVNZZChE2OpqE2htsKp0nyhZZKiQ0F1bwtOLufH1bD7XHh&#10;b2xvm8NwiKcOX3j8lavWg363noMK3IV/8Z97bzRMJ59xf3wTnw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FbHnBAAAA3QAAAA8AAAAAAAAAAAAAAAAAmAIAAGRycy9kb3du&#10;cmV2LnhtbFBLBQYAAAAABAAEAPUAAACGAwAAAAA=&#10;" path="m,l,15,4,27r8,10l22,45r,-13l19,20,17,15,12,7,7,2,,xe" filled="f" strokecolor="#e77817" strokeweight="0">
                <v:path arrowok="t" o:connecttype="custom" o:connectlocs="0,0;0,9525;2540,17145;7620,23495;13970,28575;13970,20320;12065,12700;10795,9525;7620,4445;4445,1270;0,0" o:connectangles="0,0,0,0,0,0,0,0,0,0,0"/>
              </v:shape>
              <v:shape id="Freeform 9222" o:spid="_x0000_s3157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R88YA&#10;AADdAAAADwAAAGRycy9kb3ducmV2LnhtbESPQWvCQBSE7wX/w/IEb3UTpUWiq8SI0ksPjT30+Mg+&#10;k2D2bciuMebXu4VCj8PMfMNsdoNpRE+dqy0riOcRCOLC6ppLBd/n4+sKhPPIGhvLpOBBDnbbycsG&#10;E23v/EV97ksRIOwSVFB53yZSuqIig25uW+LgXWxn0AfZlVJ3eA9w08hFFL1LgzWHhQpbyioqrvnN&#10;KEjP+i0ds1V82PenMf+040+2PCg1mw7pGoSnwf+H/9ofWsEiXsbw+yY8Ab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iR88YAAADdAAAADwAAAAAAAAAAAAAAAACYAgAAZHJz&#10;L2Rvd25yZXYueG1sUEsFBgAAAAAEAAQA9QAAAIsDAAAAAA==&#10;" path="m37,50l,,37,50xe" fillcolor="#f3be00" stroked="f">
                <v:path arrowok="t" o:connecttype="custom" o:connectlocs="23495,31750;0,0;23495,31750" o:connectangles="0,0,0"/>
              </v:shape>
              <v:shape id="Freeform 9223" o:spid="_x0000_s3158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a5cgA&#10;AADdAAAADwAAAGRycy9kb3ducmV2LnhtbESPQWvCQBSE7wX/w/IKvZS6MVJpo6tIW6kXQaMVvT2y&#10;r0kw+zZkN5r+e1cQehxm5htmMutMJc7UuNKygkE/AkGcWV1yrmC3Xby8gXAeWWNlmRT8kYPZtPcw&#10;wUTbC2/onPpcBAi7BBUU3teJlC4ryKDr25o4eL+2MeiDbHKpG7wEuKlkHEUjabDksFBgTR8FZae0&#10;NQr26/Xz1/awWP2cjp9Z+163r9+7Vqmnx24+BuGp8//he3upFcSDYQy3N+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HlrlyAAAAN0AAAAPAAAAAAAAAAAAAAAAAJgCAABk&#10;cnMvZG93bnJldi54bWxQSwUGAAAAAAQABAD1AAAAjQMAAAAA&#10;" path="m37,50l,,37,50xe" filled="f" strokecolor="#e77817" strokeweight="0">
                <v:path arrowok="t" o:connecttype="custom" o:connectlocs="23495,31750;0,0;23495,31750" o:connectangles="0,0,0"/>
              </v:shape>
              <v:shape id="Freeform 9224" o:spid="_x0000_s3159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188YA&#10;AADdAAAADwAAAGRycy9kb3ducmV2LnhtbESPQWvCQBSE74X+h+UVvNVNFKREN6HYKnoKTdr7I/tM&#10;0mbfptlVo7++WxA8DjPzDbPKRtOJEw2utawgnkYgiCurW64VfJab5xcQziNr7CyTggs5yNLHhxUm&#10;2p75g06Fr0WAsEtQQeN9n0jpqoYMuqntiYN3sINBH+RQSz3gOcBNJ2dRtJAGWw4LDfa0bqj6KY5G&#10;wXtRbaP8+7eM6/xtXMft13Wfb5SaPI2vSxCeRn8P39o7rWAWz+fw/y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v188YAAADdAAAADwAAAAAAAAAAAAAAAACYAgAAZHJz&#10;L2Rvd25yZXYueG1sUEsFBgAAAAAEAAQA9QAAAIsDAAAAAA==&#10;" path="m,l,15,2,27r8,10l20,45r,-10l17,20,15,15,10,7,5,5,,xe" fillcolor="#f3be00" stroked="f">
                <v:path arrowok="t" o:connecttype="custom" o:connectlocs="0,0;0,9525;1270,17145;6350,23495;12700,28575;12700,22225;10795,12700;9525,9525;6350,4445;3175,3175;0,0" o:connectangles="0,0,0,0,0,0,0,0,0,0,0"/>
              </v:shape>
              <v:shape id="Freeform 9225" o:spid="_x0000_s3160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FnMcA&#10;AADdAAAADwAAAGRycy9kb3ducmV2LnhtbESPQWvCQBSE74X+h+UVems2iVZK6hpKQdJLQY0Ve3tk&#10;n0kw+zZktxr/vSsUPA4z8w0zz0fTiRMNrrWsIIliEMSV1S3XCrbl8uUNhPPIGjvLpOBCDvLF48Mc&#10;M23PvKbTxtciQNhlqKDxvs+kdFVDBl1ke+LgHexg0Ac51FIPeA5w08k0jmfSYMthocGePhuqjps/&#10;o+D7MimWPv193bc/cVeUNe9W00Kp56fx4x2Ep9Hfw//tL60gTSZT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hxZzHAAAA3QAAAA8AAAAAAAAAAAAAAAAAmAIAAGRy&#10;cy9kb3ducmV2LnhtbFBLBQYAAAAABAAEAPUAAACMAwAAAAA=&#10;" path="m,l,15,2,27r8,10l20,45r,-10l17,20,15,15,10,7,5,5,,xe" filled="f" strokecolor="#e77817" strokeweight="0">
                <v:path arrowok="t" o:connecttype="custom" o:connectlocs="0,0;0,9525;1270,17145;6350,23495;12700,28575;12700,22225;10795,12700;9525,9525;6350,4445;3175,3175;0,0" o:connectangles="0,0,0,0,0,0,0,0,0,0,0"/>
              </v:shape>
              <v:shape id="Freeform 9226" o:spid="_x0000_s3161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YVscA&#10;AADdAAAADwAAAGRycy9kb3ducmV2LnhtbESPQWvCQBSE7wX/w/KEXopuNCoSXaUUpD1UoVHE4yP7&#10;TILZt2l2NfHfdwWhx2FmvmGW685U4kaNKy0rGA0jEMSZ1SXnCg77zWAOwnlkjZVlUnAnB+tV72WJ&#10;ibYt/9At9bkIEHYJKii8rxMpXVaQQTe0NXHwzrYx6INscqkbbAPcVHIcRTNpsOSwUGBNHwVll/Rq&#10;FLSb+3Vr47fjZHaKDrvpb9yW359Kvfa79wUIT53/Dz/bX1rBeBRP4fE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X2FbHAAAA3QAAAA8AAAAAAAAAAAAAAAAAmAIAAGRy&#10;cy9kb3ducmV2LnhtbFBLBQYAAAAABAAEAPUAAACMAwAAAAA=&#10;" path="m38,50l,,38,50xe" fillcolor="#f3be00" stroked="f">
                <v:path arrowok="t" o:connecttype="custom" o:connectlocs="24130,31750;0,0;24130,31750" o:connectangles="0,0,0"/>
              </v:shape>
              <v:shape id="Freeform 9227" o:spid="_x0000_s3162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ynsYA&#10;AADdAAAADwAAAGRycy9kb3ducmV2LnhtbESPQWvCQBSE74L/YXlCL1I3RlBJXUUCQk/WqlB6e2Sf&#10;STD7Nu6umv57Vyh4HGbmG2ax6kwjbuR8bVnBeJSAIC6srrlUcDxs3ucgfEDW2FgmBX/kYbXs9xaY&#10;aXvnb7rtQykihH2GCqoQ2kxKX1Rk0I9sSxy9k3UGQ5SulNrhPcJNI9MkmUqDNceFClvKKyrO+6tR&#10;UCRd8PWX+/25pPPNLL8Ot/luq9TboFt/gAjUhVf4v/2pFaTjyRS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OynsYAAADdAAAADwAAAAAAAAAAAAAAAACYAgAAZHJz&#10;L2Rvd25yZXYueG1sUEsFBgAAAAAEAAQA9QAAAIsDAAAAAA==&#10;" path="m38,50l,,38,50xe" filled="f" strokecolor="#e77817" strokeweight="0">
                <v:path arrowok="t" o:connecttype="custom" o:connectlocs="24130,31750;0,0;24130,31750" o:connectangles="0,0,0"/>
              </v:shape>
              <v:shape id="Freeform 9228" o:spid="_x0000_s3163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7TcYA&#10;AADdAAAADwAAAGRycy9kb3ducmV2LnhtbESPT2vCQBTE74LfYXlCL6KbRPxDdBUtCKX0YvTi7ZF9&#10;JsHs25DdxtRP3y0UPA4z8xtms+tNLTpqXWVZQTyNQBDnVldcKLicj5MVCOeRNdaWScEPOdhth4MN&#10;pto++ERd5gsRIOxSVFB636RSurwkg25qG+Lg3Wxr0AfZFlK3+AhwU8skihbSYMVhocSG3kvK79m3&#10;UXD9Oprsc57IZPZ03e0w1vFz6ZV6G/X7NQhPvX+F/9sfWkESz5b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e7TcYAAADdAAAADwAAAAAAAAAAAAAAAACYAgAAZHJz&#10;L2Rvd25yZXYueG1sUEsFBgAAAAAEAAQA9QAAAIsDAAAAAA==&#10;" path="m3,l,8r,7l,23r3,4l8,32r5,5l20,42r8,5l28,35,23,23,15,10,3,xe" fillcolor="#f3be00" stroked="f">
                <v:path arrowok="t" o:connecttype="custom" o:connectlocs="1905,0;0,5080;0,9525;0,14605;1905,17145;5080,20320;8255,23495;12700,26670;17780,29845;17780,22225;14605,14605;9525,6350;1905,0" o:connectangles="0,0,0,0,0,0,0,0,0,0,0,0,0"/>
              </v:shape>
              <v:shape id="Freeform 9229" o:spid="_x0000_s3164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QQMMA&#10;AADdAAAADwAAAGRycy9kb3ducmV2LnhtbERPz2vCMBS+D/Y/hCd4GZpWYUg1igxEd3LVHXZ8Js+2&#10;2LyUJGrnX28Ogx0/vt+LVW9bcSMfGscK8nEGglg703Cl4Pu4Gc1AhIhssHVMCn4pwGr5+rLAwrg7&#10;l3Q7xEqkEA4FKqhj7Aopg67JYhi7jjhxZ+ctxgR9JY3Hewq3rZxk2bu02HBqqLGjj5r05XC1Ck7T&#10;cnv218fnPv/aGb19e/yU+qjUcNCv5yAi9fFf/OfeGQWTfJrmpj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zQQMMAAADdAAAADwAAAAAAAAAAAAAAAACYAgAAZHJzL2Rv&#10;d25yZXYueG1sUEsFBgAAAAAEAAQA9QAAAIgDAAAAAA==&#10;" path="m3,l,8r,7l,23r3,4l8,32r5,5l20,42r8,5l28,35,23,23,15,10,3,e" filled="f" strokecolor="#e77817" strokeweight="0">
                <v:path arrowok="t" o:connecttype="custom" o:connectlocs="1905,0;0,5080;0,9525;0,14605;1905,17145;5080,20320;8255,23495;12700,26670;17780,29845;17780,22225;14605,14605;9525,6350;1905,0" o:connectangles="0,0,0,0,0,0,0,0,0,0,0,0,0"/>
              </v:shape>
              <v:shape id="Freeform 9230" o:spid="_x0000_s3165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e8ccA&#10;AADdAAAADwAAAGRycy9kb3ducmV2LnhtbESPQWvCQBSE74X+h+UVvBTdJILU1FXSguBBCk1be31k&#10;X5PQ7NuQXc3qr3cLBY/DzHzDrDbBdOJEg2stK0hnCQjiyuqWawWfH9vpEwjnkTV2lknBmRxs1vd3&#10;K8y1HfmdTqWvRYSwy1FB432fS+mqhgy6me2Jo/djB4M+yqGWesAxwk0nsyRZSIMtx4UGe3ptqPot&#10;j0ZBuX/5vqRvFB4Xh9Z9LbPiEsZCqclDKJ5BeAr+Fv5v77SCLJ0v4e9NfA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TXvHHAAAA3QAAAA8AAAAAAAAAAAAAAAAAmAIAAGRy&#10;cy9kb3ducmV2LnhtbFBLBQYAAAAABAAEAPUAAACMAwAAAAA=&#10;" path="m43,42l,,43,42xe" fillcolor="#f3be00" stroked="f">
                <v:path arrowok="t" o:connecttype="custom" o:connectlocs="27305,26670;0,0;27305,26670" o:connectangles="0,0,0"/>
              </v:shape>
              <v:shape id="Freeform 9231" o:spid="_x0000_s3166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J6cEA&#10;AADdAAAADwAAAGRycy9kb3ducmV2LnhtbERPz2vCMBS+C/sfwhvsIjOtDJHOtMhEqsyL3XZ/JG9t&#10;WfNSkkzrf28Ogx0/vt+barKDuJAPvWMF+SIDQayd6blV8Pmxf16DCBHZ4OCYFNwoQFU+zDZYGHfl&#10;M12a2IoUwqFABV2MYyFl0B1ZDAs3Eifu23mLMUHfSuPxmsLtIJdZtpIWe04NHY701pH+aX6tgq93&#10;O5cnvduiD/po67zWjayVenqctq8gIk3xX/znPhgFy/wl7U9v0hO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qSenBAAAA3QAAAA8AAAAAAAAAAAAAAAAAmAIAAGRycy9kb3du&#10;cmV2LnhtbFBLBQYAAAAABAAEAPUAAACGAwAAAAA=&#10;" path="m43,42l,,43,42xe" filled="f" strokecolor="#e77817" strokeweight="0">
                <v:path arrowok="t" o:connecttype="custom" o:connectlocs="27305,26670;0,0;27305,26670" o:connectangles="0,0,0"/>
              </v:shape>
              <v:shape id="Freeform 9232" o:spid="_x0000_s3167" style="position:absolute;left:3568;top:6953;width:32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v98UA&#10;AADdAAAADwAAAGRycy9kb3ducmV2LnhtbESPQWsCMRSE7wX/Q3iCt5qsLG1ZjaJCUWgvtSJ4e2ye&#10;u4ublyVJdf33piB4HGbmG2a26G0rLuRD41hDNlYgiEtnGq407H8/Xz9AhIhssHVMGm4UYDEfvMyw&#10;MO7KP3TZxUokCIcCNdQxdoWUoazJYhi7jjh5J+ctxiR9JY3Ha4LbVk6UepMWG04LNXa0rqk87/6s&#10;BrVC9/6df219dTieunPOy1xttB4N++UURKQ+PsOP9tZomGR5Bv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q/3xQAAAN0AAAAPAAAAAAAAAAAAAAAAAJgCAABkcnMv&#10;ZG93bnJldi54bWxQSwUGAAAAAAQABAD1AAAAigMAAAAA&#10;" path="m5,l2,,,,2,3r,2l5,3,5,xe" fillcolor="#e15520" stroked="f">
                <v:path arrowok="t" o:connecttype="custom" o:connectlocs="3175,0;1270,0;0,0;1270,1905;1270,3175;3175,1905;3175,0" o:connectangles="0,0,0,0,0,0,0"/>
              </v:shape>
              <v:shape id="Freeform 9233" o:spid="_x0000_s3168" style="position:absolute;left:2159;top:6953;width:1441;height:222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INMUA&#10;AADdAAAADwAAAGRycy9kb3ducmV2LnhtbESPQWvCQBSE70L/w/IK3urGWIpEVxExEG+tLS3entln&#10;Nph9G7JrjP++Wyh4HGbmG2a5Hmwjeup87VjBdJKAIC6drrlS8PWZv8xB+ICssXFMCu7kYb16Gi0x&#10;0+7GH9QfQiUihH2GCkwIbSalLw1Z9BPXEkfv7DqLIcqukrrDW4TbRqZJ8iYt1hwXDLa0NVReDler&#10;oD/tyJzf50X+LQs/+7nuL7k7KjV+HjYLEIGG8Aj/twutIJ2+p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8g0xQAAAN0AAAAPAAAAAAAAAAAAAAAAAJgCAABkcnMv&#10;ZG93bnJldi54bWxQSwUGAAAAAAQABAD1AAAAigMAAAAA&#10;" path="m227,3l224,r-2,l219,r3,3l222,5r2,l227,3xm3,35l,33r3,2l3,35xe" fillcolor="#e15820" stroked="f">
                <v:path arrowok="t" o:connecttype="custom" o:connectlocs="144145,1905;142240,0;140970,0;139065,0;140970,1905;140970,3175;142240,3175;144145,1905;1905,22225;0,20955;1905,22225;1905,22225" o:connectangles="0,0,0,0,0,0,0,0,0,0,0,0"/>
                <o:lock v:ext="edit" verticies="t"/>
              </v:shape>
              <v:shape id="Freeform 9234" o:spid="_x0000_s3169" style="position:absolute;left:2159;top:6953;width:1422;height:222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QpMUA&#10;AADdAAAADwAAAGRycy9kb3ducmV2LnhtbESPT2vCQBTE70K/w/IK3nSjKVJS11AEIXqLEXt9zb7m&#10;T7Nv0+yq8dt3CwWPw8z8hlmno+nElQbXWFawmEcgiEurG64UnIrd7BWE88gaO8uk4E4O0s3TZI2J&#10;tjfO6Xr0lQgQdgkqqL3vEyldWZNBN7c9cfC+7GDQBzlUUg94C3DTyWUUraTBhsNCjT1tayq/jxej&#10;4KMviv0PUxu3522efWb5IfajUtPn8f0NhKfRP8L/7UwrWC5eYvh7E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1CkxQAAAN0AAAAPAAAAAAAAAAAAAAAAAJgCAABkcnMv&#10;ZG93bnJldi54bWxQSwUGAAAAAAQABAD1AAAAigMAAAAA&#10;" path="m224,5r,-2l222,r-3,l217,3r2,2l219,8r3,l224,5xm5,35r-2,l,33r5,2l5,35xe" fillcolor="#e25b20" stroked="f">
                <v:path arrowok="t" o:connecttype="custom" o:connectlocs="142240,3175;142240,1905;140970,0;139065,0;137795,1905;139065,3175;139065,5080;140970,5080;142240,3175;3175,22225;1905,22225;0,20955;3175,22225;3175,22225" o:connectangles="0,0,0,0,0,0,0,0,0,0,0,0,0,0"/>
                <o:lock v:ext="edit" verticies="t"/>
              </v:shape>
              <v:shape id="Freeform 9235" o:spid="_x0000_s3170" style="position:absolute;left:2178;top:6953;width:1390;height:241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RsMYA&#10;AADdAAAADwAAAGRycy9kb3ducmV2LnhtbESP0WrCQBRE34X+w3ILvkjdGENbo6uUgiIULE37AZfs&#10;NRuavZtmVxP/3hUKPg4zc4ZZbQbbiDN1vnasYDZNQBCXTtdcKfj53j69gvABWWPjmBRcyMNm/TBa&#10;Ya5dz190LkIlIoR9jgpMCG0upS8NWfRT1xJH7+g6iyHKrpK6wz7CbSPTJHmWFmuOCwZbejdU/hYn&#10;q+CIWYpmvvvoJ5/Fgv705EVfDkqNH4e3JYhAQ7iH/9t7rSCdZRnc3s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bRsMYAAADdAAAADwAAAAAAAAAAAAAAAACYAgAAZHJz&#10;L2Rvd25yZXYueG1sUEsFBgAAAAAEAAQA9QAAAIsDAAAAAA==&#10;" path="m219,5r,-2l216,r-2,3l211,3r3,5l216,13r,-3l219,5xm,35r,l5,38r,l5,35r-3,l,35xe" fillcolor="#e25e20" stroked="f">
                <v:path arrowok="t" o:connecttype="custom" o:connectlocs="139065,3175;139065,1905;137160,0;135890,1905;133985,1905;135890,5080;137160,8255;137160,6350;139065,3175;0,22225;0,22225;3175,24130;3175,24130;3175,22225;1270,22225;0,22225" o:connectangles="0,0,0,0,0,0,0,0,0,0,0,0,0,0,0,0"/>
                <o:lock v:ext="edit" verticies="t"/>
              </v:shape>
              <v:shape id="Freeform 9236" o:spid="_x0000_s3171" style="position:absolute;left:2190;top:6972;width:1359;height:235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hzcUA&#10;AADdAAAADwAAAGRycy9kb3ducmV2LnhtbESPQYvCMBSE74L/ITzBm6aVXZFqKiK7i+BhUSt4fDTP&#10;trR5KU3U+u/NwoLHYWa+YVbr3jTiTp2rLCuIpxEI4tzqigsF2el7sgDhPLLGxjIpeJKDdTocrDDR&#10;9sEHuh99IQKEXYIKSu/bREqXl2TQTW1LHLyr7Qz6ILtC6g4fAW4aOYuiuTRYcVgosaVtSXl9vBkF&#10;vz/1KW/22aW67WLTX7Lz/Ks4KzUe9ZslCE+9f4f/2zutYBZ/fMLfm/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iHNxQAAAN0AAAAPAAAAAAAAAAAAAAAAAJgCAABkcnMv&#10;ZG93bnJldi54bWxQSwUGAAAAAAQABAD1AAAAigMAAAAA&#10;" path="m214,5r,-3l212,r-3,l207,r2,5l212,12r,-2l214,5xm,32r,l5,37r,-2l5,35r,-3l3,32,,32xe" fillcolor="#e36221" stroked="f">
                <v:path arrowok="t" o:connecttype="custom" o:connectlocs="135890,3175;135890,1270;134620,0;132715,0;131445,0;132715,3175;134620,7620;134620,6350;135890,3175;0,20320;0,20320;3175,23495;3175,22225;3175,22225;3175,20320;1905,20320;0,20320" o:connectangles="0,0,0,0,0,0,0,0,0,0,0,0,0,0,0,0,0"/>
                <o:lock v:ext="edit" verticies="t"/>
              </v:shape>
              <v:shape id="Freeform 9237" o:spid="_x0000_s3172" style="position:absolute;left:2209;top:6972;width:1340;height:235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hscMA&#10;AADdAAAADwAAAGRycy9kb3ducmV2LnhtbESPT4vCMBTE74LfIbwFb5pWRd1uo0hhxZPgv/ujeduW&#10;Ni+lyWr99kYQPA4z8xsm3fSmETfqXGVZQTyJQBDnVldcKLicf8crEM4ja2wsk4IHOdish4MUE23v&#10;fKTbyRciQNglqKD0vk2kdHlJBt3EtsTB+7OdQR9kV0jd4T3ATSOnUbSQBisOCyW2lJWU16d/owB3&#10;cX7IlqvaZbPDjr/jaxNdrkqNvvrtDwhPvf+E3+29VjCN5wt4vQ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RhscMAAADdAAAADwAAAAAAAAAAAAAAAACYAgAAZHJzL2Rv&#10;d25yZXYueG1sUEsFBgAAAAAEAAQA9QAAAIgDAAAAAA==&#10;" path="m211,10l209,5,206,r-2,l201,r3,7l206,17r3,-5l211,10xm,32r,3l,35r5,2l5,35r,l5,32r-3,l,32xe" fillcolor="#e46521" stroked="f">
                <v:path arrowok="t" o:connecttype="custom" o:connectlocs="133985,6350;132715,3175;130810,0;129540,0;127635,0;129540,4445;130810,10795;132715,7620;133985,6350;0,20320;0,22225;0,22225;3175,23495;3175,22225;3175,22225;3175,20320;1270,20320;0,20320" o:connectangles="0,0,0,0,0,0,0,0,0,0,0,0,0,0,0,0,0,0"/>
                <o:lock v:ext="edit" verticies="t"/>
              </v:shape>
              <v:shape id="Freeform 9238" o:spid="_x0000_s3173" style="position:absolute;left:2222;top:6972;width:1314;height:254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z4sYA&#10;AADdAAAADwAAAGRycy9kb3ducmV2LnhtbESPW2vCQBSE3wv+h+UIvhTdqPVC6iqlVPCteEHi2yF7&#10;mgSzZ8PuGtN/7wqFPg4z3wyz2nSmFi05X1lWMB4lIIhzqysuFJyO2+EShA/IGmvLpOCXPGzWvZcV&#10;ptreeU/tIRQilrBPUUEZQpNK6fOSDPqRbYij92OdwRClK6R2eI/lppaTJJlLgxXHhRIb+iwpvx5u&#10;RsHk1X1tzbm9zBacTHff0+xaZ5lSg3738Q4iUBf+w3/0Tkdu/LaA55v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5z4sYAAADdAAAADwAAAAAAAAAAAAAAAACYAgAAZHJz&#10;L2Rvd25yZXYueG1sUEsFBgAAAAAEAAQA9QAAAIsDAAAAAA==&#10;" path="m207,12l204,5,202,r-3,l197,r5,12l204,25r,-5l207,12xm,32r,3l,35r,2l5,40r,-3l5,35r,l3,32,,32xe" fillcolor="#e46821" stroked="f">
                <v:path arrowok="t" o:connecttype="custom" o:connectlocs="131445,7620;129540,3175;128270,0;126365,0;125095,0;128270,7620;129540,15875;129540,12700;131445,7620;0,20320;0,22225;0,22225;0,23495;3175,25400;3175,23495;3175,22225;3175,22225;1905,20320;0,20320" o:connectangles="0,0,0,0,0,0,0,0,0,0,0,0,0,0,0,0,0,0,0"/>
                <o:lock v:ext="edit" verticies="t"/>
              </v:shape>
              <v:shape id="Freeform 9239" o:spid="_x0000_s3174" style="position:absolute;left:2241;top:6972;width:1276;height:254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SQ8MA&#10;AADdAAAADwAAAGRycy9kb3ducmV2LnhtbERPy4rCMBTdC/5DuII7TVvKIB2jiCD4GAZ8MdtLc207&#10;09yUJmr1681iwOXhvKfzztTiRq2rLCuIxxEI4tzqigsFp+NqNAHhPLLG2jIpeJCD+azfm2Km7Z33&#10;dDv4QoQQdhkqKL1vMildXpJBN7YNceAutjXoA2wLqVu8h3BTyySKPqTBikNDiQ0tS8r/Dlej4Gv9&#10;+N2Yxa57uvNPeo4v2zT53io1HHSLTxCeOv8W/7vXWkESp2FueBOe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uSQ8MAAADdAAAADwAAAAAAAAAAAAAAAACYAgAAZHJzL2Rv&#10;d25yZXYueG1sUEsFBgAAAAAEAAQA9QAAAIgDAAAAAA==&#10;" path="m201,17l199,7,196,r-2,l191,r5,17l199,35r,l199,37r,-10l201,17xm,32r,3l,35r,2l5,40r,-3l5,35r,l2,35,,32xe" fillcolor="#e46b21" stroked="f">
                <v:path arrowok="t" o:connecttype="custom" o:connectlocs="127635,10795;126365,4445;124460,0;123190,0;121285,0;124460,10795;126365,22225;126365,22225;126365,23495;126365,17145;127635,10795;0,20320;0,22225;0,22225;0,23495;3175,25400;3175,23495;3175,22225;3175,22225;1270,22225;0,20320" o:connectangles="0,0,0,0,0,0,0,0,0,0,0,0,0,0,0,0,0,0,0,0,0"/>
                <o:lock v:ext="edit" verticies="t"/>
              </v:shape>
              <v:shape id="Freeform 9240" o:spid="_x0000_s3175" style="position:absolute;left:2254;top:6972;width:1263;height:298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47sUA&#10;AADdAAAADwAAAGRycy9kb3ducmV2LnhtbESPzWrDMBCE74G8g9hAb7Gc1JTGsRJCoFBoD62aQ46L&#10;tf5JrJWx1Nh5+6pQ6HGYmW+YYj/ZTtxo8K1jBaskBUFcOtNyreD09bJ8BuEDssHOMSm4k4f9bj4r&#10;MDdu5E+66VCLCGGfo4ImhD6X0pcNWfSJ64mjV7nBYohyqKUZcIxw28l1mj5Jiy3HhQZ7OjZUXvW3&#10;jZTs8qbNvXOPdSXT8eP9bLTOlHpYTIctiEBT+A//tV+NgvUq28Dvm/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bjuxQAAAN0AAAAPAAAAAAAAAAAAAAAAAJgCAABkcnMv&#10;ZG93bnJldi54bWxQSwUGAAAAAAQABAD1AAAAigMAAAAA&#10;" path="m199,25l197,12,192,r-3,l187,r5,17l194,35r,5l192,47r5,-10l199,25xm,35r,l,37r,3l5,42r,-5l5,35r-2,l,35xe" fillcolor="#e56f21" stroked="f">
                <v:path arrowok="t" o:connecttype="custom" o:connectlocs="126365,15875;125095,7620;121920,0;120015,0;118745,0;121920,10795;123190,22225;123190,25400;121920,29845;125095,23495;126365,15875;0,22225;0,22225;0,23495;0,25400;3175,26670;3175,23495;3175,22225;1905,22225;0,22225" o:connectangles="0,0,0,0,0,0,0,0,0,0,0,0,0,0,0,0,0,0,0,0"/>
                <o:lock v:ext="edit" verticies="t"/>
              </v:shape>
              <v:shape id="Freeform 9241" o:spid="_x0000_s3176" style="position:absolute;left:2273;top:6972;width:1232;height:330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778IA&#10;AADdAAAADwAAAGRycy9kb3ducmV2LnhtbERPTYvCMBC9L/gfwgh7W9MKu2g1ihaEuietIngbm7Et&#10;NpPSRK3/3hwW9vh43/NlbxrxoM7VlhXEowgEcWF1zaWC42HzNQHhPLLGxjIpeJGD5WLwMcdE2yfv&#10;6ZH7UoQQdgkqqLxvEyldUZFBN7ItceCutjPoA+xKqTt8hnDTyHEU/UiDNYeGCltKKypu+d0o0Lvs&#10;eGl/m32UntbpdBJn583WKvU57FczEJ56/y/+c2dawTj+DvvD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zvvwgAAAN0AAAAPAAAAAAAAAAAAAAAAAJgCAABkcnMvZG93&#10;bnJldi54bWxQSwUGAAAAAAQABAD1AAAAhwMAAAAA&#10;" path="m194,35l191,17,186,r-2,l181,r5,17l189,35r,10l186,52r5,-7l194,37r,-2l194,35xm,35r,l,37r,3l5,42r,-2l5,35r-3,l,35xe" fillcolor="#e57222" stroked="f">
                <v:path arrowok="t" o:connecttype="custom" o:connectlocs="123190,22225;121285,10795;118110,0;116840,0;114935,0;118110,10795;120015,22225;120015,28575;118110,33020;121285,28575;123190,23495;123190,22225;123190,22225;0,22225;0,22225;0,23495;0,25400;3175,26670;3175,25400;3175,22225;1270,22225;0,22225" o:connectangles="0,0,0,0,0,0,0,0,0,0,0,0,0,0,0,0,0,0,0,0,0,0"/>
                <o:lock v:ext="edit" verticies="t"/>
              </v:shape>
              <v:shape id="Freeform 9242" o:spid="_x0000_s3177" style="position:absolute;left:2286;top:6972;width:1200;height:362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2CccA&#10;AADdAAAADwAAAGRycy9kb3ducmV2LnhtbESPT2vCQBTE7wW/w/IEb3UTraLRVWxRaAUP2np/ZF/+&#10;aPZtyK4x7afvCoUeh5n5DbNcd6YSLTWutKwgHkYgiFOrS84VfH3unmcgnEfWWFkmBd/kYL3qPS0x&#10;0fbOR2pPPhcBwi5BBYX3dSKlSwsy6Ia2Jg5eZhuDPsgml7rBe4CbSo6iaCoNlhwWCqzpraD0eroZ&#10;BZfzXu8+zi8/ezyMp9n2sJm8znOlBv1uswDhqfP/4b/2u1YwiicxP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YNgnHAAAA3QAAAA8AAAAAAAAAAAAAAAAAmAIAAGRy&#10;cy9kb3ducmV2LnhtbFBLBQYAAAAABAAEAPUAAACMAwAAAAA=&#10;" path="m189,35l187,17,182,r-3,l177,r5,17l184,35r-2,10l182,57r2,-5l187,47r2,-7l189,35xm,35r,2l,42r5,3l5,40r,-5l3,35,,35xe" fillcolor="#e67523" stroked="f">
                <v:path arrowok="t" o:connecttype="custom" o:connectlocs="120015,22225;118745,10795;115570,0;113665,0;112395,0;115570,10795;116840,22225;115570,28575;115570,36195;116840,33020;118745,29845;120015,25400;120015,22225;0,22225;0,23495;0,26670;3175,28575;3175,25400;3175,22225;1905,22225;0,22225" o:connectangles="0,0,0,0,0,0,0,0,0,0,0,0,0,0,0,0,0,0,0,0,0"/>
                <o:lock v:ext="edit" verticies="t"/>
              </v:shape>
              <v:shape id="Freeform 9243" o:spid="_x0000_s3178" style="position:absolute;left:2305;top:6972;width:1168;height:381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ec8YA&#10;AADdAAAADwAAAGRycy9kb3ducmV2LnhtbESPX2vCMBTF3wW/Q7gD3zS1w+E6o6hMEJGBOvD10tw1&#10;Zc1NTaJ2+/TLYLDHw/nz48wWnW3EjXyoHSsYjzIQxKXTNVcK3k+b4RREiMgaG8ek4IsCLOb93gwL&#10;7e58oNsxViKNcChQgYmxLaQMpSGLYeRa4uR9OG8xJukrqT3e07htZJ5lT9JizYlgsKW1ofLzeLWJ&#10;uzs/v+6X28dv9+b2l3xlzjt/UGrw0C1fQETq4n/4r73VCvLxJIf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Nec8YAAADdAAAADwAAAAAAAAAAAAAAAACYAgAAZHJz&#10;L2Rvd25yZXYueG1sUEsFBgAAAAAEAAQA9QAAAIsDAAAAAA==&#10;" path="m184,35l181,17,176,r-2,l171,r5,17l179,35r-3,12l174,60r5,-3l181,52r3,-7l184,35xm,35r,5l,42r2,3l5,47r,-7l5,35r-3,l,35xe" fillcolor="#e67824" stroked="f">
                <v:path arrowok="t" o:connecttype="custom" o:connectlocs="116840,22225;114935,10795;111760,0;110490,0;108585,0;111760,10795;113665,22225;111760,29845;110490,38100;113665,36195;114935,33020;116840,28575;116840,22225;0,22225;0,25400;0,26670;1270,28575;3175,29845;3175,25400;3175,22225;1270,22225;0,22225" o:connectangles="0,0,0,0,0,0,0,0,0,0,0,0,0,0,0,0,0,0,0,0,0,0"/>
                <o:lock v:ext="edit" verticies="t"/>
              </v:shape>
              <v:shape id="Freeform 9244" o:spid="_x0000_s3179" style="position:absolute;left:2317;top:6972;width:1137;height:394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dJF8cA&#10;AADdAAAADwAAAGRycy9kb3ducmV2LnhtbESPQWvCQBSE70L/w/KEXqRutFhLdCMlUNJLQVN76O2Z&#10;fSYh2bchu5r033cLgsdhZr5htrvRtOJKvastK1jMIxDEhdU1lwqOX+9PryCcR9bYWiYFv+RglzxM&#10;thhrO/CBrrkvRYCwi1FB5X0XS+mKigy6ue2Ig3e2vUEfZF9K3eMQ4KaVyyh6kQZrDgsVdpRWVDT5&#10;xSjI1+40ZJTpjNPZ5eez3KfN96DU43R824DwNPp7+Nb+0AqWi9Uz/L8JT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SRfHAAAA3QAAAA8AAAAAAAAAAAAAAAAAmAIAAGRy&#10;cy9kb3ducmV2LnhtbFBLBQYAAAAABAAEAPUAAACMAwAAAAA=&#10;" path="m179,35l177,17,172,r-3,l167,2r5,15l174,35r-2,12l169,62r3,-2l177,57r,-12l179,35xm,35r,5l,45r3,2l5,47r,-5l5,35r-2,l,35xe" fillcolor="#e77b25" stroked="f">
                <v:path arrowok="t" o:connecttype="custom" o:connectlocs="113665,22225;112395,10795;109220,0;107315,0;106045,1270;109220,10795;110490,22225;109220,29845;107315,39370;109220,38100;112395,36195;112395,28575;113665,22225;0,22225;0,25400;0,28575;1905,29845;3175,29845;3175,26670;3175,22225;1905,22225;0,22225" o:connectangles="0,0,0,0,0,0,0,0,0,0,0,0,0,0,0,0,0,0,0,0,0,0"/>
                <o:lock v:ext="edit" verticies="t"/>
              </v:shape>
              <v:shape id="Freeform 9245" o:spid="_x0000_s3180" style="position:absolute;left:2336;top:6972;width:1105;height:413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SocUA&#10;AADdAAAADwAAAGRycy9kb3ducmV2LnhtbESPQWvCQBSE74X+h+UJ3upGUZHoKlYQCqVF09DzI/vM&#10;BrNvY3Zr4r93C4LHYWa+YVab3tbiSq2vHCsYjxIQxIXTFZcK8p/92wKED8gaa8ek4EYeNuvXlxWm&#10;2nV8pGsWShEh7FNUYEJoUil9YciiH7mGOHon11oMUbal1C12EW5rOUmSubRYcVww2NDOUHHO/qyC&#10;9747mKS43L5/Pxf6Yr5yl83PSg0H/XYJIlAfnuFH+0MrmIxnU/h/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VKhxQAAAN0AAAAPAAAAAAAAAAAAAAAAAJgCAABkcnMv&#10;ZG93bnJldi54bWxQSwUGAAAAAAQABAD1AAAAigMAAAAA&#10;" path="m174,35l171,17,166,r-2,2l161,2r5,15l169,35r-3,15l164,65r2,-3l169,60r2,-13l174,35xm,35r,5l,47r2,l7,50,5,42r,-7l2,35,,35xe" fillcolor="#e77e26" stroked="f">
                <v:path arrowok="t" o:connecttype="custom" o:connectlocs="110490,22225;108585,10795;105410,0;104140,1270;102235,1270;105410,10795;107315,22225;105410,31750;104140,41275;105410,39370;107315,38100;108585,29845;110490,22225;0,22225;0,25400;0,29845;1270,29845;4445,31750;3175,26670;3175,22225;1270,22225;0,22225" o:connectangles="0,0,0,0,0,0,0,0,0,0,0,0,0,0,0,0,0,0,0,0,0,0"/>
                <o:lock v:ext="edit" verticies="t"/>
              </v:shape>
              <v:shape id="Freeform 9246" o:spid="_x0000_s3181" style="position:absolute;left:2349;top:6985;width:1073;height:400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IlccA&#10;AADdAAAADwAAAGRycy9kb3ducmV2LnhtbESPQWvCQBSE70L/w/IKvdVNQlPa1I2UgsaDCtUientk&#10;X5Ng9m3Irhr/vVsoeBxm5htmMh1MK87Uu8aygngcgSAurW64UvCznT2/gXAeWWNrmRRcycE0fxhN&#10;MNP2wt903vhKBAi7DBXU3neZlK6syaAb2444eL+2N+iD7Cupe7wEuGllEkWv0mDDYaHGjr5qKo+b&#10;k1Gwl6f3YrW7Hl7mRWmWR5OucXtQ6ulx+PwA4Wnw9/B/e6EVJHGawt+b8ARk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FSJXHAAAA3QAAAA8AAAAAAAAAAAAAAAAAmAIAAGRy&#10;cy9kb3ducmV2LnhtbFBLBQYAAAAABAAEAPUAAACMAwAAAAA=&#10;" path="m169,33l167,15,162,r-3,l157,r5,15l164,33r-2,15l157,63r2,l162,60r2,l167,45r2,-12xm,33r,7l,45r5,3l8,48,5,43r,-8l3,33,,33xe" fillcolor="#e78126" stroked="f">
                <v:path arrowok="t" o:connecttype="custom" o:connectlocs="107315,20955;106045,9525;102870,0;100965,0;99695,0;102870,9525;104140,20955;102870,30480;99695,40005;100965,40005;102870,38100;104140,38100;106045,28575;107315,20955;0,20955;0,25400;0,28575;3175,30480;5080,30480;3175,27305;3175,22225;1905,20955;0,20955" o:connectangles="0,0,0,0,0,0,0,0,0,0,0,0,0,0,0,0,0,0,0,0,0,0,0"/>
                <o:lock v:ext="edit" verticies="t"/>
              </v:shape>
              <v:shape id="Freeform 9247" o:spid="_x0000_s3182" style="position:absolute;left:2368;top:6985;width:1041;height:400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Xu8AA&#10;AADdAAAADwAAAGRycy9kb3ducmV2LnhtbESPT4vCMBTE7wt+h/AEb2tqQVmqUfyD4NUqeH00z6ba&#10;vJQkav32G2Fhj8PM/IZZrHrbiif50DhWMBlnIIgrpxuuFZxP++8fECEia2wdk4I3BVgtB18LLLR7&#10;8ZGeZaxFgnAoUIGJsSukDJUhi2HsOuLkXZ23GJP0tdQeXwluW5ln2UxabDgtGOxoa6i6lw+roN/e&#10;7nb9YZXmUqLPjzvabJQaDfv1HESkPv6H/9oHrSCfTGfweZOe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OXu8AAAADdAAAADwAAAAAAAAAAAAAAAACYAgAAZHJzL2Rvd25y&#10;ZXYueG1sUEsFBgAAAAAEAAQA9QAAAIUDAAAAAA==&#10;" path="m164,33l161,15,156,r-2,l151,r5,15l159,33r-3,15l151,63r5,l159,63r2,-15l164,33xm,33r,7l2,48r3,l7,50,5,43r,-8l2,35,,33xe" fillcolor="#e88427" stroked="f">
                <v:path arrowok="t" o:connecttype="custom" o:connectlocs="104140,20955;102235,9525;99060,0;97790,0;95885,0;99060,9525;100965,20955;99060,30480;95885,40005;99060,40005;100965,40005;102235,30480;104140,20955;0,20955;0,25400;1270,30480;3175,30480;4445,31750;3175,27305;3175,22225;1270,22225;0,20955" o:connectangles="0,0,0,0,0,0,0,0,0,0,0,0,0,0,0,0,0,0,0,0,0,0"/>
                <o:lock v:ext="edit" verticies="t"/>
              </v:shape>
              <v:shape id="Freeform 9248" o:spid="_x0000_s3183" style="position:absolute;left:2381;top:6985;width:1009;height:400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YNMgA&#10;AADdAAAADwAAAGRycy9kb3ducmV2LnhtbESPT2vCQBTE70K/w/IKvekmkVqbZiMiFi168Q+0vT2y&#10;r0kw+zZktxq/fVcQehxm5jdMNutNI87UudqygngUgSAurK65VHA8vA+nIJxH1thYJgVXcjDLHwYZ&#10;ptpeeEfnvS9FgLBLUUHlfZtK6YqKDLqRbYmD92M7gz7IrpS6w0uAm0YmUTSRBmsOCxW2tKioOO1/&#10;jYLt+tOPP5Jv677G13i1NZvX5Wqj1NNjP38D4an3/+F7e60VJPHzC9zehCc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EZg0yAAAAN0AAAAPAAAAAAAAAAAAAAAAAJgCAABk&#10;cnMvZG93bnJldi54bWxQSwUGAAAAAAQABAD1AAAAjQMAAAAA&#10;" path="m159,33l157,15,152,r-3,l147,r5,15l154,33r-2,15l147,63r5,l157,48r2,-15xm,35r,8l3,48r2,2l8,53,5,43r,-8l3,35,,35xe" fillcolor="#e98828" stroked="f">
                <v:path arrowok="t" o:connecttype="custom" o:connectlocs="100965,20955;99695,9525;96520,0;94615,0;93345,0;96520,9525;97790,20955;96520,30480;93345,40005;96520,40005;99695,30480;100965,20955;0,22225;0,27305;1905,30480;3175,31750;5080,33655;3175,27305;3175,22225;1905,22225;0,22225" o:connectangles="0,0,0,0,0,0,0,0,0,0,0,0,0,0,0,0,0,0,0,0,0"/>
                <o:lock v:ext="edit" verticies="t"/>
              </v:shape>
              <v:shape id="Freeform 9249" o:spid="_x0000_s3184" style="position:absolute;left:2400;top:6985;width:978;height:400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w/z8MA&#10;AADdAAAADwAAAGRycy9kb3ducmV2LnhtbERPz2vCMBS+C/4P4Qm7aaqgSGeUTrbRg4J2O+z4aN7a&#10;YvNSklSrf705DHb8+H5vdoNpxZWcbywrmM8SEMSl1Q1XCr6/PqZrED4ga2wtk4I7edhtx6MNptre&#10;+EzXIlQihrBPUUEdQpdK6cuaDPqZ7Ygj92udwRChq6R2eIvhppWLJFlJgw3Hhho72tdUXoreKHjL&#10;s/x4Ojyy/lPvu5+le8e+uCj1MhmyVxCBhvAv/nPnWsFivoxz45v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w/z8MAAADdAAAADwAAAAAAAAAAAAAAAACYAgAAZHJzL2Rv&#10;d25yZXYueG1sUEsFBgAAAAAEAAQA9QAAAIgDAAAAAA==&#10;" path="m154,33l151,15,146,r-2,l141,r5,15l149,33r-3,15l141,63r5,l151,48r3,-15xm,35r,8l2,50r3,3l7,53,5,45,5,35r-3,l,35xe" fillcolor="#e98b2a" stroked="f">
                <v:path arrowok="t" o:connecttype="custom" o:connectlocs="97790,20955;95885,9525;92710,0;91440,0;89535,0;92710,9525;94615,20955;92710,30480;89535,40005;92710,40005;95885,30480;97790,20955;0,22225;0,27305;1270,31750;3175,33655;4445,33655;3175,28575;3175,22225;1270,22225;0,22225" o:connectangles="0,0,0,0,0,0,0,0,0,0,0,0,0,0,0,0,0,0,0,0,0"/>
                <o:lock v:ext="edit" verticies="t"/>
              </v:shape>
              <v:shape id="Freeform 9250" o:spid="_x0000_s3185" style="position:absolute;left:2413;top:6985;width:946;height:400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hPcYA&#10;AADdAAAADwAAAGRycy9kb3ducmV2LnhtbESPQWvCQBSE70L/w/IK3nSjYKmpm9AGWlQ8qG3vj+xr&#10;Esy+TbOr2f57tyB4HGbmG2aVB9OKC/WusaxgNk1AEJdWN1wp+Pp8nzyDcB5ZY2uZFPyRgzx7GK0w&#10;1XbgA12OvhIRwi5FBbX3XSqlK2sy6Ka2I47ej+0N+ij7Suoehwg3rZwnyZM02HBcqLGjoqbydDwb&#10;BfudPf2W67fke9geNoFC8bEbCqXGj+H1BYSn4O/hW3utFcxniyX8v4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shPcYAAADdAAAADwAAAAAAAAAAAAAAAACYAgAAZHJz&#10;L2Rvd25yZXYueG1sUEsFBgAAAAAEAAQA9QAAAIsDAAAAAA==&#10;" path="m149,33l147,15,142,r-3,l137,3r5,12l144,33r-2,15l137,63r5,l147,48r2,-15xm,35r,8l3,53r2,l8,55,5,45,5,35r-2,l,35xe" fillcolor="#ea8e2b" stroked="f">
                <v:path arrowok="t" o:connecttype="custom" o:connectlocs="94615,20955;93345,9525;90170,0;88265,0;86995,1905;90170,9525;91440,20955;90170,30480;86995,40005;90170,40005;93345,30480;94615,20955;0,22225;0,27305;1905,33655;3175,33655;5080,34925;3175,28575;3175,22225;1905,22225;0,22225" o:connectangles="0,0,0,0,0,0,0,0,0,0,0,0,0,0,0,0,0,0,0,0,0"/>
                <o:lock v:ext="edit" verticies="t"/>
              </v:shape>
              <v:shape id="Freeform 9251" o:spid="_x0000_s3186" style="position:absolute;left:2432;top:6985;width:914;height:412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/MsIA&#10;AADdAAAADwAAAGRycy9kb3ducmV2LnhtbERPzYrCMBC+C/sOYRb2IprWQ5GuUVRwWRAEdR9gaMa2&#10;2kxqEm3XpzcHwePH9z9b9KYRd3K+tqwgHScgiAuray4V/B03oykIH5A1NpZJwT95WMw/BjPMte14&#10;T/dDKEUMYZ+jgiqENpfSFxUZ9GPbEkfuZJ3BEKErpXbYxXDTyEmSZNJgzbGhwpbWFRWXw80o2F5P&#10;3WN1y/SadulPOLuhuWSk1Ndnv/wGEagPb/HL/asVTNIs7o9v4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z8ywgAAAN0AAAAPAAAAAAAAAAAAAAAAAJgCAABkcnMvZG93&#10;bnJldi54bWxQSwUGAAAAAAQABAD1AAAAhwMAAAAA&#10;" path="m144,33l141,15,136,r-2,3l131,3r5,12l139,33r-3,15l131,65r5,-2l141,48r3,-15xm,35l,45r2,8l5,55r5,l7,45,5,35r-3,l,35xe" fillcolor="#eb912b" stroked="f">
                <v:path arrowok="t" o:connecttype="custom" o:connectlocs="91440,20955;89535,9525;86360,0;85090,1905;83185,1905;86360,9525;88265,20955;86360,30480;83185,41275;86360,40005;89535,30480;91440,20955;0,22225;0,28575;1270,33655;3175,34925;6350,34925;4445,28575;3175,22225;1270,22225;0,22225" o:connectangles="0,0,0,0,0,0,0,0,0,0,0,0,0,0,0,0,0,0,0,0,0"/>
                <o:lock v:ext="edit" verticies="t"/>
              </v:shape>
              <v:shape id="Freeform 9252" o:spid="_x0000_s3187" style="position:absolute;left:2444;top:7004;width:883;height:393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+Q8UA&#10;AADdAAAADwAAAGRycy9kb3ducmV2LnhtbESPQWvCQBSE70L/w/IKvekmIlpSVymCEGgFjfb+2H0m&#10;abNvQ3aN8d93BcHjMDPfMMv1YBvRU+drxwrSSQKCWDtTc6ngdNyO30H4gGywcUwKbuRhvXoZLTEz&#10;7soH6otQighhn6GCKoQ2k9Lriiz6iWuJo3d2ncUQZVdK0+E1wm0jp0kylxZrjgsVtrSpSP8VF6tg&#10;tv/6+f49HXeX/DaT+0Xa61yflXp7HT4/QAQawjP8aOdGwTSdp3B/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r5DxQAAAN0AAAAPAAAAAAAAAAAAAAAAAJgCAABkcnMv&#10;ZG93bnJldi54bWxQSwUGAAAAAAQABAD1AAAAigMAAAAA&#10;" path="m139,30l137,12,132,r-3,l127,r5,15l134,30r-2,17l124,62r8,-2l137,45r2,-15xm,32l,42,3,52r5,l10,55,8,42,5,32r-2,l,32xe" fillcolor="#eb952b" stroked="f">
                <v:path arrowok="t" o:connecttype="custom" o:connectlocs="88265,19050;86995,7620;83820,0;81915,0;80645,0;83820,9525;85090,19050;83820,29845;78740,39370;83820,38100;86995,28575;88265,19050;0,20320;0,26670;1905,33020;5080,33020;6350,34925;5080,26670;3175,20320;1905,20320;0,20320" o:connectangles="0,0,0,0,0,0,0,0,0,0,0,0,0,0,0,0,0,0,0,0,0"/>
                <o:lock v:ext="edit" verticies="t"/>
              </v:shape>
              <v:shape id="Freeform 9253" o:spid="_x0000_s3188" style="position:absolute;left:2463;top:7004;width:851;height:393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A8McA&#10;AADdAAAADwAAAGRycy9kb3ducmV2LnhtbESPQUvDQBSE74X+h+UVems3zaFI7LaIoHixYLVib4/s&#10;M0mbfRuzr+3GX+8KgsdhZr5hVpvoWnWhPjSeDSzmGSji0tuGKwNvrw+zG1BBkC22nsnAQAE26/Fo&#10;hYX1V36hy04qlSAcCjRQi3SF1qGsyWGY+444eZ++dyhJ9pW2PV4T3LU6z7KldthwWqixo/uaytPu&#10;7Ax8fx22z+eD3sfjx7Bvh/guQo/GTCfx7haUUJT/8F/7yRrIF8scft+kJ6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oQPDHAAAA3QAAAA8AAAAAAAAAAAAAAAAAmAIAAGRy&#10;cy9kb3ducmV2LnhtbFBLBQYAAAAABAAEAPUAAACMAwAAAAA=&#10;" path="m134,30l131,12,126,r-2,l121,r5,15l129,30r-3,17l119,62r7,l131,45r3,-15xm,32l2,42,5,52r2,3l10,55,7,45,5,32r-3,l,32xe" fillcolor="#ec982a" stroked="f">
                <v:path arrowok="t" o:connecttype="custom" o:connectlocs="85090,19050;83185,7620;80010,0;78740,0;76835,0;80010,9525;81915,19050;80010,29845;75565,39370;80010,39370;83185,28575;85090,19050;0,20320;1270,26670;3175,33020;4445,34925;6350,34925;4445,28575;3175,20320;1270,20320;0,20320" o:connectangles="0,0,0,0,0,0,0,0,0,0,0,0,0,0,0,0,0,0,0,0,0"/>
                <o:lock v:ext="edit" verticies="t"/>
              </v:shape>
              <v:shape id="Freeform 9254" o:spid="_x0000_s3189" style="position:absolute;left:2476;top:7004;width:819;height:393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t08YA&#10;AADdAAAADwAAAGRycy9kb3ducmV2LnhtbESPUWuDQBCE3wP9D8cW8hLqGUuk2JxSAiF5aBNi+gMW&#10;b6NSb0+809h/3ysU+jjMzjc722I2nZhocK1lBesoBkFcWd1yreDzun96AeE8ssbOMin4JgdF/rDY&#10;YqbtnS80lb4WAcIuQwWN930mpasaMugi2xMH72YHgz7IoZZ6wHuAm04mcZxKgy2HhgZ72jVUfZWj&#10;CW9UqzRNOlNu3tv5tvs4nM61HpVaPs5vryA8zf7/+C991AqSdfoMv2sCAm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ft08YAAADdAAAADwAAAAAAAAAAAAAAAACYAgAAZHJz&#10;L2Rvd25yZXYueG1sUEsFBgAAAAAEAAQA9QAAAIsDAAAAAA==&#10;" path="m129,30l127,15,122,r-3,l117,r5,15l124,30r,7l122,47r-3,8l114,62r3,l119,62r8,-15l129,30xm,32l3,42,5,55r3,l13,57,8,45,5,32r-2,l,32xe" fillcolor="#ec9b29" stroked="f">
                <v:path arrowok="t" o:connecttype="custom" o:connectlocs="81915,19050;80645,9525;77470,0;75565,0;74295,0;77470,9525;78740,19050;78740,23495;77470,29845;75565,34925;72390,39370;74295,39370;75565,39370;80645,29845;81915,19050;0,20320;1905,26670;3175,34925;5080,34925;8255,36195;5080,28575;3175,20320;1905,20320;0,20320" o:connectangles="0,0,0,0,0,0,0,0,0,0,0,0,0,0,0,0,0,0,0,0,0,0,0,0"/>
                <o:lock v:ext="edit" verticies="t"/>
              </v:shape>
              <v:shape id="Freeform 9255" o:spid="_x0000_s3190" style="position:absolute;left:2495;top:7004;width:787;height:393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kycQA&#10;AADdAAAADwAAAGRycy9kb3ducmV2LnhtbESPX2vCMBTF34V9h3AHe7OprhTpGmWIMsG9tA72emnu&#10;ms7mpjSZ1m9vBoM9Hs6fH6fcTLYXFxp951jBIklBEDdOd9wq+Djt5ysQPiBr7B2Tght52KwfZiUW&#10;2l25oksdWhFH2BeowIQwFFL6xpBFn7iBOHpfbrQYohxbqUe8xnHby2Wa5tJix5FgcKCtoeZc/1gF&#10;EVd9hmfzfbRvVbq1u3eTnRulnh6n1xcQgabwH/5rH7SC5SLP4Pd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ZZMn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    <v:path arrowok="t" o:connecttype="custom" o:connectlocs="78740,19050;76835,9525;73660,0;72390,0;70485,1270;73660,9525;75565,19050;75565,23495;73660,29845;70485,34925;69215,39370;70485,39370;72390,39370;76835,29845;78740,19050;0,20320;1270,28575;3175,34925;6350,36195;7620,36195;4445,28575;3175,20320;1270,20320;0,20320" o:connectangles="0,0,0,0,0,0,0,0,0,0,0,0,0,0,0,0,0,0,0,0,0,0,0,0"/>
                <o:lock v:ext="edit" verticies="t"/>
              </v:shape>
              <v:shape id="Freeform 9256" o:spid="_x0000_s3191" style="position:absolute;left:2508;top:7004;width:755;height:393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DqcYA&#10;AADdAAAADwAAAGRycy9kb3ducmV2LnhtbESPQWvCQBSE7wX/w/IKXkrdKChpdBUVhF48NAa8PrLP&#10;JE32bdhdNfbXu4VCj8PMfMOsNoPpxI2cbywrmE4SEMSl1Q1XCorT4T0F4QOyxs4yKXiQh8169LLC&#10;TNs7f9EtD5WIEPYZKqhD6DMpfVmTQT+xPXH0LtYZDFG6SmqH9wg3nZwlyUIabDgu1NjTvqayza9G&#10;QTV8529Fm57mu+KcONce05/zh1Lj12G7BBFoCP/hv/anVjCbLubw+yY+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zDqcYAAADdAAAADwAAAAAAAAAAAAAAAACYAgAAZHJz&#10;L2Rvd25yZXYueG1sUEsFBgAAAAAEAAQA9QAAAIsDAAAAAA==&#10;" path="m119,30l117,15,112,r-3,2l107,2r5,13l114,30r-2,7l112,47r-5,8l102,62r2,l109,62r5,-7l117,47r2,-10l119,30xm,32l3,45,8,57r2,l15,60,8,47,5,32r-2,l,32xe" fillcolor="#eda223" stroked="f">
                <v:path arrowok="t" o:connecttype="custom" o:connectlocs="75565,19050;74295,9525;71120,0;69215,1270;67945,1270;71120,9525;72390,19050;71120,23495;71120,29845;67945,34925;64770,39370;66040,39370;69215,39370;72390,34925;74295,29845;75565,23495;75565,19050;0,20320;1905,28575;5080,36195;6350,36195;9525,38100;5080,29845;3175,20320;1905,20320;0,20320" o:connectangles="0,0,0,0,0,0,0,0,0,0,0,0,0,0,0,0,0,0,0,0,0,0,0,0,0,0"/>
                <o:lock v:ext="edit" verticies="t"/>
              </v:shape>
              <v:shape id="Freeform 9257" o:spid="_x0000_s3192" style="position:absolute;left:2527;top:7016;width:724;height:381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1fMUA&#10;AADdAAAADwAAAGRycy9kb3ducmV2LnhtbESPQYvCMBSE7wv+h/AEL4umulCkGqUKwqKnVRG8PZpn&#10;W21eSpNt67/fLAgeh5n5hlmue1OJlhpXWlYwnUQgiDOrS84VnE+78RyE88gaK8uk4EkO1qvBxxIT&#10;bTv+ofbocxEg7BJUUHhfJ1K6rCCDbmJr4uDdbGPQB9nkUjfYBbip5CyKYmmw5LBQYE3bgrLH8dco&#10;8PevTZemh8Onax+X6z6Kd5fbXqnRsE8XIDz1/h1+tb+1gtk0juH/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DV8xQAAAN0AAAAPAAAAAAAAAAAAAAAAAJgCAABkcnMv&#10;ZG93bnJldi54bWxQSwUGAAAAAAQABAD1AAAAigMAAAAA&#10;" path="m114,28l111,13,106,r-2,l101,r5,13l109,28r-3,10l104,45r-3,8l97,60r2,l104,60r2,-7l111,45r3,-10l114,28xm,30l2,43,7,55r5,3l15,58,7,45,5,30r-3,l,30xe" fillcolor="#eea520" stroked="f">
                <v:path arrowok="t" o:connecttype="custom" o:connectlocs="72390,17780;70485,8255;67310,0;66040,0;64135,0;67310,8255;69215,17780;67310,24130;66040,28575;64135,33655;61595,38100;62865,38100;66040,38100;67310,33655;70485,28575;72390,22225;72390,17780;0,19050;1270,27305;4445,34925;7620,36830;9525,36830;4445,28575;3175,19050;1270,19050;0,19050" o:connectangles="0,0,0,0,0,0,0,0,0,0,0,0,0,0,0,0,0,0,0,0,0,0,0,0,0,0"/>
                <o:lock v:ext="edit" verticies="t"/>
              </v:shape>
              <v:shape id="Freeform 9258" o:spid="_x0000_s3193" style="position:absolute;left:2540;top:7016;width:692;height:400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pqsYA&#10;AADdAAAADwAAAGRycy9kb3ducmV2LnhtbESPT2vCQBTE70K/w/IKvUjd6CGG1FVKUbB40djS6yP7&#10;8odm38bsauK3dwXB4zAzv2EWq8E04kKdqy0rmE4iEMS51TWXCn6Om/cEhPPIGhvLpOBKDlbLl9EC&#10;U217PtAl86UIEHYpKqi8b1MpXV6RQTexLXHwCtsZ9EF2pdQd9gFuGjmLolgarDksVNjSV0X5f3Y2&#10;CtauKLLxdtd+/+3XmPyWJ3PqY6XeXofPDxCeBv8MP9pbrWA2jed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vpqsYAAADdAAAADwAAAAAAAAAAAAAAAACYAgAAZHJz&#10;L2Rvd25yZXYueG1sUEsFBgAAAAAEAAQA9QAAAIsDAAAAAA==&#10;" path="m109,28l107,13,102,,99,,97,r5,13l104,28r-2,10l99,45,97,55r-7,8l95,60r2,l102,53r5,-8l107,35r2,-7xm,30l3,45r7,13l13,58r4,2l13,53,8,45,5,38r,-8l3,30,,30xe" fillcolor="#eea91a" stroked="f">
                <v:path arrowok="t" o:connecttype="custom" o:connectlocs="69215,17780;67945,8255;64770,0;62865,0;61595,0;64770,8255;66040,17780;64770,24130;62865,28575;61595,34925;57150,40005;60325,38100;61595,38100;64770,33655;67945,28575;67945,22225;69215,17780;0,19050;1905,28575;6350,36830;8255,36830;10795,38100;8255,33655;5080,28575;3175,24130;3175,19050;1905,19050;0,19050" o:connectangles="0,0,0,0,0,0,0,0,0,0,0,0,0,0,0,0,0,0,0,0,0,0,0,0,0,0,0,0"/>
                <o:lock v:ext="edit" verticies="t"/>
              </v:shape>
              <v:shape id="Freeform 9259" o:spid="_x0000_s3194" style="position:absolute;left:2559;top:7016;width:660;height:400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FqMMA&#10;AADdAAAADwAAAGRycy9kb3ducmV2LnhtbERPz2vCMBS+C/sfwhvsIppaWBnVKG5s4Elo3XZ+Nm9N&#10;WfPSNWmt//1yEDx+fL83u8m2YqTeN44VrJYJCOLK6YZrBZ+nj8ULCB+QNbaOScGVPOy2D7MN5tpd&#10;uKCxDLWIIexzVGBC6HIpfWXIol+6jjhyP663GCLsa6l7vMRw28o0STJpseHYYLCjN0PVbzlYBVYe&#10;T/vv9+HV+HNRPo80/zt/HZV6epz2axCBpnAX39wHrSBdZXFufBOf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WFqMMAAADdAAAADwAAAAAAAAAAAAAAAACYAgAAZHJzL2Rv&#10;d25yZXYueG1sUEsFBgAAAAAEAAQA9QAAAIgDAAAAAA==&#10;" path="m104,28l101,13,96,,94,,92,3r4,10l99,28,96,38r-2,7l89,55r-5,8l87,63r5,-3l96,53r3,-8l101,38r3,-10xm,30l2,45r8,13l14,60r3,l12,53,10,45,5,38r,-8l2,30,,30xe" fillcolor="#efac12" stroked="f">
                <v:path arrowok="t" o:connecttype="custom" o:connectlocs="66040,17780;64135,8255;60960,0;59690,0;58420,1905;60960,8255;62865,17780;60960,24130;59690,28575;56515,34925;53340,40005;55245,40005;58420,38100;60960,33655;62865,28575;64135,24130;66040,17780;0,19050;1270,28575;6350,36830;8890,38100;10795,38100;7620,33655;6350,28575;3175,24130;3175,19050;1270,19050;0,19050" o:connectangles="0,0,0,0,0,0,0,0,0,0,0,0,0,0,0,0,0,0,0,0,0,0,0,0,0,0,0,0"/>
                <o:lock v:ext="edit" verticies="t"/>
              </v:shape>
              <v:shape id="Freeform 9260" o:spid="_x0000_s3195" style="position:absolute;left:2571;top:7016;width:629;height:400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ubcgA&#10;AADdAAAADwAAAGRycy9kb3ducmV2LnhtbESPQWsCMRSE74X+h/AKvdWsUq2uRpFCoaA97CqCt8fm&#10;mSzdvGw3qW776xtB6HGYmW+Yxap3jThTF2rPCoaDDARx5XXNRsF+9/Y0BREissbGMyn4oQCr5f3d&#10;AnPtL1zQuYxGJAiHHBXYGNtcylBZchgGviVO3sl3DmOSnZG6w0uCu0aOsmwiHdacFiy29Gqp+iy/&#10;nQI6Hk4vH2a7tmVxeDa/4824+Noo9fjQr+cgIvXxP3xrv2sFo+FkBtc36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z65tyAAAAN0AAAAPAAAAAAAAAAAAAAAAAJgCAABk&#10;cnMvZG93bnJldi54bWxQSwUGAAAAAAQABAD1AAAAjQMAAAAA&#10;" path="m99,28l97,13,92,,90,3r-3,l92,15r2,13l92,38,90,48r-5,7l77,63r5,l85,63r7,-8l94,45r3,-7l99,28xm,30r,8l3,45r5,8l12,60r3,l20,60,15,55,10,48,5,38,5,28,3,30,,30xe" fillcolor="#efb000" stroked="f">
                <v:path arrowok="t" o:connecttype="custom" o:connectlocs="62865,17780;61595,8255;58420,0;57150,1905;55245,1905;58420,9525;59690,17780;58420,24130;57150,30480;53975,34925;48895,40005;52070,40005;53975,40005;58420,34925;59690,28575;61595,24130;62865,17780;0,19050;0,24130;1905,28575;5080,33655;7620,38100;9525,38100;12700,38100;9525,34925;6350,30480;3175,24130;3175,17780;1905,19050;0,19050" o:connectangles="0,0,0,0,0,0,0,0,0,0,0,0,0,0,0,0,0,0,0,0,0,0,0,0,0,0,0,0,0,0"/>
                <o:lock v:ext="edit" verticies="t"/>
              </v:shape>
              <v:shape id="Freeform 9261" o:spid="_x0000_s3196" style="position:absolute;left:2590;top:7035;width:597;height:381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cW8MA&#10;AADdAAAADwAAAGRycy9kb3ducmV2LnhtbERPTYvCMBC9C/6HMIIXWVNFdKlGEVHwJK4Ky97GZmyL&#10;zaRtoq3/3hwWPD7e92LVmkI8qXa5ZQWjYQSCOLE651TB5bz7+gbhPLLGwjIpeJGD1bLbWWCsbcM/&#10;9Dz5VIQQdjEqyLwvYyldkpFBN7QlceButjboA6xTqWtsQrgp5DiKptJgzqEhw5I2GSX308MoiP4m&#10;23JTbY/rq6wGVdoc8unvQal+r13PQXhq/Uf8795rBePRLOwP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zcW8MAAADdAAAADwAAAAAAAAAAAAAAAACYAgAAZHJzL2Rv&#10;d25yZXYueG1sUEsFBgAAAAAEAAQA9QAAAIgDAAAAAA==&#10;" path="m94,25l91,10,87,,84,,82,r5,12l89,25,87,35,84,45r-7,7l69,60r5,l79,60r5,-8l89,42r2,-7l94,25xm,27r,8l5,42r2,8l12,57r5,l22,60,14,52,9,45,7,35,5,25r-3,l,27xe" fillcolor="#f0b300" stroked="f">
                <v:path arrowok="t" o:connecttype="custom" o:connectlocs="59690,15875;57785,6350;55245,0;53340,0;52070,0;55245,7620;56515,15875;55245,22225;53340,28575;48895,33020;43815,38100;46990,38100;50165,38100;53340,33020;56515,26670;57785,22225;59690,15875;0,17145;0,22225;3175,26670;4445,31750;7620,36195;10795,36195;13970,38100;8890,33020;5715,28575;4445,22225;3175,15875;1270,15875;0,17145" o:connectangles="0,0,0,0,0,0,0,0,0,0,0,0,0,0,0,0,0,0,0,0,0,0,0,0,0,0,0,0,0,0"/>
                <o:lock v:ext="edit" verticies="t"/>
              </v:shape>
              <v:shape id="Freeform 9262" o:spid="_x0000_s3197" style="position:absolute;left:2603;top:7035;width:565;height:381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c98YA&#10;AADdAAAADwAAAGRycy9kb3ducmV2LnhtbESP3UoDMRSE7wXfIRzBO5tNwR+2TYsIliKIdhV6e7o5&#10;3Q2bnKyb2G779EYQvBxm5htmvhy9Ewcaog2sQU0KEMR1MJYbDZ8fzzcPIGJCNugCk4YTRVguLi/m&#10;WJpw5A0dqtSIDOFYooY2pb6UMtYteYyT0BNnbx8GjynLoZFmwGOGeyenRXEnPVrOCy329NRS3VXf&#10;XsNrp8JKbc8vu+7r1oX3qrLuzWp9fTU+zkAkGtN/+K+9Nhqm6l7B75v8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vc98YAAADdAAAADwAAAAAAAAAAAAAAAACYAgAAZHJz&#10;L2Rvd25yZXYueG1sUEsFBgAAAAAEAAQA9QAAAIsDAAAAAA==&#10;" path="m89,25l87,12,82,,80,,77,2r5,10l85,25,82,35,77,45,72,55,62,60r5,l72,60r8,-8l85,45,87,35,89,25xm,25l,35,5,45r5,7l15,57r5,3l25,60,17,52,10,45,7,35,5,25r-2,l,25xe" fillcolor="#f1b700" stroked="f">
                <v:path arrowok="t" o:connecttype="custom" o:connectlocs="56515,15875;55245,7620;52070,0;50800,0;48895,1270;52070,7620;53975,15875;52070,22225;48895,28575;45720,34925;39370,38100;42545,38100;45720,38100;50800,33020;53975,28575;55245,22225;56515,15875;0,15875;0,22225;3175,28575;6350,33020;9525,36195;12700,38100;15875,38100;10795,33020;6350,28575;4445,22225;3175,15875;1905,15875;0,15875" o:connectangles="0,0,0,0,0,0,0,0,0,0,0,0,0,0,0,0,0,0,0,0,0,0,0,0,0,0,0,0,0,0"/>
                <o:lock v:ext="edit" verticies="t"/>
              </v:shape>
              <v:shape id="Freeform 9263" o:spid="_x0000_s3198" style="position:absolute;left:2622;top:7035;width:533;height:381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fBsgA&#10;AADdAAAADwAAAGRycy9kb3ducmV2LnhtbESPQUvDQBSE74L/YXmCN7NphCqxm1AUQSotmIjQ2yP7&#10;moRm38bdNY3+ercgeBxm5htmVc5mEBM531tWsEhSEMSN1T23Ct7r55t7ED4gaxwsk4Jv8lAWlxcr&#10;zLU98RtNVWhFhLDPUUEXwphL6ZuODPrEjsTRO1hnMETpWqkdniLcDDJL06U02HNc6HCkx46aY/Vl&#10;FGw29bKtjh9P7vV2/7OrP7fDftoqdX01rx9ABJrDf/iv/aIVZIu7DM5v4hOQ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IB8GyAAAAN0AAAAPAAAAAAAAAAAAAAAAAJgCAABk&#10;cnMvZG93bnJldi54bWxQSwUGAAAAAAQABAD1AAAAjQMAAAAA&#10;" path="m84,25l82,12,77,,74,2r-2,l77,12r2,13l77,37,72,47,62,55,52,60r5,l64,60r8,-8l79,45,82,35,84,25xm,25l2,35,4,45r5,7l17,60r7,l32,60,19,55,12,47,7,37,4,25r-2,l,25xe" fillcolor="#f2bb00" stroked="f">
                <v:path arrowok="t" o:connecttype="custom" o:connectlocs="53340,15875;52070,7620;48895,0;46990,1270;45720,1270;48895,7620;50165,15875;48895,23495;45720,29845;39370,34925;33020,38100;36195,38100;40640,38100;45720,33020;50165,28575;52070,22225;53340,15875;0,15875;1270,22225;2540,28575;5715,33020;10795,38100;15240,38100;20320,38100;12065,34925;7620,29845;4445,23495;2540,15875;1270,15875;0,15875" o:connectangles="0,0,0,0,0,0,0,0,0,0,0,0,0,0,0,0,0,0,0,0,0,0,0,0,0,0,0,0,0,0"/>
                <o:lock v:ext="edit" verticies="t"/>
              </v:shape>
              <v:shape id="Freeform 9264" o:spid="_x0000_s3199" style="position:absolute;left:2635;top:7048;width:508;height:36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zNMUA&#10;AADdAAAADwAAAGRycy9kb3ducmV2LnhtbESPUWvCMBSF3wf7D+EKe5tpHTipRpGxsfni0PYHXJtr&#10;UmxuShNt9+8XYbDHwznnO5zVZnStuFEfGs8K8mkGgrj2umGjoCo/nhcgQkTW2HomBT8UYLN+fFhh&#10;of3AB7odoxEJwqFABTbGrpAy1JYchqnviJN39r3DmGRvpO5xSHDXylmWzaXDhtOCxY7eLNWX49Up&#10;eD/V1nzv87PnYXctS1OV+Fkp9TQZt0sQkcb4H/5rf2kFs/z1B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zM0xQAAAN0AAAAPAAAAAAAAAAAAAAAAAJgCAABkcnMv&#10;ZG93bnJldi54bWxQSwUGAAAAAAQABAD1AAAAigMAAAAA&#10;" path="m80,23l77,10,72,,70,,67,r5,10l75,23r,7l72,35r-5,8l65,48r-5,2l52,55r-5,l40,58,32,55r-7,l20,50,15,48,10,43,7,35,5,30r,-7l2,23,,23,2,33,5,43r7,7l20,58r17,l57,58,67,53,72,43,77,33,80,23xe" fillcolor="#f4c100" stroked="f">
                <v:path arrowok="t" o:connecttype="custom" o:connectlocs="50800,14605;48895,6350;45720,0;44450,0;42545,0;45720,6350;47625,14605;47625,19050;45720,22225;42545,27305;41275,30480;38100,31750;33020,34925;29845,34925;25400,36830;20320,34925;15875,34925;12700,31750;9525,30480;6350,27305;4445,22225;3175,19050;3175,14605;1270,14605;0,14605;1270,20955;3175,27305;7620,31750;12700,36830;23495,36830;36195,36830;42545,33655;45720,27305;48895,20955;50800,14605" o:connectangles="0,0,0,0,0,0,0,0,0,0,0,0,0,0,0,0,0,0,0,0,0,0,0,0,0,0,0,0,0,0,0,0,0,0,0"/>
              </v:shape>
              <v:shape id="Freeform 9265" o:spid="_x0000_s3200" style="position:absolute;left:2647;top:7048;width:477;height:36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v88QA&#10;AADdAAAADwAAAGRycy9kb3ducmV2LnhtbESPQWuDQBSE74X8h+UFequrIm2wbkIISAs51YScX91X&#10;lbpvjbtR+++zhUKPw8x8wxS7xfRiotF1lhUkUQyCuLa640bB+VQ+bUA4j6yxt0wKfsjBbrt6KDDX&#10;duYPmirfiABhl6OC1vshl9LVLRl0kR2Ig/dlR4M+yLGResQ5wE0v0zh+lgY7DgstDnRoqf6ubkZB&#10;n1yOh+Htei3Tz6ac4qyjU10p9bhe9q8gPC3+P/zXftcK0uQlg9834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+7/PEAAAA3QAAAA8AAAAAAAAAAAAAAAAAmAIAAGRycy9k&#10;b3ducmV2LnhtbFBLBQYAAAAABAAEAPUAAACJAwAAAAA=&#10;" path="m75,23l73,10,68,,65,,63,3r5,7l70,23,68,35,60,45,50,53,38,55,25,53,15,45,8,35,5,23r,l3,23,,23,3,35,8,45r7,8l28,58r10,l48,58,58,53,68,45,73,35,75,23xe" fillcolor="#f5c500" stroked="f">
                <v:path arrowok="t" o:connecttype="custom" o:connectlocs="47625,14605;46355,6350;43180,0;41275,0;40005,1905;43180,6350;44450,14605;43180,22225;38100,28575;31750,33655;24130,34925;15875,33655;9525,28575;5080,22225;3175,14605;3175,14605;1905,14605;0,14605;1905,22225;5080,28575;9525,33655;17780,36830;24130,36830;30480,36830;36830,33655;43180,28575;46355,22225;47625,14605" o:connectangles="0,0,0,0,0,0,0,0,0,0,0,0,0,0,0,0,0,0,0,0,0,0,0,0,0,0,0,0"/>
              </v:shape>
              <v:shape id="Freeform 9266" o:spid="_x0000_s3201" style="position:absolute;left:2667;top:7048;width:444;height:36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s38QA&#10;AADdAAAADwAAAGRycy9kb3ducmV2LnhtbESPQWvCQBSE7wX/w/IKXkrdmKKV1FWKIuRU0Oj9kX1m&#10;g9m3Mbs18d93C4LHYWa+YZbrwTbiRp2vHSuYThIQxKXTNVcKjsXufQHCB2SNjWNScCcP69XoZYmZ&#10;dj3v6XYIlYgQ9hkqMCG0mZS+NGTRT1xLHL2z6yyGKLtK6g77CLeNTJNkLi3WHBcMtrQxVF4Ov1ZB&#10;3hTbIqTmo78c89PPJsE36a9KjV+H7y8QgYbwDD/auVaQTj9n8P8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7N/EAAAA3QAAAA8AAAAAAAAAAAAAAAAAmAIAAGRycy9k&#10;b3ducmV2LnhtbFBLBQYAAAAABAAEAPUAAACJAwAAAAA=&#10;" path="m70,23l67,10,62,,60,3r-3,l62,10r3,13l62,33,55,43r-8,7l35,53,22,50,12,43,7,33,5,23r,-3l2,23,,23r,7l2,35r3,8l10,48r5,2l20,55r7,l35,58r7,-3l47,55r8,-5l60,48r2,-5l67,35r3,-5l70,23xe" fillcolor="#f6c800" stroked="f">
                <v:path arrowok="t" o:connecttype="custom" o:connectlocs="44450,14605;42545,6350;39370,0;38100,1905;36195,1905;39370,6350;41275,14605;39370,20955;34925,27305;29845,31750;22225,33655;13970,31750;7620,27305;4445,20955;3175,14605;3175,12700;1270,14605;0,14605;0,19050;1270,22225;3175,27305;6350,30480;9525,31750;12700,34925;17145,34925;22225,36830;26670,34925;29845,34925;34925,31750;38100,30480;39370,27305;42545,22225;44450,19050;44450,14605" o:connectangles="0,0,0,0,0,0,0,0,0,0,0,0,0,0,0,0,0,0,0,0,0,0,0,0,0,0,0,0,0,0,0,0,0,0"/>
              </v:shape>
              <v:shape id="Freeform 9267" o:spid="_x0000_s3202" style="position:absolute;left:2679;top:7067;width:413;height:330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Ke8cA&#10;AADdAAAADwAAAGRycy9kb3ducmV2LnhtbESPT2vCQBTE70K/w/IKvYhuzME/qau0pYIVL7Ue7O2R&#10;fU1Cs2/D7jaJfvquIHgcZuY3zHLdm1q05HxlWcFknIAgzq2uuFBw/NqM5iB8QNZYWyYFZ/KwXj0M&#10;lphp2/EntYdQiAhhn6GCMoQmk9LnJRn0Y9sQR+/HOoMhSldI7bCLcFPLNEmm0mDFcaHEht5Kyn8P&#10;f0bBey135JPmQ2N6Gn6/pn5/WcyVenrsX55BBOrDPXxrb7WCdDKbwvV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TCnvHAAAA3QAAAA8AAAAAAAAAAAAAAAAAmAIAAGRy&#10;cy9kb3ducmV2LnhtbFBLBQYAAAAABAAEAPUAAACMAwAAAAA=&#10;" path="m65,20l63,7,58,,55,,53,r5,10l60,20,58,30,53,40,43,45,33,47,23,45,13,40,8,30,5,20r,-3l5,17r-2,l,20r,l3,32r7,10l20,50r13,2l45,50,55,42,63,32,65,20xe" fillcolor="#f6cc00" stroked="f">
                <v:path arrowok="t" o:connecttype="custom" o:connectlocs="41275,12700;40005,4445;36830,0;34925,0;33655,0;36830,6350;38100,12700;36830,19050;33655,25400;27305,28575;20955,29845;14605,28575;8255,25400;5080,19050;3175,12700;3175,10795;3175,10795;1905,10795;0,12700;0,12700;1905,20320;6350,26670;12700,31750;20955,33020;28575,31750;34925,26670;40005,20320;41275,12700" o:connectangles="0,0,0,0,0,0,0,0,0,0,0,0,0,0,0,0,0,0,0,0,0,0,0,0,0,0,0,0"/>
              </v:shape>
              <v:shape id="Freeform 9268" o:spid="_x0000_s3203" style="position:absolute;left:2698;top:7067;width:381;height:318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csMYA&#10;AADdAAAADwAAAGRycy9kb3ducmV2LnhtbESPQWvCQBSE7wX/w/KEXkrdaEFjdBURitaTxoJ4e2Rf&#10;k9Ds25Bdk7S/vlsQPA4z8w2zXPemEi01rrSsYDyKQBBnVpecK/g8v7/GIJxH1lhZJgU/5GC9Gjwt&#10;MdG24xO1qc9FgLBLUEHhfZ1I6bKCDLqRrYmD92Ubgz7IJpe6wS7ATSUnUTSVBksOCwXWtC0o+05v&#10;RkE8v7xddzj9tZXG/cexx/LldFDqedhvFiA89f4Rvrf3WsFkPJvB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GcsMYAAADdAAAADwAAAAAAAAAAAAAAAACYAgAAZHJz&#10;L2Rvd25yZXYueG1sUEsFBgAAAAAEAAQA9QAAAIsDAAAAAA==&#10;" path="m60,20l57,7,52,,50,,47,2r5,8l55,20,52,30r-5,7l40,42,30,45,20,42,12,37,7,30,5,20r,-3l5,17r-3,l,17r,3l2,30,7,40r10,7l30,50,42,47r8,-7l57,30,60,20xe" fillcolor="#f8d100" stroked="f">
                <v:path arrowok="t" o:connecttype="custom" o:connectlocs="38100,12700;36195,4445;33020,0;31750,0;29845,1270;33020,6350;34925,12700;33020,19050;29845,23495;25400,26670;19050,28575;12700,26670;7620,23495;4445,19050;3175,12700;3175,10795;3175,10795;1270,10795;0,10795;0,12700;1270,19050;4445,25400;10795,29845;19050,31750;26670,29845;31750,25400;36195,19050;38100,12700" o:connectangles="0,0,0,0,0,0,0,0,0,0,0,0,0,0,0,0,0,0,0,0,0,0,0,0,0,0,0,0"/>
              </v:shape>
              <v:shape id="Freeform 9269" o:spid="_x0000_s3204" style="position:absolute;left:2711;top:7067;width:349;height:299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HIsIA&#10;AADdAAAADwAAAGRycy9kb3ducmV2LnhtbERPz2vCMBS+C/4P4Qm7aaqgbp1Rimywm2g96O3RvDWl&#10;zUtJMlv/++Uw2PHj+707jLYTD/KhcaxguchAEFdON1wruJaf81cQISJr7ByTgicFOOynkx3m2g18&#10;pscl1iKFcMhRgYmxz6UMlSGLYeF64sR9O28xJuhrqT0OKdx2cpVlG2mx4dRgsKejoaq9/FgF6/X9&#10;7tvbsTwV9Yd5DrdMvhWtUi+zsXgHEWmM/+I/95dWsFpu09z0Jj0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8ciwgAAAN0AAAAPAAAAAAAAAAAAAAAAAJgCAABkcnMvZG93&#10;bnJldi54bWxQSwUGAAAAAAQABAD1AAAAhwMAAAAA&#10;" path="m55,20l53,10,48,,45,2r-2,l48,10r2,10l48,27r-5,8l35,40r-7,2l18,40,13,35,8,27,5,20r,-3l5,17r-2,l,17r,l,20,3,30,8,40r10,5l28,47,38,45,48,40,53,30,55,20xe" fillcolor="#f7d400" stroked="f">
                <v:path arrowok="t" o:connecttype="custom" o:connectlocs="34925,12700;33655,6350;30480,0;28575,1270;27305,1270;30480,6350;31750,12700;30480,17145;27305,22225;22225,25400;17780,26670;11430,25400;8255,22225;5080,17145;3175,12700;3175,10795;3175,10795;1905,10795;0,10795;0,10795;0,12700;1905,19050;5080,25400;11430,28575;17780,29845;24130,28575;30480,25400;33655,19050;34925,12700" o:connectangles="0,0,0,0,0,0,0,0,0,0,0,0,0,0,0,0,0,0,0,0,0,0,0,0,0,0,0,0,0"/>
              </v:shape>
              <v:shape id="Freeform 9270" o:spid="_x0000_s3205" style="position:absolute;left:2730;top:7080;width:318;height:27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4usQA&#10;AADdAAAADwAAAGRycy9kb3ducmV2LnhtbESPT4vCMBTE74LfITzBm6aK+KcapQgLe/CyVcTjo3m2&#10;1ealNNFWP/1GWNjjMDO/YTa7zlTiSY0rLSuYjCMQxJnVJecKTsev0RKE88gaK8uk4EUOdtt+b4Ox&#10;ti3/0DP1uQgQdjEqKLyvYyldVpBBN7Y1cfCutjHog2xyqRtsA9xUchpFc2mw5LBQYE37grJ7+jAK&#10;3u+k1efUnOVNr1gfLjRLzEOp4aBL1iA8df4//Nf+1gqmk8UKPm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eLrEAAAA3QAAAA8AAAAAAAAAAAAAAAAAmAIAAGRycy9k&#10;b3ducmV2LnhtbFBLBQYAAAAABAAEAPUAAACJAwAAAAA=&#10;" path="m50,18l47,8,42,,40,,37,r5,8l45,18r-3,7l40,30r-8,5l25,38,17,35,10,30,7,25,5,18r,-3l5,13,2,15,,15r,l,18,2,28r5,7l15,40r10,3l35,40r7,-5l47,28,50,18xe" fillcolor="#f6d600" stroked="f">
                <v:path arrowok="t" o:connecttype="custom" o:connectlocs="31750,11430;29845,5080;26670,0;25400,0;23495,0;26670,5080;28575,11430;26670,15875;25400,19050;20320,22225;15875,24130;10795,22225;6350,19050;4445,15875;3175,11430;3175,9525;3175,8255;1270,9525;0,9525;0,9525;0,11430;1270,17780;4445,22225;9525,25400;15875,27305;22225,25400;26670,22225;29845,17780;31750,11430" o:connectangles="0,0,0,0,0,0,0,0,0,0,0,0,0,0,0,0,0,0,0,0,0,0,0,0,0,0,0,0,0"/>
              </v:shape>
              <v:shape id="Freeform 9271" o:spid="_x0000_s3206" style="position:absolute;left:2743;top:7080;width:285;height:254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TL88MA&#10;AADdAAAADwAAAGRycy9kb3ducmV2LnhtbERPy4rCMBTdD/gP4QqzG1Md0FKN4mMEBRe+Nu6uzbUt&#10;JjelyWj9+8liwOXhvCez1hrxoMZXjhX0ewkI4tzpigsF59P6KwXhA7JG45gUvMjDbNr5mGCm3ZMP&#10;9DiGQsQQ9hkqKEOoMyl9XpJF33M1ceRurrEYImwKqRt8xnBr5CBJhtJixbGhxJqWJeX3469VMNwW&#10;+GO2+9Po+r0yr92iXm/wotRnt52PQQRqw1v8795oBYN+GvfHN/EJ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TL88MAAADdAAAADwAAAAAAAAAAAAAAAACYAgAAZHJzL2Rv&#10;d25yZXYueG1sUEsFBgAAAAAEAAQA9QAAAIgDAAAAAA==&#10;" path="m45,18l43,8,38,,35,,33,3r5,5l40,18r-2,5l35,30r-5,3l23,35,15,33,10,30,5,23r,-5l5,15r,-2l3,13,,15r,l,18r3,7l8,33r5,5l23,40r7,-2l38,33r5,-8l45,18xe" fillcolor="#f5d800" stroked="f">
                <v:path arrowok="t" o:connecttype="custom" o:connectlocs="28575,11430;27305,5080;24130,0;22225,0;20955,1905;24130,5080;25400,11430;24130,14605;22225,19050;19050,20955;14605,22225;9525,20955;6350,19050;3175,14605;3175,11430;3175,9525;3175,8255;1905,8255;0,9525;0,9525;0,11430;1905,15875;5080,20955;8255,24130;14605,25400;19050,24130;24130,20955;27305,15875;28575,11430" o:connectangles="0,0,0,0,0,0,0,0,0,0,0,0,0,0,0,0,0,0,0,0,0,0,0,0,0,0,0,0,0"/>
              </v:shape>
              <v:shape id="Freeform 9272" o:spid="_x0000_s3207" style="position:absolute;left:2762;top:7080;width:254;height:241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YV8UA&#10;AADdAAAADwAAAGRycy9kb3ducmV2LnhtbESPQYvCMBSE78L+h/AWvGnaouJWo6yisuBFXcXro3nb&#10;FpuX0kSt/34jCB6HmfmGmc5bU4kbNa60rCDuRyCIM6tLzhUcf9e9MQjnkTVWlknBgxzMZx+dKaba&#10;3nlPt4PPRYCwS1FB4X2dSumyggy6vq2Jg/dnG4M+yCaXusF7gJtKJlE0kgZLDgsF1rQsKLscrkaB&#10;3Q4Wi8vp7Ab743moV1/5Jol3SnU/2+8JCE+tf4df7R+tIInHMTzfh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RhX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<v:path arrowok="t" o:connecttype="custom" o:connectlocs="25400,11430;23495,5080;20320,0;15875,1905;20320,5080;22225,11430;20320,14605;19050,17780;15875,19050;12700,20955;9525,19050;6350,17780;3175,14605;3175,11430;3175,9525;3175,6350;1270,8255;0,8255;0,9525;0,11430;1270,15875;3175,19050;7620,22225;12700,24130;17145,22225;22225,19050;23495,15875;25400,11430" o:connectangles="0,0,0,0,0,0,0,0,0,0,0,0,0,0,0,0,0,0,0,0,0,0,0,0,0,0,0,0"/>
              </v:shape>
              <v:shape id="Freeform 9273" o:spid="_x0000_s3208" style="position:absolute;left:2774;top:7099;width:223;height:203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xuscA&#10;AADdAAAADwAAAGRycy9kb3ducmV2LnhtbESPQWvCQBSE7wX/w/KE3urGHEpI3YgIoqUtrdZLbs/s&#10;Mwlm34bsGpP++m6h4HGYmW+YxXIwjeipc7VlBfNZBIK4sLrmUsHxe/OUgHAeWWNjmRSM5GCZTR4W&#10;mGp74z31B1+KAGGXooLK+zaV0hUVGXQz2xIH72w7gz7IrpS6w1uAm0bGUfQsDdYcFipsaV1RcTlc&#10;jYK3r3F73X/08jQe8wut3l9/PpNcqcfpsHoB4Wnw9/B/e6cVxPMkhr834Qn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tcbrHAAAA3QAAAA8AAAAAAAAAAAAAAAAAmAIAAGRy&#10;cy9kb3ducmV2LnhtbFBLBQYAAAAABAAEAPUAAACMAwAAAAA=&#10;" path="m35,15l33,5,28,,23,,20,2r5,3l28,7r2,3l30,15r-2,5l25,22r-2,3l18,27,13,25,8,22,5,20r,-5l5,10,8,7,3,7,,10r,2l,15r,5l5,27r5,3l18,32r7,-2l30,27r3,-7l35,15xe" fillcolor="#f4dd00" stroked="f">
                <v:path arrowok="t" o:connecttype="custom" o:connectlocs="22225,9525;20955,3175;17780,0;14605,0;12700,1270;15875,3175;17780,4445;19050,6350;19050,9525;17780,12700;15875,13970;14605,15875;11430,17145;8255,15875;5080,13970;3175,12700;3175,9525;3175,6350;5080,4445;1905,4445;0,6350;0,7620;0,9525;0,12700;3175,17145;6350,19050;11430,20320;15875,19050;19050,17145;20955,12700;22225,9525" o:connectangles="0,0,0,0,0,0,0,0,0,0,0,0,0,0,0,0,0,0,0,0,0,0,0,0,0,0,0,0,0,0,0"/>
              </v:shape>
              <v:shape id="Freeform 9274" o:spid="_x0000_s3209" style="position:absolute;left:2794;top:7099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3NMYA&#10;AADdAAAADwAAAGRycy9kb3ducmV2LnhtbESP3WrCQBSE7wt9h+UUelc3sVQkuoot9EcohaoPcMge&#10;s4nZs2F3m8S3dwWhl8PMfMMs16NtRU8+1I4V5JMMBHHpdM2VgsP+/WkOIkRkja1jUnCmAOvV/d0S&#10;C+0G/qV+FyuRIBwKVGBi7AopQ2nIYpi4jjh5R+ctxiR9JbXHIcFtK6dZNpMWa04LBjt6M1Sedn9W&#10;wXezHT5NPtN+eDm/jh8/h6bpT0o9PoybBYhIY/wP39pfWsE0nz/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3NM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<v:path arrowok="t" o:connecttype="custom" o:connectlocs="19050,9525;17145,3175;12700,0;6350,3175;0,4445;0,7620;0,9525;0,12700;3175,15875;6350,17145;9525,19050;12700,17145;15875,15875;17145,12700;19050,9525;15875,9525;15875,10795;13970,13970;10795,13970;9525,15875;6350,13970;4445,13970;3175,10795;3175,9525;3175,6350;4445,4445;6350,3175;9525,3175;10795,3175;13970,4445;15875,6350;15875,9525" o:connectangles="0,0,0,0,0,0,0,0,0,0,0,0,0,0,0,0,0,0,0,0,0,0,0,0,0,0,0,0,0,0,0,0"/>
                <o:lock v:ext="edit" verticies="t"/>
              </v:shape>
              <v:shape id="Freeform 9275" o:spid="_x0000_s3210" style="position:absolute;left:2806;top:7112;width:159;height:158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R5McA&#10;AADdAAAADwAAAGRycy9kb3ducmV2LnhtbESPQWvCQBSE7wX/w/KE3urGUDSNriLSUrEgrUp7fWSf&#10;STD7Ns2uSfz3bkHocZiZb5j5sjeVaKlxpWUF41EEgjizuuRcwfHw9pSAcB5ZY2WZFFzJwXIxeJhj&#10;qm3HX9TufS4ChF2KCgrv61RKlxVk0I1sTRy8k20M+iCbXOoGuwA3lYyjaCINlhwWCqxpXVB23l+M&#10;gv735WO7+mzb6Xe33v0k72cXJ69KPQ771QyEp97/h+/tjVYQj5Nn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9UeTHAAAA3QAAAA8AAAAAAAAAAAAAAAAAmAIAAGRy&#10;cy9kb3ducmV2LnhtbFBLBQYAAAAABAAEAPUAAACMAwAAAAA=&#10;" path="m25,13r,-5l23,5,20,3,15,,8,3,3,5,,8r,5l,18r3,2l8,23r5,2l18,23r2,-3l23,18r2,-5xm20,13r-2,5l13,20,8,18,5,13,8,8,13,5r5,3l20,13xe" fillcolor="#f3e100" stroked="f">
                <v:path arrowok="t" o:connecttype="custom" o:connectlocs="15875,8255;15875,5080;14605,3175;12700,1905;9525,0;5080,1905;1905,3175;0,5080;0,8255;0,11430;1905,12700;5080,14605;8255,15875;11430,14605;12700,12700;14605,11430;15875,8255;12700,8255;11430,11430;8255,12700;5080,11430;3175,8255;5080,5080;8255,3175;11430,5080;12700,8255" o:connectangles="0,0,0,0,0,0,0,0,0,0,0,0,0,0,0,0,0,0,0,0,0,0,0,0,0,0"/>
                <o:lock v:ext="edit" verticies="t"/>
              </v:shape>
              <v:shape id="Freeform 9276" o:spid="_x0000_s3211" style="position:absolute;left:2825;top:7131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iJcUA&#10;AADdAAAADwAAAGRycy9kb3ducmV2LnhtbESPQWvCQBSE74X+h+UVvOnGgEXSbKQVrCIqbSw9P7Kv&#10;2dDs25BdNf33riD0OMzMN0y+GGwrztT7xrGC6SQBQVw53XCt4Ou4Gs9B+ICssXVMCv7Iw6J4fMgx&#10;0+7Cn3QuQy0ihH2GCkwIXSalrwxZ9BPXEUfvx/UWQ5R9LXWPlwi3rUyT5FlabDguGOxoaaj6LU9W&#10;wV4ev70pU+wOu+1HWK2b9/ptqdToaXh9ARFoCP/he3ujFaTT+Qxub+IT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mIlxQAAAN0AAAAPAAAAAAAAAAAAAAAAAJgCAABkcnMv&#10;ZG93bnJldi54bWxQSwUGAAAAAAQABAD1AAAAigMAAAAA&#10;" path="m20,10r,-5l17,2,12,,10,,5,,2,2,,5r,5l,12r2,5l5,17r5,3l12,17r5,l20,12r,-2xm15,10r-3,2l10,15,5,12r,-2l5,5r5,l12,5r3,5xe" fillcolor="#f3e400" stroked="f">
                <v:path arrowok="t" o:connecttype="custom" o:connectlocs="12700,6350;12700,3175;10795,1270;7620,0;6350,0;3175,0;1270,1270;0,3175;0,6350;0,7620;1270,10795;3175,10795;6350,12700;7620,10795;10795,10795;12700,7620;12700,6350;9525,6350;7620,7620;6350,9525;3175,7620;3175,6350;3175,3175;6350,3175;7620,3175;9525,6350" o:connectangles="0,0,0,0,0,0,0,0,0,0,0,0,0,0,0,0,0,0,0,0,0,0,0,0,0,0"/>
                <o:lock v:ext="edit" verticies="t"/>
              </v:shape>
              <v:shape id="Freeform 9277" o:spid="_x0000_s3212" style="position:absolute;left:2838;top:7143;width:95;height:96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hDsQA&#10;AADdAAAADwAAAGRycy9kb3ducmV2LnhtbESPwWrDMBBE74X8g9hAb42cQENwIwdTWig0lyYBXxdr&#10;IxtbK2HJsfv3VaCQ4zAzb5j9Yba9uNEQWscK1qsMBHHtdMtGweX8+bIDESKyxt4xKfilAIdi8bTH&#10;XLuJf+h2ikYkCIccFTQx+lzKUDdkMaycJ07e1Q0WY5KDkXrAKcFtLzdZtpUWW04LDXp6b6juTqNV&#10;4Ct/HbuYlWMlv48fr5Ux41Qq9bycyzcQkeb4CP+3v7SCzXq3hfub9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7YQ7EAAAA3QAAAA8AAAAAAAAAAAAAAAAAmAIAAGRycy9k&#10;b3ducmV2LnhtbFBLBQYAAAAABAAEAPUAAACJAwAAAAA=&#10;" path="m15,8l13,3,8,,3,3,,8r3,5l8,15r5,-2l15,8xe" fillcolor="#f2e500" stroked="f">
                <v:path arrowok="t" o:connecttype="custom" o:connectlocs="9525,5080;8255,1905;5080,0;1905,1905;0,5080;1905,8255;5080,9525;8255,8255;9525,5080" o:connectangles="0,0,0,0,0,0,0,0,0"/>
              </v:shape>
              <v:shape id="Freeform 9278" o:spid="_x0000_s3213" style="position:absolute;left:2857;top:7162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Q8MYA&#10;AADdAAAADwAAAGRycy9kb3ducmV2LnhtbESPQWvCQBSE7wX/w/IEb3VjDtZGVxGloCBCVcTjI/vM&#10;BrNvQ3Ybo7++KxR6HGbmG2a26GwlWmp86VjBaJiAIM6dLrlQcDp+vU9A+ICssXJMCh7kYTHvvc0w&#10;0+7O39QeQiEihH2GCkwIdSalzw1Z9ENXE0fv6hqLIcqmkLrBe4TbSqZJMpYWS44LBmtaGcpvhx+r&#10;4HJePZ/jvVtvySTtY3dsP9PzValBv1tOQQTqwn/4r73RCtLR5ANe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nQ8MYAAADdAAAADwAAAAAAAAAAAAAAAACYAgAAZHJz&#10;L2Rvd25yZXYueG1sUEsFBgAAAAAEAAQA9QAAAIsDAAAAAA==&#10;" path="m10,5l7,,5,,,,,5,,7r5,3l7,7,10,5xe" fillcolor="#f2e700" stroked="f">
                <v:path arrowok="t" o:connecttype="custom" o:connectlocs="6350,3175;4445,0;3175,0;0,0;0,3175;0,4445;3175,6350;4445,4445;6350,3175" o:connectangles="0,0,0,0,0,0,0,0,0"/>
              </v:shape>
              <v:shape id="Freeform 9279" o:spid="_x0000_s3214" style="position:absolute;left:2870;top:7175;width:31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/e8MA&#10;AADdAAAADwAAAGRycy9kb3ducmV2LnhtbERPTYvCMBC9C/6HMIIX0dSCItUoi4viYUWqHjzONrNt&#10;2WZSmqxm/705CB4f73u1CaYRd+pcbVnBdJKAIC6srrlUcL3sxgsQziNrbCyTgn9ysFn3eyvMtH1w&#10;TvezL0UMYZehgsr7NpPSFRUZdBPbEkfux3YGfYRdKXWHjxhuGpkmyVwarDk2VNjStqLi9/xnFBzT&#10;rzQP29HoczafhdPtYL53+V6p4SB8LEF4Cv4tfrkPWkE6XcS58U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6/e8MAAADdAAAADwAAAAAAAAAAAAAAAACYAgAAZHJzL2Rv&#10;d25yZXYueG1sUEsFBgAAAAAEAAQA9QAAAIgDAAAAAA==&#10;" path="m5,3l5,,3,,,,,3r,l3,5,5,3r,xe" fillcolor="#f1e900" stroked="f">
                <v:path arrowok="t" o:connecttype="custom" o:connectlocs="3175,1905;3175,0;1905,0;0,0;0,1905;0,1905;1905,3175;3175,1905;3175,1905" o:connectangles="0,0,0,0,0,0,0,0,0"/>
              </v:shape>
              <v:shape id="Freeform 9280" o:spid="_x0000_s3215" style="position:absolute;left:2159;top:6953;width:1441;height:46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wxMMA&#10;AADdAAAADwAAAGRycy9kb3ducmV2LnhtbESPQYvCMBSE7wv+h/CEva2pwopWo4h0YT2uil6fzbMp&#10;bV5KE2399xtB8DjMzDfMct3bWtyp9aVjBeNRAoI4d7rkQsHx8PM1A+EDssbaMSl4kIf1avCxxFS7&#10;jv/ovg+FiBD2KSowITSplD43ZNGPXEMcvatrLYYo20LqFrsIt7WcJMlUWiw5LhhsaGsor/Y3q+DK&#10;5rRrjll26apz5d33aZpVVqnPYb9ZgAjUh3f41f7VCibj2Ry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qwxMMAAADdAAAADwAAAAAAAAAAAAAAAACYAgAAZHJzL2Rv&#10;d25yZXYueG1sUEsFBgAAAAAEAAQA9QAAAIgDAAAAAA==&#10;" path="m227,l187,5r-32,8l130,20r-20,8l90,35,65,40r-27,l,33,23,45,43,55,60,65r17,5l97,73r25,l152,70r37,-2l199,60r8,-7l209,45r3,-10l214,25r3,-10l222,8,227,xe" filled="f" strokecolor="#e77817" strokeweight="0">
                <v:path arrowok="t" o:connecttype="custom" o:connectlocs="144145,0;118745,3175;98425,8255;82550,12700;69850,17780;57150,22225;41275,25400;24130,25400;0,20955;14605,28575;27305,34925;38100,41275;48895,44450;61595,46355;77470,46355;96520,44450;120015,43180;126365,38100;131445,33655;132715,28575;134620,22225;135890,15875;137795,9525;140970,5080;144145,0" o:connectangles="0,0,0,0,0,0,0,0,0,0,0,0,0,0,0,0,0,0,0,0,0,0,0,0,0"/>
              </v:shape>
              <v:shape id="Freeform 9281" o:spid="_x0000_s3216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CoMAA&#10;AADdAAAADwAAAGRycy9kb3ducmV2LnhtbERPTYvCMBC9L/gfwgje1rQVVq1GEWXB4+q6eB2asS0m&#10;k9Jk2/rvzUHw+Hjf6+1gjeio9bVjBek0AUFcOF1zqeDy+/25AOEDskbjmBQ8yMN2M/pYY65dzyfq&#10;zqEUMYR9jgqqEJpcSl9UZNFPXUMcuZtrLYYI21LqFvsYbo3MkuRLWqw5NlTY0L6i4n7+twr+sp+F&#10;P6R79yj67nqYe3MJM6PUZDzsViACDeEtfrmPWkGWLuP++CY+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kCoMAAAADdAAAADwAAAAAAAAAAAAAAAACYAgAAZHJzL2Rvd25y&#10;ZXYueG1sUEsFBgAAAAAEAAQA9QAAAIUDAAAAAA==&#10;" path="m5,22l3,17,,10,15,5,30,,28,5r-5,7l13,17,5,22xe" fillcolor="#173c86" stroked="f">
                <v:path arrowok="t" o:connecttype="custom" o:connectlocs="3175,13970;1905,10795;0,6350;9525,3175;19050,0;17780,3175;14605,7620;8255,10795;3175,13970" o:connectangles="0,0,0,0,0,0,0,0,0"/>
              </v:shape>
              <v:shape id="Freeform 9282" o:spid="_x0000_s3217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vg8YA&#10;AADdAAAADwAAAGRycy9kb3ducmV2LnhtbESPQWsCMRSE7wX/Q3hCL6Vm14Po1igiFHqQ0t3Wnl83&#10;z83i5mVNom776xuh0OMwM98wy/VgO3EhH1rHCvJJBoK4drrlRsHH+/PjHESIyBo7x6TgmwKsV6O7&#10;JRbaXbmkSxUbkSAcClRgYuwLKUNtyGKYuJ44eQfnLcYkfSO1x2uC205Os2wmLbacFgz2tDVUH6uz&#10;VfDQm93PLPsqq1PpXy2+4f5Tn5S6Hw+bJxCRhvgf/mu/aAXTfJHD7U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rvg8YAAADdAAAADwAAAAAAAAAAAAAAAACYAgAAZHJz&#10;L2Rvd25yZXYueG1sUEsFBgAAAAAEAAQA9QAAAIsDAAAAAA==&#10;" path="m5,22l3,17,,10,15,5,30,,28,5r-5,7l13,17,5,22e" filled="f" strokecolor="#e77817" strokeweight="0">
                <v:path arrowok="t" o:connecttype="custom" o:connectlocs="3175,13970;1905,10795;0,6350;9525,3175;19050,0;17780,3175;14605,7620;8255,10795;3175,13970" o:connectangles="0,0,0,0,0,0,0,0,0"/>
              </v:shape>
              <v:shape id="Freeform 9283" o:spid="_x0000_s3218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i7MkA&#10;AADdAAAADwAAAGRycy9kb3ducmV2LnhtbESPW2sCMRSE3wX/QzhC3zTrVlrdGkV6oxRa8Pbg2+nm&#10;uFncnKybVLf99aZQ8HGYmW+Y6by1lThR40vHCoaDBARx7nTJhYLN+qU/BuEDssbKMSn4IQ/zWbcz&#10;xUy7My/ptAqFiBD2GSowIdSZlD43ZNEPXE0cvb1rLIYom0LqBs8RbiuZJsmdtFhyXDBY06Oh/LD6&#10;tpFyqLe37nU3+rp//jBPm+375/H3qNRNr108gAjUhmv4v/2mFaTDSQp/b+ITkL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iui7MkAAADdAAAADwAAAAAAAAAAAAAAAACYAgAA&#10;ZHJzL2Rvd25yZXYueG1sUEsFBgAAAAAEAAQA9QAAAI4DAAAAAA==&#10;" path="m25,22r3,-5l33,10,15,5,,,3,5r5,7l18,17r7,5xe" fillcolor="#173c86" stroked="f">
                <v:path arrowok="t" o:connecttype="custom" o:connectlocs="15875,13970;17780,10795;20955,6350;9525,3175;0,0;1905,3175;5080,7620;11430,10795;15875,13970" o:connectangles="0,0,0,0,0,0,0,0,0"/>
              </v:shape>
              <v:shape id="Freeform 9284" o:spid="_x0000_s3219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VAcQA&#10;AADdAAAADwAAAGRycy9kb3ducmV2LnhtbESPwWrDMBBE74X+g9hCb7UcF0LqWg5NINAcckjSD1is&#10;rW1srYy1td2/jwqFHIeZecMU28X1aqIxtJ4NrJIUFHHlbcu1ga/r4WUDKgiyxd4zGfilANvy8aHA&#10;3PqZzzRdpFYRwiFHA43IkGsdqoYchsQPxNH79qNDiXKstR1xjnDX6yxN19phy3GhwYH2DVXd5ccZ&#10;OO3WgYe6ytJN2MuhO9vd0Ysxz0/LxzsooUXu4f/2pzWQrd5e4e9NfAK6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VQHEAAAA3QAAAA8AAAAAAAAAAAAAAAAAmAIAAGRycy9k&#10;b3ducmV2LnhtbFBLBQYAAAAABAAEAPUAAACJAwAAAAA=&#10;" path="m25,22r3,-5l33,10,15,5,,,3,5r5,7l18,17r7,5e" filled="f" strokecolor="#e77817" strokeweight="0">
                <v:path arrowok="t" o:connecttype="custom" o:connectlocs="15875,13970;17780,10795;20955,6350;9525,3175;0,0;1905,3175;5080,7620;11430,10795;15875,13970" o:connectangles="0,0,0,0,0,0,0,0,0"/>
              </v:shape>
              <v:shape id="Freeform 9285" o:spid="_x0000_s3220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/BsgA&#10;AADdAAAADwAAAGRycy9kb3ducmV2LnhtbESPT2vCQBTE70K/w/IKvZmNfxCTuglFET30oi3V42v2&#10;NUmbfRuyW0399K4g9DjMzG+YRd6bRpyoc7VlBaMoBkFcWF1zqeD9bT2cg3AeWWNjmRT8kYM8exgs&#10;MNX2zDs67X0pAoRdigoq79tUSldUZNBFtiUO3pftDPogu1LqDs8Bbho5juOZNFhzWKiwpWVFxc/+&#10;1yj4vBzbj2T9audL3tJhJS+TZPOt1NNj//IMwlPv/8P39lYrGI+SKdzehCcg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L78GyAAAAN0AAAAPAAAAAAAAAAAAAAAAAJgCAABk&#10;cnMvZG93bnJldi54bWxQSwUGAAAAAAQABAD1AAAAjQMAAAAA&#10;" path="m,162l32,147r30,-7l91,135r30,-3l151,135r30,5l208,150r30,12l223,145,208,127,198,107,191,90,186,67r,-20l191,25,198,,178,10r-19,7l141,22r-22,l99,22,79,17,62,10,42,,52,27r5,25l57,75,54,95r-7,20l34,132,19,147,,162xe" fillcolor="#33f" stroked="f">
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</v:shape>
              <v:shape id="Freeform 9286" o:spid="_x0000_s3221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GmccA&#10;AADdAAAADwAAAGRycy9kb3ducmV2LnhtbESPQUvDQBSE74L/YXmCF7GbFpQYuwlSUHvwYltKj6/Z&#10;ZxLNvg27zzb667sFweMwM98w82p0vTpQiJ1nA9NJBoq49rbjxsBm/Xybg4qCbLH3TAZ+KEJVXl7M&#10;sbD+yO90WEmjEoRjgQZakaHQOtYtOYwTPxAn78MHh5JkaLQNeExw1+tZlt1rhx2nhRYHWrRUf62+&#10;nQFZ5C+4/HztxG1/d2u33d9s3oIx11fj0yMooVH+w3/tpTUwmz7cwflNegK6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HRpn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</v:shape>
              <v:shape id="Freeform 9287" o:spid="_x0000_s3222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QlcgA&#10;AADdAAAADwAAAGRycy9kb3ducmV2LnhtbESP3WrCQBSE7wu+w3IE7+omQm2NriItRVEQ/xC8O2SP&#10;STR7NmS3Gn36rlDo5TAz3zCjSWNKcaXaFZYVxN0IBHFqdcGZgv3u+/UDhPPIGkvLpOBODibj1ssI&#10;E21vvKHr1mciQNglqCD3vkqkdGlOBl3XVsTBO9naoA+yzqSu8RbgppS9KOpLgwWHhRwr+swpvWx/&#10;jIKvU/l+XLwdZ+fHar28HOJsv7xPleq0m+kQhKfG/4f/2nOtoBcP+vB8E56AH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DJCV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</v:shape>
              <v:shape id="Freeform 9288" o:spid="_x0000_s3223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dfMgA&#10;AADdAAAADwAAAGRycy9kb3ducmV2LnhtbESP3WrCQBSE7wu+w3KE3hTdaMGf1FW0pSC0tBhF8O6Q&#10;Pc0Gs2dDdmvi27sFoZfDzHzDLFadrcSFGl86VjAaJiCIc6dLLhQc9u+DGQgfkDVWjknBlTyslr2H&#10;BabatbyjSxYKESHsU1RgQqhTKX1uyKIfupo4ej+usRiibAqpG2wj3FZynCQTabHkuGCwpldD+Tn7&#10;tQrePnZT8/zU7q/HTfatT677+qw3Sj32u/ULiEBd+A/f21utYDyaT+HvTXw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4Z18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</v:shape>
              <v:rect id="Rectangle 9289" o:spid="_x0000_s3224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eU8EA&#10;AADdAAAADwAAAGRycy9kb3ducmV2LnhtbERPy4rCMBTdD/gP4QruxtSCw1iNIkJHwY2PgttLc22L&#10;zU1JMrX+vVkMzPJw3qvNYFrRk/ONZQWzaQKCuLS64UpBcc0/v0H4gKyxtUwKXuRhsx59rDDT9sln&#10;6i+hEjGEfYYK6hC6TEpf1mTQT21HHLm7dQZDhK6S2uEzhptWpknyJQ02HBtq7GhXU/m4/BoF9+Np&#10;kfauo9tVP37afV4c83mh1GQ8bJcgAg3hX/znPmgF6WwR58Y38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9XlPBAAAA3QAAAA8AAAAAAAAAAAAAAAAAmAIAAGRycy9kb3du&#10;cmV2LnhtbFBLBQYAAAAABAAEAPUAAACGAwAAAAA=&#10;" fillcolor="#33f" stroked="f"/>
              <v:rect id="Rectangle 9290" o:spid="_x0000_s3225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bU8UA&#10;AADdAAAADwAAAGRycy9kb3ducmV2LnhtbESP3YrCMBSE7wXfIRzBO01VlLUaRQRBUBZWRfDu0Jz+&#10;aHNSmljr25uFhb0cZuYbZrluTSkaql1hWcFoGIEgTqwuOFNwOe8GXyCcR9ZYWiYFb3KwXnU7S4y1&#10;ffEPNSefiQBhF6OC3PsqltIlORl0Q1sRBy+1tUEfZJ1JXeMrwE0px1E0kwYLDgs5VrTNKXmcnkZB&#10;m96i+/GwTc/fh5ku8Tpt3pOpUv1eu1mA8NT6//Bfe68VjEfzOfy+CU9Ar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FtTxQAAAN0AAAAPAAAAAAAAAAAAAAAAAJgCAABkcnMv&#10;ZG93bnJldi54bWxQSwUGAAAAAAQABAD1AAAAigMAAAAA&#10;" filled="f" strokecolor="#1f1a17" strokeweight=".1pt"/>
              <v:shape id="Freeform 9291" o:spid="_x0000_s3226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kpcUA&#10;AADdAAAADwAAAGRycy9kb3ducmV2LnhtbESPzWrDMBCE74W8g9hAb43sEFrjRAkhUGLwpXV66HFj&#10;bWwTa+Va8k/fvioUehxm5htmd5hNK0bqXWNZQbyKQBCXVjdcKfi4vD4lIJxH1thaJgXf5OCwXzzs&#10;MNV24ncaC1+JAGGXooLa+y6V0pU1GXQr2xEH72Z7gz7IvpK6xynATSvXUfQsDTYcFmrs6FRTeS8G&#10;o+Atp+uQJ4V7+Yox+cw5u5zjjVKPy/m4BeFp9v/hv3amFawDEn7fh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uSlxQAAAN0AAAAPAAAAAAAAAAAAAAAAAJgCAABkcnMv&#10;ZG93bnJldi54bWxQSwUGAAAAAAQABAD1AAAAigMAAAAA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xm266,22r2,-7l266,7,263,5r3,-3l268,5r3,2l271,12r-3,3l266,20r,2xm171,5r5,l181,7r3,l184,7,176,5r-5,xe" stroked="f">
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;168910,13970;168910,4445;168910,1270;172085,4445;170180,9525;168910,13970;111760,3175;116840,4445;111760,3175" o:connectangles="0,0,0,0,0,0,0,0,0,0,0,0,0,0,0,0,0,0,0,0,0,0,0,0,0,0,0,0,0,0,0,0,0,0,0,0,0,0,0,0,0,0,0,0,0,0,0,0,0,0"/>
                <o:lock v:ext="edit" verticies="t"/>
              </v:shape>
              <v:shape id="Freeform 9292" o:spid="_x0000_s3227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4SKsIA&#10;AADdAAAADwAAAGRycy9kb3ducmV2LnhtbESPQYvCMBSE78L+h/AEbza14rJWoyyyC151vfT2tnk2&#10;xealNLHWf28EweMwM98w6+1gG9FT52vHCmZJCoK4dLrmSsHp73f6BcIHZI2NY1JwJw/bzcdojbl2&#10;Nz5QfwyViBD2OSowIbS5lL40ZNEnriWO3tl1FkOUXSV1h7cIt43M0vRTWqw5LhhsaWeovByvVkFR&#10;0GLPcj705+V/Y370oiIqlJqMh+8ViEBDeIdf7b1WkGXpDJ5v4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hIqwgAAAN0AAAAPAAAAAAAAAAAAAAAAAJgCAABkcnMvZG93&#10;bnJldi54bWxQSwUGAAAAAAQABAD1AAAAhwMAAAAA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e" filled="f" strokecolor="navy" strokeweight=".1pt">
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" o:connectangles="0,0,0,0,0,0,0,0,0,0,0,0,0,0,0,0,0,0,0,0,0,0,0,0,0,0,0,0,0,0,0,0,0,0,0,0,0,0,0,0,0"/>
              </v:shape>
              <v:shape id="Freeform 9293" o:spid="_x0000_s3228" style="position:absolute;left:5314;top:1739;width:51;height:127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KRcQA&#10;AADdAAAADwAAAGRycy9kb3ducmV2LnhtbESPT2sCMRTE7wW/Q3iCl6JJA4qsRtEFoZce/HPw+Ng8&#10;dxeTl2WT6vbbm0Khx2FmfsOst4N34kF9bAMb+JgpEMRVsC3XBi7nw3QJIiZkiy4wGfihCNvN6G2N&#10;hQ1PPtLjlGqRIRwLNNCk1BVSxqohj3EWOuLs3ULvMWXZ19L2+Mxw76RWaiE9tpwXGuyobKi6n769&#10;ga/3g98vvZrPdSnxWl6cPipnzGQ87FYgEg3pP/zX/rQGtFYaft/k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CkXEAAAA3QAAAA8AAAAAAAAAAAAAAAAAmAIAAGRycy9k&#10;b3ducmV2LnhtbFBLBQYAAAAABAAEAPUAAACJAwAAAAA=&#10;" path="m3,20l5,13,3,5,,3,3,r,l5,3,8,5r,5l5,13,3,18r,2e" filled="f" strokecolor="navy" strokeweight=".1pt">
                <v:path arrowok="t" o:connecttype="custom" o:connectlocs="1905,12700;3175,8255;1905,3175;0,1905;1905,0;1905,0;3175,1905;5080,3175;5080,6350;3175,8255;1905,11430;1905,12700" o:connectangles="0,0,0,0,0,0,0,0,0,0,0,0"/>
              </v:shape>
              <v:shape id="Freeform 9294" o:spid="_x0000_s3229" style="position:absolute;left:4730;top:1758;width:83;height:13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R2McA&#10;AADdAAAADwAAAGRycy9kb3ducmV2LnhtbESPQWvCQBSE7wX/w/IEL9JsjFBK6kZEFNRDadUKvT2y&#10;zySYfRuya5L++25B6HGYmW+YxXIwteiodZVlBbMoBkGcW11xoeB82j6/gnAeWWNtmRT8kINlNnpa&#10;YKptz5/UHX0hAoRdigpK75tUSpeXZNBFtiEO3tW2Bn2QbSF1i32Am1omcfwiDVYcFkpsaF1Sfjve&#10;jYJLP9v7rtp8HfbT5qN7H9zl+5YrNRkPqzcQngb/H360d1pBksR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r0djHAAAA3QAAAA8AAAAAAAAAAAAAAAAAmAIAAGRy&#10;cy9kb3ducmV2LnhtbFBLBQYAAAAABAAEAPUAAACMAwAAAAA=&#10;" path="m,l5,r5,2l13,2r,l13,2,5,,,e" filled="f" strokecolor="navy" strokeweight=".1pt">
                <v:path arrowok="t" o:connecttype="custom" o:connectlocs="0,0;3175,0;6350,1270;8255,1270;8255,1270;8255,1270;3175,0;0,0" o:connectangles="0,0,0,0,0,0,0,0"/>
              </v:shape>
              <v:shape id="Freeform 9295" o:spid="_x0000_s3230" style="position:absolute;left:4673;top:3244;width:1042;height:445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oH8MA&#10;AADdAAAADwAAAGRycy9kb3ducmV2LnhtbESPQWvCQBSE74X+h+UVvNVNghUbXUUEsR6N4vmRfc0G&#10;s29jdqPpv3cLgsdhZr5hFqvBNuJGna8dK0jHCQji0umaKwWn4/ZzBsIHZI2NY1LwRx5Wy/e3Beba&#10;3flAtyJUIkLY56jAhNDmUvrSkEU/di1x9H5dZzFE2VVSd3iPcNvILEmm0mLNccFgSxtD5aXorYJ1&#10;vz1fpzvz1bvjYeLT77TYF6lSo49hPQcRaAiv8LP9oxVkWTKB/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qoH8MAAADdAAAADwAAAAAAAAAAAAAAAACYAgAAZHJzL2Rv&#10;d25yZXYueG1sUEsFBgAAAAAEAAQA9QAAAIgDAAAAAA==&#10;" path="m,60l27,55,47,48,64,38,82,28,96,18,114,8,136,3,164,r,13l164,28,144,25r-20,l104,30,84,38,44,55,,70,,65,,60xe" fillcolor="#ccced1" stroked="f">
                <v:path arrowok="t" o:connecttype="custom" o:connectlocs="0,38100;17145,34925;29845,30480;40640,24130;52070,17780;60960,11430;72390,5080;86360,1905;104140,0;104140,8255;104140,17780;91440,15875;78740,15875;66040,19050;53340,24130;27940,34925;0,44450;0,41275;0,38100" o:connectangles="0,0,0,0,0,0,0,0,0,0,0,0,0,0,0,0,0,0,0"/>
              </v:shape>
              <v:shape id="Freeform 9296" o:spid="_x0000_s3231" style="position:absolute;left:4654;top:3028;width:1041;height:585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OYsUA&#10;AADdAAAADwAAAGRycy9kb3ducmV2LnhtbESPQWvCQBSE70L/w/IKvenGlBaJrkGqpb30UCt4fWSf&#10;SUj2bbq7JtFf3xWEHoeZ+YZZ5aNpRU/O15YVzGcJCOLC6ppLBYef9+kChA/IGlvLpOBCHvL1w2SF&#10;mbYDf1O/D6WIEPYZKqhC6DIpfVGRQT+zHXH0TtYZDFG6UmqHQ4SbVqZJ8ioN1hwXKuzoraKi2Z+N&#10;gm06avNrvna90x/2+Tg0u/Z6UOrpcdwsQQQaw3/43v7UCtI0eYH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A5ixQAAAN0AAAAPAAAAAAAAAAAAAAAAAJgCAABkcnMv&#10;ZG93bnJldi54bWxQSwUGAAAAAAQABAD1AAAAigMAAAAA&#10;" path="m,82l15,79,27,74,40,72,50,64,67,52,82,37,99,22,117,12,127,7,137,2,149,r15,l164,12r,13l142,27r-20,5l104,42,85,52,65,62,45,74,22,84,,92,,87,,82xe" fillcolor="#ccced1" stroked="f">
                <v:path arrowok="t" o:connecttype="custom" o:connectlocs="0,52070;9525,50165;17145,46990;25400,45720;31750,40640;42545,33020;52070,23495;62865,13970;74295,7620;80645,4445;86995,1270;94615,0;104140,0;104140,7620;104140,15875;90170,17145;77470,20320;66040,26670;53975,33020;41275,39370;28575,46990;13970,53340;0,58420;0,55245;0,52070" o:connectangles="0,0,0,0,0,0,0,0,0,0,0,0,0,0,0,0,0,0,0,0,0,0,0,0,0"/>
              </v:shape>
              <v:shape id="Freeform 9297" o:spid="_x0000_s3232" style="position:absolute;left:4654;top:2787;width:1041;height:699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mSMEA&#10;AADdAAAADwAAAGRycy9kb3ducmV2LnhtbESPQavCMBCE74L/IazgTVN7EKlGKUJBvNnnxdu2WdvS&#10;ZlOaqPXfG0F4x2FmvmF2h9F04kmDaywrWC0jEMSl1Q1XCq5/2WIDwnlkjZ1lUvAmB4f9dLLDRNsX&#10;X+iZ+0oECLsEFdTe94mUrqzJoFvanjh4dzsY9EEOldQDvgLcdDKOorU02HBYqLGnY01lmz+MglOR&#10;vzltZZa1qzS9FfdzcXugUvPZmG5BeBr9f/jXPmkFcRyt4fsmPAG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4JkjBAAAA3QAAAA8AAAAAAAAAAAAAAAAAmAIAAGRycy9kb3du&#10;cmV2LnhtbFBLBQYAAAAABAAEAPUAAACGAwAAAAA=&#10;" path="m,100l15,97,27,92,40,87,50,82,67,65,82,48,99,30,117,15,127,8,137,3,149,r15,l164,13r,12l154,28r-12,l132,33r-10,5l104,48,85,63,65,75,45,90,22,102,,110r,-5l,100xe" fillcolor="#ccced1" stroked="f">
                <v:path arrowok="t" o:connecttype="custom" o:connectlocs="0,63500;9525,61595;17145,58420;25400,55245;31750,52070;42545,41275;52070,30480;62865,19050;74295,9525;80645,5080;86995,1905;94615,0;104140,0;104140,8255;104140,15875;97790,17780;90170,17780;83820,20955;77470,24130;66040,30480;53975,40005;41275,47625;28575,57150;13970,64770;0,69850;0,66675;0,63500" o:connectangles="0,0,0,0,0,0,0,0,0,0,0,0,0,0,0,0,0,0,0,0,0,0,0,0,0,0,0"/>
              </v:shape>
              <v:shape id="Freeform 9298" o:spid="_x0000_s3233" style="position:absolute;left:4654;top:2552;width:1041;height:80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3A8MA&#10;AADdAAAADwAAAGRycy9kb3ducmV2LnhtbERPy2rCQBTdC/2H4Ra600mzqCV1FK0W6koSu+nukrlN&#10;QjN3YmbyMF/vCIUuD+e92oymFj21rrKs4HkRgSDOra64UPB1/pi/gnAeWWNtmRRcycFm/TBbYaLt&#10;wCn1mS9ECGGXoILS+yaR0uUlGXQL2xAH7se2Bn2AbSF1i0MIN7WMo+hFGqw4NJTY0HtJ+W/WGQUH&#10;5GN9OaXFtP/OdtO5GQ5d2KOeHsftGwhPo/8X/7k/tYI4jpZwfxOe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Z3A8MAAADdAAAADwAAAAAAAAAAAAAAAACYAgAAZHJzL2Rv&#10;d25yZXYueG1sUEsFBgAAAAAEAAQA9QAAAIgDAAAAAA==&#10;" path="m,117r15,-3l27,109r13,-5l50,97,67,77,82,55,99,35,117,17r10,-7l137,5,149,r15,l164,12r,13l154,27r-12,3l132,32r-10,8l104,52,85,70,65,87,45,104r-10,8l22,119r-10,5l,127r,-5l,117xe" fillcolor="#ccced1" stroked="f">
                <v:path arrowok="t" o:connecttype="custom" o:connectlocs="0,74295;9525,72390;17145,69215;25400,66040;31750,61595;42545,48895;52070,34925;62865,22225;74295,10795;80645,6350;86995,3175;94615,0;104140,0;104140,7620;104140,15875;97790,17145;90170,19050;83820,20320;77470,25400;66040,33020;53975,44450;41275,55245;28575,66040;22225,71120;13970,75565;7620,78740;0,80645;0,77470;0,74295" o:connectangles="0,0,0,0,0,0,0,0,0,0,0,0,0,0,0,0,0,0,0,0,0,0,0,0,0,0,0,0,0"/>
              </v:shape>
              <v:shape id="Freeform 9299" o:spid="_x0000_s3234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An8EA&#10;AADdAAAADwAAAGRycy9kb3ducmV2LnhtbERPyW7CMBC9V+IfrEHiVhwilJY0BkFVUK+l0PMonmZp&#10;PI5ik+Xv6wMSx6e3Z7vRNKKnzlWWFayWEQji3OqKCwWX7+PzKwjnkTU2lknBRA5229lThqm2A39R&#10;f/aFCCHsUlRQet+mUrq8JINuaVviwP3azqAPsCuk7nAI4aaRcRQl0mDFoaHElt5Lyv/ON6Ngj9Nt&#10;nbihqevryyb5uP4cquGk1GI+7t9AeBr9Q3x3f2oFcRyFueFNe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PQJ/BAAAA3QAAAA8AAAAAAAAAAAAAAAAAmAIAAGRycy9kb3du&#10;cmV2LnhtbFBLBQYAAAAABAAEAPUAAACGAwAAAAA=&#10;" path="m25,47l44,57,59,70r5,7l69,90r3,15l77,122r15,l92,137r12,l104,272r-32,l69,140r-15,l54,122r-15,l34,95,27,77,15,65,,52,,32,,12r7,l7,,30,12r,13l25,25r,12l25,47xe" fillcolor="#131516" stroked="f">
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</v:shape>
              <v:shape id="Freeform 9300" o:spid="_x0000_s3235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bTcUA&#10;AADdAAAADwAAAGRycy9kb3ducmV2LnhtbESP3WrCQBSE74W+w3IK3tVNg2hNXaUUFEGs9e/+kD1m&#10;g9mzIbvG+PZuoeDlMDPfMNN5ZyvRUuNLxwreBwkI4tzpkgsFx8Pi7QOED8gaK8ek4E4e5rOX3hQz&#10;7W68o3YfChEh7DNUYEKoMyl9bsiiH7iaOHpn11gMUTaF1A3eItxWMk2SkbRYclwwWNO3ofyyv1oF&#10;zreT7fiy/F3I9c+p2ozPw9JIpfqv3dcniEBdeIb/2yutIE2TCfy9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xtNxQAAAN0AAAAPAAAAAAAAAAAAAAAAAJgCAABkcnMv&#10;ZG93bnJldi54bWxQSwUGAAAAAAQABAD1AAAAigMAAAAA&#10;" path="m25,47l44,57,59,70r5,7l69,90r3,15l77,122r15,l92,137r12,l104,272r-32,l69,140r-15,l54,122r-15,l34,95,27,77,15,65,,52,,32,,12r7,l7,,30,12r,13l25,25r,12l25,47e" filled="f" strokeweight=".1pt">
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</v:shape>
              <v:shape id="Freeform 9301" o:spid="_x0000_s3236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VGcEA&#10;AADdAAAADwAAAGRycy9kb3ducmV2LnhtbERPu27CMBTdkfoP1q3EBjYZEKQYVFohwcDAY+l2G1+S&#10;iPg6sk0If48HJMaj816setuIjnyoHWuYjBUI4sKZmksN59NmNAMRIrLBxjFpeFCA1fJjsMDcuDsf&#10;qDvGUqQQDjlqqGJscylDUZHFMHYtceIuzluMCfpSGo/3FG4bmSk1lRZrTg0VtvRTUXE93qyG/73/&#10;W5vrRu1+L/N5p/yBb2Gt9fCz//4CEamPb/HLvTUasmyS9qc36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2FRnBAAAA3QAAAA8AAAAAAAAAAAAAAAAAmAIAAGRycy9kb3du&#10;cmV2LnhtbFBLBQYAAAAABAAEAPUAAACGAwAAAAA=&#10;" path="m102,270r100,l202,138r-18,l184,120r-15,l164,93,157,75,145,63,130,50r,-20l130,10r7,l137,,100,r,l63,r,10l73,10r,20l73,50,58,63,45,75,38,93r-5,27l18,120r,18l,138,,270r102,xe" fillcolor="#989b9f" stroked="f">
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" o:connectangles="0,0,0,0,0,0,0,0,0,0,0,0,0,0,0,0,0,0,0,0,0,0,0,0,0,0,0,0,0,0"/>
              </v:shape>
              <v:shape id="Freeform 9302" o:spid="_x0000_s3237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nH8YA&#10;AADdAAAADwAAAGRycy9kb3ducmV2LnhtbESPwW7CMBBE75X4B2uReitOcihVwKDSFrUcoQg4LvGS&#10;pMTr1DYQ/h4jVepxNDNvNONpZxpxJudrywrSQQKCuLC65lLB+nv+9ALCB2SNjWVScCUP00nvYYy5&#10;thde0nkVShEh7HNUUIXQ5lL6oiKDfmBb4ugdrDMYonSl1A4vEW4amSXJszRYc1yosKW3iorj6mQU&#10;4K8fbnc++ZltF5vT/n3u0o/PoVKP/e51BCJQF/7Df+0vrSDL0hT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RnH8YAAADdAAAADwAAAAAAAAAAAAAAAACYAgAAZHJz&#10;L2Rvd25yZXYueG1sUEsFBgAAAAAEAAQA9QAAAIsDAAAAAA==&#10;" path="m102,270r100,l202,138r-18,l184,120r-15,l164,93,157,75,145,63,130,50r,-20l130,10r7,l137,,100,r,l63,r,10l73,10r,20l73,50,58,63,45,75,38,93r-5,27l18,120r,18l,138,,270r102,l102,270xe" filled="f" strokeweight=".25pt">
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;64770,171450" o:connectangles="0,0,0,0,0,0,0,0,0,0,0,0,0,0,0,0,0,0,0,0,0,0,0,0,0,0,0,0,0,0,0"/>
              </v:shape>
              <v:shape id="Freeform 9303" o:spid="_x0000_s3238" style="position:absolute;left:3251;top:2343;width:1117;height:136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DzsYA&#10;AADdAAAADwAAAGRycy9kb3ducmV2LnhtbESPQWvCQBSE74X+h+UVetONoRQbXaVY1IonUwW9PbLP&#10;JJh9G7JrEv+9Kwg9DjPzDTOd96YSLTWutKxgNIxAEGdWl5wr2P8tB2MQziNrrCyTghs5mM9eX6aY&#10;aNvxjtrU5yJA2CWooPC+TqR0WUEG3dDWxME728agD7LJpW6wC3BTyTiKPqXBksNCgTUtCsou6dUo&#10;2C5+Vreu/Tiv6Wt7kEdzOuWXjVLvb/33BISn3v+Hn+1frSCORzE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TDzsYAAADdAAAADwAAAAAAAAAAAAAAAACYAgAAZHJz&#10;L2Rvd25yZXYueG1sUEsFBgAAAAAEAAQA9QAAAIsDAAAAAA==&#10;" path="m176,215r,-122l161,93r,-20l147,73,142,53,137,33r-5,-8l124,18r-7,-8l107,3,99,,89,,79,,67,3,60,8r-8,5l47,20r-5,8l32,48,27,73r-15,l12,93,,93,,215r176,xe" filled="f" strokecolor="#1f1a17" strokeweight=".1pt">
                <v:path arrowok="t" o:connecttype="custom" o:connectlocs="111760,136525;111760,59055;102235,59055;102235,46355;93345,46355;90170,33655;86995,20955;83820,15875;78740,11430;74295,6350;67945,1905;62865,0;56515,0;50165,0;42545,1905;38100,5080;33020,8255;29845,12700;26670,17780;20320,30480;17145,46355;7620,46355;7620,59055;0,59055;0,136525;111760,136525" o:connectangles="0,0,0,0,0,0,0,0,0,0,0,0,0,0,0,0,0,0,0,0,0,0,0,0,0,0"/>
              </v:shape>
              <v:line id="Line 9304" o:spid="_x0000_s3239" style="position:absolute;visibility:visible;mso-wrap-style:square" from="3632,2057" to="399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j9McAAADdAAAADwAAAGRycy9kb3ducmV2LnhtbESPQWvCQBSE7wX/w/IKvZS6MQEJqavU&#10;SKkIPZj20OMj+5oNZt/G7Krpv3eFgsdhZr5hFqvRduJMg28dK5hNExDEtdMtNwq+v95fchA+IGvs&#10;HJOCP/KwWk4eFlhod+E9navQiAhhX6ACE0JfSOlrQxb91PXE0ft1g8UQ5dBIPeAlwm0n0ySZS4st&#10;xwWDPZWG6kN1sgo+DmtZbvw6fzbz40+e7TD7LFGpp8fx7RVEoDHcw//trVaQprMM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eP0xwAAAN0AAAAPAAAAAAAA&#10;AAAAAAAAAKECAABkcnMvZG93bnJldi54bWxQSwUGAAAAAAQABAD5AAAAlQMAAAAA&#10;" strokeweight=".1pt"/>
              <v:shape id="Freeform 9305" o:spid="_x0000_s3240" style="position:absolute;left:3632;top:2266;width:362;height:45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1t8UA&#10;AADdAAAADwAAAGRycy9kb3ducmV2LnhtbESPzWrDMBCE74W+g9hCLqWRI0oIbpRgCg2BkEN+6Hlr&#10;bW0TaWUk1XHevioUchxm5htmuR6dFQOF2HnWMJsWIIhrbzpuNJxPHy8LEDEhG7SeScONIqxXjw9L&#10;LI2/8oGGY2pEhnAsUUObUl9KGeuWHMap74mz9+2Dw5RlaKQJeM1wZ6Uqirl02HFeaLGn95bqy/HH&#10;adjt7Wfgeq6ew2mjbl9DddnbSuvJ01i9gUg0pnv4v701GpSavcL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PW3xQAAAN0AAAAPAAAAAAAAAAAAAAAAAJgCAABkcnMv&#10;ZG93bnJldi54bWxQSwUGAAAAAAQABAD1AAAAigMAAAAA&#10;" path="m,7l12,2,27,,42,2,57,7e" filled="f" strokeweight=".1pt">
                <v:path arrowok="t" o:connecttype="custom" o:connectlocs="0,4445;7620,1270;17145,0;26670,1270;36195,4445" o:connectangles="0,0,0,0,0"/>
              </v:shape>
              <v:rect id="Rectangle 9306" o:spid="_x0000_s3241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zQMYA&#10;AADdAAAADwAAAGRycy9kb3ducmV2LnhtbESPQWvCQBSE70L/w/IK3nRjwKJpVmltSz0Ioq33l+xr&#10;Esy+jdmtRn+9Kwgeh5n5hknnnanFkVpXWVYwGkYgiHOrKy4U/P58DSYgnEfWWFsmBWdyMJ899VJM&#10;tD3xho5bX4gAYZeggtL7JpHS5SUZdEPbEAfvz7YGfZBtIXWLpwA3tYyj6EUarDgslNjQoqR8v/03&#10;Ct599r2K15foMzs0+w/c7Kyd7pTqP3dvryA8df4RvreXWkEcj8Zwex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KzQMYAAADdAAAADwAAAAAAAAAAAAAAAACYAgAAZHJz&#10;L2Rvd25yZXYueG1sUEsFBgAAAAAEAAQA9QAAAIsDAAAAAA==&#10;" fillcolor="#989b9f" stroked="f"/>
              <v:rect id="Rectangle 9307" o:spid="_x0000_s3242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2tB8UA&#10;AADdAAAADwAAAGRycy9kb3ducmV2LnhtbESPW4vCMBSE34X9D+Es+KapFYtUoyzCwoIieGFh3w7N&#10;6cVtTkoTa/33RhB8HGbmG2a57k0tOmpdZVnBZByBIM6srrhQcD59j+YgnEfWWFsmBXdysF59DJaY&#10;anvjA3VHX4gAYZeigtL7JpXSZSUZdGPbEAcvt61BH2RbSN3iLcBNLeMoSqTBisNCiQ1tSsr+j1ej&#10;oM//ostuu8lP+22ia/yddffpTKnhZ/+1AOGp9+/wq/2jFcTxJIHnm/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a0HxQAAAN0AAAAPAAAAAAAAAAAAAAAAAJgCAABkcnMv&#10;ZG93bnJldi54bWxQSwUGAAAAAAQABAD1AAAAigMAAAAA&#10;" filled="f" strokecolor="#1f1a17" strokeweight=".1pt"/>
              <v:line id="Line 9308" o:spid="_x0000_s3243" style="position:absolute;visibility:visible;mso-wrap-style:square" from="3689,2057" to="369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l98YAAADdAAAADwAAAGRycy9kb3ducmV2LnhtbESPQWvCQBSE7wX/w/IEL0U3RtCQuopG&#10;SqXgQe2hx0f2NRvMvo3Zrab/3i0Uehxm5htmue5tI27U+dqxgukkAUFcOl1zpeDj/DrOQPiArLFx&#10;TAp+yMN6NXhaYq7dnY90O4VKRAj7HBWYENpcSl8asugnriWO3pfrLIYou0rqDu8RbhuZJslcWqw5&#10;LhhsqTBUXk7fVsHbZSuLnd9mz2Z+/cxm7zg7FKjUaNhvXkAE6sN/+K+91wrSdLqA3zfx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65ffGAAAA3QAAAA8AAAAAAAAA&#10;AAAAAAAAoQIAAGRycy9kb3ducmV2LnhtbFBLBQYAAAAABAAEAPkAAACUAwAAAAA=&#10;" strokeweight=".1pt"/>
              <v:line id="Line 9309" o:spid="_x0000_s3244" style="position:absolute;visibility:visible;mso-wrap-style:square" from="3930,2057" to="3937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VxhcMAAADdAAAADwAAAGRycy9kb3ducmV2LnhtbERPy4rCMBTdD/gP4QqzGTS1gpRqFK0M&#10;Mwiz8LFweWmuTbG5qU3Uzt9PFsIsD+e9WPW2EQ/qfO1YwWScgCAuna65UnA6fo4yED4ga2wck4Jf&#10;8rBaDt4WmGv35D09DqESMYR9jgpMCG0upS8NWfRj1xJH7uI6iyHCrpK6w2cMt41Mk2QmLdYcGwy2&#10;VBgqr4e7VfB13chi6zfZh5ndztl0h9OfApV6H/brOYhAffgXv9zfWkGaTuLc+CY+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lcYXDAAAA3QAAAA8AAAAAAAAAAAAA&#10;AAAAoQIAAGRycy9kb3ducmV2LnhtbFBLBQYAAAAABAAEAPkAAACRAwAAAAA=&#10;" strokeweight=".1pt"/>
              <v:shape id="Freeform 9310" o:spid="_x0000_s3245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0l8YA&#10;AADdAAAADwAAAGRycy9kb3ducmV2LnhtbESPT2vCQBTE7wW/w/IEb3VjBKmpq2ih6qEU/9Hza/aZ&#10;hGbfht3VJN/eLRR6HGbmN8xi1Zla3Mn5yrKCyTgBQZxbXXGh4HJ+f34B4QOyxtoyKejJw2o5eFpg&#10;pm3LR7qfQiEihH2GCsoQmkxKn5dk0I9tQxy9q3UGQ5SukNphG+GmlmmSzKTBiuNCiQ29lZT/nG5G&#10;wfxqmv5ycB/bz93Xd5hN2/2mb5UaDbv1K4hAXfgP/7X3WkGaTub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x0l8YAAADdAAAADwAAAAAAAAAAAAAAAACYAgAAZHJz&#10;L2Rvd25yZXYueG1sUEsFBgAAAAAEAAQA9QAAAIsDAAAAAA==&#10;" path="m,125r42,l42,97r,-27l42,43r,-28l42,15r,-2l40,8,35,5,28,3,23,,15,3,8,5,5,8,,13r,2l,125xe" fillcolor="#131516" stroked="f">
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</v:shape>
              <v:shape id="Freeform 9311" o:spid="_x0000_s3246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BnMAA&#10;AADdAAAADwAAAGRycy9kb3ducmV2LnhtbERPPW/CMBDdK/EfrENiKw4ZEE0xqIpAwFiKYL3GRxIa&#10;n4NtQvj39YDE+PS+58veNKIj52vLCibjBARxYXXNpYLDz/p9BsIHZI2NZVLwIA/LxeBtjpm2d/6m&#10;bh9KEUPYZ6igCqHNpPRFRQb92LbEkTtbZzBE6EqpHd5juGlkmiRTabDm2FBhS3lFxd/+ZhRYN8uP&#10;+bX7XV2svtFpF/pm86HUaNh/fYII1IeX+OneagVpmsb98U1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SBnMAAAADdAAAADwAAAAAAAAAAAAAAAACYAgAAZHJzL2Rvd25y&#10;ZXYueG1sUEsFBgAAAAAEAAQA9QAAAIUDAAAAAA==&#10;" path="m,125r42,l42,97r,-27l42,43r,-28l42,15r,-2l40,8,35,5,28,3,23,,15,3,8,5,5,8,,13r,2l,125xe" filled="f" strokecolor="#1f1a17" strokeweight=".1pt">
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</v:shape>
              <v:shape id="Freeform 9312" o:spid="_x0000_s3247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04sQA&#10;AADdAAAADwAAAGRycy9kb3ducmV2LnhtbESP0UoDMRRE3wX/IVzBN5vdqKVsmxapCAV9sd0PuGxu&#10;N0s3NyFJ2/XvG0HwcZiZM8xqM7lRXCimwbOGelaBIO68GbjX0B4+nhYgUkY2OHomDT+UYLO+v1th&#10;Y/yVv+myz70oEE4NarA5h0bK1FlymGY+EBfv6KPDXGTspYl4LXA3SlVVc+lw4LJgMdDWUnfan52G&#10;VD9XXfvVvr4MW2Xf4zkc7GfQ+vFheluCyDTl//Bfe2c0KKVq+H1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tOLEAAAA3QAAAA8AAAAAAAAAAAAAAAAAmAIAAGRycy9k&#10;b3ducmV2LnhtbFBLBQYAAAAABAAEAPUAAACJAwAAAAA=&#10;" path="m,125r43,l43,97r,-27l43,43r,-28l43,15r,-2l40,8,35,5,30,3,23,,15,3,8,5,5,8,,13r,2l,125xe" fillcolor="#131516" stroked="f">
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</v:shape>
              <v:shape id="Freeform 9313" o:spid="_x0000_s3248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kx8EA&#10;AADdAAAADwAAAGRycy9kb3ducmV2LnhtbERPTYvCMBS8C/sfwlvwpqmCRapR3AXZvXioiuDt0Tzb&#10;YvNSkmi7++uNIDi3Yb6Y5bo3jbiT87VlBZNxAoK4sLrmUsHxsB3NQfiArLGxTAr+yMN69TFYYqZt&#10;xznd96EUsYR9hgqqENpMSl9UZNCPbUsctYt1BkOkrpTaYRfLTSOnSZJKgzXHhQpb+q6ouO5vJu6m&#10;l//u55jTiWeTNHXnL9wdcqWGn/1mASJQH97mV/pXK5hGwPNNf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F5MfBAAAA3QAAAA8AAAAAAAAAAAAAAAAAmAIAAGRycy9kb3du&#10;cmV2LnhtbFBLBQYAAAAABAAEAPUAAACGAwAAAAA=&#10;" path="m,125r43,l43,97r,-27l43,43r,-28l43,15r,-2l40,8,35,5,30,3,23,,15,3,8,5,5,8,,13r,2l,125xe" filled="f" strokecolor="#1f1a17" strokeweight=".1pt">
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</v:shape>
              <v:shape id="Freeform 9314" o:spid="_x0000_s3249" style="position:absolute;left:2127;top:2755;width:1016;height:870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2BcQA&#10;AADdAAAADwAAAGRycy9kb3ducmV2LnhtbESPQYvCMBSE7wv+h/AEb2tqxUWqUUQQVhDBqnh9bd62&#10;ZZuX0mRt/fdGEPY4zMw3zHLdm1rcqXWVZQWTcQSCOLe64kLB5bz7nINwHlljbZkUPMjBejX4WGKi&#10;bccnuqe+EAHCLkEFpfdNIqXLSzLoxrYhDt6PbQ36INtC6ha7ADe1jKPoSxqsOCyU2NC2pPw3/TMK&#10;prd0coyyR7a56Sbr9tf9QeYzpUbDfrMA4an3/+F3+1sriON4Cq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rtgXEAAAA3QAAAA8AAAAAAAAAAAAAAAAAmAIAAGRycy9k&#10;b3ducmV2LnhtbFBLBQYAAAAABAAEAPUAAACJAwAAAAA=&#10;" path="m160,137r-40,-5l82,130r-39,l,132,,100,,65,,33,,,18,,30,3,43,8r7,5l58,20r5,5l65,28r,l75,30r7,5l87,43r5,7l95,53r,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<v:path arrowok="t" o:connecttype="custom" o:connectlocs="76200,83820;27305,82550;0,63500;0,20955;11430,0;27305,5080;36830,12700;41275,17780;47625,19050;55245,27305;60325,33655;66675,38100;76200,47625;79375,57150;88900,63500;99695,77470;58420,58420;71120,60325;82550,64770;95250,80645;71120,77470;66675,67945;58420,58420;9525,3175;19050,8255;15875,12700;3175,8255;3175,11430;17780,19050;25400,27305;3175,24130;3175,11430;58420,41275;71120,50800;67945,55245;60325,50800;53975,41275;20955,12700;41275,24130;50800,33655;31750,28575;20955,12700;19050,30480;40005,40005;50800,47625;47625,52070;25400,43180;3175,38100;3175,44450;41275,55245;55245,64770;64770,79375;36830,76200;3175,77470" o:connectangles="0,0,0,0,0,0,0,0,0,0,0,0,0,0,0,0,0,0,0,0,0,0,0,0,0,0,0,0,0,0,0,0,0,0,0,0,0,0,0,0,0,0,0,0,0,0,0,0,0,0,0,0,0,0"/>
                <o:lock v:ext="edit" verticies="t"/>
              </v:shape>
              <v:shape id="Freeform 9315" o:spid="_x0000_s3250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VgcQA&#10;AADdAAAADwAAAGRycy9kb3ducmV2LnhtbESPQWvCQBSE74X+h+UJ3urGRURSV2kFRUQQbS+9PbLP&#10;JJp9m2ZXE/+9Kwgeh5n5hpnOO1uJKzW+dKxhOEhAEGfOlJxr+P1ZfkxA+IBssHJMGm7kYT57f5ti&#10;alzLe7oeQi4ihH2KGooQ6lRKnxVk0Q9cTRy9o2sshiibXJoG2wi3lVRJMpYWS44LBda0KCg7Hy5W&#10;g/GnRaeOWRtk9fe922zH/6sLat3vdV+fIAJ14RV+ttdGg1JqBI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51YH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</v:shape>
              <v:shape id="Freeform 9316" o:spid="_x0000_s3251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udpcIA&#10;AADdAAAADwAAAGRycy9kb3ducmV2LnhtbESPS6vCMBSE94L/IZwLbkRTC4r0GkUUwa2PjbtDc/q4&#10;tzmpTbTVX28EweUw880wi1VnKnGnxpWWFUzGEQji1OqScwXn0240B+E8ssbKMil4kIPVst9bYKJt&#10;ywe6H30uQgm7BBUU3teJlC4tyKAb25o4eJltDPogm1zqBttQbioZR9FMGiw5LBRY06ag9P94Mwri&#10;y7OtZqXP1lGN54yvp+H2b6vU4Kdb/4Lw1Plv+EPvdeDieArv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52lwgAAAN0AAAAPAAAAAAAAAAAAAAAAAJgCAABkcnMvZG93&#10;bnJldi54bWxQSwUGAAAAAAQABAD1AAAAhwMAAAAA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</v:shape>
              <v:shape id="Freeform 9317" o:spid="_x0000_s3252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8DcQA&#10;AADdAAAADwAAAGRycy9kb3ducmV2LnhtbESPQYvCMBSE7wv+h/AEb2tqD1qrUUQUlIVlrXp/NM+2&#10;2LyUJtb67zfCwh6HmfmGWa57U4uOWldZVjAZRyCIc6srLhRczvvPBITzyBpry6TgRQ7Wq8HHElNt&#10;n3yiLvOFCBB2KSoovW9SKV1ekkE3tg1x8G62NeiDbAupW3wGuKllHEVTabDisFBiQ9uS8nv2MAqS&#10;w/cpsvt5cjxfk3rHP1+Z7mZKjYb9ZgHCU+//w3/tg1YQx/EU3m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PA3EAAAA3QAAAA8AAAAAAAAAAAAAAAAAmAIAAGRycy9k&#10;b3ducmV2LnhtbFBLBQYAAAAABAAEAPUAAACJAwAAAAA=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color="#006f38" stroked="f">
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</v:shape>
              <v:shape id="Freeform 9318" o:spid="_x0000_s3253" style="position:absolute;left:3441;top:4406;width:959;height:756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OusUA&#10;AADdAAAADwAAAGRycy9kb3ducmV2LnhtbESPQWvCQBSE74X+h+UVvJS6MWBTU1cRRdSDh9j+gEf2&#10;mQ3Nvg3ZNcZ/7wpCj8PMfMPMl4NtRE+drx0rmIwTEMSl0zVXCn5/th9fIHxA1tg4JgU38rBcvL7M&#10;MdfuygX1p1CJCGGfowITQptL6UtDFv3YtcTRO7vOYoiyq6Tu8BrhtpFpknxKizXHBYMtrQ2Vf6eL&#10;VTDbZIeswMQdDzujm2lF0vfvSo3ehtU3iEBD+A8/23utIE3TD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866xQAAAN0AAAAPAAAAAAAAAAAAAAAAAJgCAABkcnMv&#10;ZG93bnJldi54bWxQSwUGAAAAAAQABAD1AAAAigM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<v:path arrowok="t" o:connecttype="custom" o:connectlocs="95885,26670;95885,19050;94615,12700;91440,6350;88265,0;86360,0;89535,6350;92710,12700;94615,19050;94615,26670;94615,36195;91440,45720;86360,53340;81915,59690;74295,66040;66040,71120;56515,72390;46990,74295;37465,72390;29845,71120;22225,66040;13970,59690;9525,53340;4445,45720;1270,36195;0,26670;1270,19050;3175,12700;4445,6350;9525,0;7620,0;4445,6350;1270,12700;0,19050;0,26670;0,36195;3175,45720;7620,53340;13970,61595;20320,66040;29845,71120;37465,74295;46990,75565;58420,74295;66040,71120;74295,66040;81915,61595;88265,53340;92710,45720;94615,36195;95885,26670" o:connectangles="0,0,0,0,0,0,0,0,0,0,0,0,0,0,0,0,0,0,0,0,0,0,0,0,0,0,0,0,0,0,0,0,0,0,0,0,0,0,0,0,0,0,0,0,0,0,0,0,0,0,0"/>
              </v:shape>
              <v:shape id="Freeform 9319" o:spid="_x0000_s3254" style="position:absolute;left:3441;top:4406;width:959;height:743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2psEA&#10;AADdAAAADwAAAGRycy9kb3ducmV2LnhtbERPz2vCMBS+C/4P4Qm7yEyXiUhnWkQY7Dp1zOOjeWvL&#10;kpeaRK3//XIYePz4fm/q0VlxpRB7zxpeFgUI4sabnlsNx8P78xpETMgGrWfScKcIdTWdbLA0/saf&#10;dN2nVuQQjiVq6FIaSilj05HDuPADceZ+fHCYMgytNAFvOdxZqYpiJR32nBs6HGjXUfO7vzgNpjnb&#10;pWrvg0zfp9dgzpevlZ1r/TQbt28gEo3pIf53fxgNSqk8N7/JT0B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dqbBAAAA3QAAAA8AAAAAAAAAAAAAAAAAmAIAAGRycy9kb3du&#10;cmV2LnhtbFBLBQYAAAAABAAEAPUAAACGAwAAAAA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<v:path arrowok="t" o:connecttype="custom" o:connectlocs="95885,26670;94615,19050;92710,12700;91440,6350;88265,0;86360,0;89535,6350;92710,12700;94615,19050;94615,26670;92710,36195;91440,45720;86360,53340;80010,59690;74295,66040;66040,69215;56515,72390;46990,74295;37465,72390;29845,69215;22225,66040;13970,59690;9525,53340;4445,45720;1270,36195;1270,26670;1270,19050;3175,12700;6350,6350;9525,0;7620,0;4445,6350;1270,12700;0,19050;0,26670;1270,36195;4445,45720;7620,53340;13970,59690;20320,66040;29845,71120;37465,74295;46990,74295;56515,74295;66040,71120;74295,66040;81915,59690;86360,53340;91440,45720;94615,36195;95885,26670" o:connectangles="0,0,0,0,0,0,0,0,0,0,0,0,0,0,0,0,0,0,0,0,0,0,0,0,0,0,0,0,0,0,0,0,0,0,0,0,0,0,0,0,0,0,0,0,0,0,0,0,0,0,0"/>
              </v:shape>
              <v:shape id="Freeform 9320" o:spid="_x0000_s3255" style="position:absolute;left:3441;top:4406;width:946;height:743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On8YA&#10;AADdAAAADwAAAGRycy9kb3ducmV2LnhtbESPQUsDMRSE74L/ITzBm5vtsi26Ni0iKD0V2iro7bF5&#10;3SwmL8smtml/vREKPQ4z8w0zXyZnxYHG0HtWMClKEMSt1z13Cj52bw+PIEJE1mg9k4ITBVgubm/m&#10;2Gh/5A0dtrETGcKhQQUmxqGRMrSGHIbCD8TZ2/vRYcxy7KQe8ZjhzsqqLGfSYc95weBAr4ban+2v&#10;U/C1ps1kb+w7n3dpmux3XX/WK6Xu79LLM4hIKV7Dl/ZKK6iq6gn+3+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AOn8YAAADdAAAADwAAAAAAAAAAAAAAAACYAgAAZHJz&#10;L2Rvd25yZXYueG1sUEsFBgAAAAAEAAQA9QAAAIsDAAAAAA==&#10;" path="m149,42r,-12l146,20,141,10,136,r,l141,10r3,10l146,30r3,12l146,57r-5,12l136,82,126,94r-9,8l104,109r-15,5l74,114r-15,l47,109,35,102,25,94,15,82,7,69,5,57,2,42,2,30,5,20,10,10,15,r,l7,10,5,20,2,30,,42,2,57,7,72r8,12l22,94r13,10l47,112r12,2l74,117r15,-3l104,112r13,-8l129,94r7,-10l144,72r5,-15l149,42xe" fillcolor="#007339" stroked="f">
                <v:path arrowok="t" o:connecttype="custom" o:connectlocs="94615,26670;94615,19050;92710,12700;89535,6350;86360,0;86360,0;89535,6350;91440,12700;92710,19050;94615,26670;92710,36195;89535,43815;86360,52070;80010,59690;74295,64770;66040,69215;56515,72390;46990,72390;37465,72390;29845,69215;22225,64770;15875,59690;9525,52070;4445,43815;3175,36195;1270,26670;1270,19050;3175,12700;6350,6350;9525,0;9525,0;4445,6350;3175,12700;1270,19050;0,26670;1270,36195;4445,45720;9525,53340;13970,59690;22225,66040;29845,71120;37465,72390;46990,74295;56515,72390;66040,71120;74295,66040;81915,59690;86360,53340;91440,45720;94615,36195;94615,26670" o:connectangles="0,0,0,0,0,0,0,0,0,0,0,0,0,0,0,0,0,0,0,0,0,0,0,0,0,0,0,0,0,0,0,0,0,0,0,0,0,0,0,0,0,0,0,0,0,0,0,0,0,0,0"/>
              </v:shape>
              <v:shape id="Freeform 9321" o:spid="_x0000_s3256" style="position:absolute;left:3454;top:4406;width:933;height:743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r6MIA&#10;AADdAAAADwAAAGRycy9kb3ducmV2LnhtbERPTWvCQBC9F/wPyxS81U0TFEldQ1ACaS+irZ6H7DQJ&#10;ZmdDdjXpv+8eBI+P973JJtOJOw2utazgfRGBIK6sbrlW8PNdvK1BOI+ssbNMCv7IQbadvWww1Xbk&#10;I91PvhYhhF2KChrv+1RKVzVk0C1sTxy4XzsY9AEOtdQDjiHcdDKOopU02HJoaLCnXUPV9XQzCsri&#10;85YXl4Mtr7LaJ/LsePm1Vmr+OuUfIDxN/il+uEutII6TsD+8C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6vowgAAAN0AAAAPAAAAAAAAAAAAAAAAAJgCAABkcnMvZG93&#10;bnJldi54bWxQSwUGAAAAAAQABAD1AAAAhwMAAAAA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<v:path arrowok="t" o:connecttype="custom" o:connectlocs="93345,26670;93345,19050;91440,12700;88265,6350;85090,0;83820,0;86995,6350;90170,12700;91440,19050;91440,26670;91440,36195;88265,43815;83820,52070;78740,59690;73025,64770;64770,69215;55245,71120;45720,72390;38100,71120;28575,69215;20955,64770;14605,59690;8255,52070;5080,43815;1905,36195;0,26670;1905,19050;3175,12700;5080,6350;9525,0;8255,0;5080,6350;1905,12700;0,19050;0,26670;0,36195;3175,45720;8255,53340;12700,59690;20955,66040;28575,69215;36195,72390;45720,74295;55245,72390;64770,69215;73025,66040;78740,59690;85090,53340;90170,45720;91440,36195;93345,26670" o:connectangles="0,0,0,0,0,0,0,0,0,0,0,0,0,0,0,0,0,0,0,0,0,0,0,0,0,0,0,0,0,0,0,0,0,0,0,0,0,0,0,0,0,0,0,0,0,0,0,0,0,0,0"/>
              </v:shape>
              <v:shape id="Freeform 9322" o:spid="_x0000_s3257" style="position:absolute;left:3454;top:4406;width:933;height:72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iOMcUA&#10;AADdAAAADwAAAGRycy9kb3ducmV2LnhtbESPQWvCQBSE70L/w/KE3nRjCqVEV9FSSasn00Kuj+wz&#10;iWbfht1V03/fFQoeh5n5hlmsBtOJKznfWlYwmyYgiCurW64V/HxvJ28gfEDW2FkmBb/kYbV8Gi0w&#10;0/bGB7oWoRYRwj5DBU0IfSalrxoy6Ke2J47e0TqDIUpXS+3wFuGmk2mSvEqDLceFBnt6b6g6Fxej&#10;oDQfu/zkysumsPv8a3vK93wolXoeD+s5iEBDeIT/259aQZq+zOD+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I4xxQAAAN0AAAAPAAAAAAAAAAAAAAAAAJgCAABkcnMv&#10;ZG93bnJldi54bWxQSwUGAAAAAAQABAD1AAAAigMAAAAA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<v:path arrowok="t" o:connecttype="custom" o:connectlocs="93345,26670;91440,19050;90170,12700;88265,6350;85090,0;83820,0;86995,6350;90170,12700;91440,19050;91440,26670;91440,36195;88265,43815;83820,52070;78740,58420;71120,64770;64770,67945;55245,71120;45720,72390;38100,71120;28575,67945;20955,64770;14605,58420;9525,52070;5080,43815;1905,36195;1905,26670;1905,19050;3175,12700;6350,6350;9525,0;8255,0;5080,6350;1905,12700;0,19050;0,26670;1905,36195;3175,43815;8255,52070;14605,59690;20955,64770;28575,69215;36195,72390;45720,72390;55245,72390;64770,69215;73025,64770;78740,59690;85090,52070;88265,43815;91440,36195;93345,26670" o:connectangles="0,0,0,0,0,0,0,0,0,0,0,0,0,0,0,0,0,0,0,0,0,0,0,0,0,0,0,0,0,0,0,0,0,0,0,0,0,0,0,0,0,0,0,0,0,0,0,0,0,0,0"/>
              </v:shape>
              <v:shape id="Freeform 9323" o:spid="_x0000_s3258" style="position:absolute;left:3454;top:4406;width:914;height:72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xdsQA&#10;AADdAAAADwAAAGRycy9kb3ducmV2LnhtbESPQWvCQBSE70L/w/IK3nTTSKykriKloh61evD2zL5m&#10;g9m3IbvV+O9dQfA4zMw3zHTe2VpcqPWVYwUfwwQEceF0xaWC/e9yMAHhA7LG2jEpuJGH+eytN8Vc&#10;uytv6bILpYgQ9jkqMCE0uZS+MGTRD11DHL0/11oMUbal1C1eI9zWMk2SsbRYcVww2NC3oeK8+7cK&#10;VuaULTIajX1xcFlG+8358+eoVP+9W3yBCNSFV/jZXmsFaTpK4fEmP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MXbEAAAA3QAAAA8AAAAAAAAAAAAAAAAAmAIAAGRycy9k&#10;b3ducmV2LnhtbFBLBQYAAAAABAAEAPUAAACJAwAAAAA=&#10;" path="m144,42r,-12l142,20,137,10,132,r-3,l137,10r2,10l142,30r2,12l142,57r-3,12l132,82r-8,10l112,102r-12,5l87,112r-15,l60,112,45,107,33,102,23,92,15,82,8,69,5,57,3,42,3,30,5,20,10,10,15,r,l8,10,5,20,3,30,,42,3,57,8,69r5,13l23,94r10,8l45,109r15,3l72,114r15,-2l102,109r13,-7l124,94r8,-12l139,69r5,-12l144,42xe" fillcolor="#007739" stroked="f">
                <v:path arrowok="t" o:connecttype="custom" o:connectlocs="91440,26670;91440,19050;90170,12700;86995,6350;83820,0;81915,0;86995,6350;88265,12700;90170,19050;91440,26670;90170,36195;88265,43815;83820,52070;78740,58420;71120,64770;63500,67945;55245,71120;45720,71120;38100,71120;28575,67945;20955,64770;14605,58420;9525,52070;5080,43815;3175,36195;1905,26670;1905,19050;3175,12700;6350,6350;9525,0;9525,0;5080,6350;3175,12700;1905,19050;0,26670;1905,36195;5080,43815;8255,52070;14605,59690;20955,64770;28575,69215;38100,71120;45720,72390;55245,71120;64770,69215;73025,64770;78740,59690;83820,52070;88265,43815;91440,36195;91440,26670" o:connectangles="0,0,0,0,0,0,0,0,0,0,0,0,0,0,0,0,0,0,0,0,0,0,0,0,0,0,0,0,0,0,0,0,0,0,0,0,0,0,0,0,0,0,0,0,0,0,0,0,0,0,0"/>
              </v:shape>
              <v:shape id="Freeform 9324" o:spid="_x0000_s3259" style="position:absolute;left:3473;top:4406;width:895;height:72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2FMMA&#10;AADdAAAADwAAAGRycy9kb3ducmV2LnhtbESPzWrCQBSF9wXfYbiCuzoxQqrRUUQouLG0xo27S+aa&#10;hGTuhJmpiW/fKRS6PJyfj7Pdj6YTD3K+saxgMU9AEJdWN1wpuBbvrysQPiBr7CyTgid52O8mL1vM&#10;tR34ix6XUIk4wj5HBXUIfS6lL2sy6Oe2J47e3TqDIUpXSe1wiOOmk2mSZNJgw5FQY0/Hmsr28m0i&#10;RDsKxce6qFr5yee3JGtvQ6bUbDoeNiACjeE//Nc+aQVpulzC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62FMMAAADdAAAADwAAAAAAAAAAAAAAAACYAgAAZHJzL2Rv&#10;d25yZXYueG1sUEsFBgAAAAAEAAQA9QAAAIgDAAAAAA=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<v:path arrowok="t" o:connecttype="custom" o:connectlocs="89535,26670;89535,19050;88265,12700;85090,6350;81915,0;80010,0;83185,6350;86360,12700;88265,19050;89535,26670;88265,36195;85090,43815;81915,52070;75565,58420;69215,62865;61595,67945;53340,71120;43815,71120;36195,71120;26670,67945;20320,62865;12700,58420;7620,52070;3175,43815;1270,36195;0,26670;1270,19050;3175,12700;4445,6350;9525,0;7620,0;4445,6350;1270,12700;0,19050;0,26670;0,36195;3175,43815;7620,52070;12700,58420;19050,64770;26670,67945;36195,71120;43815,72390;53340,71120;62865,67945;69215,64770;76835,58420;81915,52070;86360,43815;89535,36195;89535,26670" o:connectangles="0,0,0,0,0,0,0,0,0,0,0,0,0,0,0,0,0,0,0,0,0,0,0,0,0,0,0,0,0,0,0,0,0,0,0,0,0,0,0,0,0,0,0,0,0,0,0,0,0,0,0"/>
              </v:shape>
              <v:shape id="Freeform 9325" o:spid="_x0000_s3260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pW8YA&#10;AADdAAAADwAAAGRycy9kb3ducmV2LnhtbESPQWvCQBSE74X+h+UJ3nRjlLZEVwmFpqJ4qFXa4yP7&#10;zIZm34bsVuO/dwtCj8PMfMMsVr1txJk6XztWMBknIIhLp2uuFBw+30YvIHxA1tg4JgVX8rBaPj4s&#10;MNPuwh903odKRAj7DBWYENpMSl8asujHriWO3sl1FkOUXSV1h5cIt41Mk+RJWqw5Lhhs6dVQ+bP/&#10;tQp2pvoqys33e55vzXNx3NjQXgulhoM+n4MI1If/8L291grSdDqD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pW8YAAADdAAAADwAAAAAAAAAAAAAAAACYAgAAZHJz&#10;L2Rvd25yZXYueG1sUEsFBgAAAAAEAAQA9QAAAIsDAAAAAA==&#10;" path="m141,42l139,30,136,20,134,10,126,r,l131,10r5,10l139,30r,12l139,57r-5,12l126,82r-7,10l109,99r-12,8l84,109r-15,3l57,109,44,107,32,99,22,92,12,82,7,69,2,57,2,42,2,30,5,20,10,10,15,,12,,7,10,2,20,,30,,42,2,57,5,69r7,13l20,92r10,10l42,107r15,5l69,112r15,l97,107r12,-5l121,92r8,-10l136,69r3,-12l141,42xe" fillcolor="#007a3a" stroked="f">
                <v:path arrowok="t" o:connecttype="custom" o:connectlocs="89535,26670;88265,19050;86360,12700;85090,6350;80010,0;80010,0;83185,6350;86360,12700;88265,19050;88265,26670;88265,36195;85090,43815;80010,52070;75565,58420;69215,62865;61595,67945;53340,69215;43815,71120;36195,69215;27940,67945;20320,62865;13970,58420;7620,52070;4445,43815;1270,36195;1270,26670;1270,19050;3175,12700;6350,6350;9525,0;7620,0;4445,6350;1270,12700;0,19050;0,26670;1270,36195;3175,43815;7620,52070;12700,58420;19050,64770;26670,67945;36195,71120;43815,71120;53340,71120;61595,67945;69215,64770;76835,58420;81915,52070;86360,43815;88265,36195;89535,26670" o:connectangles="0,0,0,0,0,0,0,0,0,0,0,0,0,0,0,0,0,0,0,0,0,0,0,0,0,0,0,0,0,0,0,0,0,0,0,0,0,0,0,0,0,0,0,0,0,0,0,0,0,0,0"/>
              </v:shape>
              <v:shape id="Freeform 9326" o:spid="_x0000_s3261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U5MYA&#10;AADdAAAADwAAAGRycy9kb3ducmV2LnhtbESPT2vCQBTE7wW/w/IEb3XjBkuNriIBtfRS/Hfw9sg+&#10;k2D2bciumn77bqHQ4zAzv2EWq9424kGdrx1rmIwTEMSFMzWXGk7Hzes7CB+QDTaOScM3eVgtBy8L&#10;zIx78p4eh1CKCGGfoYYqhDaT0hcVWfRj1xJH7+o6iyHKrpSmw2eE20aqJHmTFmuOCxW2lFdU3A53&#10;q2G7Vzu6pef8ulFymn4W9ezrkms9GvbrOYhAffgP/7U/jAal0i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SU5MYAAADdAAAADwAAAAAAAAAAAAAAAACYAgAAZHJz&#10;L2Rvd25yZXYueG1sUEsFBgAAAAAEAAQA9QAAAIsDAAAAAA==&#10;" path="m141,42l139,30,136,20,131,10,126,r-2,l131,10r3,10l139,30r,12l136,57r-2,12l126,79r-7,10l109,99r-12,5l84,109r-15,3l57,109,44,104,32,99,22,89,15,79,7,69,2,57,2,42,2,30,5,20,10,10,15,r,l7,10,5,20,2,30,,42,2,57,5,69r7,13l20,92r12,7l42,107r15,5l69,112r15,l97,107r12,-8l119,92,129,82r5,-13l139,57r2,-15xe" fillcolor="#007b3a" stroked="f">
                <v:path arrowok="t" o:connecttype="custom" o:connectlocs="89535,26670;88265,19050;86360,12700;83185,6350;80010,0;78740,0;83185,6350;85090,12700;88265,19050;88265,26670;86360,36195;85090,43815;80010,50165;75565,56515;69215,62865;61595,66040;53340,69215;43815,71120;36195,69215;27940,66040;20320,62865;13970,56515;9525,50165;4445,43815;1270,36195;1270,26670;1270,19050;3175,12700;6350,6350;9525,0;9525,0;4445,6350;3175,12700;1270,19050;0,26670;1270,36195;3175,43815;7620,52070;12700,58420;20320,62865;26670,67945;36195,71120;43815,71120;53340,71120;61595,67945;69215,62865;75565,58420;81915,52070;85090,43815;88265,36195;89535,26670" o:connectangles="0,0,0,0,0,0,0,0,0,0,0,0,0,0,0,0,0,0,0,0,0,0,0,0,0,0,0,0,0,0,0,0,0,0,0,0,0,0,0,0,0,0,0,0,0,0,0,0,0,0,0"/>
              </v:shape>
              <v:shape id="Freeform 9327" o:spid="_x0000_s3262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HY8YA&#10;AADdAAAADwAAAGRycy9kb3ducmV2LnhtbESP0WrCQBRE3wv+w3IFX0Q33Qap0VVKoSUILa36AZfs&#10;NYlm74bsqvHvXaHQx2FmzjDLdW8bcaHO1441PE8TEMSFMzWXGva7j8krCB+QDTaOScONPKxXg6cl&#10;ZsZd+Zcu21CKCGGfoYYqhDaT0hcVWfRT1xJH7+A6iyHKrpSmw2uE20aqJJlJizXHhQpbeq+oOG3P&#10;VkOepj/H+Wf4Ut9yfGzKTXpQ41zr0bB/W4AI1If/8F87NxqUepnB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4HY8YAAADdAAAADwAAAAAAAAAAAAAAAACYAgAAZHJz&#10;L2Rvd25yZXYueG1sUEsFBgAAAAAEAAQA9QAAAIsDAAAAAA=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<v:path arrowok="t" o:connecttype="custom" o:connectlocs="86995,26670;86995,19050;85090,12700;81915,6350;78740,0;77470,0;80645,6350;83820,12700;85090,19050;86995,26670;85090,34925;83820,43815;78740,50165;74295,56515;67945,62865;60325,66040;52070,69215;42545,69215;34925,69215;26670,66040;19050,62865;12700,56515;8255,50165;3175,43815;1905,34925;0,26670;1905,19050;3175,12700;5080,6350;9525,0;8255,0;5080,6350;1905,12700;0,19050;0,26670;0,36195;3175,43815;6350,52070;12700,58420;19050,62865;26670,67945;34925,69215;42545,71120;52070,69215;60325,67945;67945,62865;74295,58420;78740,52070;83820,43815;86995,36195;86995,26670" o:connectangles="0,0,0,0,0,0,0,0,0,0,0,0,0,0,0,0,0,0,0,0,0,0,0,0,0,0,0,0,0,0,0,0,0,0,0,0,0,0,0,0,0,0,0,0,0,0,0,0,0,0,0"/>
              </v:shape>
              <v:shape id="Freeform 9328" o:spid="_x0000_s3263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3ARccA&#10;AADdAAAADwAAAGRycy9kb3ducmV2LnhtbESPQUvDQBSE74L/YXlCL8VukoJK7LZoS4uiF2N7f2Rf&#10;k8Xs27i7TeO/d4WCx2FmvmEWq9F2YiAfjGMF+SwDQVw7bbhRsP/c3j6ACBFZY+eYFPxQgNXy+mqB&#10;pXZn/qChio1IEA4lKmhj7EspQ92SxTBzPXHyjs5bjEn6RmqP5wS3nSyy7E5aNJwWWuxp3VL9VZ2s&#10;gqk/Fvl7fjLd9363Oby+meH5UCk1uRmfHkFEGuN/+NJ+0QqKYn4P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dwEXHAAAA3QAAAA8AAAAAAAAAAAAAAAAAmAIAAGRy&#10;cy9kb3ducmV2LnhtbFBLBQYAAAAABAAEAPUAAACMAwAAAAA=&#10;" path="m137,42r,-12l132,20,129,10,122,r,l127,10r5,10l134,30r,12l134,55r-5,12l124,79,114,89r-9,8l95,104r-13,3l67,109,55,107,42,104,30,97,20,89,13,79,8,67,3,55,,42,3,30,5,20,10,10,15,r,l8,10,3,20,,30,,42,,57,5,69r8,10l20,89,30,99r12,5l55,109r12,3l82,109r13,-5l107,99,117,89r7,-10l132,69r2,-12l137,42xe" fillcolor="#007d3a" stroked="f">
                <v:path arrowok="t" o:connecttype="custom" o:connectlocs="86995,26670;86995,19050;83820,12700;81915,6350;77470,0;77470,0;80645,6350;83820,12700;85090,19050;85090,26670;85090,34925;81915,42545;78740,50165;72390,56515;66675,61595;60325,66040;52070,67945;42545,69215;34925,67945;26670,66040;19050,61595;12700,56515;8255,50165;5080,42545;1905,34925;0,26670;1905,19050;3175,12700;6350,6350;9525,0;9525,0;5080,6350;1905,12700;0,19050;0,26670;0,36195;3175,43815;8255,50165;12700,56515;19050,62865;26670,66040;34925,69215;42545,71120;52070,69215;60325,66040;67945,62865;74295,56515;78740,50165;83820,43815;85090,36195;86995,26670" o:connectangles="0,0,0,0,0,0,0,0,0,0,0,0,0,0,0,0,0,0,0,0,0,0,0,0,0,0,0,0,0,0,0,0,0,0,0,0,0,0,0,0,0,0,0,0,0,0,0,0,0,0,0"/>
              </v:shape>
              <v:shape id="Freeform 9329" o:spid="_x0000_s3264" style="position:absolute;left:3486;top:4406;width:870;height:693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qXcQA&#10;AADdAAAADwAAAGRycy9kb3ducmV2LnhtbERPz2vCMBS+D/Y/hDfwNlNbNmY1ShlMpbd1gh4fzbMt&#10;Ni9Zk2ndX78cBh4/vt/L9Wh6caHBd5YVzKYJCOLa6o4bBfuvj+c3ED4ga+wtk4IbeVivHh+WmGt7&#10;5U+6VKERMYR9jgraEFwupa9bMuin1hFH7mQHgyHCoZF6wGsMN71Mk+RVGuw4NrTo6L2l+lz9GAXl&#10;/mWbuUOxOWaV+701RTn7npdKTZ7GYgEi0Bju4n/3TitI0yzOjW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Ial3EAAAA3QAAAA8AAAAAAAAAAAAAAAAAmAIAAGRycy9k&#10;b3ducmV2LnhtbFBLBQYAAAAABAAEAPUAAACJAw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<v:path arrowok="t" o:connecttype="custom" o:connectlocs="86995,26670;85090,19050;83820,12700;80645,6350;77470,0;75565,0;80645,6350;81915,12700;85090,19050;85090,26670;85090,34925;81915,42545;78740,50165;72390,56515;66675,61595;60325,66040;52070,67945;42545,69215;34925,67945;26670,66040;19050,61595;14605,56515;8255,50165;5080,42545;1905,34925;1905,26670;1905,19050;3175,12700;6350,6350;11430,0;9525,0;5080,6350;3175,12700;1905,19050;0,26670;1905,34925;3175,43815;8255,50165;12700,56515;19050,62865;26670,66040;34925,69215;42545,69215;52070,69215;60325,66040;67945,62865;74295,56515;78740,50165;83820,43815;85090,34925;86995,26670" o:connectangles="0,0,0,0,0,0,0,0,0,0,0,0,0,0,0,0,0,0,0,0,0,0,0,0,0,0,0,0,0,0,0,0,0,0,0,0,0,0,0,0,0,0,0,0,0,0,0,0,0,0,0"/>
              </v:shape>
              <v:shape id="Freeform 9330" o:spid="_x0000_s3265" style="position:absolute;left:3486;top:4406;width:851;height:693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7fcYA&#10;AADdAAAADwAAAGRycy9kb3ducmV2LnhtbESPW2vCQBSE3wv9D8sp+KabRhAbXaUUWsQXb0X07ZA9&#10;udDs2ZhdY/TXu4LQx2FmvmGm885UoqXGlZYVvA8iEMSp1SXnCn533/0xCOeRNVaWScGVHMxnry9T&#10;TLS98Ibarc9FgLBLUEHhfZ1I6dKCDLqBrYmDl9nGoA+yyaVu8BLgppJxFI2kwZLDQoE1fRWU/m3P&#10;RkG6Kk/7NZ1v2B6yYXas8PRzXSrVe+s+JyA8df4//GwvtII4Hn7A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n7fcYAAADdAAAADwAAAAAAAAAAAAAAAACYAgAAZHJz&#10;L2Rvd25yZXYueG1sUEsFBgAAAAAEAAQA9QAAAIsD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<v:path arrowok="t" o:connecttype="custom" o:connectlocs="85090,26670;85090,19050;83820,12700;80645,6350;77470,0;75565,0;78740,6350;81915,12700;83820,19050;85090,26670;83820,34925;81915,42545;77470,50165;72390,56515;66675,61595;60325,64770;52070,67945;42545,67945;34925,67945;26670,64770;20320,61595;14605,56515;9525,50165;5080,42545;3175,34925;1905,26670;1905,19050;5080,12700;8255,6350;11430,0;9525,0;6350,6350;3175,12700;1905,19050;0,26670;1905,34925;5080,42545;8255,50165;12700,56515;19050,61595;26670,66040;34925,67945;42545,69215;52070,67945;60325,66040;66675,61595;72390,56515;78740,50165;81915,42545;85090,34925;85090,26670" o:connectangles="0,0,0,0,0,0,0,0,0,0,0,0,0,0,0,0,0,0,0,0,0,0,0,0,0,0,0,0,0,0,0,0,0,0,0,0,0,0,0,0,0,0,0,0,0,0,0,0,0,0,0"/>
              </v:shape>
              <v:shape id="Freeform 9331" o:spid="_x0000_s3266" style="position:absolute;left:3505;top:4406;width:832;height:693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UDsQA&#10;AADdAAAADwAAAGRycy9kb3ducmV2LnhtbERPTWvCQBC9F/oflil4qxuDphLdhBJRvFm1CN7G7DQJ&#10;zc6m2VXjv+8eCj0+3vcyH0wrbtS7xrKCyTgCQVxa3XCl4PO4fp2DcB5ZY2uZFDzIQZ49Py0x1fbO&#10;e7odfCVCCLsUFdTed6mUrqzJoBvbjjhwX7Y36APsK6l7vIdw08o4ihJpsOHQUGNHRU3l9+FqFFSb&#10;t+N0VkwuJz7PouTj/LNbFYlSo5fhfQHC0+D/xX/urVYQx9OwP7w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dFA7EAAAA3QAAAA8AAAAAAAAAAAAAAAAAmAIAAGRycy9k&#10;b3ducmV2LnhtbFBLBQYAAAAABAAEAPUAAACJAwAAAAA=&#10;" path="m131,42r,-12l126,20,124,10,116,r-2,l121,10r5,10l129,30r,12l129,55r-5,12l119,79r-8,8l102,97r-10,5l79,107r-15,l52,107,39,102,29,97,20,87,12,79,5,67,2,55,,42,2,30,5,20,10,10,15,r,l7,10,2,20,,30,,42,,55,5,67r5,12l20,89r7,8l39,104r13,3l64,109r15,-2l92,104r10,-7l111,89,121,79r5,-12l131,55r,-13xe" fillcolor="#00813b" stroked="f">
                <v:path arrowok="t" o:connecttype="custom" o:connectlocs="83185,26670;83185,19050;80010,12700;78740,6350;73660,0;72390,0;76835,6350;80010,12700;81915,19050;81915,26670;81915,34925;78740,42545;75565,50165;70485,55245;64770,61595;58420,64770;50165,67945;40640,67945;33020,67945;24765,64770;18415,61595;12700,55245;7620,50165;3175,42545;1270,34925;0,26670;1270,19050;3175,12700;6350,6350;9525,0;9525,0;4445,6350;1270,12700;0,19050;0,26670;0,34925;3175,42545;6350,50165;12700,56515;17145,61595;24765,66040;33020,67945;40640,69215;50165,67945;58420,66040;64770,61595;70485,56515;76835,50165;80010,42545;83185,34925;83185,26670" o:connectangles="0,0,0,0,0,0,0,0,0,0,0,0,0,0,0,0,0,0,0,0,0,0,0,0,0,0,0,0,0,0,0,0,0,0,0,0,0,0,0,0,0,0,0,0,0,0,0,0,0,0,0"/>
              </v:shape>
              <v:shape id="Freeform 9332" o:spid="_x0000_s3267" style="position:absolute;left:3505;top:4406;width:832;height:680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m3MYA&#10;AADdAAAADwAAAGRycy9kb3ducmV2LnhtbESPQWvCQBSE7wX/w/IKvZS6MUoJqauIUhBPagO9PrKv&#10;2bTZtyG7muivdwWhx2FmvmHmy8E24kydrx0rmIwTEMSl0zVXCoqvz7cMhA/IGhvHpOBCHpaL0dMc&#10;c+16PtD5GCoRIexzVGBCaHMpfWnIoh+7ljh6P66zGKLsKqk77CPcNjJNkndpsea4YLCltaHy73iy&#10;CmbTKtv3Gf9+780OT+H1WhTbjVIvz8PqA0SgIfyHH+2tVpCmsw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tm3M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<v:path arrowok="t" o:connecttype="custom" o:connectlocs="83185,26670;81915,19050;80010,12700;76835,6350;73660,0;72390,0;76835,6350;80010,12700;81915,19050;81915,26670;81915,34925;78740,42545;75565,48895;70485,55245;64770,59690;56515,64770;50165,66040;40640,67945;33020,66040;24765,64770;18415,59690;12700,55245;7620,48895;4445,42545;1270,34925;1270,26670;1270,19050;3175,12700;6350,6350;10795,0;9525,0;6350,6350;3175,12700;0,19050;0,26670;1270,34925;3175,42545;7620,50165;12700,56515;18415,61595;24765,64770;33020,67945;40640,67945;50165,67945;58420,64770;64770,61595;70485,56515;75565,50165;80010,42545;81915,34925;83185,26670" o:connectangles="0,0,0,0,0,0,0,0,0,0,0,0,0,0,0,0,0,0,0,0,0,0,0,0,0,0,0,0,0,0,0,0,0,0,0,0,0,0,0,0,0,0,0,0,0,0,0,0,0,0,0"/>
              </v:shape>
              <v:shape id="Freeform 9333" o:spid="_x0000_s3268" style="position:absolute;left:3505;top:4406;width:819;height:680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E2McA&#10;AADdAAAADwAAAGRycy9kb3ducmV2LnhtbESPT0sDMRTE70K/Q3iCN5s1qOi2aRFpUQ/SPxZ6fd28&#10;3SzdvCxJbFc/vREEj8PMb4aZzgfXiROF2HrWcDMuQBBX3rTcaNh9LK8fQMSEbLDzTBq+KMJ8NrqY&#10;Ymn8mTd02qZG5BKOJWqwKfWllLGy5DCOfU+cvdoHhynL0EgT8JzLXSdVUdxLhy3nBYs9PVuqjttP&#10;p0HVi3r1uHh5V+u3Q9ivk737Xm60vrocniYgEg3pP/xHv5rMqVsFv2/y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ixNjHAAAA3QAAAA8AAAAAAAAAAAAAAAAAmAIAAGRy&#10;cy9kb3ducmV2LnhtbFBLBQYAAAAABAAEAPUAAACMAwAAAAA=&#10;" path="m129,42r,-12l126,20,121,10,114,r,l119,10r5,10l126,30r3,12l126,55r-2,12l119,77,109,87r-7,7l89,99r-10,5l64,104r-12,l39,99,29,94,20,87,12,77,7,67,2,55,2,42,2,30,7,20,12,10,17,,15,,10,10,5,20,2,30,,42,2,55,5,67r7,12l20,87r9,10l39,102r13,5l64,107r15,l92,102r10,-5l111,87r8,-8l124,67r5,-12l129,42xe" fillcolor="#03843c" stroked="f">
                <v:path arrowok="t" o:connecttype="custom" o:connectlocs="81915,26670;81915,19050;80010,12700;76835,6350;72390,0;72390,0;75565,6350;78740,12700;80010,19050;81915,26670;80010,34925;78740,42545;75565,48895;69215,55245;64770,59690;56515,62865;50165,66040;40640,66040;33020,66040;24765,62865;18415,59690;12700,55245;7620,48895;4445,42545;1270,34925;1270,26670;1270,19050;4445,12700;7620,6350;10795,0;9525,0;6350,6350;3175,12700;1270,19050;0,26670;1270,34925;3175,42545;7620,50165;12700,55245;18415,61595;24765,64770;33020,67945;40640,67945;50165,67945;58420,64770;64770,61595;70485,55245;75565,50165;78740,42545;81915,34925;81915,26670" o:connectangles="0,0,0,0,0,0,0,0,0,0,0,0,0,0,0,0,0,0,0,0,0,0,0,0,0,0,0,0,0,0,0,0,0,0,0,0,0,0,0,0,0,0,0,0,0,0,0,0,0,0,0"/>
              </v:shape>
              <v:shape id="Freeform 9334" o:spid="_x0000_s3269" style="position:absolute;left:3517;top:4406;width:807;height:680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m+8YA&#10;AADdAAAADwAAAGRycy9kb3ducmV2LnhtbESPT2vCQBTE74LfYXmCt7pptP5Js0pbEIsXWxW8vmZf&#10;k5Ds25DdavLtu4WCx2FmfsOkm87U4kqtKy0reJxEIIgzq0vOFZxP24clCOeRNdaWSUFPDjbr4SDF&#10;RNsbf9L16HMRIOwSVFB43yRSuqwgg25iG+LgfdvWoA+yzaVu8RbgppZxFM2lwZLDQoENvRWUVccf&#10;o+Cjr3S/+mqi14Mrdxd8wtki3is1HnUvzyA8df4e/m+/awVxPJv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jm+8YAAADdAAAADwAAAAAAAAAAAAAAAACYAgAAZHJz&#10;L2Rvd25yZXYueG1sUEsFBgAAAAAEAAQA9QAAAIsDAAAAAA==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<v:path arrowok="t" o:connecttype="custom" o:connectlocs="80645,26670;80645,19050;78740,12700;75565,6350;71120,0;69215,0;74295,6350;77470,12700;78740,19050;80645,26670;78740,34925;77470,42545;72390,48895;67945,55245;61595,59690;55245,62865;47625,66040;39370,66040;31750,66040;25400,62865;17145,59690;12700,55245;8255,48895;3175,42545;1905,34925;0,26670;1905,19050;3175,12700;6350,6350;11430,0;9525,0;5080,6350;1905,12700;0,19050;0,26670;0,34925;3175,42545;6350,48895;11430,55245;17145,59690;23495,64770;31750,66040;39370,67945;48895,66040;55245,64770;63500,59690;69215,55245;74295,48895;77470,42545;80645,34925;80645,26670" o:connectangles="0,0,0,0,0,0,0,0,0,0,0,0,0,0,0,0,0,0,0,0,0,0,0,0,0,0,0,0,0,0,0,0,0,0,0,0,0,0,0,0,0,0,0,0,0,0,0,0,0,0,0"/>
              </v:shape>
              <v:shape id="Freeform 9335" o:spid="_x0000_s3270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LesUA&#10;AADdAAAADwAAAGRycy9kb3ducmV2LnhtbESPQWvCQBSE7wX/w/IEb3XTKK1EN6EUSj3WqNDjM/tM&#10;YrNvw+6qsb/eLRR6HGbmG2ZVDKYTF3K+tazgaZqAIK6sbrlWsNu+Py5A+ICssbNMCm7kochHDyvM&#10;tL3yhi5lqEWEsM9QQRNCn0npq4YM+qntiaN3tM5giNLVUju8RrjpZJokz9Jgy3GhwZ7eGqq+y7NR&#10;cJgdpHOnYf+RvMw+v/brc/mjSanJeHhdggg0hP/wX3utFaTpfA6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gt6xQAAAN0AAAAPAAAAAAAAAAAAAAAAAJgCAABkcnMv&#10;ZG93bnJldi54bWxQSwUGAAAAAAQABAD1AAAAigM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<v:path arrowok="t" o:connecttype="custom" o:connectlocs="80645,26670;78740,19050;77470,12700;74295,6350;71120,0;69215,0;72390,6350;77470,12700;78740,19050;78740,26670;78740,34925;75565,42545;72390,48895;67945,55245;61595,59690;55245,62865;47625,64770;39370,66040;31750,64770;25400,62865;17145,59690;12700,55245;8255,48895;3175,42545;1905,34925;1905,26670;1905,19050;3175,12700;6350,6350;11430,0;9525,0;6350,6350;3175,12700;0,19050;0,26670;0,34925;3175,42545;6350,48895;11430,55245;17145,59690;23495,62865;31750,66040;39370,66040;48895,66040;55245,62865;63500,59690;67945,55245;74295,48895;77470,42545;78740,34925;80645,26670" o:connectangles="0,0,0,0,0,0,0,0,0,0,0,0,0,0,0,0,0,0,0,0,0,0,0,0,0,0,0,0,0,0,0,0,0,0,0,0,0,0,0,0,0,0,0,0,0,0,0,0,0,0,0"/>
              </v:shape>
              <v:shape id="Freeform 9336" o:spid="_x0000_s3271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ATMcA&#10;AADdAAAADwAAAGRycy9kb3ducmV2LnhtbESPT2vCQBTE74V+h+UVequbhCoas5EqCN5s4x/w9si+&#10;Jmmzb2N21fjtu4VCj8PMb4bJFoNpxZV611hWEI8iEMSl1Q1XCva79csUhPPIGlvLpOBODhb540OG&#10;qbY3/qBr4SsRStilqKD2vkuldGVNBt3IdsTB+7S9QR9kX0nd4y2Um1YmUTSRBhsOCzV2tKqp/C4u&#10;RkESL6vT5F0Wu+lhO2u2Lvk6x0elnp+GtzkIT4P/D//RGx245HUMv2/C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yQEzHAAAA3QAAAA8AAAAAAAAAAAAAAAAAmAIAAGRy&#10;cy9kb3ducmV2LnhtbFBLBQYAAAAABAAEAPUAAACMAwAAAAA=&#10;" path="m127,42l124,30,122,20,117,10,109,r-2,l114,10r5,10l124,30r,12l122,55r-3,12l114,77r-7,7l97,92,87,99r-12,3l62,104,50,102,40,99,30,92,20,84,13,77,8,67,3,55,3,42,3,30,8,20,13,10,18,r,l10,10,5,20,3,30,,42,3,55,5,67r8,10l20,87r7,7l40,99r10,5l62,104r13,l87,99,97,94r10,-7l114,77r8,-10l124,55r3,-13xe" fillcolor="#1d873e" stroked="f">
                <v:path arrowok="t" o:connecttype="custom" o:connectlocs="80645,26670;78740,19050;77470,12700;74295,6350;69215,0;67945,0;72390,6350;75565,12700;78740,19050;78740,26670;77470,34925;75565,42545;72390,48895;67945,53340;61595,58420;55245,62865;47625,64770;39370,66040;31750,64770;25400,62865;19050,58420;12700,53340;8255,48895;5080,42545;1905,34925;1905,26670;1905,19050;5080,12700;8255,6350;11430,0;11430,0;6350,6350;3175,12700;1905,19050;0,26670;1905,34925;3175,42545;8255,48895;12700,55245;17145,59690;25400,62865;31750,66040;39370,66040;47625,66040;55245,62865;61595,59690;67945,55245;72390,48895;77470,42545;78740,34925;80645,26670" o:connectangles="0,0,0,0,0,0,0,0,0,0,0,0,0,0,0,0,0,0,0,0,0,0,0,0,0,0,0,0,0,0,0,0,0,0,0,0,0,0,0,0,0,0,0,0,0,0,0,0,0,0,0"/>
              </v:shape>
              <v:shape id="Freeform 9337" o:spid="_x0000_s3272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YTMUA&#10;AADdAAAADwAAAGRycy9kb3ducmV2LnhtbESP0WrCQBRE3wv+w3KFvohuTEvQ6CoSKFjoS40fcM1e&#10;s8Hs3ZBdY/z7bqHQx2FmzjDb/WhbMVDvG8cKlosEBHHldMO1gnP5MV+B8AFZY+uYFDzJw343edli&#10;rt2Dv2k4hVpECPscFZgQulxKXxmy6BeuI47e1fUWQ5R9LXWPjwi3rUyTJJMWG44LBjsqDFW3090q&#10;+CoLY7vLbC3f7styyIowSz+1Uq/T8bABEWgM/+G/9lErSNP3DH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phMxQAAAN0AAAAPAAAAAAAAAAAAAAAAAJgCAABkcnMv&#10;ZG93bnJldi54bWxQSwUGAAAAAAQABAD1AAAAig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<v:path arrowok="t" o:connecttype="custom" o:connectlocs="76835,26670;76835,19050;75565,12700;70485,6350;67310,0;66040,0;70485,6350;73660,12700;75565,19050;76835,26670;75565,34925;73660,40640;70485,48895;66040,53340;59690,58420;53340,61595;45720,64770;37465,64770;31115,64770;23495,61595;17145,58420;10795,53340;6350,48895;3175,40640;1270,34925;0,26670;1270,19050;3175,12700;6350,6350;10795,0;9525,0;4445,6350;1270,12700;0,19050;0,26670;0,34925;1270,42545;6350,48895;10795,55245;15240,59690;23495,62865;29845,64770;37465,66040;45720,64770;53340,62865;59690,59690;66040,55245;70485,48895;73660,42545;76835,34925;76835,26670" o:connectangles="0,0,0,0,0,0,0,0,0,0,0,0,0,0,0,0,0,0,0,0,0,0,0,0,0,0,0,0,0,0,0,0,0,0,0,0,0,0,0,0,0,0,0,0,0,0,0,0,0,0,0"/>
              </v:shape>
              <v:shape id="Freeform 9338" o:spid="_x0000_s3273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J18MA&#10;AADdAAAADwAAAGRycy9kb3ducmV2LnhtbESP32rCMBTG7we+QziCdzO1jjk6o4hFkN3I6h7g0Jw2&#10;Zc1JaWKtPr0ZDLz8+P78+Nbb0bZioN43jhUs5gkI4tLphmsFP+fD6wcIH5A1to5JwY08bDeTlzVm&#10;2l35m4Yi1CKOsM9QgQmhy6T0pSGLfu464uhVrrcYouxrqXu8xnHbyjRJ3qXFhiPBYEd7Q+VvcbGR&#10;uzT4lVd5ne6r4XjL6XTnpFJqNh13nyACjeEZ/m8ftYI0fVvB3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PJ18MAAADdAAAADwAAAAAAAAAAAAAAAACYAgAAZHJzL2Rv&#10;d25yZXYueG1sUEsFBgAAAAAEAAQA9QAAAIgDAAAAAA==&#10;" path="m121,42r,-12l116,20,111,10,104,r,l109,10r7,10l119,30r,12l119,55r-5,9l109,74r-7,10l94,92,84,97,72,99r-13,3l49,99,37,97,27,92,17,84,12,74,5,64,2,55,,42,2,30,5,20,10,10,17,,15,,10,10,5,20,,30,,42,,55,5,67r5,10l17,84r10,8l37,99r10,3l59,104r13,-2l84,99,94,92r10,-8l111,77r5,-10l119,55r2,-13xe" fillcolor="#298a3f" stroked="f">
                <v:path arrowok="t" o:connecttype="custom" o:connectlocs="76835,26670;76835,19050;73660,12700;70485,6350;66040,0;66040,0;69215,6350;73660,12700;75565,19050;75565,26670;75565,34925;72390,40640;69215,46990;64770,53340;59690,58420;53340,61595;45720,62865;37465,64770;31115,62865;23495,61595;17145,58420;10795,53340;7620,46990;3175,40640;1270,34925;0,26670;1270,19050;3175,12700;6350,6350;10795,0;9525,0;6350,6350;3175,12700;0,19050;0,26670;0,34925;3175,42545;6350,48895;10795,53340;17145,58420;23495,62865;29845,64770;37465,66040;45720,64770;53340,62865;59690,58420;66040,53340;70485,48895;73660,42545;75565,34925;76835,26670" o:connectangles="0,0,0,0,0,0,0,0,0,0,0,0,0,0,0,0,0,0,0,0,0,0,0,0,0,0,0,0,0,0,0,0,0,0,0,0,0,0,0,0,0,0,0,0,0,0,0,0,0,0,0"/>
              </v:shape>
              <v:shape id="Freeform 9339" o:spid="_x0000_s3274" style="position:absolute;left:3536;top:4406;width:769;height:648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DY8QA&#10;AADdAAAADwAAAGRycy9kb3ducmV2LnhtbERPz2vCMBS+D/wfwhO8DE1bxjY6o4jS4U6yzIu3Z/PW&#10;FpuX0sS2+++Xw2DHj+/3ejvZVgzU+8axgnSVgCAunWm4UnD+KpavIHxANtg6JgU/5GG7mT2sMTdu&#10;5E8adKhEDGGfo4I6hC6X0pc1WfQr1xFH7tv1FkOEfSVNj2MMt63MkuRZWmw4NtTY0b6m8qbvVoF9&#10;PJXc6UNxPF10evk4v4R3fVVqMZ92byACTeFf/Oc+GgVZ9hTnxj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QA2PEAAAA3QAAAA8AAAAAAAAAAAAAAAAAmAIAAGRycy9k&#10;b3ducmV2LnhtbFBLBQYAAAAABAAEAPUAAACJAwAAAAA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<v:path arrowok="t" o:connecttype="custom" o:connectlocs="76835,26670;75565,19050;73660,12700;70485,6350;66040,0;64770,0;69215,6350;72390,12700;75565,19050;75565,26670;75565,34925;72390,40640;69215,46990;64770,53340;59690,58420;53340,61595;45720,62865;37465,64770;31115,62865;23495,61595;17145,58420;12700,53340;7620,46990;4445,40640;1270,34925;1270,26670;1270,19050;4445,12700;7620,6350;12700,0;10795,0;6350,6350;3175,12700;1270,19050;0,26670;1270,34925;3175,40640;6350,48895;10795,53340;17145,58420;23495,61595;31115,64770;37465,64770;45720,64770;53340,61595;59690,58420;66040,53340;70485,48895;73660,40640;75565,34925;76835,26670" o:connectangles="0,0,0,0,0,0,0,0,0,0,0,0,0,0,0,0,0,0,0,0,0,0,0,0,0,0,0,0,0,0,0,0,0,0,0,0,0,0,0,0,0,0,0,0,0,0,0,0,0,0,0"/>
              </v:shape>
              <v:shape id="Freeform 9340" o:spid="_x0000_s3275" style="position:absolute;left:3536;top:4406;width:756;height:648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Sx8YA&#10;AADdAAAADwAAAGRycy9kb3ducmV2LnhtbESPQWvCQBSE7wX/w/KEXkrdGIrY1FVEKgrqwSjo8ZF9&#10;TYLZtzG7avrvXUHwOMzMN8xo0ppKXKlxpWUF/V4EgjizuuRcwX43/xyCcB5ZY2WZFPyTg8m48zbC&#10;RNsbb+ma+lwECLsEFRTe14mULivIoOvZmjh4f7Yx6INscqkbvAW4qWQcRQNpsOSwUGBNs4KyU3ox&#10;Clw+XJ+P8+3H4Xe6SPWBNquF10q9d9vpDwhPrX+Fn+2lVhDHX9/weBOe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RSx8YAAADdAAAADwAAAAAAAAAAAAAAAACYAgAAZHJz&#10;L2Rvd25yZXYueG1sUEsFBgAAAAAEAAQA9QAAAIsDAAAAAA==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<v:path arrowok="t" o:connecttype="custom" o:connectlocs="75565,26670;75565,19050;73660,12700;69215,6350;66040,0;64770,0;69215,6350;72390,12700;73660,19050;75565,26670;73660,34925;72390,40640;69215,46990;64770,53340;58420,56515;52070,61595;45720,62865;37465,62865;31115,62865;23495,61595;17145,56515;12700,53340;7620,46990;4445,40640;3175,34925;1270,26670;3175,19050;4445,12700;7620,6350;12700,0;10795,0;6350,6350;3175,12700;1270,19050;0,26670;1270,34925;3175,40640;7620,46990;10795,53340;17145,58420;23495,61595;31115,62865;37465,64770;45720,62865;53340,61595;59690,58420;64770,53340;69215,46990;72390,40640;75565,34925;75565,26670" o:connectangles="0,0,0,0,0,0,0,0,0,0,0,0,0,0,0,0,0,0,0,0,0,0,0,0,0,0,0,0,0,0,0,0,0,0,0,0,0,0,0,0,0,0,0,0,0,0,0,0,0,0,0"/>
              </v:shape>
              <v:shape id="Freeform 9341" o:spid="_x0000_s3276" style="position:absolute;left:3549;top:4406;width:743;height:648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7CV8IA&#10;AADdAAAADwAAAGRycy9kb3ducmV2LnhtbERPz2vCMBS+D/wfwhvsNlM7nNIZpQ6KQ09WBY+P5q0t&#10;a15KktX63y8HYceP7/dqM5pODOR8a1nBbJqAIK6sbrlWcD4Vr0sQPiBr7CyTgjt52KwnTyvMtL3x&#10;kYYy1CKGsM9QQRNCn0npq4YM+qntiSP3bZ3BEKGrpXZ4i+Gmk2mSvEuDLceGBnv6bKj6KX+Ngos7&#10;H3aLw2xemiJct5hzsT++KfXyPOYfIAKN4V/8cH9pBWk6j/vj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sJXwgAAAN0AAAAPAAAAAAAAAAAAAAAAAJgCAABkcnMvZG93&#10;bnJldi54bWxQSwUGAAAAAAQABAD1AAAAhw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<v:path arrowok="t" o:connecttype="custom" o:connectlocs="74295,26670;74295,19050;71120,12700;67945,6350;63500,0;61595,0;66040,6350;71120,12700;72390,19050;72390,26670;72390,34925;71120,40640;67945,46990;63500,52070;57150,56515;50800,59690;44450,62865;36195,62865;29845,62865;22225,59690;17145,56515;11430,52070;6350,46990;3175,40640;1905,34925;0,26670;1905,19050;3175,12700;8255,6350;12700,0;11430,0;6350,6350;3175,12700;0,19050;0,26670;0,34925;3175,40640;6350,46990;11430,53340;15875,58420;22225,61595;29845,62865;36195,64770;44450,62865;52070,61595;58420,58420;63500,53340;67945,46990;71120,40640;74295,34925;74295,26670" o:connectangles="0,0,0,0,0,0,0,0,0,0,0,0,0,0,0,0,0,0,0,0,0,0,0,0,0,0,0,0,0,0,0,0,0,0,0,0,0,0,0,0,0,0,0,0,0,0,0,0,0,0,0"/>
              </v:shape>
              <v:shape id="Freeform 9342" o:spid="_x0000_s3277" style="position:absolute;left:3549;top:4406;width:743;height:62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GRcgA&#10;AADdAAAADwAAAGRycy9kb3ducmV2LnhtbESP3UoDMRSE7wu+QziCd212F5SybVqqoC0iYn8o9O6w&#10;Od1ENyfbTWy3b28EwcthZr5hpvPeNeJMXbCeFeSjDARx5bXlWsFu+zwcgwgRWWPjmRRcKcB8djOY&#10;Yqn9hdd03sRaJAiHEhWYGNtSylAZchhGviVO3tF3DmOSXS11h5cEd40ssuxBOrScFgy29GSo+tp8&#10;OwXLVW6u7x+HfCwfD3Zv306fL8dXpe5u+8UERKQ+/of/2iutoCjuc/h9k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pEZF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<v:path arrowok="t" o:connecttype="custom" o:connectlocs="74295,26670;72390,19050;71120,12700;67945,6350;63500,0;61595,0;66040,6350;69215,12700;72390,19050;72390,26670;72390,34925;69215,40640;66040,46990;61595,52070;57150,56515;50800,59690;44450,61595;36195,62865;29845,61595;23495,59690;17145,56515;11430,52070;8255,46990;3175,40640;1905,34925;1905,26670;1905,19050;5080,12700;8255,6350;12700,0;11430,0;6350,6350;3175,12700;1905,19050;0,26670;1905,34925;3175,40640;6350,46990;11430,53340;15875,56515;22225,61595;29845,62865;36195,62865;44450,62865;50800,61595;57150,56515;63500,53340;67945,46990;71120,40640;72390,34925;74295,26670" o:connectangles="0,0,0,0,0,0,0,0,0,0,0,0,0,0,0,0,0,0,0,0,0,0,0,0,0,0,0,0,0,0,0,0,0,0,0,0,0,0,0,0,0,0,0,0,0,0,0,0,0,0,0"/>
              </v:shape>
              <v:shape id="Freeform 9343" o:spid="_x0000_s3278" style="position:absolute;left:3549;top:4406;width:724;height:62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ElMUA&#10;AADdAAAADwAAAGRycy9kb3ducmV2LnhtbESPQWsCMRSE7wX/Q3iCl6LZBqy6GkUKBW+2WvD63Dx3&#10;g5uXJUl121/fFAo9DjPzDbPa9K4VNwrRetbwNClAEFfeWK41fBxfx3MQMSEbbD2Thi+KsFkPHlZY&#10;Gn/nd7odUi0yhGOJGpqUulLKWDXkME58R5y9iw8OU5ahlibgPcNdK1VRPEuHlvNCgx29NFRdD59O&#10;w/XbSqsWb7FLx3N/moXL42K213o07LdLEIn69B/+a++MBqWmCn7f5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MSUxQAAAN0AAAAPAAAAAAAAAAAAAAAAAJgCAABkcnMv&#10;ZG93bnJldi54bWxQSwUGAAAAAAQABAD1AAAAigMAAAAA&#10;" path="m114,42r,-12l112,20,104,10,97,,95,r7,10l109,20r3,10l114,42r-2,13l109,64r-5,10l97,82r-7,7l80,94,70,97r-13,l47,97,37,94,27,89,20,82,13,74,8,64,3,55,3,42,3,30,8,20,13,10,20,r,l13,10,5,20,3,30,,42,3,55r2,9l10,74r8,8l27,89r8,5l47,99r10,l70,99,80,94,90,89r10,-7l107,74r5,-10l114,55r,-13xe" fillcolor="#3e9045" stroked="f">
                <v:path arrowok="t" o:connecttype="custom" o:connectlocs="72390,26670;72390,19050;71120,12700;66040,6350;61595,0;60325,0;64770,6350;69215,12700;71120,19050;72390,26670;71120,34925;69215,40640;66040,46990;61595,52070;57150,56515;50800,59690;44450,61595;36195,61595;29845,61595;23495,59690;17145,56515;12700,52070;8255,46990;5080,40640;1905,34925;1905,26670;1905,19050;5080,12700;8255,6350;12700,0;12700,0;8255,6350;3175,12700;1905,19050;0,26670;1905,34925;3175,40640;6350,46990;11430,52070;17145,56515;22225,59690;29845,62865;36195,62865;44450,62865;50800,59690;57150,56515;63500,52070;67945,46990;71120,40640;72390,34925;72390,26670" o:connectangles="0,0,0,0,0,0,0,0,0,0,0,0,0,0,0,0,0,0,0,0,0,0,0,0,0,0,0,0,0,0,0,0,0,0,0,0,0,0,0,0,0,0,0,0,0,0,0,0,0,0,0"/>
              </v:shape>
              <v:shape id="Freeform 9344" o:spid="_x0000_s3279" style="position:absolute;left:3568;top:4406;width:705;height:62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A48QA&#10;AADdAAAADwAAAGRycy9kb3ducmV2LnhtbESPQWsCMRSE70L/Q3iF3jTriiJbo1hRKN6qHjy+bp6b&#10;xc3LNonu9t83BcHjMDPfMItVbxtxJx9qxwrGowwEcel0zZWC03E3nIMIEVlj45gU/FKA1fJlsMBC&#10;u46/6H6IlUgQDgUqMDG2hZShNGQxjFxLnLyL8xZjkr6S2mOX4LaReZbNpMWa04LBljaGyuvhZhWc&#10;v9uQz/abD9v5vdRbe5r+mEypt9d+/Q4iUh+f4Uf7UyvI8+kE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AOP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<v:path arrowok="t" o:connecttype="custom" o:connectlocs="70485,26670;70485,19050;67310,12700;64135,6350;59690,0;58420,0;62865,6350;66040,12700;69215,19050;70485,26670;69215,33020;67310,40640;64135,45720;59690,52070;55245,55245;48895,58420;42545,61595;34290,61595;27940,61595;21590,58420;15240,55245;10795,52070;6350,45720;3175,40640;1270,33020;0,26670;1270,19050;3175,12700;7620,6350;12065,0;10795,0;6350,6350;3175,12700;0,19050;0,26670;0,34925;1270,40640;6350,46990;9525,52070;15240,56515;21590,59690;27940,61595;34290,62865;42545,61595;48895,59690;55245,56515;59690,52070;64135,46990;67310,40640;70485,34925;70485,26670" o:connectangles="0,0,0,0,0,0,0,0,0,0,0,0,0,0,0,0,0,0,0,0,0,0,0,0,0,0,0,0,0,0,0,0,0,0,0,0,0,0,0,0,0,0,0,0,0,0,0,0,0,0,0"/>
              </v:shape>
              <v:shape id="Freeform 9345" o:spid="_x0000_s3280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zdsYA&#10;AADdAAAADwAAAGRycy9kb3ducmV2LnhtbESPQWuDQBSE74X8h+UVcmvWSlOKzSaIIRi8lKY5xNvD&#10;fVGp+1bcbdR/ny0Uehxm5htms5tMJ240uNaygudVBIK4srrlWsH56/D0BsJ5ZI2dZVIwk4PddvGw&#10;wUTbkT/pdvK1CBB2CSpovO8TKV3VkEG3sj1x8K52MOiDHGqpBxwD3HQyjqJXabDlsNBgT1lD1ffp&#10;xygo02vui0OZF+PlI5e0t3OZWaWWj1P6DsLT5P/Df+2jVhDH6xf4fROe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ozdsYAAADdAAAADwAAAAAAAAAAAAAAAACYAgAAZHJz&#10;L2Rvd25yZXYueG1sUEsFBgAAAAAEAAQA9QAAAIs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<v:path arrowok="t" o:connecttype="custom" o:connectlocs="70485,26670;69215,19050;67310,12700;62865,6350;58420,0;56515,0;62865,6350;66040,12700;69215,19050;69215,26670;69215,33020;67310,39370;64135,45720;59690,50165;55245,55245;48895,58420;42545,59690;34290,61595;27940,59690;21590,58420;15240,55245;10795,50165;6350,45720;3175,39370;1270,33020;1270,26670;1270,19050;4445,12700;7620,6350;12065,0;10795,0;6350,6350;3175,12700;0,19050;0,26670;0,34925;3175,40640;6350,46990;10795,52070;15240,56515;21590,59690;27940,61595;34290,61595;42545,61595;48895,59690;55245,56515;59690,52070;64135,46990;67310,40640;69215,34925;70485,26670" o:connectangles="0,0,0,0,0,0,0,0,0,0,0,0,0,0,0,0,0,0,0,0,0,0,0,0,0,0,0,0,0,0,0,0,0,0,0,0,0,0,0,0,0,0,0,0,0,0,0,0,0,0,0"/>
              </v:shape>
              <v:shape id="Freeform 9346" o:spid="_x0000_s3281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dDcQA&#10;AADdAAAADwAAAGRycy9kb3ducmV2LnhtbESPW2vCQBCF34X+h2UKfdOJKUpJXUUEpdAXLy30cZqd&#10;JqHZ2bC7avz3riD4eDiXjzNb9LZVJ/ahcaJhPMpAsZTONFJp+Dqsh2+gQiQx1DphDRcOsJg/DWZU&#10;GHeWHZ/2sVJpREJBGuoYuwIxlDVbCiPXsSTvz3lLMUlfofF0TuO2xTzLpmipkUSoqeNVzeX//mgT&#10;ZPf7vTliidvu59XJCr2Ll0+tX5775TuoyH18hO/tD6MhzycTuL1JTw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HQ3EAAAA3QAAAA8AAAAAAAAAAAAAAAAAmAIAAGRycy9k&#10;b3ducmV2LnhtbFBLBQYAAAAABAAEAPUAAACJAw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<v:path arrowok="t" o:connecttype="custom" o:connectlocs="70485,26670;69215,19050;66040,12700;62865,6350;58420,0;56515,0;61595,6350;66040,12700;67310,19050;69215,26670;69215,33020;66040,39370;62865,45720;59690,50165;53340,55245;48895,58420;42545,59690;34290,61595;27940,59690;21590,58420;15240,55245;10795,50165;7620,45720;4445,39370;1270,33020;1270,26670;1270,19050;4445,12700;9525,6350;13970,0;12065,0;7620,6350;3175,12700;1270,19050;0,26670;1270,33020;3175,40640;6350,45720;10795,52070;15240,55245;21590,58420;27940,61595;34290,61595;42545,61595;48895,58420;55245,55245;59690,52070;64135,45720;67310,40640;69215,33020;70485,26670" o:connectangles="0,0,0,0,0,0,0,0,0,0,0,0,0,0,0,0,0,0,0,0,0,0,0,0,0,0,0,0,0,0,0,0,0,0,0,0,0,0,0,0,0,0,0,0,0,0,0,0,0,0,0"/>
              </v:shape>
              <v:shape id="Freeform 9347" o:spid="_x0000_s3282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pVMQA&#10;AADdAAAADwAAAGRycy9kb3ducmV2LnhtbESPQWvCQBSE7wX/w/IEb3VjwFCiq4hi0R4KRg8eH9ln&#10;Esy+DbtbE/+9Wyj0OMzMN8xyPZhWPMj5xrKC2TQBQVxa3XCl4HLev3+A8AFZY2uZFDzJw3o1elti&#10;rm3PJ3oUoRIRwj5HBXUIXS6lL2sy6Ke2I47ezTqDIUpXSe2wj3DTyjRJMmmw4bhQY0fbmsp78WMU&#10;7LLP+fVAp+LSHb+2d9mT4/Zbqcl42CxABBrCf/ivfdAK0nSewe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aVTEAAAA3QAAAA8AAAAAAAAAAAAAAAAAmAIAAGRycy9k&#10;b3ducmV2LnhtbFBLBQYAAAAABAAEAPUAAACJAwAAAAA=&#10;" path="m107,42r,-12l102,20,97,10,87,r,l95,10r4,10l104,30r3,12l104,52r-2,10l97,72r-7,7l82,87r-7,5l65,94r-13,l42,94,32,92,25,87,15,79,10,72,5,62,3,52,,42,3,30,5,20,13,10,20,,17,,10,10,5,20,,30,,42,,52,3,62,8,72r7,7l22,87r10,5l42,94r10,3l65,94,75,92,85,87r7,-8l99,72r5,-10l107,52r,-10xe" fillcolor="#4a964c" stroked="f">
                <v:path arrowok="t" o:connecttype="custom" o:connectlocs="67945,26670;67945,19050;64770,12700;61595,6350;55245,0;55245,0;60325,6350;62865,12700;66040,19050;67945,26670;66040,33020;64770,39370;61595,45720;57150,50165;52070,55245;47625,58420;41275,59690;33020,59690;26670,59690;20320,58420;15875,55245;9525,50165;6350,45720;3175,39370;1905,33020;0,26670;1905,19050;3175,12700;8255,6350;12700,0;10795,0;6350,6350;3175,12700;0,19050;0,26670;0,33020;1905,39370;5080,45720;9525,50165;13970,55245;20320,58420;26670,59690;33020,61595;41275,59690;47625,58420;53975,55245;58420,50165;62865,45720;66040,39370;67945,33020;67945,26670" o:connectangles="0,0,0,0,0,0,0,0,0,0,0,0,0,0,0,0,0,0,0,0,0,0,0,0,0,0,0,0,0,0,0,0,0,0,0,0,0,0,0,0,0,0,0,0,0,0,0,0,0,0,0"/>
              </v:shape>
              <v:shape id="Freeform 9348" o:spid="_x0000_s3283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fNcEA&#10;AADdAAAADwAAAGRycy9kb3ducmV2LnhtbESPQYvCMBSE7wv+h/AEb2tqQVeqUXRB8GrV+6N5tsXm&#10;pSZZjf56s7Cwx2FmvmGW62g6cSfnW8sKJuMMBHFldcu1gtNx9zkH4QOyxs4yKXiSh/Vq8LHEQtsH&#10;H+hehlokCPsCFTQh9IWUvmrIoB/bnjh5F+sMhiRdLbXDR4KbTuZZNpMGW04LDfb03VB1LX+MguDM&#10;uby2r+3ZnKZRxuet4uNMqdEwbhYgAsXwH/5r77WCPJ9+we+b9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A3zXBAAAA3QAAAA8AAAAAAAAAAAAAAAAAmAIAAGRycy9kb3du&#10;cmV2LnhtbFBLBQYAAAAABAAEAPUAAACGAwAAAAA=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<v:path arrowok="t" o:connecttype="custom" o:connectlocs="67945,26670;66040,19050;64770,12700;60325,6350;55245,0;53975,0;58420,6350;62865,10795;66040,19050;66040,26670;66040,33020;64770,39370;61595,45720;57150,50165;52070,53340;47625,56515;41275,59690;33020,59690;26670,59690;20320,56515;15875,53340;10795,50165;6350,45720;3175,39370;1905,33020;0,26670;1905,19050;5080,10795;8255,6350;13970,0;12700,0;8255,6350;3175,12700;0,19050;0,26670;0,33020;3175,39370;6350,45720;9525,50165;13970,55245;20320,58420;26670,59690;33020,61595;41275,59690;47625,58420;52070,55245;58420,50165;61595,45720;64770,39370;67945,33020;67945,26670" o:connectangles="0,0,0,0,0,0,0,0,0,0,0,0,0,0,0,0,0,0,0,0,0,0,0,0,0,0,0,0,0,0,0,0,0,0,0,0,0,0,0,0,0,0,0,0,0,0,0,0,0,0,0"/>
              </v:shape>
              <v:shape id="Freeform 9349" o:spid="_x0000_s3284" style="position:absolute;left:3581;top:4406;width:679;height:597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YpMAA&#10;AADdAAAADwAAAGRycy9kb3ducmV2LnhtbERPTYvCMBC9C/6HMMLeNN2CIl2jyEpxr9VVPA7NbFts&#10;JiWJGv+9OQh7fLzv1SaaXtzJ+c6ygs9ZBoK4trrjRsHvsZwuQfiArLG3TAqe5GGzHo9WWGj74Iru&#10;h9CIFMK+QAVtCEMhpa9bMuhndiBO3J91BkOCrpHa4SOFm17mWbaQBjtODS0O9N1SfT3cjILqsjyf&#10;jufd1u/n7hqrUMbsVir1MYnbLxCBYvgXv90/WkGez9Pc9CY9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YYpMAAAADdAAAADwAAAAAAAAAAAAAAAACYAgAAZHJzL2Rvd25y&#10;ZXYueG1sUEsFBgAAAAAEAAQA9QAAAIUDAAAAAA==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<v:path arrowok="t" o:connecttype="custom" o:connectlocs="67945,26670;66040,19050;62865,12700;60325,6350;55245,0;53975,0;58420,4445;62865,10795;64770,19050;66040,26670;66040,33020;62865,39370;61595,45720;57150,50165;52070,53340;45720,56515;41275,58420;33020,59690;26670,58420;20320,56515;15875,53340;10795,50165;6350,45720;3175,39370;1905,33020;1905,26670;1905,19050;5080,10795;9525,4445;13970,0;12700,0;8255,6350;3175,12700;1905,19050;0,26670;1905,33020;3175,39370;6350,45720;9525,50165;15875,55245;20320,58420;26670,59690;33020,59690;41275,59690;47625,58420;52070,55245;57150,50165;61595,45720;64770,39370;66040,33020;67945,26670" o:connectangles="0,0,0,0,0,0,0,0,0,0,0,0,0,0,0,0,0,0,0,0,0,0,0,0,0,0,0,0,0,0,0,0,0,0,0,0,0,0,0,0,0,0,0,0,0,0,0,0,0,0,0"/>
              </v:shape>
              <v:shape id="Freeform 9350" o:spid="_x0000_s3285" style="position:absolute;left:3581;top:4406;width:660;height:597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49k8YA&#10;AADdAAAADwAAAGRycy9kb3ducmV2LnhtbESPUUvDMBSF3wX/Q7jC3mxqWXXWZWMK4thAdPMHXJNr&#10;U2xuapN13b9fBMHHwznnO5z5cnStGKgPjWcFN1kOglh703Ct4GP/fD0DESKywdYzKThRgOXi8mKO&#10;lfFHfqdhF2uRIBwqVGBj7Copg7bkMGS+I07el+8dxiT7WpoejwnuWlnk+a102HBasNjRkyX9vTs4&#10;BVtdvpWPd6vNi/55tcPUGHf4NEpNrsbVA4hIY/wP/7XXRkFRlPfw+yY9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49k8YAAADdAAAADwAAAAAAAAAAAAAAAACYAgAAZHJz&#10;L2Rvd25yZXYueG1sUEsFBgAAAAAEAAQA9QAAAIs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<v:path arrowok="t" o:connecttype="custom" o:connectlocs="66040,26670;66040,19050;62865,10795;58420,6350;53975,0;52070,0;58420,4445;61595,10795;64770,19050;66040,26670;64770,33020;62865,39370;60325,43815;57150,48895;52070,53340;45720,56515;41275,58420;33020,58420;26670,58420;20320,56515;15875,53340;10795,48895;8255,43815;5080,39370;1905,33020;1905,26670;3175,19050;5080,10795;9525,4445;15875,0;13970,0;8255,6350;5080,10795;1905,19050;0,26670;1905,33020;3175,39370;6350,45720;10795,50165;15875,53340;20320,56515;26670,59690;33020,59690;41275,59690;47625,56515;52070,53340;57150,50165;61595,45720;64770,39370;66040,33020;66040,26670" o:connectangles="0,0,0,0,0,0,0,0,0,0,0,0,0,0,0,0,0,0,0,0,0,0,0,0,0,0,0,0,0,0,0,0,0,0,0,0,0,0,0,0,0,0,0,0,0,0,0,0,0,0,0"/>
              </v:shape>
              <v:shape id="Freeform 9351" o:spid="_x0000_s3286" style="position:absolute;left:3600;top:4406;width:641;height:59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Ii8MA&#10;AADdAAAADwAAAGRycy9kb3ducmV2LnhtbERPz2vCMBS+D/Y/hDfwMjS1BxnVKGMgKCiybhdvz+TZ&#10;VJuX0kRb/3tzGOz48f1erAbXiDt1ofasYDrJQBBrb2quFPz+rMcfIEJENth4JgUPCrBavr4ssDC+&#10;52+6l7ESKYRDgQpsjG0hZdCWHIaJb4kTd/adw5hgV0nTYZ/CXSPzLJtJhzWnBostfVnS1/LmFFz3&#10;Wu/K90o+2u0ls4d47NenrVKjt+FzDiLSEP/Ff+6NUZDns7Q/vU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aIi8MAAADdAAAADwAAAAAAAAAAAAAAAACYAgAAZHJzL2Rv&#10;d25yZXYueG1sUEsFBgAAAAAEAAQA9QAAAIgD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<v:path arrowok="t" o:connecttype="custom" o:connectlocs="64135,26670;62865,19050;60960,10795;56515,4445;52070,0;48895,0;55245,4445;59690,10795;62865,19050;62865,26670;62865,33020;60960,39370;58420,43815;55245,48895;50165,53340;43815,55245;37465,58420;31115,58420;24765,58420;20320,55245;13970,53340;8890,48895;6350,43815;3175,39370;1270,33020;0,26670;1270,19050;4445,10795;8890,4445;13970,0;12065,0;7620,4445;3175,10795;0,19050;0,26670;0,33020;1270,39370;4445,45720;8890,50165;13970,53340;18415,56515;24765,58420;31115,59690;39370,58420;43815,56515;50165,53340;55245,50165;59690,45720;60960,39370;64135,33020;64135,26670" o:connectangles="0,0,0,0,0,0,0,0,0,0,0,0,0,0,0,0,0,0,0,0,0,0,0,0,0,0,0,0,0,0,0,0,0,0,0,0,0,0,0,0,0,0,0,0,0,0,0,0,0,0,0"/>
              </v:shape>
              <v:shape id="Freeform 9352" o:spid="_x0000_s3287" style="position:absolute;left:3600;top:4406;width:641;height:585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fdMUA&#10;AADdAAAADwAAAGRycy9kb3ducmV2LnhtbESPQUvDQBSE70L/w/IEL2I3DVIk7bZIpVBvWj3o7ZF9&#10;zYZm38bd1yT+e1cQPA4z8w2z3k6+UwPF1AY2sJgXoIjrYFtuDLy/7e8eQCVBttgFJgPflGC7mV2t&#10;sbJh5FcajtKoDOFUoQEn0ldap9qRxzQPPXH2TiF6lCxjo23EMcN9p8uiWGqPLecFhz3tHNXn48Ub&#10;eHb6pWuexnGI9/qrPsnt54dcjLm5nh5XoIQm+Q//tQ/WQFkuF/D7Jj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F90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<v:path arrowok="t" o:connecttype="custom" o:connectlocs="64135,26670;62865,19050;59690,10795;56515,4445;50165,0;48895,0;55245,4445;59690,10795;62865,19050;62865,26670;62865,33020;60960,39370;58420,43815;53340,48895;48895,52070;43815,55245;37465,56515;31115,58420;24765,56515;20320,55245;13970,52070;8890,48895;6350,43815;3175,39370;1270,33020;1270,26670;1270,19050;4445,10795;8890,4445;15240,0;13970,0;7620,4445;3175,10795;1270,19050;0,26670;0,33020;3175,39370;6350,43815;8890,48895;13970,53340;18415,56515;24765,58420;31115,58420;39370,58420;43815,56515;50165,53340;55245,48895;58420,43815;60960,39370;62865,33020;64135,26670" o:connectangles="0,0,0,0,0,0,0,0,0,0,0,0,0,0,0,0,0,0,0,0,0,0,0,0,0,0,0,0,0,0,0,0,0,0,0,0,0,0,0,0,0,0,0,0,0,0,0,0,0,0,0"/>
              </v:shape>
              <v:shape id="Freeform 9353" o:spid="_x0000_s3288" style="position:absolute;left:3600;top:4406;width:629;height:585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cQMcA&#10;AADdAAAADwAAAGRycy9kb3ducmV2LnhtbESPzWrDMBCE74W8g9hALqWR64MJbpRQQoID7cVpLr0t&#10;1vqHWisjqbbbp68KgRyHmfmG2e5n04uRnO8sK3heJyCIK6s7bhRcP05PGxA+IGvsLZOCH/Kw3y0e&#10;tphrO3FJ4yU0IkLY56igDWHIpfRVSwb92g7E0autMxiidI3UDqcIN71MkySTBjuOCy0OdGip+rp8&#10;GwWTe6yLsGnK38/6+DacisS/T1elVsv59QVEoDncw7f2WStI0yyF/zfxCc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vHEDHAAAA3QAAAA8AAAAAAAAAAAAAAAAAmAIAAGRy&#10;cy9kb3ducmV2LnhtbFBLBQYAAAAABAAEAPUAAACMAwAAAAA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<v:path arrowok="t" o:connecttype="custom" o:connectlocs="62865,26670;62865,19050;59690,10795;55245,4445;48895,0;46990,0;53340,4445;58420,10795;60960,19050;62865,26670;60960,33020;59690,39370;58420,43815;53340,48895;48895,52070;43815,55245;37465,56515;31115,56515;24765,56515;20320,55245;15240,52070;10795,48895;6350,43815;3175,39370;1270,33020;1270,26670;3175,19050;6350,10795;10795,4445;15240,0;13970,0;8890,4445;4445,10795;1270,19050;0,26670;1270,33020;3175,39370;6350,43815;8890,48895;13970,53340;20320,55245;24765,58420;31115,58420;37465,58420;43815,55245;50165,53340;55245,48895;58420,43815;60960,39370;62865,33020;62865,26670" o:connectangles="0,0,0,0,0,0,0,0,0,0,0,0,0,0,0,0,0,0,0,0,0,0,0,0,0,0,0,0,0,0,0,0,0,0,0,0,0,0,0,0,0,0,0,0,0,0,0,0,0,0,0"/>
              </v:shape>
              <v:shape id="Freeform 9354" o:spid="_x0000_s3289" style="position:absolute;left:3613;top:4406;width:616;height:585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ZV8MA&#10;AADdAAAADwAAAGRycy9kb3ducmV2LnhtbESPUWvCMBSF3wf+h3AF32a6CmFUo0xF8HE6f8C1uWvK&#10;mpvaxLb798tA8PFwzvkOZ7UZXSN66kLtWcPbPANBXHpTc6Xh8nV4fQcRIrLBxjNp+KUAm/XkZYWF&#10;8QOfqD/HSiQIhwI12BjbQspQWnIY5r4lTt637xzGJLtKmg6HBHeNzLNMSYc1pwWLLe0slT/nu9Ow&#10;D2Udt2q40udtlP1NbdXuZLWeTcePJYhIY3yGH+2j0ZDnagH/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sZV8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<v:path arrowok="t" o:connecttype="custom" o:connectlocs="61595,26670;61595,19050;58420,10795;53975,4445;47625,0;45720,0;52070,4445;57150,10795;59690,19050;61595,26670;59690,33020;58420,38100;55245,43815;52070,48895;47625,52070;42545,55245;36195,56515;29845,56515;25400,56515;19050,55245;13970,52070;9525,48895;6350,43815;3175,38100;1905,33020;0,26670;1905,19050;5080,10795;9525,4445;15875,0;13970,0;7620,4445;3175,10795;0,19050;0,26670;0,33020;1905,39370;5080,43815;7620,48895;12700,52070;19050,55245;23495,56515;29845,58420;36195,56515;42545,55245;47625,52070;52070,48895;57150,43815;59690,39370;61595,33020;61595,26670" o:connectangles="0,0,0,0,0,0,0,0,0,0,0,0,0,0,0,0,0,0,0,0,0,0,0,0,0,0,0,0,0,0,0,0,0,0,0,0,0,0,0,0,0,0,0,0,0,0,0,0,0,0,0"/>
              </v:shape>
              <v:shape id="Freeform 9355" o:spid="_x0000_s3290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MZ8UA&#10;AADdAAAADwAAAGRycy9kb3ducmV2LnhtbESPzWrDMBCE74G+g9hCb4kcU/LjWgmlUGgOhcbJAyzW&#10;WjaVVkZSE/fto0Chx2FmvmHq/eSsuFCIg2cFy0UBgrj1emCj4Hx6n29AxISs0XomBb8UYb97mNVY&#10;aX/lI12aZESGcKxQQZ/SWEkZ254cxoUfibPX+eAwZRmM1AGvGe6sLItiJR0OnBd6HOmtp/a7+XEK&#10;Ykhb+2ns+dA1m8PX0ayXcrtW6ulxen0BkWhK/+G/9odWUJarZ7i/yU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YxnxQAAAN0AAAAPAAAAAAAAAAAAAAAAAJgCAABkcnMv&#10;ZG93bnJldi54bWxQSwUGAAAAAAQABAD1AAAAigMAAAAA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<v:path arrowok="t" o:connecttype="custom" o:connectlocs="61595,26670;59690,19050;57150,10795;52070,4445;45720,0;44450,0;50800,4445;55245,10795;59690,19050;59690,26670;59690,33020;58420,38100;55245,43815;52070,46990;47625,52070;42545,53340;36195,55245;29845,56515;25400,55245;19050,53340;13970,52070;9525,46990;6350,43815;3175,38100;1905,33020;1905,26670;1905,19050;5080,10795;10795,4445;17145,0;13970,0;9525,4445;5080,10795;1905,19050;0,26670;0,33020;1905,39370;5080,43815;9525,48895;13970,52070;19050,55245;23495,56515;29845,56515;36195,56515;42545,55245;47625,52070;52070,48895;57150,43815;58420,39370;59690,33020;61595,26670" o:connectangles="0,0,0,0,0,0,0,0,0,0,0,0,0,0,0,0,0,0,0,0,0,0,0,0,0,0,0,0,0,0,0,0,0,0,0,0,0,0,0,0,0,0,0,0,0,0,0,0,0,0,0"/>
              </v:shape>
              <v:shape id="Freeform 9356" o:spid="_x0000_s3291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pwcQA&#10;AADdAAAADwAAAGRycy9kb3ducmV2LnhtbESPUWvCMBSF3wf7D+EOfJtpi4p2RnETQfY29Qdcmtum&#10;rLmpSar13y+DwR4P55zvcNbb0XbiRj60jhXk0wwEceV0y42Cy/nwugQRIrLGzjEpeFCA7eb5aY2l&#10;dnf+otspNiJBOJSowMTYl1KGypDFMHU9cfJq5y3GJH0jtcd7gttOFlm2kBZbTgsGe/owVH2fBqvA&#10;H5t8MO9hvvrMs9m1rtthf3koNXkZd28gIo3xP/zXPmoFRbGYw+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qcHEAAAA3QAAAA8AAAAAAAAAAAAAAAAAmAIAAGRycy9k&#10;b3ducmV2LnhtbFBLBQYAAAAABAAEAPUAAACJAwAAAAA=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<v:path arrowok="t" o:connecttype="custom" o:connectlocs="61595,26670;59690,19050;57150,10795;52070,4445;45720,0;42545,0;50800,4445;55245,10795;58420,19050;59690,26670;59690,33020;58420,38100;55245,42545;52070,46990;47625,50165;42545,53340;36195,55245;29845,56515;25400,55245;19050,53340;13970,50165;9525,46990;6350,42545;3175,38100;1905,33020;1905,26670;3175,19050;6350,10795;10795,4445;17145,0;15875,0;9525,4445;5080,10795;1905,19050;0,26670;1905,33020;3175,38100;6350,43815;9525,48895;13970,52070;19050,55245;25400,56515;29845,56515;36195,56515;42545,55245;47625,52070;52070,48895;55245,43815;58420,38100;59690,33020;61595,26670" o:connectangles="0,0,0,0,0,0,0,0,0,0,0,0,0,0,0,0,0,0,0,0,0,0,0,0,0,0,0,0,0,0,0,0,0,0,0,0,0,0,0,0,0,0,0,0,0,0,0,0,0,0,0"/>
              </v:shape>
              <v:shape id="Freeform 9357" o:spid="_x0000_s3292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ah8QA&#10;AADdAAAADwAAAGRycy9kb3ducmV2LnhtbESPQYvCMBSE74L/ITxhb5rahSLVKKIouwgrVsHro3m2&#10;xealNFlb//1GWPA4zMw3zGLVm1o8qHWVZQXTSQSCOLe64kLB5bwbz0A4j6yxtkwKnuRgtRwOFphq&#10;2/GJHpkvRICwS1FB6X2TSunykgy6iW2Ig3ezrUEfZFtI3WIX4KaWcRQl0mDFYaHEhjYl5ffs1yj4&#10;eVbf16652b393PpZ3UeH8/Gi1MeoX89BeOr9O/zf/tIK4jhJ4PUmP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mofEAAAA3QAAAA8AAAAAAAAAAAAAAAAAmAIAAGRycy9k&#10;b3ducmV2LnhtbFBLBQYAAAAABAAEAPUAAACJAwAAAAA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<v:path arrowok="t" o:connecttype="custom" o:connectlocs="57785,26670;57785,19050;53340,10795;48895,4445;42545,0;40640,0;46990,4445;53340,10795;56515,19050;57785,26670;56515,33020;55245,38100;53340,42545;48895,46990;45720,50165;40640,53340;34290,55245;27940,55245;23495,55245;17145,53340;12065,50165;7620,46990;4445,42545;3175,38100;1270,33020;0,26670;1270,19050;4445,10795;10795,4445;17145,0;15240,0;8890,4445;3175,10795;0,19050;0,26670;0,33020;1270,38100;4445,43815;7620,46990;12065,52070;17145,53340;23495,55245;27940,56515;34290,55245;40640,53340;45720,52070;50165,46990;53340,43815;56515,38100;57785,33020;57785,26670" o:connectangles="0,0,0,0,0,0,0,0,0,0,0,0,0,0,0,0,0,0,0,0,0,0,0,0,0,0,0,0,0,0,0,0,0,0,0,0,0,0,0,0,0,0,0,0,0,0,0,0,0,0,0"/>
              </v:shape>
              <v:shape id="Freeform 9358" o:spid="_x0000_s3293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puMUA&#10;AADdAAAADwAAAGRycy9kb3ducmV2LnhtbESPT2sCMRTE7wW/Q3iCl6JZF6uyGkUKgthe/HPx9tg8&#10;N4ublyVJdf32plDocZiZ3zDLdWcbcScfascKxqMMBHHpdM2VgvNpO5yDCBFZY+OYFDwpwHrVe1ti&#10;od2DD3Q/xkokCIcCFZgY20LKUBqyGEauJU7e1XmLMUlfSe3xkeC2kXmWTaXFmtOCwZY+DZW3449V&#10;sJ9/43P/bvRl58svzYeP3E0uSg363WYBIlIX/8N/7Z1WkOfTGfy+S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Km4xQAAAN0AAAAPAAAAAAAAAAAAAAAAAJgCAABkcnMv&#10;ZG93bnJldi54bWxQSwUGAAAAAAQABAD1AAAAigMAAAAA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<v:path arrowok="t" o:connecttype="custom" o:connectlocs="57785,26670;56515,19050;53340,10795;48895,4445;40640,0;39370,0;46990,4445;52070,10795;56515,19050;56515,26670;56515,33020;55245,38100;52070,42545;48895,46990;43815,50165;39370,53340;34290,55245;27940,55245;23495,55245;17145,53340;12065,50165;8890,46990;4445,42545;3175,38100;1270,33020;0,26670;1270,19050;5715,10795;10795,4445;18415,0;15240,0;8890,4445;4445,10795;1270,19050;0,26670;0,33020;1270,38100;4445,42545;7620,46990;12065,50165;17145,53340;23495,55245;27940,56515;34290,55245;40640,53340;45720,50165;50165,46990;53340,42545;56515,38100;57785,33020;57785,26670" o:connectangles="0,0,0,0,0,0,0,0,0,0,0,0,0,0,0,0,0,0,0,0,0,0,0,0,0,0,0,0,0,0,0,0,0,0,0,0,0,0,0,0,0,0,0,0,0,0,0,0,0,0,0"/>
              </v:shape>
              <v:shape id="Freeform 9359" o:spid="_x0000_s3294" style="position:absolute;left:3632;top:4406;width:578;height:553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U6cIA&#10;AADdAAAADwAAAGRycy9kb3ducmV2LnhtbERPyW7CMBC9I/UfrEHiUoHTHFgCBqECFXBAYruP4iEJ&#10;jcchNpD+PT5U4vj09smsMaV4UO0Kywq+ehEI4tTqgjMFp+OqOwThPLLG0jIp+CMHs+lHa4KJtk/e&#10;0+PgMxFC2CWoIPe+SqR0aU4GXc9WxIG72NqgD7DOpK7xGcJNKeMo6kuDBYeGHCv6zin9PdyNgvR2&#10;xVHjl4s1z8+7zabY/nwOUKlOu5mPQXhq/Fv8715rBXHcD3PDm/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NTpwgAAAN0AAAAPAAAAAAAAAAAAAAAAAJgCAABkcnMvZG93&#10;bnJldi54bWxQSwUGAAAAAAQABAD1AAAAhwMAAAAA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<v:path arrowok="t" o:connecttype="custom" o:connectlocs="57785,26670;56515,19050;53340,10795;46990,4445;40640,0;37465,0;45720,4445;52070,10795;55245,17145;56515,26670;56515,33020;55245,38100;52070,42545;48895,45720;43815,50165;39370,52070;34290,53340;27940,55245;23495,53340;18415,52070;13970,50165;8890,45720;5715,42545;3175,38100;1270,33020;1270,26670;3175,17145;5715,10795;12065,4445;20320,0;17145,0;10795,4445;4445,10795;1270,19050;0,26670;0,33020;3175,38100;4445,42545;7620,46990;12065,50165;17145,53340;23495,55245;27940,55245;34290,55245;40640,53340;45720,50165;48895,46990;53340,42545;55245,38100;56515,33020;57785,26670" o:connectangles="0,0,0,0,0,0,0,0,0,0,0,0,0,0,0,0,0,0,0,0,0,0,0,0,0,0,0,0,0,0,0,0,0,0,0,0,0,0,0,0,0,0,0,0,0,0,0,0,0,0,0"/>
              </v:shape>
              <v:shape id="Freeform 9360" o:spid="_x0000_s3295" style="position:absolute;left:3632;top:4406;width:565;height:553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owMcA&#10;AADdAAAADwAAAGRycy9kb3ducmV2LnhtbESPT2vCQBTE70K/w/IKvenGUKRGV2kF/6CH0lRtj4/s&#10;Mwlm34bdVdNv3xUKPQ4z8xtmOu9MI67kfG1ZwXCQgCAurK65VLD/XPZfQPiArLGxTAp+yMN89tCb&#10;YqbtjT/omodSRAj7DBVUIbSZlL6oyKAf2JY4eifrDIYoXSm1w1uEm0amSTKSBmuOCxW2tKioOOcX&#10;o+BZjr9Ph6+wOHZ69bYdnt17ut4p9fTYvU5ABOrCf/ivvdEK0nQ0hvu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X6MDHAAAA3QAAAA8AAAAAAAAAAAAAAAAAmAIAAGRy&#10;cy9kb3ducmV2LnhtbFBLBQYAAAAABAAEAPUAAACMAw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<v:path arrowok="t" o:connecttype="custom" o:connectlocs="56515,26670;56515,19050;52070,10795;46990,4445;39370,0;36195,0;43815,4445;50165,9525;55245,17145;56515,26670;55245,31750;53340,38100;52070,42545;48895,45720;43815,48895;39370,52070;34290,53340;27940,53340;23495,53340;18415,52070;13970,48895;8890,45720;5715,42545;3175,38100;1270,31750;1270,26670;3175,17145;7620,9525;13970,4445;21590,0;18415,0;10795,4445;5715,10795;1270,19050;0,26670;1270,33020;3175,38100;4445,42545;8890,46990;12065,50165;17145,53340;23495,55245;27940,55245;34290,55245;39370,53340;43815,50165;48895,46990;52070,42545;55245,38100;56515,33020;56515,26670" o:connectangles="0,0,0,0,0,0,0,0,0,0,0,0,0,0,0,0,0,0,0,0,0,0,0,0,0,0,0,0,0,0,0,0,0,0,0,0,0,0,0,0,0,0,0,0,0,0,0,0,0,0,0"/>
              </v:shape>
              <v:shape id="Freeform 9361" o:spid="_x0000_s3296" style="position:absolute;left:3644;top:4406;width:553;height:553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vQ8MA&#10;AADdAAAADwAAAGRycy9kb3ducmV2LnhtbERPTWuDQBC9B/Iflgn0FtdYSFvrRqRQyCGUaArtcXCn&#10;KnVnxV2N+ffdQ6DHx/vO8sX0YqbRdZYV7KIYBHFtdceNgs/L+/YZhPPIGnvLpOBGDvLDepVhqu2V&#10;S5or34gQwi5FBa33Qyqlq1sy6CI7EAfux44GfYBjI/WI1xBuepnE8V4a7Dg0tDjQW0v1bzUZBfH+&#10;JZlO39TvyHx80WN5LqtjodTDZileQXha/L/47j5qBUnyFPaHN+EJ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0vQ8MAAADdAAAADwAAAAAAAAAAAAAAAACYAgAAZHJzL2Rv&#10;d25yZXYueG1sUEsFBgAAAAAEAAQA9QAAAIgDAAAAAA==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<v:path arrowok="t" o:connecttype="custom" o:connectlocs="55245,26670;53975,17145;50800,10795;44450,4445;36195,0;33020,0;41275,3175;48895,9525;50800,12700;52070,17145;53975,22225;53975,26670;53975,31750;52070,38100;50800,42545;45720,45720;42545,48895;38100,52070;33020,53340;26670,53340;22225,53340;17145,52070;12700,48895;7620,45720;4445,42545;3175,38100;1905,31750;0,26670;1905,22225;1905,17145;4445,12700;6350,9525;13970,3175;22225,0;19050,0;10795,4445;4445,10795;1905,17145;0,26670;0,33020;1905,38100;4445,42545;7620,45720;12700,50165;17145,52070;22225,53340;26670,55245;33020,53340;38100,52070;42545,50165;47625,45720;50800,42545;53975,38100;55245,33020;55245,26670" o:connectangles="0,0,0,0,0,0,0,0,0,0,0,0,0,0,0,0,0,0,0,0,0,0,0,0,0,0,0,0,0,0,0,0,0,0,0,0,0,0,0,0,0,0,0,0,0,0,0,0,0,0,0,0,0,0,0"/>
              </v:shape>
              <v:shape id="Freeform 9362" o:spid="_x0000_s3297" style="position:absolute;left:3644;top:4406;width:553;height:53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mbscA&#10;AADdAAAADwAAAGRycy9kb3ducmV2LnhtbESPS0/DMBCE75X4D9YicWud5gAorRMhJAonRB8cuG3j&#10;zUPEa9c2aeivx0hIHEcz841mXU1mECP50FtWsFxkIIhrq3tuFRz2T/N7ECEiaxwsk4JvClCVV7M1&#10;FtqeeUvjLrYiQTgUqKCL0RVShrojg2FhHXHyGusNxiR9K7XHc4KbQeZZdisN9pwWOnT02FH9ufsy&#10;Ci7vH0f//HZx203cvx5OY+MaL5W6uZ4eViAiTfE//Nd+0Qry/G4Jv2/SE5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s5m7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<v:path arrowok="t" o:connecttype="custom" o:connectlocs="55245,26670;53975,17145;48895,9525;42545,4445;34925,0;28575,0;34925,1270;39370,3175;42545,4445;47625,7620;48895,12700;52070,17145;53975,22225;53975,26670;53975,31750;52070,38100;48895,40640;45720,45720;42545,48895;38100,50165;33020,52070;26670,53340;22225,52070;17145,50165;12700,48895;9525,45720;4445,40640;3175,38100;1905,31750;1905,26670;1905,22225;3175,17145;4445,12700;7620,7620;12700,4445;15875,3175;20320,1270;25400,0;20320,0;12700,4445;6350,9525;1905,17145;0,26670;0,31750;1905,38100;4445,42545;7620,45720;12700,48895;17145,52070;22225,53340;26670,53340;33020,53340;38100,52070;42545,48895;47625,45720;50800,42545;52070,38100;53975,31750;55245,26670" o:connectangles="0,0,0,0,0,0,0,0,0,0,0,0,0,0,0,0,0,0,0,0,0,0,0,0,0,0,0,0,0,0,0,0,0,0,0,0,0,0,0,0,0,0,0,0,0,0,0,0,0,0,0,0,0,0,0,0,0,0,0"/>
              </v:shape>
              <v:shape id="Freeform 9363" o:spid="_x0000_s3298" style="position:absolute;left:3644;top:4406;width:540;height:53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2AZMcA&#10;AADdAAAADwAAAGRycy9kb3ducmV2LnhtbESPQWvCQBSE7wX/w/IKvUjdNARboquIpMWDIFov3h7Z&#10;ZzY0+zZmt5r6611B6HGYmW+Y6by3jThT52vHCt5GCQji0umaKwX778/XDxA+IGtsHJOCP/Iwnw2e&#10;pphrd+EtnXehEhHCPkcFJoQ2l9KXhiz6kWuJo3d0ncUQZVdJ3eElwm0j0yQZS4s1xwWDLS0NlT+7&#10;X6ugGK6/Ns7oQ5LtQ1bUx+xanFZKvTz3iwmIQH34Dz/aK60gTd9T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NgGT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<v:path arrowok="t" o:connecttype="custom" o:connectlocs="53975,22225;50800,12700;41275,3175;26670,0;13970,3175;4445,12700;1905,22225;1905,31750;4445,42545;12700,48895;22225,53340;33020,53340;42545,48895;50800,42545;53975,31750;53975,26670;52070,36195;45720,45720;38100,50165;26670,52070;17145,50165;9525,45720;3175,36195;1905,26670;3175,17145;9525,7620;17145,3175;26670,0;38100,3175;45720,7620;52070,17145;53975,26670" o:connectangles="0,0,0,0,0,0,0,0,0,0,0,0,0,0,0,0,0,0,0,0,0,0,0,0,0,0,0,0,0,0,0,0"/>
                <o:lock v:ext="edit" verticies="t"/>
              </v:shape>
              <v:shape id="Freeform 9364" o:spid="_x0000_s3299" style="position:absolute;left:3663;top:4406;width:521;height:53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ZccQA&#10;AADdAAAADwAAAGRycy9kb3ducmV2LnhtbESPT4vCMBTE74LfITzBi6ypXdHSNYosK3gS/7HnR/Ns&#10;wzYvpYlav71ZEDwOM/MbZrHqbC1u1HrjWMFknIAgLpw2XCo4nzYfGQgfkDXWjknBgzyslv3eAnPt&#10;7nyg2zGUIkLY56igCqHJpfRFRRb92DXE0bu41mKIsi2lbvEe4baWaZLMpEXDcaHChr4rKv6OV6sg&#10;yMZkv/o0H2XdZZo8prv9j7kqNRx06y8QgbrwDr/aW60gTeef8P8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FWXH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<v:path arrowok="t" o:connecttype="custom" o:connectlocs="52070,22225;46990,12700;40640,4445;33020,1270;24765,0;18415,1270;10795,4445;2540,12700;0,22225;0,31750;2540,40640;10795,48895;20320,52070;31115,52070;40640,48895;46990,40640;52070,31750;52070,26670;48895,36195;43815,43815;36195,50165;24765,52070;15240,50165;7620,43815;1270,36195;0,26670;1270,17145;7620,9525;15240,3175;24765,1270;36195,3175;43815,9525;48895,17145;52070,26670" o:connectangles="0,0,0,0,0,0,0,0,0,0,0,0,0,0,0,0,0,0,0,0,0,0,0,0,0,0,0,0,0,0,0,0,0,0"/>
                <o:lock v:ext="edit" verticies="t"/>
              </v:shape>
              <v:shape id="Freeform 9365" o:spid="_x0000_s3300" style="position:absolute;left:3663;top:4406;width:521;height:521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2uNMUA&#10;AADdAAAADwAAAGRycy9kb3ducmV2LnhtbESPQWvCQBSE74X+h+UJvdWNodgSXcUWIuLN2EKPj+xz&#10;E5J9m2a3Sfz3XUHocZiZb5j1drKtGKj3tWMFi3kCgrh0umaj4POcP7+B8AFZY+uYFFzJw3bz+LDG&#10;TLuRTzQUwYgIYZ+hgiqELpPSlxVZ9HPXEUfv4nqLIcreSN3jGOG2lWmSLKXFmuNChR19VFQ2xa9V&#10;sC8O9Zdc/phrvsAmb94tHr/3Sj3Npt0KRKAp/Ifv7YNWkKavL3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a40xQAAAN0AAAAPAAAAAAAAAAAAAAAAAJgCAABkcnMv&#10;ZG93bnJldi54bWxQSwUGAAAAAAQABAD1AAAAigM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<v:path arrowok="t" o:connecttype="custom" o:connectlocs="52070,22225;46990,12700;40640,4445;31115,1270;20320,1270;10795,4445;4445,12700;0,22225;0,31750;4445,40640;10795,48895;20320,52070;31115,52070;40640,48895;46990,40640;52070,31750;50165,26670;48895,36195;43815,43815;36195,50165;24765,52070;15240,50165;7620,43815;2540,36195;1270,26670;2540,17145;7620,9525;15240,3175;24765,1270;36195,3175;43815,9525;48895,17145;50165,26670" o:connectangles="0,0,0,0,0,0,0,0,0,0,0,0,0,0,0,0,0,0,0,0,0,0,0,0,0,0,0,0,0,0,0,0,0"/>
                <o:lock v:ext="edit" verticies="t"/>
              </v:shape>
              <v:shape id="Freeform 9366" o:spid="_x0000_s3301" style="position:absolute;left:3663;top:4419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T2cMA&#10;AADdAAAADwAAAGRycy9kb3ducmV2LnhtbESPQYvCMBSE7wv+h/AEb2tqcVepRhFBUDytevD4bJ5p&#10;sXkpSdT6783Cwh6HmfmGmS8724gH+VA7VjAaZiCIS6drNgpOx83nFESIyBobx6TgRQGWi97HHAvt&#10;nvxDj0M0IkE4FKigirEtpAxlRRbD0LXEybs6bzEm6Y3UHp8JbhuZZ9m3tFhzWqiwpXVF5e1wtwqC&#10;eZ3P691JX4wPfrfK9+4+vig16HerGYhIXfwP/7W3WkGeT77g9016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tT2cMAAADdAAAADwAAAAAAAAAAAAAAAACYAgAAZHJzL2Rv&#10;d25yZXYueG1sUEsFBgAAAAAEAAQA9QAAAIg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<v:path arrowok="t" o:connecttype="custom" o:connectlocs="50165,20955;46990,11430;39370,5080;31115,0;20320,0;10795,5080;4445,11430;1270,20955;1270,30480;4445,39370;10795,45720;20320,50800;31115,50800;39370,45720;46990,39370;50165,30480;50165,25400;48895,34925;42545,42545;34290,47625;24765,50800;15240,47625;7620,42545;2540,34925;1270,25400;2540,15875;7620,8255;15240,3175;24765,0;34290,3175;42545,8255;48895,15875;50165,25400" o:connectangles="0,0,0,0,0,0,0,0,0,0,0,0,0,0,0,0,0,0,0,0,0,0,0,0,0,0,0,0,0,0,0,0,0"/>
                <o:lock v:ext="edit" verticies="t"/>
              </v:shape>
              <v:shape id="Freeform 9367" o:spid="_x0000_s3302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W5cQA&#10;AADdAAAADwAAAGRycy9kb3ducmV2LnhtbESPwWrDMBBE74X8g9hAb7VsUeLEsWJCoNBbaZocclus&#10;jW1irYylOm6/vioUehxm5g1TVrPtxUSj7xxryJIUBHHtTMeNhtPHy9MahA/IBnvHpOGLPFS7xUOJ&#10;hXF3fqfpGBoRIewL1NCGMBRS+roliz5xA3H0rm60GKIcG2lGvEe47aVK05W02HFcaHGgQ0v17fhp&#10;NXBKF5+f+W3zrDLzfWtkrvyk9eNy3m9BBJrDf/iv/Wo0KJWv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gluXEAAAA3QAAAA8AAAAAAAAAAAAAAAAAmAIAAGRycy9k&#10;b3ducmV2LnhtbFBLBQYAAAAABAAEAPUAAACJAwAAAAA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<v:path arrowok="t" o:connecttype="custom" o:connectlocs="48895,20955;45720,11430;38100,5080;29845,0;19050,0;10795,5080;3175,11430;0,20955;0,30480;3175,39370;10795,45720;19050,50800;29845,50800;38100,45720;45720,39370;48895,30480;48895,25400;45720,34925;41275,42545;33020,47625;23495,48895;13970,47625;7620,42545;1270,34925;0,25400;1270,15875;7620,8255;13970,3175;23495,1905;33020,3175;41275,8255;45720,15875;48895,25400" o:connectangles="0,0,0,0,0,0,0,0,0,0,0,0,0,0,0,0,0,0,0,0,0,0,0,0,0,0,0,0,0,0,0,0,0"/>
                <o:lock v:ext="edit" verticies="t"/>
              </v:shape>
              <v:shape id="Freeform 9368" o:spid="_x0000_s3303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BZ8QA&#10;AADdAAAADwAAAGRycy9kb3ducmV2LnhtbESPQWuDQBSE74X8h+UFcmvWCMZis0opCSm9aUrOr+6L&#10;St234m6j/ffdQCDHYWa+YXbFbHpxpdF1lhVs1hEI4trqjhsFX6fD8wsI55E19pZJwR85KPLF0w4z&#10;bScu6Vr5RgQIuwwVtN4PmZSubsmgW9uBOHgXOxr0QY6N1CNOAW56GUfRVhrsOCy0ONB7S/VP9WsU&#10;yPOmuZzk55Tob9ofzv2+PCaRUqvl/PYKwtPsH+F7+0MriOM0hdub8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kgWfEAAAA3QAAAA8AAAAAAAAAAAAAAAAAmAIAAGRycy9k&#10;b3ducmV2LnhtbFBLBQYAAAAABAAEAPUAAACJAw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<v:path arrowok="t" o:connecttype="custom" o:connectlocs="48895,20955;44450,11430;38100,5080;29845,1905;19050,1905;10795,5080;3175,11430;0,20955;0,30480;3175,39370;10795,45720;19050,48895;29845,48895;38100,45720;44450,39370;48895,30480;47625,25400;45720,34925;41275,42545;33020,47625;23495,48895;15875,47625;7620,42545;3175,34925;0,25400;3175,15875;7620,8255;15875,3175;23495,1905;33020,3175;41275,8255;45720,15875;47625,25400" o:connectangles="0,0,0,0,0,0,0,0,0,0,0,0,0,0,0,0,0,0,0,0,0,0,0,0,0,0,0,0,0,0,0,0,0"/>
                <o:lock v:ext="edit" verticies="t"/>
              </v:shape>
              <v:shape id="Freeform 9369" o:spid="_x0000_s3304" style="position:absolute;left:3676;top:4438;width:489;height:470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YjsMA&#10;AADdAAAADwAAAGRycy9kb3ducmV2LnhtbERPW2vCMBR+F/YfwhnsTdOV4aQaZQjKYHN4w+dDc9pG&#10;m5OSZNr9++VB8PHju88WvW3FlXwwjhW8jjIQxKXThmsFx8NqOAERIrLG1jEp+KMAi/nTYIaFdjfe&#10;0XUfa5FCOBSooImxK6QMZUMWw8h1xImrnLcYE/S11B5vKdy2Ms+ysbRoODU02NGyofKy/7UKNodz&#10;dnr7rqpVPd59mR9vW7NdK/Xy3H9MQUTq40N8d39qBXn+nuamN+k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UYjsMAAADdAAAADwAAAAAAAAAAAAAAAACYAgAAZHJzL2Rv&#10;d25yZXYueG1sUEsFBgAAAAAEAAQA9QAAAIgD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<v:path arrowok="t" o:connecttype="custom" o:connectlocs="47625,19050;44450,9525;38100,3175;28575,0;19050,0;10795,3175;4445,9525;0,19050;0,28575;4445,37465;10795,43815;19050,46990;28575,46990;38100,43815;44450,37465;47625,28575;47625,23495;45720,33020;41275,39370;33020,45720;23495,46990;15875,45720;7620,39370;3175,33020;1270,23495;3175,13970;7620,7620;15875,1270;23495,0;33020,1270;41275,7620;45720,13970;47625,23495" o:connectangles="0,0,0,0,0,0,0,0,0,0,0,0,0,0,0,0,0,0,0,0,0,0,0,0,0,0,0,0,0,0,0,0,0"/>
                <o:lock v:ext="edit" verticies="t"/>
              </v:shape>
              <v:shape id="Freeform 9370" o:spid="_x0000_s3305" style="position:absolute;left:3676;top:4438;width:476;height:470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XDscA&#10;AADdAAAADwAAAGRycy9kb3ducmV2LnhtbESPW2vCQBSE3wv+h+UIfSm6MVCrqauE3rRv9QK+nmaP&#10;STB7NuxuTfz3bqHQx2FmvmEWq9404kLO15YVTMYJCOLC6ppLBYf9+2gGwgdkjY1lUnAlD6vl4G6B&#10;mbYdb+myC6WIEPYZKqhCaDMpfVGRQT+2LXH0TtYZDFG6UmqHXYSbRqZJMpUGa44LFbb0UlFx3v0Y&#10;Bev8e+Pe0q9P93DM3evp2Obdx6NS98M+fwYRqA//4b/2RitI06c5/L6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fVw7HAAAA3QAAAA8AAAAAAAAAAAAAAAAAmAIAAGRy&#10;cy9kb3ducmV2LnhtbFBLBQYAAAAABAAEAPUAAACMAwAAAAA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<v:path arrowok="t" o:connecttype="custom" o:connectlocs="47625,19050;44450,10795;38100,4445;28575,0;19050,0;10795,4445;4445,10795;1270,19050;1270,28575;4445,36195;10795,42545;19050,46990;28575,46990;38100,42545;44450,36195;47625,28575;47625,23495;45720,33020;41275,39370;33020,43815;23495,45720;15875,43815;7620,39370;3175,33020;1270,23495;3175,13970;7620,7620;15875,3175;23495,1270;33020,3175;41275,7620;45720,13970;47625,23495" o:connectangles="0,0,0,0,0,0,0,0,0,0,0,0,0,0,0,0,0,0,0,0,0,0,0,0,0,0,0,0,0,0,0,0,0"/>
                <o:lock v:ext="edit" verticies="t"/>
              </v:shape>
              <v:shape id="Freeform 9371" o:spid="_x0000_s3306" style="position:absolute;left:3689;top:4438;width:463;height:470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gK8EA&#10;AADdAAAADwAAAGRycy9kb3ducmV2LnhtbERPy4rCMBTdD8w/hDvgbkymCym1UYZ5gAiCVWG2l+ZO&#10;W2xuShJt/XuzEFwezrtcT7YXV/Khc6zhY65AENfOdNxoOB1/33MQISIb7B2ThhsFWK9eX0osjBu5&#10;oushNiKFcChQQxvjUEgZ6pYshrkbiBP377zFmKBvpPE4pnDby0yphbTYcWpocaCvlurz4WI15H6z&#10;3Y1/+/q7imeV7ZVpqp+d1rO36XMJItIUn+KHe2M0ZFme9qc36Qn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N4CvBAAAA3QAAAA8AAAAAAAAAAAAAAAAAmAIAAGRycy9kb3du&#10;cmV2LnhtbFBLBQYAAAAABAAEAPUAAACGAwAAAAA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<v:path arrowok="t" o:connecttype="custom" o:connectlocs="46355,19050;43180,10795;36830,4445;27305,1270;17780,1270;9525,4445;3175,10795;0,19050;0,28575;3175,36195;9525,42545;17780,45720;27305,45720;36830,42545;43180,36195;46355,28575;44450,23495;43180,31750;38100,39370;31750,43815;22225,45720;14605,43815;6350,39370;1905,31750;0,23495;1905,13970;6350,7620;14605,3175;22225,1270;31750,3175;38100,7620;43180,13970;44450,23495" o:connectangles="0,0,0,0,0,0,0,0,0,0,0,0,0,0,0,0,0,0,0,0,0,0,0,0,0,0,0,0,0,0,0,0,0"/>
                <o:lock v:ext="edit" verticies="t"/>
              </v:shape>
              <v:shape id="Freeform 9372" o:spid="_x0000_s3307" style="position:absolute;left:3689;top:4451;width:463;height:444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ai8gA&#10;AADdAAAADwAAAGRycy9kb3ducmV2LnhtbESPQUvDQBSE74L/YXlCb3bTHNqQdltEkC4iYqstPb5m&#10;X5No9m3IbtPUX+8KgsdhZr5hFqvBNqKnzteOFUzGCQjiwpmaSwUf70/3GQgfkA02jknBlTyslrc3&#10;C8yNu/CG+m0oRYSwz1FBFUKbS+mLiiz6sWuJo3dyncUQZVdK0+Elwm0j0ySZSos1x4UKW3qsqPja&#10;nq2Ct90me1kfP7/X0+dZqg+9ft1rrdTobniYgwg0hP/wX1sbBWmaTeD3TXw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QhqLyAAAAN0AAAAPAAAAAAAAAAAAAAAAAJgCAABk&#10;cnMvZG93bnJldi54bWxQSwUGAAAAAAQABAD1AAAAjQM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<v:path arrowok="t" o:connecttype="custom" o:connectlocs="44450,17780;41275,9525;34925,3175;27305,0;19050,0;9525,3175;3175,9525;0,17780;0,27305;3175,34925;9525,41275;19050,44450;27305,44450;34925,41275;41275,34925;44450,27305;44450,22225;43180,30480;38100,38100;31750,42545;22225,44450;14605,42545;8255,38100;3175,30480;1905,22225;3175,14605;8255,6350;14605,1905;22225,0;31750,1905;38100,6350;43180,14605;44450,22225" o:connectangles="0,0,0,0,0,0,0,0,0,0,0,0,0,0,0,0,0,0,0,0,0,0,0,0,0,0,0,0,0,0,0,0,0"/>
                <o:lock v:ext="edit" verticies="t"/>
              </v:shape>
              <v:shape id="Freeform 9373" o:spid="_x0000_s3308" style="position:absolute;left:3689;top:4451;width:444;height:444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+DMUA&#10;AADdAAAADwAAAGRycy9kb3ducmV2LnhtbESPQWvCQBSE74L/YXmCN91kISWkrtJqBUE81JaeH9ln&#10;Esy+DdltjP/eLQg9DjPzDbPajLYVA/W+cawhXSYgiEtnGq40fH/tFzkIH5ANto5Jw508bNbTyQoL&#10;4278ScM5VCJC2BeooQ6hK6T0ZU0W/dJ1xNG7uN5iiLKvpOnxFuG2lSpJXqTFhuNCjR1tayqv51+r&#10;4WM3ZHl1UEn6fjrKtPnJLtd7pvV8Nr69ggg0hv/ws30wGpTKFfy9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f4MxQAAAN0AAAAPAAAAAAAAAAAAAAAAAJgCAABkcnMv&#10;ZG93bnJldi54bWxQSwUGAAAAAAQABAD1AAAAigMAAAAA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<v:path arrowok="t" o:connecttype="custom" o:connectlocs="44450,17780;41275,9525;34925,3175;27305,0;19050,0;11430,3175;5080,9525;1905,17780;1905,27305;5080,34925;11430,41275;19050,44450;27305,44450;34925,41275;41275,34925;44450,27305;44450,22225;43180,30480;38100,38100;31750,41275;22225,42545;14605,41275;8255,38100;3175,30480;1905,22225;3175,14605;8255,6350;14605,3175;22225,0;31750,3175;38100,6350;43180,14605;44450,22225" o:connectangles="0,0,0,0,0,0,0,0,0,0,0,0,0,0,0,0,0,0,0,0,0,0,0,0,0,0,0,0,0,0,0,0,0"/>
                <o:lock v:ext="edit" verticies="t"/>
              </v:shape>
              <v:shape id="Freeform 9374" o:spid="_x0000_s3309" style="position:absolute;left:3708;top:4451;width:425;height:444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wysUA&#10;AADdAAAADwAAAGRycy9kb3ducmV2LnhtbESPQWsCMRSE74X+h/AK3mrWFUS3RpFCQe3Jtb0/Nq+b&#10;xeRl3cR19dc3QqHHYWa+YZbrwVnRUxcazwom4wwEceV1w7WCr+PH6xxEiMgarWdScKMA69Xz0xIL&#10;7a98oL6MtUgQDgUqMDG2hZShMuQwjH1LnLwf3zmMSXa11B1eE9xZmWfZTDpsOC0YbOndUHUqL07B&#10;9yK3n4e+vg9TU577iT3vFre9UqOXYfMGItIQ/8N/7a1WkOfzKT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7DKxQAAAN0AAAAPAAAAAAAAAAAAAAAAAJgCAABkcnMv&#10;ZG93bnJldi54bWxQSwUGAAAAAAQABAD1AAAAigM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<v:path arrowok="t" o:connecttype="custom" o:connectlocs="42545,17780;39370,9525;33020,5080;25400,0;17145,0;9525,5080;3175,9525;0,17780;0,27305;3175,34925;9525,39370;17145,42545;25400,42545;33020,39370;39370,34925;42545,27305;42545,22225;41275,30480;36195,36195;29845,41275;20320,42545;12700,41275;6350,36195;1270,30480;0,22225;1270,14605;6350,8255;12700,3175;20320,1905;29845,3175;36195,8255;41275,14605;42545,22225" o:connectangles="0,0,0,0,0,0,0,0,0,0,0,0,0,0,0,0,0,0,0,0,0,0,0,0,0,0,0,0,0,0,0,0,0"/>
                <o:lock v:ext="edit" verticies="t"/>
              </v:shape>
              <v:shape id="Freeform 9375" o:spid="_x0000_s3310" style="position:absolute;left:3708;top:4451;width:425;height:425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bEsUA&#10;AADdAAAADwAAAGRycy9kb3ducmV2LnhtbESP3WrCQBSE7wu+w3IE7+omwdYQXUWkSntXfx7gmD0m&#10;wezZsLuNsU/fLRR6OczMN8xyPZhW9OR8Y1lBOk1AEJdWN1wpOJ92zzkIH5A1tpZJwYM8rFejpyUW&#10;2t75QP0xVCJC2BeooA6hK6T0ZU0G/dR2xNG7WmcwROkqqR3eI9y0MkuSV2mw4bhQY0fbmsrb8cso&#10;4D5L8Tvdv1Szj3n5qS9vLs1vSk3Gw2YBItAQ/sN/7XetIMvy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xsSxQAAAN0AAAAPAAAAAAAAAAAAAAAAAJgCAABkcnMv&#10;ZG93bnJldi54bWxQSwUGAAAAAAQABAD1AAAAigM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<v:path arrowok="t" o:connecttype="custom" o:connectlocs="42545,22225;42545,17780;41275,14605;39370,9525;36195,6350;33020,5080;29845,3175;25400,1905;20320,0;17145,1905;12700,3175;9525,5080;6350,6350;3175,9525;1270,14605;0,17780;0,22225;0,27305;1270,30480;3175,34925;6350,38100;9525,39370;12700,41275;17145,42545;20320,42545;25400,42545;29845,41275;33020,39370;36195,38100;39370,34925;41275,30480;42545,27305;42545,22225;41275,22225;39370,30480;36195,36195;28575,41275;20320,42545;12700,41275;6350,36195;3175,30480;1270,22225;3175,14605;6350,8255;12700,3175;20320,1905;28575,3175;36195,8255;39370,14605;41275,22225" o:connectangles="0,0,0,0,0,0,0,0,0,0,0,0,0,0,0,0,0,0,0,0,0,0,0,0,0,0,0,0,0,0,0,0,0,0,0,0,0,0,0,0,0,0,0,0,0,0,0,0,0,0"/>
                <o:lock v:ext="edit" verticies="t"/>
              </v:shape>
              <v:shape id="Freeform 9376" o:spid="_x0000_s3311" style="position:absolute;left:3708;top:4470;width:425;height:406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DWsYA&#10;AADdAAAADwAAAGRycy9kb3ducmV2LnhtbESPT2vCQBTE7wW/w/KE3uomKS0hupEiaAvtpSri8bH7&#10;8odm34bsqtFP3y0UPA4z8xtmsRxtJ840+NaxgnSWgCDWzrRcK9jv1k85CB+QDXaOScGVPCzLycMC&#10;C+Mu/E3nbahFhLAvUEETQl9I6XVDFv3M9cTRq9xgMUQ51NIMeIlw28ksSV6lxZbjQoM9rRrSP9uT&#10;VXB6Tt8/6+p42IyrYFHffMr6S6nH6fg2BxFoDPfwf/vDKMiy/AX+3s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EDWsYAAADdAAAADwAAAAAAAAAAAAAAAACYAgAAZHJz&#10;L2Rvd25yZXYueG1sUEsFBgAAAAAEAAQA9QAAAIsDAAAAAA=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<v:path arrowok="t" o:connecttype="custom" o:connectlocs="42545,20320;41275,15875;41275,12700;38100,9525;36195,6350;33020,3175;29845,1270;25400,0;20320,0;17145,0;12700,1270;9525,3175;6350,6350;3175,9525;1270,12700;0,15875;0,20320;0,25400;1270,28575;3175,31750;6350,34290;9525,37465;12700,39370;17145,40640;20320,40640;25400,40640;29845,39370;33020,37465;36195,34290;38100,31750;41275,28575;41275,25400;42545,20320;41275,20320;39370,28575;34925,34290;28575,39370;20320,40640;13970,39370;7620,34290;3175,28575;1270,20320;3175,12700;7620,6350;13970,1270;20320,0;28575,1270;34925,6350;39370,12700;41275,20320" o:connectangles="0,0,0,0,0,0,0,0,0,0,0,0,0,0,0,0,0,0,0,0,0,0,0,0,0,0,0,0,0,0,0,0,0,0,0,0,0,0,0,0,0,0,0,0,0,0,0,0,0,0"/>
                <o:lock v:ext="edit" verticies="t"/>
              </v:shape>
              <v:shape id="Freeform 9377" o:spid="_x0000_s3312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DsQA&#10;AADdAAAADwAAAGRycy9kb3ducmV2LnhtbESP0WrCQBRE34X+w3ILfTMbAw0hdRURizZvVT/gkr1m&#10;Q7N3Y3Yb4993BaGPw8ycYZbryXZipMG3jhUskhQEce10y42C8+lzXoDwAVlj55gU3MnDevUyW2Kp&#10;3Y2/aTyGRkQI+xIVmBD6UkpfG7LoE9cTR+/iBoshyqGResBbhNtOZmmaS4stxwWDPW0N1T/HX6vg&#10;UjX5+74tqlDhphi/7lezy3Kl3l6nzQeIQFP4Dz/bB60gy4ocH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aaQ7EAAAA3QAAAA8AAAAAAAAAAAAAAAAAmAIAAGRycy9k&#10;b3ducmV2LnhtbFBLBQYAAAAABAAEAPUAAACJAwAAAAA=&#10;" path="m63,32l60,20,55,10,43,2,30,,18,2,8,10,3,20,,32,3,45r5,9l18,62r12,2l43,62,55,54r5,-9l63,32xm63,32l60,45r-7,9l43,59,30,62,20,59,10,54,3,45,,32,3,20,10,10,20,5,30,2,43,5r10,5l60,20r3,12xe" fillcolor="#93c095" stroked="f">
                <v:path arrowok="t" o:connecttype="custom" o:connectlocs="40005,20320;38100,12700;34925,6350;27305,1270;19050,0;11430,1270;5080,6350;1905,12700;0,20320;1905,28575;5080,34290;11430,39370;19050,40640;27305,39370;34925,34290;38100,28575;40005,20320;40005,20320;38100,28575;33655,34290;27305,37465;19050,39370;12700,37465;6350,34290;1905,28575;0,20320;1905,12700;6350,6350;12700,3175;19050,1270;27305,3175;33655,6350;38100,12700;40005,20320" o:connectangles="0,0,0,0,0,0,0,0,0,0,0,0,0,0,0,0,0,0,0,0,0,0,0,0,0,0,0,0,0,0,0,0,0,0"/>
                <o:lock v:ext="edit" verticies="t"/>
              </v:shape>
              <v:shape id="Freeform 9378" o:spid="_x0000_s3313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hnsYA&#10;AADdAAAADwAAAGRycy9kb3ducmV2LnhtbESPQUsDMRSE74L/ITzBm812D+26Ni3SIlSpB7devD02&#10;z2Rx87Iksbv996ZQ8DjMzDfMajO5XpwoxM6zgvmsAEHcet2xUfB5fHmoQMSErLH3TArOFGGzvr1Z&#10;Ya39yB90apIRGcKxRgU2paGWMraWHMaZH4iz9+2Dw5RlMFIHHDPc9bIsioV02HFesDjQ1lL70/w6&#10;Bce3x9f38+FrbNIY7M6YeeVkr9T93fT8BCLRlP7D1/ZeKyjLagmXN/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1hnsYAAADdAAAADwAAAAAAAAAAAAAAAACYAgAAZHJz&#10;L2Rvd25yZXYueG1sUEsFBgAAAAAEAAQA9QAAAIsDAAAAAA==&#10;" path="m63,32l60,20,53,10,43,2,30,,20,2,10,10,3,20,,32,3,45r7,9l20,62r10,2l43,62,53,54r7,-9l63,32xm60,32l58,45r-5,7l43,59,30,62,20,59,10,52,3,45,,32,3,20r7,-8l20,5,30,2,43,5r10,7l58,20r2,12xe" fillcolor="#95c197" stroked="f">
                <v:path arrowok="t" o:connecttype="custom" o:connectlocs="40005,20320;38100,12700;33655,6350;27305,1270;19050,0;12700,1270;6350,6350;1905,12700;0,20320;1905,28575;6350,34290;12700,39370;19050,40640;27305,39370;33655,34290;38100,28575;40005,20320;38100,20320;36830,28575;33655,33020;27305,37465;19050,39370;12700,37465;6350,33020;1905,28575;0,20320;1905,12700;6350,7620;12700,3175;19050,1270;27305,3175;33655,7620;36830,12700;38100,20320" o:connectangles="0,0,0,0,0,0,0,0,0,0,0,0,0,0,0,0,0,0,0,0,0,0,0,0,0,0,0,0,0,0,0,0,0,0"/>
                <o:lock v:ext="edit" verticies="t"/>
              </v:shape>
              <v:shape id="Freeform 9379" o:spid="_x0000_s3314" style="position:absolute;left:3721;top:4483;width:400;height:381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5bcMA&#10;AADdAAAADwAAAGRycy9kb3ducmV2LnhtbERPTYvCMBC9C/sfwix403QriFSjyC6CsCJovXgbm7Gt&#10;NpNuk63VX28OgsfH+54tOlOJlhpXWlbwNYxAEGdWl5wrOKSrwQSE88gaK8uk4E4OFvOP3gwTbW+8&#10;o3bvcxFC2CWooPC+TqR0WUEG3dDWxIE728agD7DJpW7wFsJNJeMoGkuDJYeGAmv6Lii77v+Ngssh&#10;/Umzo93cu/jxd92OTrRtf5Xqf3bLKQhPnX+LX+61VhDHk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n5bcMAAADdAAAADwAAAAAAAAAAAAAAAACYAgAAZHJzL2Rv&#10;d25yZXYueG1sUEsFBgAAAAAEAAQA9QAAAIgDAAAAAA==&#10;" path="m63,30l60,18,53,8,43,3,30,,20,3,10,8,3,18,,30,3,43r7,9l20,57r10,3l43,57,53,52r7,-9l63,30xm60,30l58,43r-5,7l43,57,30,60,20,57,10,50,5,43,3,30,5,18r5,-8l20,3,30,,43,3r10,7l58,18r2,12xe" fillcolor="#98c29a" stroked="f">
                <v:path arrowok="t" o:connecttype="custom" o:connectlocs="40005,19050;38100,11430;33655,5080;27305,1905;19050,0;12700,1905;6350,5080;1905,11430;0,19050;1905,27305;6350,33020;12700,36195;19050,38100;27305,36195;33655,33020;38100,27305;40005,19050;38100,19050;36830,27305;33655,31750;27305,36195;19050,38100;12700,36195;6350,31750;3175,27305;1905,19050;3175,11430;6350,6350;12700,1905;19050,0;27305,1905;33655,6350;36830,11430;38100,19050" o:connectangles="0,0,0,0,0,0,0,0,0,0,0,0,0,0,0,0,0,0,0,0,0,0,0,0,0,0,0,0,0,0,0,0,0,0"/>
                <o:lock v:ext="edit" verticies="t"/>
              </v:shape>
              <v:shape id="Freeform 9380" o:spid="_x0000_s3315" style="position:absolute;left:3721;top:4483;width:381;height:381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+Y8UA&#10;AADdAAAADwAAAGRycy9kb3ducmV2LnhtbESPQWvCQBSE74X+h+UJvdWNKYiJboK0FHpoEWMPPT6y&#10;z2ww+zbNbk38911B8DjMzDfMppxsJ840+NaxgsU8AUFcO91yo+D78P68AuEDssbOMSm4kIeyeHzY&#10;YK7dyHs6V6EREcI+RwUmhD6X0teGLPq564mjd3SDxRDl0Eg94BjhtpNpkiylxZbjgsGeXg3Vp+rP&#10;KnjbfY6+/+n4UrW/OjMvxtkvo9TTbNquQQSawj18a39oBWm6yuD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r5jxQAAAN0AAAAPAAAAAAAAAAAAAAAAAJgCAABkcnMv&#10;ZG93bnJldi54bWxQSwUGAAAAAAQABAD1AAAAigMAAAAA&#10;" path="m60,30l58,18,53,10,43,3,30,,20,3,10,10,3,18,,30,3,43r7,7l20,57r10,3l43,57,53,50r5,-7l60,30xm60,30l58,40,50,50r-7,5l30,57,20,55,10,50,5,40,3,30,5,20,10,10,20,3r10,l43,3r7,7l58,20r2,10xe" fillcolor="#9ac39c" stroked="f">
                <v:path arrowok="t" o:connecttype="custom" o:connectlocs="38100,19050;36830,11430;33655,6350;27305,1905;19050,0;12700,1905;6350,6350;1905,11430;0,19050;1905,27305;6350,31750;12700,36195;19050,38100;27305,36195;33655,31750;36830,27305;38100,19050;38100,19050;36830,25400;31750,31750;27305,34925;19050,36195;12700,34925;6350,31750;3175,25400;1905,19050;3175,12700;6350,6350;12700,1905;19050,1905;27305,1905;31750,6350;36830,12700;38100,19050" o:connectangles="0,0,0,0,0,0,0,0,0,0,0,0,0,0,0,0,0,0,0,0,0,0,0,0,0,0,0,0,0,0,0,0,0,0"/>
                <o:lock v:ext="edit" verticies="t"/>
              </v:shape>
              <v:shape id="Freeform 9381" o:spid="_x0000_s3316" style="position:absolute;left:3740;top:4483;width:362;height:381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rvMMA&#10;AADdAAAADwAAAGRycy9kb3ducmV2LnhtbERPy4rCMBTdD/gP4QruxtQuRDtGGQTxtShWFy4vzZ22&#10;Y3NTmrTWvzeLgVkeznu1GUwtempdZVnBbBqBIM6trrhQcLvuPhcgnEfWWFsmBS9ysFmPPlaYaPvk&#10;C/WZL0QIYZeggtL7JpHS5SUZdFPbEAfux7YGfYBtIXWLzxBuahlH0VwarDg0lNjQtqT8kXVGQfM4&#10;33+rY5ymx2x/mnd9+ko7qdRkPHx/gfA0+H/xn/ugFcTxMuwPb8IT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lrvMMAAADdAAAADwAAAAAAAAAAAAAAAACYAgAAZHJzL2Rv&#10;d25yZXYueG1sUEsFBgAAAAAEAAQA9QAAAIgDAAAAAA==&#10;" path="m57,30l55,18,50,10,40,3,27,,17,3,7,10,2,18,,30,2,43r5,7l17,57r10,3l40,57,50,50r5,-7l57,30xm55,30r,10l47,50r-7,5l27,57,17,55,10,50,2,40,,30,2,20,10,10,17,5,27,3,40,5r7,5l55,20r,10xe" fillcolor="#9dc59f" stroked="f">
                <v:path arrowok="t" o:connecttype="custom" o:connectlocs="36195,19050;34925,11430;31750,6350;25400,1905;17145,0;10795,1905;4445,6350;1270,11430;0,19050;1270,27305;4445,31750;10795,36195;17145,38100;25400,36195;31750,31750;34925,27305;36195,19050;34925,19050;34925,25400;29845,31750;25400,34925;17145,36195;10795,34925;6350,31750;1270,25400;0,19050;1270,12700;6350,6350;10795,3175;17145,1905;25400,3175;29845,6350;34925,12700;34925,19050" o:connectangles="0,0,0,0,0,0,0,0,0,0,0,0,0,0,0,0,0,0,0,0,0,0,0,0,0,0,0,0,0,0,0,0,0,0"/>
                <o:lock v:ext="edit" verticies="t"/>
              </v:shape>
              <v:shape id="Freeform 9382" o:spid="_x0000_s3317" style="position:absolute;left:3740;top:4502;width:362;height:343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IG8QA&#10;AADdAAAADwAAAGRycy9kb3ducmV2LnhtbESPT2vCQBTE70K/w/IKvZmNwT81dRURhF6rEXp8Zl+T&#10;1OzbNLsm6bd3BcHjMDO/YVabwdSio9ZVlhVMohgEcW51xYWC7Lgfv4NwHlljbZkU/JODzfpltMJU&#10;256/qDv4QgQIuxQVlN43qZQuL8mgi2xDHLwf2xr0QbaF1C32AW5qmcTxXBqsOCyU2NCupPxyuBoF&#10;OKMpL/5O1774rpLzcImz7jdT6u112H6A8DT4Z/jR/tQKkmQ5gfub8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0CBvEAAAA3QAAAA8AAAAAAAAAAAAAAAAAmAIAAGRycy9k&#10;b3ducmV2LnhtbFBLBQYAAAAABAAEAPUAAACJAwAAAAA=&#10;" path="m57,27l55,17,47,7,40,,27,,17,,7,7,2,17,,27,2,37,7,47r10,5l27,54,40,52r7,-5l55,37,57,27xm55,27l52,37,47,47r-7,5l27,54,17,52,10,47,2,37,2,27,2,17,10,7,17,2,27,,40,2r7,5l52,17r3,10xe" fillcolor="#9fc5a0" stroked="f">
                <v:path arrowok="t" o:connecttype="custom" o:connectlocs="36195,17145;34925,10795;29845,4445;25400,0;17145,0;10795,0;4445,4445;1270,10795;0,17145;1270,23495;4445,29845;10795,33020;17145,34290;25400,33020;29845,29845;34925,23495;36195,17145;34925,17145;33020,23495;29845,29845;25400,33020;17145,34290;10795,33020;6350,29845;1270,23495;1270,17145;1270,10795;6350,4445;10795,1270;17145,0;25400,1270;29845,4445;33020,10795;34925,17145" o:connectangles="0,0,0,0,0,0,0,0,0,0,0,0,0,0,0,0,0,0,0,0,0,0,0,0,0,0,0,0,0,0,0,0,0,0"/>
                <o:lock v:ext="edit" verticies="t"/>
              </v:shape>
              <v:shape id="Freeform 9383" o:spid="_x0000_s3318" style="position:absolute;left:3740;top:4502;width:349;height:343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g78UA&#10;AADdAAAADwAAAGRycy9kb3ducmV2LnhtbESP3WoCMRSE7wu+QzhC72rWhZa6GkULooVC8e/+uDlu&#10;Fjcn2yS627dvCoVeDjPzDTNb9LYRd/KhdqxgPMpAEJdO11wpOB7WT68gQkTW2DgmBd8UYDEfPMyw&#10;0K7jHd33sRIJwqFABSbGtpAylIYshpFriZN3cd5iTNJXUnvsEtw2Ms+yF2mx5rRgsKU3Q+V1f7MK&#10;3rvT5/PZYHPcHD68+ZrE1Zi0Uo/DfjkFEamP/+G/9lYryPNJDr9v0hO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uDvxQAAAN0AAAAPAAAAAAAAAAAAAAAAAJgCAABkcnMv&#10;ZG93bnJldi54bWxQSwUGAAAAAAQABAD1AAAAigMAAAAA&#10;" path="m55,27r,-10l47,7,40,2,27,,17,2,10,7,2,17,,27,2,37r8,10l17,52r10,2l40,52r7,-5l55,37r,-10xm55,27l52,37r-5,8l37,52r-10,l17,52,10,45,5,37,2,27,5,17r5,-7l17,2,27,,37,2r10,8l52,17r3,10xe" fillcolor="#a1c7a3" stroked="f">
                <v:path arrowok="t" o:connecttype="custom" o:connectlocs="34925,17145;34925,10795;29845,4445;25400,1270;17145,0;10795,1270;6350,4445;1270,10795;0,17145;1270,23495;6350,29845;10795,33020;17145,34290;25400,33020;29845,29845;34925,23495;34925,17145;34925,17145;33020,23495;29845,28575;23495,33020;17145,33020;10795,33020;6350,28575;3175,23495;1270,17145;3175,10795;6350,6350;10795,1270;17145,0;23495,1270;29845,6350;33020,10795;34925,17145" o:connectangles="0,0,0,0,0,0,0,0,0,0,0,0,0,0,0,0,0,0,0,0,0,0,0,0,0,0,0,0,0,0,0,0,0,0"/>
                <o:lock v:ext="edit" verticies="t"/>
              </v:shape>
              <v:shape id="Freeform 9384" o:spid="_x0000_s3319" style="position:absolute;left:3752;top:4502;width:337;height:343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SU8QA&#10;AADdAAAADwAAAGRycy9kb3ducmV2LnhtbESPwWrDMBBE74X+g9hCbrUchxbbtRJCIRBya2pIjou1&#10;sU2tlSOpjvP3VaHQ4zAzb5hqM5tBTOR8b1nBMklBEDdW99wqqD93zzkIH5A1DpZJwZ08bNaPDxWW&#10;2t74g6ZjaEWEsC9RQRfCWErpm44M+sSOxNG7WGcwROlaqR3eItwMMkvTV2mw57jQ4UjvHTVfx2+j&#10;YBpDXi/T++pcaGZ3eNFXPhVKLZ7m7RuIQHP4D/+191pBlhUr+H0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UlP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  <v:path arrowok="t" o:connecttype="custom" o:connectlocs="33655,17145;31750,10795;28575,4445;24130,1270;15875,0;9525,1270;5080,4445;0,10795;0,17145;0,23495;5080,29845;9525,33020;15875,34290;24130,33020;28575,29845;31750,23495;33655,17145;33655,17145;31750,23495;28575,28575;22225,31115;15875,33020;9525,31115;5080,28575;1905,23495;0,17145;1905,10795;5080,6350;9525,3175;15875,1270;22225,3175;28575,6350;31750,10795;33655,17145" o:connectangles="0,0,0,0,0,0,0,0,0,0,0,0,0,0,0,0,0,0,0,0,0,0,0,0,0,0,0,0,0,0,0,0,0,0"/>
                <o:lock v:ext="edit" verticies="t"/>
              </v:shape>
              <v:shape id="Freeform 9385" o:spid="_x0000_s3320" style="position:absolute;left:3752;top:4502;width:337;height:330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IvsYA&#10;AADdAAAADwAAAGRycy9kb3ducmV2LnhtbESPzWrDMBCE74W8g9hALiGRY0riuFFCKAm0p+anD7BY&#10;W9vUWhlJjZw+fVUo9DjMzDfMZjeYTtzI+daygsU8A0FcWd1yreD9epwVIHxA1thZJgV38rDbjh42&#10;WGob+Uy3S6hFgrAvUUETQl9K6auGDPq57YmT92GdwZCkq6V2GBPcdDLPsqU02HJaaLCn54aqz8uX&#10;UbCU3hWxWx2+p2+nKRfr6F59VGoyHvZPIAIN4T/8137RCvJ8/Qi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JIvsYAAADdAAAADwAAAAAAAAAAAAAAAACYAgAAZHJz&#10;L2Rvd25yZXYueG1sUEsFBgAAAAAEAAQA9QAAAIsDAAAAAA==&#10;" path="m53,27l50,17,45,10,35,2,25,,15,2,8,10,3,17,,27,3,37r5,8l15,52r10,l35,52,45,45r5,-8l53,27xm50,27r,10l43,45r-8,4l25,52,18,49,8,45,3,37,3,27,3,17,8,10,18,5,25,2,35,5r8,5l50,17r,10xe" fillcolor="#a6caa8" stroked="f">
                <v:path arrowok="t" o:connecttype="custom" o:connectlocs="33655,17145;31750,10795;28575,6350;22225,1270;15875,0;9525,1270;5080,6350;1905,10795;0,17145;1905,23495;5080,28575;9525,33020;15875,33020;22225,33020;28575,28575;31750,23495;33655,17145;31750,17145;31750,23495;27305,28575;22225,31115;15875,33020;11430,31115;5080,28575;1905,23495;1905,17145;1905,10795;5080,6350;11430,3175;15875,1270;22225,3175;27305,6350;31750,10795;31750,17145" o:connectangles="0,0,0,0,0,0,0,0,0,0,0,0,0,0,0,0,0,0,0,0,0,0,0,0,0,0,0,0,0,0,0,0,0,0"/>
                <o:lock v:ext="edit" verticies="t"/>
              </v:shape>
              <v:shape id="Freeform 9386" o:spid="_x0000_s3321" style="position:absolute;left:3752;top:4514;width:337;height:318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ijcYA&#10;AADdAAAADwAAAGRycy9kb3ducmV2LnhtbESPQWvCQBSE74X+h+UJvZS6adSi0VVKS4sXBW0PHh/Z&#10;t0kw+zbNbjT++64geBxm5htmseptLU7U+sqxgtdhAoI4d7riQsHvz9fLFIQPyBprx6TgQh5Wy8eH&#10;BWbanXlHp30oRISwz1BBGUKTSenzkiz6oWuIo2dcazFE2RZSt3iOcFvLNEnepMWK40KJDX2UlB/3&#10;nVUw6uzEmOfPv3xsvjfWUBcOtFXqadC/z0EE6sM9fGuvtYI0nU3g+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1ijcYAAADdAAAADwAAAAAAAAAAAAAAAACYAgAAZHJz&#10;L2Rvd25yZXYueG1sUEsFBgAAAAAEAAQA9QAAAIsDAAAAAA==&#10;" path="m53,25l50,15,45,8,35,3,25,,15,3,8,8,3,15,,25,3,35r5,8l15,47r10,3l35,47,45,43r5,-8l53,25xm50,25l48,35r-5,8l35,47,25,50,18,47,10,43,5,35,3,25,5,15,10,8,18,3,25,,35,3r8,5l48,15r2,10xe" fillcolor="#a8cbaa" stroked="f">
                <v:path arrowok="t" o:connecttype="custom" o:connectlocs="33655,15875;31750,9525;28575,5080;22225,1905;15875,0;9525,1905;5080,5080;1905,9525;0,15875;1905,22225;5080,27305;9525,29845;15875,31750;22225,29845;28575,27305;31750,22225;33655,15875;31750,15875;30480,22225;27305,27305;22225,29845;15875,31750;11430,29845;6350,27305;3175,22225;1905,15875;3175,9525;6350,5080;11430,1905;15875,0;22225,1905;27305,5080;30480,9525;31750,15875" o:connectangles="0,0,0,0,0,0,0,0,0,0,0,0,0,0,0,0,0,0,0,0,0,0,0,0,0,0,0,0,0,0,0,0,0,0"/>
                <o:lock v:ext="edit" verticies="t"/>
              </v:shape>
              <v:shape id="Freeform 9387" o:spid="_x0000_s3322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nT8QA&#10;AADdAAAADwAAAGRycy9kb3ducmV2LnhtbESPQYvCMBSE78L+h/AWvMia2oNoNcqy4uJBBat7fzTP&#10;tti8lCSr9d8bQfA4zMw3zHzZmUZcyfnasoLRMAFBXFhdc6ngdFx/TUD4gKyxsUwK7uRhufjozTHT&#10;9sYHuuahFBHCPkMFVQhtJqUvKjLoh7Yljt7ZOoMhSldK7fAW4aaRaZKMpcGa40KFLf1UVFzyf6Og&#10;Oxg65X/ud7vzLa3Ok32zSgdK9T+77xmIQF14h1/tjVaQptMx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0J0/EAAAA3QAAAA8AAAAAAAAAAAAAAAAAmAIAAGRycy9k&#10;b3ducmV2LnhtbFBLBQYAAAAABAAEAPUAAACJAwAAAAA=&#10;" path="m47,25r,-10l40,8,32,3,22,,15,3,5,8,,15,,25,,35r5,8l15,47r7,3l32,47r8,-4l47,35r,-10xm47,25l45,35r-5,8l32,47r-10,l15,47,7,43,2,35,,25,2,15,7,8,15,3r7,l32,3r8,5l45,15r2,10xe" fillcolor="#abccac" stroked="f">
                <v:path arrowok="t" o:connecttype="custom" o:connectlocs="29845,15875;29845,9525;25400,5080;20320,1905;13970,0;9525,1905;3175,5080;0,9525;0,15875;0,22225;3175,27305;9525,29845;13970,31750;20320,29845;25400,27305;29845,22225;29845,15875;29845,15875;28575,22225;25400,27305;20320,29845;13970,29845;9525,29845;4445,27305;1270,22225;0,15875;1270,9525;4445,5080;9525,1905;13970,1905;20320,1905;25400,5080;28575,9525;29845,15875" o:connectangles="0,0,0,0,0,0,0,0,0,0,0,0,0,0,0,0,0,0,0,0,0,0,0,0,0,0,0,0,0,0,0,0,0,0"/>
                <o:lock v:ext="edit" verticies="t"/>
              </v:shape>
              <v:shape id="Freeform 9388" o:spid="_x0000_s3323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qPccA&#10;AADdAAAADwAAAGRycy9kb3ducmV2LnhtbESPQWvCQBSE74X+h+UVehHdGLS1qatIUVAohagXb4/s&#10;a5KafRuyaxL/vSsIPQ4z8w0zX/amEi01rrSsYDyKQBBnVpecKzgeNsMZCOeRNVaWScGVHCwXz09z&#10;TLTtOKV273MRIOwSVFB4XydSuqwgg25ka+Lg/drGoA+yyaVusAtwU8k4it6kwZLDQoE1fRWUnfcX&#10;o+CSynYwmKSrw9/3Ov3xbjeV3Ump15d+9QnCU+//w4/2ViuI4493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7Kj3HAAAA3QAAAA8AAAAAAAAAAAAAAAAAmAIAAGRy&#10;cy9kb3ducmV2LnhtbFBLBQYAAAAABAAEAPUAAACMAwAAAAA=&#10;" path="m47,25l45,15,40,8,32,3,22,,15,3,7,8,2,15,,25,2,35r5,8l15,47r7,3l32,47r8,-4l45,35,47,25xm45,25r,8l40,40r-8,5l22,47,15,45,7,40,2,33,,25,2,15,7,10,15,5,22,3,32,5r8,5l45,15r,10xe" fillcolor="#adcdae" stroked="f">
                <v:path arrowok="t" o:connecttype="custom" o:connectlocs="29845,15875;28575,9525;25400,5080;20320,1905;13970,0;9525,1905;4445,5080;1270,9525;0,15875;1270,22225;4445,27305;9525,29845;13970,31750;20320,29845;25400,27305;28575,22225;29845,15875;28575,15875;28575,20955;25400,25400;20320,28575;13970,29845;9525,28575;4445,25400;1270,20955;0,15875;1270,9525;4445,6350;9525,3175;13970,1905;20320,3175;25400,6350;28575,9525;28575,15875" o:connectangles="0,0,0,0,0,0,0,0,0,0,0,0,0,0,0,0,0,0,0,0,0,0,0,0,0,0,0,0,0,0,0,0,0,0"/>
                <o:lock v:ext="edit" verticies="t"/>
              </v:shape>
              <v:shape id="Freeform 9389" o:spid="_x0000_s3324" style="position:absolute;left:3771;top:4533;width:299;height:280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50cEA&#10;AADdAAAADwAAAGRycy9kb3ducmV2LnhtbERPTYvCMBC9C/6HMII3Te1BtBpFBVH24Gr1oLehGdti&#10;MylN1O6/N4cFj4/3PV+2phIvalxpWcFoGIEgzqwuOVdwOW8HExDOI2usLJOCP3KwXHQ7c0y0ffOJ&#10;XqnPRQhhl6CCwvs6kdJlBRl0Q1sTB+5uG4M+wCaXusF3CDeVjKNoLA2WHBoKrGlTUPZIn0bBZM27&#10;o7390mF8TUePn8s9tUepVL/XrmYgPLX+K/5377WCOJ6GueFNe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pedHBAAAA3QAAAA8AAAAAAAAAAAAAAAAAmAIAAGRycy9kb3du&#10;cmV2LnhtbFBLBQYAAAAABAAEAPUAAACGAwAAAAA=&#10;" path="m47,22l45,12,40,5,32,,22,,15,,7,5,2,12,,22,2,32r5,8l15,44r7,l32,44r8,-4l45,32,47,22xm45,22r-3,8l40,37r-8,5l22,44,15,42,7,37,2,30r,-8l2,15,7,7,15,2,22,,32,2r8,5l42,15r3,7xe" fillcolor="#afcfb1" stroked="f">
                <v:path arrowok="t" o:connecttype="custom" o:connectlocs="29845,13970;28575,7620;25400,3175;20320,0;13970,0;9525,0;4445,3175;1270,7620;0,13970;1270,20320;4445,25400;9525,27940;13970,27940;20320,27940;25400,25400;28575,20320;29845,13970;28575,13970;26670,19050;25400,23495;20320,26670;13970,27940;9525,26670;4445,23495;1270,19050;1270,13970;1270,9525;4445,4445;9525,1270;13970,0;20320,1270;25400,4445;26670,9525;28575,13970" o:connectangles="0,0,0,0,0,0,0,0,0,0,0,0,0,0,0,0,0,0,0,0,0,0,0,0,0,0,0,0,0,0,0,0,0,0"/>
                <o:lock v:ext="edit" verticies="t"/>
              </v:shape>
              <v:shape id="Freeform 9390" o:spid="_x0000_s3325" style="position:absolute;left:3771;top:4533;width:286;height:28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g2sUA&#10;AADdAAAADwAAAGRycy9kb3ducmV2LnhtbESPQWvCQBSE74L/YXlCb7ox0Fajq4hQsLRgY8XzI/vc&#10;RLNvQ3Zr0n/fFQoeh5n5hlmue1uLG7W+cqxgOklAEBdOV2wUHL/fxjMQPiBrrB2Tgl/ysF4NB0vM&#10;tOs4p9shGBEh7DNUUIbQZFL6oiSLfuIa4uidXWsxRNkaqVvsItzWMk2SF2mx4rhQYkPbkorr4ccq&#10;2IXzzOw3p/z184s74/P3j8vxWamnUb9ZgAjUh0f4v73TCtJ0Pof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+DaxQAAAN0AAAAPAAAAAAAAAAAAAAAAAJgCAABkcnMv&#10;ZG93bnJldi54bWxQSwUGAAAAAAQABAD1AAAAigMAAAAA&#10;" path="m45,22r,-10l40,7,32,2,22,,15,2,7,7,2,12,,22r2,8l7,37r8,5l22,44,32,42r8,-5l45,30r,-8xm45,22r-3,8l37,37r-5,5l22,42r-7,l7,37,5,30,2,22,5,15,7,7,15,2r7,l32,2r5,5l42,15r3,7xe" fillcolor="#b1cfb3" stroked="f">
                <v:path arrowok="t" o:connecttype="custom" o:connectlocs="28575,13970;28575,7620;25400,4445;20320,1270;13970,0;9525,1270;4445,4445;1270,7620;0,13970;1270,19050;4445,23495;9525,26670;13970,27940;20320,26670;25400,23495;28575,19050;28575,13970;28575,13970;26670,19050;23495,23495;20320,26670;13970,26670;9525,26670;4445,23495;3175,19050;1270,13970;3175,9525;4445,4445;9525,1270;13970,1270;20320,1270;23495,4445;26670,9525;28575,13970" o:connectangles="0,0,0,0,0,0,0,0,0,0,0,0,0,0,0,0,0,0,0,0,0,0,0,0,0,0,0,0,0,0,0,0,0,0"/>
                <o:lock v:ext="edit" verticies="t"/>
              </v:shape>
              <v:shape id="Freeform 9391" o:spid="_x0000_s3326" style="position:absolute;left:3784;top:4533;width:273;height:280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fSMQA&#10;AADdAAAADwAAAGRycy9kb3ducmV2LnhtbERPTWvCQBC9F/oflin0ppumwZbUNYhUUfBg0l56G7Jj&#10;kiY7G7JbE/+9exB6fLzvZTaZTlxocI1lBS/zCARxaXXDlYLvr+3sHYTzyBo7y6TgSg6y1ePDElNt&#10;R87pUvhKhBB2KSqove9TKV1Zk0E3tz1x4M52MOgDHCqpBxxDuOlkHEULabDh0FBjT5uayrb4MwpO&#10;n2d9fEu2Sd/m1BV+cWh/dz9KPT9N6w8Qnib/L76791pB/BqF/eFNe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30jEAAAA3QAAAA8AAAAAAAAAAAAAAAAAmAIAAGRycy9k&#10;b3ducmV2LnhtbFBLBQYAAAAABAAEAPUAAACJAwAAAAA=&#10;" path="m43,22l40,15,38,7,30,2,20,,13,2,5,7,,15r,7l,30r5,7l13,42r7,2l30,42r8,-5l40,30r3,-8xm40,22r,8l35,37r-5,3l20,42,13,40,8,37,3,30,,22,3,15,8,7,13,5,20,2,30,5r5,2l40,15r,7xe" fillcolor="#b4d1b5" stroked="f">
                <v:path arrowok="t" o:connecttype="custom" o:connectlocs="27305,13970;25400,9525;24130,4445;19050,1270;12700,0;8255,1270;3175,4445;0,9525;0,13970;0,19050;3175,23495;8255,26670;12700,27940;19050,26670;24130,23495;25400,19050;27305,13970;25400,13970;25400,19050;22225,23495;19050,25400;12700,26670;8255,25400;5080,23495;1905,19050;0,13970;1905,9525;5080,4445;8255,3175;12700,1270;19050,3175;22225,4445;25400,9525;25400,13970" o:connectangles="0,0,0,0,0,0,0,0,0,0,0,0,0,0,0,0,0,0,0,0,0,0,0,0,0,0,0,0,0,0,0,0,0,0"/>
                <o:lock v:ext="edit" verticies="t"/>
              </v:shape>
              <v:shape id="Freeform 9392" o:spid="_x0000_s3327" style="position:absolute;left:3784;top:4546;width:273;height:254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L98cA&#10;AADdAAAADwAAAGRycy9kb3ducmV2LnhtbESPQWvCQBSE74L/YXmF3sxGJSLRVYq0WAq1auvB2yP7&#10;TILZt2F3q2l/fVcQehxm5htmvuxMIy7kfG1ZwTBJQRAXVtdcKvj6fBlMQfiArLGxTAp+yMNy0e/N&#10;Mdf2yju67EMpIoR9jgqqENpcSl9UZNAntiWO3sk6gyFKV0rt8BrhppGjNJ1IgzXHhQpbWlVUnPff&#10;RsFz+37aZsz0tsnW8vAbjh/n3VGpx4fuaQYiUBf+w/f2q1YwGqdD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vC/fHAAAA3QAAAA8AAAAAAAAAAAAAAAAAmAIAAGRy&#10;cy9kb3ducmV2LnhtbFBLBQYAAAAABAAEAPUAAACMAwAAAAA=&#10;" path="m43,20l40,13,35,5,30,,20,,13,,5,5,3,13,,20r3,8l5,35r8,5l20,40r10,l35,35r5,-7l43,20xm40,20r,8l35,33r-7,5l20,40,13,38,8,33,3,28r,-8l3,13,8,5,13,3,20,r8,3l35,5r5,8l40,20xe" fillcolor="#b6d2b7" stroked="f">
                <v:path arrowok="t" o:connecttype="custom" o:connectlocs="27305,12700;25400,8255;22225,3175;19050,0;12700,0;8255,0;3175,3175;1905,8255;0,12700;1905,17780;3175,22225;8255,25400;12700,25400;19050,25400;22225,22225;25400,17780;27305,12700;25400,12700;25400,17780;22225,20955;17780,24130;12700,25400;8255,24130;5080,20955;1905,17780;1905,12700;1905,8255;5080,3175;8255,1905;12700,0;17780,1905;22225,3175;25400,8255;25400,12700" o:connectangles="0,0,0,0,0,0,0,0,0,0,0,0,0,0,0,0,0,0,0,0,0,0,0,0,0,0,0,0,0,0,0,0,0,0"/>
                <o:lock v:ext="edit" verticies="t"/>
              </v:shape>
              <v:shape id="Freeform 9393" o:spid="_x0000_s3328" style="position:absolute;left:3784;top:4546;width:254;height:25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ut8cA&#10;AADdAAAADwAAAGRycy9kb3ducmV2LnhtbESPQWvCQBSE70L/w/IKvUjdNILY1FVKS9FCLia99PbI&#10;viYhu29DdtXor3cLgsdhZr5hVpvRGnGkwbeOFbzMEhDEldMt1wp+yq/nJQgfkDUax6TgTB4264fJ&#10;CjPtTrynYxFqESHsM1TQhNBnUvqqIYt+5nri6P25wWKIcqilHvAU4dbINEkW0mLLcaHBnj4aqrri&#10;YBVMi8O8upT57+fr5TvvzHZZdiZX6ulxfH8DEWgM9/CtvdMK0nmSwv+b+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oLrfHAAAA3QAAAA8AAAAAAAAAAAAAAAAAmAIAAGRy&#10;cy9kb3ducmV2LnhtbFBLBQYAAAAABAAEAPUAAACMAwAAAAA=&#10;" path="m40,20r,-7l35,5,30,3,20,,13,3,8,5,3,13,,20r3,8l8,35r5,3l20,40,30,38r5,-3l40,28r,-8xm40,20r-2,8l35,33r-7,5l20,38r-7,l8,33,5,28,3,20,5,13,8,8,13,3,20,r8,3l35,8r3,5l40,20xe" fillcolor="#b8d3ba" stroked="f">
                <v:path arrowok="t" o:connecttype="custom" o:connectlocs="25400,12700;25400,8255;22225,3175;19050,1905;12700,0;8255,1905;5080,3175;1905,8255;0,12700;1905,17780;5080,22225;8255,24130;12700,25400;19050,24130;22225,22225;25400,17780;25400,12700;25400,12700;24130,17780;22225,20955;17780,24130;12700,24130;8255,24130;5080,20955;3175,17780;1905,12700;3175,8255;5080,5080;8255,1905;12700,0;17780,1905;22225,5080;24130,8255;25400,12700" o:connectangles="0,0,0,0,0,0,0,0,0,0,0,0,0,0,0,0,0,0,0,0,0,0,0,0,0,0,0,0,0,0,0,0,0,0"/>
                <o:lock v:ext="edit" verticies="t"/>
              </v:shape>
              <v:shape id="Freeform 9394" o:spid="_x0000_s3329" style="position:absolute;left:3803;top:4546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ybcUA&#10;AADdAAAADwAAAGRycy9kb3ducmV2LnhtbESPT4vCMBTE7wt+h/AEb2uq1SLVKLKwugf34B88P5pn&#10;W2xeShPb+u03grDHYWZ+w6w2valES40rLSuYjCMQxJnVJecKLufvzwUI55E1VpZJwZMcbNaDjxWm&#10;2nZ8pPbkcxEg7FJUUHhfp1K6rCCDbmxr4uDdbGPQB9nkUjfYBbip5DSKEmmw5LBQYE1fBWX308Mo&#10;SLpk8fs42LlMrru4qvdmPmuvSo2G/XYJwlPv/8Pv9o9WMI2jGF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bJtxQAAAN0AAAAPAAAAAAAAAAAAAAAAAJgCAABkcnMv&#10;ZG93bnJldi54bWxQSwUGAAAAAAQABAD1AAAAigMAAAAA&#10;" path="m37,20r,-7l32,5,25,3,17,,10,3,5,5,,13r,7l,28r5,5l10,38r7,2l25,38r7,-5l37,28r,-8xm37,20r-2,8l30,33r-5,5l17,38r-5,l5,33,2,28,,20,2,13,5,8,12,3r5,l25,3r5,5l35,13r2,7xe" fillcolor="#bad4bc" stroked="f">
                <v:path arrowok="t" o:connecttype="custom" o:connectlocs="23495,12700;23495,8255;20320,3175;15875,1905;10795,0;6350,1905;3175,3175;0,8255;0,12700;0,17780;3175,20955;6350,24130;10795,25400;15875,24130;20320,20955;23495,17780;23495,12700;23495,12700;22225,17780;19050,20955;15875,24130;10795,24130;7620,24130;3175,20955;1270,17780;0,12700;1270,8255;3175,5080;7620,1905;10795,1905;15875,1905;19050,5080;22225,8255;23495,12700" o:connectangles="0,0,0,0,0,0,0,0,0,0,0,0,0,0,0,0,0,0,0,0,0,0,0,0,0,0,0,0,0,0,0,0,0,0"/>
                <o:lock v:ext="edit" verticies="t"/>
              </v:shape>
              <v:shape id="Freeform 9395" o:spid="_x0000_s3330" style="position:absolute;left:3803;top:4546;width:235;height:241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uuMMA&#10;AADdAAAADwAAAGRycy9kb3ducmV2LnhtbESPS4sCMRCE78L+h9AL3jRZX+holEUQPAk+QI/NpJ0J&#10;O+kMk+w4++83guCxqKqvqNWmc5VoqQnWs4avoQJBnHtjudBwOe8GcxAhIhusPJOGPwqwWX/0VpgZ&#10;/+AjtadYiAThkKGGMsY6kzLkJTkMQ18TJ+/uG4cxyaaQpsFHgrtKjpSaSYeW00KJNW1Lyn9Ov05D&#10;tb8djMWZtYvdVLbtdauOZLXuf3bfSxCRuvgOv9p7o2E0VhN4vk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uuMMAAADdAAAADwAAAAAAAAAAAAAAAACYAgAAZHJzL2Rv&#10;d25yZXYueG1sUEsFBgAAAAAEAAQA9QAAAIgDAAAAAA==&#10;" path="m37,20l35,13,32,8,25,3,17,,10,3,5,8,,13r,7l,28r5,5l10,38r7,l25,38r7,-5l35,28r2,-8xm35,20r,8l30,33r-5,2l17,38,12,35,7,33,2,28r,-8l2,13,7,8,12,5,17,3r8,2l30,8r5,5l35,20xe" fillcolor="#bcd5be" stroked="f">
                <v:path arrowok="t" o:connecttype="custom" o:connectlocs="23495,12700;22225,8255;20320,5080;15875,1905;10795,0;6350,1905;3175,5080;0,8255;0,12700;0,17780;3175,20955;6350,24130;10795,24130;15875,24130;20320,20955;22225,17780;23495,12700;22225,12700;22225,17780;19050,20955;15875,22225;10795,24130;7620,22225;4445,20955;1270,17780;1270,12700;1270,8255;4445,5080;7620,3175;10795,1905;15875,3175;19050,5080;22225,8255;22225,12700" o:connectangles="0,0,0,0,0,0,0,0,0,0,0,0,0,0,0,0,0,0,0,0,0,0,0,0,0,0,0,0,0,0,0,0,0,0"/>
                <o:lock v:ext="edit" verticies="t"/>
              </v:shape>
              <v:shape id="Freeform 9396" o:spid="_x0000_s3331" style="position:absolute;left:3803;top:456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6d8YA&#10;AADdAAAADwAAAGRycy9kb3ducmV2LnhtbESPQWvCQBSE70L/w/IKvemmihKiq4RS0YoItR48PrLP&#10;JDT7NuyumvbXu4LgcZiZb5jZojONuJDztWUF74MEBHFhdc2lgsPPsp+C8AFZY2OZFPyRh8X8pTfD&#10;TNsrf9NlH0oRIewzVFCF0GZS+qIig35gW+LonawzGKJ0pdQOrxFuGjlMkok0WHNcqLClj4qK3/3Z&#10;KBiH4r9b7/J0tU0/j2Xebr52DpV6e+3yKYhAXXiGH+21VjAcJW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E6d8YAAADdAAAADwAAAAAAAAAAAAAAAACYAgAAZHJz&#10;L2Rvd25yZXYueG1sUEsFBgAAAAAEAAQA9QAAAIsDAAAAAA==&#10;" path="m37,17l35,10,30,5,25,,17,,12,,5,5,2,10,,17r2,8l5,30r7,5l17,35r8,l30,30r5,-5l37,17xm35,17r-3,8l30,30r-5,2l17,35,12,32,7,30,2,25r,-8l2,10,7,5,12,2,17,r8,2l30,5r2,5l35,17xe" fillcolor="#bed6c0" stroked="f">
                <v:path arrowok="t" o:connecttype="custom" o:connectlocs="23495,10795;22225,6350;19050,3175;15875,0;10795,0;7620,0;3175,3175;1270,6350;0,10795;1270,15875;3175,19050;7620,22225;10795,22225;15875,22225;19050,19050;22225,15875;23495,10795;22225,10795;20320,15875;19050,19050;15875,20320;10795,22225;7620,20320;4445,19050;1270,15875;1270,10795;1270,6350;4445,3175;7620,1270;10795,0;15875,1270;19050,3175;20320,6350;22225,10795" o:connectangles="0,0,0,0,0,0,0,0,0,0,0,0,0,0,0,0,0,0,0,0,0,0,0,0,0,0,0,0,0,0,0,0,0,0"/>
                <o:lock v:ext="edit" verticies="t"/>
              </v:shape>
              <v:shape id="Freeform 9397" o:spid="_x0000_s3332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oSsUA&#10;AADdAAAADwAAAGRycy9kb3ducmV2LnhtbESP0WoCMRRE3wv+Q7iFvkjNqmBlNYqIolShVP2Ay+Z2&#10;s5jcLEmq6983hUIfh5k5w8yXnbPiRiE2nhUMBwUI4srrhmsFl/P2dQoiJmSN1jMpeFCE5aL3NMdS&#10;+zt/0u2UapEhHEtUYFJqSyljZchhHPiWOHtfPjhMWYZa6oD3DHdWjopiIh02nBcMtrQ2VF1P304B&#10;b94f1m1M/wPP+8PuGLbTt6tV6uW5W81AJOrSf/ivvdcKRuNiAr9v8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+hKxQAAAN0AAAAPAAAAAAAAAAAAAAAAAJgCAABkcnMv&#10;ZG93bnJldi54bWxQSwUGAAAAAAQABAD1AAAAigMAAAAA&#10;" path="m33,17r,-7l28,5,23,2,15,,10,2,5,5,,10r,7l,25r5,5l10,32r5,3l23,32r5,-2l33,25r,-8xm33,17r-3,5l28,27r-5,5l15,32r-5,l5,27,3,22,,17,3,12,5,7,10,2r5,l23,2r5,5l30,12r3,5xe" fillcolor="#c1d8c3" stroked="f">
                <v:path arrowok="t" o:connecttype="custom" o:connectlocs="20955,10795;20955,6350;17780,3175;14605,1270;9525,0;6350,1270;3175,3175;0,6350;0,10795;0,15875;3175,19050;6350,20320;9525,22225;14605,20320;17780,19050;20955,15875;20955,10795;20955,10795;19050,13970;17780,17145;14605,20320;9525,20320;6350,20320;3175,17145;1905,13970;0,10795;1905,7620;3175,4445;6350,1270;9525,1270;14605,1270;17780,4445;19050,7620;20955,10795" o:connectangles="0,0,0,0,0,0,0,0,0,0,0,0,0,0,0,0,0,0,0,0,0,0,0,0,0,0,0,0,0,0,0,0,0,0"/>
                <o:lock v:ext="edit" verticies="t"/>
              </v:shape>
              <v:shape id="Freeform 9398" o:spid="_x0000_s3333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YaMQA&#10;AADdAAAADwAAAGRycy9kb3ducmV2LnhtbESPQYvCMBSE78L+h/CEvWmqgkq3qYioeFnEVvD6tnm2&#10;xealNFnt/vuNIHgcZuYbJln1phF36lxtWcFkHIEgLqyuuVRwznejJQjnkTU2lknBHzlYpR+DBGNt&#10;H3yie+ZLESDsYlRQed/GUrqiIoNubFvi4F1tZ9AH2ZVSd/gIcNPIaRTNpcGaw0KFLW0qKm7Zr1Gw&#10;yfBoL9u5/8nl93532Da9Pk+U+hz26y8Qnnr/Dr/aB61gOosW8HwTn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mGjEAAAA3QAAAA8AAAAAAAAAAAAAAAAAmAIAAGRycy9k&#10;b3ducmV2LnhtbFBLBQYAAAAABAAEAPUAAACJAwAAAAA=&#10;" path="m33,17l30,10,28,5,23,2,15,,10,2,5,5,,10r,7l,25r5,5l10,32r5,3l23,32r5,-2l30,25r3,-8xm30,17r,5l28,27r-5,5l15,32r-5,l5,27,3,22,,17,3,12,5,7,10,2r5,l23,2r5,5l30,12r,5xe" fillcolor="#c3d9c5" stroked="f">
                <v:path arrowok="t" o:connecttype="custom" o:connectlocs="20955,10795;19050,6350;17780,3175;14605,1270;9525,0;6350,1270;3175,3175;0,6350;0,10795;0,15875;3175,19050;6350,20320;9525,22225;14605,20320;17780,19050;19050,15875;20955,10795;19050,10795;19050,13970;17780,17145;14605,20320;9525,20320;6350,20320;3175,17145;1905,13970;0,10795;1905,7620;3175,4445;6350,1270;9525,1270;14605,1270;17780,4445;19050,7620;19050,10795" o:connectangles="0,0,0,0,0,0,0,0,0,0,0,0,0,0,0,0,0,0,0,0,0,0,0,0,0,0,0,0,0,0,0,0,0,0"/>
                <o:lock v:ext="edit" verticies="t"/>
              </v:shape>
              <v:shape id="Freeform 9399" o:spid="_x0000_s3334" style="position:absolute;left:3816;top:4578;width:209;height:19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C9cMA&#10;AADdAAAADwAAAGRycy9kb3ducmV2LnhtbERPy2rCQBTdC/2H4Ra6ETPRgLQxo4itWndtLF1fMjcP&#10;nLkTMlNN/76zKLg8nHexGa0RVxp851jBPElBEFdOd9wo+DrvZ88gfEDWaByTgl/ysFk/TArMtbvx&#10;J13L0IgYwj5HBW0IfS6lr1qy6BPXE0eudoPFEOHQSD3gLYZbIxdpupQWO44NLfa0a6m6lD9WweHj&#10;O6O3fpodTy/H+vQ6mmY5N0o9PY7bFYhAY7iL/93vWsEiS+Pc+CY+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uC9cMAAADdAAAADwAAAAAAAAAAAAAAAACYAgAAZHJzL2Rv&#10;d25yZXYueG1sUEsFBgAAAAAEAAQA9QAAAIgDAAAAAA==&#10;" path="m33,15l30,10,28,5,23,,15,,10,,5,5,3,10,,15r3,5l5,25r5,5l15,30r8,l28,25r2,-5l33,15xm30,15r,5l25,25r-2,3l15,30,10,28,5,25,3,20r,-5l3,10,5,5,10,3,15,r8,3l25,5r5,5l30,15xe" fillcolor="#c6dac7" stroked="f">
                <v:path arrowok="t" o:connecttype="custom" o:connectlocs="20955,9525;19050,6350;17780,3175;14605,0;9525,0;6350,0;3175,3175;1905,6350;0,9525;1905,12700;3175,15875;6350,19050;9525,19050;14605,19050;17780,15875;19050,12700;20955,9525;19050,9525;19050,12700;15875,15875;14605,17780;9525,19050;6350,17780;3175,15875;1905,12700;1905,9525;1905,6350;3175,3175;6350,1905;9525,0;14605,1905;15875,3175;19050,6350;19050,9525" o:connectangles="0,0,0,0,0,0,0,0,0,0,0,0,0,0,0,0,0,0,0,0,0,0,0,0,0,0,0,0,0,0,0,0,0,0"/>
                <o:lock v:ext="edit" verticies="t"/>
              </v:shape>
              <v:shape id="Freeform 9400" o:spid="_x0000_s3335" style="position:absolute;left:3816;top:4578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LMsUA&#10;AADdAAAADwAAAGRycy9kb3ducmV2LnhtbESPzWrDMBCE74W8g9hAb41cF0zjRAkhuFAKJdTJAyzW&#10;xja1VsJS/PP2VSGQ4zAz3zDb/WQ6MVDvW8sKXlcJCOLK6pZrBZfzx8s7CB+QNXaWScFMHva7xdMW&#10;c21H/qGhDLWIEPY5KmhCcLmUvmrIoF9ZRxy9q+0Nhij7Wuoexwg3nUyTJJMGW44LDTo6NlT9ljej&#10;AIfTVddn932YK1cU5SkrbPul1PNyOmxABJrCI3xvf2oF6Vuyhv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IsyxQAAAN0AAAAPAAAAAAAAAAAAAAAAAJgCAABkcnMv&#10;ZG93bnJldi54bWxQSwUGAAAAAAQABAD1AAAAigMAAAAA&#10;" path="m30,15r,-5l28,5,23,,15,,10,,5,5,3,10,,15r3,5l5,25r5,5l15,30r8,l28,25r2,-5l30,15xm30,15r-2,5l25,25r-5,3l15,28r-5,l8,25,3,20r,-5l3,10,8,5,10,3r5,l20,3r5,2l28,10r2,5xe" fillcolor="#c8dbc9" stroked="f">
                <v:path arrowok="t" o:connecttype="custom" o:connectlocs="19050,9525;19050,6350;17780,3175;14605,0;9525,0;6350,0;3175,3175;1905,6350;0,9525;1905,12700;3175,15875;6350,19050;9525,19050;14605,19050;17780,15875;19050,12700;19050,9525;19050,9525;17780,12700;15875,15875;12700,17780;9525,17780;6350,17780;5080,15875;1905,12700;1905,9525;1905,6350;5080,3175;6350,1905;9525,1905;12700,1905;15875,3175;17780,6350;19050,9525" o:connectangles="0,0,0,0,0,0,0,0,0,0,0,0,0,0,0,0,0,0,0,0,0,0,0,0,0,0,0,0,0,0,0,0,0,0"/>
                <o:lock v:ext="edit" verticies="t"/>
              </v:shape>
              <v:shape id="Freeform 9401" o:spid="_x0000_s3336" style="position:absolute;left:3835;top:4578;width:171;height:19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rXcEA&#10;AADdAAAADwAAAGRycy9kb3ducmV2LnhtbERPz2vCMBS+D/wfwhO8zbTqRKtRZGywm9gWz4/m2RSb&#10;l9JE2/33y0HY8eP7vT+OthVP6n3jWEE6T0AQV043XCsoi+/3DQgfkDW2jknBL3k4HiZve8y0G/hC&#10;zzzUIoawz1CBCaHLpPSVIYt+7jriyN1cbzFE2NdS9zjEcNvKRZKspcWGY4PBjj4NVff8YRVgWaw+&#10;ysGa9Pq1bfT5kW9uRa7UbDqediACjeFf/HL/aAWLZRr3xzfxCc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B613BAAAA3QAAAA8AAAAAAAAAAAAAAAAAmAIAAGRycy9kb3du&#10;cmV2LnhtbFBLBQYAAAAABAAEAPUAAACGAwAAAAA=&#10;" path="m27,15r,-5l22,5,20,3,12,,7,3,2,5,,10r,5l,20r2,5l7,28r5,2l20,28r2,-3l27,20r,-5xm25,15r,5l22,25r-5,3l12,28r-5,l5,25,2,20,,15,2,10,5,5,7,3r5,l17,3r5,2l25,10r,5xe" fillcolor="#cbddcc" stroked="f">
                <v:path arrowok="t" o:connecttype="custom" o:connectlocs="17145,9525;17145,6350;13970,3175;12700,1905;7620,0;4445,1905;1270,3175;0,6350;0,9525;0,12700;1270,15875;4445,17780;7620,19050;12700,17780;13970,15875;17145,12700;17145,9525;15875,9525;15875,12700;13970,15875;10795,17780;7620,17780;4445,17780;3175,15875;1270,12700;0,9525;1270,6350;3175,3175;4445,1905;7620,1905;10795,1905;13970,3175;15875,6350;15875,9525" o:connectangles="0,0,0,0,0,0,0,0,0,0,0,0,0,0,0,0,0,0,0,0,0,0,0,0,0,0,0,0,0,0,0,0,0,0"/>
                <o:lock v:ext="edit" verticies="t"/>
              </v:shape>
              <v:shape id="Freeform 9402" o:spid="_x0000_s3337" style="position:absolute;left:3835;top:4597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mMcQA&#10;AADdAAAADwAAAGRycy9kb3ducmV2LnhtbESPQWsCMRSE74L/ITyhN82uQmlXo0ihxUsp2hY8PpLn&#10;ZnHzsiTp7vrvm4LQ4zAz3zCb3eha0VOIjWcF5aIAQay9abhW8PX5On8CEROywdYzKbhRhN12Otlg&#10;ZfzAR+pPqRYZwrFCBTalrpIyaksO48J3xNm7+OAwZRlqaQIOGe5auSyKR+mw4bxgsaMXS/p6+nEK&#10;og/2zZb9Nz+/6/GsP+qLuw1KPczG/RpEojH9h+/tg1GwXJUl/L3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LJjHEAAAA3QAAAA8AAAAAAAAAAAAAAAAAmAIAAGRycy9k&#10;b3ducmV2LnhtbFBLBQYAAAAABAAEAPUAAACJAwAAAAA=&#10;" path="m27,12l25,7,22,2,17,,12,,7,,5,2,,7r,5l,17r5,5l7,25r5,l17,25r5,-3l25,17r2,-5xm25,12r,5l22,20r-5,2l12,25,10,22,5,20,2,17r,-5l2,7,5,5,10,2,12,r5,2l22,5r3,2l25,12xe" fillcolor="#cddece" stroked="f">
                <v:path arrowok="t" o:connecttype="custom" o:connectlocs="17145,7620;15875,4445;13970,1270;10795,0;7620,0;4445,0;3175,1270;0,4445;0,7620;0,10795;3175,13970;4445,15875;7620,15875;10795,15875;13970,13970;15875,10795;17145,7620;15875,7620;15875,10795;13970,12700;10795,13970;7620,15875;6350,13970;3175,12700;1270,10795;1270,7620;1270,4445;3175,3175;6350,1270;7620,0;10795,1270;13970,3175;15875,4445;15875,7620" o:connectangles="0,0,0,0,0,0,0,0,0,0,0,0,0,0,0,0,0,0,0,0,0,0,0,0,0,0,0,0,0,0,0,0,0,0"/>
                <o:lock v:ext="edit" verticies="t"/>
              </v:shape>
              <v:shape id="Freeform 9403" o:spid="_x0000_s3338" style="position:absolute;left:3835;top:4597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NBscA&#10;AADdAAAADwAAAGRycy9kb3ducmV2LnhtbESPQWvCQBSE70L/w/IEL6KbpKWU6CqiFnoogqnYHh/Z&#10;ZxK7+zZkt5r+e1co9DjMzDfMfNlbIy7U+caxgnSagCAunW64UnD4eJ28gPABWaNxTAp+ycNy8TCY&#10;Y67dlfd0KUIlIoR9jgrqENpcSl/WZNFPXUscvZPrLIYou0rqDq8Rbo3MkuRZWmw4LtTY0rqm8rv4&#10;sQo+zdGkoSBzkLv3r6f19jxOdxulRsN+NQMRqA//4b/2m1aQPaYZ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ZjQbHAAAA3QAAAA8AAAAAAAAAAAAAAAAAmAIAAGRy&#10;cy9kb3ducmV2LnhtbFBLBQYAAAAABAAEAPUAAACMAwAAAAA=&#10;" path="m25,12r,-5l22,2,17,,12,,7,,5,2,2,7,,12r2,5l5,22r2,3l12,25r5,l22,22r3,-5l25,12xm25,12r,5l22,20r-5,2l12,22r-2,l5,20,2,17r,-5l2,7,5,5,10,2,12,r5,2l22,5r3,2l25,12xe" fillcolor="#d0e0d1" stroked="f">
                <v:path arrowok="t" o:connecttype="custom" o:connectlocs="15875,7620;15875,4445;13970,1270;10795,0;7620,0;4445,0;3175,1270;1270,4445;0,7620;1270,10795;3175,13970;4445,15875;7620,15875;10795,15875;13970,13970;15875,10795;15875,7620;15875,7620;15875,10795;13970,12700;10795,13970;7620,13970;6350,13970;3175,12700;1270,10795;1270,7620;1270,4445;3175,3175;6350,1270;7620,0;10795,1270;13970,3175;15875,4445;15875,7620" o:connectangles="0,0,0,0,0,0,0,0,0,0,0,0,0,0,0,0,0,0,0,0,0,0,0,0,0,0,0,0,0,0,0,0,0,0"/>
                <o:lock v:ext="edit" verticies="t"/>
              </v:shape>
              <v:shape id="Freeform 9404" o:spid="_x0000_s3339" style="position:absolute;left:3848;top:4597;width:146;height:159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pB8cA&#10;AADdAAAADwAAAGRycy9kb3ducmV2LnhtbESPT2vCQBTE7wW/w/KE3uomihJSVylCsB4qNP13fWRf&#10;k5Ds25jdxvjt3YLgcZiZ3zDr7WhaMVDvassK4lkEgriwuuZSwedH9pSAcB5ZY2uZFFzIwXYzeVhj&#10;qu2Z32nIfSkChF2KCirvu1RKV1Rk0M1sRxy8X9sb9EH2pdQ9ngPctHIeRStpsOawUGFHu4qKJv8z&#10;CnY/+1M+JG9feZ19N26ZHeLmeFDqcTq+PIPwNPp7+NZ+1Qrmi3gB/2/C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P6Qf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<v:path arrowok="t" o:connecttype="custom" o:connectlocs="14605,7620;14605,4445;12700,3175;9525,1270;6350,0;5080,1270;1905,3175;0,4445;0,7620;0,10795;1905,12700;5080,13970;6350,15875;9525,13970;12700,12700;14605,10795;14605,7620;14605,7620;12700,10795;11430,12700;9525,13970;6350,13970;5080,13970;1905,12700;1905,10795;0,7620;1905,4445;1905,3175;5080,1270;6350,1270;9525,1270;11430,3175;12700,4445;14605,7620" o:connectangles="0,0,0,0,0,0,0,0,0,0,0,0,0,0,0,0,0,0,0,0,0,0,0,0,0,0,0,0,0,0,0,0,0,0"/>
                <o:lock v:ext="edit" verticies="t"/>
              </v:shape>
              <v:shape id="Freeform 9405" o:spid="_x0000_s3340" style="position:absolute;left:3848;top:4597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vfcUA&#10;AADdAAAADwAAAGRycy9kb3ducmV2LnhtbESP3YrCMBSE74V9h3AWvNNUV9faNUoRBH/Yi6oPcGiO&#10;bdnmpDRZrW9vBMHLYWa+YRarztTiSq2rLCsYDSMQxLnVFRcKzqfNIAbhPLLG2jIpuJOD1fKjt8BE&#10;2xtndD36QgQIuwQVlN43iZQuL8mgG9qGOHgX2xr0QbaF1C3eAtzUchxF39JgxWGhxIbWJeV/x3+j&#10;IN3tp7/xId5WepbFc8qKyWydKtX/7NIfEJ46/w6/2lutYPw1msD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m99xQAAAN0AAAAPAAAAAAAAAAAAAAAAAJgCAABkcnMv&#10;ZG93bnJldi54bWxQSwUGAAAAAAQABAD1AAAAigMAAAAA&#10;" path="m23,12r,-5l20,5,15,2,10,,8,2,3,5,,7r,5l,17r3,3l8,22r2,l15,22r5,-2l23,17r,-5xm20,12r,3l18,20r-3,2l10,22r-2,l5,20,3,15r,-3l3,7,5,5,8,2r2,l15,2r3,3l20,7r,5xe" fillcolor="#d5e3d5" stroked="f">
                <v:path arrowok="t" o:connecttype="custom" o:connectlocs="14605,7620;14605,4445;12700,3175;9525,1270;6350,0;5080,1270;1905,3175;0,4445;0,7620;0,10795;1905,12700;5080,13970;6350,13970;9525,13970;12700,12700;14605,10795;14605,7620;12700,7620;12700,9525;11430,12700;9525,13970;6350,13970;5080,13970;3175,12700;1905,9525;1905,7620;1905,4445;3175,3175;5080,1270;6350,1270;9525,1270;11430,3175;12700,4445;12700,7620" o:connectangles="0,0,0,0,0,0,0,0,0,0,0,0,0,0,0,0,0,0,0,0,0,0,0,0,0,0,0,0,0,0,0,0,0,0"/>
                <o:lock v:ext="edit" verticies="t"/>
              </v:shape>
              <v:shape id="Freeform 9406" o:spid="_x0000_s3341" style="position:absolute;left:3848;top:4610;width:146;height:127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4msUA&#10;AADdAAAADwAAAGRycy9kb3ducmV2LnhtbESP3WoCMRSE7wu+QziCdzWr0lJWo4ggSMHCqtTbw+bs&#10;D25OliRdV5/eCEIvh5n5hlmsetOIjpyvLSuYjBMQxLnVNZcKTsft+xcIH5A1NpZJwY08rJaDtwWm&#10;2l45o+4QShEh7FNUUIXQplL6vCKDfmxb4ugV1hkMUbpSaofXCDeNnCbJpzRYc1yosKVNRfnl8GcU&#10;5F12252zo77/Zu7UJj/F/v5dKDUa9us5iEB9+A+/2jutYDqbfMD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niaxQAAAN0AAAAPAAAAAAAAAAAAAAAAAJgCAABkcnMv&#10;ZG93bnJldi54bWxQSwUGAAAAAAQABAD1AAAAigMAAAAA&#10;" path="m23,10l20,5,18,3,15,,10,,8,,3,3r,2l,10r3,5l3,18r5,2l10,20r5,l18,18r2,-3l23,10xm20,10r,3l18,18r-3,l10,20,8,18r-3,l3,13r,-3l3,8,5,3r3,l10,r5,3l18,3r2,5l20,10xe" fillcolor="#d8e4d8" stroked="f">
                <v:path arrowok="t" o:connecttype="custom" o:connectlocs="14605,6350;12700,3175;11430,1905;9525,0;6350,0;5080,0;1905,1905;1905,3175;0,6350;1905,9525;1905,11430;5080,12700;6350,12700;9525,12700;11430,11430;12700,9525;14605,6350;12700,6350;12700,8255;11430,11430;9525,11430;6350,12700;5080,11430;3175,11430;1905,8255;1905,6350;1905,5080;3175,1905;5080,1905;6350,0;9525,1905;11430,1905;12700,5080;12700,6350" o:connectangles="0,0,0,0,0,0,0,0,0,0,0,0,0,0,0,0,0,0,0,0,0,0,0,0,0,0,0,0,0,0,0,0,0,0"/>
                <o:lock v:ext="edit" verticies="t"/>
              </v:shape>
              <v:shape id="Freeform 9407" o:spid="_x0000_s3342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7BcMA&#10;AADdAAAADwAAAGRycy9kb3ducmV2LnhtbESPQYvCMBSE7wv+h/AEb2uqYpFqFNEVPAlbBa/P5tkU&#10;m5faZLX+e7OwsMdhZr5hFqvO1uJBra8cKxgNExDEhdMVlwpOx93nDIQPyBprx6TgRR5Wy97HAjPt&#10;nvxNjzyUIkLYZ6jAhNBkUvrCkEU/dA1x9K6utRiibEupW3xGuK3lOElSabHiuGCwoY2h4pb/WAXy&#10;MFtv7/kl/SJ/PRxNcp6+7qzUoN+t5yACdeE//NfeawXjySiF3zfx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7BcMAAADdAAAADwAAAAAAAAAAAAAAAACYAgAAZHJzL2Rv&#10;d25yZXYueG1sUEsFBgAAAAAEAAQA9QAAAIgDAAAAAA==&#10;" path="m17,10r,-5l15,3,12,,7,,5,,2,3,,5r,5l,13r2,5l5,20r2,l12,20r3,-2l17,13r,-3xm17,10r-2,5l7,18,2,15,,10,2,5,7,3r8,2l17,10xe" fillcolor="#dbe6db" stroked="f">
                <v:path arrowok="t" o:connecttype="custom" o:connectlocs="10795,6350;10795,3175;9525,1905;7620,0;4445,0;3175,0;1270,1905;0,3175;0,6350;0,8255;1270,11430;3175,12700;4445,12700;7620,12700;9525,11430;10795,8255;10795,6350;10795,6350;9525,9525;4445,11430;1270,9525;0,6350;1270,3175;4445,1905;9525,3175;10795,6350" o:connectangles="0,0,0,0,0,0,0,0,0,0,0,0,0,0,0,0,0,0,0,0,0,0,0,0,0,0"/>
                <o:lock v:ext="edit" verticies="t"/>
              </v:shape>
              <v:shape id="Freeform 9408" o:spid="_x0000_s3343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M/sQA&#10;AADdAAAADwAAAGRycy9kb3ducmV2LnhtbESPzYoCMRCE78K+Q+iFvciaUUFlNIooguDB3wfonfT8&#10;4KQTJtGZfXsjLOyxqKqvqMWqM7V4UuMrywqGgwQEcWZ1xYWC23X3PQPhA7LG2jIp+CUPq+VHb4Gp&#10;ti2f6XkJhYgQ9ikqKENwqZQ+K8mgH1hHHL3cNgZDlE0hdYNthJtajpJkIg1WHBdKdLQpKbtfHkbB&#10;+KBdmz1+1tuN619P+5Af8ZYr9fXZrecgAnXhP/zX3msFo/FwCu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TP7EAAAA3QAAAA8AAAAAAAAAAAAAAAAAmAIAAGRycy9k&#10;b3ducmV2LnhtbFBLBQYAAAAABAAEAPUAAACJAwAAAAA=&#10;" path="m17,10r,-2l15,3r-3,l7,,5,3,2,3,,8r,2l,13r2,5l5,18r2,2l12,18r3,l17,13r,-3xm15,10r,5l7,18,2,15,,10,2,5,7,3r8,2l15,10xe" fillcolor="#dde8dd" stroked="f">
                <v:path arrowok="t" o:connecttype="custom" o:connectlocs="10795,6350;10795,5080;9525,1905;7620,1905;4445,0;3175,1905;1270,1905;0,5080;0,6350;0,8255;1270,11430;3175,11430;4445,12700;7620,11430;9525,11430;10795,8255;10795,6350;9525,6350;9525,9525;4445,11430;1270,9525;0,6350;1270,3175;4445,1905;9525,3175;9525,6350" o:connectangles="0,0,0,0,0,0,0,0,0,0,0,0,0,0,0,0,0,0,0,0,0,0,0,0,0,0"/>
                <o:lock v:ext="edit" verticies="t"/>
              </v:shape>
              <v:shape id="Freeform 9409" o:spid="_x0000_s3344" style="position:absolute;left:3867;top:4629;width:108;height:9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s7MUA&#10;AADdAAAADwAAAGRycy9kb3ducmV2LnhtbERPTWvCQBC9C/6HZQpepNkYbdqmriItFi8NNO3B45Cd&#10;JsHsbMiuMf777kHw+Hjf6+1oWjFQ7xrLChZRDIK4tLrhSsHvz/7xBYTzyBpby6TgSg62m+lkjZm2&#10;F/6mofCVCCHsMlRQe99lUrqyJoMush1x4P5sb9AH2FdS93gJ4aaVSRyn0mDDoaHGjt5rKk/F2Sj4&#10;pPnxtI+r/Lh6Lj/SL5O/Pq1ypWYP4+4NhKfR38U390ErSJaLMDe8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GzsxQAAAN0AAAAPAAAAAAAAAAAAAAAAAJgCAABkcnMv&#10;ZG93bnJldi54bWxQSwUGAAAAAAQABAD1AAAAigMAAAAA&#10;" path="m17,7l15,2,7,,2,2,,7r2,5l7,15r8,-3l17,7xm15,7r-3,5l7,15,2,12,2,7,2,2,7,r5,2l15,7xe" fillcolor="#e1eae1" stroked="f">
                <v:path arrowok="t" o:connecttype="custom" o:connectlocs="10795,4445;9525,1270;4445,0;1270,1270;0,4445;1270,7620;4445,9525;9525,7620;10795,4445;9525,4445;7620,7620;4445,9525;1270,7620;1270,4445;1270,1270;4445,0;7620,1270;9525,4445" o:connectangles="0,0,0,0,0,0,0,0,0,0,0,0,0,0,0,0,0,0"/>
                <o:lock v:ext="edit" verticies="t"/>
              </v:shape>
              <v:shape id="Freeform 9410" o:spid="_x0000_s3345" style="position:absolute;left:3867;top:4629;width:95;height: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+T8cA&#10;AADdAAAADwAAAGRycy9kb3ducmV2LnhtbESPQWvCQBSE7wX/w/KEXqRuktKi0VXEtuChUGK9eHtk&#10;n0kw+zbdXTX+e1cQehxm5htmvuxNK87kfGNZQTpOQBCXVjdcKdj9fr1MQPiArLG1TAqu5GG5GDzN&#10;Mdf2wgWdt6ESEcI+RwV1CF0upS9rMujHtiOO3sE6gyFKV0nt8BLhppVZkrxLgw3HhRo7WtdUHrcn&#10;o8BPil3y/fe2H60+f47Fae3S7MMp9TzsVzMQgfrwH360N1pB9ppO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x/k/HAAAA3QAAAA8AAAAAAAAAAAAAAAAAmAIAAGRy&#10;cy9kb3ducmV2LnhtbFBLBQYAAAAABAAEAPUAAACMAwAAAAA=&#10;" path="m15,7r,-5l7,,2,2,,7r2,5l7,15r8,-3l15,7xm15,7r-3,5l7,12r-2,l2,7,5,2r2,l12,2r3,5xe" fillcolor="#e3ebe3" stroked="f">
                <v:path arrowok="t" o:connecttype="custom" o:connectlocs="9525,4445;9525,1270;4445,0;1270,1270;0,4445;1270,7620;4445,9525;9525,7620;9525,4445;9525,4445;7620,7620;4445,7620;3175,7620;1270,4445;3175,1270;4445,1270;7620,1270;9525,4445" o:connectangles="0,0,0,0,0,0,0,0,0,0,0,0,0,0,0,0,0,0"/>
                <o:lock v:ext="edit" verticies="t"/>
              </v:shape>
              <v:shape id="Freeform 9411" o:spid="_x0000_s3346" style="position:absolute;left:3879;top:4629;width:83;height:9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XDcYA&#10;AADdAAAADwAAAGRycy9kb3ducmV2LnhtbERPy0rDQBTdC/2H4Ra6KXbSCD5iJqUtlepCwfjo9jJz&#10;TUIzd0JmbKJf7ywKLg/nna9G24oT9b5xrGC5SEAQa2carhS8vz1c3oLwAdlg65gU/JCHVTG5yDEz&#10;buBXOpWhEjGEfYYK6hC6TEqva7LoF64jjtyX6y2GCPtKmh6HGG5bmSbJtbTYcGyosaNtTfpYflsF&#10;d92n1je7/WEzf34ampffj/3u0Co1m47rexCBxvAvPrsfjYL0Ko374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fXDcYAAADdAAAADwAAAAAAAAAAAAAAAACYAgAAZHJz&#10;L2Rvd25yZXYueG1sUEsFBgAAAAAEAAQA9QAAAIsDAAAAAA==&#10;" path="m13,7l10,2,5,,,2,,7r,5l5,15r5,-3l13,7xm10,7r,3l5,12,3,10,,7,3,5,5,2r5,3l10,7xe" fillcolor="#e7eee7" stroked="f">
                <v:path arrowok="t" o:connecttype="custom" o:connectlocs="8255,4445;6350,1270;3175,0;0,1270;0,4445;0,7620;3175,9525;6350,7620;8255,4445;6350,4445;6350,6350;3175,7620;1905,6350;0,4445;1905,3175;3175,1270;6350,3175;6350,4445" o:connectangles="0,0,0,0,0,0,0,0,0,0,0,0,0,0,0,0,0,0"/>
                <o:lock v:ext="edit" verticies="t"/>
              </v:shape>
              <v:shape id="Freeform 9412" o:spid="_x0000_s3347" style="position:absolute;left:3879;top:4641;width:83;height:6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jbsYA&#10;AADdAAAADwAAAGRycy9kb3ducmV2LnhtbESPzWrDMBCE74W+g9hCb41spxjHiRJCS5rQS8jffbE2&#10;lqm1ci0lcd8+KhR6HGbmG2a2GGwrrtT7xrGCdJSAIK6cbrhWcDysXgoQPiBrbB2Tgh/ysJg/Psyw&#10;1O7GO7ruQy0ihH2JCkwIXSmlrwxZ9CPXEUfv7HqLIcq+lrrHW4TbVmZJkkuLDccFgx29Gaq+9her&#10;YP3+OhkXxccqz3Kz/f5cn5b+kir1/DQspyACDeE//NfeaAXZOEvh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wjbsYAAADdAAAADwAAAAAAAAAAAAAAAACYAgAAZHJz&#10;L2Rvd25yZXYueG1sUEsFBgAAAAAEAAQA9QAAAIsDAAAAAA==&#10;" path="m13,5l10,,5,,3,,,5r3,5l5,10r5,l13,5xm10,5r,3l5,10,3,8,3,5,3,3,5,r5,3l10,5xe" fillcolor="#e9f0ea" stroked="f">
                <v:path arrowok="t" o:connecttype="custom" o:connectlocs="8255,3175;6350,0;3175,0;1905,0;0,3175;1905,6350;3175,6350;6350,6350;8255,3175;6350,3175;6350,5080;3175,6350;1905,5080;1905,3175;1905,1905;3175,0;6350,1905;6350,3175" o:connectangles="0,0,0,0,0,0,0,0,0,0,0,0,0,0,0,0,0,0"/>
                <o:lock v:ext="edit" verticies="t"/>
              </v:shape>
              <v:shape id="Freeform 9413" o:spid="_x0000_s3348" style="position:absolute;left:3879;top:4641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Vv8MA&#10;AADdAAAADwAAAGRycy9kb3ducmV2LnhtbESPUWsCMRCE3wX/Q1ihb5rzRCtXo6ggFN+q/oAlWe9O&#10;L5sjiee1v94UCn0cZuebndWmt43oyIfasYLpJANBrJ2puVRwOR/GSxAhIhtsHJOCbwqwWQ8HKyyM&#10;e/IXdadYigThUKCCKsa2kDLoiiyGiWuJk3d13mJM0pfSeHwmuG1knmULabHm1FBhS/uK9P30sOkN&#10;nM+721VPtd/p93b3c1zyYaHU26jffoCI1Mf/47/0p1GQz/IcftckB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xVv8MAAADdAAAADwAAAAAAAAAAAAAAAACYAgAAZHJzL2Rv&#10;d25yZXYueG1sUEsFBgAAAAAEAAQA9QAAAIgDAAAAAA==&#10;" path="m10,5r,-2l5,,3,3,,5,3,8r2,2l10,8r,-3xm10,5l8,8,5,8,3,8,3,5,3,3,5,,8,3r2,2xe" fillcolor="#edf2ed" stroked="f">
                <v:path arrowok="t" o:connecttype="custom" o:connectlocs="6350,3175;6350,1905;3175,0;1905,1905;0,3175;1905,5080;3175,6350;6350,5080;6350,3175;6350,3175;5080,5080;3175,5080;1905,5080;1905,3175;1905,1905;3175,0;5080,1905;6350,3175" o:connectangles="0,0,0,0,0,0,0,0,0,0,0,0,0,0,0,0,0,0"/>
                <o:lock v:ext="edit" verticies="t"/>
              </v:shape>
              <v:shape id="Freeform 9414" o:spid="_x0000_s3349" style="position:absolute;left:3898;top:4641;width:45;height:64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0S8YA&#10;AADdAAAADwAAAGRycy9kb3ducmV2LnhtbESPS2vCQBSF90L/w3AL3emkSRCbOkoplLbgxgfa5W3m&#10;mgQzd8LM1KT/3hEEl4fz+Djz5WBacSbnG8sKnicJCOLS6oYrBbvtx3gGwgdkja1lUvBPHpaLh9Ec&#10;C217XtN5EyoRR9gXqKAOoSuk9GVNBv3EdsTRO1pnMETpKqkd9nHctDJNkqk02HAk1NjRe03lafNn&#10;ImS1zvKk+dlPf409fH8e8vBSWqWeHoe3VxCBhnAP39pfWkGapRlc38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s0S8YAAADdAAAADwAAAAAAAAAAAAAAAACYAgAAZHJz&#10;L2Rvd25yZXYueG1sUEsFBgAAAAAEAAQA9QAAAIsDAAAAAA==&#10;" path="m7,5l7,3,2,,,3,,5,,8r2,2l7,8,7,5xm7,5l5,8,2,8r,l,5,2,3r,l5,3,7,5xe" fillcolor="#eff4ef" stroked="f">
                <v:path arrowok="t" o:connecttype="custom" o:connectlocs="4445,3175;4445,1905;1270,0;0,1905;0,3175;0,5080;1270,6350;4445,5080;4445,3175;4445,3175;3175,5080;1270,5080;1270,5080;0,3175;1270,1905;1270,1905;3175,1905;4445,3175" o:connectangles="0,0,0,0,0,0,0,0,0,0,0,0,0,0,0,0,0,0"/>
                <o:lock v:ext="edit" verticies="t"/>
              </v:shape>
              <v:shape id="Freeform 9415" o:spid="_x0000_s3350" style="position:absolute;left:3898;top:4641;width:45;height:5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Bc8QA&#10;AADdAAAADwAAAGRycy9kb3ducmV2LnhtbESPT4vCMBTE7wt+h/AEb2tqXUSqUdwVwev65/5onmlt&#10;81KbWOt++s3CgsdhZn7DLNe9rUVHrS8dK5iMExDEudMlGwWn4+59DsIHZI21Y1LwJA/r1eBtiZl2&#10;D/6m7hCMiBD2GSooQmgyKX1ekEU/dg1x9C6utRiibI3ULT4i3NYyTZKZtFhyXCiwoa+C8upwtwrM&#10;z+zZ7xMz+bzW1W3XnDuuthelRsN+swARqA+v8H97rxWk0/QD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QXPEAAAA3QAAAA8AAAAAAAAAAAAAAAAAmAIAAGRycy9k&#10;b3ducmV2LnhtbFBLBQYAAAAABAAEAPUAAACJAwAAAAA=&#10;" path="m7,5l5,3,2,,,3,,5,,8r2,l5,8,7,5xm5,5r,3l2,8r,l2,5,2,3r,l5,3r,2xe" fillcolor="#f3f6f3" stroked="f">
                <v:path arrowok="t" o:connecttype="custom" o:connectlocs="4445,3175;3175,1905;1270,0;0,1905;0,3175;0,5080;1270,5080;3175,5080;4445,3175;3175,3175;3175,5080;1270,5080;1270,5080;1270,3175;1270,1905;1270,1905;3175,1905;3175,3175" o:connectangles="0,0,0,0,0,0,0,0,0,0,0,0,0,0,0,0,0,0"/>
                <o:lock v:ext="edit" verticies="t"/>
              </v:shape>
              <v:shape id="Freeform 9416" o:spid="_x0000_s3351" style="position:absolute;left:3898;top:4660;width:45;height:32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qe8QA&#10;AADdAAAADwAAAGRycy9kb3ducmV2LnhtbESPQWvCQBSE7wX/w/IEb3VjpEWiq2ghYI81otdH9rkJ&#10;Zt+G7NZEf31XEHocZuYbZrUZbCNu1PnasYLZNAFBXDpds1FwLPL3BQgfkDU2jknBnTxs1qO3FWba&#10;9fxDt0MwIkLYZ6igCqHNpPRlRRb91LXE0bu4zmKIsjNSd9hHuG1kmiSf0mLNcaHClr4qKq+HX6ug&#10;uJ53oT8XuZ77x/dpe+lNro1Sk/GwXYIINIT/8Ku91wrSefoBz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qnvEAAAA3QAAAA8AAAAAAAAAAAAAAAAAmAIAAGRycy9k&#10;b3ducmV2LnhtbFBLBQYAAAAABAAEAPUAAACJAwAAAAA=&#10;" path="m7,2l5,,2,r,l,2,2,5r,l5,5,7,2xm5,2r,l2,5,2,2r,l2,2,2,,5,2r,xe" fillcolor="#f5f8f5" stroked="f">
                <v:path arrowok="t" o:connecttype="custom" o:connectlocs="4445,1270;3175,0;1270,0;1270,0;0,1270;1270,3175;1270,3175;3175,3175;4445,1270;3175,1270;3175,1270;1270,3175;1270,1270;1270,1270;1270,1270;1270,0;3175,1270;3175,1270" o:connectangles="0,0,0,0,0,0,0,0,0,0,0,0,0,0,0,0,0,0"/>
                <o:lock v:ext="edit" verticies="t"/>
              </v:shape>
              <v:shape id="Freeform 9417" o:spid="_x0000_s3352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ov8YA&#10;AADdAAAADwAAAGRycy9kb3ducmV2LnhtbESPQWvCQBSE7wX/w/IEL6KbppBIdBURBHvwoPbQ4zP7&#10;TILZt2F3G9N/7xaEHoeZ+YZZbQbTip6cbywreJ8nIIhLqxuuFHxd9rMFCB+QNbaWScEvedisR28r&#10;LLR98In6c6hEhLAvUEEdQldI6cuaDPq57Yijd7POYIjSVVI7fES4aWWaJJk02HBcqLGjXU3l/fxj&#10;FEw/b995t+2PF3No82nur0nWOKUm42G7BBFoCP/hV/ugFaQfaQZ/b+IT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ov8YAAADdAAAADwAAAAAAAAAAAAAAAACYAgAAZHJz&#10;L2Rvd25yZXYueG1sUEsFBgAAAAAEAAQA9QAAAIsDAAAAAA==&#10;" path="m3,2l3,,,,,,,2,,5r,l3,5,3,2xe" fillcolor="#f9fbf9" stroked="f">
                <v:path arrowok="t" o:connecttype="custom" o:connectlocs="1905,1270;1905,0;0,0;0,0;0,1270;0,3175;0,3175;1905,3175;1905,1270" o:connectangles="0,0,0,0,0,0,0,0,0"/>
              </v:shape>
              <v:shape id="Freeform 9418" o:spid="_x0000_s3353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gqsgA&#10;AADdAAAADwAAAGRycy9kb3ducmV2LnhtbESPT2sCMRTE7wW/Q3hCbzXr+qdlaxQrFCrUg7ZFvT2S&#10;183SzcuySXXtpzeFQo/DzPyGmS06V4sTtaHyrGA4yEAQa28qLhW8vz3fPYAIEdlg7ZkUXCjAYt67&#10;mWFh/Jm3dNrFUiQIhwIV2BibQsqgLTkMA98QJ+/Ttw5jkm0pTYvnBHe1zLNsKh1WnBYsNrSypL92&#10;306BHh83+aT+2Q9fnw5L+4F6PdlrpW773fIRRKQu/of/2i9GQT7K7+H3TXo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F6CqyAAAAN0AAAAPAAAAAAAAAAAAAAAAAJgCAABk&#10;cnMvZG93bnJldi54bWxQSwUGAAAAAAQABAD1AAAAjQMAAAAA&#10;" path="m3,2r,l,,,2r,l,2,,5,3,2r,xe" fillcolor="#fbfcfc" stroked="f">
                <v:path arrowok="t" o:connecttype="custom" o:connectlocs="1905,1270;1905,1270;0,0;0,1270;0,1270;0,1270;0,3175;1905,1270;1905,1270" o:connectangles="0,0,0,0,0,0,0,0,0"/>
              </v:shape>
              <v:shape id="Freeform 9419" o:spid="_x0000_s3354" style="position:absolute;left:3911;top:4673;width:19;height:6;visibility:visible;mso-wrap-style:square;v-text-anchor:top" coordsize="3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HfMIA&#10;AADdAAAADwAAAGRycy9kb3ducmV2LnhtbERPy2qDQBTdF/IPww1014w1oQTrKBJICSWF5kHXF+dW&#10;ReeOcabR/H1nEcjycN5pPplOXGlwjWUFr4sIBHFpdcOVgvNp+7IG4Tyyxs4yKbiRgzybPaWYaDvy&#10;ga5HX4kQwi5BBbX3fSKlK2sy6Ba2Jw7crx0M+gCHSuoBxxBuOhlH0Zs02HBoqLGnTU1le/wzCn5W&#10;NNLt6+OzPU/7y6g331a2hVLP86l4B+Fp8g/x3b3TCuJlHOaGN+EJ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kd8wgAAAN0AAAAPAAAAAAAAAAAAAAAAAJgCAABkcnMvZG93&#10;bnJldi54bWxQSwUGAAAAAAQABAD1AAAAhwMAAAAA&#10;" path="m3,r,l,,,,,,,,,,3,r,xe" stroked="f">
                <v:path arrowok="t" o:connecttype="custom" o:connectlocs="1905,0;1905,0;0,0;0,0;0,0;0,0;0,0;1905,0;1905,0" o:connectangles="0,0,0,0,0,0,0,0,0"/>
              </v:shape>
              <v:shape id="Freeform 9420" o:spid="_x0000_s3355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hCMUA&#10;AADdAAAADwAAAGRycy9kb3ducmV2LnhtbESP0WoCMRRE3wv+Q7hC3zTrFsSuRrGlgl2EUusHXDbX&#10;zermZtmkmv69EYQ+DjNzhlmsom3FhXrfOFYwGWcgiCunG64VHH42oxkIH5A1to5JwR95WC0HTwss&#10;tLvyN132oRYJwr5ABSaErpDSV4Ys+rHriJN3dL3FkGRfS93jNcFtK/Msm0qLDacFgx29G6rO+1+r&#10;4HjS5eRtXW4/wlc0O7OJn+XUKPU8jOs5iEAx/Icf7a1WkL/kr3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6EIxQAAAN0AAAAPAAAAAAAAAAAAAAAAAJgCAABkcnMv&#10;ZG93bnJldi54bWxQSwUGAAAAAAQABAD1AAAAigMAAAAA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ed="f" strokecolor="#1f1a17" strokeweight=".1pt">
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</v:shape>
              <v:shape id="Freeform 9421" o:spid="_x0000_s3356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UocEA&#10;AADdAAAADwAAAGRycy9kb3ducmV2LnhtbERPz2vCMBS+D/wfwhN2m6ktjFmNooOBO84N5vHZPNtq&#10;8xKS2Nb/3hwGO358v1eb0XSiJx9aywrmswwEcWV1y7WCn++PlzcQISJr7CyTgjsF2KwnTysstR34&#10;i/pDrEUK4VCigiZGV0oZqoYMhpl1xIk7W28wJuhrqT0OKdx0Ms+yV2mw5dTQoKP3hqrr4WYUfF52&#10;Z9cWfORu8ds7c1rkftBKPU/H7RJEpDH+i//ce60gL4q0P71JT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NVKHBAAAA3QAAAA8AAAAAAAAAAAAAAAAAmAIAAGRycy9kb3du&#10;cmV2LnhtbFBLBQYAAAAABAAEAPUAAACGAwAAAAA=&#10;" path="m20,r,5l20,10r-7,2l8,17,5,22,,30r23,l23,42,13,45,8,47,5,52,3,55r,l3,57r,l5,60r,l5,60,25,77,55,94r20,8l97,112r28,7l155,124r-5,5l147,137r10,l164,139r5,3l169,144r3,5l169,154r-2,5l162,162r-5,5l150,167r-13,2l127,172r-7,5l115,182r-13,l102,209r92,l194,209r92,l286,182r-12,l269,177r-8,-5l251,169r-12,-2l232,167r-5,-5l222,159r-3,-5l217,149r2,-5l219,142r5,-3l232,137r9,l239,129r-5,-5l264,119r27,-7l314,102r19,-8l363,77,383,60r,l383,60r3,-3l386,57r,l386,55r-3,-3l381,47r-5,-2l366,42r,-12l388,30r-5,-8l381,17r-5,-5l368,10r,-5l368,,194,,20,e" filled="f" strokecolor="#1f1a17" strokeweight=".1pt">
                <v:path arrowok="t" o:connecttype="custom" o:connectlocs="12700,3175;8255,7620;3175,13970;14605,19050;8255,28575;3175,33020;1905,34925;1905,36195;3175,38100;15875,48895;47625,64770;79375,75565;95250,81915;99695,86995;107315,90170;109220,94615;106045,100965;99695,106045;86995,107315;76200,112395;64770,115570;123190,132715;181610,132715;173990,115570;165735,109220;151765,106045;144145,102870;139065,97790;139065,91440;142240,88265;153035,86995;148590,78740;184785,71120;211455,59690;243205,38100;243205,38100;245110,36195;245110,34925;241935,29845;232410,26670;246380,19050;241935,10795;233680,6350;233680,0;12700,0" o:connectangles="0,0,0,0,0,0,0,0,0,0,0,0,0,0,0,0,0,0,0,0,0,0,0,0,0,0,0,0,0,0,0,0,0,0,0,0,0,0,0,0,0,0,0,0,0"/>
              </v:shape>
              <v:line id="Line 9422" o:spid="_x0000_s3357" style="position:absolute;visibility:visible;mso-wrap-style:square" from="2794,4470" to="5016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rovcUAAADdAAAADwAAAGRycy9kb3ducmV2LnhtbESPT4vCMBTE74LfITxhb5paQbQaRXSF&#10;XTyIf/D8bN42ZZuX0kSt394sLHgcZuY3zHzZ2krcqfGlYwXDQQKCOHe65ELB+bTtT0D4gKyxckwK&#10;nuRhueh25php9+AD3Y+hEBHCPkMFJoQ6k9Lnhiz6gauJo/fjGoshyqaQusFHhNtKpkkylhZLjgsG&#10;a1obyn+PN6tgn1hMd5fn6Xt8M9Pp52p79ZtKqY9eu5qBCNSGd/i//aUVpKPREP7ex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rovcUAAADdAAAADwAAAAAAAAAA&#10;AAAAAAChAgAAZHJzL2Rvd25yZXYueG1sUEsFBgAAAAAEAAQA+QAAAJMDAAAAAA==&#10;" strokecolor="#1f1a17" strokeweight=".1pt"/>
              <v:line id="Line 9423" o:spid="_x0000_s3358" style="position:absolute;visibility:visible;mso-wrap-style:square" from="2762,4597" to="5035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2ysUAAADdAAAADwAAAGRycy9kb3ducmV2LnhtbESPW4vCMBSE34X9D+Es+KbpVhCtRhEv&#10;sIsP4gWfj82xKduclCZq/fdmYcHHYWa+Yabz1lbiTo0vHSv46icgiHOnSy4UnI6b3giED8gaK8ek&#10;4Eke5rOPzhQz7R68p/shFCJC2GeowIRQZ1L63JBF33c1cfSurrEYomwKqRt8RLitZJokQ2mx5Lhg&#10;sKalofz3cLMKdonFdHt+Hn+GNzMerxebi19VSnU/28UERKA2vMP/7W+tIB0MUvh7E5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h2ysUAAADdAAAADwAAAAAAAAAA&#10;AAAAAAChAgAAZHJzL2Rvd25yZXYueG1sUEsFBgAAAAAEAAQA+QAAAJMDAAAAAA==&#10;" strokecolor="#1f1a17" strokeweight=".1pt"/>
              <v:line id="Line 9424" o:spid="_x0000_s3359" style="position:absolute;visibility:visible;mso-wrap-style:square" from="2825,4673" to="5035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TUcUAAADdAAAADwAAAGRycy9kb3ducmV2LnhtbESPT4vCMBTE74LfITxhb5puC6Jdo4iu&#10;sMsexD/s+dk8m7LNS2mi1m+/EQSPw8z8hpktOluLK7W+cqzgfZSAIC6crrhUcDxshhMQPiBrrB2T&#10;gjt5WMz7vRnm2t14R9d9KEWEsM9RgQmhyaX0hSGLfuQa4uidXWsxRNmWUrd4i3BbyzRJxtJixXHB&#10;YEMrQ8Xf/mIVbBOL6c/v/fA9vpjp9HO5Ofl1rdTboFt+gAjUhVf42f7SCtIsy+D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TTUcUAAADdAAAADwAAAAAAAAAA&#10;AAAAAAChAgAAZHJzL2Rvd25yZXYueG1sUEsFBgAAAAAEAAQA+QAAAJMDAAAAAA==&#10;" strokecolor="#1f1a17" strokeweight=".1pt"/>
              <v:line id="Line 9425" o:spid="_x0000_s3360" style="position:absolute;visibility:visible;mso-wrap-style:square" from="3632,5276" to="4197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1LJcYAAADdAAAADwAAAGRycy9kb3ducmV2LnhtbESPQWvCQBSE70L/w/IK3nRjF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NSyXGAAAA3QAAAA8AAAAAAAAA&#10;AAAAAAAAoQIAAGRycy9kb3ducmV2LnhtbFBLBQYAAAAABAAEAPkAAACUAwAAAAA=&#10;" strokecolor="#1f1a17" strokeweight=".1pt"/>
              <v:shape id="Freeform 9426" o:spid="_x0000_s3361" style="position:absolute;left:3663;top:5118;width:502;height:76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wcMYA&#10;AADdAAAADwAAAGRycy9kb3ducmV2LnhtbESPQWvCQBSE7wX/w/KE3urG2BaJ2YiIFumtqajHR/aZ&#10;RLNvQ3aryb/vFgoeh5n5hkmXvWnEjTpXW1YwnUQgiAuray4V7L+3L3MQziNrbCyTgoEcLLPRU4qJ&#10;tnf+olvuSxEg7BJUUHnfJlK6oiKDbmJb4uCdbWfQB9mVUnd4D3DTyDiK3qXBmsNChS2tKyqu+Y9R&#10;0FI+mE18WZ2O8/VncZK7w/DxqtTzuF8tQHjq/SP8395pBfFs9gZ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JwcMYAAADdAAAADwAAAAAAAAAAAAAAAACYAgAAZHJz&#10;L2Rvd25yZXYueG1sUEsFBgAAAAAEAAQA9QAAAIsDAAAAAA==&#10;" path="m,12l9,7,19,2,29,,39,,49,,59,2,69,7r10,5e" filled="f" strokecolor="#1f1a17" strokeweight=".1pt">
                <v:path arrowok="t" o:connecttype="custom" o:connectlocs="0,7620;5715,4445;12065,1270;18415,0;24765,0;31115,0;37465,1270;43815,4445;50165,7620" o:connectangles="0,0,0,0,0,0,0,0,0"/>
              </v:shape>
              <v:line id="Line 9427" o:spid="_x0000_s3362" style="position:absolute;visibility:visible;mso-wrap-style:square" from="3600,5480" to="4229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DQ5L4AAADdAAAADwAAAGRycy9kb3ducmV2LnhtbESPSwvCMBCE74L/IazgTVMVRKpRfCB4&#10;9YHnpVnbYrMJTdTWX28EweMwM98wi1VjKvGk2peWFYyGCQjizOqScwWX834wA+EDssbKMiloycNq&#10;2e0sMNX2xUd6nkIuIoR9igqKEFwqpc8KMuiH1hFH72ZrgyHKOpe6xleEm0qOk2QqDZYcFwp0tC0o&#10;u58eRsG2dUzebRo7s9fNu+V3aKudUv1es56DCNSEf/jXPmgF48lkCt838Qn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INDkvgAAAN0AAAAPAAAAAAAAAAAAAAAAAKEC&#10;AABkcnMvZG93bnJldi54bWxQSwUGAAAAAAQABAD5AAAAjAMAAAAA&#10;" strokecolor="#1f1a17" strokeweight="0"/>
              <v:line id="Line 9428" o:spid="_x0000_s3363" style="position:absolute;visibility:visible;mso-wrap-style:square" from="3390,5562" to="4419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1f8IAAADdAAAADwAAAGRycy9kb3ducmV2LnhtbESPQWvCQBSE74L/YXkFb2bTCK2krlIt&#10;Ba+14vmRfc2GZt8u2TUm/npXEDwOM/MNs9oMthU9daFxrOA1y0EQV043XCs4/n7PlyBCRNbYOiYF&#10;IwXYrKeTFZbaXfiH+kOsRYJwKFGBidGXUobKkMWQOU+cvD/XWYxJdrXUHV4S3LayyPM3abHhtGDQ&#10;085Q9X84WwW70TMFvx3c0p2215GvcWy/lJq9DJ8fICIN8Rl+tPdaQbFYvMP9TXoC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x1f8IAAADdAAAADwAAAAAAAAAAAAAA&#10;AAChAgAAZHJzL2Rvd25yZXYueG1sUEsFBgAAAAAEAAQA+QAAAJADAAAAAA==&#10;" strokecolor="#1f1a17" strokeweight="0"/>
              <v:line id="Line 9429" o:spid="_x0000_s3364" style="position:absolute;visibility:visible;mso-wrap-style:square" from="3327,5607" to="449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hDbwAAADdAAAADwAAAGRycy9kb3ducmV2LnhtbERPyQrCMBC9C/5DGMGbTVUQqUZxQfDq&#10;guehGdtiMwlN1NavNwfB4+Pty3VravGixleWFYyTFARxbnXFhYLr5TCag/ABWWNtmRR05GG96veW&#10;mGn75hO9zqEQMYR9hgrKEFwmpc9LMugT64gjd7eNwRBhU0jd4DuGm1pO0nQmDVYcG0p0tCspf5yf&#10;RsGuc0zebVs7t7ftp+NP6Oq9UsNBu1mACNSGv/jnPmoFk+k0zo1v4hO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fPhDbwAAADdAAAADwAAAAAAAAAAAAAAAAChAgAA&#10;ZHJzL2Rvd25yZXYueG1sUEsFBgAAAAAEAAQA+QAAAIoDAAAAAA==&#10;" strokecolor="#1f1a17" strokeweight="0"/>
              <v:shape id="Freeform 9430" o:spid="_x0000_s3365" style="position:absolute;left:3911;top:4673;width:191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9gcUA&#10;AADdAAAADwAAAGRycy9kb3ducmV2LnhtbESPT4vCMBTE74LfITxhb5r6B3e3axQRFkS92F3B46N5&#10;ttXmpTSx1m9vBMHjMDO/YWaL1pSiodoVlhUMBxEI4tTqgjMF/3+//S8QziNrLC2Tgjs5WMy7nRnG&#10;2t54T03iMxEg7GJUkHtfxVK6NCeDbmAr4uCdbG3QB1lnUtd4C3BTylEUTaXBgsNCjhWtckovydUo&#10;8FW6myzd+nzYEDf2WKy22eddqY9eu/wB4an17/CrvdYKRuPxNz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P2BxQAAAN0AAAAPAAAAAAAAAAAAAAAAAJgCAABkcnMv&#10;ZG93bnJldi54bWxQSwUGAAAAAAQABAD1AAAAigMAAAAA&#10;" path="m18,l13,3,8,5,3,13,,22r,8l,42,,62r3,8l10,62,20,45,25,35,28,25,30,15r,-7l25,3,18,e" filled="f" strokecolor="#1f1a17" strokeweight=".1pt">
                <v:path arrowok="t" o:connecttype="custom" o:connectlocs="11430,0;8255,1905;5080,3175;1905,8255;0,13970;0,19050;0,26670;0,39370;1905,44450;6350,39370;12700,28575;15875,22225;17780,15875;19050,9525;19050,5080;15875,1905;11430,0" o:connectangles="0,0,0,0,0,0,0,0,0,0,0,0,0,0,0,0,0"/>
              </v:shape>
              <v:shape id="Freeform 9431" o:spid="_x0000_s3366" style="position:absolute;left:3943;top:4673;width:330;height:445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WlccA&#10;AADdAAAADwAAAGRycy9kb3ducmV2LnhtbESPwWoCQQyG74W+w5CCtzpbFS1bR2lFoYIUqra9hp10&#10;d+1OZpmZ6urTm0Ohx/Dn/5JvOu9co44UYu3ZwEM/A0VceFtzaWC/W90/gooJ2WLjmQycKcJ8dnsz&#10;xdz6E7/TcZtKJRCOORqoUmpzrWNRkcPY9y2xZN8+OEwyhlLbgCeBu0YPsmysHdYsFypsaVFR8bP9&#10;dUJ5WX9sav15mejQXL7cYb96OyyN6d11z0+gEnXpf/mv/WoNDIYj+V9sxAT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pVpXHAAAA3QAAAA8AAAAAAAAAAAAAAAAAmAIAAGRy&#10;cy9kb3ducmV2LnhtbFBLBQYAAAAABAAEAPUAAACMAwAAAAA=&#10;" path="m42,l35,3,30,8,25,18,20,32,8,57,,70r5,l13,65,23,55,33,47,40,35,47,25,52,15r,-7l50,3,42,e" filled="f" strokecolor="#1f1a17" strokeweight=".1pt">
                <v:path arrowok="t" o:connecttype="custom" o:connectlocs="26670,0;22225,1905;19050,5080;15875,11430;12700,20320;5080,36195;0,44450;3175,44450;8255,41275;14605,34925;20955,29845;25400,22225;29845,15875;33020,9525;33020,5080;31750,1905;26670,0" o:connectangles="0,0,0,0,0,0,0,0,0,0,0,0,0,0,0,0,0"/>
              </v:shape>
              <v:shape id="Freeform 9432" o:spid="_x0000_s3367" style="position:absolute;left:3975;top:4673;width:489;height:445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9KLcYA&#10;AADdAAAADwAAAGRycy9kb3ducmV2LnhtbESPT2sCMRTE74V+h/AKvYhmtaKyGkXEQk+C/8DjY/Pc&#10;3bp52SZZXf30TUHocZiZ3zCzRWsqcSXnS8sK+r0EBHFmdcm5gsP+szsB4QOyxsoyKbiTh8X89WWG&#10;qbY33tJ1F3IRIexTVFCEUKdS+qwgg75na+Lona0zGKJ0udQObxFuKjlIkpE0WHJcKLCmVUHZZdcY&#10;BZOfy3fn3mHXZkdaN81jvNycnFLvb+1yCiJQG/7Dz/aXVjD4GPb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9KLcYAAADdAAAADwAAAAAAAAAAAAAAAACYAgAAZHJz&#10;L2Rvd25yZXYueG1sUEsFBgAAAAAEAAQA9QAAAIsDAAAAAA==&#10;" path="m62,l57,,52,5,47,18,40,30,25,50,8,65,,70r,l13,67,28,60,45,50,60,37,70,25,77,13r,-5l75,5,70,3,62,xe" filled="f" strokecolor="#1f1a17" strokeweight=".1pt">
                <v:path arrowok="t" o:connecttype="custom" o:connectlocs="39370,0;36195,0;33020,3175;29845,11430;25400,19050;15875,31750;5080,41275;0,44450;0,44450;8255,42545;17780,38100;28575,31750;38100,23495;44450,15875;48895,8255;48895,5080;47625,3175;44450,1905;39370,0" o:connectangles="0,0,0,0,0,0,0,0,0,0,0,0,0,0,0,0,0,0,0"/>
              </v:shape>
              <v:shape id="Freeform 9433" o:spid="_x0000_s3368" style="position:absolute;left:4006;top:4692;width:635;height:438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Q8cUA&#10;AADdAAAADwAAAGRycy9kb3ducmV2LnhtbESP0WrCQBRE3wv9h+UW+qYbE1sluootKj4Jpn7AJXtN&#10;gtm7Mbs10a93C0Ifh5k5w8yXvanFlVpXWVYwGkYgiHOrKy4UHH82gykI55E11pZJwY0cLBevL3NM&#10;te34QNfMFyJA2KWooPS+SaV0eUkG3dA2xME72dagD7ItpG6xC3BTyziKPqXBisNCiQ19l5Sfs1+j&#10;oHFfyaWP7vtdkneTNW2PH4VZK/X+1q9mIDz1/j/8bO+0gjgZx/D3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xDx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  <v:path arrowok="t" o:connecttype="custom" o:connectlocs="57150,0;53975,0;50800,0;48895,3175;47625,4445;41275,13970;34925,21590;26670,27940;19050,34290;5080,40640;0,43815;12700,42545;26670,37465;39370,31115;48895,24765;58420,17145;63500,9525;63500,6350;63500,3175;60325,1270;57150,0" o:connectangles="0,0,0,0,0,0,0,0,0,0,0,0,0,0,0,0,0,0,0,0,0"/>
              </v:shape>
              <v:shape id="Freeform 9434" o:spid="_x0000_s3369" style="position:absolute;left:4070;top:4673;width:775;height:457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0NcMA&#10;AADdAAAADwAAAGRycy9kb3ducmV2LnhtbESPT4vCMBTE78J+h/CEvWnqH9yla5RFEPaoVcoeH82z&#10;LTYvJYm1+umNIHgcZuY3zHLdm0Z05HxtWcFknIAgLqyuuVRwPGxH3yB8QNbYWCYFN/KwXn0Mlphq&#10;e+U9dVkoRYSwT1FBFUKbSumLigz6sW2Jo3eyzmCI0pVSO7xGuGnkNEkW0mDNcaHCljYVFefsYhRs&#10;6t1/d5JWZnebuK+iNJN8lyv1Oex/f0AE6sM7/Gr/aQXT2XwG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+0NcMAAADdAAAADwAAAAAAAAAAAAAAAACYAgAAZHJzL2Rv&#10;d25yZXYueG1sUEsFBgAAAAAEAAQA9QAAAIgDAAAAAA==&#10;" path="m112,l102,3r-7,7l85,25,70,40,55,50,37,60,10,70,,72r20,l40,67,60,62,80,55,95,45,107,35,117,25r5,-10l122,10r,-5l117,3,112,xe" filled="f" strokecolor="#1f1a17" strokeweight=".1pt">
                <v:path arrowok="t" o:connecttype="custom" o:connectlocs="71120,0;64770,1905;60325,6350;53975,15875;44450,25400;34925,31750;23495,38100;6350,44450;0,45720;12700,45720;25400,42545;38100,39370;50800,34925;60325,28575;67945,22225;74295,15875;77470,9525;77470,6350;77470,3175;74295,1905;71120,0" o:connectangles="0,0,0,0,0,0,0,0,0,0,0,0,0,0,0,0,0,0,0,0,0"/>
              </v:shape>
              <v:shape id="Freeform 9435" o:spid="_x0000_s3370" style="position:absolute;left:4102;top:4673;width:965;height:489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DYecEA&#10;AADdAAAADwAAAGRycy9kb3ducmV2LnhtbESPQWvCQBSE7wX/w/IK3uqmMYikrlKUgletB4+P7DMJ&#10;5r0NuxuN/74rCD0OM/MNs9qM3Kkb+dA6MfA5y0CRVM62Uhs4/f58LEGFiGKxc0IGHhRgs568rbC0&#10;7i4Huh1jrRJEQokGmhj7UutQNcQYZq4nSd7FecaYpK+19XhPcO50nmULzdhKWmiwp21D1fU4sIEC&#10;dzxc8t21Yv/wbO154NoZM30fv79ARRrjf/jV3lsD+bwo4PkmPQ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g2HnBAAAA3QAAAA8AAAAAAAAAAAAAAAAAmAIAAGRycy9kb3du&#10;cmV2LnhtbFBLBQYAAAAABAAEAPUAAACGAwAAAAA=&#10;" path="m139,r-5,l129,3r-5,2l122,10r-5,10l109,27r-7,8l95,42,75,52,52,62,17,72,,77r13,l25,77,37,75,52,72,82,62,112,50,134,35,149,22r3,-7l152,10,149,5,139,e" filled="f" strokecolor="#1f1a17" strokeweight=".1pt">
                <v:path arrowok="t" o:connecttype="custom" o:connectlocs="88265,0;85090,0;81915,1905;78740,3175;77470,6350;74295,12700;69215,17145;64770,22225;60325,26670;47625,33020;33020,39370;10795,45720;0,48895;8255,48895;15875,48895;23495,47625;33020,45720;52070,39370;71120,31750;85090,22225;94615,13970;96520,9525;96520,6350;94615,3175;88265,0" o:connectangles="0,0,0,0,0,0,0,0,0,0,0,0,0,0,0,0,0,0,0,0,0,0,0,0,0"/>
              </v:shape>
              <v:shape id="Freeform 9436" o:spid="_x0000_s3371" style="position:absolute;left:3721;top:4673;width:190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E+cUA&#10;AADdAAAADwAAAGRycy9kb3ducmV2LnhtbESPQWvCQBSE70L/w/IK3upGG9uSuooECqF60Vbw+Mg+&#10;k2j2bciuSfz3XaHgcZiZb5jFajC16Kh1lWUF00kEgji3uuJCwe/P18sHCOeRNdaWScGNHKyWT6MF&#10;Jtr2vKNu7wsRIOwSVFB63yRSurwkg25iG+LgnWxr0AfZFlK32Ae4qeUsit6kwYrDQokNpSXll/3V&#10;KPBNvo3XLjsfvok7e6zSTfF+U2r8PKw/QXga/CP83860gtlrPIf7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4T5xQAAAN0AAAAPAAAAAAAAAAAAAAAAAJgCAABkcnMv&#10;ZG93bnJldi54bWxQSwUGAAAAAAQABAD1AAAAigMAAAAA&#10;" path="m13,r5,3l23,5r5,8l30,20r,12l30,42r,20l28,70,20,62,10,45,5,35,3,25,,15,,8,5,3,13,e" filled="f" strokecolor="#1f1a17" strokeweight=".1pt">
                <v:path arrowok="t" o:connecttype="custom" o:connectlocs="8255,0;11430,1905;14605,3175;17780,8255;19050,12700;19050,20320;19050,26670;19050,39370;17780,44450;12700,39370;6350,28575;3175,22225;1905,15875;0,9525;0,5080;3175,1905;8255,0" o:connectangles="0,0,0,0,0,0,0,0,0,0,0,0,0,0,0,0,0"/>
              </v:shape>
              <v:shape id="Freeform 9437" o:spid="_x0000_s3372" style="position:absolute;left:3549;top:4673;width:349;height:445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fyMYA&#10;AADdAAAADwAAAGRycy9kb3ducmV2LnhtbESPQWvCQBSE74X+h+UVvNWNaQkluooGi16qaPX+yD6T&#10;YPZtyK5u/PfdQqHHYWa+YWaLwbTiTr1rLCuYjBMQxKXVDVcKTt+frx8gnEfW2FomBQ9ysJg/P80w&#10;1zbwge5HX4kIYZejgtr7LpfSlTUZdGPbEUfvYnuDPsq+krrHEOGmlWmSZNJgw3Ghxo6Kmsrr8WYU&#10;7PbLdfG1PoewO2SXLFw3q2q7UWr0MiynIDwN/j/8195qBenbewa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GfyMYAAADdAAAADwAAAAAAAAAAAAAAAACYAgAAZHJz&#10;L2Rvd25yZXYueG1sUEsFBgAAAAAEAAQA9QAAAIsDAAAAAA==&#10;" path="m13,r5,3l22,8r5,10l32,32,45,57,55,70r-8,l40,65,32,55,22,47,13,35,5,25,,15,,8,5,3,13,e" filled="f" strokecolor="#1f1a17" strokeweight=".1pt">
                <v:path arrowok="t" o:connecttype="custom" o:connectlocs="8255,0;11430,1905;13970,5080;17145,11430;20320,20320;28575,36195;34925,44450;29845,44450;25400,41275;20320,34925;13970,29845;8255,22225;3175,15875;0,9525;0,5080;3175,1905;8255,0" o:connectangles="0,0,0,0,0,0,0,0,0,0,0,0,0,0,0,0,0"/>
              </v:shape>
              <v:shape id="Freeform 9438" o:spid="_x0000_s3373" style="position:absolute;left:3378;top:4673;width:470;height:445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T4MUA&#10;AADdAAAADwAAAGRycy9kb3ducmV2LnhtbESPQWsCMRSE7wX/Q3iCl6LZbovKahQpCEKh0NWDx8fm&#10;uVncvCxJdNd/bwqFHoeZ+YZZbwfbijv50DhW8DbLQBBXTjdcKzgd99MliBCRNbaOScGDAmw3o5c1&#10;Ftr1/EP3MtYiQTgUqMDE2BVShsqQxTBzHXHyLs5bjEn6WmqPfYLbVuZZNpcWG04LBjv6NFRdy5tV&#10;cPSZcUt7wy9vzo/+Oy9f675UajIedisQkYb4H/5rH7SC/P1jAb9v0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NPgxQAAAN0AAAAPAAAAAAAAAAAAAAAAAJgCAABkcnMv&#10;ZG93bnJldi54bWxQSwUGAAAAAAQABAD1AAAAigMAAAAA&#10;" path="m12,r8,l22,5r8,13l37,30,52,50,67,65r7,5l74,70,62,67,47,60,32,50,17,37,5,25,,13,,8,2,5,5,3,12,xe" filled="f" strokecolor="#1f1a17" strokeweight=".1pt">
                <v:path arrowok="t" o:connecttype="custom" o:connectlocs="7620,0;12700,0;13970,3175;19050,11430;23495,19050;33020,31750;42545,41275;46990,44450;46990,44450;39370,42545;29845,38100;20320,31750;10795,23495;3175,15875;0,8255;0,5080;1270,3175;3175,1905;7620,0" o:connectangles="0,0,0,0,0,0,0,0,0,0,0,0,0,0,0,0,0,0,0"/>
              </v:shape>
              <v:shape id="Freeform 9439" o:spid="_x0000_s3374" style="position:absolute;left:3187;top:4692;width:629;height:438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zN8MA&#10;AADdAAAADwAAAGRycy9kb3ducmV2LnhtbERPy2oCMRTdC/5DuEJ3mvHRUkajiGgpWFq0/YDL5JqM&#10;Tm6GSaqjX28WgsvDec8WravEmZpQelYwHGQgiAuvSzYK/n43/XcQISJrrDyTgisFWMy7nRnm2l94&#10;R+d9NCKFcMhRgY2xzqUMhSWHYeBr4sQdfOMwJtgYqRu8pHBXyVGWvUmHJacGizWtLBWn/b9T8N2a&#10;Tbxt17vq5xXr4uPrZlfmqNRLr11OQURq41P8cH9qBaPxJM1Nb9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czN8MAAADdAAAADwAAAAAAAAAAAAAAAACYAgAAZHJzL2Rv&#10;d25yZXYueG1sUEsFBgAAAAAEAAQA9QAAAIgDAAAAAA==&#10;" path="m12,r3,l20,r5,5l27,7r8,15l45,34,57,44,70,54,92,64r7,5l79,67,60,59,40,49,22,39,10,27,2,15,,10,2,5,5,2,12,xe" filled="f" strokecolor="#1f1a17" strokeweight=".1pt">
                <v:path arrowok="t" o:connecttype="custom" o:connectlocs="7620,0;9525,0;12700,0;15875,3175;17145,4445;22225,13970;28575,21590;36195,27940;44450,34290;58420,40640;62865,43815;50165,42545;38100,37465;25400,31115;13970,24765;6350,17145;1270,9525;0,6350;1270,3175;3175,1270;7620,0" o:connectangles="0,0,0,0,0,0,0,0,0,0,0,0,0,0,0,0,0,0,0,0,0"/>
              </v:shape>
              <v:shape id="Freeform 9440" o:spid="_x0000_s3375" style="position:absolute;left:2984;top:4673;width:787;height:457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Pw8UA&#10;AADdAAAADwAAAGRycy9kb3ducmV2LnhtbESPX2vCQBDE34V+h2MLfRHdaINo6ikiFIQi1D8PPi65&#10;NQnN7cXcqem37wkFH4eZ+Q0zX3a2VjdufeVEw2iYgGLJnamk0HA8fA6moHwgMVQ7YQ2/7GG5eOnN&#10;KTPuLju+7UOhIkR8RhrKEJoM0eclW/JD17BE7+xaSyHKtkDT0j3CbY3jJJmgpUriQkkNr0vOf/ZX&#10;qyHfIvt0gyeU9Ve/v7qMfPpda/322q0+QAXuwjP8394YDeP3dAaPN/EJ4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Y/DxQAAAN0AAAAPAAAAAAAAAAAAAAAAAJgCAABkcnMv&#10;ZG93bnJldi54bWxQSwUGAAAAAAQABAD1AAAAigMAAAAA&#10;" path="m12,l22,3r7,7l39,25,52,40,67,50,84,60r27,10l124,72r-20,l82,67,62,62,44,55,27,45,15,35,5,25,,15,,10,2,5,5,3,12,xe" filled="f" strokecolor="#1f1a17" strokeweight=".1pt">
                <v:path arrowok="t" o:connecttype="custom" o:connectlocs="7620,0;13970,1905;18415,6350;24765,15875;33020,25400;42545,31750;53340,38100;70485,44450;78740,45720;66040,45720;52070,42545;39370,39370;27940,34925;17145,28575;9525,22225;3175,15875;0,9525;0,6350;1270,3175;3175,1905;7620,0" o:connectangles="0,0,0,0,0,0,0,0,0,0,0,0,0,0,0,0,0,0,0,0,0"/>
              </v:shape>
              <v:shape id="Freeform 9441" o:spid="_x0000_s3376" style="position:absolute;left:2762;top:4673;width:959;height:489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el8IA&#10;AADdAAAADwAAAGRycy9kb3ducmV2LnhtbERPz2vCMBS+D/wfwhO8zdTKyuhMZQrCjs5Nz8/mrWnX&#10;vJQms9W/3hyEHT++36v1aFtxod7XjhUs5gkI4tLpmisF31+751cQPiBrbB2Tgit5WBeTpxXm2g38&#10;SZdDqEQMYZ+jAhNCl0vpS0MW/dx1xJH7cb3FEGFfSd3jEMNtK9MkyaTFmmODwY62hsrfw59VYMPW&#10;Nua8aY77m8+OfEt3Q3ZSajYd399ABBrDv/jh/tAK0uVL3B/fx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F6XwgAAAN0AAAAPAAAAAAAAAAAAAAAAAJgCAABkcnMvZG93&#10;bnJldi54bWxQSwUGAAAAAAQABAD1AAAAhwMAAAAA&#10;" path="m12,r5,l22,3r5,2l32,10r5,10l42,27r8,8l60,42,79,52,99,62r38,10l151,77r-9,l129,77,114,75,99,72,69,62,42,50,20,35,5,22,,15,,10,5,5,12,e" filled="f" strokecolor="#1f1a17" strokeweight=".1pt">
                <v:path arrowok="t" o:connecttype="custom" o:connectlocs="7620,0;10795,0;13970,1905;17145,3175;20320,6350;23495,12700;26670,17145;31750,22225;38100,26670;50165,33020;62865,39370;86995,45720;95885,48895;90170,48895;81915,48895;72390,47625;62865,45720;43815,39370;26670,31750;12700,22225;3175,13970;0,9525;0,6350;3175,3175;7620,0" o:connectangles="0,0,0,0,0,0,0,0,0,0,0,0,0,0,0,0,0,0,0,0,0,0,0,0,0"/>
              </v:shape>
              <v:shape id="Freeform 9442" o:spid="_x0000_s3377" style="position:absolute;left:7162;top:2965;width:267;height:679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amMYA&#10;AADdAAAADwAAAGRycy9kb3ducmV2LnhtbESPQWvCQBSE7wX/w/KE3nSjtUWjqxSJ4KVoo4LHR/aZ&#10;RLNvQ3Zr0n/vFoQeh5n5hlmsOlOJOzWutKxgNIxAEGdWl5wrOB42gykI55E1VpZJwS85WC17LwuM&#10;tW35m+6pz0WAsItRQeF9HUvpsoIMuqGtiYN3sY1BH2STS91gG+CmkuMo+pAGSw4LBda0Lii7pT9G&#10;QdIlM3fZfZ31NV0n6Wa2byenVqnXfvc5B+Gp8//hZ3urFYzf3kfw9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NamMYAAADdAAAADwAAAAAAAAAAAAAAAACYAgAAZHJz&#10;L2Rvd25yZXYueG1sUEsFBgAAAAAEAAQA9QAAAIsDAAAAAA==&#10;" path="m30,62l42,,30,62xm30,62l28,77,23,89,15,99,,107,,99,,92,3,84,5,77r5,-5l15,67r8,-3l30,62xe" fillcolor="#f3be00" stroked="f">
                <v:path arrowok="t" o:connecttype="custom" o:connectlocs="19050,39370;26670,0;19050,39370;19050,39370;17780,48895;14605,56515;9525,62865;0,67945;0,62865;0,58420;1905,53340;3175,48895;6350,45720;9525,42545;14605,40640;19050,39370" o:connectangles="0,0,0,0,0,0,0,0,0,0,0,0,0,0,0,0"/>
                <o:lock v:ext="edit" verticies="t"/>
              </v:shape>
              <v:shape id="Freeform 9443" o:spid="_x0000_s3378" style="position:absolute;left:7353;top:2965;width:76;height:394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xh8cA&#10;AADdAAAADwAAAGRycy9kb3ducmV2LnhtbESPQWsCMRSE70L/Q3gFb5p1pSJbo4hUtIe2aFva4+vm&#10;dXft5mVJUo3/3hQKHoeZ+YaZLaJpxZGcbywrGA0zEMSl1Q1XCt5e14MpCB+QNbaWScGZPCzmN70Z&#10;FtqeeEfHfahEgrAvUEEdQldI6cuaDPqh7YiT922dwZCkq6R2eEpw08o8yybSYMNpocaOVjWVP/tf&#10;o+Dj/O407p6e7WbycHj5/Irb9WNUqn8bl/cgAsVwDf+3t1pBPr7L4e9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a8YfHAAAA3QAAAA8AAAAAAAAAAAAAAAAAmAIAAGRy&#10;cy9kb3ducmV2LnhtbFBLBQYAAAAABAAEAPUAAACMAwAAAAA=&#10;" path="m,62l12,,,62xe" filled="f" strokecolor="#e15520" strokeweight="0">
                <v:path arrowok="t" o:connecttype="custom" o:connectlocs="0,39370;7620,0;0,39370" o:connectangles="0,0,0"/>
              </v:shape>
              <v:shape id="Freeform 9444" o:spid="_x0000_s3379" style="position:absolute;left:7162;top:3359;width:191;height:28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iOsUA&#10;AADdAAAADwAAAGRycy9kb3ducmV2LnhtbESPT4vCMBTE74LfITzBm6ZatkjXKCIIIsvC+uewt0fz&#10;bLrbvJQm1vrtNwuCx2FmfsMs172tRUetrxwrmE0TEMSF0xWXCs6n3WQBwgdkjbVjUvAgD+vVcLDE&#10;XLs7f1F3DKWIEPY5KjAhNLmUvjBk0U9dQxy9q2sthijbUuoW7xFuazlPkkxarDguGGxoa6j4Pd6s&#10;gvSaHvT3xWY+OyWue/x8kPn0So1H/eYdRKA+vMLP9l4rmKdvK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6I6xQAAAN0AAAAPAAAAAAAAAAAAAAAAAJgCAABkcnMv&#10;ZG93bnJldi54bWxQSwUGAAAAAAQABAD1AAAAigMAAAAA&#10;" path="m30,l28,15,23,27,15,37,,45,,37,,30,3,22,5,15r5,-5l15,5,23,2,30,e" filled="f" strokecolor="#e15520" strokeweight="0">
                <v:path arrowok="t" o:connecttype="custom" o:connectlocs="19050,0;17780,9525;14605,17145;9525,23495;0,28575;0,23495;0,19050;1905,13970;3175,9525;6350,6350;9525,3175;14605,1270;19050,0" o:connectangles="0,0,0,0,0,0,0,0,0,0,0,0,0"/>
              </v:shape>
              <v:shape id="Freeform 9445" o:spid="_x0000_s3380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R4cYA&#10;AADdAAAADwAAAGRycy9kb3ducmV2LnhtbESPQWsCMRSE70L/Q3gFL1KzXbUtW6MUseBBClXb8+vm&#10;dbN087Ik0d3+eyMIHoeZ+YaZL3vbiBP5UDtW8DjOQBCXTtdcKTjs3x9eQISIrLFxTAr+KcBycTeY&#10;Y6Fdx5902sVKJAiHAhWYGNtCylAashjGriVO3q/zFmOSvpLaY5fgtpF5lj1JizWnBYMtrQyVf7uj&#10;VfBlDuXH6Hni1z+jsKWN+e54mys1vO/fXkFE6uMtfG1vtIJ8MpvC5U16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GR4cYAAADdAAAADwAAAAAAAAAAAAAAAACYAgAAZHJz&#10;L2Rvd25yZXYueG1sUEsFBgAAAAAEAAQA9QAAAIsDAAAAAA==&#10;" path="m49,l44,7r-5,5l34,17r-5,3l22,22r-7,l7,22,,20,7,10,20,2,34,,49,xe" fillcolor="#f3be00" stroked="f">
                <v:path arrowok="t" o:connecttype="custom" o:connectlocs="31115,0;27940,4445;24765,7620;21590,10795;18415,12700;13970,13970;9525,13970;4445,13970;0,12700;4445,6350;12700,1270;21590,0;31115,0" o:connectangles="0,0,0,0,0,0,0,0,0,0,0,0,0"/>
              </v:shape>
              <v:shape id="Freeform 9446" o:spid="_x0000_s3381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sybMQA&#10;AADdAAAADwAAAGRycy9kb3ducmV2LnhtbESPQWvCQBSE7wX/w/KE3uomFotEV5FCoT02Ss+P7GsS&#10;zb5ds88k/vtuodDjMDPfMNv95Do1UB9bzwbyRQaKuPK25drA6fj2tAYVBdli55kM3CnCfjd72GJh&#10;/cifNJRSqwThWKCBRiQUWseqIYdx4QNx8r5971CS7GttexwT3HV6mWUv2mHLaaHBQK8NVZfy5gyE&#10;azgdz4dMvoa7jGV+yz94nRvzOJ8OG1BCk/yH/9rv1sDyebWC3zfpCe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rMmzEAAAA3QAAAA8AAAAAAAAAAAAAAAAAmAIAAGRycy9k&#10;b3ducmV2LnhtbFBLBQYAAAAABAAEAPUAAACJAwAAAAA=&#10;" path="m49,l44,7r-5,5l34,17r-5,3l22,22r-7,l7,22,,20,7,10,20,2,34,,49,e" filled="f" strokecolor="#e15520" strokeweight="0">
                <v:path arrowok="t" o:connecttype="custom" o:connectlocs="31115,0;27940,4445;24765,7620;21590,10795;18415,12700;13970,13970;9525,13970;4445,13970;0,12700;4445,6350;12700,1270;21590,0;31115,0" o:connectangles="0,0,0,0,0,0,0,0,0,0,0,0,0"/>
              </v:shape>
              <v:shape id="Freeform 9447" o:spid="_x0000_s3382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f+cUA&#10;AADdAAAADwAAAGRycy9kb3ducmV2LnhtbESPQWsCMRSE74X+h/AKvdVsLYqsRnEtLV5d9eDtsXlu&#10;Fjcv2ySu679vhEKPw8x8wyxWg21FTz40jhW8jzIQxJXTDdcKDvuvtxmIEJE1to5JwZ0CrJbPTwvM&#10;tbvxjvoy1iJBOOSowMTY5VKGypDFMHIdcfLOzluMSfpaao+3BLetHGfZVFpsOC0Y7GhjqLqUV6vg&#10;+2QrUxzPPxtT3EvfT3bXz6ZQ6vVlWM9BRBrif/ivvdUKxh+TK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9/5xQAAAN0AAAAPAAAAAAAAAAAAAAAAAJgCAABkcnMv&#10;ZG93bnJldi54bWxQSwUGAAAAAAQABAD1AAAAigMAAAAA&#10;" path="m,2r5,8l8,12r5,5l18,20r12,l45,15,37,7,27,2,13,,,2xe" fillcolor="#f3be00" stroked="f">
                <v:path arrowok="t" o:connecttype="custom" o:connectlocs="0,1270;3175,6350;5080,7620;8255,10795;11430,12700;19050,12700;28575,9525;23495,4445;17145,1270;8255,0;0,1270" o:connectangles="0,0,0,0,0,0,0,0,0,0,0"/>
              </v:shape>
              <v:shape id="Freeform 9448" o:spid="_x0000_s3383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3LcUA&#10;AADdAAAADwAAAGRycy9kb3ducmV2LnhtbESP0WrCQBRE3wv9h+UW+lY3KlWJrmKDBfMkUT/gmr0m&#10;0ezdkN2a9O9dQfBxmJkzzGLVm1rcqHWVZQXDQQSCOLe64kLB8fD7NQPhPLLG2jIp+CcHq+X72wJj&#10;bTvO6Lb3hQgQdjEqKL1vYildXpJBN7ANcfDOtjXog2wLqVvsAtzUchRFE2mw4rBQYkNJSfl1/2cU&#10;pD9JvltX6UVvL6cunQyzQ7LJlPr86NdzEJ56/wo/21utYDT+nsL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7ctxQAAAN0AAAAPAAAAAAAAAAAAAAAAAJgCAABkcnMv&#10;ZG93bnJldi54bWxQSwUGAAAAAAQABAD1AAAAigMAAAAA&#10;" path="m,2r5,8l8,12r5,5l18,20r12,l45,15,37,7,27,2,13,,,2xe" filled="f" strokecolor="#e15520" strokeweight="0">
                <v:path arrowok="t" o:connecttype="custom" o:connectlocs="0,1270;3175,6350;5080,7620;8255,10795;11430,12700;19050,12700;28575,9525;23495,4445;17145,1270;8255,0;0,1270" o:connectangles="0,0,0,0,0,0,0,0,0,0,0"/>
              </v:shape>
              <v:shape id="Freeform 9449" o:spid="_x0000_s3384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1TXsIA&#10;AADdAAAADwAAAGRycy9kb3ducmV2LnhtbERPTWvCQBC9C/0PyxR6Ed3UmlZSVylCaS8eNJVeh+yY&#10;hGZnQ3Y1yb/vHASPj/e93g6uUVfqQu3ZwPM8AUVceFtzaeAn/5ytQIWIbLHxTAZGCrDdPEzWmFnf&#10;84Gux1gqCeGQoYEqxjbTOhQVOQxz3xILd/adwyiwK7XtsJdw1+hFkrxqhzVLQ4Ut7Soq/o4XJ71x&#10;nGp9atEO/i1Nfg+c75dfxjw9Dh/voCIN8S6+ub+tgcVLKnPljTwB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VNewgAAAN0AAAAPAAAAAAAAAAAAAAAAAJgCAABkcnMvZG93&#10;bnJldi54bWxQSwUGAAAAAAQABAD1AAAAhwMAAAAA&#10;" path="m,l,5r,7l3,17r2,5l18,27r12,3l28,22,23,12,13,2,,xe" fillcolor="#f3be00" stroked="f">
                <v:path arrowok="t" o:connecttype="custom" o:connectlocs="0,0;0,3175;0,7620;1905,10795;3175,13970;11430,17145;19050,19050;17780,13970;14605,7620;8255,1270;0,0" o:connectangles="0,0,0,0,0,0,0,0,0,0,0"/>
              </v:shape>
              <v:shape id="Freeform 9450" o:spid="_x0000_s3385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WpMYA&#10;AADdAAAADwAAAGRycy9kb3ducmV2LnhtbESPQWsCMRSE70L/Q3gFL6JZlYquRlFR8NCDtR709ti8&#10;bpZuXtZN1PXfm0LB4zAz3zCzRWNLcaPaF44V9HsJCOLM6YJzBcfvbXcMwgdkjaVjUvAgD4v5W2uG&#10;qXZ3/qLbIeQiQtinqMCEUKVS+syQRd9zFXH0flxtMURZ51LXeI9wW8pBkoykxYLjgsGK1oay38PV&#10;KginB5nzZXQ9mU4zXH3uNxWuN0q135vlFESgJrzC/+2dVjAYfkzg7018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PWpMYAAADdAAAADwAAAAAAAAAAAAAAAACYAgAAZHJz&#10;L2Rvd25yZXYueG1sUEsFBgAAAAAEAAQA9QAAAIsDAAAAAA==&#10;" path="m,l,5r,7l3,17r2,5l18,27r12,3l28,22,23,12,13,2,,xe" filled="f" strokecolor="#e15520" strokeweight="0">
                <v:path arrowok="t" o:connecttype="custom" o:connectlocs="0,0;0,3175;0,7620;1905,10795;3175,13970;11430,17145;19050,19050;17780,13970;14605,7620;8255,1270;0,0" o:connectangles="0,0,0,0,0,0,0,0,0,0,0"/>
              </v:shape>
            </v:group>
          </w:pict>
        </mc:Fallback>
      </mc:AlternateContent>
    </w:r>
  </w:p>
  <w:p w:rsidR="007D3C35" w:rsidRPr="007D3C35" w:rsidRDefault="007D3C35" w:rsidP="007D3C35">
    <w:pPr>
      <w:rPr>
        <w:vanish/>
      </w:rPr>
    </w:pPr>
  </w:p>
  <w:p w:rsidR="007D3C35" w:rsidRPr="007D3C35" w:rsidRDefault="007D3C35" w:rsidP="007D3C35">
    <w:pPr>
      <w:spacing w:before="120"/>
      <w:ind w:left="-181"/>
      <w:jc w:val="center"/>
      <w:rPr>
        <w:rFonts w:ascii="Garamond" w:hAnsi="Garamond"/>
        <w:vanish/>
        <w:sz w:val="44"/>
        <w:szCs w:val="44"/>
      </w:rPr>
    </w:pPr>
    <w:r w:rsidRPr="007D3C35">
      <w:rPr>
        <w:rFonts w:ascii="Monotype Corsiva" w:hAnsi="Monotype Corsiva"/>
        <w:vanish/>
        <w:color w:val="333399"/>
        <w:sz w:val="52"/>
        <w:szCs w:val="52"/>
      </w:rPr>
      <w:t xml:space="preserve"> </w:t>
    </w:r>
    <w:r w:rsidRPr="007D3C35">
      <w:rPr>
        <w:rFonts w:ascii="Garamond" w:hAnsi="Garamond"/>
        <w:vanish/>
        <w:sz w:val="44"/>
        <w:szCs w:val="44"/>
      </w:rPr>
      <w:t>Губернатор Алтайского края</w:t>
    </w:r>
  </w:p>
  <w:p w:rsidR="007D3C35" w:rsidRPr="007D3C35" w:rsidRDefault="00CF1099" w:rsidP="007D3C35">
    <w:pPr>
      <w:ind w:left="-180"/>
      <w:rPr>
        <w:vanish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C130E33" wp14:editId="42148B3A">
              <wp:simplePos x="0" y="0"/>
              <wp:positionH relativeFrom="column">
                <wp:posOffset>0</wp:posOffset>
              </wp:positionH>
              <wp:positionV relativeFrom="paragraph">
                <wp:posOffset>79375</wp:posOffset>
              </wp:positionV>
              <wp:extent cx="5943600" cy="0"/>
              <wp:effectExtent l="32385" t="35560" r="34290" b="31115"/>
              <wp:wrapNone/>
              <wp:docPr id="1" name="Line 70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731202C" id="Line 709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5pt" to="46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" strokeweight="4.5pt">
              <v:stroke linestyle="thinThick"/>
            </v:line>
          </w:pict>
        </mc:Fallback>
      </mc:AlternateContent>
    </w:r>
  </w:p>
  <w:p w:rsidR="007D3C35" w:rsidRPr="007D3C35" w:rsidRDefault="007D3C35" w:rsidP="007D3C35">
    <w:pPr>
      <w:spacing w:line="240" w:lineRule="exact"/>
      <w:ind w:left="-180"/>
      <w:jc w:val="center"/>
      <w:rPr>
        <w:rFonts w:ascii="Garamond" w:hAnsi="Garamond"/>
        <w:vanish/>
      </w:rPr>
    </w:pPr>
    <w:r w:rsidRPr="007D3C35">
      <w:rPr>
        <w:rFonts w:ascii="Garamond" w:hAnsi="Garamond"/>
        <w:vanish/>
      </w:rPr>
      <w:t>просп. Ленина, д. 59, г. Барнаул, 656035</w:t>
    </w:r>
  </w:p>
  <w:p w:rsidR="007D3C35" w:rsidRPr="007D3C35" w:rsidRDefault="007D3C35" w:rsidP="007D3C35">
    <w:pPr>
      <w:spacing w:line="240" w:lineRule="exact"/>
      <w:ind w:left="-180"/>
      <w:jc w:val="center"/>
      <w:rPr>
        <w:rFonts w:ascii="Garamond" w:hAnsi="Garamond"/>
        <w:vanish/>
      </w:rPr>
    </w:pPr>
    <w:r w:rsidRPr="007D3C35">
      <w:rPr>
        <w:rFonts w:ascii="Garamond" w:hAnsi="Garamond"/>
        <w:vanish/>
      </w:rPr>
      <w:t xml:space="preserve">телефон: (3852) 36-31-15, факс: (3852) 36-38-63, </w:t>
    </w:r>
    <w:proofErr w:type="gramStart"/>
    <w:r w:rsidRPr="007D3C35">
      <w:rPr>
        <w:rFonts w:ascii="Garamond" w:hAnsi="Garamond"/>
        <w:vanish/>
      </w:rPr>
      <w:t>е</w:t>
    </w:r>
    <w:proofErr w:type="gramEnd"/>
    <w:r w:rsidRPr="007D3C35">
      <w:rPr>
        <w:rFonts w:ascii="Garamond" w:hAnsi="Garamond"/>
        <w:vanish/>
      </w:rPr>
      <w:t>-</w:t>
    </w:r>
    <w:r w:rsidRPr="007D3C35">
      <w:rPr>
        <w:rFonts w:ascii="Garamond" w:hAnsi="Garamond"/>
        <w:vanish/>
        <w:lang w:val="en-US"/>
      </w:rPr>
      <w:t>mail</w:t>
    </w:r>
    <w:r w:rsidRPr="007D3C35">
      <w:rPr>
        <w:rFonts w:ascii="Garamond" w:hAnsi="Garamond"/>
        <w:vanish/>
      </w:rPr>
      <w:t xml:space="preserve">: </w:t>
    </w:r>
    <w:r w:rsidRPr="007D3C35">
      <w:rPr>
        <w:rFonts w:ascii="Garamond" w:hAnsi="Garamond"/>
        <w:vanish/>
        <w:lang w:val="en-US"/>
      </w:rPr>
      <w:t>gubernator</w:t>
    </w:r>
    <w:r w:rsidRPr="007D3C35">
      <w:rPr>
        <w:rFonts w:ascii="Garamond" w:hAnsi="Garamond"/>
        <w:vanish/>
      </w:rPr>
      <w:t>@</w:t>
    </w:r>
    <w:proofErr w:type="spellStart"/>
    <w:r w:rsidRPr="007D3C35">
      <w:rPr>
        <w:rFonts w:ascii="Garamond" w:hAnsi="Garamond"/>
        <w:vanish/>
        <w:lang w:val="en-US"/>
      </w:rPr>
      <w:t>alregn</w:t>
    </w:r>
    <w:proofErr w:type="spellEnd"/>
    <w:r w:rsidRPr="007D3C35">
      <w:rPr>
        <w:rFonts w:ascii="Garamond" w:hAnsi="Garamond"/>
        <w:vanish/>
      </w:rPr>
      <w:t>.</w:t>
    </w:r>
    <w:proofErr w:type="spellStart"/>
    <w:r w:rsidRPr="007D3C35">
      <w:rPr>
        <w:rFonts w:ascii="Garamond" w:hAnsi="Garamond"/>
        <w:vanish/>
        <w:lang w:val="en-US"/>
      </w:rPr>
      <w:t>ru</w:t>
    </w:r>
    <w:proofErr w:type="spellEnd"/>
  </w:p>
  <w:p w:rsidR="007D3C35" w:rsidRDefault="007D3C3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F9F"/>
    <w:rsid w:val="00001B82"/>
    <w:rsid w:val="0002227A"/>
    <w:rsid w:val="00066C30"/>
    <w:rsid w:val="00072DA6"/>
    <w:rsid w:val="000814D6"/>
    <w:rsid w:val="000E5807"/>
    <w:rsid w:val="00143CF0"/>
    <w:rsid w:val="001448F3"/>
    <w:rsid w:val="001562B3"/>
    <w:rsid w:val="00165DB4"/>
    <w:rsid w:val="00202CB2"/>
    <w:rsid w:val="00211A18"/>
    <w:rsid w:val="002148AE"/>
    <w:rsid w:val="00227454"/>
    <w:rsid w:val="002471C2"/>
    <w:rsid w:val="002625B4"/>
    <w:rsid w:val="002638C0"/>
    <w:rsid w:val="0029658A"/>
    <w:rsid w:val="002B1F47"/>
    <w:rsid w:val="002C1538"/>
    <w:rsid w:val="002F1EFC"/>
    <w:rsid w:val="0030048E"/>
    <w:rsid w:val="00306CC1"/>
    <w:rsid w:val="00324AAF"/>
    <w:rsid w:val="003346A4"/>
    <w:rsid w:val="0034196C"/>
    <w:rsid w:val="003450C8"/>
    <w:rsid w:val="003733D4"/>
    <w:rsid w:val="00373D15"/>
    <w:rsid w:val="003822DD"/>
    <w:rsid w:val="003B1626"/>
    <w:rsid w:val="003B5B1A"/>
    <w:rsid w:val="00405766"/>
    <w:rsid w:val="0041638F"/>
    <w:rsid w:val="00423C0A"/>
    <w:rsid w:val="00466B9C"/>
    <w:rsid w:val="00467155"/>
    <w:rsid w:val="00476910"/>
    <w:rsid w:val="00476E95"/>
    <w:rsid w:val="004B7383"/>
    <w:rsid w:val="004D055E"/>
    <w:rsid w:val="004F6844"/>
    <w:rsid w:val="004F73A6"/>
    <w:rsid w:val="00500A18"/>
    <w:rsid w:val="00525320"/>
    <w:rsid w:val="00550FB4"/>
    <w:rsid w:val="0055280B"/>
    <w:rsid w:val="00592987"/>
    <w:rsid w:val="005E03DE"/>
    <w:rsid w:val="005E4864"/>
    <w:rsid w:val="005F5D2C"/>
    <w:rsid w:val="00611DA6"/>
    <w:rsid w:val="00623C8C"/>
    <w:rsid w:val="00626853"/>
    <w:rsid w:val="0063050A"/>
    <w:rsid w:val="00643A40"/>
    <w:rsid w:val="00650807"/>
    <w:rsid w:val="006740DF"/>
    <w:rsid w:val="006765AB"/>
    <w:rsid w:val="00683953"/>
    <w:rsid w:val="006B70DB"/>
    <w:rsid w:val="006C44F0"/>
    <w:rsid w:val="006D0739"/>
    <w:rsid w:val="006E5E0E"/>
    <w:rsid w:val="00704199"/>
    <w:rsid w:val="007204FB"/>
    <w:rsid w:val="0076425E"/>
    <w:rsid w:val="007674BB"/>
    <w:rsid w:val="00770662"/>
    <w:rsid w:val="007C1332"/>
    <w:rsid w:val="007C7745"/>
    <w:rsid w:val="007D3C35"/>
    <w:rsid w:val="007E567A"/>
    <w:rsid w:val="00825F6A"/>
    <w:rsid w:val="00840BF0"/>
    <w:rsid w:val="0085133D"/>
    <w:rsid w:val="008E5C1A"/>
    <w:rsid w:val="008F2DFC"/>
    <w:rsid w:val="008F573A"/>
    <w:rsid w:val="009229B5"/>
    <w:rsid w:val="009249EB"/>
    <w:rsid w:val="00940179"/>
    <w:rsid w:val="009433E4"/>
    <w:rsid w:val="00953151"/>
    <w:rsid w:val="009603CA"/>
    <w:rsid w:val="00983CEC"/>
    <w:rsid w:val="00984836"/>
    <w:rsid w:val="00992A49"/>
    <w:rsid w:val="009B0889"/>
    <w:rsid w:val="009C4B15"/>
    <w:rsid w:val="00A20696"/>
    <w:rsid w:val="00A251FA"/>
    <w:rsid w:val="00A92285"/>
    <w:rsid w:val="00AB2947"/>
    <w:rsid w:val="00AD2048"/>
    <w:rsid w:val="00AD2C64"/>
    <w:rsid w:val="00AF1070"/>
    <w:rsid w:val="00AF58AF"/>
    <w:rsid w:val="00B562DB"/>
    <w:rsid w:val="00B710F8"/>
    <w:rsid w:val="00B77804"/>
    <w:rsid w:val="00BC5F2B"/>
    <w:rsid w:val="00C5013F"/>
    <w:rsid w:val="00C54116"/>
    <w:rsid w:val="00C541EF"/>
    <w:rsid w:val="00C67B34"/>
    <w:rsid w:val="00C81626"/>
    <w:rsid w:val="00C855D5"/>
    <w:rsid w:val="00C914A4"/>
    <w:rsid w:val="00CA33E2"/>
    <w:rsid w:val="00CA56A2"/>
    <w:rsid w:val="00CB0857"/>
    <w:rsid w:val="00CC592A"/>
    <w:rsid w:val="00CD600D"/>
    <w:rsid w:val="00CF1099"/>
    <w:rsid w:val="00D30CF9"/>
    <w:rsid w:val="00D5781B"/>
    <w:rsid w:val="00D600F1"/>
    <w:rsid w:val="00D7712F"/>
    <w:rsid w:val="00E03F65"/>
    <w:rsid w:val="00E23CAF"/>
    <w:rsid w:val="00E271AC"/>
    <w:rsid w:val="00E30F59"/>
    <w:rsid w:val="00E6536D"/>
    <w:rsid w:val="00E824D1"/>
    <w:rsid w:val="00EA06C9"/>
    <w:rsid w:val="00EA4B49"/>
    <w:rsid w:val="00EE2523"/>
    <w:rsid w:val="00EE4C47"/>
    <w:rsid w:val="00F2564F"/>
    <w:rsid w:val="00F51F9F"/>
    <w:rsid w:val="00F6693E"/>
    <w:rsid w:val="00F72AC4"/>
    <w:rsid w:val="00FB1ECF"/>
    <w:rsid w:val="00FB6B31"/>
    <w:rsid w:val="00FD4FA2"/>
    <w:rsid w:val="00FE3095"/>
    <w:rsid w:val="00FE5053"/>
    <w:rsid w:val="00FE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9">
    <w:name w:val="heading 9"/>
    <w:basedOn w:val="a"/>
    <w:next w:val="a"/>
    <w:qFormat/>
    <w:rsid w:val="00C81626"/>
    <w:pPr>
      <w:keepNext/>
      <w:jc w:val="right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346A4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3346A4"/>
    <w:pPr>
      <w:tabs>
        <w:tab w:val="center" w:pos="4677"/>
        <w:tab w:val="right" w:pos="9355"/>
      </w:tabs>
    </w:pPr>
  </w:style>
  <w:style w:type="character" w:styleId="a6">
    <w:name w:val="Hyperlink"/>
    <w:rsid w:val="007674BB"/>
    <w:rPr>
      <w:color w:val="0000FF"/>
      <w:u w:val="single"/>
    </w:rPr>
  </w:style>
  <w:style w:type="table" w:styleId="a7">
    <w:name w:val="Table Grid"/>
    <w:basedOn w:val="a1"/>
    <w:rsid w:val="0076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sid w:val="00FE69E7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6D0739"/>
  </w:style>
  <w:style w:type="paragraph" w:customStyle="1" w:styleId="aa">
    <w:name w:val="Знак Знак Знак Знак Знак Знак Знак Знак Знак Знак Знак Знак Знак Знак Знак Знак Знак Знак Знак Знак"/>
    <w:basedOn w:val="a"/>
    <w:rsid w:val="003B162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8395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9">
    <w:name w:val="heading 9"/>
    <w:basedOn w:val="a"/>
    <w:next w:val="a"/>
    <w:qFormat/>
    <w:rsid w:val="00C81626"/>
    <w:pPr>
      <w:keepNext/>
      <w:jc w:val="right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346A4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3346A4"/>
    <w:pPr>
      <w:tabs>
        <w:tab w:val="center" w:pos="4677"/>
        <w:tab w:val="right" w:pos="9355"/>
      </w:tabs>
    </w:pPr>
  </w:style>
  <w:style w:type="character" w:styleId="a6">
    <w:name w:val="Hyperlink"/>
    <w:rsid w:val="007674BB"/>
    <w:rPr>
      <w:color w:val="0000FF"/>
      <w:u w:val="single"/>
    </w:rPr>
  </w:style>
  <w:style w:type="table" w:styleId="a7">
    <w:name w:val="Table Grid"/>
    <w:basedOn w:val="a1"/>
    <w:rsid w:val="0076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sid w:val="00FE69E7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6D0739"/>
  </w:style>
  <w:style w:type="paragraph" w:customStyle="1" w:styleId="aa">
    <w:name w:val="Знак Знак Знак Знак Знак Знак Знак Знак Знак Знак Знак Знак Знак Знак Знак Знак Знак Знак Знак Знак"/>
    <w:basedOn w:val="a"/>
    <w:rsid w:val="003B162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8395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nikov\Desktop\&#1041;&#1083;&#1072;&#1085;&#1082;&#1080;%20&#1085;&#1072;%20&#1087;&#1086;&#1088;&#1090;&#1072;&#1083;\pismo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A2BFE-753B-4C02-BF50-EF1B9FA4D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pismo.dot</Template>
  <TotalTime>6</TotalTime>
  <Pages>3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</vt:lpstr>
    </vt:vector>
  </TitlesOfParts>
  <Company>ГУЭИ</Company>
  <LinksUpToDate>false</LinksUpToDate>
  <CharactersWithSpaces>3336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Санников А. В.</dc:creator>
  <cp:lastModifiedBy>infra</cp:lastModifiedBy>
  <cp:revision>2</cp:revision>
  <cp:lastPrinted>2019-02-13T02:51:00Z</cp:lastPrinted>
  <dcterms:created xsi:type="dcterms:W3CDTF">2019-02-13T05:59:00Z</dcterms:created>
  <dcterms:modified xsi:type="dcterms:W3CDTF">2019-02-13T05:59:00Z</dcterms:modified>
</cp:coreProperties>
</file>